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487290541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lang w:eastAsia="ar-SA"/>
        </w:rPr>
      </w:sdtEndPr>
      <w:sdtContent>
        <w:tbl>
          <w:tblPr>
            <w:tblpPr w:leftFromText="187" w:rightFromText="187" w:horzAnchor="margin" w:tblpXSpec="center" w:tblpY="2881"/>
            <w:tblW w:w="4334" w:type="pct"/>
            <w:tblLook w:val="04A0" w:firstRow="1" w:lastRow="0" w:firstColumn="1" w:lastColumn="0" w:noHBand="0" w:noVBand="1"/>
          </w:tblPr>
          <w:tblGrid>
            <w:gridCol w:w="7371"/>
          </w:tblGrid>
          <w:tr w:rsidR="0006471B" w:rsidTr="004C7487">
            <w:tc>
              <w:tcPr>
                <w:tcW w:w="7371" w:type="dxa"/>
                <w:tcBorders>
                  <w:bottom w:val="single" w:sz="8" w:space="0" w:color="4F81BD" w:themeColor="accent1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6471B" w:rsidRDefault="00247F66" w:rsidP="00247F66">
                <w:pPr>
                  <w:pStyle w:val="a3"/>
                  <w:jc w:val="right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kern w:val="2"/>
                    <w:sz w:val="24"/>
                  </w:rPr>
                  <w:drawing>
                    <wp:inline distT="0" distB="0" distL="0" distR="0" wp14:anchorId="2136BB8B" wp14:editId="4BC57F97">
                      <wp:extent cx="4248150" cy="1843743"/>
                      <wp:effectExtent l="0" t="0" r="0" b="0"/>
                      <wp:docPr id="64" name="図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ProselfGatewayロゴ.pn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5800" cy="18514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5C2C15">
                  <w:rPr>
                    <w:rFonts w:asciiTheme="majorHAnsi" w:eastAsiaTheme="majorEastAsia" w:hAnsiTheme="majorHAnsi" w:cstheme="majorBidi"/>
                    <w:kern w:val="2"/>
                    <w:sz w:val="24"/>
                  </w:rPr>
                  <w:t xml:space="preserve">                 </w:t>
                </w:r>
              </w:p>
            </w:tc>
          </w:tr>
          <w:tr w:rsidR="0006471B" w:rsidTr="004C7487">
            <w:tc>
              <w:tcPr>
                <w:tcW w:w="7371" w:type="dxa"/>
                <w:tcBorders>
                  <w:top w:val="single" w:sz="8" w:space="0" w:color="4F81BD" w:themeColor="accent1"/>
                </w:tcBorders>
              </w:tcPr>
              <w:sdt>
                <w:sdtPr>
                  <w:rPr>
                    <w:rFonts w:ascii="メイリオ" w:eastAsia="メイリオ" w:hAnsi="メイリオ" w:cs="メイリオ" w:hint="eastAsia"/>
                    <w:b/>
                    <w:color w:val="000000" w:themeColor="text1"/>
                    <w:sz w:val="52"/>
                    <w:szCs w:val="52"/>
                  </w:rPr>
                  <w:alias w:val="タイトル"/>
                  <w:tag w:val="タイトル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 w:multiLine="1"/>
                </w:sdtPr>
                <w:sdtEndPr/>
                <w:sdtContent>
                  <w:p w:rsidR="0006471B" w:rsidRPr="004C7487" w:rsidRDefault="00541634" w:rsidP="005C2C15">
                    <w:pPr>
                      <w:pStyle w:val="a3"/>
                      <w:adjustRightInd w:val="0"/>
                      <w:snapToGrid w:val="0"/>
                      <w:jc w:val="center"/>
                      <w:rPr>
                        <w:rFonts w:ascii="ＭＳ Ｐゴシック" w:eastAsia="ＭＳ Ｐゴシック" w:hAnsi="ＭＳ Ｐゴシック" w:cstheme="majorBidi"/>
                        <w:b/>
                        <w:color w:val="000000" w:themeColor="text1"/>
                        <w:sz w:val="52"/>
                        <w:szCs w:val="52"/>
                      </w:rPr>
                    </w:pPr>
                    <w:proofErr w:type="spellStart"/>
                    <w:r>
                      <w:rPr>
                        <w:rFonts w:ascii="メイリオ" w:eastAsia="メイリオ" w:hAnsi="メイリオ" w:cs="メイリオ" w:hint="eastAsia"/>
                        <w:b/>
                        <w:color w:val="000000" w:themeColor="text1"/>
                        <w:sz w:val="52"/>
                        <w:szCs w:val="52"/>
                      </w:rPr>
                      <w:t>Proself</w:t>
                    </w:r>
                    <w:proofErr w:type="spellEnd"/>
                    <w:r>
                      <w:rPr>
                        <w:rFonts w:ascii="メイリオ" w:eastAsia="メイリオ" w:hAnsi="メイリオ" w:cs="メイリオ" w:hint="eastAsia"/>
                        <w:b/>
                        <w:color w:val="000000" w:themeColor="text1"/>
                        <w:sz w:val="52"/>
                        <w:szCs w:val="52"/>
                      </w:rPr>
                      <w:t xml:space="preserve"> Gateway Edition</w:t>
                    </w:r>
                    <w:r w:rsidR="006701D0" w:rsidRPr="004C7487">
                      <w:rPr>
                        <w:rFonts w:ascii="メイリオ" w:eastAsia="メイリオ" w:hAnsi="メイリオ" w:cs="メイリオ" w:hint="eastAsia"/>
                        <w:b/>
                        <w:color w:val="000000" w:themeColor="text1"/>
                        <w:sz w:val="52"/>
                        <w:szCs w:val="52"/>
                      </w:rPr>
                      <w:t>操作チュートリアル</w:t>
                    </w:r>
                    <w:r w:rsidR="005C2C15" w:rsidRPr="004C7487">
                      <w:rPr>
                        <w:rFonts w:ascii="メイリオ" w:eastAsia="メイリオ" w:hAnsi="メイリオ" w:cs="メイリオ"/>
                        <w:b/>
                        <w:color w:val="000000" w:themeColor="text1"/>
                        <w:sz w:val="52"/>
                        <w:szCs w:val="52"/>
                      </w:rPr>
                      <w:br/>
                    </w:r>
                    <w:r w:rsidR="005C2C15" w:rsidRPr="004C7487">
                      <w:rPr>
                        <w:rFonts w:ascii="メイリオ" w:eastAsia="メイリオ" w:hAnsi="メイリオ" w:cs="メイリオ" w:hint="eastAsia"/>
                        <w:b/>
                        <w:color w:val="000000" w:themeColor="text1"/>
                        <w:sz w:val="52"/>
                        <w:szCs w:val="52"/>
                      </w:rPr>
                      <w:t>ユーザー</w:t>
                    </w:r>
                    <w:r w:rsidR="00B71E0B" w:rsidRPr="004C7487">
                      <w:rPr>
                        <w:rFonts w:ascii="メイリオ" w:eastAsia="メイリオ" w:hAnsi="メイリオ" w:cs="メイリオ" w:hint="eastAsia"/>
                        <w:b/>
                        <w:color w:val="000000" w:themeColor="text1"/>
                        <w:sz w:val="52"/>
                        <w:szCs w:val="52"/>
                      </w:rPr>
                      <w:t>編</w:t>
                    </w:r>
                  </w:p>
                </w:sdtContent>
              </w:sdt>
            </w:tc>
          </w:tr>
          <w:tr w:rsidR="0006471B" w:rsidTr="004C7487">
            <w:tc>
              <w:tcPr>
                <w:tcW w:w="737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06471B" w:rsidRDefault="0006471B" w:rsidP="006701D0">
                <w:pPr>
                  <w:pStyle w:val="a3"/>
                  <w:tabs>
                    <w:tab w:val="left" w:pos="2385"/>
                  </w:tabs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06471B" w:rsidRDefault="0006471B" w:rsidP="0072756C"/>
        <w:p w:rsidR="0006471B" w:rsidRDefault="0006471B" w:rsidP="0072756C"/>
        <w:p w:rsidR="0006471B" w:rsidRDefault="0006471B" w:rsidP="0072756C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03"/>
          </w:tblGrid>
          <w:tr w:rsidR="00D02FE2" w:rsidRPr="003D19C6" w:rsidTr="00B67D84">
            <w:tc>
              <w:tcPr>
                <w:tcW w:w="698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02FE2" w:rsidRPr="003D19C6" w:rsidRDefault="00D02FE2" w:rsidP="006701D0">
                <w:pPr>
                  <w:jc w:val="right"/>
                </w:pPr>
                <w:r w:rsidRPr="003D19C6">
                  <w:rPr>
                    <w:rFonts w:hint="eastAsia"/>
                  </w:rPr>
                  <w:t>第</w:t>
                </w:r>
                <w:r w:rsidR="005C2C15">
                  <w:rPr>
                    <w:rFonts w:hint="eastAsia"/>
                  </w:rPr>
                  <w:t>1</w:t>
                </w:r>
                <w:r w:rsidRPr="003D19C6">
                  <w:rPr>
                    <w:rFonts w:hint="eastAsia"/>
                  </w:rPr>
                  <w:t>版</w:t>
                </w:r>
              </w:p>
              <w:p w:rsidR="00D02FE2" w:rsidRPr="003D19C6" w:rsidRDefault="001C3661" w:rsidP="004C3B65">
                <w:pPr>
                  <w:jc w:val="right"/>
                </w:pPr>
                <w:r>
                  <w:rPr>
                    <w:rFonts w:hint="eastAsia"/>
                  </w:rPr>
                  <w:t>2016/8</w:t>
                </w:r>
                <w:r w:rsidR="009A3F32">
                  <w:rPr>
                    <w:rFonts w:hint="eastAsia"/>
                  </w:rPr>
                  <w:t>/</w:t>
                </w:r>
                <w:r w:rsidR="00232231">
                  <w:rPr>
                    <w:rFonts w:hint="eastAsia"/>
                  </w:rPr>
                  <w:t>31</w:t>
                </w:r>
              </w:p>
            </w:tc>
          </w:tr>
        </w:tbl>
        <w:p w:rsidR="000003D3" w:rsidRDefault="000003D3" w:rsidP="0072756C"/>
        <w:p w:rsidR="000003D3" w:rsidRDefault="000003D3">
          <w:r>
            <w:br w:type="page"/>
          </w:r>
        </w:p>
        <w:p w:rsidR="0006471B" w:rsidRPr="003D19C6" w:rsidRDefault="0006471B" w:rsidP="0072756C">
          <w:r w:rsidRPr="003D19C6">
            <w:rPr>
              <w:rFonts w:hint="eastAsia"/>
            </w:rPr>
            <w:lastRenderedPageBreak/>
            <w:t>目次</w:t>
          </w:r>
        </w:p>
        <w:p w:rsidR="009951B9" w:rsidRDefault="00F7628E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r>
            <w:rPr>
              <w:b w:val="0"/>
            </w:rPr>
            <w:fldChar w:fldCharType="begin"/>
          </w:r>
          <w:r>
            <w:instrText xml:space="preserve"> TOC \o "1-</w:instrText>
          </w:r>
          <w:r w:rsidR="005E3A6A">
            <w:rPr>
              <w:rFonts w:hint="eastAsia"/>
            </w:rPr>
            <w:instrText>4</w:instrText>
          </w:r>
          <w:r>
            <w:instrText xml:space="preserve">" \h \z \u </w:instrText>
          </w:r>
          <w:r>
            <w:rPr>
              <w:b w:val="0"/>
            </w:rPr>
            <w:fldChar w:fldCharType="separate"/>
          </w:r>
          <w:hyperlink w:anchor="_Toc460414012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9951B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9951B9" w:rsidRPr="009B7A23">
              <w:rPr>
                <w:rStyle w:val="a7"/>
                <w:noProof/>
              </w:rPr>
              <w:t>Proself Gateway Editionについて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_Toc460414012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3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はじめに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_Toc460414013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460414014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9951B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9951B9" w:rsidRPr="009B7A23">
              <w:rPr>
                <w:rStyle w:val="a7"/>
                <w:noProof/>
              </w:rPr>
              <w:t>インターネットセグメントからセキュアセグメントへの受け渡し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_Toc460414014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4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5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直接メール添付方式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_Toc460414015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4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6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2.1.1.</w:t>
            </w:r>
            <w:r w:rsidR="009951B9" w:rsidRPr="009B7A23">
              <w:rPr>
                <w:rStyle w:val="a7"/>
                <w:noProof/>
              </w:rPr>
              <w:t xml:space="preserve"> 直接メール添付方式でアップロードする（インターネットセグメント）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_Toc460414016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4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7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</w:t>
            </w:r>
            <w:r w:rsidR="009951B9" w:rsidRPr="009B7A23">
              <w:rPr>
                <w:rStyle w:val="a7"/>
                <w:noProof/>
              </w:rPr>
              <w:t xml:space="preserve"> 直接メール添付方式でダウンロードする（セキュアセグメント）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_Toc460414017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7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8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ワンタイムURL（Web公開）方式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_Toc460414018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8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19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2.2.1.</w:t>
            </w:r>
            <w:r w:rsidR="009951B9" w:rsidRPr="009B7A23">
              <w:rPr>
                <w:rStyle w:val="a7"/>
                <w:noProof/>
              </w:rPr>
              <w:t xml:space="preserve"> ワンタイムURL（Web公開）方式でアップロードする（インターネットセグメント）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_Toc460414019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8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0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2.2.2.</w:t>
            </w:r>
            <w:r w:rsidR="009951B9" w:rsidRPr="009B7A23">
              <w:rPr>
                <w:rStyle w:val="a7"/>
                <w:noProof/>
              </w:rPr>
              <w:t xml:space="preserve"> ワンタイムURL（Web公開）方式でダウンロード（セキュアセグメント）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_Toc460414020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12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1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マイフォルダ方式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_Toc460414021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14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2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2.3.1.</w:t>
            </w:r>
            <w:r w:rsidR="009951B9" w:rsidRPr="009B7A23">
              <w:rPr>
                <w:rStyle w:val="a7"/>
                <w:noProof/>
              </w:rPr>
              <w:t xml:space="preserve"> マイフォルダ方式でアップロードする（インターネットセグメント）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_Toc460414022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14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3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2.3.2.</w:t>
            </w:r>
            <w:r w:rsidR="009951B9" w:rsidRPr="009B7A23">
              <w:rPr>
                <w:rStyle w:val="a7"/>
                <w:noProof/>
              </w:rPr>
              <w:t xml:space="preserve"> マイフォルダ方式でダウンロードする（セキュアセグメント）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_Toc460414023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16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460414024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9951B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9951B9" w:rsidRPr="009B7A23">
              <w:rPr>
                <w:rStyle w:val="a7"/>
                <w:noProof/>
              </w:rPr>
              <w:t>セキュアセグメントからインターネットセグメントへの受け渡し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_Toc460414024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18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5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直接メール添付方式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_Toc460414025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18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6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3.1.1.</w:t>
            </w:r>
            <w:r w:rsidR="009951B9" w:rsidRPr="009B7A23">
              <w:rPr>
                <w:rStyle w:val="a7"/>
                <w:noProof/>
              </w:rPr>
              <w:t xml:space="preserve"> 直接メール添付方式でアップロードする（セキュアセグメント）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_Toc460414026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18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7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</w:t>
            </w:r>
            <w:r w:rsidR="009951B9" w:rsidRPr="009B7A23">
              <w:rPr>
                <w:rStyle w:val="a7"/>
                <w:noProof/>
              </w:rPr>
              <w:t xml:space="preserve"> 直接メール添付方式でダウンロードする（インターネットセグメント）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_Toc460414027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21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8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ワンタイムURL（Web公開）方式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_Toc460414028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22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29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</w:t>
            </w:r>
            <w:r w:rsidR="009951B9" w:rsidRPr="009B7A23">
              <w:rPr>
                <w:rStyle w:val="a7"/>
                <w:noProof/>
              </w:rPr>
              <w:t xml:space="preserve"> ワンタイムURL（Web公開）方式でアップロードする（セキュアセグメント）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_Toc460414029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22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30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</w:t>
            </w:r>
            <w:r w:rsidR="009951B9" w:rsidRPr="009B7A23">
              <w:rPr>
                <w:rStyle w:val="a7"/>
                <w:noProof/>
              </w:rPr>
              <w:t xml:space="preserve"> ワンタイムURL（Web公開）方式でダウンロード（インターネットセグメント）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_Toc460414030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26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21"/>
            <w:tabs>
              <w:tab w:val="left" w:pos="960"/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31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</w:t>
            </w:r>
            <w:r w:rsidR="009951B9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9951B9" w:rsidRPr="009B7A23">
              <w:rPr>
                <w:rStyle w:val="a7"/>
                <w:noProof/>
              </w:rPr>
              <w:t>マイフォルダ方式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_Toc460414031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27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32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</w:t>
            </w:r>
            <w:r w:rsidR="009951B9" w:rsidRPr="009B7A23">
              <w:rPr>
                <w:rStyle w:val="a7"/>
                <w:noProof/>
              </w:rPr>
              <w:t xml:space="preserve"> マイフォルダ方式でアップロードする（セキュアセグメント）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_Toc460414032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27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3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460414033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</w:t>
            </w:r>
            <w:r w:rsidR="009951B9" w:rsidRPr="009B7A23">
              <w:rPr>
                <w:rStyle w:val="a7"/>
                <w:noProof/>
              </w:rPr>
              <w:t xml:space="preserve"> マイフォルダ方式でダウンロードする（インターネットセグメント）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_Toc460414033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30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9951B9" w:rsidRDefault="008652DB">
          <w:pPr>
            <w:pStyle w:val="11"/>
            <w:tabs>
              <w:tab w:val="left" w:pos="480"/>
            </w:tabs>
            <w:rPr>
              <w:rFonts w:asciiTheme="minorHAnsi" w:eastAsiaTheme="minorEastAsia" w:hAnsiTheme="minorHAnsi"/>
              <w:b w:val="0"/>
              <w:noProof/>
              <w:sz w:val="21"/>
              <w:szCs w:val="22"/>
            </w:rPr>
          </w:pPr>
          <w:hyperlink w:anchor="_Toc460414034" w:history="1">
            <w:r w:rsidR="009951B9" w:rsidRPr="009B7A23">
              <w:rPr>
                <w:rStyle w:val="a7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9951B9">
              <w:rPr>
                <w:rFonts w:asciiTheme="minorHAnsi" w:eastAsiaTheme="minorEastAsia" w:hAnsiTheme="minorHAnsi"/>
                <w:b w:val="0"/>
                <w:noProof/>
                <w:sz w:val="21"/>
                <w:szCs w:val="22"/>
              </w:rPr>
              <w:tab/>
            </w:r>
            <w:r w:rsidR="009951B9" w:rsidRPr="009B7A23">
              <w:rPr>
                <w:rStyle w:val="a7"/>
                <w:noProof/>
              </w:rPr>
              <w:t>承認依頼者からのメールを承認する</w:t>
            </w:r>
            <w:r w:rsidR="009951B9">
              <w:rPr>
                <w:noProof/>
                <w:webHidden/>
              </w:rPr>
              <w:tab/>
            </w:r>
            <w:r w:rsidR="009951B9">
              <w:rPr>
                <w:noProof/>
                <w:webHidden/>
              </w:rPr>
              <w:fldChar w:fldCharType="begin"/>
            </w:r>
            <w:r w:rsidR="009951B9">
              <w:rPr>
                <w:noProof/>
                <w:webHidden/>
              </w:rPr>
              <w:instrText xml:space="preserve"> PAGEREF _Toc460414034 \h </w:instrText>
            </w:r>
            <w:r w:rsidR="009951B9">
              <w:rPr>
                <w:noProof/>
                <w:webHidden/>
              </w:rPr>
            </w:r>
            <w:r w:rsidR="009951B9">
              <w:rPr>
                <w:noProof/>
                <w:webHidden/>
              </w:rPr>
              <w:fldChar w:fldCharType="separate"/>
            </w:r>
            <w:r w:rsidR="009951B9">
              <w:rPr>
                <w:noProof/>
                <w:webHidden/>
              </w:rPr>
              <w:t>31</w:t>
            </w:r>
            <w:r w:rsidR="009951B9">
              <w:rPr>
                <w:noProof/>
                <w:webHidden/>
              </w:rPr>
              <w:fldChar w:fldCharType="end"/>
            </w:r>
          </w:hyperlink>
        </w:p>
        <w:p w:rsidR="00E237B0" w:rsidRDefault="00F7628E" w:rsidP="0072756C">
          <w:pPr>
            <w:rPr>
              <w:rFonts w:cs="メイリオ"/>
              <w:sz w:val="22"/>
              <w:szCs w:val="21"/>
            </w:rPr>
            <w:sectPr w:rsidR="00E237B0" w:rsidSect="000003D3">
              <w:headerReference w:type="default" r:id="rId9"/>
              <w:footerReference w:type="first" r:id="rId10"/>
              <w:pgSz w:w="11906" w:h="16838"/>
              <w:pgMar w:top="1985" w:right="1701" w:bottom="1701" w:left="1701" w:header="851" w:footer="992" w:gutter="0"/>
              <w:pgNumType w:start="0"/>
              <w:cols w:space="425"/>
              <w:docGrid w:type="lines" w:linePitch="360"/>
            </w:sectPr>
          </w:pPr>
          <w:r>
            <w:rPr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C41D00" w:rsidRDefault="00247F66" w:rsidP="001C5C46">
      <w:pPr>
        <w:pStyle w:val="1"/>
      </w:pPr>
      <w:bookmarkStart w:id="1" w:name="_Toc460414012"/>
      <w:proofErr w:type="spellStart"/>
      <w:r>
        <w:lastRenderedPageBreak/>
        <w:t>Proself</w:t>
      </w:r>
      <w:proofErr w:type="spellEnd"/>
      <w:r>
        <w:t xml:space="preserve"> Gateway Edition</w:t>
      </w:r>
      <w:r>
        <w:rPr>
          <w:rFonts w:hint="eastAsia"/>
          <w:lang w:eastAsia="ja-JP"/>
        </w:rPr>
        <w:t>について</w:t>
      </w:r>
      <w:bookmarkEnd w:id="1"/>
    </w:p>
    <w:p w:rsidR="00C41D00" w:rsidRDefault="00247F66" w:rsidP="001C5C46"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 xml:space="preserve"> Gateway Edition</w:t>
      </w:r>
      <w:r w:rsidR="003E4479">
        <w:rPr>
          <w:rFonts w:hint="eastAsia"/>
        </w:rPr>
        <w:t>は、インターネットセグメント</w:t>
      </w:r>
      <w:r w:rsidR="00F8657B">
        <w:rPr>
          <w:rFonts w:hint="eastAsia"/>
        </w:rPr>
        <w:t>と</w:t>
      </w:r>
      <w:r w:rsidR="003E4479">
        <w:rPr>
          <w:rFonts w:hint="eastAsia"/>
        </w:rPr>
        <w:t>セキュアセグメント</w:t>
      </w:r>
      <w:r w:rsidR="00EA5A92">
        <w:rPr>
          <w:rFonts w:hint="eastAsia"/>
        </w:rPr>
        <w:t>のような異なるネットワーク</w:t>
      </w:r>
      <w:r>
        <w:rPr>
          <w:rFonts w:hint="eastAsia"/>
        </w:rPr>
        <w:t>間</w:t>
      </w:r>
      <w:r w:rsidR="00EA5A92">
        <w:rPr>
          <w:rFonts w:hint="eastAsia"/>
        </w:rPr>
        <w:t>で</w:t>
      </w:r>
      <w:r w:rsidR="003E4479">
        <w:rPr>
          <w:rFonts w:hint="eastAsia"/>
        </w:rPr>
        <w:t>、</w:t>
      </w:r>
      <w:r w:rsidR="00EA5A92">
        <w:rPr>
          <w:rFonts w:hint="eastAsia"/>
        </w:rPr>
        <w:t>安全な</w:t>
      </w:r>
      <w:r w:rsidR="00842214">
        <w:rPr>
          <w:rFonts w:hint="eastAsia"/>
        </w:rPr>
        <w:t>ファイル受渡を実現す</w:t>
      </w:r>
      <w:r w:rsidR="003E4479">
        <w:rPr>
          <w:rFonts w:hint="eastAsia"/>
        </w:rPr>
        <w:t>ることができます。</w:t>
      </w:r>
      <w:r w:rsidR="001C5C46">
        <w:rPr>
          <w:rFonts w:hint="eastAsia"/>
        </w:rPr>
        <w:t>ファイルの受け渡し方法として、「</w:t>
      </w:r>
      <w:r w:rsidR="001C5C46" w:rsidRPr="001C5C46">
        <w:rPr>
          <w:rFonts w:hint="eastAsia"/>
        </w:rPr>
        <w:t>直接メール添付方式</w:t>
      </w:r>
      <w:r w:rsidR="001C5C46">
        <w:rPr>
          <w:rFonts w:hint="eastAsia"/>
        </w:rPr>
        <w:t>」、「</w:t>
      </w:r>
      <w:r w:rsidR="001C5C46" w:rsidRPr="001C5C46">
        <w:rPr>
          <w:rFonts w:hint="eastAsia"/>
        </w:rPr>
        <w:t>ワンタイム</w:t>
      </w:r>
      <w:r w:rsidR="001C5C46" w:rsidRPr="001C5C46">
        <w:t>URL方式</w:t>
      </w:r>
      <w:r w:rsidR="001C5C46">
        <w:rPr>
          <w:rFonts w:hint="eastAsia"/>
        </w:rPr>
        <w:t>」、「</w:t>
      </w:r>
      <w:r w:rsidR="001C5C46" w:rsidRPr="001C5C46">
        <w:rPr>
          <w:rFonts w:hint="eastAsia"/>
        </w:rPr>
        <w:t>マイフォルダ方式</w:t>
      </w:r>
      <w:r w:rsidR="001C5C46">
        <w:rPr>
          <w:rFonts w:hint="eastAsia"/>
        </w:rPr>
        <w:t>」の3つの受け渡し方法があります。</w:t>
      </w:r>
      <w:r w:rsidR="00B4524F">
        <w:rPr>
          <w:rFonts w:hint="eastAsia"/>
        </w:rPr>
        <w:t>本チュートリアルでは、3つの受け渡し方法について説明しています。</w:t>
      </w:r>
    </w:p>
    <w:p w:rsidR="005B0410" w:rsidRDefault="005B0410" w:rsidP="001C5C46"/>
    <w:p w:rsidR="00240BEA" w:rsidRDefault="00A44A07" w:rsidP="00D43123">
      <w:pPr>
        <w:jc w:val="center"/>
      </w:pPr>
      <w:r>
        <w:rPr>
          <w:noProof/>
        </w:rPr>
        <w:drawing>
          <wp:inline distT="0" distB="0" distL="0" distR="0" wp14:anchorId="72BC9141" wp14:editId="471D5CCE">
            <wp:extent cx="3960000" cy="2582280"/>
            <wp:effectExtent l="0" t="0" r="254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EA" w:rsidRPr="00F604D4" w:rsidRDefault="00247F66" w:rsidP="00F604D4">
      <w:pPr>
        <w:jc w:val="center"/>
        <w:rPr>
          <w:b/>
        </w:rPr>
      </w:pPr>
      <w:proofErr w:type="spellStart"/>
      <w:r>
        <w:rPr>
          <w:rFonts w:hint="eastAsia"/>
          <w:b/>
        </w:rPr>
        <w:t>Proself</w:t>
      </w:r>
      <w:proofErr w:type="spellEnd"/>
      <w:r>
        <w:rPr>
          <w:rFonts w:hint="eastAsia"/>
          <w:b/>
        </w:rPr>
        <w:t xml:space="preserve"> Gateway Edition</w:t>
      </w:r>
      <w:r w:rsidR="00F604D4" w:rsidRPr="00F604D4">
        <w:rPr>
          <w:rFonts w:hint="eastAsia"/>
          <w:b/>
        </w:rPr>
        <w:t>イメージ</w:t>
      </w:r>
      <w:r w:rsidR="00D43123">
        <w:rPr>
          <w:rFonts w:hint="eastAsia"/>
          <w:b/>
        </w:rPr>
        <w:t>（通常）</w:t>
      </w:r>
    </w:p>
    <w:p w:rsidR="00D43123" w:rsidRDefault="00D43123" w:rsidP="00D43123"/>
    <w:p w:rsidR="00D43123" w:rsidRDefault="00D43123" w:rsidP="00D43123">
      <w:r>
        <w:rPr>
          <w:rFonts w:hint="eastAsia"/>
        </w:rPr>
        <w:t>管理者が設定している場合は、セキュアセグメントからインターネットセグメントへ受け渡すことも可能です。</w:t>
      </w:r>
    </w:p>
    <w:p w:rsidR="00D43123" w:rsidRPr="00D43123" w:rsidRDefault="00D43123">
      <w:pPr>
        <w:adjustRightInd/>
        <w:snapToGrid/>
      </w:pPr>
    </w:p>
    <w:p w:rsidR="00D43123" w:rsidRDefault="00A44A07" w:rsidP="00D43123">
      <w:pPr>
        <w:adjustRightInd/>
        <w:snapToGrid/>
        <w:jc w:val="center"/>
      </w:pPr>
      <w:r>
        <w:rPr>
          <w:noProof/>
        </w:rPr>
        <w:lastRenderedPageBreak/>
        <w:drawing>
          <wp:inline distT="0" distB="0" distL="0" distR="0" wp14:anchorId="4C7E1DC8" wp14:editId="1D495E6B">
            <wp:extent cx="3960000" cy="2534760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123" w:rsidRDefault="00D43123" w:rsidP="00D43123">
      <w:pPr>
        <w:adjustRightInd/>
        <w:snapToGrid/>
        <w:jc w:val="center"/>
      </w:pPr>
      <w:proofErr w:type="spellStart"/>
      <w:r>
        <w:rPr>
          <w:rFonts w:hint="eastAsia"/>
          <w:b/>
        </w:rPr>
        <w:t>Proself</w:t>
      </w:r>
      <w:proofErr w:type="spellEnd"/>
      <w:r>
        <w:rPr>
          <w:rFonts w:hint="eastAsia"/>
          <w:b/>
        </w:rPr>
        <w:t xml:space="preserve"> Gateway Edition</w:t>
      </w:r>
      <w:r w:rsidRPr="00F604D4">
        <w:rPr>
          <w:rFonts w:hint="eastAsia"/>
          <w:b/>
        </w:rPr>
        <w:t>イメージ</w:t>
      </w:r>
      <w:r>
        <w:rPr>
          <w:rFonts w:hint="eastAsia"/>
          <w:b/>
        </w:rPr>
        <w:t>（逆方向）</w:t>
      </w:r>
    </w:p>
    <w:p w:rsidR="0024741E" w:rsidRPr="0024741E" w:rsidRDefault="0024741E" w:rsidP="0024741E">
      <w:pPr>
        <w:pStyle w:val="2"/>
      </w:pPr>
      <w:bookmarkStart w:id="2" w:name="_Toc460414013"/>
      <w:r w:rsidRPr="0024741E">
        <w:rPr>
          <w:rFonts w:hint="eastAsia"/>
        </w:rPr>
        <w:t>はじめに</w:t>
      </w:r>
      <w:bookmarkEnd w:id="2"/>
    </w:p>
    <w:p w:rsidR="0024741E" w:rsidRDefault="0024741E" w:rsidP="0024741E">
      <w:pPr>
        <w:adjustRightInd/>
      </w:pPr>
      <w:r>
        <w:rPr>
          <w:rFonts w:hint="eastAsia"/>
        </w:rPr>
        <w:t>「</w:t>
      </w:r>
      <w:r w:rsidRPr="001C5C46">
        <w:rPr>
          <w:rFonts w:hint="eastAsia"/>
        </w:rPr>
        <w:t>直接メール添付方式</w:t>
      </w:r>
      <w:r>
        <w:rPr>
          <w:rFonts w:hint="eastAsia"/>
        </w:rPr>
        <w:t>」、「</w:t>
      </w:r>
      <w:r w:rsidRPr="001C5C46">
        <w:rPr>
          <w:rFonts w:hint="eastAsia"/>
        </w:rPr>
        <w:t>ワンタイム</w:t>
      </w:r>
      <w:r w:rsidRPr="001C5C46">
        <w:t>URL方式</w:t>
      </w:r>
      <w:r>
        <w:rPr>
          <w:rFonts w:hint="eastAsia"/>
        </w:rPr>
        <w:t>」、「</w:t>
      </w:r>
      <w:r w:rsidRPr="001C5C46">
        <w:rPr>
          <w:rFonts w:hint="eastAsia"/>
        </w:rPr>
        <w:t>マイフォルダ方式</w:t>
      </w:r>
      <w:r>
        <w:rPr>
          <w:rFonts w:hint="eastAsia"/>
        </w:rPr>
        <w:t>」の3つの受け渡し方法について説明します。</w:t>
      </w:r>
    </w:p>
    <w:p w:rsidR="0024741E" w:rsidRDefault="0024741E" w:rsidP="0024741E">
      <w:pPr>
        <w:adjustRightInd/>
      </w:pPr>
    </w:p>
    <w:p w:rsidR="0024741E" w:rsidRDefault="0024741E" w:rsidP="0024741E">
      <w:r w:rsidRPr="0024741E">
        <w:rPr>
          <w:rFonts w:hint="eastAsia"/>
          <w:b/>
        </w:rPr>
        <w:t>直接メール添付方式：</w:t>
      </w:r>
      <w:r>
        <w:rPr>
          <w:rFonts w:hint="eastAsia"/>
        </w:rPr>
        <w:t>直接メール添付方式では、アップロードしたファイルはメールに添付ファイルとして送付されます。</w:t>
      </w:r>
    </w:p>
    <w:p w:rsidR="00EA5A92" w:rsidRDefault="00EA5A92" w:rsidP="0024741E">
      <w:r>
        <w:rPr>
          <w:rFonts w:hint="eastAsia"/>
        </w:rPr>
        <w:t>参照：「</w:t>
      </w:r>
      <w:hyperlink w:anchor="_直接メール添付方式" w:history="1">
        <w:r w:rsidRPr="00EA5A92">
          <w:rPr>
            <w:rStyle w:val="a7"/>
            <w:rFonts w:hint="eastAsia"/>
          </w:rPr>
          <w:t>2.1</w:t>
        </w:r>
        <w:r>
          <w:rPr>
            <w:rStyle w:val="a7"/>
            <w:rFonts w:hint="eastAsia"/>
          </w:rPr>
          <w:t>.</w:t>
        </w:r>
        <w:r w:rsidRPr="00EA5A92">
          <w:rPr>
            <w:rStyle w:val="a7"/>
            <w:rFonts w:hint="eastAsia"/>
          </w:rPr>
          <w:t>直接メール添付方式</w:t>
        </w:r>
      </w:hyperlink>
      <w:r>
        <w:rPr>
          <w:rFonts w:hint="eastAsia"/>
        </w:rPr>
        <w:t>」（通常）「</w:t>
      </w:r>
      <w:hyperlink w:anchor="_直接メール添付方式_1" w:history="1">
        <w:r w:rsidRPr="00EA5A92">
          <w:rPr>
            <w:rStyle w:val="a7"/>
            <w:rFonts w:hint="eastAsia"/>
          </w:rPr>
          <w:t>3.1</w:t>
        </w:r>
        <w:r>
          <w:rPr>
            <w:rStyle w:val="a7"/>
            <w:rFonts w:hint="eastAsia"/>
          </w:rPr>
          <w:t>.</w:t>
        </w:r>
        <w:r w:rsidRPr="00EA5A92">
          <w:rPr>
            <w:rStyle w:val="a7"/>
            <w:rFonts w:hint="eastAsia"/>
          </w:rPr>
          <w:t>直接メール添付方式</w:t>
        </w:r>
      </w:hyperlink>
      <w:r>
        <w:rPr>
          <w:rFonts w:hint="eastAsia"/>
        </w:rPr>
        <w:t>」（逆方向）</w:t>
      </w:r>
    </w:p>
    <w:p w:rsidR="0024741E" w:rsidRPr="0024741E" w:rsidRDefault="0024741E" w:rsidP="0024741E">
      <w:pPr>
        <w:adjustRightInd/>
      </w:pPr>
    </w:p>
    <w:p w:rsidR="0024741E" w:rsidRDefault="00065299" w:rsidP="0024741E">
      <w:r>
        <w:rPr>
          <w:rFonts w:hint="eastAsia"/>
          <w:b/>
        </w:rPr>
        <w:t>ワンタイムURL（Web公開）</w:t>
      </w:r>
      <w:r w:rsidR="0024741E" w:rsidRPr="0024741E">
        <w:rPr>
          <w:rFonts w:hint="eastAsia"/>
          <w:b/>
        </w:rPr>
        <w:t>方式：</w:t>
      </w:r>
      <w:r>
        <w:rPr>
          <w:rFonts w:hint="eastAsia"/>
        </w:rPr>
        <w:t>ワンタイムURL（Web公開）</w:t>
      </w:r>
      <w:r w:rsidR="0024741E">
        <w:rPr>
          <w:rFonts w:hint="eastAsia"/>
        </w:rPr>
        <w:t>方式は、アップロードしたファイルをメールでダウンロード用のワンタイムURLよりダウンロードする方式です。</w:t>
      </w:r>
    </w:p>
    <w:p w:rsidR="0024741E" w:rsidRDefault="0024741E" w:rsidP="0024741E">
      <w:r>
        <w:rPr>
          <w:rFonts w:hint="eastAsia"/>
        </w:rPr>
        <w:t>複数の担当者に受け渡す必要がある場合は、この方法を利用して受け渡すことができます。</w:t>
      </w:r>
    </w:p>
    <w:p w:rsidR="0024741E" w:rsidRPr="0024741E" w:rsidRDefault="00EA5A92" w:rsidP="0024741E">
      <w:pPr>
        <w:adjustRightInd/>
      </w:pPr>
      <w:r>
        <w:rPr>
          <w:rFonts w:hint="eastAsia"/>
        </w:rPr>
        <w:t>参照：「</w:t>
      </w:r>
      <w:hyperlink w:anchor="_ワンタイムURL方式" w:history="1">
        <w:r w:rsidRPr="00EA5A92">
          <w:rPr>
            <w:rStyle w:val="a7"/>
          </w:rPr>
          <w:t>2.2.</w:t>
        </w:r>
        <w:r w:rsidR="00065299">
          <w:rPr>
            <w:rStyle w:val="a7"/>
            <w:rFonts w:hint="eastAsia"/>
          </w:rPr>
          <w:t>ワンタイムURL（Web公開）</w:t>
        </w:r>
        <w:r w:rsidRPr="00EA5A92">
          <w:rPr>
            <w:rStyle w:val="a7"/>
            <w:rFonts w:hint="eastAsia"/>
          </w:rPr>
          <w:t>方式</w:t>
        </w:r>
      </w:hyperlink>
      <w:r>
        <w:rPr>
          <w:rFonts w:hint="eastAsia"/>
        </w:rPr>
        <w:t>」（通常）「</w:t>
      </w:r>
      <w:hyperlink w:anchor="_ワンタイムURL方式_1" w:history="1">
        <w:r w:rsidRPr="00EA5A92">
          <w:rPr>
            <w:rStyle w:val="a7"/>
            <w:rFonts w:hint="eastAsia"/>
          </w:rPr>
          <w:t>3.2.</w:t>
        </w:r>
        <w:r w:rsidR="00065299">
          <w:rPr>
            <w:rStyle w:val="a7"/>
            <w:rFonts w:hint="eastAsia"/>
          </w:rPr>
          <w:t>ワンタイムURL（Web公開）</w:t>
        </w:r>
        <w:r w:rsidRPr="00EA5A92">
          <w:rPr>
            <w:rStyle w:val="a7"/>
            <w:rFonts w:hint="eastAsia"/>
          </w:rPr>
          <w:t>方式</w:t>
        </w:r>
      </w:hyperlink>
      <w:r>
        <w:rPr>
          <w:rFonts w:hint="eastAsia"/>
        </w:rPr>
        <w:t>」（逆方向）</w:t>
      </w:r>
    </w:p>
    <w:p w:rsidR="00EA5A92" w:rsidRDefault="00EA5A92" w:rsidP="00EA5A92">
      <w:r w:rsidRPr="00EA5A92">
        <w:rPr>
          <w:rFonts w:hint="eastAsia"/>
          <w:b/>
        </w:rPr>
        <w:lastRenderedPageBreak/>
        <w:t>マイフォルダ方式：</w:t>
      </w:r>
      <w:r>
        <w:rPr>
          <w:rFonts w:hint="eastAsia"/>
        </w:rPr>
        <w:t>アップロードしたファイルは異なるネットワークセグメントよりWebインターフェースにログインしてダウンロードする方式です</w:t>
      </w:r>
      <w:r>
        <w:t>。</w:t>
      </w:r>
    </w:p>
    <w:p w:rsidR="00EA5A92" w:rsidRDefault="00EA5A92" w:rsidP="00EA5A92">
      <w:r>
        <w:rPr>
          <w:rFonts w:hint="eastAsia"/>
        </w:rPr>
        <w:t>メールアドレスを持っていない場合や、メール送信が禁止されているなどメールでのファイル受信ができない場合は、この方法を利用して受け渡します。</w:t>
      </w:r>
    </w:p>
    <w:p w:rsidR="00EA5A92" w:rsidRDefault="00EA5A92" w:rsidP="00EA5A92">
      <w:r>
        <w:rPr>
          <w:rFonts w:hint="eastAsia"/>
        </w:rPr>
        <w:t>参照：「</w:t>
      </w:r>
      <w:hyperlink w:anchor="_マイフォルダ方式" w:history="1">
        <w:r w:rsidRPr="00EA5A92">
          <w:rPr>
            <w:rStyle w:val="a7"/>
          </w:rPr>
          <w:t>2.3.マイフォルダ方式</w:t>
        </w:r>
      </w:hyperlink>
      <w:r>
        <w:rPr>
          <w:rFonts w:hint="eastAsia"/>
        </w:rPr>
        <w:t>」（通常）「</w:t>
      </w:r>
      <w:hyperlink w:anchor="_マイフォルダ方式_1" w:history="1">
        <w:r w:rsidRPr="00EA5A92">
          <w:rPr>
            <w:rStyle w:val="a7"/>
          </w:rPr>
          <w:t>3.3.マイフォルダ方式</w:t>
        </w:r>
      </w:hyperlink>
      <w:r>
        <w:rPr>
          <w:rFonts w:hint="eastAsia"/>
        </w:rPr>
        <w:t>」（逆方向）</w:t>
      </w:r>
    </w:p>
    <w:p w:rsidR="00170622" w:rsidRDefault="00170622" w:rsidP="00EA5A92">
      <w:r>
        <w:br w:type="page"/>
      </w:r>
    </w:p>
    <w:p w:rsidR="00D85879" w:rsidRDefault="00D85879" w:rsidP="00E35181">
      <w:pPr>
        <w:pStyle w:val="1"/>
      </w:pPr>
      <w:bookmarkStart w:id="3" w:name="_Toc460414014"/>
      <w:r>
        <w:rPr>
          <w:rFonts w:hint="eastAsia"/>
          <w:lang w:eastAsia="ja-JP"/>
        </w:rPr>
        <w:lastRenderedPageBreak/>
        <w:t>インターネットセグメントからセキュアセグメントへの受け渡し</w:t>
      </w:r>
      <w:bookmarkEnd w:id="3"/>
    </w:p>
    <w:p w:rsidR="00E35181" w:rsidRDefault="00E35181" w:rsidP="00D85879">
      <w:pPr>
        <w:pStyle w:val="2"/>
      </w:pPr>
      <w:bookmarkStart w:id="4" w:name="_直接メール添付方式"/>
      <w:bookmarkStart w:id="5" w:name="_Toc460414015"/>
      <w:bookmarkEnd w:id="4"/>
      <w:r>
        <w:rPr>
          <w:rFonts w:hint="eastAsia"/>
        </w:rPr>
        <w:t>直接メール添付方式</w:t>
      </w:r>
      <w:bookmarkEnd w:id="5"/>
    </w:p>
    <w:p w:rsidR="009A6223" w:rsidRDefault="009A6223" w:rsidP="00E35181"/>
    <w:p w:rsidR="00DA27F9" w:rsidRDefault="006448E7" w:rsidP="00D85879">
      <w:pPr>
        <w:pStyle w:val="3"/>
      </w:pPr>
      <w:bookmarkStart w:id="6" w:name="_Toc460414016"/>
      <w:r>
        <w:rPr>
          <w:rFonts w:hint="eastAsia"/>
        </w:rPr>
        <w:t>直接メール添付方式</w:t>
      </w:r>
      <w:r w:rsidR="00E35181">
        <w:rPr>
          <w:rFonts w:hint="eastAsia"/>
        </w:rPr>
        <w:t>でアップロードする</w:t>
      </w:r>
      <w:r w:rsidR="00D85879">
        <w:rPr>
          <w:rFonts w:hint="eastAsia"/>
          <w:lang w:eastAsia="ja-JP"/>
        </w:rPr>
        <w:t>（インターネットセグメント）</w:t>
      </w:r>
      <w:bookmarkEnd w:id="6"/>
    </w:p>
    <w:p w:rsidR="003B25B5" w:rsidRDefault="003D2F47" w:rsidP="003E4479">
      <w:pPr>
        <w:pStyle w:val="ae"/>
        <w:numPr>
          <w:ilvl w:val="0"/>
          <w:numId w:val="13"/>
        </w:numPr>
        <w:ind w:leftChars="0"/>
      </w:pPr>
      <w:r>
        <w:rPr>
          <w:rFonts w:hint="eastAsia"/>
        </w:rPr>
        <w:t>ブラウザから</w:t>
      </w:r>
      <w:r w:rsidR="003B25B5">
        <w:rPr>
          <w:rFonts w:hint="eastAsia"/>
        </w:rPr>
        <w:t>ログインします。</w:t>
      </w:r>
    </w:p>
    <w:p w:rsidR="003B25B5" w:rsidRDefault="00541634" w:rsidP="003B25B5">
      <w:pPr>
        <w:jc w:val="center"/>
      </w:pPr>
      <w:r>
        <w:rPr>
          <w:noProof/>
        </w:rPr>
        <w:drawing>
          <wp:inline distT="0" distB="0" distL="0" distR="0" wp14:anchorId="22B803C4" wp14:editId="08754854">
            <wp:extent cx="1980000" cy="1776240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F9" w:rsidRPr="003B25B5" w:rsidRDefault="003B25B5" w:rsidP="003B25B5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  <w:r w:rsidR="006A1F29">
        <w:rPr>
          <w:b/>
        </w:rPr>
        <w:br/>
      </w:r>
    </w:p>
    <w:p w:rsidR="006448E7" w:rsidRDefault="006448E7" w:rsidP="003E4479">
      <w:pPr>
        <w:pStyle w:val="ae"/>
        <w:numPr>
          <w:ilvl w:val="0"/>
          <w:numId w:val="13"/>
        </w:numPr>
        <w:ind w:leftChars="0"/>
      </w:pPr>
      <w:r>
        <w:rPr>
          <w:rFonts w:hint="eastAsia"/>
        </w:rPr>
        <w:t>ログインすると、アップロード画面が開きますので、アップロードしたいファイルを</w:t>
      </w:r>
      <w:r w:rsidR="00033775">
        <w:rPr>
          <w:rFonts w:hint="eastAsia"/>
        </w:rPr>
        <w:t>画面上にドロップします。</w:t>
      </w:r>
    </w:p>
    <w:p w:rsidR="003B25B5" w:rsidRDefault="00D72629" w:rsidP="006448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6474FE" wp14:editId="26E8E9C6">
                <wp:simplePos x="0" y="0"/>
                <wp:positionH relativeFrom="column">
                  <wp:posOffset>2145665</wp:posOffset>
                </wp:positionH>
                <wp:positionV relativeFrom="paragraph">
                  <wp:posOffset>263220</wp:posOffset>
                </wp:positionV>
                <wp:extent cx="1675181" cy="943661"/>
                <wp:effectExtent l="0" t="0" r="20320" b="2794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81" cy="943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651D5" id="正方形/長方形 37" o:spid="_x0000_s1026" style="position:absolute;left:0;text-align:left;margin-left:168.95pt;margin-top:20.75pt;width:131.9pt;height:7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" filled="f" strokecolor="red" strokeweight="2pt"/>
            </w:pict>
          </mc:Fallback>
        </mc:AlternateContent>
      </w:r>
      <w:r w:rsidR="00CA7F9D">
        <w:rPr>
          <w:noProof/>
        </w:rPr>
        <w:drawing>
          <wp:inline distT="0" distB="0" distL="0" distR="0" wp14:anchorId="505D1EEE" wp14:editId="1F786DAD">
            <wp:extent cx="4320000" cy="1908000"/>
            <wp:effectExtent l="19050" t="19050" r="23495" b="165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B25B5" w:rsidRPr="006448E7" w:rsidRDefault="006448E7" w:rsidP="006448E7">
      <w:pPr>
        <w:jc w:val="center"/>
        <w:rPr>
          <w:b/>
        </w:rPr>
      </w:pPr>
      <w:r w:rsidRPr="006448E7">
        <w:rPr>
          <w:rFonts w:hint="eastAsia"/>
          <w:b/>
        </w:rPr>
        <w:t>アップロード画面</w:t>
      </w:r>
    </w:p>
    <w:p w:rsidR="006448E7" w:rsidRDefault="00D72629" w:rsidP="00DA27F9">
      <w:r>
        <w:rPr>
          <w:rFonts w:hint="eastAsia"/>
        </w:rPr>
        <w:t>「</w:t>
      </w:r>
      <w:r w:rsidR="0099206F">
        <w:rPr>
          <w:rFonts w:hint="eastAsia"/>
        </w:rPr>
        <w:t>ファイルを選択</w:t>
      </w:r>
      <w:r>
        <w:rPr>
          <w:rFonts w:hint="eastAsia"/>
        </w:rPr>
        <w:t>」</w:t>
      </w:r>
      <w:r w:rsidR="0099206F">
        <w:rPr>
          <w:rFonts w:hint="eastAsia"/>
        </w:rPr>
        <w:t>ボタンをクリックすると、</w:t>
      </w:r>
      <w:r>
        <w:rPr>
          <w:rFonts w:hint="eastAsia"/>
        </w:rPr>
        <w:t>アップロードしたいファイルがある任意の場所を選択してアップロードすることができます。</w:t>
      </w:r>
    </w:p>
    <w:p w:rsidR="00B22BD5" w:rsidRDefault="00B22BD5" w:rsidP="00B22BD5">
      <w:pPr>
        <w:jc w:val="center"/>
      </w:pPr>
      <w:r>
        <w:rPr>
          <w:noProof/>
        </w:rPr>
        <w:lastRenderedPageBreak/>
        <w:drawing>
          <wp:inline distT="0" distB="0" distL="0" distR="0" wp14:anchorId="6A1437D3" wp14:editId="24AE796A">
            <wp:extent cx="3600000" cy="1885680"/>
            <wp:effectExtent l="19050" t="19050" r="19685" b="196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2BD5" w:rsidRPr="00B22BD5" w:rsidRDefault="00B22BD5" w:rsidP="00B22BD5">
      <w:pPr>
        <w:jc w:val="center"/>
        <w:rPr>
          <w:b/>
        </w:rPr>
      </w:pPr>
      <w:r w:rsidRPr="00B22BD5">
        <w:rPr>
          <w:rFonts w:hint="eastAsia"/>
          <w:b/>
        </w:rPr>
        <w:t>「ファイルを選択」ボタンをクリックした場合のアップロード画面</w:t>
      </w:r>
    </w:p>
    <w:p w:rsidR="00B22BD5" w:rsidRDefault="00B22BD5" w:rsidP="00DA27F9"/>
    <w:p w:rsidR="006448E7" w:rsidRDefault="00CA7F9D" w:rsidP="004D45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4903A" wp14:editId="16CDEE2B">
                <wp:simplePos x="0" y="0"/>
                <wp:positionH relativeFrom="column">
                  <wp:posOffset>2215156</wp:posOffset>
                </wp:positionH>
                <wp:positionV relativeFrom="paragraph">
                  <wp:posOffset>258277</wp:posOffset>
                </wp:positionV>
                <wp:extent cx="1725283" cy="267419"/>
                <wp:effectExtent l="0" t="0" r="27940" b="1841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BC53C" id="正方形/長方形 6" o:spid="_x0000_s1026" style="position:absolute;left:0;text-align:left;margin-left:174.4pt;margin-top:20.35pt;width:135.8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" filled="f" strokecolor="red" strokeweight="2pt"/>
            </w:pict>
          </mc:Fallback>
        </mc:AlternateContent>
      </w:r>
      <w:r w:rsidR="00875D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6AD14" wp14:editId="4D9AC0B7">
                <wp:simplePos x="0" y="0"/>
                <wp:positionH relativeFrom="column">
                  <wp:posOffset>2684491</wp:posOffset>
                </wp:positionH>
                <wp:positionV relativeFrom="paragraph">
                  <wp:posOffset>1183526</wp:posOffset>
                </wp:positionV>
                <wp:extent cx="742950" cy="2095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5BEC0" id="正方形/長方形 7" o:spid="_x0000_s1026" style="position:absolute;left:0;text-align:left;margin-left:211.4pt;margin-top:93.2pt;width:58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E00E69" wp14:editId="6295BB7E">
            <wp:extent cx="4320000" cy="1908000"/>
            <wp:effectExtent l="19050" t="19050" r="23495" b="165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45EE" w:rsidRPr="004D45EE" w:rsidRDefault="004D45EE" w:rsidP="004D45EE">
      <w:pPr>
        <w:jc w:val="center"/>
        <w:rPr>
          <w:b/>
        </w:rPr>
      </w:pPr>
      <w:r w:rsidRPr="004D45EE">
        <w:rPr>
          <w:rFonts w:hint="eastAsia"/>
          <w:b/>
        </w:rPr>
        <w:t>アップロード確認画面</w:t>
      </w:r>
    </w:p>
    <w:p w:rsidR="004D45EE" w:rsidRDefault="004D45EE" w:rsidP="003D2F47">
      <w:pPr>
        <w:pStyle w:val="ae"/>
        <w:numPr>
          <w:ilvl w:val="0"/>
          <w:numId w:val="13"/>
        </w:numPr>
        <w:ind w:leftChars="0"/>
      </w:pPr>
      <w:r>
        <w:rPr>
          <w:rFonts w:hint="eastAsia"/>
        </w:rPr>
        <w:t>アップロードするファイルを確認後、アップロードボタンをクリックします。</w:t>
      </w:r>
    </w:p>
    <w:p w:rsidR="00E90179" w:rsidRDefault="00E90179" w:rsidP="00E90179"/>
    <w:p w:rsidR="00E90179" w:rsidRDefault="00E90179" w:rsidP="00E90179">
      <w:r>
        <w:rPr>
          <w:rFonts w:hint="eastAsia"/>
        </w:rPr>
        <w:t>アップロードが完了すると、以下の画面が表示されます。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46B973" wp14:editId="2545411A">
                  <wp:extent cx="1800000" cy="1223280"/>
                  <wp:effectExtent l="19050" t="19050" r="10160" b="15240"/>
                  <wp:docPr id="130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3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承認者がいる場合の</w:t>
            </w:r>
          </w:p>
          <w:p w:rsidR="0008122B" w:rsidRPr="00E90179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F517E" wp14:editId="4E4640D0">
                  <wp:extent cx="1800000" cy="1239840"/>
                  <wp:effectExtent l="19050" t="19050" r="10160" b="17780"/>
                  <wp:docPr id="131" name="図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Pr="00E90179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アップロード完了画面</w:t>
            </w:r>
          </w:p>
        </w:tc>
      </w:tr>
    </w:tbl>
    <w:p w:rsidR="00E90179" w:rsidRDefault="00E90179" w:rsidP="00E90179"/>
    <w:p w:rsidR="00855222" w:rsidRDefault="00E90179" w:rsidP="003D2F47">
      <w:pPr>
        <w:pStyle w:val="ae"/>
        <w:numPr>
          <w:ilvl w:val="0"/>
          <w:numId w:val="13"/>
        </w:numPr>
        <w:ind w:leftChars="0"/>
      </w:pPr>
      <w:r>
        <w:rPr>
          <w:rFonts w:hint="eastAsia"/>
        </w:rPr>
        <w:lastRenderedPageBreak/>
        <w:t>承認者がいる場合は</w:t>
      </w:r>
      <w:r w:rsidR="000052E1">
        <w:rPr>
          <w:rFonts w:hint="eastAsia"/>
        </w:rPr>
        <w:t>、</w:t>
      </w:r>
      <w:r w:rsidR="00855222">
        <w:rPr>
          <w:rFonts w:hint="eastAsia"/>
        </w:rPr>
        <w:t>アップロードすると、承認者へ承認依頼メールが送信されますので、承認者の承認</w:t>
      </w:r>
      <w:r w:rsidR="00F87680">
        <w:rPr>
          <w:rFonts w:hint="eastAsia"/>
        </w:rPr>
        <w:t>※</w:t>
      </w:r>
      <w:r w:rsidR="00855222">
        <w:rPr>
          <w:rFonts w:hint="eastAsia"/>
        </w:rPr>
        <w:t>を待ちます。</w:t>
      </w:r>
    </w:p>
    <w:p w:rsidR="00855222" w:rsidRDefault="008832D9" w:rsidP="00855222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B67D84" w:rsidRPr="00B67D84" w:rsidRDefault="00B67D84" w:rsidP="00855222">
      <w:pPr>
        <w:pStyle w:val="ae"/>
        <w:ind w:leftChars="0" w:left="360"/>
      </w:pPr>
    </w:p>
    <w:p w:rsidR="00BC209C" w:rsidRDefault="00BC209C" w:rsidP="00855222">
      <w:pPr>
        <w:pStyle w:val="ae"/>
        <w:ind w:leftChars="0" w:left="360"/>
      </w:pPr>
      <w:r>
        <w:rPr>
          <w:rFonts w:hint="eastAsia"/>
        </w:rPr>
        <w:t>受渡をキャンセルしたい場合は、「受渡キャンセル」から行います。</w:t>
      </w:r>
    </w:p>
    <w:p w:rsidR="00BC209C" w:rsidRDefault="00BC209C" w:rsidP="00855222">
      <w:pPr>
        <w:pStyle w:val="ae"/>
        <w:ind w:leftChars="0" w:left="360"/>
      </w:pPr>
    </w:p>
    <w:p w:rsidR="00BC209C" w:rsidRDefault="00B67D84" w:rsidP="00BC209C">
      <w:pPr>
        <w:pStyle w:val="ae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315715" wp14:editId="17E6B392">
                <wp:simplePos x="0" y="0"/>
                <wp:positionH relativeFrom="column">
                  <wp:posOffset>653415</wp:posOffset>
                </wp:positionH>
                <wp:positionV relativeFrom="paragraph">
                  <wp:posOffset>311150</wp:posOffset>
                </wp:positionV>
                <wp:extent cx="657225" cy="180975"/>
                <wp:effectExtent l="0" t="0" r="28575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F9081" id="正方形/長方形 42" o:spid="_x0000_s1026" style="position:absolute;left:0;text-align:left;margin-left:51.45pt;margin-top:24.5pt;width:51.75pt;height:1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" filled="f" strokecolor="red" strokeweight="2pt"/>
            </w:pict>
          </mc:Fallback>
        </mc:AlternateContent>
      </w:r>
      <w:r w:rsidR="00BC20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83B418" wp14:editId="3FA0BE35">
                <wp:simplePos x="0" y="0"/>
                <wp:positionH relativeFrom="column">
                  <wp:posOffset>1377315</wp:posOffset>
                </wp:positionH>
                <wp:positionV relativeFrom="paragraph">
                  <wp:posOffset>225425</wp:posOffset>
                </wp:positionV>
                <wp:extent cx="390525" cy="200025"/>
                <wp:effectExtent l="0" t="0" r="28575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21CF4" id="正方形/長方形 32" o:spid="_x0000_s1026" style="position:absolute;left:0;text-align:left;margin-left:108.45pt;margin-top:17.75pt;width:30.75pt;height:15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" filled="f" strokecolor="red" strokeweight="2pt"/>
            </w:pict>
          </mc:Fallback>
        </mc:AlternateContent>
      </w:r>
      <w:r w:rsidR="00BC209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ADC7A8" wp14:editId="69D127AF">
                <wp:simplePos x="0" y="0"/>
                <wp:positionH relativeFrom="column">
                  <wp:posOffset>1377315</wp:posOffset>
                </wp:positionH>
                <wp:positionV relativeFrom="paragraph">
                  <wp:posOffset>539750</wp:posOffset>
                </wp:positionV>
                <wp:extent cx="180975" cy="22860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83AA3" id="正方形/長方形 27" o:spid="_x0000_s1026" style="position:absolute;left:0;text-align:left;margin-left:108.45pt;margin-top:42.5pt;width:14.25pt;height:1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" filled="f" strokecolor="red" strokeweight="2pt"/>
            </w:pict>
          </mc:Fallback>
        </mc:AlternateContent>
      </w:r>
      <w:r w:rsidR="00BC209C">
        <w:rPr>
          <w:noProof/>
        </w:rPr>
        <w:drawing>
          <wp:inline distT="0" distB="0" distL="0" distR="0" wp14:anchorId="17EC527F" wp14:editId="60259785">
            <wp:extent cx="4320000" cy="1971000"/>
            <wp:effectExtent l="19050" t="19050" r="23495" b="1079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209C" w:rsidRPr="00BC209C" w:rsidRDefault="00BC209C" w:rsidP="00BC209C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</w:p>
    <w:p w:rsidR="00BC209C" w:rsidRDefault="00BC209C" w:rsidP="00855222">
      <w:pPr>
        <w:pStyle w:val="ae"/>
        <w:ind w:leftChars="0" w:left="360"/>
      </w:pPr>
      <w:r>
        <w:rPr>
          <w:rFonts w:hint="eastAsia"/>
        </w:rPr>
        <w:t>フォルダごと削除したい場合は、アップロードした日時フォルダにチェックを入れ、「削除」をクリックして削除します。</w:t>
      </w:r>
    </w:p>
    <w:p w:rsidR="00BC209C" w:rsidRPr="00BC209C" w:rsidRDefault="00BC209C" w:rsidP="00855222">
      <w:pPr>
        <w:pStyle w:val="ae"/>
        <w:ind w:leftChars="0" w:left="360"/>
      </w:pPr>
    </w:p>
    <w:p w:rsidR="007507B9" w:rsidRDefault="00B67D84" w:rsidP="00BC209C">
      <w:pPr>
        <w:pStyle w:val="ae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32AACD" wp14:editId="3BCF3A03">
                <wp:simplePos x="0" y="0"/>
                <wp:positionH relativeFrom="column">
                  <wp:posOffset>1377314</wp:posOffset>
                </wp:positionH>
                <wp:positionV relativeFrom="paragraph">
                  <wp:posOffset>227330</wp:posOffset>
                </wp:positionV>
                <wp:extent cx="390525" cy="219075"/>
                <wp:effectExtent l="0" t="0" r="28575" b="28575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B88F2" id="正方形/長方形 84" o:spid="_x0000_s1026" style="position:absolute;left:0;text-align:left;margin-left:108.45pt;margin-top:17.9pt;width:30.75pt;height:17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F16021" wp14:editId="2201A011">
                <wp:simplePos x="0" y="0"/>
                <wp:positionH relativeFrom="column">
                  <wp:posOffset>1358265</wp:posOffset>
                </wp:positionH>
                <wp:positionV relativeFrom="paragraph">
                  <wp:posOffset>732155</wp:posOffset>
                </wp:positionV>
                <wp:extent cx="200025" cy="200025"/>
                <wp:effectExtent l="0" t="0" r="28575" b="2857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20247" id="正方形/長方形 65" o:spid="_x0000_s1026" style="position:absolute;left:0;text-align:left;margin-left:106.95pt;margin-top:57.65pt;width:15.7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6669FE" wp14:editId="7AFD097D">
                <wp:simplePos x="0" y="0"/>
                <wp:positionH relativeFrom="column">
                  <wp:posOffset>653415</wp:posOffset>
                </wp:positionH>
                <wp:positionV relativeFrom="paragraph">
                  <wp:posOffset>303530</wp:posOffset>
                </wp:positionV>
                <wp:extent cx="657225" cy="200025"/>
                <wp:effectExtent l="0" t="0" r="28575" b="2857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5D94C" id="正方形/長方形 46" o:spid="_x0000_s1026" style="position:absolute;left:0;text-align:left;margin-left:51.45pt;margin-top:23.9pt;width:51.75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" filled="f" strokecolor="red" strokeweight="2pt"/>
            </w:pict>
          </mc:Fallback>
        </mc:AlternateContent>
      </w:r>
      <w:r w:rsidR="00BC209C">
        <w:rPr>
          <w:noProof/>
        </w:rPr>
        <w:drawing>
          <wp:inline distT="0" distB="0" distL="0" distR="0" wp14:anchorId="586206E8" wp14:editId="43AFCDEB">
            <wp:extent cx="4320000" cy="1971000"/>
            <wp:effectExtent l="19050" t="19050" r="23495" b="1079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C209C" w:rsidRPr="00BC209C" w:rsidRDefault="00BC209C" w:rsidP="00BC209C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  <w:r>
        <w:rPr>
          <w:rFonts w:hint="eastAsia"/>
          <w:b/>
        </w:rPr>
        <w:t>該当フォルダ内</w:t>
      </w:r>
    </w:p>
    <w:p w:rsidR="00BC209C" w:rsidRDefault="00B67D84" w:rsidP="00855222">
      <w:pPr>
        <w:pStyle w:val="ae"/>
        <w:ind w:leftChars="0" w:left="360"/>
      </w:pPr>
      <w:r>
        <w:rPr>
          <w:rFonts w:hint="eastAsia"/>
        </w:rPr>
        <w:t>アップロードしたファイルのうち、1ファイルのみ削除したいなどの場合は、該当日時フォルダ内から削除します。</w:t>
      </w:r>
    </w:p>
    <w:p w:rsidR="00E35181" w:rsidRDefault="00E35181" w:rsidP="00D85879">
      <w:pPr>
        <w:pStyle w:val="3"/>
      </w:pPr>
      <w:bookmarkStart w:id="7" w:name="_Toc460414017"/>
      <w:r>
        <w:rPr>
          <w:rFonts w:hint="eastAsia"/>
        </w:rPr>
        <w:lastRenderedPageBreak/>
        <w:t>直接メール添付方式でダウンロードする</w:t>
      </w:r>
      <w:r w:rsidR="00D85879">
        <w:rPr>
          <w:rFonts w:hint="eastAsia"/>
          <w:lang w:eastAsia="ja-JP"/>
        </w:rPr>
        <w:t>（セキュアセグメント）</w:t>
      </w:r>
      <w:bookmarkEnd w:id="7"/>
    </w:p>
    <w:p w:rsidR="00E35181" w:rsidRDefault="00E35181" w:rsidP="00E35181">
      <w:r>
        <w:rPr>
          <w:rFonts w:hint="eastAsia"/>
        </w:rPr>
        <w:t>インターネットセグメントからアップロードされたファイルは、承認※されると、メールに添付されて送付されます。</w:t>
      </w:r>
    </w:p>
    <w:p w:rsidR="00E35181" w:rsidRDefault="00E35181" w:rsidP="00E35181">
      <w:r>
        <w:rPr>
          <w:rFonts w:hint="eastAsia"/>
        </w:rPr>
        <w:t>※承認者がいない場合は、直接</w:t>
      </w:r>
      <w:r w:rsidR="00D85879">
        <w:rPr>
          <w:rFonts w:hint="eastAsia"/>
        </w:rPr>
        <w:t>セキュアセグメント</w:t>
      </w:r>
      <w:r>
        <w:rPr>
          <w:rFonts w:hint="eastAsia"/>
        </w:rPr>
        <w:t>の送付先メールアドレスへ送付されます。</w:t>
      </w:r>
    </w:p>
    <w:p w:rsidR="00E35181" w:rsidRDefault="00E35181" w:rsidP="00E351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7B8FD4" wp14:editId="0149A198">
                <wp:simplePos x="0" y="0"/>
                <wp:positionH relativeFrom="column">
                  <wp:posOffset>1254388</wp:posOffset>
                </wp:positionH>
                <wp:positionV relativeFrom="paragraph">
                  <wp:posOffset>627057</wp:posOffset>
                </wp:positionV>
                <wp:extent cx="1095375" cy="31432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E8697" id="正方形/長方形 13" o:spid="_x0000_s1026" style="position:absolute;left:0;text-align:left;margin-left:98.75pt;margin-top:49.35pt;width:86.2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" filled="f" strokecolor="red" strokeweight="2pt"/>
            </w:pict>
          </mc:Fallback>
        </mc:AlternateContent>
      </w:r>
      <w:r w:rsidR="00A0237E">
        <w:rPr>
          <w:noProof/>
        </w:rPr>
        <w:drawing>
          <wp:inline distT="0" distB="0" distL="0" distR="0" wp14:anchorId="00C8F514" wp14:editId="386E9DDD">
            <wp:extent cx="2880000" cy="1442520"/>
            <wp:effectExtent l="19050" t="19050" r="15875" b="24765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25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5181" w:rsidRPr="00711FEF" w:rsidRDefault="00A0237E" w:rsidP="003D2F47">
      <w:pPr>
        <w:jc w:val="center"/>
        <w:rPr>
          <w:b/>
        </w:rPr>
      </w:pPr>
      <w:r>
        <w:rPr>
          <w:rFonts w:hint="eastAsia"/>
          <w:b/>
        </w:rPr>
        <w:t>添付</w:t>
      </w:r>
      <w:r w:rsidR="00E35181" w:rsidRPr="00711FEF">
        <w:rPr>
          <w:rFonts w:hint="eastAsia"/>
          <w:b/>
        </w:rPr>
        <w:t>ファイル</w:t>
      </w:r>
      <w:r w:rsidR="00E35181" w:rsidRPr="00711FEF">
        <w:rPr>
          <w:b/>
        </w:rPr>
        <w:br w:type="page"/>
      </w:r>
    </w:p>
    <w:p w:rsidR="00E35181" w:rsidRDefault="00065299" w:rsidP="00D85879">
      <w:pPr>
        <w:pStyle w:val="2"/>
      </w:pPr>
      <w:bookmarkStart w:id="8" w:name="_ワンタイムURL方式"/>
      <w:bookmarkStart w:id="9" w:name="_Toc460414018"/>
      <w:bookmarkEnd w:id="8"/>
      <w:r>
        <w:rPr>
          <w:rFonts w:hint="eastAsia"/>
        </w:rPr>
        <w:lastRenderedPageBreak/>
        <w:t>ワンタイムURL（Web公開）</w:t>
      </w:r>
      <w:r w:rsidR="00E35181">
        <w:rPr>
          <w:rFonts w:hint="eastAsia"/>
        </w:rPr>
        <w:t>方式</w:t>
      </w:r>
      <w:bookmarkEnd w:id="9"/>
    </w:p>
    <w:p w:rsidR="00D85879" w:rsidRDefault="00D85879" w:rsidP="008C5ECA"/>
    <w:p w:rsidR="00F600B6" w:rsidRDefault="00065299" w:rsidP="00232231">
      <w:pPr>
        <w:pStyle w:val="3"/>
        <w:ind w:left="798" w:rightChars="-59" w:right="-142" w:hanging="798"/>
      </w:pPr>
      <w:bookmarkStart w:id="10" w:name="_Toc460414019"/>
      <w:r>
        <w:rPr>
          <w:rFonts w:hint="eastAsia"/>
        </w:rPr>
        <w:t>ワンタイムURL（Web公開）</w:t>
      </w:r>
      <w:r w:rsidR="00F600B6">
        <w:rPr>
          <w:rFonts w:hint="eastAsia"/>
        </w:rPr>
        <w:t>方式</w:t>
      </w:r>
      <w:r w:rsidR="00E35181">
        <w:rPr>
          <w:rFonts w:hint="eastAsia"/>
        </w:rPr>
        <w:t>でアップロードする</w:t>
      </w:r>
      <w:r w:rsidR="004B1011">
        <w:rPr>
          <w:rFonts w:hint="eastAsia"/>
          <w:lang w:eastAsia="ja-JP"/>
        </w:rPr>
        <w:t>（インターネットセグメント）</w:t>
      </w:r>
      <w:bookmarkEnd w:id="10"/>
    </w:p>
    <w:p w:rsidR="00165735" w:rsidRDefault="003D2F47" w:rsidP="003D2F47">
      <w:pPr>
        <w:pStyle w:val="ae"/>
        <w:numPr>
          <w:ilvl w:val="0"/>
          <w:numId w:val="14"/>
        </w:numPr>
        <w:ind w:leftChars="0"/>
      </w:pPr>
      <w:r>
        <w:rPr>
          <w:rFonts w:hint="eastAsia"/>
        </w:rPr>
        <w:t>ブラウザから</w:t>
      </w:r>
      <w:r w:rsidR="00165735">
        <w:rPr>
          <w:rFonts w:hint="eastAsia"/>
        </w:rPr>
        <w:t>ログインします。</w:t>
      </w:r>
    </w:p>
    <w:p w:rsidR="00165735" w:rsidRDefault="00CA7F9D" w:rsidP="00165735">
      <w:pPr>
        <w:jc w:val="center"/>
      </w:pPr>
      <w:r>
        <w:rPr>
          <w:noProof/>
        </w:rPr>
        <w:drawing>
          <wp:inline distT="0" distB="0" distL="0" distR="0" wp14:anchorId="06AB02F6" wp14:editId="699D5029">
            <wp:extent cx="1980000" cy="1776240"/>
            <wp:effectExtent l="0" t="0" r="127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35" w:rsidRPr="003B25B5" w:rsidRDefault="00165735" w:rsidP="00165735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</w:p>
    <w:p w:rsidR="00D72629" w:rsidRDefault="0056446D" w:rsidP="00D72629">
      <w:r>
        <w:rPr>
          <w:rFonts w:hint="eastAsia"/>
        </w:rPr>
        <w:t>ログインすると、</w:t>
      </w:r>
      <w:r w:rsidR="00855222">
        <w:rPr>
          <w:rFonts w:hint="eastAsia"/>
        </w:rPr>
        <w:t>ファイル送信</w:t>
      </w:r>
      <w:r>
        <w:rPr>
          <w:rFonts w:hint="eastAsia"/>
        </w:rPr>
        <w:t>画面が開きますので、画面右のアップロード部分にアップロードしたいファイル/フォルダをドロップします。</w:t>
      </w:r>
      <w:r w:rsidR="00D72629">
        <w:br/>
      </w:r>
      <w:r w:rsidR="00D72629">
        <w:rPr>
          <w:rFonts w:hint="eastAsia"/>
        </w:rPr>
        <w:t>「ファイルを選択」ボタンをクリックすると、アップロードしたいファイルがある任意の場所を選択してアップロードすることができます。</w:t>
      </w:r>
    </w:p>
    <w:p w:rsidR="00B22BD5" w:rsidRDefault="00B22BD5" w:rsidP="00B22BD5">
      <w:pPr>
        <w:jc w:val="center"/>
      </w:pPr>
      <w:r>
        <w:rPr>
          <w:noProof/>
        </w:rPr>
        <w:drawing>
          <wp:inline distT="0" distB="0" distL="0" distR="0" wp14:anchorId="531928F5" wp14:editId="074526B5">
            <wp:extent cx="3600000" cy="1885680"/>
            <wp:effectExtent l="19050" t="19050" r="19685" b="1968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22BD5" w:rsidRPr="00B22BD5" w:rsidRDefault="00B22BD5" w:rsidP="00B22BD5">
      <w:pPr>
        <w:jc w:val="center"/>
        <w:rPr>
          <w:b/>
        </w:rPr>
      </w:pPr>
      <w:r w:rsidRPr="00B22BD5">
        <w:rPr>
          <w:rFonts w:hint="eastAsia"/>
          <w:b/>
        </w:rPr>
        <w:t>「ファイルを選択」ボタンをクリックした場合のアップロード画面</w:t>
      </w:r>
    </w:p>
    <w:p w:rsidR="004649C8" w:rsidRDefault="004649C8" w:rsidP="003D2F47">
      <w:pPr>
        <w:pStyle w:val="ae"/>
        <w:numPr>
          <w:ilvl w:val="0"/>
          <w:numId w:val="14"/>
        </w:numPr>
        <w:ind w:leftChars="0"/>
      </w:pPr>
      <w:r>
        <w:rPr>
          <w:rFonts w:hint="eastAsia"/>
        </w:rPr>
        <w:t>メール送付先等必要箇所を入力し、送信ボタンをクリックします。</w:t>
      </w:r>
      <w:r w:rsidR="00BE15BD">
        <w:br/>
      </w:r>
    </w:p>
    <w:p w:rsidR="00F600B6" w:rsidRDefault="009951B9" w:rsidP="0016573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EAB038" wp14:editId="00770C3F">
                <wp:simplePos x="0" y="0"/>
                <wp:positionH relativeFrom="column">
                  <wp:posOffset>1062194</wp:posOffset>
                </wp:positionH>
                <wp:positionV relativeFrom="paragraph">
                  <wp:posOffset>162560</wp:posOffset>
                </wp:positionV>
                <wp:extent cx="304800" cy="163195"/>
                <wp:effectExtent l="0" t="0" r="19050" b="273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B5F2" id="正方形/長方形 19" o:spid="_x0000_s1026" style="position:absolute;left:0;text-align:left;margin-left:83.65pt;margin-top:12.8pt;width:24pt;height:12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" filled="f" strokecolor="red" strokeweight="2pt"/>
            </w:pict>
          </mc:Fallback>
        </mc:AlternateContent>
      </w:r>
      <w:r w:rsidR="007F47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D6D55" wp14:editId="6DF8394D">
                <wp:simplePos x="0" y="0"/>
                <wp:positionH relativeFrom="column">
                  <wp:posOffset>3751172</wp:posOffset>
                </wp:positionH>
                <wp:positionV relativeFrom="paragraph">
                  <wp:posOffset>506909</wp:posOffset>
                </wp:positionV>
                <wp:extent cx="989463" cy="787097"/>
                <wp:effectExtent l="0" t="0" r="20320" b="1333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7870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B1FC6" id="正方形/長方形 18" o:spid="_x0000_s1026" style="position:absolute;left:0;text-align:left;margin-left:295.35pt;margin-top:39.9pt;width:77.9pt;height: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BB2D7D" wp14:editId="35CD119E">
            <wp:extent cx="4320000" cy="3383640"/>
            <wp:effectExtent l="19050" t="19050" r="23495" b="2667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5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3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00B6" w:rsidRPr="00165735" w:rsidRDefault="00165735" w:rsidP="00165735">
      <w:pPr>
        <w:jc w:val="center"/>
        <w:rPr>
          <w:b/>
        </w:rPr>
      </w:pPr>
      <w:r w:rsidRPr="00165735">
        <w:rPr>
          <w:rFonts w:hint="eastAsia"/>
          <w:b/>
        </w:rPr>
        <w:t>アップロード画面</w:t>
      </w:r>
    </w:p>
    <w:p w:rsidR="00165735" w:rsidRDefault="00165735" w:rsidP="00DA27F9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68"/>
        <w:gridCol w:w="6226"/>
      </w:tblGrid>
      <w:tr w:rsidR="0056446D" w:rsidTr="00EC5338">
        <w:tc>
          <w:tcPr>
            <w:tcW w:w="2268" w:type="dxa"/>
          </w:tcPr>
          <w:p w:rsidR="0056446D" w:rsidRDefault="0056446D" w:rsidP="00DA27F9">
            <w:r>
              <w:t>個別に送信する：</w:t>
            </w:r>
          </w:p>
        </w:tc>
        <w:tc>
          <w:tcPr>
            <w:tcW w:w="6226" w:type="dxa"/>
          </w:tcPr>
          <w:p w:rsidR="0056446D" w:rsidRDefault="0056446D" w:rsidP="003D2F47">
            <w:r>
              <w:rPr>
                <w:rFonts w:hint="eastAsia"/>
              </w:rPr>
              <w:t>チェックを入れると、宛先に指定したアドレス（TO）</w:t>
            </w:r>
            <w:r w:rsidR="003D2F47">
              <w:rPr>
                <w:rFonts w:hint="eastAsia"/>
              </w:rPr>
              <w:t>に設定したアドレス分、個別に</w:t>
            </w:r>
            <w:r>
              <w:rPr>
                <w:rFonts w:hint="eastAsia"/>
              </w:rPr>
              <w:t>送信されます。</w:t>
            </w:r>
          </w:p>
        </w:tc>
      </w:tr>
      <w:tr w:rsidR="0056446D" w:rsidTr="00EC5338">
        <w:tc>
          <w:tcPr>
            <w:tcW w:w="2268" w:type="dxa"/>
          </w:tcPr>
          <w:p w:rsidR="0056446D" w:rsidRDefault="0056446D" w:rsidP="00DA27F9">
            <w:r>
              <w:rPr>
                <w:rFonts w:hint="eastAsia"/>
              </w:rPr>
              <w:t>送信控えメールを受け取る</w:t>
            </w:r>
            <w:r w:rsidR="004649C8">
              <w:rPr>
                <w:rFonts w:hint="eastAsia"/>
              </w:rPr>
              <w:t>：</w:t>
            </w:r>
          </w:p>
        </w:tc>
        <w:tc>
          <w:tcPr>
            <w:tcW w:w="6226" w:type="dxa"/>
          </w:tcPr>
          <w:p w:rsidR="0056446D" w:rsidRDefault="004649C8" w:rsidP="00C46CB5">
            <w:r>
              <w:rPr>
                <w:rFonts w:hint="eastAsia"/>
              </w:rPr>
              <w:t>チェックを入れると、</w:t>
            </w:r>
            <w:r w:rsidR="003D2F47">
              <w:rPr>
                <w:rFonts w:hint="eastAsia"/>
              </w:rPr>
              <w:t>自分のメールアドレスにメールの控えが送信されます。</w:t>
            </w:r>
          </w:p>
        </w:tc>
      </w:tr>
      <w:tr w:rsidR="004025AE" w:rsidTr="00EC5338">
        <w:tc>
          <w:tcPr>
            <w:tcW w:w="2268" w:type="dxa"/>
          </w:tcPr>
          <w:p w:rsidR="004025AE" w:rsidRDefault="004025AE" w:rsidP="00DA27F9">
            <w:r>
              <w:rPr>
                <w:rFonts w:hint="eastAsia"/>
              </w:rPr>
              <w:t>メール認証を利用する：</w:t>
            </w:r>
          </w:p>
        </w:tc>
        <w:tc>
          <w:tcPr>
            <w:tcW w:w="6226" w:type="dxa"/>
          </w:tcPr>
          <w:p w:rsidR="004025AE" w:rsidRDefault="004025AE" w:rsidP="00DA27F9">
            <w:r>
              <w:rPr>
                <w:rFonts w:hint="eastAsia"/>
              </w:rPr>
              <w:t>チェックを入れると、ダウンロード時にパスワードを求める画面が表示されますので、ダウンロード者は、画面の指示に従ってパスワードを取得します。※1</w:t>
            </w:r>
          </w:p>
        </w:tc>
      </w:tr>
      <w:tr w:rsidR="007F47B0" w:rsidTr="006A1DCD">
        <w:tc>
          <w:tcPr>
            <w:tcW w:w="2268" w:type="dxa"/>
          </w:tcPr>
          <w:p w:rsidR="007F47B0" w:rsidRDefault="007F47B0" w:rsidP="006A1DCD">
            <w:r>
              <w:rPr>
                <w:rFonts w:hint="eastAsia"/>
              </w:rPr>
              <w:t>公開先メールアドレスを制限する</w:t>
            </w:r>
          </w:p>
        </w:tc>
        <w:tc>
          <w:tcPr>
            <w:tcW w:w="6226" w:type="dxa"/>
          </w:tcPr>
          <w:p w:rsidR="007F47B0" w:rsidRDefault="007F47B0" w:rsidP="006A1DCD">
            <w:r>
              <w:rPr>
                <w:rFonts w:hint="eastAsia"/>
              </w:rPr>
              <w:t>チェックを外すと公開先メールアドレスを送付先メールアドレスに限らずパスワードを取得できるようになります。チェックを入れている場合は、メールの送信先に入力したアドレスのみファイルを受信できます。</w:t>
            </w:r>
          </w:p>
        </w:tc>
      </w:tr>
      <w:tr w:rsidR="0056446D" w:rsidTr="00EC5338">
        <w:tc>
          <w:tcPr>
            <w:tcW w:w="2268" w:type="dxa"/>
          </w:tcPr>
          <w:p w:rsidR="0056446D" w:rsidRPr="004649C8" w:rsidRDefault="004649C8" w:rsidP="00DA27F9">
            <w:r>
              <w:rPr>
                <w:rFonts w:hint="eastAsia"/>
              </w:rPr>
              <w:t>ダウンロード回数制限：</w:t>
            </w:r>
          </w:p>
        </w:tc>
        <w:tc>
          <w:tcPr>
            <w:tcW w:w="6226" w:type="dxa"/>
          </w:tcPr>
          <w:p w:rsidR="0056446D" w:rsidRDefault="004649C8" w:rsidP="00DA27F9">
            <w:r>
              <w:rPr>
                <w:rFonts w:hint="eastAsia"/>
              </w:rPr>
              <w:t>チェックを入れてダウンロード回数を入力すると、ダウンロード回数を制限することができます。</w:t>
            </w:r>
          </w:p>
          <w:p w:rsidR="003D2F47" w:rsidRDefault="003D2F47" w:rsidP="00DA27F9">
            <w:r>
              <w:rPr>
                <w:rFonts w:hint="eastAsia"/>
              </w:rPr>
              <w:lastRenderedPageBreak/>
              <w:t>ダウンロード回数を超えると、URLにアクセスできなくなります。</w:t>
            </w:r>
          </w:p>
        </w:tc>
      </w:tr>
      <w:tr w:rsidR="004649C8" w:rsidTr="00EC5338">
        <w:tc>
          <w:tcPr>
            <w:tcW w:w="2268" w:type="dxa"/>
          </w:tcPr>
          <w:p w:rsidR="004649C8" w:rsidRDefault="004649C8" w:rsidP="00DA27F9">
            <w:r>
              <w:rPr>
                <w:rFonts w:hint="eastAsia"/>
              </w:rPr>
              <w:lastRenderedPageBreak/>
              <w:t>公開期限：</w:t>
            </w:r>
          </w:p>
        </w:tc>
        <w:tc>
          <w:tcPr>
            <w:tcW w:w="6226" w:type="dxa"/>
          </w:tcPr>
          <w:p w:rsidR="009951B9" w:rsidRDefault="009951B9" w:rsidP="009951B9">
            <w:r>
              <w:rPr>
                <w:rFonts w:hint="eastAsia"/>
              </w:rPr>
              <w:t>チェックを入れてカレンダーアイコンまたは直接入力にて日付を入力すると、公開期限を設定することができます。</w:t>
            </w:r>
          </w:p>
          <w:p w:rsidR="009951B9" w:rsidRDefault="009951B9" w:rsidP="009951B9">
            <w:r>
              <w:rPr>
                <w:rFonts w:hint="eastAsia"/>
              </w:rPr>
              <w:t>公開期限を過ぎるとダウンロードできなくなります。</w:t>
            </w:r>
          </w:p>
          <w:p w:rsidR="003D2F47" w:rsidRDefault="009951B9" w:rsidP="009951B9">
            <w:r>
              <w:rPr>
                <w:rFonts w:hint="eastAsia"/>
              </w:rPr>
              <w:t>※赤文字で</w:t>
            </w:r>
            <w:r w:rsidRPr="00310CC1">
              <w:rPr>
                <w:rFonts w:hint="eastAsia"/>
              </w:rPr>
              <w:t>「</w:t>
            </w:r>
            <w:r w:rsidRPr="00310CC1">
              <w:rPr>
                <w:rFonts w:hint="eastAsia"/>
                <w:sz w:val="21"/>
                <w:szCs w:val="21"/>
              </w:rPr>
              <w:t>公開期限は</w:t>
            </w:r>
            <w:proofErr w:type="spellStart"/>
            <w:r w:rsidRPr="00310CC1">
              <w:rPr>
                <w:rFonts w:hint="eastAsia"/>
                <w:sz w:val="21"/>
                <w:szCs w:val="21"/>
              </w:rPr>
              <w:t>yyyy</w:t>
            </w:r>
            <w:proofErr w:type="spellEnd"/>
            <w:r w:rsidRPr="00310CC1">
              <w:rPr>
                <w:rFonts w:hint="eastAsia"/>
                <w:sz w:val="21"/>
                <w:szCs w:val="21"/>
              </w:rPr>
              <w:t>/</w:t>
            </w:r>
            <w:r w:rsidRPr="00310CC1">
              <w:rPr>
                <w:sz w:val="21"/>
                <w:szCs w:val="21"/>
              </w:rPr>
              <w:t>mm</w:t>
            </w:r>
            <w:r w:rsidRPr="00310CC1">
              <w:rPr>
                <w:rFonts w:hint="eastAsia"/>
                <w:sz w:val="21"/>
                <w:szCs w:val="21"/>
              </w:rPr>
              <w:t>/</w:t>
            </w:r>
            <w:proofErr w:type="spellStart"/>
            <w:r w:rsidRPr="00310CC1">
              <w:rPr>
                <w:sz w:val="21"/>
                <w:szCs w:val="21"/>
              </w:rPr>
              <w:t>dd</w:t>
            </w:r>
            <w:proofErr w:type="spellEnd"/>
            <w:r w:rsidRPr="00310CC1">
              <w:rPr>
                <w:rFonts w:hint="eastAsia"/>
                <w:sz w:val="21"/>
                <w:szCs w:val="21"/>
              </w:rPr>
              <w:t>までとなります。</w:t>
            </w:r>
            <w:r w:rsidRPr="00310CC1">
              <w:rPr>
                <w:sz w:val="21"/>
                <w:szCs w:val="21"/>
              </w:rPr>
              <w:t>」</w:t>
            </w:r>
            <w:r>
              <w:rPr>
                <w:rFonts w:hint="eastAsia"/>
                <w:sz w:val="21"/>
                <w:szCs w:val="21"/>
              </w:rPr>
              <w:t>と記載されている場合は、管理者が時限ファイルの設定をしていますので、その期限より後に設定することはできません。</w:t>
            </w:r>
          </w:p>
        </w:tc>
      </w:tr>
      <w:tr w:rsidR="004649C8" w:rsidTr="00EC5338">
        <w:tc>
          <w:tcPr>
            <w:tcW w:w="2268" w:type="dxa"/>
          </w:tcPr>
          <w:p w:rsidR="004649C8" w:rsidRDefault="004649C8" w:rsidP="00DA27F9">
            <w:r>
              <w:rPr>
                <w:rFonts w:hint="eastAsia"/>
              </w:rPr>
              <w:t>公開パスワード：</w:t>
            </w:r>
          </w:p>
        </w:tc>
        <w:tc>
          <w:tcPr>
            <w:tcW w:w="6226" w:type="dxa"/>
          </w:tcPr>
          <w:p w:rsidR="004649C8" w:rsidRDefault="004649C8" w:rsidP="00DA27F9">
            <w:r>
              <w:rPr>
                <w:rFonts w:hint="eastAsia"/>
              </w:rPr>
              <w:t>チェックを入れて任意のパスワードを入力すると、ダウンロードする際</w:t>
            </w:r>
            <w:r w:rsidR="003D2F47">
              <w:rPr>
                <w:rFonts w:hint="eastAsia"/>
              </w:rPr>
              <w:t>にパスワードを求めるよう</w:t>
            </w:r>
            <w:r>
              <w:rPr>
                <w:rFonts w:hint="eastAsia"/>
              </w:rPr>
              <w:t>設定することができます。※</w:t>
            </w:r>
            <w:r w:rsidR="004025AE">
              <w:rPr>
                <w:rFonts w:hint="eastAsia"/>
              </w:rPr>
              <w:t>2</w:t>
            </w:r>
          </w:p>
        </w:tc>
      </w:tr>
      <w:tr w:rsidR="004649C8" w:rsidTr="00EC5338">
        <w:tc>
          <w:tcPr>
            <w:tcW w:w="2268" w:type="dxa"/>
          </w:tcPr>
          <w:p w:rsidR="004649C8" w:rsidRDefault="004649C8" w:rsidP="00DA27F9">
            <w:r>
              <w:rPr>
                <w:rFonts w:hint="eastAsia"/>
              </w:rPr>
              <w:t>公開コメント：</w:t>
            </w:r>
          </w:p>
        </w:tc>
        <w:tc>
          <w:tcPr>
            <w:tcW w:w="6226" w:type="dxa"/>
          </w:tcPr>
          <w:p w:rsidR="004649C8" w:rsidRDefault="004649C8" w:rsidP="00DA27F9">
            <w:r>
              <w:rPr>
                <w:rFonts w:hint="eastAsia"/>
              </w:rPr>
              <w:t>公開時にコメントを設定することができます。</w:t>
            </w:r>
          </w:p>
        </w:tc>
      </w:tr>
    </w:tbl>
    <w:p w:rsidR="004025AE" w:rsidRDefault="004025AE" w:rsidP="00DA27F9">
      <w:r>
        <w:rPr>
          <w:rFonts w:hint="eastAsia"/>
        </w:rPr>
        <w:t>※1管理者によってメール認証を利用する設定にしている場合</w:t>
      </w:r>
    </w:p>
    <w:p w:rsidR="00165735" w:rsidRDefault="004649C8" w:rsidP="00DA27F9">
      <w:r>
        <w:rPr>
          <w:rFonts w:hint="eastAsia"/>
        </w:rPr>
        <w:t>※</w:t>
      </w:r>
      <w:r w:rsidR="004025AE">
        <w:rPr>
          <w:rFonts w:hint="eastAsia"/>
        </w:rPr>
        <w:t>2</w:t>
      </w:r>
      <w:r>
        <w:rPr>
          <w:rFonts w:hint="eastAsia"/>
        </w:rPr>
        <w:t>パスワードを設定した場合は、</w:t>
      </w:r>
      <w:r w:rsidR="004343B8">
        <w:rPr>
          <w:rFonts w:hint="eastAsia"/>
        </w:rPr>
        <w:t>相手先にパスワードを通知する必要があります。</w:t>
      </w:r>
      <w:r w:rsidR="00BE15BD">
        <w:br/>
      </w:r>
    </w:p>
    <w:p w:rsidR="00931C27" w:rsidRDefault="00931C27" w:rsidP="00931C27">
      <w:pPr>
        <w:pStyle w:val="ae"/>
        <w:numPr>
          <w:ilvl w:val="0"/>
          <w:numId w:val="25"/>
        </w:numPr>
        <w:ind w:leftChars="0"/>
      </w:pPr>
      <w:r>
        <w:rPr>
          <w:rFonts w:hint="eastAsia"/>
        </w:rPr>
        <w:t>送付するファイルを確認後、送信ボタンをクリックします。</w:t>
      </w:r>
    </w:p>
    <w:p w:rsidR="00931C27" w:rsidRDefault="00931C27" w:rsidP="00DA27F9">
      <w:r>
        <w:rPr>
          <w:rFonts w:hint="eastAsia"/>
        </w:rPr>
        <w:t>送信が完了すると、以下の画面が表示されます。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rPr>
          <w:jc w:val="center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9A1E2" wp14:editId="33341985">
                  <wp:extent cx="1800000" cy="1238400"/>
                  <wp:effectExtent l="19050" t="19050" r="10160" b="19050"/>
                  <wp:docPr id="139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承認者がいる場合の</w:t>
            </w:r>
          </w:p>
          <w:p w:rsidR="0008122B" w:rsidRPr="00931C27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3C28E" wp14:editId="210BA71E">
                  <wp:extent cx="1800000" cy="1231560"/>
                  <wp:effectExtent l="19050" t="19050" r="10160" b="26035"/>
                  <wp:docPr id="140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Pr="00931C27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メール送信完了画面</w:t>
            </w:r>
          </w:p>
        </w:tc>
      </w:tr>
    </w:tbl>
    <w:p w:rsidR="00931C27" w:rsidRDefault="00931C27" w:rsidP="00DA27F9"/>
    <w:p w:rsidR="00F87680" w:rsidRDefault="00931C27" w:rsidP="00931C27">
      <w:pPr>
        <w:pStyle w:val="ae"/>
        <w:numPr>
          <w:ilvl w:val="0"/>
          <w:numId w:val="26"/>
        </w:numPr>
        <w:ind w:leftChars="0"/>
      </w:pPr>
      <w:r>
        <w:rPr>
          <w:rFonts w:hint="eastAsia"/>
        </w:rPr>
        <w:lastRenderedPageBreak/>
        <w:t>承認者がいる場合は</w:t>
      </w:r>
      <w:r w:rsidR="00BE15BD">
        <w:rPr>
          <w:rFonts w:hint="eastAsia"/>
        </w:rPr>
        <w:t>、承認者へ承認依頼メールが送信されますので、承認者の承認</w:t>
      </w:r>
      <w:r w:rsidR="00F87680">
        <w:rPr>
          <w:rFonts w:hint="eastAsia"/>
        </w:rPr>
        <w:t>※</w:t>
      </w:r>
      <w:r w:rsidR="00BE15BD">
        <w:rPr>
          <w:rFonts w:hint="eastAsia"/>
        </w:rPr>
        <w:t>を待ちます。</w:t>
      </w:r>
    </w:p>
    <w:p w:rsidR="00F87680" w:rsidRDefault="00F87680" w:rsidP="00F87680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F87680" w:rsidRPr="00B67D84" w:rsidRDefault="00F87680" w:rsidP="00F87680">
      <w:pPr>
        <w:pStyle w:val="ae"/>
        <w:ind w:leftChars="0" w:left="360"/>
      </w:pPr>
    </w:p>
    <w:p w:rsidR="00F87680" w:rsidRDefault="00F87680" w:rsidP="00F87680">
      <w:pPr>
        <w:pStyle w:val="ae"/>
        <w:ind w:leftChars="0" w:left="360"/>
      </w:pPr>
      <w:r>
        <w:rPr>
          <w:rFonts w:hint="eastAsia"/>
        </w:rPr>
        <w:t>受渡をキャンセルしたい場合は、「受渡キャンセル」から行います。</w:t>
      </w:r>
    </w:p>
    <w:p w:rsidR="00F87680" w:rsidRDefault="00F87680" w:rsidP="00F87680">
      <w:pPr>
        <w:pStyle w:val="ae"/>
        <w:ind w:leftChars="0" w:left="360"/>
      </w:pPr>
    </w:p>
    <w:p w:rsidR="00F87680" w:rsidRDefault="00F87680" w:rsidP="00F87680">
      <w:pPr>
        <w:pStyle w:val="ae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16E22B" wp14:editId="23EF7546">
                <wp:simplePos x="0" y="0"/>
                <wp:positionH relativeFrom="column">
                  <wp:posOffset>653415</wp:posOffset>
                </wp:positionH>
                <wp:positionV relativeFrom="paragraph">
                  <wp:posOffset>311150</wp:posOffset>
                </wp:positionV>
                <wp:extent cx="657225" cy="180975"/>
                <wp:effectExtent l="0" t="0" r="28575" b="2857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0D9CA" id="正方形/長方形 107" o:spid="_x0000_s1026" style="position:absolute;left:0;text-align:left;margin-left:51.45pt;margin-top:24.5pt;width:51.75pt;height:14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72B641" wp14:editId="2FC69B74">
                <wp:simplePos x="0" y="0"/>
                <wp:positionH relativeFrom="column">
                  <wp:posOffset>1377315</wp:posOffset>
                </wp:positionH>
                <wp:positionV relativeFrom="paragraph">
                  <wp:posOffset>225425</wp:posOffset>
                </wp:positionV>
                <wp:extent cx="390525" cy="200025"/>
                <wp:effectExtent l="0" t="0" r="28575" b="28575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55004" id="正方形/長方形 108" o:spid="_x0000_s1026" style="position:absolute;left:0;text-align:left;margin-left:108.45pt;margin-top:17.75pt;width:30.75pt;height:1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4681B0" wp14:editId="38EA20E5">
                <wp:simplePos x="0" y="0"/>
                <wp:positionH relativeFrom="column">
                  <wp:posOffset>1377315</wp:posOffset>
                </wp:positionH>
                <wp:positionV relativeFrom="paragraph">
                  <wp:posOffset>539750</wp:posOffset>
                </wp:positionV>
                <wp:extent cx="180975" cy="228600"/>
                <wp:effectExtent l="0" t="0" r="28575" b="1905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3DDFB" id="正方形/長方形 109" o:spid="_x0000_s1026" style="position:absolute;left:0;text-align:left;margin-left:108.45pt;margin-top:42.5pt;width:14.25pt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" filled="f" strokecolor="red" strokeweight="2pt"/>
            </w:pict>
          </mc:Fallback>
        </mc:AlternateContent>
      </w:r>
      <w:r w:rsidR="00A85BBF">
        <w:rPr>
          <w:noProof/>
        </w:rPr>
        <w:drawing>
          <wp:inline distT="0" distB="0" distL="0" distR="0" wp14:anchorId="08FCB0A9" wp14:editId="6111F119">
            <wp:extent cx="4320000" cy="1971000"/>
            <wp:effectExtent l="19050" t="19050" r="23495" b="1079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7680" w:rsidRPr="00BC209C" w:rsidRDefault="00F87680" w:rsidP="00F87680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</w:p>
    <w:p w:rsidR="00F87680" w:rsidRDefault="00F87680" w:rsidP="00F87680">
      <w:pPr>
        <w:pStyle w:val="ae"/>
        <w:ind w:leftChars="0" w:left="360"/>
      </w:pPr>
      <w:r>
        <w:rPr>
          <w:rFonts w:hint="eastAsia"/>
        </w:rPr>
        <w:t>フォルダごと削除したい場合は、アップロードした日時フォルダにチェックを入れ、「削除」をクリックして削除します。</w:t>
      </w:r>
    </w:p>
    <w:p w:rsidR="00F87680" w:rsidRPr="00BC209C" w:rsidRDefault="00F87680" w:rsidP="00F87680">
      <w:pPr>
        <w:pStyle w:val="ae"/>
        <w:ind w:leftChars="0" w:left="360"/>
      </w:pPr>
    </w:p>
    <w:p w:rsidR="00F87680" w:rsidRDefault="00A85BBF" w:rsidP="00F87680">
      <w:pPr>
        <w:pStyle w:val="ae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5B44A5" wp14:editId="30652B62">
                <wp:simplePos x="0" y="0"/>
                <wp:positionH relativeFrom="column">
                  <wp:posOffset>1337310</wp:posOffset>
                </wp:positionH>
                <wp:positionV relativeFrom="paragraph">
                  <wp:posOffset>732155</wp:posOffset>
                </wp:positionV>
                <wp:extent cx="200025" cy="200025"/>
                <wp:effectExtent l="0" t="0" r="28575" b="28575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1308" id="正方形/長方形 111" o:spid="_x0000_s1026" style="position:absolute;left:0;text-align:left;margin-left:105.3pt;margin-top:57.65pt;width:15.7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" filled="f" strokecolor="red" strokeweight="2pt"/>
            </w:pict>
          </mc:Fallback>
        </mc:AlternateContent>
      </w:r>
      <w:r w:rsidR="00F8768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3E2658" wp14:editId="4F51CC58">
                <wp:simplePos x="0" y="0"/>
                <wp:positionH relativeFrom="column">
                  <wp:posOffset>1377314</wp:posOffset>
                </wp:positionH>
                <wp:positionV relativeFrom="paragraph">
                  <wp:posOffset>227330</wp:posOffset>
                </wp:positionV>
                <wp:extent cx="390525" cy="219075"/>
                <wp:effectExtent l="0" t="0" r="28575" b="28575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73928" id="正方形/長方形 110" o:spid="_x0000_s1026" style="position:absolute;left:0;text-align:left;margin-left:108.45pt;margin-top:17.9pt;width:30.75pt;height:17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" filled="f" strokecolor="red" strokeweight="2pt"/>
            </w:pict>
          </mc:Fallback>
        </mc:AlternateContent>
      </w:r>
      <w:r w:rsidR="00F8768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1925A9" wp14:editId="2FC68822">
                <wp:simplePos x="0" y="0"/>
                <wp:positionH relativeFrom="column">
                  <wp:posOffset>653415</wp:posOffset>
                </wp:positionH>
                <wp:positionV relativeFrom="paragraph">
                  <wp:posOffset>303530</wp:posOffset>
                </wp:positionV>
                <wp:extent cx="657225" cy="200025"/>
                <wp:effectExtent l="0" t="0" r="28575" b="2857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26DE6" id="正方形/長方形 112" o:spid="_x0000_s1026" style="position:absolute;left:0;text-align:left;margin-left:51.45pt;margin-top:23.9pt;width:51.75pt;height:1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613B9E" wp14:editId="2339103D">
            <wp:extent cx="4320000" cy="1971000"/>
            <wp:effectExtent l="19050" t="19050" r="23495" b="1079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7680" w:rsidRPr="00BC209C" w:rsidRDefault="00F87680" w:rsidP="00F87680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  <w:r>
        <w:rPr>
          <w:rFonts w:hint="eastAsia"/>
          <w:b/>
        </w:rPr>
        <w:t>該当フォルダ内</w:t>
      </w:r>
    </w:p>
    <w:p w:rsidR="00F87680" w:rsidRDefault="00F87680" w:rsidP="00F87680">
      <w:pPr>
        <w:pStyle w:val="ae"/>
        <w:ind w:leftChars="0" w:left="360"/>
      </w:pPr>
      <w:r>
        <w:rPr>
          <w:rFonts w:hint="eastAsia"/>
        </w:rPr>
        <w:t>アップロードしたファイルのうち、1ファイルのみ削除したいなどの場合は、該当日時フォルダ内から削除します。</w:t>
      </w:r>
    </w:p>
    <w:p w:rsidR="00E35181" w:rsidRDefault="00065299" w:rsidP="00232231">
      <w:pPr>
        <w:pStyle w:val="3"/>
        <w:ind w:left="798" w:hanging="798"/>
      </w:pPr>
      <w:bookmarkStart w:id="11" w:name="_Toc460414020"/>
      <w:r>
        <w:rPr>
          <w:rFonts w:hint="eastAsia"/>
        </w:rPr>
        <w:lastRenderedPageBreak/>
        <w:t>ワンタイムURL（Web公開）</w:t>
      </w:r>
      <w:r w:rsidR="00E35181">
        <w:rPr>
          <w:rFonts w:hint="eastAsia"/>
        </w:rPr>
        <w:t>方式</w:t>
      </w:r>
      <w:r w:rsidR="00E35181">
        <w:rPr>
          <w:rFonts w:hint="eastAsia"/>
          <w:lang w:eastAsia="ja-JP"/>
        </w:rPr>
        <w:t>でダウンロード</w:t>
      </w:r>
      <w:r w:rsidR="00D85879">
        <w:rPr>
          <w:rFonts w:hint="eastAsia"/>
          <w:lang w:eastAsia="ja-JP"/>
        </w:rPr>
        <w:t>（セキュアセグメント）</w:t>
      </w:r>
      <w:bookmarkEnd w:id="11"/>
    </w:p>
    <w:p w:rsidR="00E35181" w:rsidRDefault="00E35181" w:rsidP="00E35181">
      <w:r>
        <w:rPr>
          <w:rFonts w:hint="eastAsia"/>
        </w:rPr>
        <w:t>インターネットセグメントから</w:t>
      </w:r>
      <w:r w:rsidR="00B450EB">
        <w:rPr>
          <w:rFonts w:hint="eastAsia"/>
        </w:rPr>
        <w:t>アップロードされたファイルは、</w:t>
      </w:r>
      <w:r>
        <w:rPr>
          <w:rFonts w:hint="eastAsia"/>
        </w:rPr>
        <w:t>承認※されると、公開アドレスメールが送付されますので、メールに記載されたURLをクリックしてファイルをダウンロードすることができます。</w:t>
      </w:r>
    </w:p>
    <w:p w:rsidR="00E35181" w:rsidRDefault="00E35181" w:rsidP="00E35181">
      <w:r>
        <w:rPr>
          <w:rFonts w:hint="eastAsia"/>
        </w:rPr>
        <w:t>※承認者がいない場合は、直接セキュアセグメントの送付先メールアドレスへ送付されます。</w:t>
      </w:r>
    </w:p>
    <w:p w:rsidR="00E35181" w:rsidRDefault="00B47F25" w:rsidP="00E35181">
      <w:pPr>
        <w:jc w:val="center"/>
      </w:pPr>
      <w:r>
        <w:rPr>
          <w:noProof/>
        </w:rPr>
        <w:drawing>
          <wp:inline distT="0" distB="0" distL="0" distR="0" wp14:anchorId="5F30C71B" wp14:editId="6D533391">
            <wp:extent cx="2880000" cy="866160"/>
            <wp:effectExtent l="19050" t="19050" r="15875" b="1016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1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5181" w:rsidRPr="00B4524F" w:rsidRDefault="00E35181" w:rsidP="00E35181">
      <w:pPr>
        <w:jc w:val="center"/>
        <w:rPr>
          <w:b/>
        </w:rPr>
      </w:pPr>
      <w:r w:rsidRPr="00B4524F">
        <w:rPr>
          <w:rFonts w:hint="eastAsia"/>
          <w:b/>
        </w:rPr>
        <w:t>ファイルダウンロードURL</w:t>
      </w:r>
    </w:p>
    <w:p w:rsidR="00E35181" w:rsidRDefault="00E35181" w:rsidP="00E35181">
      <w:r>
        <w:rPr>
          <w:rFonts w:hint="eastAsia"/>
        </w:rPr>
        <w:t>メール認証を利用している場合、URLにアクセスすると、以下の画面に遷移します。</w:t>
      </w:r>
    </w:p>
    <w:p w:rsidR="00E35181" w:rsidRDefault="00E35181" w:rsidP="00E35181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EE3CEF" wp14:editId="6DA46F05">
                <wp:simplePos x="0" y="0"/>
                <wp:positionH relativeFrom="column">
                  <wp:posOffset>1783835</wp:posOffset>
                </wp:positionH>
                <wp:positionV relativeFrom="paragraph">
                  <wp:posOffset>1377986</wp:posOffset>
                </wp:positionV>
                <wp:extent cx="1828800" cy="293298"/>
                <wp:effectExtent l="0" t="0" r="19050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3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A8D87" id="正方形/長方形 21" o:spid="_x0000_s1026" style="position:absolute;left:0;text-align:left;margin-left:140.45pt;margin-top:108.5pt;width:2in;height:23.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" filled="f" strokecolor="red" strokeweight="2pt"/>
            </w:pict>
          </mc:Fallback>
        </mc:AlternateContent>
      </w:r>
      <w:r w:rsidR="00B47F25">
        <w:rPr>
          <w:noProof/>
        </w:rPr>
        <w:drawing>
          <wp:inline distT="0" distB="0" distL="0" distR="0" wp14:anchorId="5843F69F" wp14:editId="42590981">
            <wp:extent cx="1980000" cy="1887840"/>
            <wp:effectExtent l="0" t="0" r="127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1" w:rsidRPr="003A4D24" w:rsidRDefault="00E35181" w:rsidP="00E35181">
      <w:pPr>
        <w:jc w:val="center"/>
        <w:rPr>
          <w:b/>
        </w:rPr>
      </w:pPr>
      <w:r>
        <w:rPr>
          <w:rFonts w:hint="eastAsia"/>
          <w:b/>
        </w:rPr>
        <w:t>メール認証</w:t>
      </w:r>
      <w:r w:rsidRPr="003A4D24">
        <w:rPr>
          <w:rFonts w:hint="eastAsia"/>
          <w:b/>
        </w:rPr>
        <w:t>ログイン画面</w:t>
      </w:r>
    </w:p>
    <w:p w:rsidR="00E35181" w:rsidRDefault="00E35181" w:rsidP="00E35181">
      <w:r>
        <w:rPr>
          <w:rFonts w:hint="eastAsia"/>
        </w:rPr>
        <w:t>メールアドレスボックスにメールアドレス※を入力して、「パスワード取得」をクリックします。</w:t>
      </w:r>
    </w:p>
    <w:p w:rsidR="00E35181" w:rsidRDefault="00E35181" w:rsidP="00E35181">
      <w:r>
        <w:rPr>
          <w:rFonts w:hint="eastAsia"/>
        </w:rPr>
        <w:t>メールにて送付されたパスワードをパスワードボックスに入力してファイルを開きます。</w:t>
      </w:r>
    </w:p>
    <w:p w:rsidR="00E35181" w:rsidRDefault="00E35181" w:rsidP="00E35181">
      <w:r>
        <w:rPr>
          <w:rFonts w:hint="eastAsia"/>
        </w:rPr>
        <w:t>※入力可能なメールアドレスは、「公開アドレスメール」</w:t>
      </w:r>
      <w:r w:rsidR="00EC313B">
        <w:rPr>
          <w:rFonts w:hint="eastAsia"/>
        </w:rPr>
        <w:t>を受信した</w:t>
      </w:r>
      <w:r>
        <w:rPr>
          <w:rFonts w:hint="eastAsia"/>
        </w:rPr>
        <w:t>メールアドレスのみです。</w:t>
      </w:r>
    </w:p>
    <w:p w:rsidR="00E35181" w:rsidRDefault="00E35181" w:rsidP="00E3518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CE683C" wp14:editId="4581C5D9">
                <wp:simplePos x="0" y="0"/>
                <wp:positionH relativeFrom="column">
                  <wp:posOffset>1776730</wp:posOffset>
                </wp:positionH>
                <wp:positionV relativeFrom="paragraph">
                  <wp:posOffset>1368425</wp:posOffset>
                </wp:positionV>
                <wp:extent cx="1828800" cy="2381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527AB" id="正方形/長方形 23" o:spid="_x0000_s1026" style="position:absolute;left:0;text-align:left;margin-left:139.9pt;margin-top:107.75pt;width:2in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" filled="f" strokecolor="red" strokeweight="2pt"/>
            </w:pict>
          </mc:Fallback>
        </mc:AlternateContent>
      </w:r>
      <w:r w:rsidR="00B47F25">
        <w:rPr>
          <w:noProof/>
        </w:rPr>
        <w:drawing>
          <wp:inline distT="0" distB="0" distL="0" distR="0" wp14:anchorId="1E900002" wp14:editId="155D0EF7">
            <wp:extent cx="1980000" cy="1891800"/>
            <wp:effectExtent l="0" t="0" r="127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1" w:rsidRDefault="00E35181" w:rsidP="00EC313B">
      <w:pPr>
        <w:jc w:val="center"/>
      </w:pPr>
      <w:r w:rsidRPr="003A4D24">
        <w:rPr>
          <w:rFonts w:hint="eastAsia"/>
          <w:b/>
        </w:rPr>
        <w:t>パスワード入力画面</w:t>
      </w:r>
      <w:r>
        <w:br w:type="page"/>
      </w:r>
    </w:p>
    <w:p w:rsidR="00371E29" w:rsidRPr="00371E29" w:rsidRDefault="00E35181" w:rsidP="00D85879">
      <w:pPr>
        <w:pStyle w:val="2"/>
        <w:rPr>
          <w:lang w:eastAsia="ja-JP"/>
        </w:rPr>
      </w:pPr>
      <w:bookmarkStart w:id="12" w:name="_マイフォルダ方式"/>
      <w:bookmarkStart w:id="13" w:name="_Toc460414021"/>
      <w:bookmarkEnd w:id="12"/>
      <w:r>
        <w:rPr>
          <w:rFonts w:hint="eastAsia"/>
        </w:rPr>
        <w:lastRenderedPageBreak/>
        <w:t>マイフォルダ</w:t>
      </w:r>
      <w:r w:rsidR="00E57EA2">
        <w:rPr>
          <w:rFonts w:hint="eastAsia"/>
          <w:lang w:eastAsia="ja-JP"/>
        </w:rPr>
        <w:t>方式</w:t>
      </w:r>
      <w:bookmarkEnd w:id="13"/>
    </w:p>
    <w:p w:rsidR="00AB4042" w:rsidRPr="00D85879" w:rsidRDefault="00AB4042" w:rsidP="00E35181"/>
    <w:p w:rsidR="0056446D" w:rsidRDefault="00FA3088" w:rsidP="00D85879">
      <w:pPr>
        <w:pStyle w:val="3"/>
      </w:pPr>
      <w:bookmarkStart w:id="14" w:name="_Toc460414022"/>
      <w:r>
        <w:rPr>
          <w:rFonts w:hint="eastAsia"/>
        </w:rPr>
        <w:t>マイフォルダ</w:t>
      </w:r>
      <w:r w:rsidR="00C31865">
        <w:rPr>
          <w:rFonts w:hint="eastAsia"/>
        </w:rPr>
        <w:t>方式</w:t>
      </w:r>
      <w:r w:rsidR="00E35181">
        <w:rPr>
          <w:rFonts w:hint="eastAsia"/>
        </w:rPr>
        <w:t>でアップロードする</w:t>
      </w:r>
      <w:r w:rsidR="00D85879">
        <w:rPr>
          <w:rFonts w:hint="eastAsia"/>
          <w:lang w:eastAsia="ja-JP"/>
        </w:rPr>
        <w:t>（インターネットセグメント）</w:t>
      </w:r>
      <w:bookmarkEnd w:id="14"/>
    </w:p>
    <w:p w:rsidR="00026086" w:rsidRDefault="00C9410A" w:rsidP="00EC5338">
      <w:pPr>
        <w:pStyle w:val="ae"/>
        <w:numPr>
          <w:ilvl w:val="0"/>
          <w:numId w:val="12"/>
        </w:numPr>
        <w:ind w:leftChars="0"/>
      </w:pPr>
      <w:r>
        <w:rPr>
          <w:rFonts w:hint="eastAsia"/>
        </w:rPr>
        <w:t>ブラウザから</w:t>
      </w:r>
      <w:r w:rsidR="00026086">
        <w:rPr>
          <w:rFonts w:hint="eastAsia"/>
        </w:rPr>
        <w:t>ログインします。</w:t>
      </w:r>
    </w:p>
    <w:p w:rsidR="00026086" w:rsidRDefault="00B47F25" w:rsidP="00026086">
      <w:pPr>
        <w:jc w:val="center"/>
      </w:pPr>
      <w:r>
        <w:rPr>
          <w:noProof/>
        </w:rPr>
        <w:drawing>
          <wp:inline distT="0" distB="0" distL="0" distR="0" wp14:anchorId="2E13E316" wp14:editId="4BFB962A">
            <wp:extent cx="1980000" cy="1776240"/>
            <wp:effectExtent l="0" t="0" r="127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86" w:rsidRPr="003B25B5" w:rsidRDefault="00026086" w:rsidP="00026086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</w:p>
    <w:p w:rsidR="00D72629" w:rsidRDefault="00026086" w:rsidP="00D72629">
      <w:r>
        <w:rPr>
          <w:rFonts w:hint="eastAsia"/>
        </w:rPr>
        <w:t>ログインすると、アップロード画面が開きますので、アップロードしたいファイルを画面上にドロップします。</w:t>
      </w:r>
      <w:r w:rsidR="00D72629">
        <w:br/>
      </w:r>
      <w:r w:rsidR="00D72629">
        <w:rPr>
          <w:rFonts w:hint="eastAsia"/>
        </w:rPr>
        <w:t>「ファイルを選択」ボタンをクリックすると、アップロードしたいファイルがある任意の場所を選択してアップロードすることができます。</w:t>
      </w:r>
    </w:p>
    <w:p w:rsidR="00026086" w:rsidRDefault="00B12E81" w:rsidP="0002608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BC9490" wp14:editId="169C20D9">
                <wp:simplePos x="0" y="0"/>
                <wp:positionH relativeFrom="column">
                  <wp:posOffset>2272665</wp:posOffset>
                </wp:positionH>
                <wp:positionV relativeFrom="paragraph">
                  <wp:posOffset>287020</wp:posOffset>
                </wp:positionV>
                <wp:extent cx="1504950" cy="9144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BE9C1" id="正方形/長方形 1" o:spid="_x0000_s1026" style="position:absolute;left:0;text-align:left;margin-left:178.95pt;margin-top:22.6pt;width:118.5pt;height:1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" filled="f" strokecolor="red" strokeweight="2pt"/>
            </w:pict>
          </mc:Fallback>
        </mc:AlternateContent>
      </w:r>
      <w:r w:rsidR="00716048">
        <w:rPr>
          <w:noProof/>
        </w:rPr>
        <w:drawing>
          <wp:inline distT="0" distB="0" distL="0" distR="0" wp14:anchorId="7EA4D1B6" wp14:editId="140E2BC1">
            <wp:extent cx="4320000" cy="1908000"/>
            <wp:effectExtent l="19050" t="19050" r="23495" b="1651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EA2" w:rsidRDefault="00026086" w:rsidP="00E57EA2">
      <w:pPr>
        <w:jc w:val="center"/>
        <w:rPr>
          <w:b/>
        </w:rPr>
      </w:pPr>
      <w:r w:rsidRPr="006448E7">
        <w:rPr>
          <w:rFonts w:hint="eastAsia"/>
          <w:b/>
        </w:rPr>
        <w:t>アップロード画面</w:t>
      </w:r>
    </w:p>
    <w:p w:rsidR="00917CDF" w:rsidRDefault="00917CDF" w:rsidP="00026086">
      <w:pPr>
        <w:jc w:val="center"/>
      </w:pPr>
    </w:p>
    <w:p w:rsidR="006B6507" w:rsidRDefault="006B6507" w:rsidP="006B6507">
      <w:pPr>
        <w:jc w:val="center"/>
      </w:pPr>
      <w:r>
        <w:rPr>
          <w:noProof/>
        </w:rPr>
        <w:lastRenderedPageBreak/>
        <w:drawing>
          <wp:inline distT="0" distB="0" distL="0" distR="0" wp14:anchorId="7EB14FAB" wp14:editId="734A5B0A">
            <wp:extent cx="3240000" cy="1697040"/>
            <wp:effectExtent l="19050" t="19050" r="17780" b="1778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97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6507" w:rsidRPr="00B22BD5" w:rsidRDefault="006B6507" w:rsidP="006B6507">
      <w:pPr>
        <w:jc w:val="center"/>
        <w:rPr>
          <w:b/>
        </w:rPr>
      </w:pPr>
      <w:r w:rsidRPr="00B22BD5">
        <w:rPr>
          <w:rFonts w:hint="eastAsia"/>
          <w:b/>
        </w:rPr>
        <w:t>「ファイル</w:t>
      </w:r>
      <w:r>
        <w:rPr>
          <w:rFonts w:hint="eastAsia"/>
          <w:b/>
        </w:rPr>
        <w:t>を選択</w:t>
      </w:r>
      <w:r w:rsidRPr="00B22BD5">
        <w:rPr>
          <w:rFonts w:hint="eastAsia"/>
          <w:b/>
        </w:rPr>
        <w:t>」ボタンをクリックした場合のアップロード画面</w:t>
      </w:r>
    </w:p>
    <w:p w:rsidR="00FA3088" w:rsidRPr="006B6507" w:rsidRDefault="00FA3088" w:rsidP="00DA27F9"/>
    <w:p w:rsidR="009A1C50" w:rsidRDefault="00716048" w:rsidP="009A1C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937BA8" wp14:editId="62FB9A98">
                <wp:simplePos x="0" y="0"/>
                <wp:positionH relativeFrom="column">
                  <wp:posOffset>2148840</wp:posOffset>
                </wp:positionH>
                <wp:positionV relativeFrom="paragraph">
                  <wp:posOffset>213731</wp:posOffset>
                </wp:positionV>
                <wp:extent cx="1876425" cy="333375"/>
                <wp:effectExtent l="0" t="0" r="28575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30785" id="正方形/長方形 31" o:spid="_x0000_s1026" style="position:absolute;left:0;text-align:left;margin-left:169.2pt;margin-top:16.85pt;width:147.7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" filled="f" strokecolor="red" strokeweight="2pt"/>
            </w:pict>
          </mc:Fallback>
        </mc:AlternateContent>
      </w:r>
      <w:r w:rsidR="00BC01E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66ACC2" wp14:editId="22FE6BC4">
                <wp:simplePos x="0" y="0"/>
                <wp:positionH relativeFrom="column">
                  <wp:posOffset>2661626</wp:posOffset>
                </wp:positionH>
                <wp:positionV relativeFrom="paragraph">
                  <wp:posOffset>1195127</wp:posOffset>
                </wp:positionV>
                <wp:extent cx="742950" cy="20955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CD73" id="正方形/長方形 30" o:spid="_x0000_s1026" style="position:absolute;left:0;text-align:left;margin-left:209.6pt;margin-top:94.1pt;width:58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78F727" wp14:editId="5CAE4871">
            <wp:extent cx="4320000" cy="1907640"/>
            <wp:effectExtent l="19050" t="19050" r="23495" b="1651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7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1C50" w:rsidRDefault="009A1C50" w:rsidP="009A1C50">
      <w:pPr>
        <w:jc w:val="center"/>
        <w:rPr>
          <w:b/>
        </w:rPr>
      </w:pPr>
      <w:r w:rsidRPr="004D45EE">
        <w:rPr>
          <w:rFonts w:hint="eastAsia"/>
          <w:b/>
        </w:rPr>
        <w:t>アップロード確認画面</w:t>
      </w:r>
    </w:p>
    <w:p w:rsidR="00BE3BF7" w:rsidRDefault="00BE3BF7" w:rsidP="009A1C50">
      <w:pPr>
        <w:jc w:val="center"/>
        <w:rPr>
          <w:b/>
        </w:rPr>
      </w:pPr>
    </w:p>
    <w:p w:rsidR="009A1C50" w:rsidRDefault="009A1C50" w:rsidP="00EC5338">
      <w:pPr>
        <w:pStyle w:val="ae"/>
        <w:numPr>
          <w:ilvl w:val="0"/>
          <w:numId w:val="12"/>
        </w:numPr>
        <w:ind w:leftChars="0"/>
      </w:pPr>
      <w:r>
        <w:rPr>
          <w:rFonts w:hint="eastAsia"/>
        </w:rPr>
        <w:t>アップロードするファイルを確認後、アップロードボタンをクリックします。</w:t>
      </w:r>
    </w:p>
    <w:p w:rsidR="009A1C50" w:rsidRDefault="009A1C50" w:rsidP="009A1C50"/>
    <w:p w:rsidR="00F66DE8" w:rsidRDefault="00F66DE8" w:rsidP="009A1C50">
      <w:r>
        <w:rPr>
          <w:rFonts w:hint="eastAsia"/>
        </w:rPr>
        <w:t>アップロードが完了すると、以下の画面が表示されます。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c>
          <w:tcPr>
            <w:tcW w:w="4247" w:type="dxa"/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DF683" wp14:editId="0986C2CE">
                  <wp:extent cx="1800000" cy="1239120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承認者がいる場合の</w:t>
            </w:r>
          </w:p>
          <w:p w:rsidR="0008122B" w:rsidRPr="00F66DE8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C09B1" wp14:editId="273C8F43">
                  <wp:extent cx="1800000" cy="1228320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22B" w:rsidRPr="00F66DE8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アップロード完了画面</w:t>
            </w:r>
          </w:p>
        </w:tc>
      </w:tr>
    </w:tbl>
    <w:p w:rsidR="00F66DE8" w:rsidRDefault="00F66DE8" w:rsidP="009A1C50"/>
    <w:p w:rsidR="00F90700" w:rsidRDefault="00F66DE8" w:rsidP="00F90700">
      <w:pPr>
        <w:pStyle w:val="ae"/>
        <w:numPr>
          <w:ilvl w:val="0"/>
          <w:numId w:val="22"/>
        </w:numPr>
        <w:ind w:leftChars="0"/>
      </w:pPr>
      <w:r>
        <w:rPr>
          <w:rFonts w:hint="eastAsia"/>
        </w:rPr>
        <w:lastRenderedPageBreak/>
        <w:t>承認者がいる場合は、</w:t>
      </w:r>
      <w:r w:rsidR="009A1C50">
        <w:rPr>
          <w:rFonts w:hint="eastAsia"/>
        </w:rPr>
        <w:t>アップロードすると、承認者へ承認依頼メールが送信されますので、承認者の承認を待ちます。</w:t>
      </w:r>
    </w:p>
    <w:p w:rsidR="00F90700" w:rsidRDefault="00F90700" w:rsidP="00F90700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C9410A" w:rsidRDefault="00C9410A" w:rsidP="00F90700"/>
    <w:p w:rsidR="009A1C50" w:rsidRDefault="009A1C50" w:rsidP="00C9410A">
      <w:pPr>
        <w:pStyle w:val="ae"/>
        <w:ind w:leftChars="0" w:left="360"/>
      </w:pPr>
    </w:p>
    <w:p w:rsidR="006C1768" w:rsidRDefault="00716048" w:rsidP="006C176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50CD83" wp14:editId="0BE90212">
                <wp:simplePos x="0" y="0"/>
                <wp:positionH relativeFrom="column">
                  <wp:posOffset>1129251</wp:posOffset>
                </wp:positionH>
                <wp:positionV relativeFrom="paragraph">
                  <wp:posOffset>627491</wp:posOffset>
                </wp:positionV>
                <wp:extent cx="232012" cy="191068"/>
                <wp:effectExtent l="0" t="0" r="15875" b="1905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191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1AC65" id="楕円 57" o:spid="_x0000_s1026" style="position:absolute;left:0;text-align:left;margin-left:88.9pt;margin-top:49.4pt;width:18.25pt;height:1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" filled="f" strokecolor="red" strokeweight="2pt"/>
            </w:pict>
          </mc:Fallback>
        </mc:AlternateContent>
      </w:r>
      <w:r w:rsidR="0068714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011A19" wp14:editId="1652F558">
                <wp:simplePos x="0" y="0"/>
                <wp:positionH relativeFrom="column">
                  <wp:posOffset>1092835</wp:posOffset>
                </wp:positionH>
                <wp:positionV relativeFrom="paragraph">
                  <wp:posOffset>205547</wp:posOffset>
                </wp:positionV>
                <wp:extent cx="477671" cy="184245"/>
                <wp:effectExtent l="0" t="0" r="17780" b="2540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A141EC" id="楕円 56" o:spid="_x0000_s1026" style="position:absolute;left:0;text-align:left;margin-left:86.05pt;margin-top:16.2pt;width:37.6pt;height:14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9AF6A8" wp14:editId="5EF53BA8">
            <wp:extent cx="4320000" cy="1908000"/>
            <wp:effectExtent l="19050" t="19050" r="23495" b="1651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EA2" w:rsidRDefault="00E57EA2" w:rsidP="006C1768">
      <w:pPr>
        <w:jc w:val="center"/>
        <w:rPr>
          <w:b/>
        </w:rPr>
      </w:pPr>
      <w:r>
        <w:rPr>
          <w:rFonts w:hint="eastAsia"/>
          <w:b/>
        </w:rPr>
        <w:t>受渡キャンセル画面</w:t>
      </w:r>
    </w:p>
    <w:p w:rsidR="00BE3BF7" w:rsidRDefault="00BE3BF7" w:rsidP="006C1768">
      <w:pPr>
        <w:jc w:val="center"/>
        <w:rPr>
          <w:b/>
        </w:rPr>
      </w:pPr>
    </w:p>
    <w:p w:rsidR="00AD0777" w:rsidRDefault="00AD0777" w:rsidP="00AD0777">
      <w:r>
        <w:rPr>
          <w:rFonts w:hint="eastAsia"/>
        </w:rPr>
        <w:t>誤ってアップロードしてしまった場合は、受渡キャンセル画面で削除することができます。</w:t>
      </w:r>
    </w:p>
    <w:p w:rsidR="00F82C27" w:rsidRPr="00F82C27" w:rsidRDefault="00F82C27" w:rsidP="006C1768">
      <w:r>
        <w:rPr>
          <w:rFonts w:hint="eastAsia"/>
        </w:rPr>
        <w:t>削除したい場合は、削除したいドキュメントにチェックを入れると「削除」アイコンが表示されますので、「削除」をクリックして削除します。</w:t>
      </w:r>
    </w:p>
    <w:p w:rsidR="006C1768" w:rsidRDefault="006C1768" w:rsidP="00C9410A">
      <w:pPr>
        <w:pStyle w:val="ae"/>
        <w:ind w:leftChars="0" w:left="360"/>
      </w:pPr>
    </w:p>
    <w:p w:rsidR="006C1768" w:rsidRPr="006C1768" w:rsidRDefault="006C1768" w:rsidP="00C9410A">
      <w:pPr>
        <w:pStyle w:val="ae"/>
        <w:ind w:leftChars="0" w:left="360"/>
      </w:pPr>
    </w:p>
    <w:p w:rsidR="00E35181" w:rsidRDefault="00E35181" w:rsidP="003600A3">
      <w:pPr>
        <w:pStyle w:val="3"/>
      </w:pPr>
      <w:bookmarkStart w:id="15" w:name="_Toc460414023"/>
      <w:r>
        <w:rPr>
          <w:rFonts w:hint="eastAsia"/>
        </w:rPr>
        <w:t>マイフォルダ方式</w:t>
      </w:r>
      <w:r w:rsidR="00E57EA2">
        <w:rPr>
          <w:rFonts w:hint="eastAsia"/>
          <w:lang w:eastAsia="ja-JP"/>
        </w:rPr>
        <w:t>でダウンロードする</w:t>
      </w:r>
      <w:r w:rsidR="003600A3">
        <w:rPr>
          <w:rFonts w:hint="eastAsia"/>
          <w:lang w:eastAsia="ja-JP"/>
        </w:rPr>
        <w:t>（セキュアセグメント）</w:t>
      </w:r>
      <w:bookmarkEnd w:id="15"/>
    </w:p>
    <w:p w:rsidR="00E35181" w:rsidRDefault="00E35181" w:rsidP="00E35181">
      <w:r>
        <w:rPr>
          <w:rFonts w:hint="eastAsia"/>
        </w:rPr>
        <w:t>承認</w:t>
      </w:r>
      <w:r w:rsidR="006C1768">
        <w:rPr>
          <w:rFonts w:hint="eastAsia"/>
        </w:rPr>
        <w:t>※</w:t>
      </w:r>
      <w:r>
        <w:rPr>
          <w:rFonts w:hint="eastAsia"/>
        </w:rPr>
        <w:t>されると、承認依頼者に承認者から承認通知メールが届きますので、</w:t>
      </w:r>
      <w:r w:rsidR="003600A3">
        <w:rPr>
          <w:rFonts w:hint="eastAsia"/>
        </w:rPr>
        <w:t>セキュアセグメント</w:t>
      </w:r>
      <w:r>
        <w:rPr>
          <w:rFonts w:hint="eastAsia"/>
        </w:rPr>
        <w:t>端末からアクセスしてダウンロードします。</w:t>
      </w:r>
    </w:p>
    <w:p w:rsidR="00E35181" w:rsidRPr="00AE5164" w:rsidRDefault="00E35181" w:rsidP="00E35181">
      <w:r>
        <w:rPr>
          <w:rFonts w:hint="eastAsia"/>
        </w:rPr>
        <w:t>※承認者がいない場合は、直接セキュアセグメント端末からアクセスしてダウンロードします。</w:t>
      </w:r>
    </w:p>
    <w:p w:rsidR="00E35181" w:rsidRDefault="00E35181" w:rsidP="00E35181"/>
    <w:p w:rsidR="00E35181" w:rsidRPr="00FA3088" w:rsidRDefault="00276764" w:rsidP="00E35181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FE97D1" wp14:editId="4212E319">
                <wp:simplePos x="0" y="0"/>
                <wp:positionH relativeFrom="column">
                  <wp:posOffset>1320165</wp:posOffset>
                </wp:positionH>
                <wp:positionV relativeFrom="paragraph">
                  <wp:posOffset>233045</wp:posOffset>
                </wp:positionV>
                <wp:extent cx="771525" cy="219075"/>
                <wp:effectExtent l="0" t="0" r="28575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D529D" id="正方形/長方形 25" o:spid="_x0000_s1026" style="position:absolute;left:0;text-align:left;margin-left:103.95pt;margin-top:18.35pt;width:60.75pt;height:1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9F1C6F" wp14:editId="1812B847">
                <wp:simplePos x="0" y="0"/>
                <wp:positionH relativeFrom="column">
                  <wp:posOffset>1320165</wp:posOffset>
                </wp:positionH>
                <wp:positionV relativeFrom="paragraph">
                  <wp:posOffset>737870</wp:posOffset>
                </wp:positionV>
                <wp:extent cx="771525" cy="219075"/>
                <wp:effectExtent l="0" t="0" r="2857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EC81D" id="正方形/長方形 15" o:spid="_x0000_s1026" style="position:absolute;left:0;text-align:left;margin-left:103.95pt;margin-top:58.1pt;width:60.7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342920" wp14:editId="691A8657">
            <wp:extent cx="4320000" cy="1938600"/>
            <wp:effectExtent l="19050" t="19050" r="23495" b="2413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3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5181" w:rsidRDefault="00E57EA2" w:rsidP="00E35181">
      <w:pPr>
        <w:jc w:val="center"/>
        <w:rPr>
          <w:b/>
        </w:rPr>
      </w:pPr>
      <w:r>
        <w:rPr>
          <w:rFonts w:hint="eastAsia"/>
          <w:b/>
        </w:rPr>
        <w:t>ダウンロード</w:t>
      </w:r>
      <w:r w:rsidR="00E35181" w:rsidRPr="00CB7B89">
        <w:rPr>
          <w:rFonts w:hint="eastAsia"/>
          <w:b/>
        </w:rPr>
        <w:t>端末</w:t>
      </w:r>
    </w:p>
    <w:p w:rsidR="00BE3BF7" w:rsidRPr="00E57EA2" w:rsidRDefault="00BE3BF7" w:rsidP="00E35181">
      <w:pPr>
        <w:jc w:val="center"/>
        <w:rPr>
          <w:b/>
        </w:rPr>
      </w:pPr>
    </w:p>
    <w:p w:rsidR="00E35181" w:rsidRDefault="003600A3" w:rsidP="00E35181">
      <w:r>
        <w:rPr>
          <w:rFonts w:hint="eastAsia"/>
        </w:rPr>
        <w:t>セキュアセグメント</w:t>
      </w:r>
      <w:r w:rsidR="00E35181">
        <w:rPr>
          <w:rFonts w:hint="eastAsia"/>
        </w:rPr>
        <w:t>端末からはダウンロードのみ行うことができます。</w:t>
      </w:r>
    </w:p>
    <w:p w:rsidR="00E35181" w:rsidRDefault="00F204CC" w:rsidP="00E35181">
      <w:r>
        <w:rPr>
          <w:rFonts w:hint="eastAsia"/>
        </w:rPr>
        <w:t>ファイルをクリックするとダウンロードすることができます。</w:t>
      </w:r>
      <w:r w:rsidR="000C0DD5">
        <w:rPr>
          <w:rFonts w:hint="eastAsia"/>
        </w:rPr>
        <w:t>ダウンロードしたいファイルをクリックして「一括ダウンロード」をクリックすると、ダウンロードしたいファイルを選択してダウンロードすることができます。名前横のチェックボックスをクリックすると、フォルダ内のファイルを一括選択することができます。</w:t>
      </w:r>
    </w:p>
    <w:p w:rsidR="00BE71CD" w:rsidRDefault="00BE71CD" w:rsidP="00E35181"/>
    <w:p w:rsidR="00A97160" w:rsidRDefault="00A97160">
      <w:pPr>
        <w:adjustRightInd/>
        <w:snapToGrid/>
      </w:pPr>
      <w:r>
        <w:br w:type="page"/>
      </w:r>
    </w:p>
    <w:p w:rsidR="00A97160" w:rsidRDefault="00A97160" w:rsidP="00A97160">
      <w:pPr>
        <w:pStyle w:val="1"/>
      </w:pPr>
      <w:bookmarkStart w:id="16" w:name="_Toc460414024"/>
      <w:r>
        <w:rPr>
          <w:rFonts w:hint="eastAsia"/>
        </w:rPr>
        <w:lastRenderedPageBreak/>
        <w:t>セキュアセグメントからインターネットセグメント</w:t>
      </w:r>
      <w:r>
        <w:rPr>
          <w:rFonts w:hint="eastAsia"/>
          <w:lang w:eastAsia="ja-JP"/>
        </w:rPr>
        <w:t>への受け渡し</w:t>
      </w:r>
      <w:bookmarkEnd w:id="16"/>
    </w:p>
    <w:p w:rsidR="00A97160" w:rsidRDefault="000668B7" w:rsidP="00A97160">
      <w:pPr>
        <w:adjustRightInd/>
      </w:pPr>
      <w:r>
        <w:rPr>
          <w:rFonts w:hint="eastAsia"/>
        </w:rPr>
        <w:t>セキュア</w:t>
      </w:r>
      <w:r w:rsidR="00016F64">
        <w:rPr>
          <w:rFonts w:hint="eastAsia"/>
        </w:rPr>
        <w:t>セグメントからインターネットセグメントへ受け渡すには、管理者によって設定を有効にしておく必要があります。</w:t>
      </w:r>
    </w:p>
    <w:p w:rsidR="00016F64" w:rsidRPr="00016F64" w:rsidRDefault="00016F64" w:rsidP="00A97160">
      <w:pPr>
        <w:adjustRightInd/>
      </w:pPr>
    </w:p>
    <w:p w:rsidR="00413878" w:rsidRDefault="00413878" w:rsidP="00413878">
      <w:pPr>
        <w:pStyle w:val="2"/>
      </w:pPr>
      <w:bookmarkStart w:id="17" w:name="_直接メール添付方式_1"/>
      <w:bookmarkStart w:id="18" w:name="_Toc460414025"/>
      <w:bookmarkEnd w:id="17"/>
      <w:r>
        <w:rPr>
          <w:rFonts w:hint="eastAsia"/>
        </w:rPr>
        <w:t>直接メール添付方式</w:t>
      </w:r>
      <w:bookmarkEnd w:id="18"/>
    </w:p>
    <w:p w:rsidR="00413878" w:rsidRDefault="00413878" w:rsidP="00413878"/>
    <w:p w:rsidR="00413878" w:rsidRDefault="00413878" w:rsidP="00413878">
      <w:pPr>
        <w:pStyle w:val="3"/>
      </w:pPr>
      <w:bookmarkStart w:id="19" w:name="_Toc460414026"/>
      <w:r>
        <w:rPr>
          <w:rFonts w:hint="eastAsia"/>
        </w:rPr>
        <w:t>直接メール添付方式でアップロードする</w:t>
      </w:r>
      <w:r>
        <w:rPr>
          <w:rFonts w:hint="eastAsia"/>
          <w:lang w:eastAsia="ja-JP"/>
        </w:rPr>
        <w:t>（セキュアセグメント）</w:t>
      </w:r>
      <w:bookmarkEnd w:id="19"/>
    </w:p>
    <w:p w:rsidR="00413878" w:rsidRDefault="00413878" w:rsidP="00413878">
      <w:pPr>
        <w:pStyle w:val="ae"/>
        <w:numPr>
          <w:ilvl w:val="0"/>
          <w:numId w:val="17"/>
        </w:numPr>
        <w:ind w:leftChars="0"/>
      </w:pPr>
      <w:r>
        <w:rPr>
          <w:rFonts w:hint="eastAsia"/>
        </w:rPr>
        <w:t>ブラウザからログインします。</w:t>
      </w:r>
    </w:p>
    <w:p w:rsidR="00413878" w:rsidRDefault="00413878" w:rsidP="00413878">
      <w:pPr>
        <w:jc w:val="center"/>
      </w:pPr>
      <w:r>
        <w:rPr>
          <w:noProof/>
        </w:rPr>
        <w:drawing>
          <wp:inline distT="0" distB="0" distL="0" distR="0" wp14:anchorId="39A0B004" wp14:editId="648D5F52">
            <wp:extent cx="1980000" cy="1776240"/>
            <wp:effectExtent l="0" t="0" r="127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09" w:rsidRDefault="00413878" w:rsidP="000B1209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</w:p>
    <w:p w:rsidR="00413878" w:rsidRDefault="00413878" w:rsidP="000B1209">
      <w:r>
        <w:rPr>
          <w:b/>
        </w:rPr>
        <w:br/>
      </w:r>
      <w:r>
        <w:rPr>
          <w:rFonts w:hint="eastAsia"/>
        </w:rPr>
        <w:t>ログインすると、アップロード画面が開きますので、アップロードしたいファイルを画面上にドロップします。</w:t>
      </w:r>
    </w:p>
    <w:p w:rsidR="00413878" w:rsidRDefault="00413878" w:rsidP="004138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8EACC6" wp14:editId="6286F58E">
                <wp:simplePos x="0" y="0"/>
                <wp:positionH relativeFrom="column">
                  <wp:posOffset>2145665</wp:posOffset>
                </wp:positionH>
                <wp:positionV relativeFrom="paragraph">
                  <wp:posOffset>263220</wp:posOffset>
                </wp:positionV>
                <wp:extent cx="1675181" cy="943661"/>
                <wp:effectExtent l="0" t="0" r="20320" b="2794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81" cy="943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AF06" id="正方形/長方形 33" o:spid="_x0000_s1026" style="position:absolute;left:0;text-align:left;margin-left:168.95pt;margin-top:20.75pt;width:131.9pt;height:7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872951" wp14:editId="5248F55F">
            <wp:extent cx="4320000" cy="1907280"/>
            <wp:effectExtent l="19050" t="19050" r="23495" b="1714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72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3878" w:rsidRPr="006448E7" w:rsidRDefault="00413878" w:rsidP="00413878">
      <w:pPr>
        <w:jc w:val="center"/>
        <w:rPr>
          <w:b/>
        </w:rPr>
      </w:pPr>
      <w:r w:rsidRPr="006448E7">
        <w:rPr>
          <w:rFonts w:hint="eastAsia"/>
          <w:b/>
        </w:rPr>
        <w:t>アップロード画面</w:t>
      </w:r>
    </w:p>
    <w:p w:rsidR="00413878" w:rsidRDefault="00413878" w:rsidP="00413878">
      <w:r>
        <w:rPr>
          <w:rFonts w:hint="eastAsia"/>
        </w:rPr>
        <w:t>「ファイルを選択」ボタンをクリックすると、アップロードしたいファイルがある任意の場所を選択してアップロードすることができます。</w:t>
      </w:r>
    </w:p>
    <w:p w:rsidR="00413878" w:rsidRDefault="00413878" w:rsidP="00413878">
      <w:pPr>
        <w:jc w:val="center"/>
      </w:pPr>
      <w:r>
        <w:rPr>
          <w:noProof/>
        </w:rPr>
        <w:lastRenderedPageBreak/>
        <w:drawing>
          <wp:inline distT="0" distB="0" distL="0" distR="0" wp14:anchorId="53FA1B8C" wp14:editId="3CFFA220">
            <wp:extent cx="3600000" cy="1885680"/>
            <wp:effectExtent l="19050" t="19050" r="19685" b="1968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878" w:rsidRPr="00B22BD5" w:rsidRDefault="00413878" w:rsidP="00413878">
      <w:pPr>
        <w:jc w:val="center"/>
        <w:rPr>
          <w:b/>
        </w:rPr>
      </w:pPr>
      <w:r w:rsidRPr="00B22BD5">
        <w:rPr>
          <w:rFonts w:hint="eastAsia"/>
          <w:b/>
        </w:rPr>
        <w:t>「ファイルを選択」ボタンをクリックした場合のアップロード画面</w:t>
      </w:r>
    </w:p>
    <w:p w:rsidR="00413878" w:rsidRDefault="00413878" w:rsidP="00413878"/>
    <w:p w:rsidR="00413878" w:rsidRDefault="00413878" w:rsidP="004138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FB7E6A" wp14:editId="0C2D8BB7">
                <wp:simplePos x="0" y="0"/>
                <wp:positionH relativeFrom="column">
                  <wp:posOffset>2215156</wp:posOffset>
                </wp:positionH>
                <wp:positionV relativeFrom="paragraph">
                  <wp:posOffset>258277</wp:posOffset>
                </wp:positionV>
                <wp:extent cx="1725283" cy="267419"/>
                <wp:effectExtent l="0" t="0" r="27940" b="1841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3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7D21C" id="正方形/長方形 47" o:spid="_x0000_s1026" style="position:absolute;left:0;text-align:left;margin-left:174.4pt;margin-top:20.35pt;width:135.85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55B1D6" wp14:editId="54944E16">
                <wp:simplePos x="0" y="0"/>
                <wp:positionH relativeFrom="column">
                  <wp:posOffset>2684491</wp:posOffset>
                </wp:positionH>
                <wp:positionV relativeFrom="paragraph">
                  <wp:posOffset>1183526</wp:posOffset>
                </wp:positionV>
                <wp:extent cx="742950" cy="209550"/>
                <wp:effectExtent l="0" t="0" r="19050" b="1905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8F645" id="正方形/長方形 48" o:spid="_x0000_s1026" style="position:absolute;left:0;text-align:left;margin-left:211.4pt;margin-top:93.2pt;width:58.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8478AF" wp14:editId="6D16B17B">
            <wp:extent cx="4320000" cy="1908000"/>
            <wp:effectExtent l="19050" t="19050" r="23495" b="1651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3878" w:rsidRPr="004D45EE" w:rsidRDefault="00413878" w:rsidP="00413878">
      <w:pPr>
        <w:jc w:val="center"/>
        <w:rPr>
          <w:b/>
        </w:rPr>
      </w:pPr>
      <w:r w:rsidRPr="004D45EE">
        <w:rPr>
          <w:rFonts w:hint="eastAsia"/>
          <w:b/>
        </w:rPr>
        <w:t>アップロード確認画面</w:t>
      </w:r>
    </w:p>
    <w:p w:rsidR="00413878" w:rsidRDefault="00413878" w:rsidP="00413878">
      <w:pPr>
        <w:pStyle w:val="ae"/>
        <w:numPr>
          <w:ilvl w:val="0"/>
          <w:numId w:val="17"/>
        </w:numPr>
        <w:ind w:leftChars="0"/>
      </w:pPr>
      <w:r>
        <w:rPr>
          <w:rFonts w:hint="eastAsia"/>
        </w:rPr>
        <w:t>アップロードするファイルを確認後、アップロードボタンをクリックします。</w:t>
      </w:r>
    </w:p>
    <w:p w:rsidR="001206BD" w:rsidRDefault="001206BD" w:rsidP="001206BD">
      <w:pPr>
        <w:pStyle w:val="ae"/>
        <w:numPr>
          <w:ilvl w:val="0"/>
          <w:numId w:val="17"/>
        </w:numPr>
        <w:ind w:leftChars="0"/>
      </w:pPr>
      <w:r>
        <w:rPr>
          <w:rFonts w:hint="eastAsia"/>
        </w:rPr>
        <w:t>アップロードするファイルを確認後、アップロードボタンをクリックします。</w:t>
      </w:r>
    </w:p>
    <w:p w:rsidR="001206BD" w:rsidRDefault="001206BD" w:rsidP="001206BD">
      <w:r>
        <w:rPr>
          <w:rFonts w:hint="eastAsia"/>
        </w:rPr>
        <w:t>アップロードが完了すると、以下の画面が表示されます。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3A8B5" wp14:editId="138BE652">
                  <wp:extent cx="1800000" cy="1223280"/>
                  <wp:effectExtent l="19050" t="19050" r="10160" b="15240"/>
                  <wp:docPr id="125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3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承認者がいる場合の</w:t>
            </w:r>
          </w:p>
          <w:p w:rsidR="0008122B" w:rsidRPr="00E90179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FA4F6" wp14:editId="68387504">
                  <wp:extent cx="1800000" cy="1239840"/>
                  <wp:effectExtent l="19050" t="19050" r="10160" b="17780"/>
                  <wp:docPr id="126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Pr="00E90179" w:rsidRDefault="0008122B" w:rsidP="00C65AAC">
            <w:pPr>
              <w:jc w:val="center"/>
              <w:rPr>
                <w:b/>
              </w:rPr>
            </w:pPr>
            <w:r w:rsidRPr="00E90179">
              <w:rPr>
                <w:rFonts w:hint="eastAsia"/>
                <w:b/>
              </w:rPr>
              <w:t>アップロード完了画面</w:t>
            </w:r>
          </w:p>
        </w:tc>
      </w:tr>
    </w:tbl>
    <w:p w:rsidR="001206BD" w:rsidRDefault="001206BD" w:rsidP="001206BD">
      <w:pPr>
        <w:pStyle w:val="ae"/>
        <w:numPr>
          <w:ilvl w:val="0"/>
          <w:numId w:val="17"/>
        </w:numPr>
        <w:ind w:leftChars="0"/>
      </w:pPr>
      <w:r>
        <w:rPr>
          <w:rFonts w:hint="eastAsia"/>
        </w:rPr>
        <w:lastRenderedPageBreak/>
        <w:t>承認者がいる場合は、アップロードすると、承認者へ承認依頼メールが送信されますので、承認者の承認※を待ちます。</w:t>
      </w:r>
    </w:p>
    <w:p w:rsidR="001206BD" w:rsidRDefault="001206BD" w:rsidP="001206BD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1206BD" w:rsidRPr="001206BD" w:rsidRDefault="001206BD" w:rsidP="001206BD"/>
    <w:p w:rsidR="00B67D84" w:rsidRDefault="00B67D84" w:rsidP="00B67D84">
      <w:pPr>
        <w:pStyle w:val="ae"/>
        <w:ind w:leftChars="0" w:left="360"/>
      </w:pPr>
      <w:r>
        <w:rPr>
          <w:rFonts w:hint="eastAsia"/>
        </w:rPr>
        <w:t>受渡をキャンセルしたい場合は、「受渡キャンセル」から行います。</w:t>
      </w:r>
    </w:p>
    <w:p w:rsidR="00B67D84" w:rsidRDefault="00B67D84" w:rsidP="00B67D84">
      <w:pPr>
        <w:pStyle w:val="ae"/>
        <w:ind w:leftChars="0" w:left="360"/>
      </w:pPr>
    </w:p>
    <w:p w:rsidR="00B67D84" w:rsidRDefault="00B67D84" w:rsidP="00B67D84">
      <w:pPr>
        <w:pStyle w:val="ae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EDF9D6" wp14:editId="3C966959">
                <wp:simplePos x="0" y="0"/>
                <wp:positionH relativeFrom="column">
                  <wp:posOffset>653415</wp:posOffset>
                </wp:positionH>
                <wp:positionV relativeFrom="paragraph">
                  <wp:posOffset>311150</wp:posOffset>
                </wp:positionV>
                <wp:extent cx="657225" cy="180975"/>
                <wp:effectExtent l="0" t="0" r="28575" b="2857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032B3" id="正方形/長方形 86" o:spid="_x0000_s1026" style="position:absolute;left:0;text-align:left;margin-left:51.45pt;margin-top:24.5pt;width:51.75pt;height:1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5456AB" wp14:editId="4B8DC812">
                <wp:simplePos x="0" y="0"/>
                <wp:positionH relativeFrom="column">
                  <wp:posOffset>1377315</wp:posOffset>
                </wp:positionH>
                <wp:positionV relativeFrom="paragraph">
                  <wp:posOffset>225425</wp:posOffset>
                </wp:positionV>
                <wp:extent cx="390525" cy="200025"/>
                <wp:effectExtent l="0" t="0" r="28575" b="2857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D1754" id="正方形/長方形 87" o:spid="_x0000_s1026" style="position:absolute;left:0;text-align:left;margin-left:108.45pt;margin-top:17.75pt;width:30.75pt;height:15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412E63" wp14:editId="749D4941">
                <wp:simplePos x="0" y="0"/>
                <wp:positionH relativeFrom="column">
                  <wp:posOffset>1377315</wp:posOffset>
                </wp:positionH>
                <wp:positionV relativeFrom="paragraph">
                  <wp:posOffset>539750</wp:posOffset>
                </wp:positionV>
                <wp:extent cx="180975" cy="228600"/>
                <wp:effectExtent l="0" t="0" r="28575" b="1905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18677" id="正方形/長方形 88" o:spid="_x0000_s1026" style="position:absolute;left:0;text-align:left;margin-left:108.45pt;margin-top:42.5pt;width:14.25pt;height:1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1032C8" wp14:editId="7578F958">
            <wp:extent cx="4320000" cy="1971000"/>
            <wp:effectExtent l="19050" t="19050" r="23495" b="10795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7D84" w:rsidRPr="00BC209C" w:rsidRDefault="00B67D84" w:rsidP="00B67D84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</w:p>
    <w:p w:rsidR="00B67D84" w:rsidRDefault="00B67D84" w:rsidP="00B67D84">
      <w:pPr>
        <w:pStyle w:val="ae"/>
        <w:ind w:leftChars="0" w:left="360"/>
      </w:pPr>
      <w:r>
        <w:rPr>
          <w:rFonts w:hint="eastAsia"/>
        </w:rPr>
        <w:t>フォルダごと削除したい場合は、アップロードした日時フォルダにチェックを入れ、「削除」をクリックして削除します。</w:t>
      </w:r>
    </w:p>
    <w:p w:rsidR="00B67D84" w:rsidRPr="00BC209C" w:rsidRDefault="00B67D84" w:rsidP="00B67D84">
      <w:pPr>
        <w:pStyle w:val="ae"/>
        <w:ind w:leftChars="0" w:left="360"/>
      </w:pPr>
    </w:p>
    <w:p w:rsidR="00B67D84" w:rsidRDefault="00B67D84" w:rsidP="00B67D84">
      <w:pPr>
        <w:pStyle w:val="ae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02AB3E" wp14:editId="2A70302F">
                <wp:simplePos x="0" y="0"/>
                <wp:positionH relativeFrom="column">
                  <wp:posOffset>1377314</wp:posOffset>
                </wp:positionH>
                <wp:positionV relativeFrom="paragraph">
                  <wp:posOffset>227330</wp:posOffset>
                </wp:positionV>
                <wp:extent cx="390525" cy="219075"/>
                <wp:effectExtent l="0" t="0" r="28575" b="285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187DEC" id="正方形/長方形 89" o:spid="_x0000_s1026" style="position:absolute;left:0;text-align:left;margin-left:108.45pt;margin-top:17.9pt;width:30.75pt;height:17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F53991" wp14:editId="56AE35E2">
                <wp:simplePos x="0" y="0"/>
                <wp:positionH relativeFrom="column">
                  <wp:posOffset>1358265</wp:posOffset>
                </wp:positionH>
                <wp:positionV relativeFrom="paragraph">
                  <wp:posOffset>732155</wp:posOffset>
                </wp:positionV>
                <wp:extent cx="200025" cy="200025"/>
                <wp:effectExtent l="0" t="0" r="28575" b="2857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CD91F" id="正方形/長方形 95" o:spid="_x0000_s1026" style="position:absolute;left:0;text-align:left;margin-left:106.95pt;margin-top:57.65pt;width:15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560081" wp14:editId="225E5A2A">
                <wp:simplePos x="0" y="0"/>
                <wp:positionH relativeFrom="column">
                  <wp:posOffset>653415</wp:posOffset>
                </wp:positionH>
                <wp:positionV relativeFrom="paragraph">
                  <wp:posOffset>303530</wp:posOffset>
                </wp:positionV>
                <wp:extent cx="657225" cy="200025"/>
                <wp:effectExtent l="0" t="0" r="28575" b="2857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CB54C" id="正方形/長方形 96" o:spid="_x0000_s1026" style="position:absolute;left:0;text-align:left;margin-left:51.45pt;margin-top:23.9pt;width:51.75pt;height:1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B5B622" wp14:editId="0E18E4A9">
            <wp:extent cx="4320000" cy="1971000"/>
            <wp:effectExtent l="19050" t="19050" r="23495" b="1079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7D84" w:rsidRPr="00BC209C" w:rsidRDefault="00B67D84" w:rsidP="00B67D84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  <w:r>
        <w:rPr>
          <w:rFonts w:hint="eastAsia"/>
          <w:b/>
        </w:rPr>
        <w:t>該当フォルダ内</w:t>
      </w:r>
    </w:p>
    <w:p w:rsidR="00B67D84" w:rsidRDefault="00B67D84" w:rsidP="00B67D84">
      <w:pPr>
        <w:pStyle w:val="ae"/>
        <w:ind w:leftChars="0" w:left="360"/>
      </w:pPr>
      <w:r>
        <w:rPr>
          <w:rFonts w:hint="eastAsia"/>
        </w:rPr>
        <w:t>アップロードしたファイルのうち、1ファイルのみ削除したいなどの場合は、該当日時フォルダ内から削除します。</w:t>
      </w:r>
    </w:p>
    <w:p w:rsidR="00413878" w:rsidRDefault="00413878" w:rsidP="00413878">
      <w:pPr>
        <w:pStyle w:val="3"/>
      </w:pPr>
      <w:bookmarkStart w:id="20" w:name="_Toc460414027"/>
      <w:r>
        <w:rPr>
          <w:rFonts w:hint="eastAsia"/>
        </w:rPr>
        <w:lastRenderedPageBreak/>
        <w:t>直接メール添付方式でダウンロードする</w:t>
      </w:r>
      <w:r>
        <w:rPr>
          <w:rFonts w:hint="eastAsia"/>
          <w:lang w:eastAsia="ja-JP"/>
        </w:rPr>
        <w:t>（インターネットセグメント）</w:t>
      </w:r>
      <w:bookmarkEnd w:id="20"/>
    </w:p>
    <w:p w:rsidR="00413878" w:rsidRDefault="00413878" w:rsidP="00413878">
      <w:r>
        <w:rPr>
          <w:rFonts w:hint="eastAsia"/>
        </w:rPr>
        <w:t>セキュアセグメントからアップロードされたファイルは、承認※されると、メールに添付されて送付されます。</w:t>
      </w:r>
    </w:p>
    <w:p w:rsidR="00413878" w:rsidRDefault="00413878" w:rsidP="00413878">
      <w:r>
        <w:rPr>
          <w:rFonts w:hint="eastAsia"/>
        </w:rPr>
        <w:t>※承認者がいない場合は、直接インターネットセグメントの送付先メールアドレスへ送付されます。</w:t>
      </w:r>
    </w:p>
    <w:p w:rsidR="00413878" w:rsidRDefault="00413878" w:rsidP="004138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08E49C" wp14:editId="2C371DDF">
                <wp:simplePos x="0" y="0"/>
                <wp:positionH relativeFrom="column">
                  <wp:posOffset>1254388</wp:posOffset>
                </wp:positionH>
                <wp:positionV relativeFrom="paragraph">
                  <wp:posOffset>627057</wp:posOffset>
                </wp:positionV>
                <wp:extent cx="1095375" cy="314325"/>
                <wp:effectExtent l="0" t="0" r="28575" b="285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46C38" id="正方形/長方形 50" o:spid="_x0000_s1026" style="position:absolute;left:0;text-align:left;margin-left:98.75pt;margin-top:49.35pt;width:86.25pt;height:2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981CEC0" wp14:editId="63E57450">
            <wp:extent cx="2880000" cy="1442520"/>
            <wp:effectExtent l="19050" t="19050" r="15875" b="24765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252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3878" w:rsidRPr="00711FEF" w:rsidRDefault="00413878" w:rsidP="00413878">
      <w:pPr>
        <w:jc w:val="center"/>
        <w:rPr>
          <w:b/>
        </w:rPr>
      </w:pPr>
      <w:r>
        <w:rPr>
          <w:rFonts w:hint="eastAsia"/>
          <w:b/>
        </w:rPr>
        <w:t>添付</w:t>
      </w:r>
      <w:r w:rsidRPr="00711FEF">
        <w:rPr>
          <w:rFonts w:hint="eastAsia"/>
          <w:b/>
        </w:rPr>
        <w:t>ファイル</w:t>
      </w:r>
      <w:r w:rsidRPr="00711FEF">
        <w:rPr>
          <w:b/>
        </w:rPr>
        <w:br w:type="page"/>
      </w:r>
    </w:p>
    <w:p w:rsidR="004B1011" w:rsidRDefault="00065299" w:rsidP="004B1011">
      <w:pPr>
        <w:pStyle w:val="2"/>
      </w:pPr>
      <w:bookmarkStart w:id="21" w:name="_ワンタイムURL方式_1"/>
      <w:bookmarkStart w:id="22" w:name="_Toc460414028"/>
      <w:bookmarkEnd w:id="21"/>
      <w:r>
        <w:rPr>
          <w:rFonts w:hint="eastAsia"/>
        </w:rPr>
        <w:lastRenderedPageBreak/>
        <w:t>ワンタイムURL（Web公開）</w:t>
      </w:r>
      <w:r w:rsidR="004B1011">
        <w:rPr>
          <w:rFonts w:hint="eastAsia"/>
        </w:rPr>
        <w:t>方式</w:t>
      </w:r>
      <w:bookmarkEnd w:id="22"/>
    </w:p>
    <w:p w:rsidR="004B1011" w:rsidRDefault="004B1011" w:rsidP="004B1011"/>
    <w:p w:rsidR="004B1011" w:rsidRDefault="00065299" w:rsidP="00232231">
      <w:pPr>
        <w:pStyle w:val="3"/>
        <w:ind w:left="812" w:rightChars="-59" w:right="-142" w:hanging="812"/>
      </w:pPr>
      <w:bookmarkStart w:id="23" w:name="_Toc460414029"/>
      <w:r>
        <w:rPr>
          <w:rFonts w:hint="eastAsia"/>
        </w:rPr>
        <w:t>ワンタイムURL（Web公開）</w:t>
      </w:r>
      <w:r w:rsidR="004B1011">
        <w:rPr>
          <w:rFonts w:hint="eastAsia"/>
        </w:rPr>
        <w:t>方式でアップロードする</w:t>
      </w:r>
      <w:r w:rsidR="004B1011">
        <w:rPr>
          <w:rFonts w:hint="eastAsia"/>
          <w:lang w:eastAsia="ja-JP"/>
        </w:rPr>
        <w:t>（セキュアセグメント）</w:t>
      </w:r>
      <w:bookmarkEnd w:id="23"/>
    </w:p>
    <w:p w:rsidR="004B1011" w:rsidRDefault="004B1011" w:rsidP="002B4BB0">
      <w:pPr>
        <w:pStyle w:val="ae"/>
        <w:numPr>
          <w:ilvl w:val="0"/>
          <w:numId w:val="18"/>
        </w:numPr>
        <w:ind w:leftChars="0"/>
      </w:pPr>
      <w:r>
        <w:rPr>
          <w:rFonts w:hint="eastAsia"/>
        </w:rPr>
        <w:t>ブラウザからログインします。</w:t>
      </w:r>
    </w:p>
    <w:p w:rsidR="004B1011" w:rsidRDefault="004B1011" w:rsidP="004B1011">
      <w:pPr>
        <w:jc w:val="center"/>
      </w:pPr>
      <w:r>
        <w:rPr>
          <w:noProof/>
        </w:rPr>
        <w:drawing>
          <wp:inline distT="0" distB="0" distL="0" distR="0" wp14:anchorId="74AC15B9" wp14:editId="08CA534B">
            <wp:extent cx="1980000" cy="1776240"/>
            <wp:effectExtent l="0" t="0" r="127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11" w:rsidRPr="003B25B5" w:rsidRDefault="004B1011" w:rsidP="004B1011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</w:p>
    <w:p w:rsidR="004B1011" w:rsidRDefault="004B1011" w:rsidP="004B1011">
      <w:r>
        <w:rPr>
          <w:rFonts w:hint="eastAsia"/>
        </w:rPr>
        <w:t>ログインすると、ファイル送信画面が開きますので、画面右のアップロード部分にアップロードしたいファイル/フォルダをドロップします。</w:t>
      </w:r>
      <w:r>
        <w:br/>
      </w:r>
      <w:r>
        <w:rPr>
          <w:rFonts w:hint="eastAsia"/>
        </w:rPr>
        <w:t>「ファイルを選択」ボタンをクリックすると、アップロードしたいファイルがある任意の場所を選択してアップロードすることができます。</w:t>
      </w:r>
    </w:p>
    <w:p w:rsidR="004B1011" w:rsidRDefault="004B1011" w:rsidP="004B1011">
      <w:pPr>
        <w:jc w:val="center"/>
      </w:pPr>
      <w:r>
        <w:rPr>
          <w:noProof/>
        </w:rPr>
        <w:drawing>
          <wp:inline distT="0" distB="0" distL="0" distR="0" wp14:anchorId="54EA2C1A" wp14:editId="36AAC2B4">
            <wp:extent cx="3600000" cy="1885680"/>
            <wp:effectExtent l="19050" t="19050" r="19685" b="1968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85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011" w:rsidRPr="00B22BD5" w:rsidRDefault="004B1011" w:rsidP="004B1011">
      <w:pPr>
        <w:jc w:val="center"/>
        <w:rPr>
          <w:b/>
        </w:rPr>
      </w:pPr>
      <w:r w:rsidRPr="00B22BD5">
        <w:rPr>
          <w:rFonts w:hint="eastAsia"/>
          <w:b/>
        </w:rPr>
        <w:t>「ファイルを選択」ボタンをクリックした場合のアップロード画面</w:t>
      </w:r>
    </w:p>
    <w:p w:rsidR="004B1011" w:rsidRDefault="004B1011" w:rsidP="002B4BB0">
      <w:pPr>
        <w:pStyle w:val="ae"/>
        <w:numPr>
          <w:ilvl w:val="0"/>
          <w:numId w:val="18"/>
        </w:numPr>
        <w:ind w:leftChars="0"/>
      </w:pPr>
      <w:r>
        <w:rPr>
          <w:rFonts w:hint="eastAsia"/>
        </w:rPr>
        <w:t>メール送付先等必要箇所を入力し、送信ボタンをクリックします。</w:t>
      </w:r>
      <w:r>
        <w:br/>
      </w:r>
    </w:p>
    <w:p w:rsidR="004B1011" w:rsidRDefault="009951B9" w:rsidP="004B10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FC4463" wp14:editId="1BD8715E">
                <wp:simplePos x="0" y="0"/>
                <wp:positionH relativeFrom="column">
                  <wp:posOffset>1083149</wp:posOffset>
                </wp:positionH>
                <wp:positionV relativeFrom="paragraph">
                  <wp:posOffset>165735</wp:posOffset>
                </wp:positionV>
                <wp:extent cx="262890" cy="163195"/>
                <wp:effectExtent l="0" t="0" r="22860" b="2730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067CB" id="正方形/長方形 63" o:spid="_x0000_s1026" style="position:absolute;left:0;text-align:left;margin-left:85.3pt;margin-top:13.05pt;width:20.7pt;height:1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81F019" wp14:editId="68E4DDD3">
                <wp:simplePos x="0" y="0"/>
                <wp:positionH relativeFrom="column">
                  <wp:posOffset>3696582</wp:posOffset>
                </wp:positionH>
                <wp:positionV relativeFrom="paragraph">
                  <wp:posOffset>500086</wp:posOffset>
                </wp:positionV>
                <wp:extent cx="1078174" cy="795551"/>
                <wp:effectExtent l="0" t="0" r="27305" b="2413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174" cy="795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983A2" id="正方形/長方形 61" o:spid="_x0000_s1026" style="position:absolute;left:0;text-align:left;margin-left:291.05pt;margin-top:39.4pt;width:84.9pt;height:6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1ED353" wp14:editId="4C9DF1AA">
            <wp:extent cx="4320000" cy="3383640"/>
            <wp:effectExtent l="19050" t="19050" r="23495" b="2667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5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83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1011" w:rsidRPr="00165735" w:rsidRDefault="004B1011" w:rsidP="004B1011">
      <w:pPr>
        <w:jc w:val="center"/>
        <w:rPr>
          <w:b/>
        </w:rPr>
      </w:pPr>
      <w:r w:rsidRPr="00165735">
        <w:rPr>
          <w:rFonts w:hint="eastAsia"/>
          <w:b/>
        </w:rPr>
        <w:t>アップロード画面</w:t>
      </w:r>
    </w:p>
    <w:p w:rsidR="004B1011" w:rsidRDefault="004B1011" w:rsidP="004B1011"/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68"/>
        <w:gridCol w:w="6226"/>
      </w:tblGrid>
      <w:tr w:rsidR="004B1011" w:rsidTr="00B67D84">
        <w:tc>
          <w:tcPr>
            <w:tcW w:w="2268" w:type="dxa"/>
          </w:tcPr>
          <w:p w:rsidR="004B1011" w:rsidRDefault="004B1011" w:rsidP="00B67D84">
            <w:r>
              <w:t>個別に送信する：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チェックを入れると、宛先に指定したアドレス（TO）に設定したアドレス分、個別に送信されます。</w:t>
            </w:r>
          </w:p>
        </w:tc>
      </w:tr>
      <w:tr w:rsidR="004B1011" w:rsidTr="00B67D84">
        <w:tc>
          <w:tcPr>
            <w:tcW w:w="2268" w:type="dxa"/>
          </w:tcPr>
          <w:p w:rsidR="004B1011" w:rsidRDefault="004B1011" w:rsidP="00B67D84">
            <w:r>
              <w:rPr>
                <w:rFonts w:hint="eastAsia"/>
              </w:rPr>
              <w:t>送信控えメールを受け取る：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チェックを入れると、自分のメールアドレスにメールの控えが送信されます。</w:t>
            </w:r>
          </w:p>
        </w:tc>
      </w:tr>
      <w:tr w:rsidR="004B1011" w:rsidTr="00B67D84">
        <w:tc>
          <w:tcPr>
            <w:tcW w:w="2268" w:type="dxa"/>
          </w:tcPr>
          <w:p w:rsidR="004B1011" w:rsidRDefault="004B1011" w:rsidP="00B67D84">
            <w:r>
              <w:rPr>
                <w:rFonts w:hint="eastAsia"/>
              </w:rPr>
              <w:t>メール認証を利用する：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チェックを入れると、ダウンロード時にパスワードを求める画面が表示されますので、ダウンロード者は、画面の指示に従ってパスワードを取得します。※1</w:t>
            </w:r>
          </w:p>
        </w:tc>
      </w:tr>
      <w:tr w:rsidR="00D26A84" w:rsidTr="00B67D84">
        <w:tc>
          <w:tcPr>
            <w:tcW w:w="2268" w:type="dxa"/>
          </w:tcPr>
          <w:p w:rsidR="00D26A84" w:rsidRDefault="00D26A84" w:rsidP="00B67D84">
            <w:r>
              <w:rPr>
                <w:rFonts w:hint="eastAsia"/>
              </w:rPr>
              <w:t>公開先メールアドレスを制限する</w:t>
            </w:r>
          </w:p>
        </w:tc>
        <w:tc>
          <w:tcPr>
            <w:tcW w:w="6226" w:type="dxa"/>
          </w:tcPr>
          <w:p w:rsidR="00D26A84" w:rsidRDefault="00D26A84" w:rsidP="00B67D84">
            <w:r>
              <w:rPr>
                <w:rFonts w:hint="eastAsia"/>
              </w:rPr>
              <w:t>チェックを外すと</w:t>
            </w:r>
            <w:r w:rsidR="00633E3C">
              <w:rPr>
                <w:rFonts w:hint="eastAsia"/>
              </w:rPr>
              <w:t>公開先メールアドレスを送付先メールアドレスに限らずパスワードを取得できるようになります。チェックを入れている場合は、メールの送信先に入力したアドレスのみファイルを受信できます。</w:t>
            </w:r>
          </w:p>
        </w:tc>
      </w:tr>
      <w:tr w:rsidR="004B1011" w:rsidTr="00B67D84">
        <w:tc>
          <w:tcPr>
            <w:tcW w:w="2268" w:type="dxa"/>
          </w:tcPr>
          <w:p w:rsidR="004B1011" w:rsidRPr="004649C8" w:rsidRDefault="004B1011" w:rsidP="00B67D84">
            <w:r>
              <w:rPr>
                <w:rFonts w:hint="eastAsia"/>
              </w:rPr>
              <w:t>ダウンロード回数制限：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チェックを入れてダウンロード回数を入力すると、ダウンロード回数を制限することができます。</w:t>
            </w:r>
          </w:p>
          <w:p w:rsidR="004B1011" w:rsidRDefault="004B1011" w:rsidP="00B67D84">
            <w:r>
              <w:rPr>
                <w:rFonts w:hint="eastAsia"/>
              </w:rPr>
              <w:lastRenderedPageBreak/>
              <w:t>ダウンロード回数を超えると、URLにアクセスできなくなります。</w:t>
            </w:r>
          </w:p>
        </w:tc>
      </w:tr>
      <w:tr w:rsidR="004B1011" w:rsidTr="00B67D84">
        <w:tc>
          <w:tcPr>
            <w:tcW w:w="2268" w:type="dxa"/>
          </w:tcPr>
          <w:p w:rsidR="004B1011" w:rsidRDefault="004B1011" w:rsidP="00B67D84">
            <w:r>
              <w:rPr>
                <w:rFonts w:hint="eastAsia"/>
              </w:rPr>
              <w:lastRenderedPageBreak/>
              <w:t>公開期限：</w:t>
            </w:r>
          </w:p>
        </w:tc>
        <w:tc>
          <w:tcPr>
            <w:tcW w:w="6226" w:type="dxa"/>
          </w:tcPr>
          <w:p w:rsidR="009951B9" w:rsidRDefault="009951B9" w:rsidP="009951B9">
            <w:r>
              <w:rPr>
                <w:rFonts w:hint="eastAsia"/>
              </w:rPr>
              <w:t>チェックを入れてカレンダーアイコンまたは直接入力にて日付を入力すると、公開期限を設定することができます。</w:t>
            </w:r>
          </w:p>
          <w:p w:rsidR="009951B9" w:rsidRDefault="009951B9" w:rsidP="009951B9">
            <w:r>
              <w:rPr>
                <w:rFonts w:hint="eastAsia"/>
              </w:rPr>
              <w:t>公開期限を過ぎるとダウンロードできなくなります。</w:t>
            </w:r>
          </w:p>
          <w:p w:rsidR="004B1011" w:rsidRDefault="009951B9" w:rsidP="009951B9">
            <w:r>
              <w:rPr>
                <w:rFonts w:hint="eastAsia"/>
              </w:rPr>
              <w:t>※赤文字で</w:t>
            </w:r>
            <w:r w:rsidRPr="00310CC1">
              <w:rPr>
                <w:rFonts w:hint="eastAsia"/>
              </w:rPr>
              <w:t>「</w:t>
            </w:r>
            <w:r w:rsidRPr="00310CC1">
              <w:rPr>
                <w:rFonts w:hint="eastAsia"/>
                <w:sz w:val="21"/>
                <w:szCs w:val="21"/>
              </w:rPr>
              <w:t>公開期限は</w:t>
            </w:r>
            <w:proofErr w:type="spellStart"/>
            <w:r w:rsidRPr="00310CC1">
              <w:rPr>
                <w:rFonts w:hint="eastAsia"/>
                <w:sz w:val="21"/>
                <w:szCs w:val="21"/>
              </w:rPr>
              <w:t>yyyy</w:t>
            </w:r>
            <w:proofErr w:type="spellEnd"/>
            <w:r w:rsidRPr="00310CC1">
              <w:rPr>
                <w:rFonts w:hint="eastAsia"/>
                <w:sz w:val="21"/>
                <w:szCs w:val="21"/>
              </w:rPr>
              <w:t>/</w:t>
            </w:r>
            <w:r w:rsidRPr="00310CC1">
              <w:rPr>
                <w:sz w:val="21"/>
                <w:szCs w:val="21"/>
              </w:rPr>
              <w:t>mm</w:t>
            </w:r>
            <w:r w:rsidRPr="00310CC1">
              <w:rPr>
                <w:rFonts w:hint="eastAsia"/>
                <w:sz w:val="21"/>
                <w:szCs w:val="21"/>
              </w:rPr>
              <w:t>/</w:t>
            </w:r>
            <w:proofErr w:type="spellStart"/>
            <w:r w:rsidRPr="00310CC1">
              <w:rPr>
                <w:sz w:val="21"/>
                <w:szCs w:val="21"/>
              </w:rPr>
              <w:t>dd</w:t>
            </w:r>
            <w:proofErr w:type="spellEnd"/>
            <w:r w:rsidRPr="00310CC1">
              <w:rPr>
                <w:rFonts w:hint="eastAsia"/>
                <w:sz w:val="21"/>
                <w:szCs w:val="21"/>
              </w:rPr>
              <w:t>までとなります。</w:t>
            </w:r>
            <w:r w:rsidRPr="00310CC1">
              <w:rPr>
                <w:sz w:val="21"/>
                <w:szCs w:val="21"/>
              </w:rPr>
              <w:t>」</w:t>
            </w:r>
            <w:r>
              <w:rPr>
                <w:rFonts w:hint="eastAsia"/>
                <w:sz w:val="21"/>
                <w:szCs w:val="21"/>
              </w:rPr>
              <w:t>と記載されている場合は、管理者が時限ファイルの設定をしていますので、その期限より後に設定することはできません。</w:t>
            </w:r>
          </w:p>
        </w:tc>
      </w:tr>
      <w:tr w:rsidR="004B1011" w:rsidTr="00B67D84">
        <w:tc>
          <w:tcPr>
            <w:tcW w:w="2268" w:type="dxa"/>
          </w:tcPr>
          <w:p w:rsidR="004B1011" w:rsidRDefault="004B1011" w:rsidP="00B67D84">
            <w:r>
              <w:rPr>
                <w:rFonts w:hint="eastAsia"/>
              </w:rPr>
              <w:t>公開パスワード：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チェックを入れて任意のパスワードを入力すると、ダウンロードする際にパスワードを求めるよう設定することができます。※2</w:t>
            </w:r>
          </w:p>
        </w:tc>
      </w:tr>
      <w:tr w:rsidR="004B1011" w:rsidTr="00B67D84">
        <w:tc>
          <w:tcPr>
            <w:tcW w:w="2268" w:type="dxa"/>
          </w:tcPr>
          <w:p w:rsidR="004B1011" w:rsidRDefault="004B1011" w:rsidP="00B67D84">
            <w:r>
              <w:rPr>
                <w:rFonts w:hint="eastAsia"/>
              </w:rPr>
              <w:t>公開コメント：</w:t>
            </w:r>
          </w:p>
        </w:tc>
        <w:tc>
          <w:tcPr>
            <w:tcW w:w="6226" w:type="dxa"/>
          </w:tcPr>
          <w:p w:rsidR="004B1011" w:rsidRDefault="004B1011" w:rsidP="00B67D84">
            <w:r>
              <w:rPr>
                <w:rFonts w:hint="eastAsia"/>
              </w:rPr>
              <w:t>公開時にコメントを設定することができます。</w:t>
            </w:r>
          </w:p>
        </w:tc>
      </w:tr>
    </w:tbl>
    <w:p w:rsidR="004B1011" w:rsidRDefault="004B1011" w:rsidP="004B1011">
      <w:r>
        <w:rPr>
          <w:rFonts w:hint="eastAsia"/>
        </w:rPr>
        <w:t>※1管理者によってメール認証を利用する設定にしている場合</w:t>
      </w:r>
    </w:p>
    <w:p w:rsidR="004B1011" w:rsidRDefault="004B1011" w:rsidP="004B1011">
      <w:r>
        <w:rPr>
          <w:rFonts w:hint="eastAsia"/>
        </w:rPr>
        <w:t>※2パスワードを設定した場合は、相手先にパスワードを通知する必要があります。</w:t>
      </w:r>
      <w:r>
        <w:br/>
      </w:r>
    </w:p>
    <w:p w:rsidR="007C6713" w:rsidRDefault="007C6713" w:rsidP="007C6713">
      <w:pPr>
        <w:pStyle w:val="ae"/>
        <w:numPr>
          <w:ilvl w:val="0"/>
          <w:numId w:val="27"/>
        </w:numPr>
        <w:ind w:leftChars="0"/>
      </w:pPr>
      <w:r>
        <w:rPr>
          <w:rFonts w:hint="eastAsia"/>
        </w:rPr>
        <w:t>送付するファイルを確認後、送信ボタンをクリックします。</w:t>
      </w:r>
    </w:p>
    <w:p w:rsidR="007C6713" w:rsidRDefault="007C6713" w:rsidP="007C6713">
      <w:r>
        <w:rPr>
          <w:rFonts w:hint="eastAsia"/>
        </w:rPr>
        <w:t>送信が完了すると、以下の画面が表示されます。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rPr>
          <w:jc w:val="center"/>
        </w:trPr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CF0C8" wp14:editId="3CBE0352">
                  <wp:extent cx="1800000" cy="1238400"/>
                  <wp:effectExtent l="19050" t="19050" r="10160" b="19050"/>
                  <wp:docPr id="106" name="図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1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8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承認者がいる場合の</w:t>
            </w:r>
          </w:p>
          <w:p w:rsidR="0008122B" w:rsidRPr="00931C27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23262" wp14:editId="63A3D262">
                  <wp:extent cx="1800000" cy="1231560"/>
                  <wp:effectExtent l="19050" t="19050" r="10160" b="26035"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Pr="00931C27" w:rsidRDefault="0008122B" w:rsidP="00C65AAC">
            <w:pPr>
              <w:jc w:val="center"/>
              <w:rPr>
                <w:b/>
              </w:rPr>
            </w:pPr>
            <w:r w:rsidRPr="00931C27">
              <w:rPr>
                <w:rFonts w:hint="eastAsia"/>
                <w:b/>
              </w:rPr>
              <w:t>メール送信完了画面</w:t>
            </w:r>
          </w:p>
        </w:tc>
      </w:tr>
    </w:tbl>
    <w:p w:rsidR="007C6713" w:rsidRDefault="007C6713" w:rsidP="007C6713"/>
    <w:p w:rsidR="007C6713" w:rsidRDefault="007C6713" w:rsidP="007C6713">
      <w:pPr>
        <w:pStyle w:val="ae"/>
        <w:numPr>
          <w:ilvl w:val="0"/>
          <w:numId w:val="28"/>
        </w:numPr>
        <w:ind w:leftChars="0"/>
      </w:pPr>
      <w:r>
        <w:rPr>
          <w:rFonts w:hint="eastAsia"/>
        </w:rPr>
        <w:lastRenderedPageBreak/>
        <w:t>承認者がいる場合は、承認者へ承認依頼メールが送信されますので、承認者の承認※を待ちます。</w:t>
      </w:r>
    </w:p>
    <w:p w:rsidR="007C6713" w:rsidRDefault="007C6713" w:rsidP="007C6713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7C6713" w:rsidRPr="007C6713" w:rsidRDefault="007C6713" w:rsidP="004B1011"/>
    <w:p w:rsidR="007115CA" w:rsidRDefault="007115CA" w:rsidP="007115CA">
      <w:pPr>
        <w:pStyle w:val="ae"/>
        <w:ind w:leftChars="0" w:left="360"/>
      </w:pPr>
      <w:r>
        <w:rPr>
          <w:rFonts w:hint="eastAsia"/>
        </w:rPr>
        <w:t>受渡をキャンセルしたい場合は、「受渡キャンセル」から行います。</w:t>
      </w:r>
    </w:p>
    <w:p w:rsidR="007115CA" w:rsidRDefault="007115CA" w:rsidP="007115CA">
      <w:pPr>
        <w:pStyle w:val="ae"/>
        <w:ind w:leftChars="0" w:left="360"/>
      </w:pPr>
    </w:p>
    <w:p w:rsidR="007115CA" w:rsidRDefault="007115CA" w:rsidP="007115CA">
      <w:pPr>
        <w:pStyle w:val="ae"/>
        <w:ind w:leftChars="0" w:left="36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CAF250" wp14:editId="6ABEB270">
                <wp:simplePos x="0" y="0"/>
                <wp:positionH relativeFrom="column">
                  <wp:posOffset>653415</wp:posOffset>
                </wp:positionH>
                <wp:positionV relativeFrom="paragraph">
                  <wp:posOffset>311150</wp:posOffset>
                </wp:positionV>
                <wp:extent cx="657225" cy="180975"/>
                <wp:effectExtent l="0" t="0" r="28575" b="28575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EF358" id="正方形/長方形 115" o:spid="_x0000_s1026" style="position:absolute;left:0;text-align:left;margin-left:51.45pt;margin-top:24.5pt;width:51.75pt;height:14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D0688D" wp14:editId="4647B859">
                <wp:simplePos x="0" y="0"/>
                <wp:positionH relativeFrom="column">
                  <wp:posOffset>1377315</wp:posOffset>
                </wp:positionH>
                <wp:positionV relativeFrom="paragraph">
                  <wp:posOffset>225425</wp:posOffset>
                </wp:positionV>
                <wp:extent cx="390525" cy="200025"/>
                <wp:effectExtent l="0" t="0" r="28575" b="285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5F725" id="正方形/長方形 116" o:spid="_x0000_s1026" style="position:absolute;left:0;text-align:left;margin-left:108.45pt;margin-top:17.75pt;width:30.75pt;height:15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7800FA" wp14:editId="3ECA5E12">
                <wp:simplePos x="0" y="0"/>
                <wp:positionH relativeFrom="column">
                  <wp:posOffset>1377315</wp:posOffset>
                </wp:positionH>
                <wp:positionV relativeFrom="paragraph">
                  <wp:posOffset>539750</wp:posOffset>
                </wp:positionV>
                <wp:extent cx="180975" cy="228600"/>
                <wp:effectExtent l="0" t="0" r="28575" b="1905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C765" id="正方形/長方形 117" o:spid="_x0000_s1026" style="position:absolute;left:0;text-align:left;margin-left:108.45pt;margin-top:42.5pt;width:14.25pt;height:1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" filled="f" strokecolor="red" strokeweight="2pt"/>
            </w:pict>
          </mc:Fallback>
        </mc:AlternateContent>
      </w:r>
      <w:r w:rsidR="00A85BBF">
        <w:rPr>
          <w:noProof/>
        </w:rPr>
        <w:drawing>
          <wp:inline distT="0" distB="0" distL="0" distR="0" wp14:anchorId="7487BDEA" wp14:editId="168DB0FF">
            <wp:extent cx="4320000" cy="1971000"/>
            <wp:effectExtent l="19050" t="19050" r="23495" b="1079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15CA" w:rsidRPr="00BC209C" w:rsidRDefault="007115CA" w:rsidP="007115CA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</w:p>
    <w:p w:rsidR="007115CA" w:rsidRDefault="007115CA" w:rsidP="007115CA">
      <w:pPr>
        <w:pStyle w:val="ae"/>
        <w:ind w:leftChars="0" w:left="360"/>
      </w:pPr>
      <w:r>
        <w:rPr>
          <w:rFonts w:hint="eastAsia"/>
        </w:rPr>
        <w:t>フォルダごと削除したい場合は、アップロードした日時フォルダにチェックを入れ、「削除」をクリックして削除します。</w:t>
      </w:r>
    </w:p>
    <w:p w:rsidR="007115CA" w:rsidRPr="00BC209C" w:rsidRDefault="007115CA" w:rsidP="007115CA">
      <w:pPr>
        <w:pStyle w:val="ae"/>
        <w:ind w:leftChars="0" w:left="360"/>
      </w:pPr>
    </w:p>
    <w:p w:rsidR="007115CA" w:rsidRDefault="00A85BBF" w:rsidP="007115CA">
      <w:pPr>
        <w:pStyle w:val="ae"/>
        <w:ind w:leftChars="0"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CBEB32" wp14:editId="2E0ABEB9">
                <wp:simplePos x="0" y="0"/>
                <wp:positionH relativeFrom="column">
                  <wp:posOffset>1355827</wp:posOffset>
                </wp:positionH>
                <wp:positionV relativeFrom="paragraph">
                  <wp:posOffset>729717</wp:posOffset>
                </wp:positionV>
                <wp:extent cx="160934" cy="160934"/>
                <wp:effectExtent l="0" t="0" r="10795" b="1079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160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A0EFF" id="正方形/長方形 119" o:spid="_x0000_s1026" style="position:absolute;left:0;text-align:left;margin-left:106.75pt;margin-top:57.45pt;width:12.65pt;height:1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" filled="f" strokecolor="red" strokeweight="2pt"/>
            </w:pict>
          </mc:Fallback>
        </mc:AlternateContent>
      </w:r>
      <w:r w:rsidR="007115C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4385B6" wp14:editId="526D9466">
                <wp:simplePos x="0" y="0"/>
                <wp:positionH relativeFrom="column">
                  <wp:posOffset>1354735</wp:posOffset>
                </wp:positionH>
                <wp:positionV relativeFrom="paragraph">
                  <wp:posOffset>227330</wp:posOffset>
                </wp:positionV>
                <wp:extent cx="390525" cy="219075"/>
                <wp:effectExtent l="0" t="0" r="28575" b="285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A0916" id="正方形/長方形 118" o:spid="_x0000_s1026" style="position:absolute;left:0;text-align:left;margin-left:106.65pt;margin-top:17.9pt;width:30.75pt;height:17.2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" filled="f" strokecolor="red" strokeweight="2pt"/>
            </w:pict>
          </mc:Fallback>
        </mc:AlternateContent>
      </w:r>
      <w:r w:rsidR="007115C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E2DB81" wp14:editId="2A0BC486">
                <wp:simplePos x="0" y="0"/>
                <wp:positionH relativeFrom="column">
                  <wp:posOffset>653415</wp:posOffset>
                </wp:positionH>
                <wp:positionV relativeFrom="paragraph">
                  <wp:posOffset>303530</wp:posOffset>
                </wp:positionV>
                <wp:extent cx="657225" cy="200025"/>
                <wp:effectExtent l="0" t="0" r="28575" b="28575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5E6F5" id="正方形/長方形 120" o:spid="_x0000_s1026" style="position:absolute;left:0;text-align:left;margin-left:51.45pt;margin-top:23.9pt;width:51.75pt;height:15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7F084C" wp14:editId="446E0741">
            <wp:extent cx="4320000" cy="1971000"/>
            <wp:effectExtent l="19050" t="19050" r="23495" b="1079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15CA" w:rsidRPr="00BC209C" w:rsidRDefault="007115CA" w:rsidP="007115CA">
      <w:pPr>
        <w:pStyle w:val="ae"/>
        <w:ind w:leftChars="0" w:left="360"/>
        <w:jc w:val="center"/>
        <w:rPr>
          <w:b/>
        </w:rPr>
      </w:pPr>
      <w:r w:rsidRPr="00BC209C">
        <w:rPr>
          <w:rFonts w:hint="eastAsia"/>
          <w:b/>
        </w:rPr>
        <w:t>受渡キャンセル画面</w:t>
      </w:r>
      <w:r>
        <w:rPr>
          <w:rFonts w:hint="eastAsia"/>
          <w:b/>
        </w:rPr>
        <w:t>該当フォルダ内</w:t>
      </w:r>
    </w:p>
    <w:p w:rsidR="007115CA" w:rsidRDefault="007115CA" w:rsidP="007115CA">
      <w:pPr>
        <w:pStyle w:val="ae"/>
        <w:ind w:leftChars="0" w:left="360"/>
      </w:pPr>
      <w:r>
        <w:rPr>
          <w:rFonts w:hint="eastAsia"/>
        </w:rPr>
        <w:t>アップロードしたファイルのうち、1ファイルのみ削除したいなどの場合は、該当日時フォルダ内から削除します。</w:t>
      </w:r>
    </w:p>
    <w:p w:rsidR="004B1011" w:rsidRDefault="00065299" w:rsidP="00232231">
      <w:pPr>
        <w:pStyle w:val="3"/>
        <w:ind w:left="798" w:hanging="798"/>
      </w:pPr>
      <w:bookmarkStart w:id="24" w:name="_Toc460414030"/>
      <w:r>
        <w:rPr>
          <w:rFonts w:hint="eastAsia"/>
        </w:rPr>
        <w:lastRenderedPageBreak/>
        <w:t>ワンタイムURL（Web公開）</w:t>
      </w:r>
      <w:r w:rsidR="004B1011">
        <w:rPr>
          <w:rFonts w:hint="eastAsia"/>
        </w:rPr>
        <w:t>方式</w:t>
      </w:r>
      <w:r w:rsidR="004B1011">
        <w:rPr>
          <w:rFonts w:hint="eastAsia"/>
          <w:lang w:eastAsia="ja-JP"/>
        </w:rPr>
        <w:t>でダウンロード（インターネットセグメント）</w:t>
      </w:r>
      <w:bookmarkEnd w:id="24"/>
    </w:p>
    <w:p w:rsidR="004B1011" w:rsidRDefault="004B1011" w:rsidP="004B1011">
      <w:r>
        <w:rPr>
          <w:rFonts w:hint="eastAsia"/>
        </w:rPr>
        <w:t>セキュアセグメントからアップロードされたファイルは、承認※されると、公開アドレスメールが送付されますので、メールに記載されたURLをクリックしてファイルをダウンロードすることができます。</w:t>
      </w:r>
    </w:p>
    <w:p w:rsidR="004B1011" w:rsidRDefault="004B1011" w:rsidP="004B1011">
      <w:r>
        <w:rPr>
          <w:rFonts w:hint="eastAsia"/>
        </w:rPr>
        <w:t>※承認者がいない場合は、直接インターネットセグメントの送付先メールアドレスへ送付されます。</w:t>
      </w:r>
    </w:p>
    <w:p w:rsidR="004B1011" w:rsidRDefault="004B1011" w:rsidP="004B1011">
      <w:pPr>
        <w:jc w:val="center"/>
      </w:pPr>
      <w:r>
        <w:rPr>
          <w:noProof/>
        </w:rPr>
        <w:drawing>
          <wp:inline distT="0" distB="0" distL="0" distR="0" wp14:anchorId="4C191291" wp14:editId="78EA293A">
            <wp:extent cx="2880000" cy="866160"/>
            <wp:effectExtent l="19050" t="19050" r="15875" b="1016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6616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1011" w:rsidRPr="00B4524F" w:rsidRDefault="004B1011" w:rsidP="004B1011">
      <w:pPr>
        <w:jc w:val="center"/>
        <w:rPr>
          <w:b/>
        </w:rPr>
      </w:pPr>
      <w:r w:rsidRPr="00B4524F">
        <w:rPr>
          <w:rFonts w:hint="eastAsia"/>
          <w:b/>
        </w:rPr>
        <w:t>ファイルダウンロードURL</w:t>
      </w:r>
    </w:p>
    <w:p w:rsidR="004B1011" w:rsidRDefault="004B1011" w:rsidP="004B1011">
      <w:r>
        <w:rPr>
          <w:rFonts w:hint="eastAsia"/>
        </w:rPr>
        <w:t>メール認証を利用している場合、URLにアクセスすると、以下の画面に遷移します。</w:t>
      </w:r>
    </w:p>
    <w:p w:rsidR="004B1011" w:rsidRDefault="004B1011" w:rsidP="004B1011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3C8D22" wp14:editId="0FFF1CF5">
                <wp:simplePos x="0" y="0"/>
                <wp:positionH relativeFrom="column">
                  <wp:posOffset>1783835</wp:posOffset>
                </wp:positionH>
                <wp:positionV relativeFrom="paragraph">
                  <wp:posOffset>1377986</wp:posOffset>
                </wp:positionV>
                <wp:extent cx="1828800" cy="293298"/>
                <wp:effectExtent l="0" t="0" r="19050" b="1206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3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6DC19" id="正方形/長方形 68" o:spid="_x0000_s1026" style="position:absolute;left:0;text-align:left;margin-left:140.45pt;margin-top:108.5pt;width:2in;height:23.1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06A10B" wp14:editId="1E5D0C1F">
            <wp:extent cx="1980000" cy="1887840"/>
            <wp:effectExtent l="0" t="0" r="127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11" w:rsidRPr="003A4D24" w:rsidRDefault="004B1011" w:rsidP="004B1011">
      <w:pPr>
        <w:jc w:val="center"/>
        <w:rPr>
          <w:b/>
        </w:rPr>
      </w:pPr>
      <w:r>
        <w:rPr>
          <w:rFonts w:hint="eastAsia"/>
          <w:b/>
        </w:rPr>
        <w:t>メール認証</w:t>
      </w:r>
      <w:r w:rsidRPr="003A4D24">
        <w:rPr>
          <w:rFonts w:hint="eastAsia"/>
          <w:b/>
        </w:rPr>
        <w:t>ログイン画面</w:t>
      </w:r>
    </w:p>
    <w:p w:rsidR="004B1011" w:rsidRDefault="004B1011" w:rsidP="004B1011">
      <w:r>
        <w:rPr>
          <w:rFonts w:hint="eastAsia"/>
        </w:rPr>
        <w:t>メールアドレスボックスにメールアドレス※を入力して、「パスワード取得」をクリックします。</w:t>
      </w:r>
    </w:p>
    <w:p w:rsidR="004B1011" w:rsidRDefault="004B1011" w:rsidP="004B1011">
      <w:r>
        <w:rPr>
          <w:rFonts w:hint="eastAsia"/>
        </w:rPr>
        <w:t>メールにて送付されたパスワードをパスワードボックスに入力してファイルを開きます。</w:t>
      </w:r>
    </w:p>
    <w:p w:rsidR="004B1011" w:rsidRDefault="004B1011" w:rsidP="004B1011">
      <w:r>
        <w:rPr>
          <w:rFonts w:hint="eastAsia"/>
        </w:rPr>
        <w:t>※入力可能なメールアドレスは、「公開アドレスメール」を受信したメールアドレスのみです。</w:t>
      </w:r>
    </w:p>
    <w:p w:rsidR="004B1011" w:rsidRDefault="004B1011" w:rsidP="004B10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A6D507" wp14:editId="05477099">
                <wp:simplePos x="0" y="0"/>
                <wp:positionH relativeFrom="column">
                  <wp:posOffset>1776730</wp:posOffset>
                </wp:positionH>
                <wp:positionV relativeFrom="paragraph">
                  <wp:posOffset>1368425</wp:posOffset>
                </wp:positionV>
                <wp:extent cx="1828800" cy="238125"/>
                <wp:effectExtent l="0" t="0" r="19050" b="2857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A0AE9" id="正方形/長方形 69" o:spid="_x0000_s1026" style="position:absolute;left:0;text-align:left;margin-left:139.9pt;margin-top:107.75pt;width:2in;height:1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B74539" wp14:editId="31E7528E">
            <wp:extent cx="1980000" cy="1891800"/>
            <wp:effectExtent l="0" t="0" r="127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8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5C" w:rsidRDefault="004B1011" w:rsidP="004B1011">
      <w:pPr>
        <w:adjustRightInd/>
        <w:jc w:val="center"/>
      </w:pPr>
      <w:r w:rsidRPr="003A4D24">
        <w:rPr>
          <w:rFonts w:hint="eastAsia"/>
          <w:b/>
        </w:rPr>
        <w:t>パスワード入力画面</w:t>
      </w:r>
    </w:p>
    <w:p w:rsidR="002B4BB0" w:rsidRPr="00371E29" w:rsidRDefault="002B4BB0" w:rsidP="002B4BB0">
      <w:pPr>
        <w:pStyle w:val="2"/>
        <w:rPr>
          <w:lang w:eastAsia="ja-JP"/>
        </w:rPr>
      </w:pPr>
      <w:bookmarkStart w:id="25" w:name="_マイフォルダ方式_1"/>
      <w:bookmarkStart w:id="26" w:name="_Toc460414031"/>
      <w:bookmarkEnd w:id="25"/>
      <w:r>
        <w:rPr>
          <w:rFonts w:hint="eastAsia"/>
        </w:rPr>
        <w:t>マイフォルダ</w:t>
      </w:r>
      <w:r>
        <w:rPr>
          <w:rFonts w:hint="eastAsia"/>
          <w:lang w:eastAsia="ja-JP"/>
        </w:rPr>
        <w:t>方式</w:t>
      </w:r>
      <w:bookmarkEnd w:id="26"/>
    </w:p>
    <w:p w:rsidR="002B4BB0" w:rsidRPr="00D85879" w:rsidRDefault="002B4BB0" w:rsidP="002B4BB0"/>
    <w:p w:rsidR="002B4BB0" w:rsidRDefault="002B4BB0" w:rsidP="002B4BB0">
      <w:pPr>
        <w:pStyle w:val="3"/>
        <w:ind w:left="960" w:hanging="960"/>
      </w:pPr>
      <w:bookmarkStart w:id="27" w:name="_Toc460414032"/>
      <w:r>
        <w:rPr>
          <w:rFonts w:hint="eastAsia"/>
        </w:rPr>
        <w:t>マイフォルダ方式でアップロードする</w:t>
      </w:r>
      <w:r>
        <w:rPr>
          <w:rFonts w:hint="eastAsia"/>
          <w:lang w:eastAsia="ja-JP"/>
        </w:rPr>
        <w:t>（セキュアセグメント）</w:t>
      </w:r>
      <w:bookmarkEnd w:id="27"/>
    </w:p>
    <w:p w:rsidR="002B4BB0" w:rsidRDefault="002B4BB0" w:rsidP="002B4BB0">
      <w:pPr>
        <w:pStyle w:val="ae"/>
        <w:numPr>
          <w:ilvl w:val="0"/>
          <w:numId w:val="19"/>
        </w:numPr>
        <w:ind w:leftChars="0"/>
      </w:pPr>
      <w:r>
        <w:rPr>
          <w:rFonts w:hint="eastAsia"/>
        </w:rPr>
        <w:t>ブラウザからログインします。</w:t>
      </w:r>
    </w:p>
    <w:p w:rsidR="002B4BB0" w:rsidRDefault="002B4BB0" w:rsidP="002B4BB0">
      <w:pPr>
        <w:jc w:val="center"/>
      </w:pPr>
      <w:r>
        <w:rPr>
          <w:noProof/>
        </w:rPr>
        <w:drawing>
          <wp:inline distT="0" distB="0" distL="0" distR="0" wp14:anchorId="1256E9EE" wp14:editId="2B5908DC">
            <wp:extent cx="1980000" cy="1776240"/>
            <wp:effectExtent l="0" t="0" r="127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7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B0" w:rsidRDefault="002B4BB0" w:rsidP="002B4BB0">
      <w:pPr>
        <w:jc w:val="center"/>
        <w:rPr>
          <w:b/>
        </w:rPr>
      </w:pPr>
      <w:r w:rsidRPr="003B25B5">
        <w:rPr>
          <w:rFonts w:hint="eastAsia"/>
          <w:b/>
        </w:rPr>
        <w:t>ログイン画面</w:t>
      </w:r>
    </w:p>
    <w:p w:rsidR="002B4BB0" w:rsidRDefault="002B4BB0" w:rsidP="002B4BB0">
      <w:r>
        <w:rPr>
          <w:rFonts w:hint="eastAsia"/>
        </w:rPr>
        <w:t>ログインすると、アップロード画面が開きますので、アップロードしたいファイルを画面上にドロップします。</w:t>
      </w:r>
      <w:r>
        <w:br/>
      </w:r>
      <w:r>
        <w:rPr>
          <w:rFonts w:hint="eastAsia"/>
        </w:rPr>
        <w:t>「ファイルを選択」ボタンをクリックすると、アップロードしたいファイルがある任意の場所を選択してアップロードすることができます。</w:t>
      </w:r>
    </w:p>
    <w:p w:rsidR="002B4BB0" w:rsidRDefault="002B4BB0" w:rsidP="002B4BB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B598A5" wp14:editId="7EADB8AC">
                <wp:simplePos x="0" y="0"/>
                <wp:positionH relativeFrom="column">
                  <wp:posOffset>2272665</wp:posOffset>
                </wp:positionH>
                <wp:positionV relativeFrom="paragraph">
                  <wp:posOffset>372745</wp:posOffset>
                </wp:positionV>
                <wp:extent cx="1504950" cy="914400"/>
                <wp:effectExtent l="0" t="0" r="19050" b="1905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C211C" id="正方形/長方形 76" o:spid="_x0000_s1026" style="position:absolute;left:0;text-align:left;margin-left:178.95pt;margin-top:29.35pt;width:118.5pt;height:1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" filled="f" strokecolor="red" strokeweight="2pt"/>
            </w:pict>
          </mc:Fallback>
        </mc:AlternateContent>
      </w:r>
      <w:r w:rsidR="00391A00">
        <w:rPr>
          <w:noProof/>
        </w:rPr>
        <w:drawing>
          <wp:inline distT="0" distB="0" distL="0" distR="0" wp14:anchorId="69928A4E" wp14:editId="35D0BADD">
            <wp:extent cx="4320000" cy="1971000"/>
            <wp:effectExtent l="19050" t="19050" r="23495" b="1079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BB0" w:rsidRDefault="002B4BB0" w:rsidP="002B4BB0">
      <w:pPr>
        <w:jc w:val="center"/>
        <w:rPr>
          <w:b/>
        </w:rPr>
      </w:pPr>
      <w:r w:rsidRPr="006448E7">
        <w:rPr>
          <w:rFonts w:hint="eastAsia"/>
          <w:b/>
        </w:rPr>
        <w:t>アップロード画面</w:t>
      </w:r>
    </w:p>
    <w:p w:rsidR="002B4BB0" w:rsidRDefault="002B4BB0" w:rsidP="002B4BB0">
      <w:pPr>
        <w:jc w:val="center"/>
      </w:pPr>
    </w:p>
    <w:p w:rsidR="002B4BB0" w:rsidRDefault="002B4BB0" w:rsidP="002B4BB0">
      <w:pPr>
        <w:jc w:val="center"/>
      </w:pPr>
      <w:r>
        <w:rPr>
          <w:noProof/>
        </w:rPr>
        <w:drawing>
          <wp:inline distT="0" distB="0" distL="0" distR="0" wp14:anchorId="239D72AC" wp14:editId="6A4507C6">
            <wp:extent cx="3240000" cy="1697040"/>
            <wp:effectExtent l="19050" t="19050" r="17780" b="1778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7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97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BB0" w:rsidRPr="00B22BD5" w:rsidRDefault="002B4BB0" w:rsidP="002B4BB0">
      <w:pPr>
        <w:jc w:val="center"/>
        <w:rPr>
          <w:b/>
        </w:rPr>
      </w:pPr>
      <w:r w:rsidRPr="00B22BD5">
        <w:rPr>
          <w:rFonts w:hint="eastAsia"/>
          <w:b/>
        </w:rPr>
        <w:t>「ファイル</w:t>
      </w:r>
      <w:r>
        <w:rPr>
          <w:rFonts w:hint="eastAsia"/>
          <w:b/>
        </w:rPr>
        <w:t>を選択</w:t>
      </w:r>
      <w:r w:rsidRPr="00B22BD5">
        <w:rPr>
          <w:rFonts w:hint="eastAsia"/>
          <w:b/>
        </w:rPr>
        <w:t>」ボタンをクリックした場合のアップロード画面</w:t>
      </w:r>
    </w:p>
    <w:p w:rsidR="002B4BB0" w:rsidRPr="006B6507" w:rsidRDefault="002B4BB0" w:rsidP="002B4BB0"/>
    <w:p w:rsidR="002B4BB0" w:rsidRDefault="00391A00" w:rsidP="002B4B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482838" wp14:editId="6C3BDEC2">
                <wp:simplePos x="0" y="0"/>
                <wp:positionH relativeFrom="column">
                  <wp:posOffset>2661285</wp:posOffset>
                </wp:positionH>
                <wp:positionV relativeFrom="paragraph">
                  <wp:posOffset>1252220</wp:posOffset>
                </wp:positionV>
                <wp:extent cx="742950" cy="209550"/>
                <wp:effectExtent l="0" t="0" r="19050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103F5" id="正方形/長方形 78" o:spid="_x0000_s1026" style="position:absolute;left:0;text-align:left;margin-left:209.55pt;margin-top:98.6pt;width:58.5pt;height:1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" filled="f" strokecolor="red" strokeweight="2pt"/>
            </w:pict>
          </mc:Fallback>
        </mc:AlternateContent>
      </w:r>
      <w:r w:rsidR="002B4BB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DDA067" wp14:editId="045F66DD">
                <wp:simplePos x="0" y="0"/>
                <wp:positionH relativeFrom="column">
                  <wp:posOffset>2148840</wp:posOffset>
                </wp:positionH>
                <wp:positionV relativeFrom="paragraph">
                  <wp:posOffset>318135</wp:posOffset>
                </wp:positionV>
                <wp:extent cx="1876425" cy="333375"/>
                <wp:effectExtent l="0" t="0" r="28575" b="28575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E214D" id="正方形/長方形 77" o:spid="_x0000_s1026" style="position:absolute;left:0;text-align:left;margin-left:169.2pt;margin-top:25.05pt;width:147.75pt;height:26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F9DEC9" wp14:editId="3EE4AF31">
            <wp:extent cx="4320000" cy="1971000"/>
            <wp:effectExtent l="19050" t="19050" r="23495" b="10795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BB0" w:rsidRDefault="002B4BB0" w:rsidP="002B4BB0">
      <w:pPr>
        <w:jc w:val="center"/>
        <w:rPr>
          <w:b/>
        </w:rPr>
      </w:pPr>
      <w:r w:rsidRPr="004D45EE">
        <w:rPr>
          <w:rFonts w:hint="eastAsia"/>
          <w:b/>
        </w:rPr>
        <w:t>アップロード確認画面</w:t>
      </w:r>
    </w:p>
    <w:p w:rsidR="002B4BB0" w:rsidRDefault="002B4BB0" w:rsidP="002B4BB0">
      <w:pPr>
        <w:jc w:val="center"/>
        <w:rPr>
          <w:b/>
        </w:rPr>
      </w:pPr>
    </w:p>
    <w:p w:rsidR="002B4BB0" w:rsidRDefault="002B4BB0" w:rsidP="002B4BB0">
      <w:pPr>
        <w:pStyle w:val="ae"/>
        <w:numPr>
          <w:ilvl w:val="0"/>
          <w:numId w:val="19"/>
        </w:numPr>
        <w:ind w:leftChars="0"/>
      </w:pPr>
      <w:r>
        <w:rPr>
          <w:rFonts w:hint="eastAsia"/>
        </w:rPr>
        <w:t>アップロードするファイルを確認後、アップロードボタンをクリックします。</w:t>
      </w:r>
    </w:p>
    <w:p w:rsidR="00F66DE8" w:rsidRDefault="00F66DE8" w:rsidP="00F66DE8">
      <w:r>
        <w:rPr>
          <w:rFonts w:hint="eastAsia"/>
        </w:rPr>
        <w:lastRenderedPageBreak/>
        <w:t>アップロードが完了すると、以下の画面が表示されます。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8122B" w:rsidTr="00C65AAC">
        <w:tc>
          <w:tcPr>
            <w:tcW w:w="4247" w:type="dxa"/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1D366" wp14:editId="3AB7DFC6">
                  <wp:extent cx="1800000" cy="1239120"/>
                  <wp:effectExtent l="0" t="0" r="0" b="0"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3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22B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承認者がいる場合の</w:t>
            </w:r>
          </w:p>
          <w:p w:rsidR="0008122B" w:rsidRPr="00F66DE8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アップロード完了画面</w:t>
            </w:r>
          </w:p>
        </w:tc>
        <w:tc>
          <w:tcPr>
            <w:tcW w:w="4247" w:type="dxa"/>
          </w:tcPr>
          <w:p w:rsidR="0008122B" w:rsidRDefault="0008122B" w:rsidP="00C65A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0821A" wp14:editId="035BEAC1">
                  <wp:extent cx="1800000" cy="1228320"/>
                  <wp:effectExtent l="0" t="0" r="0" b="0"/>
                  <wp:docPr id="167" name="図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22B" w:rsidRPr="00F66DE8" w:rsidRDefault="0008122B" w:rsidP="00C65AAC">
            <w:pPr>
              <w:jc w:val="center"/>
              <w:rPr>
                <w:b/>
              </w:rPr>
            </w:pPr>
            <w:r w:rsidRPr="00F66DE8">
              <w:rPr>
                <w:rFonts w:hint="eastAsia"/>
                <w:b/>
              </w:rPr>
              <w:t>アップロード完了画面</w:t>
            </w:r>
          </w:p>
        </w:tc>
      </w:tr>
    </w:tbl>
    <w:p w:rsidR="00F66DE8" w:rsidRDefault="00F66DE8" w:rsidP="00F66DE8"/>
    <w:p w:rsidR="00F66DE8" w:rsidRDefault="00F66DE8" w:rsidP="00F66DE8">
      <w:pPr>
        <w:pStyle w:val="ae"/>
        <w:numPr>
          <w:ilvl w:val="0"/>
          <w:numId w:val="22"/>
        </w:numPr>
        <w:ind w:leftChars="0"/>
      </w:pPr>
      <w:r>
        <w:rPr>
          <w:rFonts w:hint="eastAsia"/>
        </w:rPr>
        <w:t>承認者がいる場合は、アップロードすると、承認者へ承認依頼メールが送信されますので、承認者の承認を待ちます。</w:t>
      </w:r>
    </w:p>
    <w:p w:rsidR="00F66DE8" w:rsidRDefault="00F66DE8" w:rsidP="00F66DE8">
      <w:pPr>
        <w:pStyle w:val="ae"/>
        <w:ind w:leftChars="0" w:left="360"/>
      </w:pPr>
      <w:r>
        <w:rPr>
          <w:rFonts w:hint="eastAsia"/>
        </w:rPr>
        <w:t>※承認方法については、「</w:t>
      </w:r>
      <w:hyperlink w:anchor="_承認依頼者からのメールを承認する" w:history="1">
        <w:r w:rsidRPr="008832D9">
          <w:rPr>
            <w:rStyle w:val="a7"/>
            <w:rFonts w:hint="eastAsia"/>
          </w:rPr>
          <w:t>4.承認依頼者からのメールを承認する</w:t>
        </w:r>
      </w:hyperlink>
      <w:r>
        <w:rPr>
          <w:rFonts w:hint="eastAsia"/>
        </w:rPr>
        <w:t>」を参照してください。</w:t>
      </w:r>
    </w:p>
    <w:p w:rsidR="002B4BB0" w:rsidRDefault="002B4BB0" w:rsidP="002B4BB0">
      <w:pPr>
        <w:pStyle w:val="ae"/>
        <w:ind w:leftChars="0" w:left="360"/>
      </w:pPr>
    </w:p>
    <w:p w:rsidR="002B4BB0" w:rsidRDefault="002B4BB0" w:rsidP="002B4B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99047" wp14:editId="3930ED67">
                <wp:simplePos x="0" y="0"/>
                <wp:positionH relativeFrom="column">
                  <wp:posOffset>1157605</wp:posOffset>
                </wp:positionH>
                <wp:positionV relativeFrom="paragraph">
                  <wp:posOffset>655955</wp:posOffset>
                </wp:positionV>
                <wp:extent cx="232012" cy="191068"/>
                <wp:effectExtent l="0" t="0" r="15875" b="19050"/>
                <wp:wrapNone/>
                <wp:docPr id="79" name="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1910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18049" id="楕円 79" o:spid="_x0000_s1026" style="position:absolute;left:0;text-align:left;margin-left:91.15pt;margin-top:51.65pt;width:18.25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105AC4" wp14:editId="7F76DC94">
                <wp:simplePos x="0" y="0"/>
                <wp:positionH relativeFrom="column">
                  <wp:posOffset>1092835</wp:posOffset>
                </wp:positionH>
                <wp:positionV relativeFrom="paragraph">
                  <wp:posOffset>205547</wp:posOffset>
                </wp:positionV>
                <wp:extent cx="477671" cy="184245"/>
                <wp:effectExtent l="0" t="0" r="17780" b="25400"/>
                <wp:wrapNone/>
                <wp:docPr id="80" name="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0DC4A6" id="楕円 80" o:spid="_x0000_s1026" style="position:absolute;left:0;text-align:left;margin-left:86.05pt;margin-top:16.2pt;width:37.6pt;height:14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" filled="f" strokecolor="red" strokeweight="2pt"/>
            </w:pict>
          </mc:Fallback>
        </mc:AlternateContent>
      </w:r>
      <w:r w:rsidR="00391A00">
        <w:rPr>
          <w:noProof/>
        </w:rPr>
        <w:drawing>
          <wp:inline distT="0" distB="0" distL="0" distR="0" wp14:anchorId="0DF90FA2" wp14:editId="26D962B0">
            <wp:extent cx="4320000" cy="1971000"/>
            <wp:effectExtent l="19050" t="19050" r="23495" b="10795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BB0" w:rsidRDefault="002B4BB0" w:rsidP="002B4BB0">
      <w:pPr>
        <w:jc w:val="center"/>
        <w:rPr>
          <w:b/>
        </w:rPr>
      </w:pPr>
      <w:r>
        <w:rPr>
          <w:rFonts w:hint="eastAsia"/>
          <w:b/>
        </w:rPr>
        <w:t>受渡キャンセル画面</w:t>
      </w:r>
    </w:p>
    <w:p w:rsidR="002B4BB0" w:rsidRDefault="002B4BB0" w:rsidP="002B4BB0">
      <w:pPr>
        <w:jc w:val="center"/>
        <w:rPr>
          <w:b/>
        </w:rPr>
      </w:pPr>
    </w:p>
    <w:p w:rsidR="00AD0777" w:rsidRDefault="00AD0777" w:rsidP="00AD0777">
      <w:r>
        <w:rPr>
          <w:rFonts w:hint="eastAsia"/>
        </w:rPr>
        <w:t>誤ってアップロードしてしまった場合は、受渡キャンセル画面で削除することができます。</w:t>
      </w:r>
    </w:p>
    <w:p w:rsidR="00AD0777" w:rsidRPr="00F82C27" w:rsidRDefault="00AD0777" w:rsidP="00AD0777">
      <w:r>
        <w:rPr>
          <w:rFonts w:hint="eastAsia"/>
        </w:rPr>
        <w:t>削除したい場合は、削除したいドキュメントにチェックを入れると「削除」アイコンが表示されますので、「削除」をクリックして削除します。</w:t>
      </w:r>
    </w:p>
    <w:p w:rsidR="002B4BB0" w:rsidRDefault="002B4BB0" w:rsidP="002B4BB0">
      <w:pPr>
        <w:pStyle w:val="ae"/>
        <w:ind w:leftChars="0" w:left="360"/>
      </w:pPr>
    </w:p>
    <w:p w:rsidR="002B4BB0" w:rsidRDefault="002B4BB0" w:rsidP="002B4BB0">
      <w:pPr>
        <w:pStyle w:val="3"/>
        <w:ind w:left="960" w:hanging="960"/>
      </w:pPr>
      <w:bookmarkStart w:id="28" w:name="_Toc460414033"/>
      <w:r>
        <w:rPr>
          <w:rFonts w:hint="eastAsia"/>
        </w:rPr>
        <w:lastRenderedPageBreak/>
        <w:t>マイフォルダ方式</w:t>
      </w:r>
      <w:r>
        <w:rPr>
          <w:rFonts w:hint="eastAsia"/>
          <w:lang w:eastAsia="ja-JP"/>
        </w:rPr>
        <w:t>でダウンロードする（インターネットセグメント）</w:t>
      </w:r>
      <w:bookmarkEnd w:id="28"/>
    </w:p>
    <w:p w:rsidR="002B4BB0" w:rsidRDefault="002B4BB0" w:rsidP="002B4BB0">
      <w:r>
        <w:rPr>
          <w:rFonts w:hint="eastAsia"/>
        </w:rPr>
        <w:t>承認※されると、承認依頼者に承認者から承認通知メールが届きますので、インターネットセグメント端末からアクセスしてダウンロードします。</w:t>
      </w:r>
    </w:p>
    <w:p w:rsidR="002B4BB0" w:rsidRPr="00AE5164" w:rsidRDefault="002B4BB0" w:rsidP="002B4BB0">
      <w:r>
        <w:rPr>
          <w:rFonts w:hint="eastAsia"/>
        </w:rPr>
        <w:t>※承認者がいない場合は、直接インターネットセグメント端末からアクセスしてダウンロードします。</w:t>
      </w:r>
    </w:p>
    <w:p w:rsidR="002B4BB0" w:rsidRDefault="002B4BB0" w:rsidP="002B4BB0"/>
    <w:p w:rsidR="002B4BB0" w:rsidRDefault="00016F64" w:rsidP="002B4BB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ABD38C" wp14:editId="66DFAB5A">
                <wp:simplePos x="0" y="0"/>
                <wp:positionH relativeFrom="column">
                  <wp:posOffset>539115</wp:posOffset>
                </wp:positionH>
                <wp:positionV relativeFrom="paragraph">
                  <wp:posOffset>263525</wp:posOffset>
                </wp:positionV>
                <wp:extent cx="561975" cy="209550"/>
                <wp:effectExtent l="0" t="0" r="28575" b="1905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F4AED" id="正方形/長方形 94" o:spid="_x0000_s1026" style="position:absolute;left:0;text-align:left;margin-left:42.45pt;margin-top:20.75pt;width:44.25pt;height:1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" filled="f" strokecolor="red" strokeweight="2pt"/>
            </w:pict>
          </mc:Fallback>
        </mc:AlternateContent>
      </w:r>
      <w:r w:rsidR="00391A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BD8186" wp14:editId="5A1EC5BF">
                <wp:simplePos x="0" y="0"/>
                <wp:positionH relativeFrom="column">
                  <wp:posOffset>1224915</wp:posOffset>
                </wp:positionH>
                <wp:positionV relativeFrom="paragraph">
                  <wp:posOffset>644525</wp:posOffset>
                </wp:positionV>
                <wp:extent cx="771525" cy="219075"/>
                <wp:effectExtent l="0" t="0" r="28575" b="28575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5E960" id="正方形/長方形 82" o:spid="_x0000_s1026" style="position:absolute;left:0;text-align:left;margin-left:96.45pt;margin-top:50.75pt;width:60.7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" filled="f" strokecolor="red" strokeweight="2pt"/>
            </w:pict>
          </mc:Fallback>
        </mc:AlternateContent>
      </w:r>
      <w:r w:rsidR="002B4B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9528F2" wp14:editId="1A50AFB9">
                <wp:simplePos x="0" y="0"/>
                <wp:positionH relativeFrom="column">
                  <wp:posOffset>1224915</wp:posOffset>
                </wp:positionH>
                <wp:positionV relativeFrom="paragraph">
                  <wp:posOffset>204470</wp:posOffset>
                </wp:positionV>
                <wp:extent cx="771525" cy="219075"/>
                <wp:effectExtent l="0" t="0" r="28575" b="2857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0C660" id="正方形/長方形 81" o:spid="_x0000_s1026" style="position:absolute;left:0;text-align:left;margin-left:96.45pt;margin-top:16.1pt;width:60.7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" filled="f" strokecolor="red" strokeweight="2pt"/>
            </w:pict>
          </mc:Fallback>
        </mc:AlternateContent>
      </w:r>
      <w:r w:rsidR="00391A00">
        <w:rPr>
          <w:noProof/>
        </w:rPr>
        <w:drawing>
          <wp:inline distT="0" distB="0" distL="0" distR="0" wp14:anchorId="2471FD96" wp14:editId="441A31DE">
            <wp:extent cx="4320000" cy="1971000"/>
            <wp:effectExtent l="19050" t="19050" r="23495" b="10795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7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4BB0" w:rsidRDefault="002B4BB0" w:rsidP="002B4BB0">
      <w:pPr>
        <w:jc w:val="center"/>
        <w:rPr>
          <w:b/>
        </w:rPr>
      </w:pPr>
      <w:r>
        <w:rPr>
          <w:rFonts w:hint="eastAsia"/>
          <w:b/>
        </w:rPr>
        <w:t>ダウンロード</w:t>
      </w:r>
      <w:r w:rsidRPr="00CB7B89">
        <w:rPr>
          <w:rFonts w:hint="eastAsia"/>
          <w:b/>
        </w:rPr>
        <w:t>端末</w:t>
      </w:r>
    </w:p>
    <w:p w:rsidR="002B4BB0" w:rsidRPr="00E57EA2" w:rsidRDefault="002B4BB0" w:rsidP="002B4BB0">
      <w:pPr>
        <w:jc w:val="center"/>
        <w:rPr>
          <w:b/>
        </w:rPr>
      </w:pPr>
    </w:p>
    <w:p w:rsidR="002B4BB0" w:rsidRDefault="00016F64" w:rsidP="002B4BB0">
      <w:r>
        <w:rPr>
          <w:rFonts w:hint="eastAsia"/>
        </w:rPr>
        <w:t>セキュアセグメント端末からインターネットセグメントへアップロードされたファイルは、「ファイル受取」から</w:t>
      </w:r>
      <w:r w:rsidR="002B4BB0">
        <w:rPr>
          <w:rFonts w:hint="eastAsia"/>
        </w:rPr>
        <w:t>ダウンロード</w:t>
      </w:r>
      <w:r>
        <w:rPr>
          <w:rFonts w:hint="eastAsia"/>
        </w:rPr>
        <w:t>します</w:t>
      </w:r>
      <w:r w:rsidR="002B4BB0">
        <w:rPr>
          <w:rFonts w:hint="eastAsia"/>
        </w:rPr>
        <w:t>。</w:t>
      </w:r>
    </w:p>
    <w:p w:rsidR="002B4BB0" w:rsidRDefault="002B4BB0" w:rsidP="002B4BB0">
      <w:r>
        <w:rPr>
          <w:rFonts w:hint="eastAsia"/>
        </w:rPr>
        <w:t>ダウンロードしたいファイルをクリックして「一括ダウンロード」をクリックすると、ダウンロードしたいファイルを選択してダウンロードすることができます。名前横のチェックボックスをクリックすると、フォルダ内のファイルを一括選択することができます。</w:t>
      </w:r>
    </w:p>
    <w:p w:rsidR="00CA125C" w:rsidRPr="002B4BB0" w:rsidRDefault="00CA125C" w:rsidP="002B4BB0">
      <w:pPr>
        <w:adjustRightInd/>
      </w:pPr>
    </w:p>
    <w:p w:rsidR="002B4BB0" w:rsidRDefault="002B4BB0" w:rsidP="002B4BB0">
      <w:pPr>
        <w:adjustRightInd/>
      </w:pPr>
    </w:p>
    <w:p w:rsidR="002B4BB0" w:rsidRDefault="002B4BB0" w:rsidP="002B4BB0">
      <w:pPr>
        <w:adjustRightInd/>
      </w:pPr>
    </w:p>
    <w:p w:rsidR="000575DD" w:rsidRDefault="000575DD">
      <w:pPr>
        <w:adjustRightInd/>
        <w:snapToGrid/>
      </w:pPr>
      <w:r>
        <w:br w:type="page"/>
      </w:r>
    </w:p>
    <w:p w:rsidR="00B4524F" w:rsidRDefault="00B4524F" w:rsidP="00B4524F">
      <w:pPr>
        <w:pStyle w:val="1"/>
      </w:pPr>
      <w:bookmarkStart w:id="29" w:name="_承認依頼者からのメールを承認する"/>
      <w:bookmarkStart w:id="30" w:name="_Toc460414034"/>
      <w:bookmarkEnd w:id="29"/>
      <w:r>
        <w:rPr>
          <w:rFonts w:hint="eastAsia"/>
        </w:rPr>
        <w:lastRenderedPageBreak/>
        <w:t>承認依頼者からのメールを承認する</w:t>
      </w:r>
      <w:bookmarkEnd w:id="30"/>
    </w:p>
    <w:p w:rsidR="00B4524F" w:rsidRDefault="00B4524F" w:rsidP="00DA27F9"/>
    <w:p w:rsidR="00B4524F" w:rsidRDefault="00B4524F" w:rsidP="00B4524F">
      <w:r>
        <w:rPr>
          <w:rFonts w:hint="eastAsia"/>
        </w:rPr>
        <w:t>承認者は、アップロードされたメールを確認し、承認してください。</w:t>
      </w:r>
    </w:p>
    <w:p w:rsidR="00EB49AC" w:rsidRDefault="00507826" w:rsidP="00B4524F">
      <w:r>
        <w:rPr>
          <w:rFonts w:hint="eastAsia"/>
        </w:rPr>
        <w:t>※双方向のアップロード/ダウンロードを許可している場合は、</w:t>
      </w:r>
      <w:r w:rsidR="00591984">
        <w:rPr>
          <w:rFonts w:hint="eastAsia"/>
        </w:rPr>
        <w:t>アップロードされた端末から（インターネットセグメントからアップロードされた場合はインターネットセグメントにある端末から、セキュアセグメントからアップロードされた場合はセキュアセグメントにある端末から）承認してください。</w:t>
      </w:r>
    </w:p>
    <w:p w:rsidR="00EB49AC" w:rsidRDefault="0008122D" w:rsidP="00EB49AC">
      <w:pPr>
        <w:jc w:val="center"/>
      </w:pPr>
      <w:r>
        <w:rPr>
          <w:noProof/>
        </w:rPr>
        <w:drawing>
          <wp:inline distT="0" distB="0" distL="0" distR="0">
            <wp:extent cx="4320000" cy="1609200"/>
            <wp:effectExtent l="19050" t="19050" r="23495" b="1016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0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49AC" w:rsidRPr="00EB49AC" w:rsidRDefault="00EB49AC" w:rsidP="00EB49AC">
      <w:pPr>
        <w:jc w:val="center"/>
        <w:rPr>
          <w:b/>
        </w:rPr>
      </w:pPr>
      <w:r w:rsidRPr="00EB49AC">
        <w:rPr>
          <w:rFonts w:hint="eastAsia"/>
          <w:b/>
        </w:rPr>
        <w:t>承認依頼メール</w:t>
      </w:r>
    </w:p>
    <w:p w:rsidR="00EB49AC" w:rsidRDefault="00EB49AC" w:rsidP="00B4524F"/>
    <w:p w:rsidR="00EB49AC" w:rsidRDefault="002A4A43" w:rsidP="00B4524F">
      <w:r>
        <w:rPr>
          <w:rFonts w:hint="eastAsia"/>
        </w:rPr>
        <w:t>承認依頼通知メールのURLにアクセス</w:t>
      </w:r>
      <w:r w:rsidR="00EB49AC">
        <w:rPr>
          <w:rFonts w:hint="eastAsia"/>
        </w:rPr>
        <w:t>または、ログインして承認依頼を確認します。</w:t>
      </w:r>
    </w:p>
    <w:p w:rsidR="00EB49AC" w:rsidRDefault="0008122D" w:rsidP="002A4A43">
      <w:pPr>
        <w:jc w:val="center"/>
      </w:pPr>
      <w:r>
        <w:rPr>
          <w:noProof/>
        </w:rPr>
        <w:drawing>
          <wp:inline distT="0" distB="0" distL="0" distR="0">
            <wp:extent cx="1980000" cy="2184480"/>
            <wp:effectExtent l="0" t="0" r="1270" b="635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1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A43" w:rsidRPr="002A4A43" w:rsidRDefault="002A4A43" w:rsidP="002A4A43">
      <w:pPr>
        <w:jc w:val="center"/>
        <w:rPr>
          <w:b/>
        </w:rPr>
      </w:pPr>
      <w:r w:rsidRPr="002A4A43">
        <w:rPr>
          <w:rFonts w:hint="eastAsia"/>
          <w:b/>
        </w:rPr>
        <w:t>メールURLからアクセスした場合のログイン画面</w:t>
      </w:r>
    </w:p>
    <w:p w:rsidR="002A4A43" w:rsidRDefault="002A4A43" w:rsidP="00B4524F"/>
    <w:p w:rsidR="002A4A43" w:rsidRDefault="002A4A43" w:rsidP="00B4524F">
      <w:r>
        <w:rPr>
          <w:rFonts w:hint="eastAsia"/>
        </w:rPr>
        <w:lastRenderedPageBreak/>
        <w:t>通常ログインすると、承認者の場合、画面左側に承認一覧が表示されますので、承認一覧より該当のファイルを選択し、承認</w:t>
      </w:r>
      <w:r w:rsidR="005D0CA5">
        <w:rPr>
          <w:rFonts w:hint="eastAsia"/>
        </w:rPr>
        <w:t>/拒否を選択</w:t>
      </w:r>
      <w:r>
        <w:rPr>
          <w:rFonts w:hint="eastAsia"/>
        </w:rPr>
        <w:t>します。</w:t>
      </w:r>
    </w:p>
    <w:p w:rsidR="002A4A43" w:rsidRDefault="002A4A43" w:rsidP="002A4A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1669747</wp:posOffset>
                </wp:positionH>
                <wp:positionV relativeFrom="paragraph">
                  <wp:posOffset>909016</wp:posOffset>
                </wp:positionV>
                <wp:extent cx="1944806" cy="419100"/>
                <wp:effectExtent l="0" t="0" r="17780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806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37501" id="正方形/長方形 41" o:spid="_x0000_s1026" style="position:absolute;left:0;text-align:left;margin-left:131.5pt;margin-top:71.6pt;width:153.15pt;height:3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" filled="f" strokecolor="red" strokeweight="2pt"/>
            </w:pict>
          </mc:Fallback>
        </mc:AlternateContent>
      </w:r>
      <w:r w:rsidR="0068714A">
        <w:rPr>
          <w:noProof/>
        </w:rPr>
        <w:drawing>
          <wp:inline distT="0" distB="0" distL="0" distR="0">
            <wp:extent cx="1980000" cy="1407240"/>
            <wp:effectExtent l="19050" t="19050" r="20320" b="2159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4072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4A43" w:rsidRPr="002A4A43" w:rsidRDefault="002A4A43" w:rsidP="00B4524F"/>
    <w:p w:rsidR="00EB49AC" w:rsidRDefault="004A44B4" w:rsidP="007747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574675</wp:posOffset>
                </wp:positionV>
                <wp:extent cx="3400425" cy="504967"/>
                <wp:effectExtent l="0" t="0" r="28575" b="2857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049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3E00B" id="正方形/長方形 45" o:spid="_x0000_s1026" style="position:absolute;left:0;text-align:left;margin-left:99.95pt;margin-top:45.25pt;width:267.75pt;height:39.7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" filled="f" strokecolor="red" strokeweight="2pt"/>
            </w:pict>
          </mc:Fallback>
        </mc:AlternateContent>
      </w:r>
      <w:r w:rsidR="00236350">
        <w:rPr>
          <w:noProof/>
        </w:rPr>
        <w:drawing>
          <wp:inline distT="0" distB="0" distL="0" distR="0">
            <wp:extent cx="4320000" cy="1908000"/>
            <wp:effectExtent l="19050" t="19050" r="23495" b="1651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4748" w:rsidRPr="00774748" w:rsidRDefault="00774748" w:rsidP="00774748">
      <w:pPr>
        <w:jc w:val="center"/>
        <w:rPr>
          <w:b/>
        </w:rPr>
      </w:pPr>
      <w:r w:rsidRPr="00774748">
        <w:rPr>
          <w:rFonts w:hint="eastAsia"/>
          <w:b/>
        </w:rPr>
        <w:t>承認一覧画面</w:t>
      </w:r>
    </w:p>
    <w:p w:rsidR="008A00ED" w:rsidRDefault="000575DD" w:rsidP="00B4524F">
      <w:r>
        <w:rPr>
          <w:rFonts w:hint="eastAsia"/>
        </w:rPr>
        <w:t>ファイルをクリックすると、承認確認画面が表示されますので、中身を確認して</w:t>
      </w:r>
      <w:r w:rsidR="008A00ED">
        <w:rPr>
          <w:rFonts w:hint="eastAsia"/>
        </w:rPr>
        <w:t>承認/拒否を選択します</w:t>
      </w:r>
    </w:p>
    <w:p w:rsidR="00774748" w:rsidRDefault="00774748" w:rsidP="00B4524F"/>
    <w:p w:rsidR="00B4524F" w:rsidRDefault="00B4524F" w:rsidP="00B452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6E7EA" wp14:editId="1C0BCB6F">
                <wp:simplePos x="0" y="0"/>
                <wp:positionH relativeFrom="column">
                  <wp:posOffset>471805</wp:posOffset>
                </wp:positionH>
                <wp:positionV relativeFrom="paragraph">
                  <wp:posOffset>364785</wp:posOffset>
                </wp:positionV>
                <wp:extent cx="845389" cy="314325"/>
                <wp:effectExtent l="0" t="0" r="12065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9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20C882" id="楕円 9" o:spid="_x0000_s1026" style="position:absolute;left:0;text-align:left;margin-left:37.15pt;margin-top:28.7pt;width:66.55pt;height:24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" filled="f" strokecolor="red" strokeweight="2pt"/>
            </w:pict>
          </mc:Fallback>
        </mc:AlternateContent>
      </w:r>
      <w:r w:rsidR="001F3C73">
        <w:rPr>
          <w:noProof/>
        </w:rPr>
        <w:drawing>
          <wp:inline distT="0" distB="0" distL="0" distR="0">
            <wp:extent cx="4320000" cy="1908000"/>
            <wp:effectExtent l="19050" t="19050" r="23495" b="1651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4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0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524F" w:rsidRPr="005A5B9E" w:rsidRDefault="00B4524F" w:rsidP="00B4524F">
      <w:pPr>
        <w:jc w:val="center"/>
        <w:rPr>
          <w:b/>
        </w:rPr>
      </w:pPr>
      <w:r w:rsidRPr="005A5B9E">
        <w:rPr>
          <w:rFonts w:hint="eastAsia"/>
          <w:b/>
        </w:rPr>
        <w:t>承認確認画面</w:t>
      </w:r>
    </w:p>
    <w:p w:rsidR="004A44B4" w:rsidRDefault="004A44B4" w:rsidP="00DA27F9">
      <w:r>
        <w:rPr>
          <w:rFonts w:hint="eastAsia"/>
        </w:rPr>
        <w:lastRenderedPageBreak/>
        <w:t>承認/拒否は承認</w:t>
      </w:r>
      <w:r w:rsidR="006476A3">
        <w:rPr>
          <w:rFonts w:hint="eastAsia"/>
        </w:rPr>
        <w:t>画面に表示されたすべてのファイルに適用されますので、特定のファイルのみ</w:t>
      </w:r>
      <w:r>
        <w:rPr>
          <w:rFonts w:hint="eastAsia"/>
        </w:rPr>
        <w:t>を承認</w:t>
      </w:r>
      <w:r w:rsidR="00B450EB">
        <w:rPr>
          <w:rFonts w:hint="eastAsia"/>
        </w:rPr>
        <w:t>/拒否</w:t>
      </w:r>
      <w:r>
        <w:rPr>
          <w:rFonts w:hint="eastAsia"/>
        </w:rPr>
        <w:t>することはできません。</w:t>
      </w:r>
    </w:p>
    <w:p w:rsidR="004A44B4" w:rsidRDefault="004A44B4" w:rsidP="00DA27F9"/>
    <w:p w:rsidR="00B4524F" w:rsidRDefault="00B4524F" w:rsidP="00B452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534392" wp14:editId="28540DE9">
                <wp:simplePos x="0" y="0"/>
                <wp:positionH relativeFrom="column">
                  <wp:posOffset>2162794</wp:posOffset>
                </wp:positionH>
                <wp:positionV relativeFrom="paragraph">
                  <wp:posOffset>1335464</wp:posOffset>
                </wp:positionV>
                <wp:extent cx="1037605" cy="287596"/>
                <wp:effectExtent l="0" t="0" r="10160" b="1778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05" cy="2875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2E415" id="正方形/長方形 11" o:spid="_x0000_s1026" style="position:absolute;left:0;text-align:left;margin-left:170.3pt;margin-top:105.15pt;width:81.7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" filled="f" strokecolor="red" strokeweight="2pt"/>
            </w:pict>
          </mc:Fallback>
        </mc:AlternateContent>
      </w:r>
      <w:r w:rsidR="001F3C73">
        <w:rPr>
          <w:noProof/>
        </w:rPr>
        <w:drawing>
          <wp:inline distT="0" distB="0" distL="0" distR="0">
            <wp:extent cx="2880000" cy="1648800"/>
            <wp:effectExtent l="19050" t="19050" r="15875" b="2794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4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736E" w:rsidRPr="00F600B6" w:rsidRDefault="0016736E" w:rsidP="004A44B4">
      <w:pPr>
        <w:jc w:val="center"/>
      </w:pPr>
      <w:r w:rsidRPr="0016736E">
        <w:rPr>
          <w:rFonts w:hint="eastAsia"/>
          <w:b/>
        </w:rPr>
        <w:t>承認確認画面</w:t>
      </w:r>
    </w:p>
    <w:sectPr w:rsidR="0016736E" w:rsidRPr="00F600B6" w:rsidSect="000003D3">
      <w:headerReference w:type="default" r:id="rId45"/>
      <w:footerReference w:type="default" r:id="rId46"/>
      <w:headerReference w:type="first" r:id="rId47"/>
      <w:pgSz w:w="11906" w:h="16838"/>
      <w:pgMar w:top="1985" w:right="1701" w:bottom="1701" w:left="170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482" w:rsidRDefault="007F6482" w:rsidP="0072756C">
      <w:r>
        <w:separator/>
      </w:r>
    </w:p>
  </w:endnote>
  <w:endnote w:type="continuationSeparator" w:id="0">
    <w:p w:rsidR="007F6482" w:rsidRDefault="007F6482" w:rsidP="00727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4111224"/>
      <w:docPartObj>
        <w:docPartGallery w:val="Page Numbers (Bottom of Page)"/>
        <w:docPartUnique/>
      </w:docPartObj>
    </w:sdtPr>
    <w:sdtEndPr/>
    <w:sdtContent>
      <w:p w:rsidR="004B4108" w:rsidRDefault="004B4108" w:rsidP="006701D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003D3">
          <w:rPr>
            <w:noProof/>
            <w:lang w:val="ja-JP"/>
          </w:rPr>
          <w:t>1</w:t>
        </w:r>
        <w:r>
          <w:fldChar w:fldCharType="end"/>
        </w:r>
      </w:p>
    </w:sdtContent>
  </w:sdt>
  <w:p w:rsidR="004B4108" w:rsidRDefault="004B4108" w:rsidP="0072756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4614254"/>
      <w:docPartObj>
        <w:docPartGallery w:val="Page Numbers (Bottom of Page)"/>
        <w:docPartUnique/>
      </w:docPartObj>
    </w:sdtPr>
    <w:sdtEndPr/>
    <w:sdtContent>
      <w:p w:rsidR="004B4108" w:rsidRDefault="004B410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2DB" w:rsidRPr="008652DB">
          <w:rPr>
            <w:noProof/>
            <w:lang w:val="ja-JP"/>
          </w:rPr>
          <w:t>1</w:t>
        </w:r>
        <w:r>
          <w:fldChar w:fldCharType="end"/>
        </w:r>
      </w:p>
    </w:sdtContent>
  </w:sdt>
  <w:p w:rsidR="004B4108" w:rsidRPr="005E3A6A" w:rsidRDefault="004B4108" w:rsidP="005E3A6A">
    <w:pPr>
      <w:pStyle w:val="aa"/>
      <w:jc w:val="right"/>
      <w:rPr>
        <w:rFonts w:cs="メイリオ"/>
      </w:rPr>
    </w:pPr>
    <w:r w:rsidRPr="005E3A6A">
      <w:rPr>
        <w:rFonts w:cs="メイリオ"/>
      </w:rPr>
      <w:t xml:space="preserve">Copyright © North Grid Corporation </w:t>
    </w:r>
    <w:r>
      <w:rPr>
        <w:rFonts w:cs="メイリオ"/>
      </w:rPr>
      <w:fldChar w:fldCharType="begin"/>
    </w:r>
    <w:r>
      <w:rPr>
        <w:rFonts w:cs="メイリオ"/>
      </w:rPr>
      <w:instrText xml:space="preserve"> DATE  \@ "yyyy"  \* MERGEFORMAT </w:instrText>
    </w:r>
    <w:r>
      <w:rPr>
        <w:rFonts w:cs="メイリオ"/>
      </w:rPr>
      <w:fldChar w:fldCharType="separate"/>
    </w:r>
    <w:r w:rsidR="008652DB">
      <w:rPr>
        <w:rFonts w:cs="メイリオ"/>
        <w:noProof/>
      </w:rPr>
      <w:t>2016</w:t>
    </w:r>
    <w:r>
      <w:rPr>
        <w:rFonts w:cs="メイリオ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482" w:rsidRDefault="007F6482" w:rsidP="0072756C">
      <w:r>
        <w:separator/>
      </w:r>
    </w:p>
  </w:footnote>
  <w:footnote w:type="continuationSeparator" w:id="0">
    <w:p w:rsidR="007F6482" w:rsidRDefault="007F6482" w:rsidP="00727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108" w:rsidRPr="003D19C6" w:rsidRDefault="004B4108" w:rsidP="006701D0">
    <w:pPr>
      <w:pStyle w:val="a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タイトル"/>
      <w:tag w:val=""/>
      <w:id w:val="1409657741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4B4108" w:rsidRDefault="004B4108" w:rsidP="000003D3">
        <w:pPr>
          <w:pStyle w:val="a8"/>
          <w:jc w:val="right"/>
        </w:pPr>
        <w:proofErr w:type="spellStart"/>
        <w:r>
          <w:rPr>
            <w:rFonts w:hint="eastAsia"/>
          </w:rPr>
          <w:t>Proself</w:t>
        </w:r>
        <w:proofErr w:type="spellEnd"/>
        <w:r>
          <w:rPr>
            <w:rFonts w:hint="eastAsia"/>
          </w:rPr>
          <w:t xml:space="preserve"> Gateway Edition操作チュートリアルユーザー編</w:t>
        </w:r>
      </w:p>
    </w:sdtContent>
  </w:sdt>
  <w:p w:rsidR="004B4108" w:rsidRPr="000003D3" w:rsidRDefault="004B4108" w:rsidP="006701D0">
    <w:pPr>
      <w:pStyle w:val="a8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alias w:val="タイトル"/>
      <w:tag w:val=""/>
      <w:id w:val="-757606217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4B4108" w:rsidRDefault="004B4108" w:rsidP="006701D0">
        <w:pPr>
          <w:pStyle w:val="a8"/>
          <w:jc w:val="right"/>
        </w:pPr>
        <w:proofErr w:type="spellStart"/>
        <w:r>
          <w:rPr>
            <w:rFonts w:hint="eastAsia"/>
          </w:rPr>
          <w:t>Proself</w:t>
        </w:r>
        <w:proofErr w:type="spellEnd"/>
        <w:r>
          <w:rPr>
            <w:rFonts w:hint="eastAsia"/>
          </w:rPr>
          <w:t xml:space="preserve"> Gateway Edition操作チュートリアルユーザー編</w:t>
        </w:r>
      </w:p>
    </w:sdtContent>
  </w:sdt>
  <w:p w:rsidR="004B4108" w:rsidRPr="006701D0" w:rsidRDefault="004B410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B1F6E"/>
    <w:multiLevelType w:val="hybridMultilevel"/>
    <w:tmpl w:val="CB24D9B0"/>
    <w:lvl w:ilvl="0" w:tplc="42481814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9531F5"/>
    <w:multiLevelType w:val="hybridMultilevel"/>
    <w:tmpl w:val="45566474"/>
    <w:lvl w:ilvl="0" w:tplc="6AC2F21C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F16390"/>
    <w:multiLevelType w:val="hybridMultilevel"/>
    <w:tmpl w:val="24FE6D02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13B3751C"/>
    <w:multiLevelType w:val="hybridMultilevel"/>
    <w:tmpl w:val="154C8616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CA463AE"/>
    <w:multiLevelType w:val="multilevel"/>
    <w:tmpl w:val="EFE4C2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5" w15:restartNumberingAfterBreak="0">
    <w:nsid w:val="22C217A9"/>
    <w:multiLevelType w:val="hybridMultilevel"/>
    <w:tmpl w:val="8806B2B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6E310D0"/>
    <w:multiLevelType w:val="hybridMultilevel"/>
    <w:tmpl w:val="CB24D9B0"/>
    <w:lvl w:ilvl="0" w:tplc="42481814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9A0197F"/>
    <w:multiLevelType w:val="multilevel"/>
    <w:tmpl w:val="03A8822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8" w15:restartNumberingAfterBreak="0">
    <w:nsid w:val="328C5390"/>
    <w:multiLevelType w:val="hybridMultilevel"/>
    <w:tmpl w:val="4186296E"/>
    <w:lvl w:ilvl="0" w:tplc="3A147826">
      <w:start w:val="4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4765DE2"/>
    <w:multiLevelType w:val="hybridMultilevel"/>
    <w:tmpl w:val="C0A0347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BF144BF"/>
    <w:multiLevelType w:val="hybridMultilevel"/>
    <w:tmpl w:val="299EEDBC"/>
    <w:lvl w:ilvl="0" w:tplc="489AAA72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44F4EB5"/>
    <w:multiLevelType w:val="hybridMultilevel"/>
    <w:tmpl w:val="740EBCB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1269F7"/>
    <w:multiLevelType w:val="multilevel"/>
    <w:tmpl w:val="211ED1A2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3" w15:restartNumberingAfterBreak="0">
    <w:nsid w:val="506B54B2"/>
    <w:multiLevelType w:val="hybridMultilevel"/>
    <w:tmpl w:val="4E4C33F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F9081C"/>
    <w:multiLevelType w:val="hybridMultilevel"/>
    <w:tmpl w:val="6554CD4A"/>
    <w:lvl w:ilvl="0" w:tplc="41D63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3EF2C3C"/>
    <w:multiLevelType w:val="hybridMultilevel"/>
    <w:tmpl w:val="8D6CFAFC"/>
    <w:lvl w:ilvl="0" w:tplc="8DF4418A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C811A1A"/>
    <w:multiLevelType w:val="hybridMultilevel"/>
    <w:tmpl w:val="126638CA"/>
    <w:lvl w:ilvl="0" w:tplc="B1CA3A58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CF440AB"/>
    <w:multiLevelType w:val="hybridMultilevel"/>
    <w:tmpl w:val="4186296E"/>
    <w:lvl w:ilvl="0" w:tplc="3A147826">
      <w:start w:val="4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59E222F"/>
    <w:multiLevelType w:val="hybridMultilevel"/>
    <w:tmpl w:val="9B8E342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D9E20DB"/>
    <w:multiLevelType w:val="multilevel"/>
    <w:tmpl w:val="03A8822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0" w15:restartNumberingAfterBreak="0">
    <w:nsid w:val="6E3A0728"/>
    <w:multiLevelType w:val="multilevel"/>
    <w:tmpl w:val="CA989E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1" w15:restartNumberingAfterBreak="0">
    <w:nsid w:val="6FB30890"/>
    <w:multiLevelType w:val="multilevel"/>
    <w:tmpl w:val="EFE4C2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2" w15:restartNumberingAfterBreak="0">
    <w:nsid w:val="784D7618"/>
    <w:multiLevelType w:val="hybridMultilevel"/>
    <w:tmpl w:val="6C0093A8"/>
    <w:lvl w:ilvl="0" w:tplc="ECDA0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EE32F32"/>
    <w:multiLevelType w:val="multilevel"/>
    <w:tmpl w:val="CA989E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num w:numId="1">
    <w:abstractNumId w:val="12"/>
  </w:num>
  <w:num w:numId="2">
    <w:abstractNumId w:val="12"/>
  </w:num>
  <w:num w:numId="3">
    <w:abstractNumId w:val="12"/>
  </w:num>
  <w:num w:numId="4">
    <w:abstractNumId w:val="12"/>
  </w:num>
  <w:num w:numId="5">
    <w:abstractNumId w:val="12"/>
  </w:num>
  <w:num w:numId="6">
    <w:abstractNumId w:val="14"/>
  </w:num>
  <w:num w:numId="7">
    <w:abstractNumId w:val="22"/>
  </w:num>
  <w:num w:numId="8">
    <w:abstractNumId w:val="23"/>
  </w:num>
  <w:num w:numId="9">
    <w:abstractNumId w:val="20"/>
  </w:num>
  <w:num w:numId="10">
    <w:abstractNumId w:val="21"/>
  </w:num>
  <w:num w:numId="11">
    <w:abstractNumId w:val="4"/>
  </w:num>
  <w:num w:numId="12">
    <w:abstractNumId w:val="19"/>
  </w:num>
  <w:num w:numId="13">
    <w:abstractNumId w:val="5"/>
  </w:num>
  <w:num w:numId="14">
    <w:abstractNumId w:val="1"/>
  </w:num>
  <w:num w:numId="15">
    <w:abstractNumId w:val="11"/>
  </w:num>
  <w:num w:numId="16">
    <w:abstractNumId w:val="16"/>
  </w:num>
  <w:num w:numId="17">
    <w:abstractNumId w:val="13"/>
  </w:num>
  <w:num w:numId="18">
    <w:abstractNumId w:val="18"/>
  </w:num>
  <w:num w:numId="19">
    <w:abstractNumId w:val="7"/>
  </w:num>
  <w:num w:numId="20">
    <w:abstractNumId w:val="2"/>
  </w:num>
  <w:num w:numId="21">
    <w:abstractNumId w:val="3"/>
  </w:num>
  <w:num w:numId="22">
    <w:abstractNumId w:val="15"/>
  </w:num>
  <w:num w:numId="23">
    <w:abstractNumId w:val="10"/>
  </w:num>
  <w:num w:numId="24">
    <w:abstractNumId w:val="9"/>
  </w:num>
  <w:num w:numId="25">
    <w:abstractNumId w:val="0"/>
  </w:num>
  <w:num w:numId="26">
    <w:abstractNumId w:val="17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attachedTemplate r:id="rId1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15"/>
    <w:rsid w:val="000003D3"/>
    <w:rsid w:val="000052E1"/>
    <w:rsid w:val="000169C8"/>
    <w:rsid w:val="00016F64"/>
    <w:rsid w:val="00017989"/>
    <w:rsid w:val="00026086"/>
    <w:rsid w:val="00033775"/>
    <w:rsid w:val="0004514C"/>
    <w:rsid w:val="000575DD"/>
    <w:rsid w:val="00057CEC"/>
    <w:rsid w:val="0006287E"/>
    <w:rsid w:val="0006307B"/>
    <w:rsid w:val="0006471B"/>
    <w:rsid w:val="00065299"/>
    <w:rsid w:val="000668B7"/>
    <w:rsid w:val="0008122B"/>
    <w:rsid w:val="0008122D"/>
    <w:rsid w:val="00084710"/>
    <w:rsid w:val="000A2CCC"/>
    <w:rsid w:val="000A70BA"/>
    <w:rsid w:val="000B1209"/>
    <w:rsid w:val="000C0DD5"/>
    <w:rsid w:val="000D5065"/>
    <w:rsid w:val="000E41D6"/>
    <w:rsid w:val="001127FD"/>
    <w:rsid w:val="00120202"/>
    <w:rsid w:val="001206BD"/>
    <w:rsid w:val="001621B6"/>
    <w:rsid w:val="00165735"/>
    <w:rsid w:val="0016736E"/>
    <w:rsid w:val="00170622"/>
    <w:rsid w:val="001C3661"/>
    <w:rsid w:val="001C5C46"/>
    <w:rsid w:val="001D78C4"/>
    <w:rsid w:val="001F3C73"/>
    <w:rsid w:val="00205B94"/>
    <w:rsid w:val="0021410E"/>
    <w:rsid w:val="00232231"/>
    <w:rsid w:val="00233A92"/>
    <w:rsid w:val="00236350"/>
    <w:rsid w:val="00240BEA"/>
    <w:rsid w:val="0024741E"/>
    <w:rsid w:val="00247F66"/>
    <w:rsid w:val="00253CC9"/>
    <w:rsid w:val="002543D7"/>
    <w:rsid w:val="0025750E"/>
    <w:rsid w:val="00276764"/>
    <w:rsid w:val="00294D0C"/>
    <w:rsid w:val="002A4A43"/>
    <w:rsid w:val="002A61A6"/>
    <w:rsid w:val="002B4BB0"/>
    <w:rsid w:val="002B6C44"/>
    <w:rsid w:val="002C3CDD"/>
    <w:rsid w:val="002C56AE"/>
    <w:rsid w:val="002E24BB"/>
    <w:rsid w:val="002E508F"/>
    <w:rsid w:val="002F3241"/>
    <w:rsid w:val="003443CA"/>
    <w:rsid w:val="003600A3"/>
    <w:rsid w:val="00371E29"/>
    <w:rsid w:val="00391A00"/>
    <w:rsid w:val="003920FE"/>
    <w:rsid w:val="003A4D24"/>
    <w:rsid w:val="003B25B5"/>
    <w:rsid w:val="003B3A84"/>
    <w:rsid w:val="003C339D"/>
    <w:rsid w:val="003D19C6"/>
    <w:rsid w:val="003D2F47"/>
    <w:rsid w:val="003E3C11"/>
    <w:rsid w:val="003E4479"/>
    <w:rsid w:val="004025AE"/>
    <w:rsid w:val="00413878"/>
    <w:rsid w:val="00416140"/>
    <w:rsid w:val="004236F4"/>
    <w:rsid w:val="00423E10"/>
    <w:rsid w:val="004343B8"/>
    <w:rsid w:val="00447BC6"/>
    <w:rsid w:val="00452C01"/>
    <w:rsid w:val="004649C8"/>
    <w:rsid w:val="00465FF7"/>
    <w:rsid w:val="00471335"/>
    <w:rsid w:val="004A3080"/>
    <w:rsid w:val="004A44B4"/>
    <w:rsid w:val="004B1011"/>
    <w:rsid w:val="004B4108"/>
    <w:rsid w:val="004C3B65"/>
    <w:rsid w:val="004C691E"/>
    <w:rsid w:val="004C7487"/>
    <w:rsid w:val="004D45EE"/>
    <w:rsid w:val="004F3562"/>
    <w:rsid w:val="004F4769"/>
    <w:rsid w:val="00507826"/>
    <w:rsid w:val="00521CFF"/>
    <w:rsid w:val="005335CE"/>
    <w:rsid w:val="00541634"/>
    <w:rsid w:val="00552EDE"/>
    <w:rsid w:val="00554E07"/>
    <w:rsid w:val="0056446D"/>
    <w:rsid w:val="0056695A"/>
    <w:rsid w:val="00585994"/>
    <w:rsid w:val="00591984"/>
    <w:rsid w:val="005A5B9E"/>
    <w:rsid w:val="005B0410"/>
    <w:rsid w:val="005C2C15"/>
    <w:rsid w:val="005D0CA5"/>
    <w:rsid w:val="005E00AA"/>
    <w:rsid w:val="005E2C0A"/>
    <w:rsid w:val="005E3A6A"/>
    <w:rsid w:val="005E60D3"/>
    <w:rsid w:val="006002CA"/>
    <w:rsid w:val="00633E3C"/>
    <w:rsid w:val="006448E7"/>
    <w:rsid w:val="006476A3"/>
    <w:rsid w:val="006479D7"/>
    <w:rsid w:val="00655536"/>
    <w:rsid w:val="006701D0"/>
    <w:rsid w:val="00672B7A"/>
    <w:rsid w:val="00673164"/>
    <w:rsid w:val="006772F4"/>
    <w:rsid w:val="00686A71"/>
    <w:rsid w:val="0068714A"/>
    <w:rsid w:val="006A1F29"/>
    <w:rsid w:val="006B2F7A"/>
    <w:rsid w:val="006B6507"/>
    <w:rsid w:val="006C1768"/>
    <w:rsid w:val="006F06E1"/>
    <w:rsid w:val="007115CA"/>
    <w:rsid w:val="00711FEF"/>
    <w:rsid w:val="00716048"/>
    <w:rsid w:val="00721AAB"/>
    <w:rsid w:val="0072756C"/>
    <w:rsid w:val="00737E10"/>
    <w:rsid w:val="007507B9"/>
    <w:rsid w:val="00774748"/>
    <w:rsid w:val="00786F9F"/>
    <w:rsid w:val="007C6713"/>
    <w:rsid w:val="007D2408"/>
    <w:rsid w:val="007F47B0"/>
    <w:rsid w:val="007F6482"/>
    <w:rsid w:val="007F6FCA"/>
    <w:rsid w:val="00814178"/>
    <w:rsid w:val="00833F44"/>
    <w:rsid w:val="00842108"/>
    <w:rsid w:val="00842214"/>
    <w:rsid w:val="00846533"/>
    <w:rsid w:val="00850037"/>
    <w:rsid w:val="00855222"/>
    <w:rsid w:val="008652DB"/>
    <w:rsid w:val="00875DD3"/>
    <w:rsid w:val="008832D9"/>
    <w:rsid w:val="00895331"/>
    <w:rsid w:val="008A00ED"/>
    <w:rsid w:val="008A2C3A"/>
    <w:rsid w:val="008A5B3F"/>
    <w:rsid w:val="008C5ECA"/>
    <w:rsid w:val="008C7CD3"/>
    <w:rsid w:val="008D3071"/>
    <w:rsid w:val="008F0334"/>
    <w:rsid w:val="008F1DAF"/>
    <w:rsid w:val="008F4E2C"/>
    <w:rsid w:val="008F7972"/>
    <w:rsid w:val="00917CDF"/>
    <w:rsid w:val="00917E54"/>
    <w:rsid w:val="0092439A"/>
    <w:rsid w:val="00931C27"/>
    <w:rsid w:val="0099206F"/>
    <w:rsid w:val="009951B9"/>
    <w:rsid w:val="009A1C50"/>
    <w:rsid w:val="009A3D10"/>
    <w:rsid w:val="009A3F32"/>
    <w:rsid w:val="009A53DD"/>
    <w:rsid w:val="009A6223"/>
    <w:rsid w:val="009B7C36"/>
    <w:rsid w:val="009C73CD"/>
    <w:rsid w:val="009F240C"/>
    <w:rsid w:val="00A0237E"/>
    <w:rsid w:val="00A312C5"/>
    <w:rsid w:val="00A3507F"/>
    <w:rsid w:val="00A44A07"/>
    <w:rsid w:val="00A85BBF"/>
    <w:rsid w:val="00A97160"/>
    <w:rsid w:val="00AB2F9C"/>
    <w:rsid w:val="00AB4042"/>
    <w:rsid w:val="00AC6658"/>
    <w:rsid w:val="00AD0777"/>
    <w:rsid w:val="00AE5164"/>
    <w:rsid w:val="00AF0F48"/>
    <w:rsid w:val="00B03754"/>
    <w:rsid w:val="00B054DB"/>
    <w:rsid w:val="00B12E81"/>
    <w:rsid w:val="00B20264"/>
    <w:rsid w:val="00B22BD5"/>
    <w:rsid w:val="00B43121"/>
    <w:rsid w:val="00B450EB"/>
    <w:rsid w:val="00B4524F"/>
    <w:rsid w:val="00B47F25"/>
    <w:rsid w:val="00B67D84"/>
    <w:rsid w:val="00B71657"/>
    <w:rsid w:val="00B71E0B"/>
    <w:rsid w:val="00B72BA9"/>
    <w:rsid w:val="00B76A81"/>
    <w:rsid w:val="00BA5982"/>
    <w:rsid w:val="00BC01E0"/>
    <w:rsid w:val="00BC209C"/>
    <w:rsid w:val="00BD2269"/>
    <w:rsid w:val="00BE15BD"/>
    <w:rsid w:val="00BE3BF7"/>
    <w:rsid w:val="00BE71CD"/>
    <w:rsid w:val="00C16E88"/>
    <w:rsid w:val="00C31865"/>
    <w:rsid w:val="00C41D00"/>
    <w:rsid w:val="00C46CB5"/>
    <w:rsid w:val="00C47465"/>
    <w:rsid w:val="00C9410A"/>
    <w:rsid w:val="00CA125C"/>
    <w:rsid w:val="00CA7F9D"/>
    <w:rsid w:val="00CB6692"/>
    <w:rsid w:val="00CB7B89"/>
    <w:rsid w:val="00D02FE2"/>
    <w:rsid w:val="00D26A84"/>
    <w:rsid w:val="00D43123"/>
    <w:rsid w:val="00D4340A"/>
    <w:rsid w:val="00D4771E"/>
    <w:rsid w:val="00D61BDA"/>
    <w:rsid w:val="00D72629"/>
    <w:rsid w:val="00D85879"/>
    <w:rsid w:val="00DA0282"/>
    <w:rsid w:val="00DA27F9"/>
    <w:rsid w:val="00DB47D7"/>
    <w:rsid w:val="00DC1567"/>
    <w:rsid w:val="00DC5F38"/>
    <w:rsid w:val="00DE3FB0"/>
    <w:rsid w:val="00DE74E8"/>
    <w:rsid w:val="00DF27D6"/>
    <w:rsid w:val="00E237B0"/>
    <w:rsid w:val="00E32313"/>
    <w:rsid w:val="00E35181"/>
    <w:rsid w:val="00E57EA2"/>
    <w:rsid w:val="00E90179"/>
    <w:rsid w:val="00EA5A92"/>
    <w:rsid w:val="00EB49AC"/>
    <w:rsid w:val="00EC313B"/>
    <w:rsid w:val="00EC5338"/>
    <w:rsid w:val="00F204CC"/>
    <w:rsid w:val="00F47B45"/>
    <w:rsid w:val="00F600B6"/>
    <w:rsid w:val="00F604D4"/>
    <w:rsid w:val="00F66DE8"/>
    <w:rsid w:val="00F7628E"/>
    <w:rsid w:val="00F82C27"/>
    <w:rsid w:val="00F8657B"/>
    <w:rsid w:val="00F87680"/>
    <w:rsid w:val="00F90700"/>
    <w:rsid w:val="00F97E87"/>
    <w:rsid w:val="00FA3088"/>
    <w:rsid w:val="00FA6462"/>
    <w:rsid w:val="00FB409E"/>
    <w:rsid w:val="00FB4993"/>
    <w:rsid w:val="00FB53D1"/>
    <w:rsid w:val="00FC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B269A967-C80C-4747-A5AA-B9F1D3A7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7F9"/>
    <w:pPr>
      <w:adjustRightInd w:val="0"/>
      <w:snapToGrid w:val="0"/>
    </w:pPr>
    <w:rPr>
      <w:rFonts w:ascii="メイリオ" w:eastAsia="メイリオ" w:hAnsi="メイリオ"/>
      <w:sz w:val="24"/>
    </w:rPr>
  </w:style>
  <w:style w:type="paragraph" w:styleId="1">
    <w:name w:val="heading 1"/>
    <w:basedOn w:val="a"/>
    <w:next w:val="a"/>
    <w:link w:val="10"/>
    <w:qFormat/>
    <w:rsid w:val="00DA27F9"/>
    <w:pPr>
      <w:keepNext/>
      <w:numPr>
        <w:numId w:val="5"/>
      </w:numPr>
      <w:suppressAutoHyphens/>
      <w:outlineLvl w:val="0"/>
    </w:pPr>
    <w:rPr>
      <w:rFonts w:cs="Century"/>
      <w:b/>
      <w:kern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DA27F9"/>
    <w:pPr>
      <w:keepNext/>
      <w:numPr>
        <w:ilvl w:val="1"/>
        <w:numId w:val="5"/>
      </w:numPr>
      <w:suppressAutoHyphens/>
      <w:outlineLvl w:val="1"/>
    </w:pPr>
    <w:rPr>
      <w:rFonts w:cs="メイリオ"/>
      <w:kern w:val="21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D85879"/>
    <w:pPr>
      <w:keepNext/>
      <w:numPr>
        <w:ilvl w:val="2"/>
        <w:numId w:val="5"/>
      </w:numPr>
      <w:suppressAutoHyphens/>
      <w:ind w:hanging="1843"/>
      <w:outlineLvl w:val="2"/>
    </w:pPr>
    <w:rPr>
      <w:rFonts w:cs="Century"/>
      <w:kern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0A70BA"/>
    <w:pPr>
      <w:keepNext/>
      <w:numPr>
        <w:ilvl w:val="3"/>
        <w:numId w:val="5"/>
      </w:numPr>
      <w:tabs>
        <w:tab w:val="left" w:pos="851"/>
      </w:tabs>
      <w:suppressAutoHyphens/>
      <w:outlineLvl w:val="3"/>
    </w:pPr>
    <w:rPr>
      <w:rFonts w:hAnsi="Century" w:cs="Century"/>
      <w:bCs/>
      <w:kern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24741E"/>
    <w:pPr>
      <w:keepNext/>
      <w:ind w:left="1920" w:hangingChars="800" w:hanging="1920"/>
      <w:outlineLvl w:val="4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DA27F9"/>
    <w:rPr>
      <w:rFonts w:ascii="メイリオ" w:eastAsia="メイリオ" w:hAnsi="メイリオ" w:cs="Century"/>
      <w:b/>
      <w:kern w:val="24"/>
      <w:sz w:val="24"/>
      <w:szCs w:val="24"/>
      <w:lang w:eastAsia="ar-SA"/>
    </w:rPr>
  </w:style>
  <w:style w:type="character" w:customStyle="1" w:styleId="20">
    <w:name w:val="見出し 2 (文字)"/>
    <w:basedOn w:val="a0"/>
    <w:link w:val="2"/>
    <w:rsid w:val="00DA27F9"/>
    <w:rPr>
      <w:rFonts w:ascii="メイリオ" w:eastAsia="メイリオ" w:hAnsi="メイリオ" w:cs="メイリオ"/>
      <w:kern w:val="21"/>
      <w:sz w:val="24"/>
      <w:szCs w:val="21"/>
      <w:lang w:eastAsia="ar-SA"/>
    </w:rPr>
  </w:style>
  <w:style w:type="paragraph" w:styleId="11">
    <w:name w:val="toc 1"/>
    <w:basedOn w:val="a"/>
    <w:next w:val="a"/>
    <w:autoRedefine/>
    <w:uiPriority w:val="39"/>
    <w:unhideWhenUsed/>
    <w:qFormat/>
    <w:rsid w:val="00057CEC"/>
    <w:pPr>
      <w:tabs>
        <w:tab w:val="right" w:leader="dot" w:pos="8494"/>
      </w:tabs>
    </w:pPr>
    <w:rPr>
      <w:b/>
      <w:sz w:val="22"/>
      <w:szCs w:val="21"/>
    </w:rPr>
  </w:style>
  <w:style w:type="paragraph" w:styleId="21">
    <w:name w:val="toc 2"/>
    <w:basedOn w:val="a"/>
    <w:next w:val="a"/>
    <w:autoRedefine/>
    <w:uiPriority w:val="39"/>
    <w:unhideWhenUsed/>
    <w:qFormat/>
    <w:rsid w:val="001127FD"/>
    <w:pPr>
      <w:ind w:leftChars="100" w:left="240"/>
    </w:pPr>
    <w:rPr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1127FD"/>
    <w:pPr>
      <w:ind w:leftChars="200" w:left="480"/>
    </w:pPr>
    <w:rPr>
      <w:sz w:val="22"/>
    </w:rPr>
  </w:style>
  <w:style w:type="paragraph" w:styleId="a3">
    <w:name w:val="No Spacing"/>
    <w:link w:val="a4"/>
    <w:uiPriority w:val="1"/>
    <w:qFormat/>
    <w:rsid w:val="0006471B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06471B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0647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6471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06471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6471B"/>
    <w:pPr>
      <w:tabs>
        <w:tab w:val="center" w:pos="4252"/>
        <w:tab w:val="right" w:pos="8504"/>
      </w:tabs>
    </w:pPr>
  </w:style>
  <w:style w:type="character" w:customStyle="1" w:styleId="a9">
    <w:name w:val="ヘッダー (文字)"/>
    <w:basedOn w:val="a0"/>
    <w:link w:val="a8"/>
    <w:uiPriority w:val="99"/>
    <w:rsid w:val="0006471B"/>
    <w:rPr>
      <w:rFonts w:eastAsia="ＭＳ Ｐゴシック"/>
      <w:sz w:val="24"/>
    </w:rPr>
  </w:style>
  <w:style w:type="paragraph" w:styleId="aa">
    <w:name w:val="footer"/>
    <w:basedOn w:val="a"/>
    <w:link w:val="ab"/>
    <w:uiPriority w:val="99"/>
    <w:unhideWhenUsed/>
    <w:rsid w:val="0006471B"/>
    <w:pPr>
      <w:tabs>
        <w:tab w:val="center" w:pos="4252"/>
        <w:tab w:val="right" w:pos="8504"/>
      </w:tabs>
    </w:pPr>
  </w:style>
  <w:style w:type="character" w:customStyle="1" w:styleId="ab">
    <w:name w:val="フッター (文字)"/>
    <w:basedOn w:val="a0"/>
    <w:link w:val="aa"/>
    <w:uiPriority w:val="99"/>
    <w:rsid w:val="0006471B"/>
    <w:rPr>
      <w:rFonts w:eastAsia="ＭＳ Ｐゴシック"/>
      <w:sz w:val="24"/>
    </w:rPr>
  </w:style>
  <w:style w:type="character" w:styleId="ac">
    <w:name w:val="Placeholder Text"/>
    <w:basedOn w:val="a0"/>
    <w:uiPriority w:val="99"/>
    <w:semiHidden/>
    <w:rsid w:val="0006471B"/>
    <w:rPr>
      <w:color w:val="808080"/>
    </w:rPr>
  </w:style>
  <w:style w:type="character" w:customStyle="1" w:styleId="30">
    <w:name w:val="見出し 3 (文字)"/>
    <w:basedOn w:val="a0"/>
    <w:link w:val="3"/>
    <w:rsid w:val="00D85879"/>
    <w:rPr>
      <w:rFonts w:ascii="メイリオ" w:eastAsia="メイリオ" w:hAnsi="メイリオ" w:cs="Century"/>
      <w:kern w:val="24"/>
      <w:sz w:val="24"/>
      <w:szCs w:val="24"/>
      <w:lang w:eastAsia="ar-SA"/>
    </w:rPr>
  </w:style>
  <w:style w:type="paragraph" w:styleId="ad">
    <w:name w:val="TOC Heading"/>
    <w:basedOn w:val="1"/>
    <w:next w:val="a"/>
    <w:uiPriority w:val="39"/>
    <w:semiHidden/>
    <w:unhideWhenUsed/>
    <w:qFormat/>
    <w:rsid w:val="00057CEC"/>
    <w:pPr>
      <w:keepLines/>
      <w:spacing w:before="480" w:line="276" w:lineRule="auto"/>
      <w:outlineLvl w:val="9"/>
    </w:pPr>
    <w:rPr>
      <w:rFonts w:eastAsiaTheme="majorEastAsia"/>
      <w:bCs/>
      <w:color w:val="365F91" w:themeColor="accent1" w:themeShade="BF"/>
      <w:kern w:val="0"/>
      <w:sz w:val="28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057CEC"/>
    <w:pPr>
      <w:ind w:leftChars="300" w:left="720"/>
    </w:pPr>
  </w:style>
  <w:style w:type="paragraph" w:styleId="51">
    <w:name w:val="toc 5"/>
    <w:basedOn w:val="a"/>
    <w:next w:val="a"/>
    <w:autoRedefine/>
    <w:uiPriority w:val="39"/>
    <w:semiHidden/>
    <w:unhideWhenUsed/>
    <w:rsid w:val="00057CEC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057CEC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057CEC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057CEC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057CEC"/>
    <w:pPr>
      <w:ind w:leftChars="800" w:left="1920"/>
    </w:pPr>
  </w:style>
  <w:style w:type="character" w:customStyle="1" w:styleId="40">
    <w:name w:val="見出し 4 (文字)"/>
    <w:basedOn w:val="a0"/>
    <w:link w:val="4"/>
    <w:rsid w:val="000A70BA"/>
    <w:rPr>
      <w:rFonts w:ascii="メイリオ" w:eastAsia="メイリオ" w:hAnsi="Century" w:cs="Century"/>
      <w:bCs/>
      <w:kern w:val="24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3B25B5"/>
    <w:pPr>
      <w:ind w:leftChars="400" w:left="840"/>
    </w:pPr>
  </w:style>
  <w:style w:type="table" w:styleId="af">
    <w:name w:val="Table Grid"/>
    <w:basedOn w:val="a1"/>
    <w:uiPriority w:val="59"/>
    <w:rsid w:val="00564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見出し 5 (文字)"/>
    <w:basedOn w:val="a0"/>
    <w:link w:val="5"/>
    <w:uiPriority w:val="9"/>
    <w:rsid w:val="0024741E"/>
    <w:rPr>
      <w:rFonts w:ascii="メイリオ" w:eastAsia="メイリオ" w:hAnsi="メイリオ" w:cs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HIKAWA\Desktop\ver4tutorialtemplate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D386F-1DA8-4E59-9270-8DDDF042E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ver4tutorialtemplate.dotx</Template>
  <TotalTime>2581</TotalTime>
  <Pages>35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Proself Gateway Edition操作チュートリアル
ユーザー編</vt:lpstr>
    </vt:vector>
  </TitlesOfParts>
  <Company/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Proself Gateway Edition操作チュートリアル
ユーザー編</dc:title>
  <dc:creator>NorthGrid</dc:creator>
  <cp:lastModifiedBy>NorthGrid</cp:lastModifiedBy>
  <cp:revision>114</cp:revision>
  <cp:lastPrinted>2016-08-08T09:28:00Z</cp:lastPrinted>
  <dcterms:created xsi:type="dcterms:W3CDTF">2016-07-11T00:52:00Z</dcterms:created>
  <dcterms:modified xsi:type="dcterms:W3CDTF">2016-08-31T06:45:00Z</dcterms:modified>
</cp:coreProperties>
</file>