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5000" w:type="pct"/>
            <w:tblLook w:val="04A0" w:firstRow="1" w:lastRow="0" w:firstColumn="1" w:lastColumn="0" w:noHBand="0" w:noVBand="1"/>
          </w:tblPr>
          <w:tblGrid>
            <w:gridCol w:w="8734"/>
          </w:tblGrid>
          <w:tr w:rsidR="0006471B" w:rsidTr="00522985">
            <w:tc>
              <w:tcPr>
                <w:tcW w:w="8790" w:type="dxa"/>
                <w:tcBorders>
                  <w:bottom w:val="single" w:sz="8" w:space="0" w:color="4F81BD" w:themeColor="accent1"/>
                </w:tcBorders>
                <w:tcMar>
                  <w:top w:w="216" w:type="dxa"/>
                  <w:left w:w="115" w:type="dxa"/>
                  <w:bottom w:w="216" w:type="dxa"/>
                  <w:right w:w="115" w:type="dxa"/>
                </w:tcMar>
              </w:tcPr>
              <w:p w:rsidR="0006471B" w:rsidRDefault="00535D9C" w:rsidP="00522985">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019B43EA" wp14:editId="3C891CD5">
                      <wp:extent cx="4048781" cy="1347561"/>
                      <wp:effectExtent l="0" t="0" r="889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rsidTr="00535D9C">
            <w:trPr>
              <w:trHeight w:val="2205"/>
            </w:trPr>
            <w:tc>
              <w:tcPr>
                <w:tcW w:w="8790"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EndPr/>
                <w:sdtContent>
                  <w:p w:rsidR="0006471B" w:rsidRPr="0006471B" w:rsidRDefault="000D44F5" w:rsidP="000C2A92">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Proself Disk for Windows</w:t>
                    </w:r>
                    <w:r w:rsidR="00C3635A">
                      <w:rPr>
                        <w:rFonts w:ascii="メイリオ" w:eastAsia="メイリオ" w:hAnsi="メイリオ" w:cs="メイリオ"/>
                        <w:b/>
                        <w:color w:val="000000" w:themeColor="text1"/>
                        <w:sz w:val="56"/>
                        <w:szCs w:val="56"/>
                      </w:rPr>
                      <w:br/>
                    </w:r>
                    <w:r>
                      <w:rPr>
                        <w:rFonts w:ascii="メイリオ" w:eastAsia="メイリオ" w:hAnsi="メイリオ" w:cs="メイリオ" w:hint="eastAsia"/>
                        <w:b/>
                        <w:color w:val="000000" w:themeColor="text1"/>
                        <w:sz w:val="56"/>
                        <w:szCs w:val="56"/>
                      </w:rPr>
                      <w:t>操作チュートリアル</w:t>
                    </w:r>
                  </w:p>
                </w:sdtContent>
              </w:sdt>
            </w:tc>
          </w:tr>
          <w:tr w:rsidR="0006471B" w:rsidTr="00522985">
            <w:tc>
              <w:tcPr>
                <w:tcW w:w="8790" w:type="dxa"/>
                <w:tcMar>
                  <w:top w:w="216" w:type="dxa"/>
                  <w:left w:w="115" w:type="dxa"/>
                  <w:bottom w:w="216" w:type="dxa"/>
                  <w:right w:w="115" w:type="dxa"/>
                </w:tcMar>
              </w:tcPr>
              <w:p w:rsidR="0006471B" w:rsidRDefault="0006471B">
                <w:pPr>
                  <w:pStyle w:val="a3"/>
                  <w:rPr>
                    <w:rFonts w:asciiTheme="majorHAnsi" w:eastAsiaTheme="majorEastAsia" w:hAnsiTheme="majorHAnsi" w:cstheme="majorBidi"/>
                  </w:rPr>
                </w:pPr>
              </w:p>
            </w:tc>
          </w:tr>
        </w:tbl>
        <w:p w:rsidR="0006471B" w:rsidRDefault="0006471B"/>
        <w:p w:rsidR="0006471B" w:rsidRDefault="0006471B"/>
        <w:p w:rsidR="005C19B5" w:rsidRDefault="005C19B5"/>
        <w:p w:rsidR="005C19B5" w:rsidRDefault="005C19B5"/>
        <w:p w:rsidR="005C19B5" w:rsidRDefault="005C19B5"/>
        <w:p w:rsidR="005C19B5" w:rsidRDefault="005C19B5"/>
        <w:p w:rsidR="0006471B" w:rsidRDefault="0006471B"/>
        <w:tbl>
          <w:tblPr>
            <w:tblpPr w:leftFromText="187" w:rightFromText="187" w:horzAnchor="margin" w:tblpXSpec="center" w:tblpYSpec="bottom"/>
            <w:tblW w:w="4000" w:type="pct"/>
            <w:tblLook w:val="04A0" w:firstRow="1" w:lastRow="0" w:firstColumn="1" w:lastColumn="0" w:noHBand="0" w:noVBand="1"/>
          </w:tblPr>
          <w:tblGrid>
            <w:gridCol w:w="6987"/>
          </w:tblGrid>
          <w:tr w:rsidR="00D02FE2" w:rsidRPr="003D19C6" w:rsidTr="00BE6AE8">
            <w:tc>
              <w:tcPr>
                <w:tcW w:w="6987" w:type="dxa"/>
                <w:tcMar>
                  <w:top w:w="216" w:type="dxa"/>
                  <w:left w:w="115" w:type="dxa"/>
                  <w:bottom w:w="216" w:type="dxa"/>
                  <w:right w:w="115" w:type="dxa"/>
                </w:tcMar>
              </w:tcPr>
              <w:p w:rsidR="00D02FE2" w:rsidRPr="003D19C6" w:rsidRDefault="00D02FE2" w:rsidP="003D19C6">
                <w:pPr>
                  <w:jc w:val="right"/>
                  <w:rPr>
                    <w:rFonts w:cs="メイリオ"/>
                    <w:szCs w:val="24"/>
                  </w:rPr>
                </w:pPr>
                <w:r w:rsidRPr="003D19C6">
                  <w:rPr>
                    <w:rFonts w:cs="メイリオ" w:hint="eastAsia"/>
                    <w:szCs w:val="24"/>
                  </w:rPr>
                  <w:t>第</w:t>
                </w:r>
                <w:r w:rsidR="00DE5BD3">
                  <w:rPr>
                    <w:rFonts w:cs="メイリオ" w:hint="eastAsia"/>
                    <w:szCs w:val="24"/>
                  </w:rPr>
                  <w:t>7</w:t>
                </w:r>
                <w:r w:rsidRPr="003D19C6">
                  <w:rPr>
                    <w:rFonts w:cs="メイリオ" w:hint="eastAsia"/>
                    <w:szCs w:val="24"/>
                  </w:rPr>
                  <w:t>版</w:t>
                </w:r>
              </w:p>
              <w:p w:rsidR="00D02FE2" w:rsidRPr="003D19C6" w:rsidRDefault="00B27B70" w:rsidP="009D1E40">
                <w:pPr>
                  <w:jc w:val="right"/>
                  <w:rPr>
                    <w:rFonts w:cs="メイリオ"/>
                    <w:szCs w:val="24"/>
                  </w:rPr>
                </w:pPr>
                <w:r>
                  <w:rPr>
                    <w:rFonts w:cs="メイリオ" w:hint="eastAsia"/>
                    <w:szCs w:val="24"/>
                  </w:rPr>
                  <w:t>20</w:t>
                </w:r>
                <w:r w:rsidR="009D1E40">
                  <w:rPr>
                    <w:rFonts w:cs="メイリオ"/>
                    <w:szCs w:val="24"/>
                  </w:rPr>
                  <w:t>2</w:t>
                </w:r>
                <w:r w:rsidR="00DE5BD3">
                  <w:rPr>
                    <w:rFonts w:cs="メイリオ" w:hint="eastAsia"/>
                    <w:szCs w:val="24"/>
                  </w:rPr>
                  <w:t>3</w:t>
                </w:r>
                <w:r w:rsidR="001A7526">
                  <w:rPr>
                    <w:rFonts w:cs="メイリオ" w:hint="eastAsia"/>
                    <w:szCs w:val="24"/>
                  </w:rPr>
                  <w:t>/</w:t>
                </w:r>
                <w:r w:rsidR="00DE5BD3">
                  <w:rPr>
                    <w:rFonts w:cs="メイリオ" w:hint="eastAsia"/>
                    <w:szCs w:val="24"/>
                  </w:rPr>
                  <w:t>01</w:t>
                </w:r>
                <w:r w:rsidR="00AC58A0">
                  <w:rPr>
                    <w:rFonts w:cs="メイリオ" w:hint="eastAsia"/>
                    <w:szCs w:val="24"/>
                  </w:rPr>
                  <w:t>/</w:t>
                </w:r>
                <w:r w:rsidR="00DE5BD3">
                  <w:rPr>
                    <w:rFonts w:cs="メイリオ" w:hint="eastAsia"/>
                    <w:szCs w:val="24"/>
                  </w:rPr>
                  <w:t>1</w:t>
                </w:r>
                <w:r w:rsidR="00BA6399">
                  <w:rPr>
                    <w:rFonts w:cs="メイリオ" w:hint="eastAsia"/>
                    <w:szCs w:val="24"/>
                  </w:rPr>
                  <w:t>6</w:t>
                </w:r>
              </w:p>
            </w:tc>
          </w:tr>
        </w:tbl>
        <w:p w:rsidR="0006471B" w:rsidRPr="003D19C6" w:rsidRDefault="0006471B" w:rsidP="003D19C6">
          <w:pPr>
            <w:rPr>
              <w:rFonts w:cs="メイリオ"/>
              <w:b/>
            </w:rPr>
          </w:pPr>
          <w:r>
            <w:br w:type="page"/>
          </w:r>
          <w:r w:rsidRPr="003D19C6">
            <w:rPr>
              <w:rFonts w:cs="メイリオ" w:hint="eastAsia"/>
              <w:b/>
            </w:rPr>
            <w:lastRenderedPageBreak/>
            <w:t>目次</w:t>
          </w:r>
        </w:p>
        <w:bookmarkStart w:id="0" w:name="_GoBack"/>
        <w:bookmarkEnd w:id="0"/>
        <w:p w:rsidR="00B439DB" w:rsidRDefault="00057CEC">
          <w:pPr>
            <w:pStyle w:val="11"/>
            <w:rPr>
              <w:rFonts w:asciiTheme="minorHAnsi" w:eastAsiaTheme="minorEastAsia" w:hAnsiTheme="minorHAnsi"/>
              <w:b w:val="0"/>
              <w:noProof/>
              <w:sz w:val="21"/>
              <w:szCs w:val="22"/>
            </w:rPr>
          </w:pPr>
          <w:r>
            <w:rPr>
              <w:rFonts w:cs="メイリオ"/>
            </w:rPr>
            <w:fldChar w:fldCharType="begin"/>
          </w:r>
          <w:r>
            <w:rPr>
              <w:rFonts w:cs="メイリオ"/>
            </w:rPr>
            <w:instrText xml:space="preserve"> TOC \o "1-3" \h \z \u </w:instrText>
          </w:r>
          <w:r>
            <w:rPr>
              <w:rFonts w:cs="メイリオ"/>
            </w:rPr>
            <w:fldChar w:fldCharType="separate"/>
          </w:r>
          <w:hyperlink w:anchor="_Toc124774181" w:history="1">
            <w:r w:rsidR="00B439DB" w:rsidRPr="00C67AE9">
              <w:rPr>
                <w:rStyle w:val="a7"/>
                <w:noProof/>
                <w14:scene3d>
                  <w14:camera w14:prst="orthographicFront"/>
                  <w14:lightRig w14:rig="threePt" w14:dir="t">
                    <w14:rot w14:lat="0" w14:lon="0" w14:rev="0"/>
                  </w14:lightRig>
                </w14:scene3d>
              </w:rPr>
              <w:t>1.</w:t>
            </w:r>
            <w:r w:rsidR="00B439DB">
              <w:rPr>
                <w:rFonts w:asciiTheme="minorHAnsi" w:eastAsiaTheme="minorEastAsia" w:hAnsiTheme="minorHAnsi"/>
                <w:b w:val="0"/>
                <w:noProof/>
                <w:sz w:val="21"/>
                <w:szCs w:val="22"/>
              </w:rPr>
              <w:tab/>
            </w:r>
            <w:r w:rsidR="00B439DB" w:rsidRPr="00C67AE9">
              <w:rPr>
                <w:rStyle w:val="a7"/>
                <w:noProof/>
              </w:rPr>
              <w:t>Proself Diskとは</w:t>
            </w:r>
            <w:r w:rsidR="00B439DB">
              <w:rPr>
                <w:noProof/>
                <w:webHidden/>
              </w:rPr>
              <w:tab/>
            </w:r>
            <w:r w:rsidR="00B439DB">
              <w:rPr>
                <w:noProof/>
                <w:webHidden/>
              </w:rPr>
              <w:fldChar w:fldCharType="begin"/>
            </w:r>
            <w:r w:rsidR="00B439DB">
              <w:rPr>
                <w:noProof/>
                <w:webHidden/>
              </w:rPr>
              <w:instrText xml:space="preserve"> PAGEREF _Toc124774181 \h </w:instrText>
            </w:r>
            <w:r w:rsidR="00B439DB">
              <w:rPr>
                <w:noProof/>
                <w:webHidden/>
              </w:rPr>
            </w:r>
            <w:r w:rsidR="00B439DB">
              <w:rPr>
                <w:noProof/>
                <w:webHidden/>
              </w:rPr>
              <w:fldChar w:fldCharType="separate"/>
            </w:r>
            <w:r w:rsidR="00B439DB">
              <w:rPr>
                <w:noProof/>
                <w:webHidden/>
              </w:rPr>
              <w:t>1</w:t>
            </w:r>
            <w:r w:rsidR="00B439DB">
              <w:rPr>
                <w:noProof/>
                <w:webHidden/>
              </w:rPr>
              <w:fldChar w:fldCharType="end"/>
            </w:r>
          </w:hyperlink>
        </w:p>
        <w:p w:rsidR="00B439DB" w:rsidRDefault="00B439DB">
          <w:pPr>
            <w:pStyle w:val="21"/>
            <w:rPr>
              <w:rFonts w:asciiTheme="minorHAnsi" w:eastAsiaTheme="minorEastAsia" w:hAnsiTheme="minorHAnsi"/>
              <w:noProof/>
              <w:sz w:val="21"/>
            </w:rPr>
          </w:pPr>
          <w:hyperlink w:anchor="_Toc124774182" w:history="1">
            <w:r w:rsidRPr="00C67AE9">
              <w:rPr>
                <w:rStyle w:val="a7"/>
                <w:noProof/>
                <w14:scene3d>
                  <w14:camera w14:prst="orthographicFront"/>
                  <w14:lightRig w14:rig="threePt" w14:dir="t">
                    <w14:rot w14:lat="0" w14:lon="0" w14:rev="0"/>
                  </w14:lightRig>
                </w14:scene3d>
              </w:rPr>
              <w:t>1.1.</w:t>
            </w:r>
            <w:r>
              <w:rPr>
                <w:rFonts w:asciiTheme="minorHAnsi" w:eastAsiaTheme="minorEastAsia" w:hAnsiTheme="minorHAnsi"/>
                <w:noProof/>
                <w:sz w:val="21"/>
              </w:rPr>
              <w:tab/>
            </w:r>
            <w:r w:rsidRPr="00C67AE9">
              <w:rPr>
                <w:rStyle w:val="a7"/>
                <w:noProof/>
              </w:rPr>
              <w:t>Proself Diskとは</w:t>
            </w:r>
            <w:r>
              <w:rPr>
                <w:noProof/>
                <w:webHidden/>
              </w:rPr>
              <w:tab/>
            </w:r>
            <w:r>
              <w:rPr>
                <w:noProof/>
                <w:webHidden/>
              </w:rPr>
              <w:fldChar w:fldCharType="begin"/>
            </w:r>
            <w:r>
              <w:rPr>
                <w:noProof/>
                <w:webHidden/>
              </w:rPr>
              <w:instrText xml:space="preserve"> PAGEREF _Toc124774182 \h </w:instrText>
            </w:r>
            <w:r>
              <w:rPr>
                <w:noProof/>
                <w:webHidden/>
              </w:rPr>
            </w:r>
            <w:r>
              <w:rPr>
                <w:noProof/>
                <w:webHidden/>
              </w:rPr>
              <w:fldChar w:fldCharType="separate"/>
            </w:r>
            <w:r>
              <w:rPr>
                <w:noProof/>
                <w:webHidden/>
              </w:rPr>
              <w:t>1</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83" w:history="1">
            <w:r w:rsidRPr="00C67AE9">
              <w:rPr>
                <w:rStyle w:val="a7"/>
                <w:noProof/>
                <w14:scene3d>
                  <w14:camera w14:prst="orthographicFront"/>
                  <w14:lightRig w14:rig="threePt" w14:dir="t">
                    <w14:rot w14:lat="0" w14:lon="0" w14:rev="0"/>
                  </w14:lightRig>
                </w14:scene3d>
              </w:rPr>
              <w:t>1.2.</w:t>
            </w:r>
            <w:r>
              <w:rPr>
                <w:rFonts w:asciiTheme="minorHAnsi" w:eastAsiaTheme="minorEastAsia" w:hAnsiTheme="minorHAnsi"/>
                <w:noProof/>
                <w:sz w:val="21"/>
              </w:rPr>
              <w:tab/>
            </w:r>
            <w:r w:rsidRPr="00C67AE9">
              <w:rPr>
                <w:rStyle w:val="a7"/>
                <w:noProof/>
              </w:rPr>
              <w:t>動作環境</w:t>
            </w:r>
            <w:r>
              <w:rPr>
                <w:noProof/>
                <w:webHidden/>
              </w:rPr>
              <w:tab/>
            </w:r>
            <w:r>
              <w:rPr>
                <w:noProof/>
                <w:webHidden/>
              </w:rPr>
              <w:fldChar w:fldCharType="begin"/>
            </w:r>
            <w:r>
              <w:rPr>
                <w:noProof/>
                <w:webHidden/>
              </w:rPr>
              <w:instrText xml:space="preserve"> PAGEREF _Toc124774183 \h </w:instrText>
            </w:r>
            <w:r>
              <w:rPr>
                <w:noProof/>
                <w:webHidden/>
              </w:rPr>
            </w:r>
            <w:r>
              <w:rPr>
                <w:noProof/>
                <w:webHidden/>
              </w:rPr>
              <w:fldChar w:fldCharType="separate"/>
            </w:r>
            <w:r>
              <w:rPr>
                <w:noProof/>
                <w:webHidden/>
              </w:rPr>
              <w:t>1</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84" w:history="1">
            <w:r w:rsidRPr="00C67AE9">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C67AE9">
              <w:rPr>
                <w:rStyle w:val="a7"/>
                <w:noProof/>
              </w:rPr>
              <w:t>インストール</w:t>
            </w:r>
            <w:r>
              <w:rPr>
                <w:noProof/>
                <w:webHidden/>
              </w:rPr>
              <w:tab/>
            </w:r>
            <w:r>
              <w:rPr>
                <w:noProof/>
                <w:webHidden/>
              </w:rPr>
              <w:fldChar w:fldCharType="begin"/>
            </w:r>
            <w:r>
              <w:rPr>
                <w:noProof/>
                <w:webHidden/>
              </w:rPr>
              <w:instrText xml:space="preserve"> PAGEREF _Toc124774184 \h </w:instrText>
            </w:r>
            <w:r>
              <w:rPr>
                <w:noProof/>
                <w:webHidden/>
              </w:rPr>
            </w:r>
            <w:r>
              <w:rPr>
                <w:noProof/>
                <w:webHidden/>
              </w:rPr>
              <w:fldChar w:fldCharType="separate"/>
            </w:r>
            <w:r>
              <w:rPr>
                <w:noProof/>
                <w:webHidden/>
              </w:rPr>
              <w:t>2</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85" w:history="1">
            <w:r w:rsidRPr="00C67AE9">
              <w:rPr>
                <w:rStyle w:val="a7"/>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C67AE9">
              <w:rPr>
                <w:rStyle w:val="a7"/>
                <w:noProof/>
              </w:rPr>
              <w:t>アンインストール</w:t>
            </w:r>
            <w:r>
              <w:rPr>
                <w:noProof/>
                <w:webHidden/>
              </w:rPr>
              <w:tab/>
            </w:r>
            <w:r>
              <w:rPr>
                <w:noProof/>
                <w:webHidden/>
              </w:rPr>
              <w:fldChar w:fldCharType="begin"/>
            </w:r>
            <w:r>
              <w:rPr>
                <w:noProof/>
                <w:webHidden/>
              </w:rPr>
              <w:instrText xml:space="preserve"> PAGEREF _Toc124774185 \h </w:instrText>
            </w:r>
            <w:r>
              <w:rPr>
                <w:noProof/>
                <w:webHidden/>
              </w:rPr>
            </w:r>
            <w:r>
              <w:rPr>
                <w:noProof/>
                <w:webHidden/>
              </w:rPr>
              <w:fldChar w:fldCharType="separate"/>
            </w:r>
            <w:r>
              <w:rPr>
                <w:noProof/>
                <w:webHidden/>
              </w:rPr>
              <w:t>4</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86" w:history="1">
            <w:r w:rsidRPr="00C67AE9">
              <w:rPr>
                <w:rStyle w:val="a7"/>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C67AE9">
              <w:rPr>
                <w:rStyle w:val="a7"/>
                <w:noProof/>
              </w:rPr>
              <w:t>起動</w:t>
            </w:r>
            <w:r>
              <w:rPr>
                <w:noProof/>
                <w:webHidden/>
              </w:rPr>
              <w:tab/>
            </w:r>
            <w:r>
              <w:rPr>
                <w:noProof/>
                <w:webHidden/>
              </w:rPr>
              <w:fldChar w:fldCharType="begin"/>
            </w:r>
            <w:r>
              <w:rPr>
                <w:noProof/>
                <w:webHidden/>
              </w:rPr>
              <w:instrText xml:space="preserve"> PAGEREF _Toc124774186 \h </w:instrText>
            </w:r>
            <w:r>
              <w:rPr>
                <w:noProof/>
                <w:webHidden/>
              </w:rPr>
            </w:r>
            <w:r>
              <w:rPr>
                <w:noProof/>
                <w:webHidden/>
              </w:rPr>
              <w:fldChar w:fldCharType="separate"/>
            </w:r>
            <w:r>
              <w:rPr>
                <w:noProof/>
                <w:webHidden/>
              </w:rPr>
              <w:t>5</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87" w:history="1">
            <w:r w:rsidRPr="00C67AE9">
              <w:rPr>
                <w:rStyle w:val="a7"/>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C67AE9">
              <w:rPr>
                <w:rStyle w:val="a7"/>
                <w:noProof/>
              </w:rPr>
              <w:t>接続先設定</w:t>
            </w:r>
            <w:r>
              <w:rPr>
                <w:noProof/>
                <w:webHidden/>
              </w:rPr>
              <w:tab/>
            </w:r>
            <w:r>
              <w:rPr>
                <w:noProof/>
                <w:webHidden/>
              </w:rPr>
              <w:fldChar w:fldCharType="begin"/>
            </w:r>
            <w:r>
              <w:rPr>
                <w:noProof/>
                <w:webHidden/>
              </w:rPr>
              <w:instrText xml:space="preserve"> PAGEREF _Toc124774187 \h </w:instrText>
            </w:r>
            <w:r>
              <w:rPr>
                <w:noProof/>
                <w:webHidden/>
              </w:rPr>
            </w:r>
            <w:r>
              <w:rPr>
                <w:noProof/>
                <w:webHidden/>
              </w:rPr>
              <w:fldChar w:fldCharType="separate"/>
            </w:r>
            <w:r>
              <w:rPr>
                <w:noProof/>
                <w:webHidden/>
              </w:rPr>
              <w:t>6</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88" w:history="1">
            <w:r w:rsidRPr="00C67AE9">
              <w:rPr>
                <w:rStyle w:val="a7"/>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C67AE9">
              <w:rPr>
                <w:rStyle w:val="a7"/>
                <w:noProof/>
              </w:rPr>
              <w:t>接続先追加</w:t>
            </w:r>
            <w:r>
              <w:rPr>
                <w:noProof/>
                <w:webHidden/>
              </w:rPr>
              <w:tab/>
            </w:r>
            <w:r>
              <w:rPr>
                <w:noProof/>
                <w:webHidden/>
              </w:rPr>
              <w:fldChar w:fldCharType="begin"/>
            </w:r>
            <w:r>
              <w:rPr>
                <w:noProof/>
                <w:webHidden/>
              </w:rPr>
              <w:instrText xml:space="preserve"> PAGEREF _Toc124774188 \h </w:instrText>
            </w:r>
            <w:r>
              <w:rPr>
                <w:noProof/>
                <w:webHidden/>
              </w:rPr>
            </w:r>
            <w:r>
              <w:rPr>
                <w:noProof/>
                <w:webHidden/>
              </w:rPr>
              <w:fldChar w:fldCharType="separate"/>
            </w:r>
            <w:r>
              <w:rPr>
                <w:noProof/>
                <w:webHidden/>
              </w:rPr>
              <w:t>6</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89" w:history="1">
            <w:r w:rsidRPr="00C67AE9">
              <w:rPr>
                <w:rStyle w:val="a7"/>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C67AE9">
              <w:rPr>
                <w:rStyle w:val="a7"/>
                <w:noProof/>
              </w:rPr>
              <w:t>接続先編集</w:t>
            </w:r>
            <w:r>
              <w:rPr>
                <w:noProof/>
                <w:webHidden/>
              </w:rPr>
              <w:tab/>
            </w:r>
            <w:r>
              <w:rPr>
                <w:noProof/>
                <w:webHidden/>
              </w:rPr>
              <w:fldChar w:fldCharType="begin"/>
            </w:r>
            <w:r>
              <w:rPr>
                <w:noProof/>
                <w:webHidden/>
              </w:rPr>
              <w:instrText xml:space="preserve"> PAGEREF _Toc124774189 \h </w:instrText>
            </w:r>
            <w:r>
              <w:rPr>
                <w:noProof/>
                <w:webHidden/>
              </w:rPr>
            </w:r>
            <w:r>
              <w:rPr>
                <w:noProof/>
                <w:webHidden/>
              </w:rPr>
              <w:fldChar w:fldCharType="separate"/>
            </w:r>
            <w:r>
              <w:rPr>
                <w:noProof/>
                <w:webHidden/>
              </w:rPr>
              <w:t>9</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0" w:history="1">
            <w:r w:rsidRPr="00C67AE9">
              <w:rPr>
                <w:rStyle w:val="a7"/>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C67AE9">
              <w:rPr>
                <w:rStyle w:val="a7"/>
                <w:noProof/>
              </w:rPr>
              <w:t>接続先削除</w:t>
            </w:r>
            <w:r>
              <w:rPr>
                <w:noProof/>
                <w:webHidden/>
              </w:rPr>
              <w:tab/>
            </w:r>
            <w:r>
              <w:rPr>
                <w:noProof/>
                <w:webHidden/>
              </w:rPr>
              <w:fldChar w:fldCharType="begin"/>
            </w:r>
            <w:r>
              <w:rPr>
                <w:noProof/>
                <w:webHidden/>
              </w:rPr>
              <w:instrText xml:space="preserve"> PAGEREF _Toc124774190 \h </w:instrText>
            </w:r>
            <w:r>
              <w:rPr>
                <w:noProof/>
                <w:webHidden/>
              </w:rPr>
            </w:r>
            <w:r>
              <w:rPr>
                <w:noProof/>
                <w:webHidden/>
              </w:rPr>
              <w:fldChar w:fldCharType="separate"/>
            </w:r>
            <w:r>
              <w:rPr>
                <w:noProof/>
                <w:webHidden/>
              </w:rPr>
              <w:t>10</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91" w:history="1">
            <w:r w:rsidRPr="00C67AE9">
              <w:rPr>
                <w:rStyle w:val="a7"/>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C67AE9">
              <w:rPr>
                <w:rStyle w:val="a7"/>
                <w:noProof/>
              </w:rPr>
              <w:t>サーバー上のファイルやフォルダを表示する</w:t>
            </w:r>
            <w:r>
              <w:rPr>
                <w:noProof/>
                <w:webHidden/>
              </w:rPr>
              <w:tab/>
            </w:r>
            <w:r>
              <w:rPr>
                <w:noProof/>
                <w:webHidden/>
              </w:rPr>
              <w:fldChar w:fldCharType="begin"/>
            </w:r>
            <w:r>
              <w:rPr>
                <w:noProof/>
                <w:webHidden/>
              </w:rPr>
              <w:instrText xml:space="preserve"> PAGEREF _Toc124774191 \h </w:instrText>
            </w:r>
            <w:r>
              <w:rPr>
                <w:noProof/>
                <w:webHidden/>
              </w:rPr>
            </w:r>
            <w:r>
              <w:rPr>
                <w:noProof/>
                <w:webHidden/>
              </w:rPr>
              <w:fldChar w:fldCharType="separate"/>
            </w:r>
            <w:r>
              <w:rPr>
                <w:noProof/>
                <w:webHidden/>
              </w:rPr>
              <w:t>11</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2" w:history="1">
            <w:r w:rsidRPr="00C67AE9">
              <w:rPr>
                <w:rStyle w:val="a7"/>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C67AE9">
              <w:rPr>
                <w:rStyle w:val="a7"/>
                <w:noProof/>
              </w:rPr>
              <w:t>接続</w:t>
            </w:r>
            <w:r>
              <w:rPr>
                <w:noProof/>
                <w:webHidden/>
              </w:rPr>
              <w:tab/>
            </w:r>
            <w:r>
              <w:rPr>
                <w:noProof/>
                <w:webHidden/>
              </w:rPr>
              <w:fldChar w:fldCharType="begin"/>
            </w:r>
            <w:r>
              <w:rPr>
                <w:noProof/>
                <w:webHidden/>
              </w:rPr>
              <w:instrText xml:space="preserve"> PAGEREF _Toc124774192 \h </w:instrText>
            </w:r>
            <w:r>
              <w:rPr>
                <w:noProof/>
                <w:webHidden/>
              </w:rPr>
            </w:r>
            <w:r>
              <w:rPr>
                <w:noProof/>
                <w:webHidden/>
              </w:rPr>
              <w:fldChar w:fldCharType="separate"/>
            </w:r>
            <w:r>
              <w:rPr>
                <w:noProof/>
                <w:webHidden/>
              </w:rPr>
              <w:t>11</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3" w:history="1">
            <w:r w:rsidRPr="00C67AE9">
              <w:rPr>
                <w:rStyle w:val="a7"/>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C67AE9">
              <w:rPr>
                <w:rStyle w:val="a7"/>
                <w:noProof/>
              </w:rPr>
              <w:t>切断</w:t>
            </w:r>
            <w:r>
              <w:rPr>
                <w:noProof/>
                <w:webHidden/>
              </w:rPr>
              <w:tab/>
            </w:r>
            <w:r>
              <w:rPr>
                <w:noProof/>
                <w:webHidden/>
              </w:rPr>
              <w:fldChar w:fldCharType="begin"/>
            </w:r>
            <w:r>
              <w:rPr>
                <w:noProof/>
                <w:webHidden/>
              </w:rPr>
              <w:instrText xml:space="preserve"> PAGEREF _Toc124774193 \h </w:instrText>
            </w:r>
            <w:r>
              <w:rPr>
                <w:noProof/>
                <w:webHidden/>
              </w:rPr>
            </w:r>
            <w:r>
              <w:rPr>
                <w:noProof/>
                <w:webHidden/>
              </w:rPr>
              <w:fldChar w:fldCharType="separate"/>
            </w:r>
            <w:r>
              <w:rPr>
                <w:noProof/>
                <w:webHidden/>
              </w:rPr>
              <w:t>14</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94" w:history="1">
            <w:r w:rsidRPr="00C67AE9">
              <w:rPr>
                <w:rStyle w:val="a7"/>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C67AE9">
              <w:rPr>
                <w:rStyle w:val="a7"/>
                <w:noProof/>
              </w:rPr>
              <w:t>アップロード/ダウンロード</w:t>
            </w:r>
            <w:r>
              <w:rPr>
                <w:noProof/>
                <w:webHidden/>
              </w:rPr>
              <w:tab/>
            </w:r>
            <w:r>
              <w:rPr>
                <w:noProof/>
                <w:webHidden/>
              </w:rPr>
              <w:fldChar w:fldCharType="begin"/>
            </w:r>
            <w:r>
              <w:rPr>
                <w:noProof/>
                <w:webHidden/>
              </w:rPr>
              <w:instrText xml:space="preserve"> PAGEREF _Toc124774194 \h </w:instrText>
            </w:r>
            <w:r>
              <w:rPr>
                <w:noProof/>
                <w:webHidden/>
              </w:rPr>
            </w:r>
            <w:r>
              <w:rPr>
                <w:noProof/>
                <w:webHidden/>
              </w:rPr>
              <w:fldChar w:fldCharType="separate"/>
            </w:r>
            <w:r>
              <w:rPr>
                <w:noProof/>
                <w:webHidden/>
              </w:rPr>
              <w:t>15</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5" w:history="1">
            <w:r w:rsidRPr="00C67AE9">
              <w:rPr>
                <w:rStyle w:val="a7"/>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C67AE9">
              <w:rPr>
                <w:rStyle w:val="a7"/>
                <w:noProof/>
              </w:rPr>
              <w:t>アップロード</w:t>
            </w:r>
            <w:r>
              <w:rPr>
                <w:noProof/>
                <w:webHidden/>
              </w:rPr>
              <w:tab/>
            </w:r>
            <w:r>
              <w:rPr>
                <w:noProof/>
                <w:webHidden/>
              </w:rPr>
              <w:fldChar w:fldCharType="begin"/>
            </w:r>
            <w:r>
              <w:rPr>
                <w:noProof/>
                <w:webHidden/>
              </w:rPr>
              <w:instrText xml:space="preserve"> PAGEREF _Toc124774195 \h </w:instrText>
            </w:r>
            <w:r>
              <w:rPr>
                <w:noProof/>
                <w:webHidden/>
              </w:rPr>
            </w:r>
            <w:r>
              <w:rPr>
                <w:noProof/>
                <w:webHidden/>
              </w:rPr>
              <w:fldChar w:fldCharType="separate"/>
            </w:r>
            <w:r>
              <w:rPr>
                <w:noProof/>
                <w:webHidden/>
              </w:rPr>
              <w:t>15</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6" w:history="1">
            <w:r w:rsidRPr="00C67AE9">
              <w:rPr>
                <w:rStyle w:val="a7"/>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C67AE9">
              <w:rPr>
                <w:rStyle w:val="a7"/>
                <w:noProof/>
              </w:rPr>
              <w:t>ダウンロード</w:t>
            </w:r>
            <w:r>
              <w:rPr>
                <w:noProof/>
                <w:webHidden/>
              </w:rPr>
              <w:tab/>
            </w:r>
            <w:r>
              <w:rPr>
                <w:noProof/>
                <w:webHidden/>
              </w:rPr>
              <w:fldChar w:fldCharType="begin"/>
            </w:r>
            <w:r>
              <w:rPr>
                <w:noProof/>
                <w:webHidden/>
              </w:rPr>
              <w:instrText xml:space="preserve"> PAGEREF _Toc124774196 \h </w:instrText>
            </w:r>
            <w:r>
              <w:rPr>
                <w:noProof/>
                <w:webHidden/>
              </w:rPr>
            </w:r>
            <w:r>
              <w:rPr>
                <w:noProof/>
                <w:webHidden/>
              </w:rPr>
              <w:fldChar w:fldCharType="separate"/>
            </w:r>
            <w:r>
              <w:rPr>
                <w:noProof/>
                <w:webHidden/>
              </w:rPr>
              <w:t>16</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197" w:history="1">
            <w:r w:rsidRPr="00C67AE9">
              <w:rPr>
                <w:rStyle w:val="a7"/>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C67AE9">
              <w:rPr>
                <w:rStyle w:val="a7"/>
                <w:noProof/>
              </w:rPr>
              <w:t>Proselfのアカウントを持たないユーザーにファイルを渡す(Web公開)</w:t>
            </w:r>
            <w:r>
              <w:rPr>
                <w:noProof/>
                <w:webHidden/>
              </w:rPr>
              <w:tab/>
            </w:r>
            <w:r>
              <w:rPr>
                <w:noProof/>
                <w:webHidden/>
              </w:rPr>
              <w:fldChar w:fldCharType="begin"/>
            </w:r>
            <w:r>
              <w:rPr>
                <w:noProof/>
                <w:webHidden/>
              </w:rPr>
              <w:instrText xml:space="preserve"> PAGEREF _Toc124774197 \h </w:instrText>
            </w:r>
            <w:r>
              <w:rPr>
                <w:noProof/>
                <w:webHidden/>
              </w:rPr>
            </w:r>
            <w:r>
              <w:rPr>
                <w:noProof/>
                <w:webHidden/>
              </w:rPr>
              <w:fldChar w:fldCharType="separate"/>
            </w:r>
            <w:r>
              <w:rPr>
                <w:noProof/>
                <w:webHidden/>
              </w:rPr>
              <w:t>18</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8" w:history="1">
            <w:r w:rsidRPr="00C67AE9">
              <w:rPr>
                <w:rStyle w:val="a7"/>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C67AE9">
              <w:rPr>
                <w:rStyle w:val="a7"/>
                <w:noProof/>
              </w:rPr>
              <w:t>Web公開設定</w:t>
            </w:r>
            <w:r>
              <w:rPr>
                <w:noProof/>
                <w:webHidden/>
              </w:rPr>
              <w:tab/>
            </w:r>
            <w:r>
              <w:rPr>
                <w:noProof/>
                <w:webHidden/>
              </w:rPr>
              <w:fldChar w:fldCharType="begin"/>
            </w:r>
            <w:r>
              <w:rPr>
                <w:noProof/>
                <w:webHidden/>
              </w:rPr>
              <w:instrText xml:space="preserve"> PAGEREF _Toc124774198 \h </w:instrText>
            </w:r>
            <w:r>
              <w:rPr>
                <w:noProof/>
                <w:webHidden/>
              </w:rPr>
            </w:r>
            <w:r>
              <w:rPr>
                <w:noProof/>
                <w:webHidden/>
              </w:rPr>
              <w:fldChar w:fldCharType="separate"/>
            </w:r>
            <w:r>
              <w:rPr>
                <w:noProof/>
                <w:webHidden/>
              </w:rPr>
              <w:t>18</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199" w:history="1">
            <w:r w:rsidRPr="00C67AE9">
              <w:rPr>
                <w:rStyle w:val="a7"/>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C67AE9">
              <w:rPr>
                <w:rStyle w:val="a7"/>
                <w:noProof/>
              </w:rPr>
              <w:t>Web公開停止</w:t>
            </w:r>
            <w:r>
              <w:rPr>
                <w:noProof/>
                <w:webHidden/>
              </w:rPr>
              <w:tab/>
            </w:r>
            <w:r>
              <w:rPr>
                <w:noProof/>
                <w:webHidden/>
              </w:rPr>
              <w:fldChar w:fldCharType="begin"/>
            </w:r>
            <w:r>
              <w:rPr>
                <w:noProof/>
                <w:webHidden/>
              </w:rPr>
              <w:instrText xml:space="preserve"> PAGEREF _Toc124774199 \h </w:instrText>
            </w:r>
            <w:r>
              <w:rPr>
                <w:noProof/>
                <w:webHidden/>
              </w:rPr>
            </w:r>
            <w:r>
              <w:rPr>
                <w:noProof/>
                <w:webHidden/>
              </w:rPr>
              <w:fldChar w:fldCharType="separate"/>
            </w:r>
            <w:r>
              <w:rPr>
                <w:noProof/>
                <w:webHidden/>
              </w:rPr>
              <w:t>22</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200" w:history="1">
            <w:r w:rsidRPr="00C67AE9">
              <w:rPr>
                <w:rStyle w:val="a7"/>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C67AE9">
              <w:rPr>
                <w:rStyle w:val="a7"/>
                <w:noProof/>
              </w:rPr>
              <w:t>Proselfのアカウントを持たないユーザーからファイルを受け取る(受取フォルダ)</w:t>
            </w:r>
            <w:r>
              <w:rPr>
                <w:noProof/>
                <w:webHidden/>
              </w:rPr>
              <w:tab/>
            </w:r>
            <w:r>
              <w:rPr>
                <w:noProof/>
                <w:webHidden/>
              </w:rPr>
              <w:fldChar w:fldCharType="begin"/>
            </w:r>
            <w:r>
              <w:rPr>
                <w:noProof/>
                <w:webHidden/>
              </w:rPr>
              <w:instrText xml:space="preserve"> PAGEREF _Toc124774200 \h </w:instrText>
            </w:r>
            <w:r>
              <w:rPr>
                <w:noProof/>
                <w:webHidden/>
              </w:rPr>
            </w:r>
            <w:r>
              <w:rPr>
                <w:noProof/>
                <w:webHidden/>
              </w:rPr>
              <w:fldChar w:fldCharType="separate"/>
            </w:r>
            <w:r>
              <w:rPr>
                <w:noProof/>
                <w:webHidden/>
              </w:rPr>
              <w:t>24</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1" w:history="1">
            <w:r w:rsidRPr="00C67AE9">
              <w:rPr>
                <w:rStyle w:val="a7"/>
                <w:noProof/>
                <w14:scene3d>
                  <w14:camera w14:prst="orthographicFront"/>
                  <w14:lightRig w14:rig="threePt" w14:dir="t">
                    <w14:rot w14:lat="0" w14:lon="0" w14:rev="0"/>
                  </w14:lightRig>
                </w14:scene3d>
              </w:rPr>
              <w:t>9.1.</w:t>
            </w:r>
            <w:r>
              <w:rPr>
                <w:rFonts w:asciiTheme="minorHAnsi" w:eastAsiaTheme="minorEastAsia" w:hAnsiTheme="minorHAnsi"/>
                <w:noProof/>
                <w:sz w:val="21"/>
              </w:rPr>
              <w:tab/>
            </w:r>
            <w:r w:rsidRPr="00C67AE9">
              <w:rPr>
                <w:rStyle w:val="a7"/>
                <w:noProof/>
              </w:rPr>
              <w:t>受取フォルダ設定</w:t>
            </w:r>
            <w:r>
              <w:rPr>
                <w:noProof/>
                <w:webHidden/>
              </w:rPr>
              <w:tab/>
            </w:r>
            <w:r>
              <w:rPr>
                <w:noProof/>
                <w:webHidden/>
              </w:rPr>
              <w:fldChar w:fldCharType="begin"/>
            </w:r>
            <w:r>
              <w:rPr>
                <w:noProof/>
                <w:webHidden/>
              </w:rPr>
              <w:instrText xml:space="preserve"> PAGEREF _Toc124774201 \h </w:instrText>
            </w:r>
            <w:r>
              <w:rPr>
                <w:noProof/>
                <w:webHidden/>
              </w:rPr>
            </w:r>
            <w:r>
              <w:rPr>
                <w:noProof/>
                <w:webHidden/>
              </w:rPr>
              <w:fldChar w:fldCharType="separate"/>
            </w:r>
            <w:r>
              <w:rPr>
                <w:noProof/>
                <w:webHidden/>
              </w:rPr>
              <w:t>24</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2" w:history="1">
            <w:r w:rsidRPr="00C67AE9">
              <w:rPr>
                <w:rStyle w:val="a7"/>
                <w:noProof/>
                <w14:scene3d>
                  <w14:camera w14:prst="orthographicFront"/>
                  <w14:lightRig w14:rig="threePt" w14:dir="t">
                    <w14:rot w14:lat="0" w14:lon="0" w14:rev="0"/>
                  </w14:lightRig>
                </w14:scene3d>
              </w:rPr>
              <w:t>9.2.</w:t>
            </w:r>
            <w:r>
              <w:rPr>
                <w:rFonts w:asciiTheme="minorHAnsi" w:eastAsiaTheme="minorEastAsia" w:hAnsiTheme="minorHAnsi"/>
                <w:noProof/>
                <w:sz w:val="21"/>
              </w:rPr>
              <w:tab/>
            </w:r>
            <w:r w:rsidRPr="00C67AE9">
              <w:rPr>
                <w:rStyle w:val="a7"/>
                <w:noProof/>
              </w:rPr>
              <w:t>受取フォルダ停止</w:t>
            </w:r>
            <w:r>
              <w:rPr>
                <w:noProof/>
                <w:webHidden/>
              </w:rPr>
              <w:tab/>
            </w:r>
            <w:r>
              <w:rPr>
                <w:noProof/>
                <w:webHidden/>
              </w:rPr>
              <w:fldChar w:fldCharType="begin"/>
            </w:r>
            <w:r>
              <w:rPr>
                <w:noProof/>
                <w:webHidden/>
              </w:rPr>
              <w:instrText xml:space="preserve"> PAGEREF _Toc124774202 \h </w:instrText>
            </w:r>
            <w:r>
              <w:rPr>
                <w:noProof/>
                <w:webHidden/>
              </w:rPr>
            </w:r>
            <w:r>
              <w:rPr>
                <w:noProof/>
                <w:webHidden/>
              </w:rPr>
              <w:fldChar w:fldCharType="separate"/>
            </w:r>
            <w:r>
              <w:rPr>
                <w:noProof/>
                <w:webHidden/>
              </w:rPr>
              <w:t>28</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203" w:history="1">
            <w:r w:rsidRPr="00C67AE9">
              <w:rPr>
                <w:rStyle w:val="a7"/>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C67AE9">
              <w:rPr>
                <w:rStyle w:val="a7"/>
                <w:noProof/>
              </w:rPr>
              <w:t>その他ファイル操作</w:t>
            </w:r>
            <w:r>
              <w:rPr>
                <w:noProof/>
                <w:webHidden/>
              </w:rPr>
              <w:tab/>
            </w:r>
            <w:r>
              <w:rPr>
                <w:noProof/>
                <w:webHidden/>
              </w:rPr>
              <w:fldChar w:fldCharType="begin"/>
            </w:r>
            <w:r>
              <w:rPr>
                <w:noProof/>
                <w:webHidden/>
              </w:rPr>
              <w:instrText xml:space="preserve"> PAGEREF _Toc124774203 \h </w:instrText>
            </w:r>
            <w:r>
              <w:rPr>
                <w:noProof/>
                <w:webHidden/>
              </w:rPr>
            </w:r>
            <w:r>
              <w:rPr>
                <w:noProof/>
                <w:webHidden/>
              </w:rPr>
              <w:fldChar w:fldCharType="separate"/>
            </w:r>
            <w:r>
              <w:rPr>
                <w:noProof/>
                <w:webHidden/>
              </w:rPr>
              <w:t>30</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4" w:history="1">
            <w:r w:rsidRPr="00C67AE9">
              <w:rPr>
                <w:rStyle w:val="a7"/>
                <w:noProof/>
                <w14:scene3d>
                  <w14:camera w14:prst="orthographicFront"/>
                  <w14:lightRig w14:rig="threePt" w14:dir="t">
                    <w14:rot w14:lat="0" w14:lon="0" w14:rev="0"/>
                  </w14:lightRig>
                </w14:scene3d>
              </w:rPr>
              <w:t>10.1.</w:t>
            </w:r>
            <w:r>
              <w:rPr>
                <w:rFonts w:asciiTheme="minorHAnsi" w:eastAsiaTheme="minorEastAsia" w:hAnsiTheme="minorHAnsi"/>
                <w:noProof/>
                <w:sz w:val="21"/>
              </w:rPr>
              <w:tab/>
            </w:r>
            <w:r w:rsidRPr="00C67AE9">
              <w:rPr>
                <w:rStyle w:val="a7"/>
                <w:noProof/>
              </w:rPr>
              <w:t>フォルダ新規作成</w:t>
            </w:r>
            <w:r>
              <w:rPr>
                <w:noProof/>
                <w:webHidden/>
              </w:rPr>
              <w:tab/>
            </w:r>
            <w:r>
              <w:rPr>
                <w:noProof/>
                <w:webHidden/>
              </w:rPr>
              <w:fldChar w:fldCharType="begin"/>
            </w:r>
            <w:r>
              <w:rPr>
                <w:noProof/>
                <w:webHidden/>
              </w:rPr>
              <w:instrText xml:space="preserve"> PAGEREF _Toc124774204 \h </w:instrText>
            </w:r>
            <w:r>
              <w:rPr>
                <w:noProof/>
                <w:webHidden/>
              </w:rPr>
            </w:r>
            <w:r>
              <w:rPr>
                <w:noProof/>
                <w:webHidden/>
              </w:rPr>
              <w:fldChar w:fldCharType="separate"/>
            </w:r>
            <w:r>
              <w:rPr>
                <w:noProof/>
                <w:webHidden/>
              </w:rPr>
              <w:t>30</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5" w:history="1">
            <w:r w:rsidRPr="00C67AE9">
              <w:rPr>
                <w:rStyle w:val="a7"/>
                <w:noProof/>
                <w14:scene3d>
                  <w14:camera w14:prst="orthographicFront"/>
                  <w14:lightRig w14:rig="threePt" w14:dir="t">
                    <w14:rot w14:lat="0" w14:lon="0" w14:rev="0"/>
                  </w14:lightRig>
                </w14:scene3d>
              </w:rPr>
              <w:t>10.2.</w:t>
            </w:r>
            <w:r>
              <w:rPr>
                <w:rFonts w:asciiTheme="minorHAnsi" w:eastAsiaTheme="minorEastAsia" w:hAnsiTheme="minorHAnsi"/>
                <w:noProof/>
                <w:sz w:val="21"/>
              </w:rPr>
              <w:tab/>
            </w:r>
            <w:r w:rsidRPr="00C67AE9">
              <w:rPr>
                <w:rStyle w:val="a7"/>
                <w:noProof/>
              </w:rPr>
              <w:t>ファイル/フォルダコピー</w:t>
            </w:r>
            <w:r>
              <w:rPr>
                <w:noProof/>
                <w:webHidden/>
              </w:rPr>
              <w:tab/>
            </w:r>
            <w:r>
              <w:rPr>
                <w:noProof/>
                <w:webHidden/>
              </w:rPr>
              <w:fldChar w:fldCharType="begin"/>
            </w:r>
            <w:r>
              <w:rPr>
                <w:noProof/>
                <w:webHidden/>
              </w:rPr>
              <w:instrText xml:space="preserve"> PAGEREF _Toc124774205 \h </w:instrText>
            </w:r>
            <w:r>
              <w:rPr>
                <w:noProof/>
                <w:webHidden/>
              </w:rPr>
            </w:r>
            <w:r>
              <w:rPr>
                <w:noProof/>
                <w:webHidden/>
              </w:rPr>
              <w:fldChar w:fldCharType="separate"/>
            </w:r>
            <w:r>
              <w:rPr>
                <w:noProof/>
                <w:webHidden/>
              </w:rPr>
              <w:t>30</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6" w:history="1">
            <w:r w:rsidRPr="00C67AE9">
              <w:rPr>
                <w:rStyle w:val="a7"/>
                <w:noProof/>
                <w14:scene3d>
                  <w14:camera w14:prst="orthographicFront"/>
                  <w14:lightRig w14:rig="threePt" w14:dir="t">
                    <w14:rot w14:lat="0" w14:lon="0" w14:rev="0"/>
                  </w14:lightRig>
                </w14:scene3d>
              </w:rPr>
              <w:t>10.3.</w:t>
            </w:r>
            <w:r>
              <w:rPr>
                <w:rFonts w:asciiTheme="minorHAnsi" w:eastAsiaTheme="minorEastAsia" w:hAnsiTheme="minorHAnsi"/>
                <w:noProof/>
                <w:sz w:val="21"/>
              </w:rPr>
              <w:tab/>
            </w:r>
            <w:r w:rsidRPr="00C67AE9">
              <w:rPr>
                <w:rStyle w:val="a7"/>
                <w:noProof/>
              </w:rPr>
              <w:t>ファイル/フォルダ移動</w:t>
            </w:r>
            <w:r>
              <w:rPr>
                <w:noProof/>
                <w:webHidden/>
              </w:rPr>
              <w:tab/>
            </w:r>
            <w:r>
              <w:rPr>
                <w:noProof/>
                <w:webHidden/>
              </w:rPr>
              <w:fldChar w:fldCharType="begin"/>
            </w:r>
            <w:r>
              <w:rPr>
                <w:noProof/>
                <w:webHidden/>
              </w:rPr>
              <w:instrText xml:space="preserve"> PAGEREF _Toc124774206 \h </w:instrText>
            </w:r>
            <w:r>
              <w:rPr>
                <w:noProof/>
                <w:webHidden/>
              </w:rPr>
            </w:r>
            <w:r>
              <w:rPr>
                <w:noProof/>
                <w:webHidden/>
              </w:rPr>
              <w:fldChar w:fldCharType="separate"/>
            </w:r>
            <w:r>
              <w:rPr>
                <w:noProof/>
                <w:webHidden/>
              </w:rPr>
              <w:t>31</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7" w:history="1">
            <w:r w:rsidRPr="00C67AE9">
              <w:rPr>
                <w:rStyle w:val="a7"/>
                <w:noProof/>
                <w14:scene3d>
                  <w14:camera w14:prst="orthographicFront"/>
                  <w14:lightRig w14:rig="threePt" w14:dir="t">
                    <w14:rot w14:lat="0" w14:lon="0" w14:rev="0"/>
                  </w14:lightRig>
                </w14:scene3d>
              </w:rPr>
              <w:t>10.4.</w:t>
            </w:r>
            <w:r>
              <w:rPr>
                <w:rFonts w:asciiTheme="minorHAnsi" w:eastAsiaTheme="minorEastAsia" w:hAnsiTheme="minorHAnsi"/>
                <w:noProof/>
                <w:sz w:val="21"/>
              </w:rPr>
              <w:tab/>
            </w:r>
            <w:r w:rsidRPr="00C67AE9">
              <w:rPr>
                <w:rStyle w:val="a7"/>
                <w:noProof/>
              </w:rPr>
              <w:t>ファイル/フォルダ名前変更</w:t>
            </w:r>
            <w:r>
              <w:rPr>
                <w:noProof/>
                <w:webHidden/>
              </w:rPr>
              <w:tab/>
            </w:r>
            <w:r>
              <w:rPr>
                <w:noProof/>
                <w:webHidden/>
              </w:rPr>
              <w:fldChar w:fldCharType="begin"/>
            </w:r>
            <w:r>
              <w:rPr>
                <w:noProof/>
                <w:webHidden/>
              </w:rPr>
              <w:instrText xml:space="preserve"> PAGEREF _Toc124774207 \h </w:instrText>
            </w:r>
            <w:r>
              <w:rPr>
                <w:noProof/>
                <w:webHidden/>
              </w:rPr>
            </w:r>
            <w:r>
              <w:rPr>
                <w:noProof/>
                <w:webHidden/>
              </w:rPr>
              <w:fldChar w:fldCharType="separate"/>
            </w:r>
            <w:r>
              <w:rPr>
                <w:noProof/>
                <w:webHidden/>
              </w:rPr>
              <w:t>32</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8" w:history="1">
            <w:r w:rsidRPr="00C67AE9">
              <w:rPr>
                <w:rStyle w:val="a7"/>
                <w:noProof/>
                <w14:scene3d>
                  <w14:camera w14:prst="orthographicFront"/>
                  <w14:lightRig w14:rig="threePt" w14:dir="t">
                    <w14:rot w14:lat="0" w14:lon="0" w14:rev="0"/>
                  </w14:lightRig>
                </w14:scene3d>
              </w:rPr>
              <w:t>10.5.</w:t>
            </w:r>
            <w:r>
              <w:rPr>
                <w:rFonts w:asciiTheme="minorHAnsi" w:eastAsiaTheme="minorEastAsia" w:hAnsiTheme="minorHAnsi"/>
                <w:noProof/>
                <w:sz w:val="21"/>
              </w:rPr>
              <w:tab/>
            </w:r>
            <w:r w:rsidRPr="00C67AE9">
              <w:rPr>
                <w:rStyle w:val="a7"/>
                <w:noProof/>
              </w:rPr>
              <w:t>ファイル/フォルダの削除</w:t>
            </w:r>
            <w:r>
              <w:rPr>
                <w:noProof/>
                <w:webHidden/>
              </w:rPr>
              <w:tab/>
            </w:r>
            <w:r>
              <w:rPr>
                <w:noProof/>
                <w:webHidden/>
              </w:rPr>
              <w:fldChar w:fldCharType="begin"/>
            </w:r>
            <w:r>
              <w:rPr>
                <w:noProof/>
                <w:webHidden/>
              </w:rPr>
              <w:instrText xml:space="preserve"> PAGEREF _Toc124774208 \h </w:instrText>
            </w:r>
            <w:r>
              <w:rPr>
                <w:noProof/>
                <w:webHidden/>
              </w:rPr>
            </w:r>
            <w:r>
              <w:rPr>
                <w:noProof/>
                <w:webHidden/>
              </w:rPr>
              <w:fldChar w:fldCharType="separate"/>
            </w:r>
            <w:r>
              <w:rPr>
                <w:noProof/>
                <w:webHidden/>
              </w:rPr>
              <w:t>32</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09" w:history="1">
            <w:r w:rsidRPr="00C67AE9">
              <w:rPr>
                <w:rStyle w:val="a7"/>
                <w:noProof/>
                <w14:scene3d>
                  <w14:camera w14:prst="orthographicFront"/>
                  <w14:lightRig w14:rig="threePt" w14:dir="t">
                    <w14:rot w14:lat="0" w14:lon="0" w14:rev="0"/>
                  </w14:lightRig>
                </w14:scene3d>
              </w:rPr>
              <w:t>10.6.</w:t>
            </w:r>
            <w:r>
              <w:rPr>
                <w:rFonts w:asciiTheme="minorHAnsi" w:eastAsiaTheme="minorEastAsia" w:hAnsiTheme="minorHAnsi"/>
                <w:noProof/>
                <w:sz w:val="21"/>
              </w:rPr>
              <w:tab/>
            </w:r>
            <w:r w:rsidRPr="00C67AE9">
              <w:rPr>
                <w:rStyle w:val="a7"/>
                <w:noProof/>
              </w:rPr>
              <w:t>ファイル/フォルダのプロパティ</w:t>
            </w:r>
            <w:r>
              <w:rPr>
                <w:noProof/>
                <w:webHidden/>
              </w:rPr>
              <w:tab/>
            </w:r>
            <w:r>
              <w:rPr>
                <w:noProof/>
                <w:webHidden/>
              </w:rPr>
              <w:fldChar w:fldCharType="begin"/>
            </w:r>
            <w:r>
              <w:rPr>
                <w:noProof/>
                <w:webHidden/>
              </w:rPr>
              <w:instrText xml:space="preserve"> PAGEREF _Toc124774209 \h </w:instrText>
            </w:r>
            <w:r>
              <w:rPr>
                <w:noProof/>
                <w:webHidden/>
              </w:rPr>
            </w:r>
            <w:r>
              <w:rPr>
                <w:noProof/>
                <w:webHidden/>
              </w:rPr>
              <w:fldChar w:fldCharType="separate"/>
            </w:r>
            <w:r>
              <w:rPr>
                <w:noProof/>
                <w:webHidden/>
              </w:rPr>
              <w:t>33</w:t>
            </w:r>
            <w:r>
              <w:rPr>
                <w:noProof/>
                <w:webHidden/>
              </w:rPr>
              <w:fldChar w:fldCharType="end"/>
            </w:r>
          </w:hyperlink>
        </w:p>
        <w:p w:rsidR="00B439DB" w:rsidRDefault="00B439DB">
          <w:pPr>
            <w:pStyle w:val="31"/>
            <w:tabs>
              <w:tab w:val="right" w:leader="dot" w:pos="8494"/>
            </w:tabs>
            <w:rPr>
              <w:rFonts w:asciiTheme="minorHAnsi" w:eastAsiaTheme="minorEastAsia" w:hAnsiTheme="minorHAnsi"/>
              <w:noProof/>
              <w:sz w:val="21"/>
            </w:rPr>
          </w:pPr>
          <w:hyperlink w:anchor="_Toc124774210" w:history="1">
            <w:r w:rsidRPr="00C67AE9">
              <w:rPr>
                <w:rStyle w:val="a7"/>
                <w:noProof/>
              </w:rPr>
              <w:t>10.6.1. 過去バージョンの取得について</w:t>
            </w:r>
            <w:r>
              <w:rPr>
                <w:noProof/>
                <w:webHidden/>
              </w:rPr>
              <w:tab/>
            </w:r>
            <w:r>
              <w:rPr>
                <w:noProof/>
                <w:webHidden/>
              </w:rPr>
              <w:fldChar w:fldCharType="begin"/>
            </w:r>
            <w:r>
              <w:rPr>
                <w:noProof/>
                <w:webHidden/>
              </w:rPr>
              <w:instrText xml:space="preserve"> PAGEREF _Toc124774210 \h </w:instrText>
            </w:r>
            <w:r>
              <w:rPr>
                <w:noProof/>
                <w:webHidden/>
              </w:rPr>
            </w:r>
            <w:r>
              <w:rPr>
                <w:noProof/>
                <w:webHidden/>
              </w:rPr>
              <w:fldChar w:fldCharType="separate"/>
            </w:r>
            <w:r>
              <w:rPr>
                <w:noProof/>
                <w:webHidden/>
              </w:rPr>
              <w:t>38</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211" w:history="1">
            <w:r w:rsidRPr="00C67AE9">
              <w:rPr>
                <w:rStyle w:val="a7"/>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C67AE9">
              <w:rPr>
                <w:rStyle w:val="a7"/>
                <w:noProof/>
              </w:rPr>
              <w:t>その他接続に関する設定</w:t>
            </w:r>
            <w:r>
              <w:rPr>
                <w:noProof/>
                <w:webHidden/>
              </w:rPr>
              <w:tab/>
            </w:r>
            <w:r>
              <w:rPr>
                <w:noProof/>
                <w:webHidden/>
              </w:rPr>
              <w:fldChar w:fldCharType="begin"/>
            </w:r>
            <w:r>
              <w:rPr>
                <w:noProof/>
                <w:webHidden/>
              </w:rPr>
              <w:instrText xml:space="preserve"> PAGEREF _Toc124774211 \h </w:instrText>
            </w:r>
            <w:r>
              <w:rPr>
                <w:noProof/>
                <w:webHidden/>
              </w:rPr>
            </w:r>
            <w:r>
              <w:rPr>
                <w:noProof/>
                <w:webHidden/>
              </w:rPr>
              <w:fldChar w:fldCharType="separate"/>
            </w:r>
            <w:r>
              <w:rPr>
                <w:noProof/>
                <w:webHidden/>
              </w:rPr>
              <w:t>40</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12" w:history="1">
            <w:r w:rsidRPr="00C67AE9">
              <w:rPr>
                <w:rStyle w:val="a7"/>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C67AE9">
              <w:rPr>
                <w:rStyle w:val="a7"/>
                <w:noProof/>
              </w:rPr>
              <w:t>プロキシの設定</w:t>
            </w:r>
            <w:r>
              <w:rPr>
                <w:noProof/>
                <w:webHidden/>
              </w:rPr>
              <w:tab/>
            </w:r>
            <w:r>
              <w:rPr>
                <w:noProof/>
                <w:webHidden/>
              </w:rPr>
              <w:fldChar w:fldCharType="begin"/>
            </w:r>
            <w:r>
              <w:rPr>
                <w:noProof/>
                <w:webHidden/>
              </w:rPr>
              <w:instrText xml:space="preserve"> PAGEREF _Toc124774212 \h </w:instrText>
            </w:r>
            <w:r>
              <w:rPr>
                <w:noProof/>
                <w:webHidden/>
              </w:rPr>
            </w:r>
            <w:r>
              <w:rPr>
                <w:noProof/>
                <w:webHidden/>
              </w:rPr>
              <w:fldChar w:fldCharType="separate"/>
            </w:r>
            <w:r>
              <w:rPr>
                <w:noProof/>
                <w:webHidden/>
              </w:rPr>
              <w:t>40</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13" w:history="1">
            <w:r w:rsidRPr="00C67AE9">
              <w:rPr>
                <w:rStyle w:val="a7"/>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C67AE9">
              <w:rPr>
                <w:rStyle w:val="a7"/>
                <w:noProof/>
              </w:rPr>
              <w:t>クライアント認証で接続する</w:t>
            </w:r>
            <w:r>
              <w:rPr>
                <w:noProof/>
                <w:webHidden/>
              </w:rPr>
              <w:tab/>
            </w:r>
            <w:r>
              <w:rPr>
                <w:noProof/>
                <w:webHidden/>
              </w:rPr>
              <w:fldChar w:fldCharType="begin"/>
            </w:r>
            <w:r>
              <w:rPr>
                <w:noProof/>
                <w:webHidden/>
              </w:rPr>
              <w:instrText xml:space="preserve"> PAGEREF _Toc124774213 \h </w:instrText>
            </w:r>
            <w:r>
              <w:rPr>
                <w:noProof/>
                <w:webHidden/>
              </w:rPr>
            </w:r>
            <w:r>
              <w:rPr>
                <w:noProof/>
                <w:webHidden/>
              </w:rPr>
              <w:fldChar w:fldCharType="separate"/>
            </w:r>
            <w:r>
              <w:rPr>
                <w:noProof/>
                <w:webHidden/>
              </w:rPr>
              <w:t>41</w:t>
            </w:r>
            <w:r>
              <w:rPr>
                <w:noProof/>
                <w:webHidden/>
              </w:rPr>
              <w:fldChar w:fldCharType="end"/>
            </w:r>
          </w:hyperlink>
        </w:p>
        <w:p w:rsidR="00B439DB" w:rsidRDefault="00B439DB">
          <w:pPr>
            <w:pStyle w:val="31"/>
            <w:tabs>
              <w:tab w:val="right" w:leader="dot" w:pos="8494"/>
            </w:tabs>
            <w:rPr>
              <w:rFonts w:asciiTheme="minorHAnsi" w:eastAsiaTheme="minorEastAsia" w:hAnsiTheme="minorHAnsi"/>
              <w:noProof/>
              <w:sz w:val="21"/>
            </w:rPr>
          </w:pPr>
          <w:hyperlink w:anchor="_Toc124774214" w:history="1">
            <w:r w:rsidRPr="00C67AE9">
              <w:rPr>
                <w:rStyle w:val="a7"/>
                <w:noProof/>
              </w:rPr>
              <w:t>11.2.1. 証明書のインストールとエクスポート</w:t>
            </w:r>
            <w:r>
              <w:rPr>
                <w:noProof/>
                <w:webHidden/>
              </w:rPr>
              <w:tab/>
            </w:r>
            <w:r>
              <w:rPr>
                <w:noProof/>
                <w:webHidden/>
              </w:rPr>
              <w:fldChar w:fldCharType="begin"/>
            </w:r>
            <w:r>
              <w:rPr>
                <w:noProof/>
                <w:webHidden/>
              </w:rPr>
              <w:instrText xml:space="preserve"> PAGEREF _Toc124774214 \h </w:instrText>
            </w:r>
            <w:r>
              <w:rPr>
                <w:noProof/>
                <w:webHidden/>
              </w:rPr>
            </w:r>
            <w:r>
              <w:rPr>
                <w:noProof/>
                <w:webHidden/>
              </w:rPr>
              <w:fldChar w:fldCharType="separate"/>
            </w:r>
            <w:r>
              <w:rPr>
                <w:noProof/>
                <w:webHidden/>
              </w:rPr>
              <w:t>41</w:t>
            </w:r>
            <w:r>
              <w:rPr>
                <w:noProof/>
                <w:webHidden/>
              </w:rPr>
              <w:fldChar w:fldCharType="end"/>
            </w:r>
          </w:hyperlink>
        </w:p>
        <w:p w:rsidR="00B439DB" w:rsidRDefault="00B439DB">
          <w:pPr>
            <w:pStyle w:val="31"/>
            <w:tabs>
              <w:tab w:val="right" w:leader="dot" w:pos="8494"/>
            </w:tabs>
            <w:rPr>
              <w:rFonts w:asciiTheme="minorHAnsi" w:eastAsiaTheme="minorEastAsia" w:hAnsiTheme="minorHAnsi"/>
              <w:noProof/>
              <w:sz w:val="21"/>
            </w:rPr>
          </w:pPr>
          <w:hyperlink w:anchor="_Toc124774215" w:history="1">
            <w:r w:rsidRPr="00C67AE9">
              <w:rPr>
                <w:rStyle w:val="a7"/>
                <w:noProof/>
              </w:rPr>
              <w:t>11.2.2. クライアント認証の設定</w:t>
            </w:r>
            <w:r>
              <w:rPr>
                <w:noProof/>
                <w:webHidden/>
              </w:rPr>
              <w:tab/>
            </w:r>
            <w:r>
              <w:rPr>
                <w:noProof/>
                <w:webHidden/>
              </w:rPr>
              <w:fldChar w:fldCharType="begin"/>
            </w:r>
            <w:r>
              <w:rPr>
                <w:noProof/>
                <w:webHidden/>
              </w:rPr>
              <w:instrText xml:space="preserve"> PAGEREF _Toc124774215 \h </w:instrText>
            </w:r>
            <w:r>
              <w:rPr>
                <w:noProof/>
                <w:webHidden/>
              </w:rPr>
            </w:r>
            <w:r>
              <w:rPr>
                <w:noProof/>
                <w:webHidden/>
              </w:rPr>
              <w:fldChar w:fldCharType="separate"/>
            </w:r>
            <w:r>
              <w:rPr>
                <w:noProof/>
                <w:webHidden/>
              </w:rPr>
              <w:t>44</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16" w:history="1">
            <w:r w:rsidRPr="00C67AE9">
              <w:rPr>
                <w:rStyle w:val="a7"/>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C67AE9">
              <w:rPr>
                <w:rStyle w:val="a7"/>
                <w:noProof/>
              </w:rPr>
              <w:t>その他の設定</w:t>
            </w:r>
            <w:r>
              <w:rPr>
                <w:noProof/>
                <w:webHidden/>
              </w:rPr>
              <w:tab/>
            </w:r>
            <w:r>
              <w:rPr>
                <w:noProof/>
                <w:webHidden/>
              </w:rPr>
              <w:fldChar w:fldCharType="begin"/>
            </w:r>
            <w:r>
              <w:rPr>
                <w:noProof/>
                <w:webHidden/>
              </w:rPr>
              <w:instrText xml:space="preserve"> PAGEREF _Toc124774216 \h </w:instrText>
            </w:r>
            <w:r>
              <w:rPr>
                <w:noProof/>
                <w:webHidden/>
              </w:rPr>
            </w:r>
            <w:r>
              <w:rPr>
                <w:noProof/>
                <w:webHidden/>
              </w:rPr>
              <w:fldChar w:fldCharType="separate"/>
            </w:r>
            <w:r>
              <w:rPr>
                <w:noProof/>
                <w:webHidden/>
              </w:rPr>
              <w:t>45</w:t>
            </w:r>
            <w:r>
              <w:rPr>
                <w:noProof/>
                <w:webHidden/>
              </w:rPr>
              <w:fldChar w:fldCharType="end"/>
            </w:r>
          </w:hyperlink>
        </w:p>
        <w:p w:rsidR="00B439DB" w:rsidRDefault="00B439DB">
          <w:pPr>
            <w:pStyle w:val="11"/>
            <w:rPr>
              <w:rFonts w:asciiTheme="minorHAnsi" w:eastAsiaTheme="minorEastAsia" w:hAnsiTheme="minorHAnsi"/>
              <w:b w:val="0"/>
              <w:noProof/>
              <w:sz w:val="21"/>
              <w:szCs w:val="22"/>
            </w:rPr>
          </w:pPr>
          <w:hyperlink w:anchor="_Toc124774217" w:history="1">
            <w:r w:rsidRPr="00C67AE9">
              <w:rPr>
                <w:rStyle w:val="a7"/>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C67AE9">
              <w:rPr>
                <w:rStyle w:val="a7"/>
                <w:noProof/>
              </w:rPr>
              <w:t>その他</w:t>
            </w:r>
            <w:r>
              <w:rPr>
                <w:noProof/>
                <w:webHidden/>
              </w:rPr>
              <w:tab/>
            </w:r>
            <w:r>
              <w:rPr>
                <w:noProof/>
                <w:webHidden/>
              </w:rPr>
              <w:fldChar w:fldCharType="begin"/>
            </w:r>
            <w:r>
              <w:rPr>
                <w:noProof/>
                <w:webHidden/>
              </w:rPr>
              <w:instrText xml:space="preserve"> PAGEREF _Toc124774217 \h </w:instrText>
            </w:r>
            <w:r>
              <w:rPr>
                <w:noProof/>
                <w:webHidden/>
              </w:rPr>
            </w:r>
            <w:r>
              <w:rPr>
                <w:noProof/>
                <w:webHidden/>
              </w:rPr>
              <w:fldChar w:fldCharType="separate"/>
            </w:r>
            <w:r>
              <w:rPr>
                <w:noProof/>
                <w:webHidden/>
              </w:rPr>
              <w:t>48</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18" w:history="1">
            <w:r w:rsidRPr="00C67AE9">
              <w:rPr>
                <w:rStyle w:val="a7"/>
                <w:noProof/>
                <w14:scene3d>
                  <w14:camera w14:prst="orthographicFront"/>
                  <w14:lightRig w14:rig="threePt" w14:dir="t">
                    <w14:rot w14:lat="0" w14:lon="0" w14:rev="0"/>
                  </w14:lightRig>
                </w14:scene3d>
              </w:rPr>
              <w:t>12.1.</w:t>
            </w:r>
            <w:r>
              <w:rPr>
                <w:rFonts w:asciiTheme="minorHAnsi" w:eastAsiaTheme="minorEastAsia" w:hAnsiTheme="minorHAnsi"/>
                <w:noProof/>
                <w:sz w:val="21"/>
              </w:rPr>
              <w:tab/>
            </w:r>
            <w:r w:rsidRPr="00C67AE9">
              <w:rPr>
                <w:rStyle w:val="a7"/>
                <w:noProof/>
              </w:rPr>
              <w:t>言語の選択</w:t>
            </w:r>
            <w:r>
              <w:rPr>
                <w:noProof/>
                <w:webHidden/>
              </w:rPr>
              <w:tab/>
            </w:r>
            <w:r>
              <w:rPr>
                <w:noProof/>
                <w:webHidden/>
              </w:rPr>
              <w:fldChar w:fldCharType="begin"/>
            </w:r>
            <w:r>
              <w:rPr>
                <w:noProof/>
                <w:webHidden/>
              </w:rPr>
              <w:instrText xml:space="preserve"> PAGEREF _Toc124774218 \h </w:instrText>
            </w:r>
            <w:r>
              <w:rPr>
                <w:noProof/>
                <w:webHidden/>
              </w:rPr>
            </w:r>
            <w:r>
              <w:rPr>
                <w:noProof/>
                <w:webHidden/>
              </w:rPr>
              <w:fldChar w:fldCharType="separate"/>
            </w:r>
            <w:r>
              <w:rPr>
                <w:noProof/>
                <w:webHidden/>
              </w:rPr>
              <w:t>48</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19" w:history="1">
            <w:r w:rsidRPr="00C67AE9">
              <w:rPr>
                <w:rStyle w:val="a7"/>
                <w:noProof/>
                <w14:scene3d>
                  <w14:camera w14:prst="orthographicFront"/>
                  <w14:lightRig w14:rig="threePt" w14:dir="t">
                    <w14:rot w14:lat="0" w14:lon="0" w14:rev="0"/>
                  </w14:lightRig>
                </w14:scene3d>
              </w:rPr>
              <w:t>12.2.</w:t>
            </w:r>
            <w:r>
              <w:rPr>
                <w:rFonts w:asciiTheme="minorHAnsi" w:eastAsiaTheme="minorEastAsia" w:hAnsiTheme="minorHAnsi"/>
                <w:noProof/>
                <w:sz w:val="21"/>
              </w:rPr>
              <w:tab/>
            </w:r>
            <w:r w:rsidRPr="00C67AE9">
              <w:rPr>
                <w:rStyle w:val="a7"/>
                <w:noProof/>
              </w:rPr>
              <w:t>ヘルプ</w:t>
            </w:r>
            <w:r>
              <w:rPr>
                <w:noProof/>
                <w:webHidden/>
              </w:rPr>
              <w:tab/>
            </w:r>
            <w:r>
              <w:rPr>
                <w:noProof/>
                <w:webHidden/>
              </w:rPr>
              <w:fldChar w:fldCharType="begin"/>
            </w:r>
            <w:r>
              <w:rPr>
                <w:noProof/>
                <w:webHidden/>
              </w:rPr>
              <w:instrText xml:space="preserve"> PAGEREF _Toc124774219 \h </w:instrText>
            </w:r>
            <w:r>
              <w:rPr>
                <w:noProof/>
                <w:webHidden/>
              </w:rPr>
            </w:r>
            <w:r>
              <w:rPr>
                <w:noProof/>
                <w:webHidden/>
              </w:rPr>
              <w:fldChar w:fldCharType="separate"/>
            </w:r>
            <w:r>
              <w:rPr>
                <w:noProof/>
                <w:webHidden/>
              </w:rPr>
              <w:t>48</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20" w:history="1">
            <w:r w:rsidRPr="00C67AE9">
              <w:rPr>
                <w:rStyle w:val="a7"/>
                <w:noProof/>
                <w14:scene3d>
                  <w14:camera w14:prst="orthographicFront"/>
                  <w14:lightRig w14:rig="threePt" w14:dir="t">
                    <w14:rot w14:lat="0" w14:lon="0" w14:rev="0"/>
                  </w14:lightRig>
                </w14:scene3d>
              </w:rPr>
              <w:t>12.3.</w:t>
            </w:r>
            <w:r>
              <w:rPr>
                <w:rFonts w:asciiTheme="minorHAnsi" w:eastAsiaTheme="minorEastAsia" w:hAnsiTheme="minorHAnsi"/>
                <w:noProof/>
                <w:sz w:val="21"/>
              </w:rPr>
              <w:tab/>
            </w:r>
            <w:r w:rsidRPr="00C67AE9">
              <w:rPr>
                <w:rStyle w:val="a7"/>
                <w:noProof/>
              </w:rPr>
              <w:t>バージョン情報</w:t>
            </w:r>
            <w:r>
              <w:rPr>
                <w:noProof/>
                <w:webHidden/>
              </w:rPr>
              <w:tab/>
            </w:r>
            <w:r>
              <w:rPr>
                <w:noProof/>
                <w:webHidden/>
              </w:rPr>
              <w:fldChar w:fldCharType="begin"/>
            </w:r>
            <w:r>
              <w:rPr>
                <w:noProof/>
                <w:webHidden/>
              </w:rPr>
              <w:instrText xml:space="preserve"> PAGEREF _Toc124774220 \h </w:instrText>
            </w:r>
            <w:r>
              <w:rPr>
                <w:noProof/>
                <w:webHidden/>
              </w:rPr>
            </w:r>
            <w:r>
              <w:rPr>
                <w:noProof/>
                <w:webHidden/>
              </w:rPr>
              <w:fldChar w:fldCharType="separate"/>
            </w:r>
            <w:r>
              <w:rPr>
                <w:noProof/>
                <w:webHidden/>
              </w:rPr>
              <w:t>49</w:t>
            </w:r>
            <w:r>
              <w:rPr>
                <w:noProof/>
                <w:webHidden/>
              </w:rPr>
              <w:fldChar w:fldCharType="end"/>
            </w:r>
          </w:hyperlink>
        </w:p>
        <w:p w:rsidR="00B439DB" w:rsidRDefault="00B439DB">
          <w:pPr>
            <w:pStyle w:val="21"/>
            <w:rPr>
              <w:rFonts w:asciiTheme="minorHAnsi" w:eastAsiaTheme="minorEastAsia" w:hAnsiTheme="minorHAnsi"/>
              <w:noProof/>
              <w:sz w:val="21"/>
            </w:rPr>
          </w:pPr>
          <w:hyperlink w:anchor="_Toc124774221" w:history="1">
            <w:r w:rsidRPr="00C67AE9">
              <w:rPr>
                <w:rStyle w:val="a7"/>
                <w:noProof/>
                <w14:scene3d>
                  <w14:camera w14:prst="orthographicFront"/>
                  <w14:lightRig w14:rig="threePt" w14:dir="t">
                    <w14:rot w14:lat="0" w14:lon="0" w14:rev="0"/>
                  </w14:lightRig>
                </w14:scene3d>
              </w:rPr>
              <w:t>12.4.</w:t>
            </w:r>
            <w:r>
              <w:rPr>
                <w:rFonts w:asciiTheme="minorHAnsi" w:eastAsiaTheme="minorEastAsia" w:hAnsiTheme="minorHAnsi"/>
                <w:noProof/>
                <w:sz w:val="21"/>
              </w:rPr>
              <w:tab/>
            </w:r>
            <w:r w:rsidRPr="00C67AE9">
              <w:rPr>
                <w:rStyle w:val="a7"/>
                <w:noProof/>
              </w:rPr>
              <w:t>終了</w:t>
            </w:r>
            <w:r>
              <w:rPr>
                <w:noProof/>
                <w:webHidden/>
              </w:rPr>
              <w:tab/>
            </w:r>
            <w:r>
              <w:rPr>
                <w:noProof/>
                <w:webHidden/>
              </w:rPr>
              <w:fldChar w:fldCharType="begin"/>
            </w:r>
            <w:r>
              <w:rPr>
                <w:noProof/>
                <w:webHidden/>
              </w:rPr>
              <w:instrText xml:space="preserve"> PAGEREF _Toc124774221 \h </w:instrText>
            </w:r>
            <w:r>
              <w:rPr>
                <w:noProof/>
                <w:webHidden/>
              </w:rPr>
            </w:r>
            <w:r>
              <w:rPr>
                <w:noProof/>
                <w:webHidden/>
              </w:rPr>
              <w:fldChar w:fldCharType="separate"/>
            </w:r>
            <w:r>
              <w:rPr>
                <w:noProof/>
                <w:webHidden/>
              </w:rPr>
              <w:t>51</w:t>
            </w:r>
            <w:r>
              <w:rPr>
                <w:noProof/>
                <w:webHidden/>
              </w:rPr>
              <w:fldChar w:fldCharType="end"/>
            </w:r>
          </w:hyperlink>
        </w:p>
        <w:p w:rsidR="0006471B" w:rsidRDefault="00057CEC" w:rsidP="009458B5">
          <w:pPr>
            <w:pStyle w:val="11"/>
          </w:pPr>
          <w:r>
            <w:fldChar w:fldCharType="end"/>
          </w:r>
        </w:p>
        <w:p w:rsidR="005C19B5" w:rsidRDefault="005C19B5" w:rsidP="005C19B5">
          <w:pPr>
            <w:sectPr w:rsidR="005C19B5" w:rsidSect="0006471B">
              <w:headerReference w:type="default" r:id="rId9"/>
              <w:footerReference w:type="default" r:id="rId10"/>
              <w:pgSz w:w="11906" w:h="16838"/>
              <w:pgMar w:top="1985" w:right="1701" w:bottom="1701" w:left="1701" w:header="851" w:footer="992" w:gutter="0"/>
              <w:pgNumType w:start="0"/>
              <w:cols w:space="425"/>
              <w:titlePg/>
              <w:docGrid w:type="lines" w:linePitch="360"/>
            </w:sectPr>
          </w:pPr>
        </w:p>
        <w:p w:rsidR="00697FAE" w:rsidRDefault="002848A8" w:rsidP="00BC0268">
          <w:pPr>
            <w:pStyle w:val="1"/>
            <w:numPr>
              <w:ilvl w:val="0"/>
              <w:numId w:val="3"/>
            </w:numPr>
          </w:pPr>
          <w:bookmarkStart w:id="1" w:name="_3.Proselfのアカウントを持たない人にファイルを受け渡す(Web"/>
          <w:bookmarkStart w:id="2" w:name="_4．Proselfのアカウントを持つ人とフォルダを共有する(共有フォル"/>
          <w:bookmarkStart w:id="3" w:name="_Toc124774181"/>
          <w:bookmarkEnd w:id="1"/>
          <w:bookmarkEnd w:id="2"/>
          <w:r>
            <w:rPr>
              <w:rFonts w:hint="eastAsia"/>
            </w:rPr>
            <w:lastRenderedPageBreak/>
            <w:t>Proself</w:t>
          </w:r>
          <w:r w:rsidR="00697FAE" w:rsidRPr="00697FAE">
            <w:rPr>
              <w:rFonts w:hint="eastAsia"/>
            </w:rPr>
            <w:t xml:space="preserve"> Disk</w:t>
          </w:r>
          <w:r w:rsidR="000C2A92">
            <w:rPr>
              <w:rFonts w:hint="eastAsia"/>
            </w:rPr>
            <w:t>とは</w:t>
          </w:r>
          <w:bookmarkEnd w:id="3"/>
        </w:p>
        <w:p w:rsidR="000C2A92" w:rsidRDefault="000C2A92" w:rsidP="000C2A92">
          <w:pPr>
            <w:pStyle w:val="2"/>
          </w:pPr>
          <w:bookmarkStart w:id="4" w:name="_Toc124774182"/>
          <w:r>
            <w:rPr>
              <w:rFonts w:hint="eastAsia"/>
            </w:rPr>
            <w:t>Proself Diskとは</w:t>
          </w:r>
          <w:bookmarkEnd w:id="4"/>
        </w:p>
        <w:p w:rsidR="008113EC" w:rsidRDefault="007C64C8" w:rsidP="007C64C8">
          <w:pPr>
            <w:rPr>
              <w:rFonts w:cs="メイリオ"/>
            </w:rPr>
          </w:pPr>
          <w:r w:rsidRPr="007C64C8">
            <w:rPr>
              <w:rFonts w:cs="メイリオ" w:hint="eastAsia"/>
            </w:rPr>
            <w:t>Proself Diskは仮想ドライブとして認識させることで、</w:t>
          </w:r>
          <w:r w:rsidR="00535D9C">
            <w:rPr>
              <w:rFonts w:cs="メイリオ" w:hint="eastAsia"/>
            </w:rPr>
            <w:t>Proself</w:t>
          </w:r>
          <w:r w:rsidRPr="007C64C8">
            <w:rPr>
              <w:rFonts w:cs="メイリオ" w:hint="eastAsia"/>
            </w:rPr>
            <w:t>上にアップロードされているファイルをローカルディスクにあるファイルのように様々なアプリケーションで直接編集することが可能になります。</w:t>
          </w:r>
        </w:p>
        <w:p w:rsidR="002E7BAB" w:rsidRPr="0041531A" w:rsidRDefault="002E7BAB" w:rsidP="007C64C8">
          <w:pPr>
            <w:rPr>
              <w:rFonts w:cs="メイリオ"/>
            </w:rPr>
          </w:pPr>
        </w:p>
        <w:tbl>
          <w:tblPr>
            <w:tblStyle w:val="af"/>
            <w:tblW w:w="0" w:type="auto"/>
            <w:tblInd w:w="108" w:type="dxa"/>
            <w:tblLook w:val="04A0" w:firstRow="1" w:lastRow="0" w:firstColumn="1" w:lastColumn="0" w:noHBand="0" w:noVBand="1"/>
          </w:tblPr>
          <w:tblGrid>
            <w:gridCol w:w="8505"/>
          </w:tblGrid>
          <w:tr w:rsidR="008C7FFD" w:rsidRPr="008C7FFD" w:rsidTr="00137D79">
            <w:tc>
              <w:tcPr>
                <w:tcW w:w="8505" w:type="dxa"/>
              </w:tcPr>
              <w:p w:rsidR="00D0544B" w:rsidRPr="0041531A" w:rsidRDefault="00D0544B" w:rsidP="0041531A">
                <w:pPr>
                  <w:rPr>
                    <w:rFonts w:cs="メイリオ"/>
                    <w:b/>
                  </w:rPr>
                </w:pPr>
                <w:r w:rsidRPr="0041531A">
                  <w:rPr>
                    <w:rFonts w:cs="メイリオ" w:hint="eastAsia"/>
                    <w:b/>
                  </w:rPr>
                  <w:t>注意事項</w:t>
                </w:r>
              </w:p>
              <w:p w:rsidR="00D0544B" w:rsidRPr="008C7FFD" w:rsidRDefault="00D0544B" w:rsidP="00D0544B">
                <w:pPr>
                  <w:pStyle w:val="ae"/>
                  <w:numPr>
                    <w:ilvl w:val="0"/>
                    <w:numId w:val="10"/>
                  </w:numPr>
                  <w:ind w:leftChars="0"/>
                </w:pPr>
                <w:r w:rsidRPr="008C7FFD">
                  <w:rPr>
                    <w:rFonts w:cs="メイリオ" w:hint="eastAsia"/>
                  </w:rPr>
                  <w:t>動作確認済みアプリケーションは</w:t>
                </w:r>
                <w:r w:rsidRPr="008C7FFD">
                  <w:rPr>
                    <w:rFonts w:cs="メイリオ"/>
                  </w:rPr>
                  <w:t>Microsoft Excel/Word/PowerPointです。</w:t>
                </w:r>
              </w:p>
              <w:p w:rsidR="00D0544B" w:rsidRPr="008C7FFD" w:rsidRDefault="00D0544B" w:rsidP="00D0544B">
                <w:pPr>
                  <w:pStyle w:val="ae"/>
                  <w:numPr>
                    <w:ilvl w:val="0"/>
                    <w:numId w:val="10"/>
                  </w:numPr>
                  <w:ind w:leftChars="0"/>
                </w:pPr>
                <w:r w:rsidRPr="008C7FFD">
                  <w:rPr>
                    <w:rFonts w:cs="メイリオ"/>
                  </w:rPr>
                  <w:t>Microsoft Excelのブック共有には対応しておりません。</w:t>
                </w:r>
              </w:p>
              <w:p w:rsidR="00D0544B" w:rsidRPr="008C7FFD" w:rsidRDefault="00D0544B" w:rsidP="00D0544B">
                <w:pPr>
                  <w:pStyle w:val="ae"/>
                  <w:numPr>
                    <w:ilvl w:val="0"/>
                    <w:numId w:val="10"/>
                  </w:numPr>
                  <w:ind w:leftChars="0"/>
                </w:pPr>
                <w:r w:rsidRPr="008C7FFD">
                  <w:rPr>
                    <w:rFonts w:cs="メイリオ"/>
                  </w:rPr>
                  <w:t>Microsoft Accessには対応しておりません。</w:t>
                </w:r>
              </w:p>
              <w:p w:rsidR="00D0544B" w:rsidRPr="008C7FFD" w:rsidRDefault="00D0544B" w:rsidP="00D0544B">
                <w:pPr>
                  <w:pStyle w:val="ae"/>
                  <w:numPr>
                    <w:ilvl w:val="0"/>
                    <w:numId w:val="10"/>
                  </w:numPr>
                  <w:ind w:leftChars="0"/>
                  <w:rPr>
                    <w:rFonts w:cs="メイリオ"/>
                  </w:rPr>
                </w:pPr>
                <w:r w:rsidRPr="008C7FFD">
                  <w:rPr>
                    <w:rFonts w:cs="メイリオ" w:hint="eastAsia"/>
                  </w:rPr>
                  <w:t>データベースファイル等ファイルの一部を頻繁に書き換えるアプリケーションには対応しておりません。</w:t>
                </w:r>
                <w:r w:rsidRPr="008C7FFD">
                  <w:rPr>
                    <w:rFonts w:cs="メイリオ"/>
                  </w:rPr>
                  <w:br/>
                </w:r>
                <w:r w:rsidRPr="008C7FFD">
                  <w:rPr>
                    <w:rFonts w:cs="メイリオ" w:hint="eastAsia"/>
                  </w:rPr>
                  <w:t>※ファイルの一部を書き換えてもファイルすべてをアップロードする挙動となりネットワークに負荷がかかるため実用に耐えません。</w:t>
                </w:r>
              </w:p>
            </w:tc>
          </w:tr>
        </w:tbl>
        <w:p w:rsidR="00911D5E" w:rsidRPr="00911D5E" w:rsidRDefault="00911D5E" w:rsidP="00697FAE">
          <w:pPr>
            <w:rPr>
              <w:rFonts w:cs="メイリオ"/>
            </w:rPr>
          </w:pPr>
        </w:p>
        <w:p w:rsidR="000C2A92" w:rsidRDefault="000C2A92" w:rsidP="00F40E60">
          <w:pPr>
            <w:pStyle w:val="2"/>
          </w:pPr>
          <w:bookmarkStart w:id="5" w:name="_Toc124774183"/>
          <w:r>
            <w:rPr>
              <w:rFonts w:hint="eastAsia"/>
            </w:rPr>
            <w:t>動作環境</w:t>
          </w:r>
          <w:bookmarkEnd w:id="5"/>
        </w:p>
        <w:p w:rsidR="00114514" w:rsidRDefault="00114514" w:rsidP="005074F1">
          <w:r>
            <w:rPr>
              <w:rFonts w:hint="eastAsia"/>
            </w:rPr>
            <w:t>■</w:t>
          </w:r>
          <w:r w:rsidR="005074F1">
            <w:rPr>
              <w:rFonts w:hint="eastAsia"/>
            </w:rPr>
            <w:t xml:space="preserve">対応OS </w:t>
          </w:r>
        </w:p>
        <w:p w:rsidR="002D63D7" w:rsidRDefault="002D63D7" w:rsidP="005074F1">
          <w:r>
            <w:rPr>
              <w:rFonts w:hint="eastAsia"/>
            </w:rPr>
            <w:t>Windows10 (</w:t>
          </w:r>
          <w:r>
            <w:t>32bit/64bit</w:t>
          </w:r>
          <w:r>
            <w:rPr>
              <w:rFonts w:hint="eastAsia"/>
            </w:rPr>
            <w:t>版)</w:t>
          </w:r>
        </w:p>
        <w:p w:rsidR="00A074D2" w:rsidRDefault="00A074D2" w:rsidP="005074F1">
          <w:r>
            <w:rPr>
              <w:rFonts w:hint="eastAsia"/>
            </w:rPr>
            <w:t>Windows11</w:t>
          </w:r>
          <w:r w:rsidR="00AF5654">
            <w:rPr>
              <w:rFonts w:hint="eastAsia"/>
            </w:rPr>
            <w:t xml:space="preserve"> (</w:t>
          </w:r>
          <w:r w:rsidR="00AF5654">
            <w:t>64bit</w:t>
          </w:r>
          <w:r w:rsidR="00AF5654">
            <w:rPr>
              <w:rFonts w:hint="eastAsia"/>
            </w:rPr>
            <w:t>版)</w:t>
          </w:r>
        </w:p>
        <w:p w:rsidR="00114514" w:rsidRDefault="00114514" w:rsidP="00F40E60">
          <w:pPr>
            <w:rPr>
              <w:rFonts w:cs="メイリオ"/>
            </w:rPr>
          </w:pPr>
        </w:p>
        <w:p w:rsidR="00114514" w:rsidRDefault="00114514" w:rsidP="00F40E60">
          <w:pPr>
            <w:rPr>
              <w:rFonts w:cs="メイリオ"/>
            </w:rPr>
          </w:pPr>
          <w:r>
            <w:rPr>
              <w:rFonts w:cs="メイリオ" w:hint="eastAsia"/>
            </w:rPr>
            <w:t>■対応</w:t>
          </w:r>
          <w:r w:rsidRPr="00F40E60">
            <w:rPr>
              <w:rFonts w:cs="メイリオ" w:hint="eastAsia"/>
            </w:rPr>
            <w:t>.Net Framework</w:t>
          </w:r>
        </w:p>
        <w:p w:rsidR="00F40E60" w:rsidRDefault="00F40E60" w:rsidP="00F40E60">
          <w:pPr>
            <w:rPr>
              <w:rFonts w:cs="メイリオ"/>
            </w:rPr>
          </w:pPr>
          <w:r w:rsidRPr="00F40E60">
            <w:rPr>
              <w:rFonts w:cs="メイリオ" w:hint="eastAsia"/>
            </w:rPr>
            <w:t>.Net Framework 4.</w:t>
          </w:r>
          <w:r w:rsidR="00875DE4">
            <w:rPr>
              <w:rFonts w:cs="メイリオ" w:hint="eastAsia"/>
            </w:rPr>
            <w:t>6</w:t>
          </w:r>
          <w:r w:rsidR="00D16702">
            <w:rPr>
              <w:rFonts w:cs="メイリオ" w:hint="eastAsia"/>
            </w:rPr>
            <w:t>以降</w:t>
          </w:r>
        </w:p>
        <w:p w:rsidR="00911D5E" w:rsidRDefault="00911D5E" w:rsidP="00F40E60">
          <w:pPr>
            <w:rPr>
              <w:rFonts w:cs="メイリオ"/>
            </w:rPr>
          </w:pPr>
        </w:p>
        <w:p w:rsidR="00F40E60" w:rsidRDefault="004E2167" w:rsidP="004E2167">
          <w:pPr>
            <w:adjustRightInd/>
            <w:snapToGrid/>
            <w:jc w:val="both"/>
            <w:rPr>
              <w:rFonts w:cs="メイリオ"/>
            </w:rPr>
          </w:pPr>
          <w:r>
            <w:rPr>
              <w:rFonts w:cs="メイリオ"/>
            </w:rPr>
            <w:br w:type="page"/>
          </w:r>
        </w:p>
        <w:p w:rsidR="00B86E17" w:rsidRPr="00AD2D12" w:rsidRDefault="009B1627" w:rsidP="008E79D7">
          <w:pPr>
            <w:pStyle w:val="1"/>
          </w:pPr>
          <w:bookmarkStart w:id="6" w:name="_6-1.Proself_Diskの設定"/>
          <w:bookmarkStart w:id="7" w:name="_Toc124774184"/>
          <w:bookmarkEnd w:id="6"/>
          <w:r w:rsidRPr="00AD2D12">
            <w:rPr>
              <w:rFonts w:hint="eastAsia"/>
            </w:rPr>
            <w:lastRenderedPageBreak/>
            <w:t>インストール</w:t>
          </w:r>
          <w:bookmarkEnd w:id="7"/>
        </w:p>
        <w:p w:rsidR="00D96DAC" w:rsidRDefault="00D96DAC" w:rsidP="00B86E17">
          <w:r w:rsidRPr="00D96DAC">
            <w:rPr>
              <w:rFonts w:hint="eastAsia"/>
            </w:rPr>
            <w:t>弊社ダウンロードサイトより取得したインストーラー</w:t>
          </w:r>
          <w:r w:rsidRPr="00D96DAC">
            <w:t>(ProselfDisk.exe)を実行します。</w:t>
          </w:r>
        </w:p>
        <w:p w:rsidR="00C4787C" w:rsidRDefault="00C4787C" w:rsidP="00B86E17"/>
        <w:p w:rsidR="00D96DAC" w:rsidRDefault="00D96DAC" w:rsidP="00B86E17">
          <w:r w:rsidRPr="00D96DAC">
            <w:t>Proself Diskを動作させるには対応するバージョンの.Net Frameworkが必要です。</w:t>
          </w:r>
        </w:p>
        <w:p w:rsidR="00D96DAC" w:rsidRDefault="00D96DAC" w:rsidP="00B86E17">
          <w:r w:rsidRPr="00D96DAC">
            <w:t>対応するバージョンの.Net Frameworkがインストールされていない場合は.Net Frameworkインストール確認ダイアログが表示されるので、「インストール」をクリックしてください。</w:t>
          </w:r>
        </w:p>
        <w:p w:rsidR="00D96DAC" w:rsidRDefault="00D96DAC" w:rsidP="00B86E17">
          <w:r w:rsidRPr="00D96DAC">
            <w:t>「キャンセル」をクリックするとインストーラーが終了します。すでに対応するバージョンの.Net Frameworkがインストー</w:t>
          </w:r>
          <w:r w:rsidRPr="00D96DAC">
            <w:rPr>
              <w:rFonts w:hint="eastAsia"/>
            </w:rPr>
            <w:t>ルされている場合、ダイアログは表示されません。</w:t>
          </w:r>
        </w:p>
        <w:p w:rsidR="00E60A94" w:rsidRPr="00E60A94" w:rsidRDefault="00E60A94" w:rsidP="00E60A94">
          <w:pPr>
            <w:rPr>
              <w:rFonts w:cs="メイリオ"/>
            </w:rPr>
          </w:pPr>
        </w:p>
        <w:p w:rsidR="00E60A94" w:rsidRPr="00E60A94" w:rsidRDefault="00E60A94" w:rsidP="00E60A94">
          <w:pPr>
            <w:rPr>
              <w:rFonts w:cs="メイリオ"/>
            </w:rPr>
          </w:pPr>
          <w:r w:rsidRPr="00E60A94">
            <w:rPr>
              <w:rFonts w:cs="メイリオ"/>
            </w:rPr>
            <w:t>.Net Frameworkのインストール完了後にOSの再起動を求められた場合は、「はい」をクリックしてOSを再起動します。</w:t>
          </w:r>
        </w:p>
        <w:p w:rsidR="00E60A94" w:rsidRPr="009A7C1B" w:rsidRDefault="00E60A94" w:rsidP="00BC0268">
          <w:pPr>
            <w:pStyle w:val="ae"/>
            <w:numPr>
              <w:ilvl w:val="0"/>
              <w:numId w:val="9"/>
            </w:numPr>
            <w:ind w:leftChars="0"/>
            <w:rPr>
              <w:rFonts w:cs="メイリオ"/>
            </w:rPr>
          </w:pPr>
          <w:r w:rsidRPr="009A7C1B">
            <w:rPr>
              <w:rFonts w:cs="メイリオ"/>
            </w:rPr>
            <w:t>OSの再起動後Proself Diskのインストーラーが自動で起動します。</w:t>
          </w:r>
        </w:p>
        <w:p w:rsidR="001C083A" w:rsidRDefault="001C083A" w:rsidP="00B86E17">
          <w:pPr>
            <w:rPr>
              <w:rFonts w:cs="メイリオ"/>
            </w:rPr>
          </w:pPr>
        </w:p>
        <w:p w:rsidR="00B86E17" w:rsidRDefault="00F16DAB" w:rsidP="00F16DAB">
          <w:pPr>
            <w:adjustRightInd/>
            <w:snapToGrid/>
            <w:jc w:val="both"/>
            <w:rPr>
              <w:rFonts w:cs="メイリオ"/>
            </w:rPr>
          </w:pPr>
          <w:r>
            <w:rPr>
              <w:rFonts w:cs="メイリオ"/>
            </w:rPr>
            <w:br w:type="page"/>
          </w:r>
        </w:p>
        <w:p w:rsidR="00B86E17" w:rsidRDefault="00AE44F2" w:rsidP="00B86E17">
          <w:pPr>
            <w:rPr>
              <w:rFonts w:cs="メイリオ"/>
            </w:rPr>
          </w:pPr>
          <w:r>
            <w:rPr>
              <w:rFonts w:cs="メイリオ" w:hint="eastAsia"/>
            </w:rPr>
            <w:lastRenderedPageBreak/>
            <w:t>インストール</w:t>
          </w:r>
          <w:r w:rsidR="00B86E17" w:rsidRPr="00201F38">
            <w:rPr>
              <w:rFonts w:cs="メイリオ" w:hint="eastAsia"/>
            </w:rPr>
            <w:t>途中で</w:t>
          </w:r>
          <w:r w:rsidR="000D0CF6">
            <w:rPr>
              <w:rFonts w:cs="メイリオ" w:hint="eastAsia"/>
            </w:rPr>
            <w:t>以下のように「</w:t>
          </w:r>
          <w:r w:rsidR="00220A53" w:rsidRPr="00201F38">
            <w:rPr>
              <w:rFonts w:cs="メイリオ" w:hint="eastAsia"/>
            </w:rPr>
            <w:t>Proself Disk</w:t>
          </w:r>
          <w:r>
            <w:rPr>
              <w:rFonts w:cs="メイリオ" w:hint="eastAsia"/>
            </w:rPr>
            <w:t>オプション</w:t>
          </w:r>
          <w:r w:rsidR="000D0CF6">
            <w:rPr>
              <w:rFonts w:cs="メイリオ" w:hint="eastAsia"/>
            </w:rPr>
            <w:t>」</w:t>
          </w:r>
          <w:r>
            <w:rPr>
              <w:rFonts w:cs="メイリオ" w:hint="eastAsia"/>
            </w:rPr>
            <w:t>が表示され、</w:t>
          </w:r>
          <w:r w:rsidR="00B86E17" w:rsidRPr="00201F38">
            <w:rPr>
              <w:rFonts w:cs="メイリオ" w:hint="eastAsia"/>
            </w:rPr>
            <w:t>Proself Diskをスタートメニューに登録するか</w:t>
          </w:r>
          <w:r>
            <w:rPr>
              <w:rFonts w:cs="メイリオ" w:hint="eastAsia"/>
            </w:rPr>
            <w:t>どうかを</w:t>
          </w:r>
          <w:r w:rsidR="00B86E17" w:rsidRPr="00201F38">
            <w:rPr>
              <w:rFonts w:cs="メイリオ" w:hint="eastAsia"/>
            </w:rPr>
            <w:t>選択できます。</w:t>
          </w:r>
        </w:p>
        <w:p w:rsidR="00B42826" w:rsidRPr="00B42826" w:rsidRDefault="00B42826" w:rsidP="00B42826">
          <w:pPr>
            <w:jc w:val="center"/>
            <w:rPr>
              <w:rFonts w:cs="メイリオ"/>
            </w:rPr>
          </w:pPr>
          <w:r w:rsidRPr="00B42826">
            <w:rPr>
              <w:rFonts w:cs="メイリオ"/>
              <w:noProof/>
            </w:rPr>
            <w:drawing>
              <wp:inline distT="0" distB="0" distL="0" distR="0" wp14:anchorId="26B48E14" wp14:editId="54A2CE49">
                <wp:extent cx="4320000" cy="2622785"/>
                <wp:effectExtent l="19050" t="19050" r="23495" b="2540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000" cy="2622785"/>
                        </a:xfrm>
                        <a:prstGeom prst="rect">
                          <a:avLst/>
                        </a:prstGeom>
                        <a:ln>
                          <a:solidFill>
                            <a:schemeClr val="tx1"/>
                          </a:solidFill>
                        </a:ln>
                      </pic:spPr>
                    </pic:pic>
                  </a:graphicData>
                </a:graphic>
              </wp:inline>
            </w:drawing>
          </w:r>
        </w:p>
        <w:p w:rsidR="00B42826" w:rsidRDefault="00B42826" w:rsidP="00B42826">
          <w:pPr>
            <w:jc w:val="center"/>
            <w:rPr>
              <w:rFonts w:cs="メイリオ"/>
              <w:b/>
            </w:rPr>
          </w:pPr>
          <w:r w:rsidRPr="00B86E17">
            <w:rPr>
              <w:rFonts w:cs="メイリオ" w:hint="eastAsia"/>
              <w:b/>
            </w:rPr>
            <w:t>オプション選択画面</w:t>
          </w:r>
        </w:p>
        <w:p w:rsidR="00B42826" w:rsidRPr="00B86E17" w:rsidRDefault="00B42826" w:rsidP="00F16DAB">
          <w:pPr>
            <w:rPr>
              <w:rFonts w:cs="メイリオ"/>
              <w:b/>
            </w:rPr>
          </w:pPr>
        </w:p>
        <w:p w:rsidR="00B86E17" w:rsidRDefault="00B86E17" w:rsidP="00B86E17">
          <w:pPr>
            <w:rPr>
              <w:rFonts w:cs="メイリオ"/>
            </w:rPr>
          </w:pPr>
          <w:r w:rsidRPr="00201F38">
            <w:rPr>
              <w:rFonts w:cs="メイリオ" w:hint="eastAsia"/>
            </w:rPr>
            <w:t>スタートメニューにProself Diskが登録されればインストール完了です。</w:t>
          </w:r>
        </w:p>
        <w:p w:rsidR="00484C35" w:rsidRDefault="00484C35" w:rsidP="00B86E17">
          <w:pPr>
            <w:rPr>
              <w:rFonts w:cs="メイリオ"/>
            </w:rPr>
          </w:pPr>
        </w:p>
        <w:p w:rsidR="00211E99" w:rsidRPr="00382752" w:rsidRDefault="00211E99" w:rsidP="00BC0268">
          <w:pPr>
            <w:pStyle w:val="ae"/>
            <w:numPr>
              <w:ilvl w:val="0"/>
              <w:numId w:val="8"/>
            </w:numPr>
            <w:ind w:leftChars="0"/>
            <w:rPr>
              <w:rFonts w:cs="メイリオ"/>
            </w:rPr>
          </w:pPr>
          <w:r w:rsidRPr="00382752">
            <w:rPr>
              <w:rFonts w:cs="メイリオ" w:hint="eastAsia"/>
              <w:color w:val="FF0000"/>
            </w:rPr>
            <w:t>インストール時にProself</w:t>
          </w:r>
          <w:r w:rsidRPr="00382752">
            <w:rPr>
              <w:rFonts w:cs="メイリオ"/>
              <w:color w:val="FF0000"/>
            </w:rPr>
            <w:t xml:space="preserve"> Disk</w:t>
          </w:r>
          <w:r w:rsidRPr="00382752">
            <w:rPr>
              <w:rFonts w:cs="メイリオ" w:hint="eastAsia"/>
              <w:color w:val="FF0000"/>
            </w:rPr>
            <w:t>をスタートメニュー登録しなかった場合、後からスタートメニューに登録するには</w:t>
          </w:r>
          <w:r w:rsidR="00212634" w:rsidRPr="00382752">
            <w:rPr>
              <w:rFonts w:cs="メイリオ" w:hint="eastAsia"/>
              <w:color w:val="FF0000"/>
            </w:rPr>
            <w:t>一度</w:t>
          </w:r>
          <w:r w:rsidRPr="00382752">
            <w:rPr>
              <w:rFonts w:cs="メイリオ" w:hint="eastAsia"/>
              <w:color w:val="FF0000"/>
            </w:rPr>
            <w:t>Proself</w:t>
          </w:r>
          <w:r w:rsidRPr="00382752">
            <w:rPr>
              <w:rFonts w:cs="メイリオ"/>
              <w:color w:val="FF0000"/>
            </w:rPr>
            <w:t xml:space="preserve"> Disk</w:t>
          </w:r>
          <w:r w:rsidR="00212634" w:rsidRPr="00382752">
            <w:rPr>
              <w:rFonts w:cs="メイリオ" w:hint="eastAsia"/>
              <w:color w:val="FF0000"/>
            </w:rPr>
            <w:t>を</w:t>
          </w:r>
          <w:r w:rsidRPr="00382752">
            <w:rPr>
              <w:rFonts w:cs="メイリオ" w:hint="eastAsia"/>
              <w:color w:val="FF0000"/>
            </w:rPr>
            <w:t>アンインストール</w:t>
          </w:r>
          <w:r w:rsidR="003243A5" w:rsidRPr="00382752">
            <w:rPr>
              <w:rFonts w:cs="メイリオ" w:hint="eastAsia"/>
              <w:color w:val="FF0000"/>
            </w:rPr>
            <w:t>後、</w:t>
          </w:r>
          <w:r w:rsidRPr="00382752">
            <w:rPr>
              <w:rFonts w:cs="メイリオ" w:hint="eastAsia"/>
              <w:color w:val="FF0000"/>
            </w:rPr>
            <w:t>インストール</w:t>
          </w:r>
          <w:r w:rsidR="00212634" w:rsidRPr="00382752">
            <w:rPr>
              <w:rFonts w:cs="メイリオ" w:hint="eastAsia"/>
              <w:color w:val="FF0000"/>
            </w:rPr>
            <w:t>時に</w:t>
          </w:r>
          <w:r w:rsidR="00E05FFE" w:rsidRPr="00382752">
            <w:rPr>
              <w:rFonts w:cs="メイリオ" w:hint="eastAsia"/>
              <w:color w:val="FF0000"/>
            </w:rPr>
            <w:t>上記設定を行う</w:t>
          </w:r>
          <w:r w:rsidRPr="00382752">
            <w:rPr>
              <w:rFonts w:cs="メイリオ" w:hint="eastAsia"/>
              <w:color w:val="FF0000"/>
            </w:rPr>
            <w:t>必要</w:t>
          </w:r>
          <w:r w:rsidR="00E05FFE" w:rsidRPr="00382752">
            <w:rPr>
              <w:rFonts w:cs="メイリオ" w:hint="eastAsia"/>
              <w:color w:val="FF0000"/>
            </w:rPr>
            <w:t>がありますのでご</w:t>
          </w:r>
          <w:r w:rsidRPr="00382752">
            <w:rPr>
              <w:rFonts w:cs="メイリオ" w:hint="eastAsia"/>
              <w:color w:val="FF0000"/>
            </w:rPr>
            <w:t>注意ください。</w:t>
          </w:r>
        </w:p>
        <w:p w:rsidR="00D87DFB" w:rsidRPr="00D87DFB" w:rsidRDefault="00D87DFB" w:rsidP="00D87DFB">
          <w:pPr>
            <w:rPr>
              <w:rFonts w:cs="メイリオ"/>
            </w:rPr>
          </w:pPr>
        </w:p>
        <w:p w:rsidR="00B120C4" w:rsidRDefault="00B120C4">
          <w:pPr>
            <w:adjustRightInd/>
            <w:snapToGrid/>
            <w:jc w:val="both"/>
            <w:rPr>
              <w:rFonts w:cs="メイリオ"/>
            </w:rPr>
          </w:pPr>
          <w:r>
            <w:rPr>
              <w:rFonts w:cs="メイリオ"/>
            </w:rPr>
            <w:br w:type="page"/>
          </w:r>
        </w:p>
        <w:p w:rsidR="0016645C" w:rsidRPr="009D032B" w:rsidRDefault="0016645C" w:rsidP="0016645C">
          <w:pPr>
            <w:pStyle w:val="1"/>
          </w:pPr>
          <w:bookmarkStart w:id="8" w:name="_Toc124774185"/>
          <w:r w:rsidRPr="009D032B">
            <w:rPr>
              <w:rFonts w:hint="eastAsia"/>
            </w:rPr>
            <w:lastRenderedPageBreak/>
            <w:t>アンインストール</w:t>
          </w:r>
          <w:bookmarkEnd w:id="8"/>
        </w:p>
        <w:p w:rsidR="0016645C" w:rsidRDefault="0016645C" w:rsidP="0016645C">
          <w:pPr>
            <w:rPr>
              <w:rFonts w:cs="メイリオ"/>
            </w:rPr>
          </w:pPr>
          <w:r w:rsidRPr="00283ABA">
            <w:rPr>
              <w:rFonts w:cs="メイリオ" w:hint="eastAsia"/>
            </w:rPr>
            <w:t>Proself Diskをアンインストールする</w:t>
          </w:r>
          <w:r>
            <w:rPr>
              <w:rFonts w:cs="メイリオ" w:hint="eastAsia"/>
            </w:rPr>
            <w:t>場合は、</w:t>
          </w:r>
          <w:r w:rsidRPr="00283ABA">
            <w:rPr>
              <w:rFonts w:cs="メイリオ" w:hint="eastAsia"/>
            </w:rPr>
            <w:t>コントロールパネルの</w:t>
          </w:r>
          <w:r>
            <w:rPr>
              <w:rFonts w:cs="メイリオ" w:hint="eastAsia"/>
            </w:rPr>
            <w:t>「</w:t>
          </w:r>
          <w:r w:rsidRPr="00283ABA">
            <w:rPr>
              <w:rFonts w:cs="メイリオ" w:hint="eastAsia"/>
            </w:rPr>
            <w:t>プログラム</w:t>
          </w:r>
          <w:r>
            <w:rPr>
              <w:rFonts w:cs="メイリオ" w:hint="eastAsia"/>
            </w:rPr>
            <w:t>と機能」より実行</w:t>
          </w:r>
          <w:r w:rsidRPr="00283ABA">
            <w:rPr>
              <w:rFonts w:cs="メイリオ" w:hint="eastAsia"/>
            </w:rPr>
            <w:t>してください。</w:t>
          </w:r>
        </w:p>
        <w:p w:rsidR="0016645C" w:rsidRPr="00F101F9" w:rsidRDefault="0016645C" w:rsidP="00BC0268">
          <w:pPr>
            <w:pStyle w:val="ae"/>
            <w:numPr>
              <w:ilvl w:val="0"/>
              <w:numId w:val="8"/>
            </w:numPr>
            <w:ind w:leftChars="0"/>
            <w:rPr>
              <w:rFonts w:cs="メイリオ"/>
            </w:rPr>
          </w:pPr>
          <w:r w:rsidRPr="00F101F9">
            <w:rPr>
              <w:rFonts w:cs="メイリオ"/>
            </w:rPr>
            <w:t>OSの再起動を求められた場合は、「はい」をクリックしてOSを再起動します。</w:t>
          </w:r>
        </w:p>
        <w:p w:rsidR="0016645C" w:rsidRDefault="0016645C" w:rsidP="0016645C">
          <w:pPr>
            <w:jc w:val="center"/>
            <w:rPr>
              <w:rFonts w:cs="メイリオ"/>
            </w:rPr>
          </w:pPr>
          <w:r w:rsidRPr="00BF0AC8">
            <w:rPr>
              <w:rFonts w:cs="メイリオ"/>
              <w:noProof/>
            </w:rPr>
            <w:drawing>
              <wp:inline distT="0" distB="0" distL="0" distR="0" wp14:anchorId="75990465" wp14:editId="0A4A7D7F">
                <wp:extent cx="4680000" cy="2599205"/>
                <wp:effectExtent l="19050" t="19050" r="25400" b="1079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599205"/>
                        </a:xfrm>
                        <a:prstGeom prst="rect">
                          <a:avLst/>
                        </a:prstGeom>
                        <a:ln>
                          <a:solidFill>
                            <a:schemeClr val="tx1"/>
                          </a:solidFill>
                        </a:ln>
                      </pic:spPr>
                    </pic:pic>
                  </a:graphicData>
                </a:graphic>
              </wp:inline>
            </w:drawing>
          </w:r>
        </w:p>
        <w:p w:rsidR="0016645C" w:rsidRPr="00F211FE" w:rsidRDefault="0016645C" w:rsidP="0016645C">
          <w:pPr>
            <w:jc w:val="center"/>
            <w:rPr>
              <w:rFonts w:cs="メイリオ"/>
              <w:b/>
            </w:rPr>
          </w:pPr>
          <w:r w:rsidRPr="00F211FE">
            <w:rPr>
              <w:rFonts w:cs="メイリオ" w:hint="eastAsia"/>
              <w:b/>
            </w:rPr>
            <w:t>プログラムと機能</w:t>
          </w:r>
        </w:p>
        <w:p w:rsidR="0016645C" w:rsidRPr="00BF0AC8" w:rsidRDefault="0016645C" w:rsidP="0016645C">
          <w:pPr>
            <w:rPr>
              <w:rFonts w:cs="メイリオ"/>
            </w:rPr>
          </w:pPr>
        </w:p>
        <w:p w:rsidR="0016645C" w:rsidRDefault="0016645C" w:rsidP="0016645C">
          <w:pPr>
            <w:adjustRightInd/>
            <w:snapToGrid/>
            <w:jc w:val="both"/>
            <w:rPr>
              <w:rFonts w:cs="Century"/>
              <w:b/>
              <w:kern w:val="24"/>
              <w:szCs w:val="24"/>
              <w:lang w:eastAsia="ar-SA"/>
            </w:rPr>
          </w:pPr>
          <w:r>
            <w:br w:type="page"/>
          </w:r>
        </w:p>
        <w:p w:rsidR="00B86E17" w:rsidRPr="00B86E17" w:rsidRDefault="00B86E17" w:rsidP="008E79D7">
          <w:pPr>
            <w:pStyle w:val="1"/>
          </w:pPr>
          <w:bookmarkStart w:id="9" w:name="_Toc124774186"/>
          <w:r w:rsidRPr="00B86E17">
            <w:rPr>
              <w:rFonts w:hint="eastAsia"/>
            </w:rPr>
            <w:lastRenderedPageBreak/>
            <w:t>起動</w:t>
          </w:r>
          <w:bookmarkEnd w:id="9"/>
        </w:p>
        <w:p w:rsidR="00383C63" w:rsidRDefault="00BC6987" w:rsidP="009D032B">
          <w:pPr>
            <w:rPr>
              <w:rFonts w:cs="メイリオ"/>
            </w:rPr>
          </w:pPr>
          <w:r w:rsidRPr="00283ABA">
            <w:rPr>
              <w:rFonts w:cs="メイリオ" w:hint="eastAsia"/>
            </w:rPr>
            <w:t>スタートメニューから「Proself Disk」を実行するとProself Diskが起動します。</w:t>
          </w:r>
        </w:p>
        <w:p w:rsidR="00704556" w:rsidRDefault="004C48ED" w:rsidP="00FF2DB3">
          <w:pPr>
            <w:jc w:val="center"/>
            <w:rPr>
              <w:rFonts w:cs="メイリオ"/>
            </w:rPr>
          </w:pPr>
          <w:r>
            <w:rPr>
              <w:rFonts w:cs="メイリオ" w:hint="eastAsia"/>
              <w:noProof/>
            </w:rPr>
            <mc:AlternateContent>
              <mc:Choice Requires="wps">
                <w:drawing>
                  <wp:anchor distT="0" distB="0" distL="114300" distR="114300" simplePos="0" relativeHeight="251682304" behindDoc="0" locked="0" layoutInCell="1" allowOverlap="1" wp14:anchorId="68B6C8C3" wp14:editId="4740C265">
                    <wp:simplePos x="0" y="0"/>
                    <wp:positionH relativeFrom="column">
                      <wp:posOffset>1263015</wp:posOffset>
                    </wp:positionH>
                    <wp:positionV relativeFrom="paragraph">
                      <wp:posOffset>1126490</wp:posOffset>
                    </wp:positionV>
                    <wp:extent cx="2847975" cy="2571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28479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40DFE" id="正方形/長方形 12" o:spid="_x0000_s1026" style="position:absolute;left:0;text-align:left;margin-left:99.45pt;margin-top:88.7pt;width:224.25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" filled="f" strokecolor="red" strokeweight="2pt"/>
                </w:pict>
              </mc:Fallback>
            </mc:AlternateContent>
          </w:r>
          <w:r w:rsidR="00C96291" w:rsidRPr="00C96291">
            <w:rPr>
              <w:rFonts w:cs="メイリオ"/>
              <w:noProof/>
            </w:rPr>
            <w:drawing>
              <wp:inline distT="0" distB="0" distL="0" distR="0" wp14:anchorId="0CFCAD35" wp14:editId="1841120B">
                <wp:extent cx="3600000" cy="4074553"/>
                <wp:effectExtent l="0" t="0" r="635"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00000" cy="4074553"/>
                        </a:xfrm>
                        <a:prstGeom prst="rect">
                          <a:avLst/>
                        </a:prstGeom>
                      </pic:spPr>
                    </pic:pic>
                  </a:graphicData>
                </a:graphic>
              </wp:inline>
            </w:drawing>
          </w:r>
        </w:p>
        <w:p w:rsidR="00383C63" w:rsidRPr="00FF2DB3" w:rsidRDefault="00FF2DB3" w:rsidP="00FF2DB3">
          <w:pPr>
            <w:jc w:val="center"/>
            <w:rPr>
              <w:rFonts w:cs="メイリオ"/>
              <w:b/>
            </w:rPr>
          </w:pPr>
          <w:r w:rsidRPr="00FF2DB3">
            <w:rPr>
              <w:rFonts w:cs="メイリオ" w:hint="eastAsia"/>
              <w:b/>
            </w:rPr>
            <w:t>スタートメニュー(</w:t>
          </w:r>
          <w:r w:rsidR="004D2B2C">
            <w:rPr>
              <w:rFonts w:cs="メイリオ" w:hint="eastAsia"/>
              <w:b/>
            </w:rPr>
            <w:t>画面は</w:t>
          </w:r>
          <w:r w:rsidRPr="00FF2DB3">
            <w:rPr>
              <w:rFonts w:cs="メイリオ" w:hint="eastAsia"/>
              <w:b/>
            </w:rPr>
            <w:t>Windows11</w:t>
          </w:r>
          <w:r w:rsidR="004D2B2C">
            <w:rPr>
              <w:rFonts w:cs="メイリオ" w:hint="eastAsia"/>
              <w:b/>
            </w:rPr>
            <w:t>の例</w:t>
          </w:r>
          <w:r w:rsidRPr="00FF2DB3">
            <w:rPr>
              <w:rFonts w:cs="メイリオ" w:hint="eastAsia"/>
              <w:b/>
            </w:rPr>
            <w:t>)</w:t>
          </w:r>
        </w:p>
        <w:p w:rsidR="00383C63" w:rsidRPr="00FF2DB3" w:rsidRDefault="00383C63" w:rsidP="009D032B">
          <w:pPr>
            <w:rPr>
              <w:rFonts w:cs="メイリオ"/>
            </w:rPr>
          </w:pPr>
        </w:p>
        <w:p w:rsidR="00BC6987" w:rsidRDefault="00BC6987" w:rsidP="009D032B">
          <w:pPr>
            <w:rPr>
              <w:rFonts w:cs="メイリオ"/>
            </w:rPr>
          </w:pPr>
          <w:r w:rsidRPr="00283ABA">
            <w:rPr>
              <w:rFonts w:cs="メイリオ" w:hint="eastAsia"/>
            </w:rPr>
            <w:t>起動すると</w:t>
          </w:r>
          <w:r w:rsidR="007F3E5E">
            <w:rPr>
              <w:rFonts w:cs="メイリオ" w:hint="eastAsia"/>
            </w:rPr>
            <w:t>タスクバーの</w:t>
          </w:r>
          <w:r w:rsidR="002A41B0">
            <w:rPr>
              <w:rFonts w:cs="メイリオ" w:hint="eastAsia"/>
            </w:rPr>
            <w:t>通知領域にProself</w:t>
          </w:r>
          <w:r w:rsidR="002A41B0">
            <w:rPr>
              <w:rFonts w:cs="メイリオ"/>
            </w:rPr>
            <w:t xml:space="preserve"> Disk</w:t>
          </w:r>
          <w:r w:rsidR="002A41B0">
            <w:rPr>
              <w:rFonts w:cs="メイリオ" w:hint="eastAsia"/>
            </w:rPr>
            <w:t>アイコンが表示されます</w:t>
          </w:r>
          <w:r w:rsidRPr="00283ABA">
            <w:rPr>
              <w:rFonts w:cs="メイリオ" w:hint="eastAsia"/>
            </w:rPr>
            <w:t>。</w:t>
          </w:r>
        </w:p>
        <w:p w:rsidR="006046D7" w:rsidRDefault="006046D7" w:rsidP="006046D7">
          <w:pPr>
            <w:jc w:val="center"/>
            <w:rPr>
              <w:rFonts w:cs="メイリオ"/>
            </w:rPr>
          </w:pPr>
          <w:r>
            <w:rPr>
              <w:rFonts w:cs="メイリオ" w:hint="eastAsia"/>
              <w:noProof/>
            </w:rPr>
            <mc:AlternateContent>
              <mc:Choice Requires="wps">
                <w:drawing>
                  <wp:anchor distT="0" distB="0" distL="114300" distR="114300" simplePos="0" relativeHeight="251634176" behindDoc="0" locked="0" layoutInCell="1" allowOverlap="1" wp14:anchorId="290858F0" wp14:editId="4048BE16">
                    <wp:simplePos x="0" y="0"/>
                    <wp:positionH relativeFrom="column">
                      <wp:posOffset>2272664</wp:posOffset>
                    </wp:positionH>
                    <wp:positionV relativeFrom="paragraph">
                      <wp:posOffset>95884</wp:posOffset>
                    </wp:positionV>
                    <wp:extent cx="276225" cy="276225"/>
                    <wp:effectExtent l="0" t="0" r="28575" b="28575"/>
                    <wp:wrapNone/>
                    <wp:docPr id="693" name="正方形/長方形 693"/>
                    <wp:cNvGraphicFramePr/>
                    <a:graphic xmlns:a="http://schemas.openxmlformats.org/drawingml/2006/main">
                      <a:graphicData uri="http://schemas.microsoft.com/office/word/2010/wordprocessingShape">
                        <wps:wsp>
                          <wps:cNvSpPr/>
                          <wps:spPr>
                            <a:xfrm>
                              <a:off x="0" y="0"/>
                              <a:ext cx="276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17666" id="正方形/長方形 693" o:spid="_x0000_s1026" style="position:absolute;left:0;text-align:left;margin-left:178.95pt;margin-top:7.55pt;width:21.75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" filled="f" strokecolor="red" strokeweight="2pt"/>
                </w:pict>
              </mc:Fallback>
            </mc:AlternateContent>
          </w:r>
          <w:r w:rsidRPr="006046D7">
            <w:rPr>
              <w:rFonts w:cs="メイリオ"/>
              <w:noProof/>
            </w:rPr>
            <w:drawing>
              <wp:inline distT="0" distB="0" distL="0" distR="0" wp14:anchorId="0A088C60" wp14:editId="1FD3BB03">
                <wp:extent cx="1848108" cy="447737"/>
                <wp:effectExtent l="19050" t="19050" r="19050" b="9525"/>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8108" cy="447737"/>
                        </a:xfrm>
                        <a:prstGeom prst="rect">
                          <a:avLst/>
                        </a:prstGeom>
                        <a:ln>
                          <a:solidFill>
                            <a:schemeClr val="tx1"/>
                          </a:solidFill>
                        </a:ln>
                      </pic:spPr>
                    </pic:pic>
                  </a:graphicData>
                </a:graphic>
              </wp:inline>
            </w:drawing>
          </w:r>
        </w:p>
        <w:p w:rsidR="00125AEB" w:rsidRDefault="00125AEB" w:rsidP="009D032B">
          <w:pPr>
            <w:jc w:val="center"/>
            <w:rPr>
              <w:rFonts w:cs="メイリオ"/>
              <w:b/>
            </w:rPr>
          </w:pPr>
          <w:r w:rsidRPr="00597F74">
            <w:rPr>
              <w:rFonts w:cs="メイリオ" w:hint="eastAsia"/>
              <w:b/>
            </w:rPr>
            <w:t>Proself Diskアイコン</w:t>
          </w:r>
        </w:p>
        <w:p w:rsidR="006046D7" w:rsidRPr="006046D7" w:rsidRDefault="006046D7" w:rsidP="006046D7">
          <w:pPr>
            <w:rPr>
              <w:rFonts w:cs="メイリオ"/>
            </w:rPr>
          </w:pPr>
        </w:p>
        <w:p w:rsidR="002259F8" w:rsidRDefault="002259F8">
          <w:pPr>
            <w:adjustRightInd/>
            <w:snapToGrid/>
            <w:jc w:val="both"/>
            <w:rPr>
              <w:rFonts w:cs="Century"/>
              <w:b/>
              <w:kern w:val="24"/>
              <w:szCs w:val="24"/>
              <w:lang w:eastAsia="ar-SA"/>
            </w:rPr>
          </w:pPr>
          <w:bookmarkStart w:id="10" w:name="_6-1-1-3.Proself_Diskの設定"/>
          <w:bookmarkStart w:id="11" w:name="_接続先設定"/>
          <w:bookmarkEnd w:id="10"/>
          <w:bookmarkEnd w:id="11"/>
          <w:r>
            <w:br w:type="page"/>
          </w:r>
        </w:p>
        <w:p w:rsidR="00B86E17" w:rsidRPr="00F40E60" w:rsidRDefault="000C2A92" w:rsidP="008E79D7">
          <w:pPr>
            <w:pStyle w:val="1"/>
          </w:pPr>
          <w:bookmarkStart w:id="12" w:name="_接続先設定_1"/>
          <w:bookmarkStart w:id="13" w:name="_Toc124774187"/>
          <w:bookmarkEnd w:id="12"/>
          <w:r w:rsidRPr="00F40E60">
            <w:rPr>
              <w:rFonts w:hint="eastAsia"/>
            </w:rPr>
            <w:lastRenderedPageBreak/>
            <w:t>接続先</w:t>
          </w:r>
          <w:r w:rsidR="009B1627" w:rsidRPr="00F40E60">
            <w:rPr>
              <w:rFonts w:hint="eastAsia"/>
            </w:rPr>
            <w:t>設定</w:t>
          </w:r>
          <w:bookmarkEnd w:id="13"/>
        </w:p>
        <w:p w:rsidR="001861AB" w:rsidRDefault="001861AB" w:rsidP="009D032B">
          <w:pPr>
            <w:rPr>
              <w:rFonts w:cs="メイリオ"/>
            </w:rPr>
          </w:pPr>
          <w:r>
            <w:rPr>
              <w:rFonts w:cs="メイリオ" w:hint="eastAsia"/>
              <w:noProof/>
            </w:rPr>
            <w:t>接続先の新規作成、編集、削除を行うことができます。</w:t>
          </w:r>
        </w:p>
        <w:p w:rsidR="00446CA1" w:rsidRDefault="00446CA1" w:rsidP="00446CA1">
          <w:pPr>
            <w:rPr>
              <w:rFonts w:cs="メイリオ"/>
            </w:rPr>
          </w:pPr>
        </w:p>
        <w:p w:rsidR="001861AB" w:rsidRDefault="00922101" w:rsidP="00922101">
          <w:pPr>
            <w:pStyle w:val="2"/>
          </w:pPr>
          <w:bookmarkStart w:id="14" w:name="_接続先追加"/>
          <w:bookmarkStart w:id="15" w:name="_Toc124774188"/>
          <w:bookmarkEnd w:id="14"/>
          <w:r>
            <w:rPr>
              <w:rFonts w:hint="eastAsia"/>
              <w:lang w:eastAsia="ja-JP"/>
            </w:rPr>
            <w:t>接続先追加</w:t>
          </w:r>
          <w:bookmarkEnd w:id="15"/>
        </w:p>
        <w:p w:rsidR="00446CA1" w:rsidRDefault="00446CA1" w:rsidP="00446CA1">
          <w:pPr>
            <w:rPr>
              <w:rFonts w:cs="メイリオ"/>
            </w:rPr>
          </w:pPr>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右クリックし「設定」を</w:t>
          </w:r>
          <w:r>
            <w:rPr>
              <w:rFonts w:cs="メイリオ" w:hint="eastAsia"/>
            </w:rPr>
            <w:t>クリック</w:t>
          </w:r>
          <w:r w:rsidRPr="00283ABA">
            <w:rPr>
              <w:rFonts w:cs="メイリオ" w:hint="eastAsia"/>
            </w:rPr>
            <w:t>します。</w:t>
          </w:r>
        </w:p>
        <w:p w:rsidR="00446CA1" w:rsidRDefault="00446CA1" w:rsidP="00446CA1">
          <w:pPr>
            <w:jc w:val="center"/>
            <w:rPr>
              <w:rFonts w:cs="メイリオ"/>
            </w:rPr>
          </w:pPr>
          <w:r>
            <w:rPr>
              <w:rFonts w:cs="メイリオ" w:hint="eastAsia"/>
              <w:noProof/>
            </w:rPr>
            <mc:AlternateContent>
              <mc:Choice Requires="wps">
                <w:drawing>
                  <wp:anchor distT="0" distB="0" distL="114300" distR="114300" simplePos="0" relativeHeight="251643392" behindDoc="0" locked="0" layoutInCell="1" allowOverlap="1" wp14:anchorId="2825BAC6" wp14:editId="4A7B0D5A">
                    <wp:simplePos x="0" y="0"/>
                    <wp:positionH relativeFrom="column">
                      <wp:posOffset>1900555</wp:posOffset>
                    </wp:positionH>
                    <wp:positionV relativeFrom="paragraph">
                      <wp:posOffset>604520</wp:posOffset>
                    </wp:positionV>
                    <wp:extent cx="1552575" cy="247650"/>
                    <wp:effectExtent l="0" t="0" r="28575" b="19050"/>
                    <wp:wrapNone/>
                    <wp:docPr id="697" name="正方形/長方形 697"/>
                    <wp:cNvGraphicFramePr/>
                    <a:graphic xmlns:a="http://schemas.openxmlformats.org/drawingml/2006/main">
                      <a:graphicData uri="http://schemas.microsoft.com/office/word/2010/wordprocessingShape">
                        <wps:wsp>
                          <wps:cNvSpPr/>
                          <wps:spPr>
                            <a:xfrm>
                              <a:off x="0" y="0"/>
                              <a:ext cx="15525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E4EF2" id="正方形/長方形 697" o:spid="_x0000_s1026" style="position:absolute;left:0;text-align:left;margin-left:149.65pt;margin-top:47.6pt;width:122.2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" filled="f" strokecolor="red" strokeweight="2pt"/>
                </w:pict>
              </mc:Fallback>
            </mc:AlternateContent>
          </w:r>
          <w:r w:rsidRPr="00801CE5">
            <w:rPr>
              <w:rFonts w:cs="メイリオ"/>
              <w:noProof/>
            </w:rPr>
            <w:drawing>
              <wp:inline distT="0" distB="0" distL="0" distR="0" wp14:anchorId="6DBC2436" wp14:editId="65C628BF">
                <wp:extent cx="1752845" cy="2048161"/>
                <wp:effectExtent l="19050" t="19050" r="19050" b="28575"/>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845" cy="2048161"/>
                        </a:xfrm>
                        <a:prstGeom prst="rect">
                          <a:avLst/>
                        </a:prstGeom>
                        <a:ln>
                          <a:solidFill>
                            <a:schemeClr val="tx1"/>
                          </a:solidFill>
                        </a:ln>
                      </pic:spPr>
                    </pic:pic>
                  </a:graphicData>
                </a:graphic>
              </wp:inline>
            </w:drawing>
          </w:r>
        </w:p>
        <w:p w:rsidR="00446CA1" w:rsidRPr="00AD2D12" w:rsidRDefault="00446CA1" w:rsidP="00446CA1">
          <w:pPr>
            <w:jc w:val="center"/>
            <w:rPr>
              <w:rFonts w:cs="メイリオ"/>
              <w:b/>
            </w:rPr>
          </w:pPr>
          <w:r>
            <w:rPr>
              <w:rFonts w:cs="メイリオ" w:hint="eastAsia"/>
              <w:b/>
            </w:rPr>
            <w:t>Proself</w:t>
          </w:r>
          <w:r>
            <w:rPr>
              <w:rFonts w:cs="メイリオ"/>
              <w:b/>
            </w:rPr>
            <w:t xml:space="preserve"> Disk</w:t>
          </w:r>
          <w:r>
            <w:rPr>
              <w:rFonts w:cs="メイリオ" w:hint="eastAsia"/>
              <w:b/>
            </w:rPr>
            <w:t>アイコン右クリック時</w:t>
          </w:r>
        </w:p>
        <w:p w:rsidR="00446CA1" w:rsidRDefault="00446CA1" w:rsidP="00446CA1">
          <w:pPr>
            <w:rPr>
              <w:rFonts w:cs="メイリオ"/>
            </w:rPr>
          </w:pPr>
        </w:p>
        <w:p w:rsidR="00446CA1" w:rsidRDefault="00446CA1" w:rsidP="00446CA1">
          <w:pPr>
            <w:rPr>
              <w:rFonts w:cs="メイリオ"/>
              <w:b/>
            </w:rPr>
          </w:pPr>
          <w:r w:rsidRPr="008F0C32">
            <w:rPr>
              <w:rFonts w:cs="メイリオ" w:hint="eastAsia"/>
            </w:rPr>
            <w:t>オプション画面</w:t>
          </w:r>
          <w:r>
            <w:rPr>
              <w:rFonts w:cs="メイリオ" w:hint="eastAsia"/>
            </w:rPr>
            <w:t>内の「追加」をクリックします。</w:t>
          </w:r>
        </w:p>
        <w:p w:rsidR="00446CA1" w:rsidRDefault="00446CA1" w:rsidP="00446CA1">
          <w:pPr>
            <w:jc w:val="center"/>
            <w:rPr>
              <w:rFonts w:cs="メイリオ"/>
              <w:b/>
            </w:rPr>
          </w:pPr>
          <w:r>
            <w:rPr>
              <w:rFonts w:cs="メイリオ" w:hint="eastAsia"/>
              <w:noProof/>
            </w:rPr>
            <mc:AlternateContent>
              <mc:Choice Requires="wps">
                <w:drawing>
                  <wp:anchor distT="0" distB="0" distL="114300" distR="114300" simplePos="0" relativeHeight="251655680" behindDoc="0" locked="0" layoutInCell="1" allowOverlap="1" wp14:anchorId="7E160E69" wp14:editId="2F33C8FB">
                    <wp:simplePos x="0" y="0"/>
                    <wp:positionH relativeFrom="column">
                      <wp:posOffset>939165</wp:posOffset>
                    </wp:positionH>
                    <wp:positionV relativeFrom="paragraph">
                      <wp:posOffset>2863850</wp:posOffset>
                    </wp:positionV>
                    <wp:extent cx="407324" cy="161290"/>
                    <wp:effectExtent l="0" t="0" r="12065" b="10160"/>
                    <wp:wrapNone/>
                    <wp:docPr id="698" name="正方形/長方形 698"/>
                    <wp:cNvGraphicFramePr/>
                    <a:graphic xmlns:a="http://schemas.openxmlformats.org/drawingml/2006/main">
                      <a:graphicData uri="http://schemas.microsoft.com/office/word/2010/wordprocessingShape">
                        <wps:wsp>
                          <wps:cNvSpPr/>
                          <wps:spPr>
                            <a:xfrm>
                              <a:off x="0" y="0"/>
                              <a:ext cx="407324"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069E2" id="正方形/長方形 698" o:spid="_x0000_s1026" style="position:absolute;left:0;text-align:left;margin-left:73.95pt;margin-top:225.5pt;width:32.05pt;height:12.7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" filled="f" strokecolor="red" strokeweight="2pt"/>
                </w:pict>
              </mc:Fallback>
            </mc:AlternateContent>
          </w:r>
          <w:r w:rsidRPr="00BB0995">
            <w:rPr>
              <w:rFonts w:cs="メイリオ"/>
              <w:b/>
              <w:noProof/>
            </w:rPr>
            <w:drawing>
              <wp:inline distT="0" distB="0" distL="0" distR="0" wp14:anchorId="70B22251" wp14:editId="7CDB7528">
                <wp:extent cx="3600000" cy="3078881"/>
                <wp:effectExtent l="0" t="0" r="635"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3078881"/>
                        </a:xfrm>
                        <a:prstGeom prst="rect">
                          <a:avLst/>
                        </a:prstGeom>
                        <a:ln>
                          <a:noFill/>
                        </a:ln>
                      </pic:spPr>
                    </pic:pic>
                  </a:graphicData>
                </a:graphic>
              </wp:inline>
            </w:drawing>
          </w:r>
        </w:p>
        <w:p w:rsidR="00446CA1" w:rsidRDefault="00446CA1" w:rsidP="00446CA1">
          <w:pPr>
            <w:jc w:val="center"/>
            <w:rPr>
              <w:rFonts w:cs="メイリオ"/>
              <w:b/>
            </w:rPr>
          </w:pPr>
          <w:r w:rsidRPr="00125AEB">
            <w:rPr>
              <w:rFonts w:cs="メイリオ" w:hint="eastAsia"/>
              <w:b/>
            </w:rPr>
            <w:t>オプション画面</w:t>
          </w:r>
        </w:p>
        <w:p w:rsidR="00446CA1" w:rsidRDefault="00446CA1" w:rsidP="009D032B">
          <w:pPr>
            <w:rPr>
              <w:rFonts w:cs="メイリオ"/>
            </w:rPr>
          </w:pPr>
        </w:p>
        <w:p w:rsidR="00446CA1" w:rsidRDefault="00446CA1" w:rsidP="009D032B">
          <w:pPr>
            <w:rPr>
              <w:rFonts w:cs="メイリオ"/>
            </w:rPr>
          </w:pPr>
          <w:r>
            <w:rPr>
              <w:rFonts w:cs="メイリオ" w:hint="eastAsia"/>
            </w:rPr>
            <w:t>以下のような接続先設定画面が表示されます。</w:t>
          </w:r>
        </w:p>
        <w:p w:rsidR="005C7228" w:rsidRDefault="005C7228" w:rsidP="005C7228">
          <w:pPr>
            <w:jc w:val="center"/>
            <w:rPr>
              <w:rFonts w:cs="メイリオ"/>
            </w:rPr>
          </w:pPr>
          <w:r w:rsidRPr="005C7228">
            <w:rPr>
              <w:rFonts w:cs="メイリオ"/>
              <w:noProof/>
            </w:rPr>
            <w:drawing>
              <wp:inline distT="0" distB="0" distL="0" distR="0" wp14:anchorId="27134DBC" wp14:editId="417C7D5E">
                <wp:extent cx="3600000" cy="3078881"/>
                <wp:effectExtent l="0" t="0" r="635" b="762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3078881"/>
                        </a:xfrm>
                        <a:prstGeom prst="rect">
                          <a:avLst/>
                        </a:prstGeom>
                        <a:ln>
                          <a:noFill/>
                        </a:ln>
                      </pic:spPr>
                    </pic:pic>
                  </a:graphicData>
                </a:graphic>
              </wp:inline>
            </w:drawing>
          </w:r>
        </w:p>
        <w:p w:rsidR="00125AEB" w:rsidRPr="00125AEB" w:rsidRDefault="00125AEB" w:rsidP="009D032B">
          <w:pPr>
            <w:jc w:val="center"/>
            <w:rPr>
              <w:rFonts w:cs="メイリオ"/>
              <w:b/>
            </w:rPr>
          </w:pPr>
          <w:r w:rsidRPr="00125AEB">
            <w:rPr>
              <w:rFonts w:cs="メイリオ" w:hint="eastAsia"/>
              <w:b/>
            </w:rPr>
            <w:t>接続先設定画面</w:t>
          </w:r>
        </w:p>
        <w:p w:rsidR="00155C9C" w:rsidRDefault="00155C9C" w:rsidP="009D032B"/>
        <w:p w:rsidR="00B177E5" w:rsidRDefault="00B177E5" w:rsidP="00B177E5">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B177E5" w:rsidTr="00B177E5">
            <w:trPr>
              <w:tblHeader/>
              <w:jc w:val="center"/>
            </w:trPr>
            <w:tc>
              <w:tcPr>
                <w:tcW w:w="2553" w:type="dxa"/>
                <w:shd w:val="clear" w:color="auto" w:fill="DAEEF3" w:themeFill="accent5" w:themeFillTint="33"/>
              </w:tcPr>
              <w:p w:rsidR="00B177E5" w:rsidRDefault="00B177E5" w:rsidP="000E03B8">
                <w:pPr>
                  <w:rPr>
                    <w:lang w:eastAsia="ar-SA"/>
                  </w:rPr>
                </w:pPr>
                <w:r>
                  <w:rPr>
                    <w:rFonts w:hint="eastAsia"/>
                  </w:rPr>
                  <w:t>項目名</w:t>
                </w:r>
              </w:p>
            </w:tc>
            <w:tc>
              <w:tcPr>
                <w:tcW w:w="5952" w:type="dxa"/>
                <w:shd w:val="clear" w:color="auto" w:fill="DAEEF3" w:themeFill="accent5" w:themeFillTint="33"/>
              </w:tcPr>
              <w:p w:rsidR="00B177E5" w:rsidRDefault="00B177E5" w:rsidP="000E03B8">
                <w:pPr>
                  <w:rPr>
                    <w:lang w:eastAsia="ar-SA"/>
                  </w:rPr>
                </w:pPr>
                <w:r>
                  <w:rPr>
                    <w:rFonts w:hint="eastAsia"/>
                  </w:rPr>
                  <w:t>説明</w:t>
                </w:r>
              </w:p>
            </w:tc>
          </w:tr>
          <w:tr w:rsidR="00B177E5" w:rsidTr="00B177E5">
            <w:trPr>
              <w:jc w:val="center"/>
            </w:trPr>
            <w:tc>
              <w:tcPr>
                <w:tcW w:w="2553" w:type="dxa"/>
              </w:tcPr>
              <w:p w:rsidR="00B177E5" w:rsidRDefault="00B177E5" w:rsidP="000E03B8">
                <w:pPr>
                  <w:rPr>
                    <w:lang w:eastAsia="ar-SA"/>
                  </w:rPr>
                </w:pPr>
                <w:r>
                  <w:rPr>
                    <w:rFonts w:hint="eastAsia"/>
                  </w:rPr>
                  <w:t>接続名</w:t>
                </w:r>
              </w:p>
            </w:tc>
            <w:tc>
              <w:tcPr>
                <w:tcW w:w="5952" w:type="dxa"/>
              </w:tcPr>
              <w:p w:rsidR="00B177E5" w:rsidRDefault="00B177E5" w:rsidP="000E03B8">
                <w:r>
                  <w:rPr>
                    <w:rFonts w:cs="メイリオ" w:hint="eastAsia"/>
                  </w:rPr>
                  <w:t>接続先の名前を入力します。</w:t>
                </w:r>
              </w:p>
            </w:tc>
          </w:tr>
          <w:tr w:rsidR="00B177E5" w:rsidTr="00B177E5">
            <w:trPr>
              <w:jc w:val="center"/>
            </w:trPr>
            <w:tc>
              <w:tcPr>
                <w:tcW w:w="2553" w:type="dxa"/>
              </w:tcPr>
              <w:p w:rsidR="00B177E5" w:rsidRDefault="00B177E5" w:rsidP="000E03B8">
                <w:pPr>
                  <w:rPr>
                    <w:lang w:eastAsia="ar-SA"/>
                  </w:rPr>
                </w:pPr>
                <w:r w:rsidRPr="00AE4D57">
                  <w:rPr>
                    <w:rFonts w:cs="メイリオ" w:hint="eastAsia"/>
                  </w:rPr>
                  <w:t>サーバーのアドレス</w:t>
                </w:r>
              </w:p>
            </w:tc>
            <w:tc>
              <w:tcPr>
                <w:tcW w:w="5952" w:type="dxa"/>
              </w:tcPr>
              <w:p w:rsidR="00B177E5" w:rsidRPr="000C3206" w:rsidRDefault="00B177E5" w:rsidP="00B177E5">
                <w:pPr>
                  <w:rPr>
                    <w:rFonts w:cs="メイリオ"/>
                  </w:rPr>
                </w:pPr>
                <w:r w:rsidRPr="000C3206">
                  <w:rPr>
                    <w:rFonts w:cs="メイリオ" w:hint="eastAsia"/>
                  </w:rPr>
                  <w:t>アクセスするProselfサーバーのアドレスを入力します。アドレスは次のように指定します。</w:t>
                </w:r>
              </w:p>
              <w:p w:rsidR="00B177E5" w:rsidRPr="000C3206" w:rsidRDefault="00B177E5" w:rsidP="00B177E5">
                <w:pPr>
                  <w:rPr>
                    <w:rFonts w:cs="メイリオ"/>
                  </w:rPr>
                </w:pPr>
                <w:r w:rsidRPr="000C3206">
                  <w:rPr>
                    <w:rFonts w:cs="メイリオ" w:hint="eastAsia"/>
                  </w:rPr>
                  <w:t>[httpまたはhttps]://[サーバー名]/[ユーザーフォルダまたはグループフォルダ]</w:t>
                </w:r>
              </w:p>
              <w:p w:rsidR="00B177E5" w:rsidRPr="000C3206" w:rsidRDefault="00B177E5" w:rsidP="00B177E5">
                <w:pPr>
                  <w:rPr>
                    <w:rFonts w:cs="メイリオ"/>
                  </w:rPr>
                </w:pPr>
                <w:r w:rsidRPr="000C3206">
                  <w:rPr>
                    <w:rFonts w:cs="メイリオ" w:hint="eastAsia"/>
                  </w:rPr>
                  <w:t>例：サーバー名が「server1」でグループフォルダ「group1」に接続する場合</w:t>
                </w:r>
              </w:p>
              <w:p w:rsidR="00B177E5" w:rsidRDefault="00B177E5" w:rsidP="00B177E5">
                <w:r w:rsidRPr="002A327A">
                  <w:rPr>
                    <w:rFonts w:cs="メイリオ"/>
                  </w:rPr>
                  <w:t>http://server1/group1</w:t>
                </w:r>
              </w:p>
            </w:tc>
          </w:tr>
          <w:tr w:rsidR="00B177E5" w:rsidTr="00B177E5">
            <w:trPr>
              <w:jc w:val="center"/>
            </w:trPr>
            <w:tc>
              <w:tcPr>
                <w:tcW w:w="2553" w:type="dxa"/>
              </w:tcPr>
              <w:p w:rsidR="00B177E5" w:rsidRDefault="00B177E5" w:rsidP="000E03B8">
                <w:pPr>
                  <w:rPr>
                    <w:lang w:eastAsia="ar-SA"/>
                  </w:rPr>
                </w:pPr>
                <w:r w:rsidRPr="00AE4D57">
                  <w:rPr>
                    <w:rFonts w:cs="メイリオ" w:hint="eastAsia"/>
                  </w:rPr>
                  <w:t>ドライブレター</w:t>
                </w:r>
              </w:p>
            </w:tc>
            <w:tc>
              <w:tcPr>
                <w:tcW w:w="5952" w:type="dxa"/>
              </w:tcPr>
              <w:p w:rsidR="00B177E5" w:rsidRDefault="00B177E5" w:rsidP="00B177E5">
                <w:r w:rsidRPr="00B943D3">
                  <w:rPr>
                    <w:rFonts w:cs="メイリオ" w:hint="eastAsia"/>
                  </w:rPr>
                  <w:t>空いているドライブを指定します。既に存在しているドライブを指定した場合は、空いているドライブを自動的に割り当てます。</w:t>
                </w:r>
              </w:p>
            </w:tc>
          </w:tr>
          <w:tr w:rsidR="00B177E5" w:rsidTr="00B177E5">
            <w:trPr>
              <w:jc w:val="center"/>
            </w:trPr>
            <w:tc>
              <w:tcPr>
                <w:tcW w:w="2553" w:type="dxa"/>
              </w:tcPr>
              <w:p w:rsidR="00B177E5" w:rsidRDefault="00B177E5" w:rsidP="000E03B8">
                <w:pPr>
                  <w:rPr>
                    <w:lang w:eastAsia="ar-SA"/>
                  </w:rPr>
                </w:pPr>
                <w:r>
                  <w:rPr>
                    <w:rFonts w:cs="メイリオ" w:hint="eastAsia"/>
                  </w:rPr>
                  <w:lastRenderedPageBreak/>
                  <w:t>起動時に接続する</w:t>
                </w:r>
              </w:p>
            </w:tc>
            <w:tc>
              <w:tcPr>
                <w:tcW w:w="5952" w:type="dxa"/>
              </w:tcPr>
              <w:p w:rsidR="00B177E5" w:rsidRPr="00B177E5" w:rsidRDefault="00B177E5" w:rsidP="00B177E5">
                <w:r>
                  <w:rPr>
                    <w:rFonts w:cs="メイリオ" w:hint="eastAsia"/>
                  </w:rPr>
                  <w:t>チェックを入れるとProself</w:t>
                </w:r>
                <w:r>
                  <w:rPr>
                    <w:rFonts w:cs="メイリオ"/>
                  </w:rPr>
                  <w:t xml:space="preserve"> Disk</w:t>
                </w:r>
                <w:r>
                  <w:rPr>
                    <w:rFonts w:cs="メイリオ" w:hint="eastAsia"/>
                  </w:rPr>
                  <w:t>起動時に</w:t>
                </w:r>
                <w:r w:rsidRPr="00F36F20">
                  <w:rPr>
                    <w:rFonts w:cs="メイリオ" w:hint="eastAsia"/>
                  </w:rPr>
                  <w:t>指定したドライブ名で自動的にProselfに接続します</w:t>
                </w:r>
                <w:r>
                  <w:rPr>
                    <w:rFonts w:cs="メイリオ" w:hint="eastAsia"/>
                  </w:rPr>
                  <w:t>。</w:t>
                </w:r>
              </w:p>
            </w:tc>
          </w:tr>
          <w:tr w:rsidR="00B177E5" w:rsidTr="00B177E5">
            <w:trPr>
              <w:jc w:val="center"/>
            </w:trPr>
            <w:tc>
              <w:tcPr>
                <w:tcW w:w="2553" w:type="dxa"/>
              </w:tcPr>
              <w:p w:rsidR="00B177E5" w:rsidRDefault="00B177E5" w:rsidP="000E03B8">
                <w:pPr>
                  <w:rPr>
                    <w:lang w:eastAsia="ar-SA"/>
                  </w:rPr>
                </w:pPr>
                <w:r w:rsidRPr="00AE4D57">
                  <w:rPr>
                    <w:rFonts w:cs="メイリオ" w:hint="eastAsia"/>
                  </w:rPr>
                  <w:t>ユーザーIDとパスワードを記録する</w:t>
                </w:r>
              </w:p>
            </w:tc>
            <w:tc>
              <w:tcPr>
                <w:tcW w:w="5952" w:type="dxa"/>
              </w:tcPr>
              <w:p w:rsidR="00B177E5" w:rsidRDefault="00B177E5" w:rsidP="00B177E5">
                <w:pPr>
                  <w:rPr>
                    <w:rFonts w:cs="メイリオ"/>
                  </w:rPr>
                </w:pPr>
                <w:r>
                  <w:rPr>
                    <w:rFonts w:cs="メイリオ" w:hint="eastAsia"/>
                  </w:rPr>
                  <w:t>チェックを入れると、次回接続した際のユーザーIDとパスワードを省略できます。</w:t>
                </w:r>
              </w:p>
              <w:p w:rsidR="00B177E5" w:rsidRDefault="00B177E5" w:rsidP="00B177E5">
                <w:pPr>
                  <w:pStyle w:val="ae"/>
                  <w:numPr>
                    <w:ilvl w:val="0"/>
                    <w:numId w:val="8"/>
                  </w:numPr>
                  <w:ind w:leftChars="0"/>
                </w:pPr>
                <w:r w:rsidRPr="00B177E5">
                  <w:rPr>
                    <w:rFonts w:cs="メイリオ" w:hint="eastAsia"/>
                    <w:color w:val="FF0000"/>
                  </w:rPr>
                  <w:t>自分以外の人も利用するコンピューターではこのチェックは外しておくことをお勧めします。</w:t>
                </w:r>
              </w:p>
            </w:tc>
          </w:tr>
          <w:tr w:rsidR="00B177E5" w:rsidRPr="00B177E5" w:rsidTr="00B177E5">
            <w:trPr>
              <w:jc w:val="center"/>
            </w:trPr>
            <w:tc>
              <w:tcPr>
                <w:tcW w:w="2553" w:type="dxa"/>
              </w:tcPr>
              <w:p w:rsidR="00B177E5" w:rsidRDefault="00B177E5" w:rsidP="00B177E5">
                <w:pPr>
                  <w:rPr>
                    <w:lang w:eastAsia="ar-SA"/>
                  </w:rPr>
                </w:pPr>
                <w:r w:rsidRPr="00AE4D57">
                  <w:rPr>
                    <w:rFonts w:cs="メイリオ" w:hint="eastAsia"/>
                  </w:rPr>
                  <w:t>ユーザーID</w:t>
                </w:r>
              </w:p>
            </w:tc>
            <w:tc>
              <w:tcPr>
                <w:tcW w:w="5952" w:type="dxa"/>
              </w:tcPr>
              <w:p w:rsidR="00B177E5" w:rsidRDefault="00B177E5" w:rsidP="00B177E5">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」のチェックを入れると入力可能となります。</w:t>
                </w:r>
                <w:r>
                  <w:rPr>
                    <w:rFonts w:hint="eastAsia"/>
                  </w:rPr>
                  <w:t>ProselfにログインするためのユーザーIDを入力します。</w:t>
                </w:r>
              </w:p>
            </w:tc>
          </w:tr>
          <w:tr w:rsidR="00B177E5" w:rsidRPr="00B177E5" w:rsidTr="00B177E5">
            <w:trPr>
              <w:jc w:val="center"/>
            </w:trPr>
            <w:tc>
              <w:tcPr>
                <w:tcW w:w="2553" w:type="dxa"/>
              </w:tcPr>
              <w:p w:rsidR="00B177E5" w:rsidRDefault="00B177E5" w:rsidP="00B177E5">
                <w:pPr>
                  <w:rPr>
                    <w:lang w:eastAsia="ar-SA"/>
                  </w:rPr>
                </w:pPr>
                <w:r w:rsidRPr="00AE4D57">
                  <w:rPr>
                    <w:rFonts w:cs="メイリオ" w:hint="eastAsia"/>
                  </w:rPr>
                  <w:t>パスワード</w:t>
                </w:r>
              </w:p>
            </w:tc>
            <w:tc>
              <w:tcPr>
                <w:tcW w:w="5952" w:type="dxa"/>
              </w:tcPr>
              <w:p w:rsidR="00B177E5" w:rsidRDefault="00B177E5" w:rsidP="00B177E5">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」のチェックを入れると入力可能となります。</w:t>
                </w:r>
                <w:r w:rsidRPr="000C3206">
                  <w:rPr>
                    <w:rFonts w:cs="メイリオ" w:hint="eastAsia"/>
                  </w:rPr>
                  <w:t>Proselfにログインするためのパスワードを入力します。</w:t>
                </w:r>
              </w:p>
            </w:tc>
          </w:tr>
          <w:tr w:rsidR="00B177E5" w:rsidRPr="00B177E5" w:rsidTr="00B177E5">
            <w:trPr>
              <w:jc w:val="center"/>
            </w:trPr>
            <w:tc>
              <w:tcPr>
                <w:tcW w:w="2553" w:type="dxa"/>
              </w:tcPr>
              <w:p w:rsidR="00B177E5" w:rsidRDefault="00B177E5" w:rsidP="00B177E5">
                <w:pPr>
                  <w:rPr>
                    <w:lang w:eastAsia="ar-SA"/>
                  </w:rPr>
                </w:pPr>
                <w:r w:rsidRPr="000C3206">
                  <w:rPr>
                    <w:rFonts w:cs="メイリオ" w:hint="eastAsia"/>
                  </w:rPr>
                  <w:t>接続テスト</w:t>
                </w:r>
              </w:p>
            </w:tc>
            <w:tc>
              <w:tcPr>
                <w:tcW w:w="5952" w:type="dxa"/>
              </w:tcPr>
              <w:p w:rsidR="00B177E5" w:rsidRDefault="00B177E5" w:rsidP="00B177E5">
                <w:r>
                  <w:rPr>
                    <w:rFonts w:cs="メイリオ" w:hint="eastAsia"/>
                  </w:rPr>
                  <w:t>ボタンをクリックするとProselfへの接続を確認することができます。</w:t>
                </w:r>
              </w:p>
            </w:tc>
          </w:tr>
          <w:tr w:rsidR="00B177E5" w:rsidRPr="00B177E5" w:rsidTr="00B177E5">
            <w:trPr>
              <w:jc w:val="center"/>
            </w:trPr>
            <w:tc>
              <w:tcPr>
                <w:tcW w:w="2553" w:type="dxa"/>
              </w:tcPr>
              <w:p w:rsidR="00B177E5" w:rsidRDefault="00B177E5" w:rsidP="00B177E5">
                <w:pPr>
                  <w:rPr>
                    <w:lang w:eastAsia="ar-SA"/>
                  </w:rPr>
                </w:pPr>
                <w:r w:rsidRPr="000C3206">
                  <w:rPr>
                    <w:rFonts w:cs="メイリオ" w:hint="eastAsia"/>
                  </w:rPr>
                  <w:t>クライアント認証を行う</w:t>
                </w:r>
              </w:p>
            </w:tc>
            <w:tc>
              <w:tcPr>
                <w:tcW w:w="5952" w:type="dxa"/>
              </w:tcPr>
              <w:p w:rsidR="00B177E5" w:rsidRDefault="00B177E5" w:rsidP="00B177E5">
                <w:r w:rsidRPr="000C3206">
                  <w:rPr>
                    <w:rFonts w:cs="メイリオ" w:hint="eastAsia"/>
                  </w:rPr>
                  <w:t>Proself</w:t>
                </w:r>
                <w:r>
                  <w:rPr>
                    <w:rFonts w:cs="メイリオ" w:hint="eastAsia"/>
                  </w:rPr>
                  <w:t>サーバーでクライアント認証設定を行っている場合はチェックを入れます。</w:t>
                </w:r>
              </w:p>
            </w:tc>
          </w:tr>
          <w:tr w:rsidR="00B177E5" w:rsidRPr="00B177E5" w:rsidTr="00B177E5">
            <w:trPr>
              <w:jc w:val="center"/>
            </w:trPr>
            <w:tc>
              <w:tcPr>
                <w:tcW w:w="2553" w:type="dxa"/>
              </w:tcPr>
              <w:p w:rsidR="00B177E5" w:rsidRDefault="00B177E5" w:rsidP="00B177E5">
                <w:pPr>
                  <w:rPr>
                    <w:lang w:eastAsia="ar-SA"/>
                  </w:rPr>
                </w:pPr>
                <w:r w:rsidRPr="00611A1E">
                  <w:rPr>
                    <w:rFonts w:cs="メイリオ" w:hint="eastAsia"/>
                  </w:rPr>
                  <w:t>証明書ファイル名</w:t>
                </w:r>
              </w:p>
            </w:tc>
            <w:tc>
              <w:tcPr>
                <w:tcW w:w="5952" w:type="dxa"/>
              </w:tcPr>
              <w:p w:rsidR="00B177E5" w:rsidRDefault="00B177E5" w:rsidP="00B177E5">
                <w:pPr>
                  <w:rPr>
                    <w:rFonts w:cs="メイリオ"/>
                  </w:rPr>
                </w:pPr>
                <w:r>
                  <w:rPr>
                    <w:rFonts w:cs="メイリオ" w:hint="eastAsia"/>
                  </w:rPr>
                  <w:t>「</w:t>
                </w:r>
                <w:r w:rsidRPr="000C3206">
                  <w:rPr>
                    <w:rFonts w:cs="メイリオ" w:hint="eastAsia"/>
                  </w:rPr>
                  <w:t>クライアント認証を行う</w:t>
                </w:r>
                <w:r>
                  <w:rPr>
                    <w:rFonts w:cs="メイリオ" w:hint="eastAsia"/>
                  </w:rPr>
                  <w:t>」のチェックを入れると</w:t>
                </w:r>
                <w:r w:rsidRPr="000C3206">
                  <w:rPr>
                    <w:rFonts w:cs="メイリオ" w:hint="eastAsia"/>
                  </w:rPr>
                  <w:t>設定することができます。</w:t>
                </w:r>
              </w:p>
              <w:p w:rsidR="00B177E5" w:rsidRDefault="00B177E5" w:rsidP="00B177E5">
                <w:r>
                  <w:rPr>
                    <w:rFonts w:hint="eastAsia"/>
                  </w:rPr>
                  <w:t>詳細については「</w:t>
                </w:r>
                <w:hyperlink w:anchor="_クライアント認証で接続する" w:history="1">
                  <w:r w:rsidRPr="00B177E5">
                    <w:rPr>
                      <w:rStyle w:val="a7"/>
                      <w:rFonts w:hint="eastAsia"/>
                    </w:rPr>
                    <w:t>11.2.クライアント認証で接続する</w:t>
                  </w:r>
                </w:hyperlink>
                <w:r>
                  <w:rPr>
                    <w:rFonts w:hint="eastAsia"/>
                  </w:rPr>
                  <w:t>」を参照してください。</w:t>
                </w:r>
              </w:p>
            </w:tc>
          </w:tr>
          <w:tr w:rsidR="00B177E5" w:rsidRPr="00B177E5" w:rsidTr="00B177E5">
            <w:trPr>
              <w:jc w:val="center"/>
            </w:trPr>
            <w:tc>
              <w:tcPr>
                <w:tcW w:w="2553" w:type="dxa"/>
              </w:tcPr>
              <w:p w:rsidR="00B177E5" w:rsidRPr="00AE4D57" w:rsidRDefault="00B177E5" w:rsidP="000E03B8">
                <w:pPr>
                  <w:rPr>
                    <w:rFonts w:cs="メイリオ"/>
                  </w:rPr>
                </w:pPr>
                <w:r>
                  <w:rPr>
                    <w:rFonts w:cs="メイリオ" w:hint="eastAsia"/>
                  </w:rPr>
                  <w:t>追加</w:t>
                </w:r>
              </w:p>
            </w:tc>
            <w:tc>
              <w:tcPr>
                <w:tcW w:w="5952" w:type="dxa"/>
              </w:tcPr>
              <w:p w:rsidR="00B177E5" w:rsidRDefault="00B177E5" w:rsidP="000E03B8">
                <w:r>
                  <w:rPr>
                    <w:rFonts w:cs="メイリオ" w:hint="eastAsia"/>
                  </w:rPr>
                  <w:t>接続先を追加する場合に使用します。</w:t>
                </w:r>
              </w:p>
            </w:tc>
          </w:tr>
          <w:tr w:rsidR="00B177E5" w:rsidRPr="00B177E5" w:rsidTr="00B177E5">
            <w:trPr>
              <w:jc w:val="center"/>
            </w:trPr>
            <w:tc>
              <w:tcPr>
                <w:tcW w:w="2553" w:type="dxa"/>
              </w:tcPr>
              <w:p w:rsidR="00B177E5" w:rsidRPr="00AE4D57" w:rsidRDefault="00B177E5" w:rsidP="000E03B8">
                <w:pPr>
                  <w:rPr>
                    <w:rFonts w:cs="メイリオ"/>
                  </w:rPr>
                </w:pPr>
                <w:r w:rsidRPr="00200363">
                  <w:rPr>
                    <w:rFonts w:cs="メイリオ" w:hint="eastAsia"/>
                  </w:rPr>
                  <w:t>削除</w:t>
                </w:r>
              </w:p>
            </w:tc>
            <w:tc>
              <w:tcPr>
                <w:tcW w:w="5952" w:type="dxa"/>
              </w:tcPr>
              <w:p w:rsidR="00B177E5" w:rsidRPr="00B177E5" w:rsidRDefault="00B177E5" w:rsidP="00B177E5">
                <w:r>
                  <w:rPr>
                    <w:rFonts w:cs="メイリオ" w:hint="eastAsia"/>
                  </w:rPr>
                  <w:t>接続先を削除する場合に使用します。</w:t>
                </w:r>
              </w:p>
            </w:tc>
          </w:tr>
          <w:tr w:rsidR="00B177E5" w:rsidRPr="00B177E5" w:rsidTr="00B177E5">
            <w:trPr>
              <w:jc w:val="center"/>
            </w:trPr>
            <w:tc>
              <w:tcPr>
                <w:tcW w:w="2553" w:type="dxa"/>
              </w:tcPr>
              <w:p w:rsidR="00B177E5" w:rsidRPr="00AE4D57" w:rsidRDefault="00B177E5" w:rsidP="000E03B8">
                <w:pPr>
                  <w:rPr>
                    <w:rFonts w:cs="メイリオ"/>
                  </w:rPr>
                </w:pPr>
                <w:r>
                  <w:rPr>
                    <w:rFonts w:cs="メイリオ" w:hint="eastAsia"/>
                  </w:rPr>
                  <w:t>OK</w:t>
                </w:r>
              </w:p>
            </w:tc>
            <w:tc>
              <w:tcPr>
                <w:tcW w:w="5952" w:type="dxa"/>
              </w:tcPr>
              <w:p w:rsidR="00B177E5" w:rsidRDefault="00B177E5" w:rsidP="00B177E5">
                <w:r>
                  <w:rPr>
                    <w:rFonts w:hint="eastAsia"/>
                  </w:rPr>
                  <w:t>設定内容が保存された後オプション画面が閉じます。</w:t>
                </w:r>
              </w:p>
            </w:tc>
          </w:tr>
          <w:tr w:rsidR="00B177E5" w:rsidRPr="00B177E5" w:rsidTr="00B177E5">
            <w:trPr>
              <w:jc w:val="center"/>
            </w:trPr>
            <w:tc>
              <w:tcPr>
                <w:tcW w:w="2553" w:type="dxa"/>
              </w:tcPr>
              <w:p w:rsidR="00B177E5" w:rsidRPr="00AE4D57" w:rsidRDefault="00B177E5" w:rsidP="000E03B8">
                <w:pPr>
                  <w:rPr>
                    <w:rFonts w:cs="メイリオ"/>
                  </w:rPr>
                </w:pPr>
                <w:r>
                  <w:rPr>
                    <w:rFonts w:cs="メイリオ" w:hint="eastAsia"/>
                  </w:rPr>
                  <w:t>適用</w:t>
                </w:r>
              </w:p>
            </w:tc>
            <w:tc>
              <w:tcPr>
                <w:tcW w:w="5952" w:type="dxa"/>
              </w:tcPr>
              <w:p w:rsidR="00B177E5" w:rsidRPr="00B177E5" w:rsidRDefault="00B177E5" w:rsidP="000E03B8">
                <w:r>
                  <w:rPr>
                    <w:rFonts w:hint="eastAsia"/>
                  </w:rPr>
                  <w:t>設定内容が保存されます。</w:t>
                </w:r>
              </w:p>
            </w:tc>
          </w:tr>
          <w:tr w:rsidR="00B177E5" w:rsidRPr="00B177E5" w:rsidTr="00B177E5">
            <w:trPr>
              <w:jc w:val="center"/>
            </w:trPr>
            <w:tc>
              <w:tcPr>
                <w:tcW w:w="2553" w:type="dxa"/>
              </w:tcPr>
              <w:p w:rsidR="00B177E5" w:rsidRDefault="00B177E5" w:rsidP="000E03B8">
                <w:pPr>
                  <w:rPr>
                    <w:rFonts w:cs="メイリオ"/>
                  </w:rPr>
                </w:pPr>
                <w:r>
                  <w:rPr>
                    <w:rFonts w:cs="メイリオ" w:hint="eastAsia"/>
                  </w:rPr>
                  <w:t>キャンセル</w:t>
                </w:r>
              </w:p>
            </w:tc>
            <w:tc>
              <w:tcPr>
                <w:tcW w:w="5952" w:type="dxa"/>
              </w:tcPr>
              <w:p w:rsidR="00B177E5" w:rsidRDefault="00B177E5" w:rsidP="000E03B8">
                <w:r>
                  <w:rPr>
                    <w:rFonts w:hint="eastAsia"/>
                  </w:rPr>
                  <w:t>設定内容を保存せず破棄します。</w:t>
                </w:r>
              </w:p>
            </w:tc>
          </w:tr>
        </w:tbl>
        <w:p w:rsidR="00B754BD" w:rsidRDefault="00B754BD" w:rsidP="009D032B">
          <w:pPr>
            <w:rPr>
              <w:rFonts w:cs="メイリオ"/>
            </w:rPr>
          </w:pPr>
        </w:p>
        <w:p w:rsidR="00B177E5" w:rsidRDefault="00B177E5" w:rsidP="00B177E5">
          <w:pPr>
            <w:rPr>
              <w:rFonts w:cs="メイリオ"/>
            </w:rPr>
          </w:pPr>
          <w:r>
            <w:rPr>
              <w:rFonts w:cs="メイリオ" w:hint="eastAsia"/>
            </w:rPr>
            <w:lastRenderedPageBreak/>
            <w:t>その他の</w:t>
          </w:r>
          <w:r w:rsidRPr="00BB1832">
            <w:rPr>
              <w:rFonts w:cs="メイリオ" w:hint="eastAsia"/>
            </w:rPr>
            <w:t>設定</w:t>
          </w:r>
          <w:r>
            <w:rPr>
              <w:rFonts w:cs="メイリオ" w:hint="eastAsia"/>
            </w:rPr>
            <w:t>内容</w:t>
          </w:r>
          <w:r w:rsidRPr="00BB1832">
            <w:rPr>
              <w:rFonts w:cs="メイリオ" w:hint="eastAsia"/>
            </w:rPr>
            <w:t>については、</w:t>
          </w:r>
          <w:r>
            <w:rPr>
              <w:rFonts w:cs="メイリオ" w:hint="eastAsia"/>
            </w:rPr>
            <w:t>「</w:t>
          </w:r>
          <w:hyperlink w:anchor="_各種設定" w:history="1">
            <w:r w:rsidRPr="00B177E5">
              <w:rPr>
                <w:rStyle w:val="a7"/>
                <w:rFonts w:cs="メイリオ" w:hint="eastAsia"/>
              </w:rPr>
              <w:t>11.各種設定</w:t>
            </w:r>
          </w:hyperlink>
          <w:r>
            <w:rPr>
              <w:rFonts w:cs="メイリオ" w:hint="eastAsia"/>
            </w:rPr>
            <w:t>」</w:t>
          </w:r>
          <w:r w:rsidRPr="00BB1832">
            <w:rPr>
              <w:rFonts w:cs="メイリオ" w:hint="eastAsia"/>
            </w:rPr>
            <w:t>を</w:t>
          </w:r>
          <w:r>
            <w:rPr>
              <w:rFonts w:cs="メイリオ" w:hint="eastAsia"/>
            </w:rPr>
            <w:t>参照してください</w:t>
          </w:r>
          <w:r w:rsidRPr="00BB1832">
            <w:rPr>
              <w:rFonts w:cs="メイリオ" w:hint="eastAsia"/>
            </w:rPr>
            <w:t>。</w:t>
          </w:r>
        </w:p>
        <w:p w:rsidR="00B177E5" w:rsidRDefault="00B177E5" w:rsidP="009D032B">
          <w:pPr>
            <w:rPr>
              <w:rFonts w:cs="メイリオ"/>
            </w:rPr>
          </w:pPr>
        </w:p>
        <w:p w:rsidR="00154AD6" w:rsidRDefault="00154AD6" w:rsidP="00F40E60">
          <w:pPr>
            <w:pStyle w:val="2"/>
          </w:pPr>
          <w:bookmarkStart w:id="16" w:name="_6-1-1-4.Proself_Diskに接続する"/>
          <w:bookmarkStart w:id="17" w:name="_Toc124774189"/>
          <w:bookmarkEnd w:id="16"/>
          <w:r>
            <w:rPr>
              <w:rFonts w:hint="eastAsia"/>
              <w:lang w:eastAsia="ja-JP"/>
            </w:rPr>
            <w:t>接続先編集</w:t>
          </w:r>
          <w:bookmarkEnd w:id="17"/>
        </w:p>
        <w:p w:rsidR="002F0391" w:rsidRDefault="002F0391" w:rsidP="002F0391">
          <w:pPr>
            <w:rPr>
              <w:rFonts w:cs="メイリオ"/>
            </w:rPr>
          </w:pPr>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右クリックし「設定」を</w:t>
          </w:r>
          <w:r>
            <w:rPr>
              <w:rFonts w:cs="メイリオ" w:hint="eastAsia"/>
            </w:rPr>
            <w:t>クリック</w:t>
          </w:r>
          <w:r w:rsidRPr="00283ABA">
            <w:rPr>
              <w:rFonts w:cs="メイリオ" w:hint="eastAsia"/>
            </w:rPr>
            <w:t>します。</w:t>
          </w:r>
        </w:p>
        <w:p w:rsidR="002F0391" w:rsidRDefault="002F0391" w:rsidP="002F0391">
          <w:pPr>
            <w:jc w:val="center"/>
            <w:rPr>
              <w:rFonts w:cs="メイリオ"/>
            </w:rPr>
          </w:pPr>
          <w:r>
            <w:rPr>
              <w:rFonts w:cs="メイリオ" w:hint="eastAsia"/>
              <w:noProof/>
            </w:rPr>
            <mc:AlternateContent>
              <mc:Choice Requires="wps">
                <w:drawing>
                  <wp:anchor distT="0" distB="0" distL="114300" distR="114300" simplePos="0" relativeHeight="251662848" behindDoc="0" locked="0" layoutInCell="1" allowOverlap="1" wp14:anchorId="2FEC2FD6" wp14:editId="12F3EB8D">
                    <wp:simplePos x="0" y="0"/>
                    <wp:positionH relativeFrom="column">
                      <wp:posOffset>1891665</wp:posOffset>
                    </wp:positionH>
                    <wp:positionV relativeFrom="paragraph">
                      <wp:posOffset>600710</wp:posOffset>
                    </wp:positionV>
                    <wp:extent cx="1581150" cy="24765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15811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09A12" id="正方形/長方形 536" o:spid="_x0000_s1026" style="position:absolute;left:0;text-align:left;margin-left:148.95pt;margin-top:47.3pt;width:124.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" filled="f" strokecolor="red" strokeweight="2pt"/>
                </w:pict>
              </mc:Fallback>
            </mc:AlternateContent>
          </w:r>
          <w:r w:rsidRPr="00801CE5">
            <w:rPr>
              <w:rFonts w:cs="メイリオ"/>
              <w:noProof/>
            </w:rPr>
            <w:drawing>
              <wp:inline distT="0" distB="0" distL="0" distR="0" wp14:anchorId="32A04CA7" wp14:editId="4AA960A2">
                <wp:extent cx="1752845" cy="2048161"/>
                <wp:effectExtent l="19050" t="19050" r="19050" b="28575"/>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845" cy="2048161"/>
                        </a:xfrm>
                        <a:prstGeom prst="rect">
                          <a:avLst/>
                        </a:prstGeom>
                        <a:ln>
                          <a:solidFill>
                            <a:schemeClr val="tx1"/>
                          </a:solidFill>
                        </a:ln>
                      </pic:spPr>
                    </pic:pic>
                  </a:graphicData>
                </a:graphic>
              </wp:inline>
            </w:drawing>
          </w:r>
        </w:p>
        <w:p w:rsidR="002F0391" w:rsidRPr="00AD2D12" w:rsidRDefault="002F0391" w:rsidP="002F0391">
          <w:pPr>
            <w:jc w:val="center"/>
            <w:rPr>
              <w:rFonts w:cs="メイリオ"/>
              <w:b/>
            </w:rPr>
          </w:pPr>
          <w:r>
            <w:rPr>
              <w:rFonts w:cs="メイリオ" w:hint="eastAsia"/>
              <w:b/>
            </w:rPr>
            <w:t>Proself</w:t>
          </w:r>
          <w:r>
            <w:rPr>
              <w:rFonts w:cs="メイリオ"/>
              <w:b/>
            </w:rPr>
            <w:t xml:space="preserve"> Disk</w:t>
          </w:r>
          <w:r>
            <w:rPr>
              <w:rFonts w:cs="メイリオ" w:hint="eastAsia"/>
              <w:b/>
            </w:rPr>
            <w:t>アイコン右クリック時</w:t>
          </w:r>
        </w:p>
        <w:p w:rsidR="002F0391" w:rsidRDefault="002F0391" w:rsidP="00FE3EAF">
          <w:pPr>
            <w:rPr>
              <w:rFonts w:cs="メイリオ"/>
            </w:rPr>
          </w:pPr>
        </w:p>
        <w:p w:rsidR="00FE3EAF" w:rsidRDefault="002F0391" w:rsidP="00FE3EAF">
          <w:pPr>
            <w:rPr>
              <w:rFonts w:cs="メイリオ"/>
            </w:rPr>
          </w:pPr>
          <w:r>
            <w:rPr>
              <w:rFonts w:cs="メイリオ" w:hint="eastAsia"/>
            </w:rPr>
            <w:t>オプション画面左側</w:t>
          </w:r>
          <w:r w:rsidR="00C8309C">
            <w:rPr>
              <w:rFonts w:cs="メイリオ" w:hint="eastAsia"/>
            </w:rPr>
            <w:t>の</w:t>
          </w:r>
          <w:r w:rsidR="00FE3EAF">
            <w:rPr>
              <w:rFonts w:cs="メイリオ" w:hint="eastAsia"/>
            </w:rPr>
            <w:t>接続</w:t>
          </w:r>
          <w:r>
            <w:rPr>
              <w:rFonts w:cs="メイリオ" w:hint="eastAsia"/>
            </w:rPr>
            <w:t>名</w:t>
          </w:r>
          <w:r w:rsidR="00FE3EAF">
            <w:rPr>
              <w:rFonts w:cs="メイリオ" w:hint="eastAsia"/>
            </w:rPr>
            <w:t>一覧より該当の接続名をクリックします。</w:t>
          </w:r>
        </w:p>
        <w:p w:rsidR="002F0391" w:rsidRPr="002F0391" w:rsidRDefault="005316CE" w:rsidP="00032552">
          <w:pPr>
            <w:jc w:val="center"/>
            <w:rPr>
              <w:rFonts w:cs="メイリオ"/>
            </w:rPr>
          </w:pPr>
          <w:r>
            <w:rPr>
              <w:rFonts w:cs="メイリオ" w:hint="eastAsia"/>
              <w:noProof/>
            </w:rPr>
            <mc:AlternateContent>
              <mc:Choice Requires="wps">
                <w:drawing>
                  <wp:anchor distT="0" distB="0" distL="114300" distR="114300" simplePos="0" relativeHeight="251666944" behindDoc="0" locked="0" layoutInCell="1" allowOverlap="1" wp14:anchorId="0558F19F" wp14:editId="403A16DC">
                    <wp:simplePos x="0" y="0"/>
                    <wp:positionH relativeFrom="column">
                      <wp:posOffset>1167765</wp:posOffset>
                    </wp:positionH>
                    <wp:positionV relativeFrom="paragraph">
                      <wp:posOffset>366395</wp:posOffset>
                    </wp:positionV>
                    <wp:extent cx="542925" cy="123825"/>
                    <wp:effectExtent l="0" t="0" r="28575" b="28575"/>
                    <wp:wrapNone/>
                    <wp:docPr id="541" name="正方形/長方形 541"/>
                    <wp:cNvGraphicFramePr/>
                    <a:graphic xmlns:a="http://schemas.openxmlformats.org/drawingml/2006/main">
                      <a:graphicData uri="http://schemas.microsoft.com/office/word/2010/wordprocessingShape">
                        <wps:wsp>
                          <wps:cNvSpPr/>
                          <wps:spPr>
                            <a:xfrm>
                              <a:off x="0" y="0"/>
                              <a:ext cx="5429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2B906" id="正方形/長方形 541" o:spid="_x0000_s1026" style="position:absolute;left:0;text-align:left;margin-left:91.95pt;margin-top:28.85pt;width:42.75pt;height: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" filled="f" strokecolor="red" strokeweight="2pt"/>
                </w:pict>
              </mc:Fallback>
            </mc:AlternateContent>
          </w:r>
          <w:r w:rsidR="00032552" w:rsidRPr="00032552">
            <w:rPr>
              <w:rFonts w:cs="メイリオ"/>
              <w:noProof/>
            </w:rPr>
            <w:drawing>
              <wp:inline distT="0" distB="0" distL="0" distR="0" wp14:anchorId="477C3AAD" wp14:editId="41E96BDF">
                <wp:extent cx="3600000" cy="3078881"/>
                <wp:effectExtent l="19050" t="19050" r="19685" b="26670"/>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3078881"/>
                        </a:xfrm>
                        <a:prstGeom prst="rect">
                          <a:avLst/>
                        </a:prstGeom>
                        <a:ln>
                          <a:solidFill>
                            <a:schemeClr val="tx1"/>
                          </a:solidFill>
                        </a:ln>
                      </pic:spPr>
                    </pic:pic>
                  </a:graphicData>
                </a:graphic>
              </wp:inline>
            </w:drawing>
          </w:r>
        </w:p>
        <w:p w:rsidR="00FE3EAF" w:rsidRDefault="00032552" w:rsidP="00032552">
          <w:pPr>
            <w:jc w:val="center"/>
            <w:rPr>
              <w:rFonts w:cs="メイリオ"/>
            </w:rPr>
          </w:pPr>
          <w:r w:rsidRPr="00125AEB">
            <w:rPr>
              <w:rFonts w:cs="メイリオ" w:hint="eastAsia"/>
              <w:b/>
            </w:rPr>
            <w:t>オプション画面</w:t>
          </w:r>
        </w:p>
        <w:p w:rsidR="00154AD6" w:rsidRDefault="00154AD6" w:rsidP="00154AD6">
          <w:pPr>
            <w:rPr>
              <w:lang w:eastAsia="ar-SA"/>
            </w:rPr>
          </w:pPr>
        </w:p>
        <w:p w:rsidR="00032552" w:rsidRDefault="00032552" w:rsidP="00032552">
          <w:r>
            <w:rPr>
              <w:rFonts w:hint="eastAsia"/>
            </w:rPr>
            <w:lastRenderedPageBreak/>
            <w:t>設定画面や設定項目については「</w:t>
          </w:r>
          <w:hyperlink w:anchor="_接続先追加" w:history="1">
            <w:r w:rsidRPr="00032552">
              <w:rPr>
                <w:rStyle w:val="a7"/>
              </w:rPr>
              <w:t>5</w:t>
            </w:r>
            <w:r w:rsidRPr="00032552">
              <w:rPr>
                <w:rStyle w:val="a7"/>
                <w:rFonts w:hint="eastAsia"/>
              </w:rPr>
              <w:t>.1.接続先追加</w:t>
            </w:r>
          </w:hyperlink>
          <w:r>
            <w:rPr>
              <w:rFonts w:hint="eastAsia"/>
            </w:rPr>
            <w:t>」を参照してください。</w:t>
          </w:r>
        </w:p>
        <w:p w:rsidR="00FE3EAF" w:rsidRPr="00032552" w:rsidRDefault="00FE3EAF" w:rsidP="00154AD6">
          <w:pPr>
            <w:rPr>
              <w:lang w:eastAsia="ar-SA"/>
            </w:rPr>
          </w:pPr>
        </w:p>
        <w:p w:rsidR="00154AD6" w:rsidRDefault="00154AD6" w:rsidP="00154AD6">
          <w:pPr>
            <w:pStyle w:val="2"/>
          </w:pPr>
          <w:bookmarkStart w:id="18" w:name="_Toc124774190"/>
          <w:r>
            <w:rPr>
              <w:rFonts w:hint="eastAsia"/>
            </w:rPr>
            <w:t>接続先削除</w:t>
          </w:r>
          <w:bookmarkEnd w:id="18"/>
        </w:p>
        <w:p w:rsidR="00C8309C" w:rsidRPr="0073657D" w:rsidRDefault="00C8309C" w:rsidP="00C8309C">
          <w:pPr>
            <w:rPr>
              <w:lang w:eastAsia="ar-SA"/>
            </w:rPr>
          </w:pPr>
          <w:r>
            <w:rPr>
              <w:rFonts w:cs="メイリオ" w:hint="eastAsia"/>
            </w:rPr>
            <w:t>オプション画面左側の接続名一覧より該当の接続名をクリックし、マウス右クリックで表示されるメニューより「削除」を選択します。</w:t>
          </w:r>
        </w:p>
        <w:p w:rsidR="00154AD6" w:rsidRDefault="00EE12C3" w:rsidP="006A7D32">
          <w:pPr>
            <w:jc w:val="center"/>
            <w:rPr>
              <w:lang w:eastAsia="ar-SA"/>
            </w:rPr>
          </w:pPr>
          <w:r>
            <w:rPr>
              <w:rFonts w:cs="メイリオ" w:hint="eastAsia"/>
              <w:noProof/>
            </w:rPr>
            <mc:AlternateContent>
              <mc:Choice Requires="wps">
                <w:drawing>
                  <wp:anchor distT="0" distB="0" distL="114300" distR="114300" simplePos="0" relativeHeight="251673088" behindDoc="0" locked="0" layoutInCell="1" allowOverlap="1" wp14:anchorId="2427764E" wp14:editId="18F2505A">
                    <wp:simplePos x="0" y="0"/>
                    <wp:positionH relativeFrom="column">
                      <wp:posOffset>1186815</wp:posOffset>
                    </wp:positionH>
                    <wp:positionV relativeFrom="paragraph">
                      <wp:posOffset>368300</wp:posOffset>
                    </wp:positionV>
                    <wp:extent cx="542925" cy="123825"/>
                    <wp:effectExtent l="0" t="0" r="28575" b="28575"/>
                    <wp:wrapNone/>
                    <wp:docPr id="543" name="正方形/長方形 543"/>
                    <wp:cNvGraphicFramePr/>
                    <a:graphic xmlns:a="http://schemas.openxmlformats.org/drawingml/2006/main">
                      <a:graphicData uri="http://schemas.microsoft.com/office/word/2010/wordprocessingShape">
                        <wps:wsp>
                          <wps:cNvSpPr/>
                          <wps:spPr>
                            <a:xfrm>
                              <a:off x="0" y="0"/>
                              <a:ext cx="5429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9CA3" id="正方形/長方形 543" o:spid="_x0000_s1026" style="position:absolute;left:0;text-align:left;margin-left:93.45pt;margin-top:29pt;width:42.75pt;height: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" filled="f" strokecolor="red" strokeweight="2pt"/>
                </w:pict>
              </mc:Fallback>
            </mc:AlternateContent>
          </w:r>
          <w:r w:rsidR="006A7D32">
            <w:rPr>
              <w:rFonts w:cs="メイリオ" w:hint="eastAsia"/>
              <w:noProof/>
            </w:rPr>
            <mc:AlternateContent>
              <mc:Choice Requires="wps">
                <w:drawing>
                  <wp:anchor distT="0" distB="0" distL="114300" distR="114300" simplePos="0" relativeHeight="251674112" behindDoc="0" locked="0" layoutInCell="1" allowOverlap="1" wp14:anchorId="1497CC01" wp14:editId="1E79EF1A">
                    <wp:simplePos x="0" y="0"/>
                    <wp:positionH relativeFrom="column">
                      <wp:posOffset>1396365</wp:posOffset>
                    </wp:positionH>
                    <wp:positionV relativeFrom="paragraph">
                      <wp:posOffset>2901950</wp:posOffset>
                    </wp:positionV>
                    <wp:extent cx="428625" cy="133350"/>
                    <wp:effectExtent l="0" t="0" r="28575" b="19050"/>
                    <wp:wrapNone/>
                    <wp:docPr id="544" name="正方形/長方形 544"/>
                    <wp:cNvGraphicFramePr/>
                    <a:graphic xmlns:a="http://schemas.openxmlformats.org/drawingml/2006/main">
                      <a:graphicData uri="http://schemas.microsoft.com/office/word/2010/wordprocessingShape">
                        <wps:wsp>
                          <wps:cNvSpPr/>
                          <wps:spPr>
                            <a:xfrm>
                              <a:off x="0" y="0"/>
                              <a:ext cx="4286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44A3" id="正方形/長方形 544" o:spid="_x0000_s1026" style="position:absolute;left:0;text-align:left;margin-left:109.95pt;margin-top:228.5pt;width:33.75pt;height: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" filled="f" strokecolor="red" strokeweight="2pt"/>
                </w:pict>
              </mc:Fallback>
            </mc:AlternateContent>
          </w:r>
          <w:r w:rsidR="006A7D32" w:rsidRPr="00032552">
            <w:rPr>
              <w:rFonts w:cs="メイリオ"/>
              <w:noProof/>
            </w:rPr>
            <w:drawing>
              <wp:inline distT="0" distB="0" distL="0" distR="0" wp14:anchorId="517FC16B" wp14:editId="2D2BFE4A">
                <wp:extent cx="3600000" cy="3078881"/>
                <wp:effectExtent l="19050" t="19050" r="19685" b="26670"/>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3078881"/>
                        </a:xfrm>
                        <a:prstGeom prst="rect">
                          <a:avLst/>
                        </a:prstGeom>
                        <a:ln>
                          <a:solidFill>
                            <a:schemeClr val="tx1"/>
                          </a:solidFill>
                        </a:ln>
                      </pic:spPr>
                    </pic:pic>
                  </a:graphicData>
                </a:graphic>
              </wp:inline>
            </w:drawing>
          </w:r>
        </w:p>
        <w:p w:rsidR="00700227" w:rsidRDefault="00700227" w:rsidP="00700227">
          <w:pPr>
            <w:jc w:val="center"/>
            <w:rPr>
              <w:rFonts w:cs="メイリオ"/>
            </w:rPr>
          </w:pPr>
          <w:r w:rsidRPr="00125AEB">
            <w:rPr>
              <w:rFonts w:cs="メイリオ" w:hint="eastAsia"/>
              <w:b/>
            </w:rPr>
            <w:t>オプション画面</w:t>
          </w:r>
        </w:p>
        <w:p w:rsidR="00C8309C" w:rsidRPr="00C8309C" w:rsidRDefault="00C8309C" w:rsidP="00154AD6">
          <w:pPr>
            <w:rPr>
              <w:lang w:eastAsia="ar-SA"/>
            </w:rPr>
          </w:pPr>
        </w:p>
        <w:p w:rsidR="00C8309C" w:rsidRDefault="00C8309C" w:rsidP="00C8309C">
          <w:pPr>
            <w:rPr>
              <w:rFonts w:cs="メイリオ"/>
            </w:rPr>
          </w:pPr>
          <w:r>
            <w:rPr>
              <w:rFonts w:cs="メイリオ" w:hint="eastAsia"/>
            </w:rPr>
            <w:t>削除確認のダイアログが表示されますので、「はい」をクリックします。削除が完了すると該当の接続名は接続名一覧から削除されます。</w:t>
          </w:r>
        </w:p>
        <w:p w:rsidR="00FE185B" w:rsidRDefault="003548C7" w:rsidP="003548C7">
          <w:pPr>
            <w:jc w:val="center"/>
            <w:rPr>
              <w:lang w:eastAsia="ar-SA"/>
            </w:rPr>
          </w:pPr>
          <w:r>
            <w:rPr>
              <w:rFonts w:cs="メイリオ" w:hint="eastAsia"/>
              <w:noProof/>
            </w:rPr>
            <mc:AlternateContent>
              <mc:Choice Requires="wps">
                <w:drawing>
                  <wp:anchor distT="0" distB="0" distL="114300" distR="114300" simplePos="0" relativeHeight="251677184" behindDoc="0" locked="0" layoutInCell="1" allowOverlap="1" wp14:anchorId="25D2D318" wp14:editId="23F8FE36">
                    <wp:simplePos x="0" y="0"/>
                    <wp:positionH relativeFrom="column">
                      <wp:posOffset>1995805</wp:posOffset>
                    </wp:positionH>
                    <wp:positionV relativeFrom="paragraph">
                      <wp:posOffset>1132205</wp:posOffset>
                    </wp:positionV>
                    <wp:extent cx="752475" cy="247650"/>
                    <wp:effectExtent l="0" t="0" r="28575" b="19050"/>
                    <wp:wrapNone/>
                    <wp:docPr id="547" name="正方形/長方形 547"/>
                    <wp:cNvGraphicFramePr/>
                    <a:graphic xmlns:a="http://schemas.openxmlformats.org/drawingml/2006/main">
                      <a:graphicData uri="http://schemas.microsoft.com/office/word/2010/wordprocessingShape">
                        <wps:wsp>
                          <wps:cNvSpPr/>
                          <wps:spPr>
                            <a:xfrm>
                              <a:off x="0" y="0"/>
                              <a:ext cx="7524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0A1C" id="正方形/長方形 547" o:spid="_x0000_s1026" style="position:absolute;left:0;text-align:left;margin-left:157.15pt;margin-top:89.15pt;width:59.25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" filled="f" strokecolor="red" strokeweight="2pt"/>
                </w:pict>
              </mc:Fallback>
            </mc:AlternateContent>
          </w:r>
          <w:r w:rsidRPr="003548C7">
            <w:rPr>
              <w:noProof/>
            </w:rPr>
            <w:drawing>
              <wp:inline distT="0" distB="0" distL="0" distR="0" wp14:anchorId="5C3D7645" wp14:editId="3CF00B5D">
                <wp:extent cx="1981477" cy="1448002"/>
                <wp:effectExtent l="19050" t="19050" r="19050" b="19050"/>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1477" cy="1448002"/>
                        </a:xfrm>
                        <a:prstGeom prst="rect">
                          <a:avLst/>
                        </a:prstGeom>
                        <a:ln>
                          <a:solidFill>
                            <a:schemeClr val="tx1"/>
                          </a:solidFill>
                        </a:ln>
                      </pic:spPr>
                    </pic:pic>
                  </a:graphicData>
                </a:graphic>
              </wp:inline>
            </w:drawing>
          </w:r>
        </w:p>
        <w:p w:rsidR="003548C7" w:rsidRDefault="00102607" w:rsidP="00102607">
          <w:pPr>
            <w:jc w:val="center"/>
            <w:rPr>
              <w:rFonts w:cs="メイリオ"/>
              <w:b/>
            </w:rPr>
          </w:pPr>
          <w:r w:rsidRPr="00A679B6">
            <w:rPr>
              <w:rFonts w:cs="メイリオ" w:hint="eastAsia"/>
              <w:b/>
            </w:rPr>
            <w:t>削除確認ダイアログ</w:t>
          </w:r>
        </w:p>
        <w:p w:rsidR="008E52CC" w:rsidRDefault="008E52CC">
          <w:pPr>
            <w:adjustRightInd/>
            <w:snapToGrid/>
            <w:jc w:val="both"/>
            <w:rPr>
              <w:rFonts w:cs="Century"/>
              <w:b/>
              <w:kern w:val="24"/>
              <w:szCs w:val="24"/>
            </w:rPr>
          </w:pPr>
          <w:r>
            <w:br w:type="page"/>
          </w:r>
        </w:p>
        <w:p w:rsidR="00FE185B" w:rsidRDefault="00FE185B" w:rsidP="00FE185B">
          <w:pPr>
            <w:pStyle w:val="1"/>
          </w:pPr>
          <w:bookmarkStart w:id="19" w:name="_Toc124774191"/>
          <w:r>
            <w:rPr>
              <w:rFonts w:hint="eastAsia"/>
              <w:lang w:eastAsia="ja-JP"/>
            </w:rPr>
            <w:lastRenderedPageBreak/>
            <w:t>サーバー上の</w:t>
          </w:r>
          <w:r>
            <w:rPr>
              <w:rFonts w:hint="eastAsia"/>
            </w:rPr>
            <w:t>ファイルやフォルダを表示する</w:t>
          </w:r>
          <w:bookmarkEnd w:id="19"/>
        </w:p>
        <w:p w:rsidR="00125AEB" w:rsidRPr="009D032B" w:rsidRDefault="00125AEB" w:rsidP="00F40E60">
          <w:pPr>
            <w:pStyle w:val="2"/>
          </w:pPr>
          <w:bookmarkStart w:id="20" w:name="_Toc124774192"/>
          <w:r w:rsidRPr="009D032B">
            <w:rPr>
              <w:rFonts w:hint="eastAsia"/>
            </w:rPr>
            <w:t>接続</w:t>
          </w:r>
          <w:bookmarkEnd w:id="20"/>
        </w:p>
        <w:p w:rsidR="00125AEB" w:rsidRDefault="007F3E5E" w:rsidP="009D032B">
          <w:pPr>
            <w:rPr>
              <w:rFonts w:cs="メイリオ"/>
            </w:rPr>
          </w:pPr>
          <w:r>
            <w:rPr>
              <w:rFonts w:cs="メイリオ" w:hint="eastAsia"/>
            </w:rPr>
            <w:t>タスクバーの</w:t>
          </w:r>
          <w:r w:rsidR="00A63A29">
            <w:rPr>
              <w:rFonts w:cs="メイリオ" w:hint="eastAsia"/>
            </w:rPr>
            <w:t>通知領域にある</w:t>
          </w:r>
          <w:r w:rsidR="00C8218F">
            <w:rPr>
              <w:rFonts w:cs="メイリオ" w:hint="eastAsia"/>
            </w:rPr>
            <w:t>Proself</w:t>
          </w:r>
          <w:r w:rsidR="00C8218F">
            <w:rPr>
              <w:rFonts w:cs="メイリオ"/>
            </w:rPr>
            <w:t xml:space="preserve"> Disk</w:t>
          </w:r>
          <w:r w:rsidR="00125AEB" w:rsidRPr="00283ABA">
            <w:rPr>
              <w:rFonts w:cs="メイリオ" w:hint="eastAsia"/>
            </w:rPr>
            <w:t>アイコン</w:t>
          </w:r>
          <w:r w:rsidR="009D37A7">
            <w:rPr>
              <w:rFonts w:cs="メイリオ" w:hint="eastAsia"/>
            </w:rPr>
            <w:t>上で</w:t>
          </w:r>
          <w:r w:rsidR="00125AEB" w:rsidRPr="00283ABA">
            <w:rPr>
              <w:rFonts w:cs="メイリオ" w:hint="eastAsia"/>
            </w:rPr>
            <w:t>右クリック</w:t>
          </w:r>
          <w:r w:rsidR="009D37A7">
            <w:rPr>
              <w:rFonts w:cs="メイリオ" w:hint="eastAsia"/>
            </w:rPr>
            <w:t>後</w:t>
          </w:r>
          <w:r w:rsidR="00125AEB" w:rsidRPr="00283ABA">
            <w:rPr>
              <w:rFonts w:cs="メイリオ" w:hint="eastAsia"/>
            </w:rPr>
            <w:t>「</w:t>
          </w:r>
          <w:r w:rsidR="00125AEB">
            <w:rPr>
              <w:rFonts w:cs="メイリオ" w:hint="eastAsia"/>
            </w:rPr>
            <w:t>接続</w:t>
          </w:r>
          <w:r w:rsidR="00125AEB" w:rsidRPr="00283ABA">
            <w:rPr>
              <w:rFonts w:cs="メイリオ" w:hint="eastAsia"/>
            </w:rPr>
            <w:t>」</w:t>
          </w:r>
          <w:r w:rsidR="009D37A7">
            <w:rPr>
              <w:rFonts w:cs="メイリオ" w:hint="eastAsia"/>
            </w:rPr>
            <w:t>の右側に表示される接続先</w:t>
          </w:r>
          <w:r w:rsidR="00125AEB" w:rsidRPr="00283ABA">
            <w:rPr>
              <w:rFonts w:cs="メイリオ" w:hint="eastAsia"/>
            </w:rPr>
            <w:t>を</w:t>
          </w:r>
          <w:r w:rsidR="00125AEB">
            <w:rPr>
              <w:rFonts w:cs="メイリオ" w:hint="eastAsia"/>
            </w:rPr>
            <w:t>クリック</w:t>
          </w:r>
          <w:r w:rsidR="00125AEB" w:rsidRPr="00283ABA">
            <w:rPr>
              <w:rFonts w:cs="メイリオ" w:hint="eastAsia"/>
            </w:rPr>
            <w:t>します。</w:t>
          </w:r>
        </w:p>
        <w:p w:rsidR="009D37A7" w:rsidRDefault="009D37A7" w:rsidP="009D37A7">
          <w:pPr>
            <w:jc w:val="center"/>
            <w:rPr>
              <w:rFonts w:cs="メイリオ"/>
            </w:rPr>
          </w:pPr>
          <w:r w:rsidRPr="009D37A7">
            <w:rPr>
              <w:rFonts w:cs="メイリオ"/>
              <w:noProof/>
            </w:rPr>
            <w:drawing>
              <wp:inline distT="0" distB="0" distL="0" distR="0" wp14:anchorId="70EE3787" wp14:editId="70EC9B91">
                <wp:extent cx="2695951" cy="2048161"/>
                <wp:effectExtent l="19050" t="19050" r="28575" b="28575"/>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95951" cy="2048161"/>
                        </a:xfrm>
                        <a:prstGeom prst="rect">
                          <a:avLst/>
                        </a:prstGeom>
                        <a:ln>
                          <a:solidFill>
                            <a:schemeClr val="tx1"/>
                          </a:solidFill>
                        </a:ln>
                      </pic:spPr>
                    </pic:pic>
                  </a:graphicData>
                </a:graphic>
              </wp:inline>
            </w:drawing>
          </w:r>
        </w:p>
        <w:p w:rsidR="00125AEB" w:rsidRPr="00125AEB" w:rsidRDefault="00125AEB" w:rsidP="009D032B">
          <w:pPr>
            <w:jc w:val="center"/>
            <w:rPr>
              <w:rFonts w:cs="メイリオ"/>
              <w:b/>
            </w:rPr>
          </w:pPr>
          <w:r w:rsidRPr="00125AEB">
            <w:rPr>
              <w:rFonts w:cs="メイリオ" w:hint="eastAsia"/>
              <w:b/>
            </w:rPr>
            <w:t>接続画面</w:t>
          </w:r>
        </w:p>
        <w:p w:rsidR="009D37A7" w:rsidRDefault="009D37A7" w:rsidP="009D032B">
          <w:pPr>
            <w:rPr>
              <w:rFonts w:cs="メイリオ"/>
            </w:rPr>
          </w:pPr>
        </w:p>
        <w:p w:rsidR="00125AEB" w:rsidRDefault="00F03D54" w:rsidP="009D032B">
          <w:pPr>
            <w:rPr>
              <w:rFonts w:cs="メイリオ"/>
            </w:rPr>
          </w:pPr>
          <w:r>
            <w:rPr>
              <w:rFonts w:cs="メイリオ" w:hint="eastAsia"/>
            </w:rPr>
            <w:t>接続先設定で</w:t>
          </w:r>
          <w:r w:rsidRPr="00AE4D57">
            <w:rPr>
              <w:rFonts w:cs="メイリオ" w:hint="eastAsia"/>
            </w:rPr>
            <w:t>ユーザーIDとパスワードを記録</w:t>
          </w:r>
          <w:r>
            <w:rPr>
              <w:rFonts w:cs="メイリオ" w:hint="eastAsia"/>
            </w:rPr>
            <w:t>していない場合は</w:t>
          </w:r>
          <w:r w:rsidR="00125AEB">
            <w:rPr>
              <w:rFonts w:cs="メイリオ" w:hint="eastAsia"/>
            </w:rPr>
            <w:t>ログイン画面が表示されますので、ユーザーID</w:t>
          </w:r>
          <w:r w:rsidR="001B5CB4">
            <w:rPr>
              <w:rFonts w:cs="メイリオ" w:hint="eastAsia"/>
            </w:rPr>
            <w:t>と</w:t>
          </w:r>
          <w:r w:rsidR="00125AEB">
            <w:rPr>
              <w:rFonts w:cs="メイリオ" w:hint="eastAsia"/>
            </w:rPr>
            <w:t>パスワードを入力</w:t>
          </w:r>
          <w:r w:rsidR="0051289C">
            <w:rPr>
              <w:rFonts w:cs="メイリオ" w:hint="eastAsia"/>
            </w:rPr>
            <w:t>後「OK」をクリックします</w:t>
          </w:r>
          <w:r>
            <w:rPr>
              <w:rFonts w:cs="メイリオ" w:hint="eastAsia"/>
            </w:rPr>
            <w:t>。</w:t>
          </w:r>
        </w:p>
        <w:p w:rsidR="005A0DD5" w:rsidRDefault="005A0DD5" w:rsidP="005A0DD5">
          <w:pPr>
            <w:jc w:val="center"/>
            <w:rPr>
              <w:rFonts w:cs="メイリオ"/>
            </w:rPr>
          </w:pPr>
          <w:r w:rsidRPr="005A0DD5">
            <w:rPr>
              <w:rFonts w:cs="メイリオ"/>
              <w:noProof/>
            </w:rPr>
            <w:drawing>
              <wp:inline distT="0" distB="0" distL="0" distR="0" wp14:anchorId="5C16FD3E" wp14:editId="47504391">
                <wp:extent cx="2880000" cy="1957127"/>
                <wp:effectExtent l="0" t="0" r="0" b="5080"/>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0000" cy="1957127"/>
                        </a:xfrm>
                        <a:prstGeom prst="rect">
                          <a:avLst/>
                        </a:prstGeom>
                        <a:ln>
                          <a:noFill/>
                        </a:ln>
                      </pic:spPr>
                    </pic:pic>
                  </a:graphicData>
                </a:graphic>
              </wp:inline>
            </w:drawing>
          </w:r>
        </w:p>
        <w:p w:rsidR="00125AEB" w:rsidRPr="00125AEB" w:rsidRDefault="00125AEB" w:rsidP="009D032B">
          <w:pPr>
            <w:jc w:val="center"/>
            <w:rPr>
              <w:rFonts w:cs="メイリオ"/>
              <w:b/>
            </w:rPr>
          </w:pPr>
          <w:r w:rsidRPr="00125AEB">
            <w:rPr>
              <w:rFonts w:cs="メイリオ" w:hint="eastAsia"/>
              <w:b/>
            </w:rPr>
            <w:t>ログイン画面</w:t>
          </w:r>
        </w:p>
        <w:p w:rsidR="00263B1C" w:rsidRDefault="00263B1C">
          <w:pPr>
            <w:adjustRightInd/>
            <w:snapToGrid/>
            <w:jc w:val="both"/>
            <w:rPr>
              <w:rFonts w:cs="メイリオ"/>
            </w:rPr>
          </w:pPr>
          <w:r>
            <w:rPr>
              <w:rFonts w:cs="メイリオ"/>
            </w:rPr>
            <w:br w:type="page"/>
          </w:r>
        </w:p>
        <w:p w:rsidR="00125AEB" w:rsidRDefault="00885CDB" w:rsidP="009D032B">
          <w:pPr>
            <w:rPr>
              <w:rFonts w:cs="メイリオ"/>
            </w:rPr>
          </w:pPr>
          <w:r>
            <w:rPr>
              <w:rFonts w:cs="メイリオ" w:hint="eastAsia"/>
            </w:rPr>
            <w:lastRenderedPageBreak/>
            <w:t>ログインに</w:t>
          </w:r>
          <w:r w:rsidR="00125AEB" w:rsidRPr="001105FD">
            <w:rPr>
              <w:rFonts w:cs="メイリオ" w:hint="eastAsia"/>
            </w:rPr>
            <w:t>成功するとローカルドライブが追加されます。</w:t>
          </w:r>
        </w:p>
        <w:p w:rsidR="006C1247" w:rsidRDefault="006C1247" w:rsidP="009459B3">
          <w:pPr>
            <w:jc w:val="center"/>
            <w:rPr>
              <w:rFonts w:cs="メイリオ"/>
            </w:rPr>
          </w:pPr>
          <w:r>
            <w:rPr>
              <w:rFonts w:cs="メイリオ" w:hint="eastAsia"/>
              <w:noProof/>
            </w:rPr>
            <mc:AlternateContent>
              <mc:Choice Requires="wps">
                <w:drawing>
                  <wp:anchor distT="0" distB="0" distL="114300" distR="114300" simplePos="0" relativeHeight="251635200" behindDoc="0" locked="0" layoutInCell="1" allowOverlap="1" wp14:anchorId="1239D681" wp14:editId="4FE6D061">
                    <wp:simplePos x="0" y="0"/>
                    <wp:positionH relativeFrom="column">
                      <wp:posOffset>1539241</wp:posOffset>
                    </wp:positionH>
                    <wp:positionV relativeFrom="paragraph">
                      <wp:posOffset>1566546</wp:posOffset>
                    </wp:positionV>
                    <wp:extent cx="2762250" cy="133350"/>
                    <wp:effectExtent l="0" t="0" r="19050" b="19050"/>
                    <wp:wrapNone/>
                    <wp:docPr id="64" name="正方形/長方形 64"/>
                    <wp:cNvGraphicFramePr/>
                    <a:graphic xmlns:a="http://schemas.openxmlformats.org/drawingml/2006/main">
                      <a:graphicData uri="http://schemas.microsoft.com/office/word/2010/wordprocessingShape">
                        <wps:wsp>
                          <wps:cNvSpPr/>
                          <wps:spPr>
                            <a:xfrm>
                              <a:off x="0" y="0"/>
                              <a:ext cx="2762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D7BCD" id="正方形/長方形 64" o:spid="_x0000_s1026" style="position:absolute;left:0;text-align:left;margin-left:121.2pt;margin-top:123.35pt;width:217.5pt;height:1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" filled="f" strokecolor="red" strokeweight="2pt"/>
                </w:pict>
              </mc:Fallback>
            </mc:AlternateContent>
          </w:r>
          <w:r w:rsidR="009459B3" w:rsidRPr="009459B3">
            <w:rPr>
              <w:rFonts w:cs="メイリオ"/>
              <w:noProof/>
            </w:rPr>
            <w:drawing>
              <wp:inline distT="0" distB="0" distL="0" distR="0" wp14:anchorId="21F1151E" wp14:editId="22C4C051">
                <wp:extent cx="4680000" cy="2098405"/>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098405"/>
                        </a:xfrm>
                        <a:prstGeom prst="rect">
                          <a:avLst/>
                        </a:prstGeom>
                        <a:ln>
                          <a:noFill/>
                        </a:ln>
                      </pic:spPr>
                    </pic:pic>
                  </a:graphicData>
                </a:graphic>
              </wp:inline>
            </w:drawing>
          </w:r>
        </w:p>
        <w:p w:rsidR="00125AEB" w:rsidRDefault="006C1247" w:rsidP="006D76B8">
          <w:pPr>
            <w:jc w:val="center"/>
            <w:rPr>
              <w:rFonts w:cs="メイリオ"/>
            </w:rPr>
          </w:pPr>
          <w:r w:rsidRPr="001337AE">
            <w:rPr>
              <w:rFonts w:cs="メイリオ" w:hint="eastAsia"/>
              <w:b/>
            </w:rPr>
            <w:t>ローカルドライブ追加後</w:t>
          </w:r>
        </w:p>
        <w:p w:rsidR="002911D8" w:rsidRDefault="002911D8" w:rsidP="009D032B">
          <w:pPr>
            <w:rPr>
              <w:rFonts w:cs="メイリオ"/>
            </w:rPr>
          </w:pPr>
        </w:p>
        <w:p w:rsidR="00D34140" w:rsidRPr="00D34140" w:rsidRDefault="00D34140" w:rsidP="00D34140">
          <w:pPr>
            <w:rPr>
              <w:rFonts w:cs="メイリオ"/>
            </w:rPr>
          </w:pPr>
          <w:r>
            <w:rPr>
              <w:rFonts w:cs="メイリオ" w:hint="eastAsia"/>
            </w:rPr>
            <w:t>追加されたローカルドライブをダブルクリックすることで、そのローカルドライブ内が表示されます。</w:t>
          </w:r>
        </w:p>
        <w:p w:rsidR="00D34140" w:rsidRDefault="00D34140" w:rsidP="00D34140">
          <w:pPr>
            <w:jc w:val="center"/>
          </w:pPr>
          <w:r>
            <w:rPr>
              <w:rFonts w:cs="メイリオ" w:hint="eastAsia"/>
              <w:noProof/>
            </w:rPr>
            <mc:AlternateContent>
              <mc:Choice Requires="wps">
                <w:drawing>
                  <wp:anchor distT="0" distB="0" distL="114300" distR="114300" simplePos="0" relativeHeight="251675136" behindDoc="0" locked="0" layoutInCell="1" allowOverlap="1" wp14:anchorId="4032FD2B" wp14:editId="7F2724F2">
                    <wp:simplePos x="0" y="0"/>
                    <wp:positionH relativeFrom="column">
                      <wp:posOffset>1815465</wp:posOffset>
                    </wp:positionH>
                    <wp:positionV relativeFrom="paragraph">
                      <wp:posOffset>800735</wp:posOffset>
                    </wp:positionV>
                    <wp:extent cx="904875" cy="762000"/>
                    <wp:effectExtent l="0" t="0" r="28575" b="19050"/>
                    <wp:wrapNone/>
                    <wp:docPr id="72" name="正方形/長方形 72"/>
                    <wp:cNvGraphicFramePr/>
                    <a:graphic xmlns:a="http://schemas.openxmlformats.org/drawingml/2006/main">
                      <a:graphicData uri="http://schemas.microsoft.com/office/word/2010/wordprocessingShape">
                        <wps:wsp>
                          <wps:cNvSpPr/>
                          <wps:spPr>
                            <a:xfrm>
                              <a:off x="0" y="0"/>
                              <a:ext cx="904875"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08F4C" id="正方形/長方形 72" o:spid="_x0000_s1026" style="position:absolute;left:0;text-align:left;margin-left:142.95pt;margin-top:63.05pt;width:71.25pt;height:6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" filled="f" strokecolor="red" strokeweight="2pt"/>
                </w:pict>
              </mc:Fallback>
            </mc:AlternateContent>
          </w:r>
          <w:r w:rsidRPr="00AE05F5">
            <w:rPr>
              <w:rFonts w:cs="メイリオ"/>
              <w:noProof/>
            </w:rPr>
            <w:drawing>
              <wp:inline distT="0" distB="0" distL="0" distR="0" wp14:anchorId="1BC15F50" wp14:editId="64723C3A">
                <wp:extent cx="4680000" cy="1903589"/>
                <wp:effectExtent l="0" t="0" r="6350" b="190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1903589"/>
                        </a:xfrm>
                        <a:prstGeom prst="rect">
                          <a:avLst/>
                        </a:prstGeom>
                        <a:ln>
                          <a:noFill/>
                        </a:ln>
                      </pic:spPr>
                    </pic:pic>
                  </a:graphicData>
                </a:graphic>
              </wp:inline>
            </w:drawing>
          </w:r>
        </w:p>
        <w:p w:rsidR="00D34140" w:rsidRDefault="00D34140" w:rsidP="00D34140">
          <w:pPr>
            <w:jc w:val="center"/>
          </w:pPr>
          <w:r w:rsidRPr="00B05B2F">
            <w:rPr>
              <w:rFonts w:cs="メイリオ" w:hint="eastAsia"/>
              <w:b/>
            </w:rPr>
            <w:t>ローカルドライブ内</w:t>
          </w:r>
        </w:p>
        <w:p w:rsidR="00D34140" w:rsidRDefault="00D34140" w:rsidP="00D34140"/>
        <w:p w:rsidR="00D34140" w:rsidRDefault="00D34140" w:rsidP="00D34140">
          <w:pPr>
            <w:rPr>
              <w:rFonts w:cs="メイリオ"/>
            </w:rPr>
          </w:pPr>
          <w:r>
            <w:rPr>
              <w:rFonts w:cs="メイリオ" w:hint="eastAsia"/>
            </w:rPr>
            <w:t>このフォルダの中身はProselfにアクセスしたときのものと同様のものです。</w:t>
          </w:r>
        </w:p>
        <w:p w:rsidR="00D34140" w:rsidRDefault="00D34140" w:rsidP="00D34140">
          <w:pPr>
            <w:jc w:val="center"/>
            <w:rPr>
              <w:rFonts w:cs="メイリオ"/>
            </w:rPr>
          </w:pPr>
          <w:r>
            <w:rPr>
              <w:rFonts w:cs="メイリオ" w:hint="eastAsia"/>
              <w:noProof/>
            </w:rPr>
            <w:lastRenderedPageBreak/>
            <mc:AlternateContent>
              <mc:Choice Requires="wps">
                <w:drawing>
                  <wp:anchor distT="0" distB="0" distL="114300" distR="114300" simplePos="0" relativeHeight="251676160" behindDoc="0" locked="0" layoutInCell="1" allowOverlap="1" wp14:anchorId="0D7D77CE" wp14:editId="2169E18B">
                    <wp:simplePos x="0" y="0"/>
                    <wp:positionH relativeFrom="column">
                      <wp:posOffset>1072515</wp:posOffset>
                    </wp:positionH>
                    <wp:positionV relativeFrom="paragraph">
                      <wp:posOffset>575310</wp:posOffset>
                    </wp:positionV>
                    <wp:extent cx="904875" cy="1152525"/>
                    <wp:effectExtent l="0" t="0" r="28575" b="28575"/>
                    <wp:wrapNone/>
                    <wp:docPr id="74" name="正方形/長方形 74"/>
                    <wp:cNvGraphicFramePr/>
                    <a:graphic xmlns:a="http://schemas.openxmlformats.org/drawingml/2006/main">
                      <a:graphicData uri="http://schemas.microsoft.com/office/word/2010/wordprocessingShape">
                        <wps:wsp>
                          <wps:cNvSpPr/>
                          <wps:spPr>
                            <a:xfrm>
                              <a:off x="0" y="0"/>
                              <a:ext cx="904875" cy="1152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C2C3" id="正方形/長方形 74" o:spid="_x0000_s1026" style="position:absolute;left:0;text-align:left;margin-left:84.45pt;margin-top:45.3pt;width:71.25pt;height:9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" filled="f" strokecolor="red" strokeweight="2pt"/>
                </w:pict>
              </mc:Fallback>
            </mc:AlternateContent>
          </w:r>
          <w:r>
            <w:rPr>
              <w:noProof/>
            </w:rPr>
            <w:drawing>
              <wp:inline distT="0" distB="0" distL="0" distR="0" wp14:anchorId="75FE64D0" wp14:editId="3B6E7F2A">
                <wp:extent cx="4680000" cy="1814436"/>
                <wp:effectExtent l="19050" t="19050" r="25400" b="1460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0" cy="1814436"/>
                        </a:xfrm>
                        <a:prstGeom prst="rect">
                          <a:avLst/>
                        </a:prstGeom>
                        <a:ln>
                          <a:solidFill>
                            <a:schemeClr val="tx1"/>
                          </a:solidFill>
                        </a:ln>
                      </pic:spPr>
                    </pic:pic>
                  </a:graphicData>
                </a:graphic>
              </wp:inline>
            </w:drawing>
          </w:r>
        </w:p>
        <w:p w:rsidR="00D34140" w:rsidRDefault="00D34140" w:rsidP="00D34140">
          <w:pPr>
            <w:jc w:val="center"/>
            <w:rPr>
              <w:rFonts w:cs="メイリオ"/>
              <w:b/>
            </w:rPr>
          </w:pPr>
          <w:r>
            <w:rPr>
              <w:rFonts w:cs="メイリオ" w:hint="eastAsia"/>
              <w:b/>
            </w:rPr>
            <w:t>Proself</w:t>
          </w:r>
          <w:r w:rsidRPr="00B05B2F">
            <w:rPr>
              <w:rFonts w:cs="メイリオ" w:hint="eastAsia"/>
              <w:b/>
            </w:rPr>
            <w:t>ファイル一覧画面</w:t>
          </w:r>
        </w:p>
        <w:p w:rsidR="00D34140" w:rsidRDefault="00D34140" w:rsidP="009D032B">
          <w:pPr>
            <w:rPr>
              <w:rFonts w:cs="メイリオ"/>
            </w:rPr>
          </w:pPr>
        </w:p>
        <w:p w:rsidR="009D032B" w:rsidRDefault="003A6B45" w:rsidP="009D032B">
          <w:pPr>
            <w:rPr>
              <w:rFonts w:cs="メイリオ"/>
            </w:rPr>
          </w:pPr>
          <w:r>
            <w:rPr>
              <w:rFonts w:cs="メイリオ" w:hint="eastAsia"/>
            </w:rPr>
            <w:t>ローカルドライブ内では</w:t>
          </w:r>
          <w:r w:rsidR="009D032B" w:rsidRPr="001105FD">
            <w:rPr>
              <w:rFonts w:cs="メイリオ" w:hint="eastAsia"/>
            </w:rPr>
            <w:t>エクスプローラ</w:t>
          </w:r>
          <w:r w:rsidR="00974AC2">
            <w:rPr>
              <w:rFonts w:cs="メイリオ" w:hint="eastAsia"/>
            </w:rPr>
            <w:t>ー</w:t>
          </w:r>
          <w:r w:rsidR="009D032B" w:rsidRPr="001105FD">
            <w:rPr>
              <w:rFonts w:cs="メイリオ" w:hint="eastAsia"/>
            </w:rPr>
            <w:t>と同様の操作でファイルのアップロード・ダウンロード、フォルダ作成やダブルクリックでのファイルの編集などが行えます。</w:t>
          </w:r>
        </w:p>
        <w:p w:rsidR="003A6B45" w:rsidRDefault="003A6B45" w:rsidP="009D032B">
          <w:pPr>
            <w:rPr>
              <w:rFonts w:cs="メイリオ"/>
            </w:rPr>
          </w:pPr>
        </w:p>
        <w:p w:rsidR="009D032B" w:rsidRDefault="009D032B" w:rsidP="00BC0268">
          <w:pPr>
            <w:pStyle w:val="ae"/>
            <w:numPr>
              <w:ilvl w:val="0"/>
              <w:numId w:val="8"/>
            </w:numPr>
            <w:ind w:leftChars="0"/>
            <w:rPr>
              <w:rFonts w:cs="メイリオ"/>
              <w:color w:val="FF0000"/>
            </w:rPr>
          </w:pPr>
          <w:r w:rsidRPr="003A6B45">
            <w:rPr>
              <w:rFonts w:cs="メイリオ" w:hint="eastAsia"/>
              <w:color w:val="FF0000"/>
            </w:rPr>
            <w:t>一度接続するとWindowsをログオフするか、明示的に「切断」処理を行わないと</w:t>
          </w:r>
          <w:r w:rsidR="00535D9C" w:rsidRPr="003A6B45">
            <w:rPr>
              <w:rFonts w:cs="メイリオ" w:hint="eastAsia"/>
              <w:color w:val="FF0000"/>
            </w:rPr>
            <w:t>Proself</w:t>
          </w:r>
          <w:r w:rsidRPr="003A6B45">
            <w:rPr>
              <w:rFonts w:cs="メイリオ" w:hint="eastAsia"/>
              <w:color w:val="FF0000"/>
            </w:rPr>
            <w:t>にログインしたアカウントで自由にアクセス出来てしまいます。コンピュータ</w:t>
          </w:r>
          <w:r w:rsidR="00974AC2" w:rsidRPr="003A6B45">
            <w:rPr>
              <w:rFonts w:cs="メイリオ" w:hint="eastAsia"/>
              <w:color w:val="FF0000"/>
            </w:rPr>
            <w:t>ー</w:t>
          </w:r>
          <w:r w:rsidRPr="003A6B45">
            <w:rPr>
              <w:rFonts w:cs="メイリオ" w:hint="eastAsia"/>
              <w:color w:val="FF0000"/>
            </w:rPr>
            <w:t>から離れる場合は他人が操作できないように画面をロックするかログオフするか、「切断」処理を行うかして不正にアクセスされることを防止してください。</w:t>
          </w:r>
        </w:p>
        <w:p w:rsidR="00263B1C" w:rsidRDefault="00263B1C" w:rsidP="00D032F3"/>
        <w:p w:rsidR="000B3326" w:rsidRPr="00EE605C" w:rsidRDefault="00CB2D43" w:rsidP="000B3326">
          <w:r>
            <w:rPr>
              <w:rFonts w:hint="eastAsia"/>
            </w:rPr>
            <w:t>なお、</w:t>
          </w:r>
          <w:r w:rsidR="000B3326">
            <w:rPr>
              <w:rFonts w:hint="eastAsia"/>
            </w:rPr>
            <w:t>Proselfユーザーのパスワード期限が切れている場合は、「</w:t>
          </w:r>
          <w:hyperlink w:anchor="_接続先追加" w:history="1">
            <w:r w:rsidR="000B3326" w:rsidRPr="005D0E24">
              <w:rPr>
                <w:rStyle w:val="a7"/>
                <w:rFonts w:hint="eastAsia"/>
              </w:rPr>
              <w:t>5.1.接続先追加</w:t>
            </w:r>
          </w:hyperlink>
          <w:r w:rsidR="000B3326">
            <w:rPr>
              <w:rFonts w:hint="eastAsia"/>
            </w:rPr>
            <w:t>」で作成した接続先に接続しようと</w:t>
          </w:r>
          <w:r w:rsidR="003F0C7F">
            <w:rPr>
              <w:rFonts w:hint="eastAsia"/>
            </w:rPr>
            <w:t>しても以下のように</w:t>
          </w:r>
          <w:r w:rsidR="000B3326">
            <w:rPr>
              <w:rFonts w:hint="eastAsia"/>
            </w:rPr>
            <w:t>パスワード期限切れのダイアログが表示され</w:t>
          </w:r>
          <w:r w:rsidR="003F0C7F">
            <w:rPr>
              <w:rFonts w:hint="eastAsia"/>
            </w:rPr>
            <w:t>、接続することはできません。</w:t>
          </w:r>
        </w:p>
        <w:p w:rsidR="000B3326" w:rsidRDefault="000B3326" w:rsidP="000B3326">
          <w:pPr>
            <w:jc w:val="center"/>
          </w:pPr>
          <w:r w:rsidRPr="00EE605C">
            <w:rPr>
              <w:noProof/>
            </w:rPr>
            <w:drawing>
              <wp:inline distT="0" distB="0" distL="0" distR="0" wp14:anchorId="2FE11A3B" wp14:editId="69B80E11">
                <wp:extent cx="2880000" cy="1283754"/>
                <wp:effectExtent l="19050" t="19050" r="15875" b="1206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80000" cy="1283754"/>
                        </a:xfrm>
                        <a:prstGeom prst="rect">
                          <a:avLst/>
                        </a:prstGeom>
                        <a:ln>
                          <a:solidFill>
                            <a:schemeClr val="tx1"/>
                          </a:solidFill>
                        </a:ln>
                      </pic:spPr>
                    </pic:pic>
                  </a:graphicData>
                </a:graphic>
              </wp:inline>
            </w:drawing>
          </w:r>
        </w:p>
        <w:p w:rsidR="000B3326" w:rsidRPr="00EE605C" w:rsidRDefault="000B3326" w:rsidP="000B3326">
          <w:pPr>
            <w:jc w:val="center"/>
            <w:rPr>
              <w:b/>
            </w:rPr>
          </w:pPr>
          <w:r w:rsidRPr="00EE605C">
            <w:rPr>
              <w:rFonts w:hint="eastAsia"/>
              <w:b/>
            </w:rPr>
            <w:t>パスワード期限切れダイアログ</w:t>
          </w:r>
        </w:p>
        <w:p w:rsidR="000B3326" w:rsidRPr="00AF59B3" w:rsidRDefault="00657120" w:rsidP="000B3326">
          <w:r>
            <w:rPr>
              <w:rFonts w:hint="eastAsia"/>
            </w:rPr>
            <w:lastRenderedPageBreak/>
            <w:t>この場合は</w:t>
          </w:r>
          <w:r w:rsidR="000B3326">
            <w:rPr>
              <w:rFonts w:hint="eastAsia"/>
            </w:rPr>
            <w:t>画面の指示に従い</w:t>
          </w:r>
          <w:r w:rsidR="0003011E">
            <w:rPr>
              <w:rFonts w:hint="eastAsia"/>
            </w:rPr>
            <w:t>、</w:t>
          </w:r>
          <w:r w:rsidR="000B3326">
            <w:rPr>
              <w:rFonts w:hint="eastAsia"/>
            </w:rPr>
            <w:t>一旦Web画面よりログインし</w:t>
          </w:r>
          <w:r w:rsidR="0003011E">
            <w:rPr>
              <w:rFonts w:hint="eastAsia"/>
            </w:rPr>
            <w:t>て</w:t>
          </w:r>
          <w:r w:rsidR="000B3326">
            <w:rPr>
              <w:rFonts w:hint="eastAsia"/>
            </w:rPr>
            <w:t>新しいパスワードを設定後に再度Proself</w:t>
          </w:r>
          <w:r w:rsidR="000B3326">
            <w:t xml:space="preserve"> </w:t>
          </w:r>
          <w:r w:rsidR="000B3326">
            <w:rPr>
              <w:rFonts w:hint="eastAsia"/>
            </w:rPr>
            <w:t>Diskから接続を行います。</w:t>
          </w:r>
        </w:p>
        <w:p w:rsidR="000B3326" w:rsidRDefault="000B3326" w:rsidP="00D032F3"/>
        <w:p w:rsidR="00125AEB" w:rsidRPr="009D032B" w:rsidRDefault="009D032B" w:rsidP="009211BE">
          <w:pPr>
            <w:pStyle w:val="2"/>
          </w:pPr>
          <w:bookmarkStart w:id="21" w:name="_Toc124774193"/>
          <w:r w:rsidRPr="009D032B">
            <w:rPr>
              <w:rFonts w:hint="eastAsia"/>
            </w:rPr>
            <w:t>切断</w:t>
          </w:r>
          <w:bookmarkEnd w:id="21"/>
        </w:p>
        <w:p w:rsidR="009D032B" w:rsidRDefault="009D032B" w:rsidP="009D032B">
          <w:pPr>
            <w:rPr>
              <w:rFonts w:cs="メイリオ"/>
            </w:rPr>
          </w:pPr>
          <w:r>
            <w:rPr>
              <w:rFonts w:cs="メイリオ" w:hint="eastAsia"/>
            </w:rPr>
            <w:t>切断する場合は、</w:t>
          </w:r>
          <w:r w:rsidR="007F3E5E">
            <w:rPr>
              <w:rFonts w:cs="メイリオ" w:hint="eastAsia"/>
            </w:rPr>
            <w:t>タスクバーの</w:t>
          </w:r>
          <w:r w:rsidR="00A63A29">
            <w:rPr>
              <w:rFonts w:cs="メイリオ" w:hint="eastAsia"/>
            </w:rPr>
            <w:t>通知領域にあるProself</w:t>
          </w:r>
          <w:r w:rsidR="00A63A29">
            <w:rPr>
              <w:rFonts w:cs="メイリオ"/>
            </w:rPr>
            <w:t xml:space="preserve"> Disk</w:t>
          </w:r>
          <w:r w:rsidRPr="00283ABA">
            <w:rPr>
              <w:rFonts w:cs="メイリオ" w:hint="eastAsia"/>
            </w:rPr>
            <w:t>アイコン</w:t>
          </w:r>
          <w:r w:rsidR="00A63A29">
            <w:rPr>
              <w:rFonts w:cs="メイリオ" w:hint="eastAsia"/>
            </w:rPr>
            <w:t>上で</w:t>
          </w:r>
          <w:r w:rsidRPr="00283ABA">
            <w:rPr>
              <w:rFonts w:cs="メイリオ" w:hint="eastAsia"/>
            </w:rPr>
            <w:t>右クリックし「</w:t>
          </w:r>
          <w:r>
            <w:rPr>
              <w:rFonts w:cs="メイリオ" w:hint="eastAsia"/>
            </w:rPr>
            <w:t>切断</w:t>
          </w:r>
          <w:r w:rsidRPr="00283ABA">
            <w:rPr>
              <w:rFonts w:cs="メイリオ" w:hint="eastAsia"/>
            </w:rPr>
            <w:t>」</w:t>
          </w:r>
          <w:r w:rsidR="006C19C5">
            <w:rPr>
              <w:rFonts w:cs="メイリオ" w:hint="eastAsia"/>
            </w:rPr>
            <w:t>から対象のドライブレター</w:t>
          </w:r>
          <w:r w:rsidRPr="00283ABA">
            <w:rPr>
              <w:rFonts w:cs="メイリオ" w:hint="eastAsia"/>
            </w:rPr>
            <w:t>を</w:t>
          </w:r>
          <w:r>
            <w:rPr>
              <w:rFonts w:cs="メイリオ" w:hint="eastAsia"/>
            </w:rPr>
            <w:t>クリック</w:t>
          </w:r>
          <w:r w:rsidRPr="00283ABA">
            <w:rPr>
              <w:rFonts w:cs="メイリオ" w:hint="eastAsia"/>
            </w:rPr>
            <w:t>します。</w:t>
          </w:r>
        </w:p>
        <w:p w:rsidR="009F51B1" w:rsidRDefault="009F51B1" w:rsidP="009F51B1">
          <w:pPr>
            <w:jc w:val="center"/>
            <w:rPr>
              <w:rFonts w:cs="メイリオ"/>
            </w:rPr>
          </w:pPr>
          <w:r w:rsidRPr="009F51B1">
            <w:rPr>
              <w:rFonts w:cs="メイリオ"/>
              <w:noProof/>
            </w:rPr>
            <w:drawing>
              <wp:inline distT="0" distB="0" distL="0" distR="0" wp14:anchorId="44B0F7E0" wp14:editId="6F744298">
                <wp:extent cx="2700000" cy="1932353"/>
                <wp:effectExtent l="19050" t="19050" r="24765" b="1079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00000" cy="1932353"/>
                        </a:xfrm>
                        <a:prstGeom prst="rect">
                          <a:avLst/>
                        </a:prstGeom>
                        <a:ln>
                          <a:solidFill>
                            <a:schemeClr val="tx1"/>
                          </a:solidFill>
                        </a:ln>
                      </pic:spPr>
                    </pic:pic>
                  </a:graphicData>
                </a:graphic>
              </wp:inline>
            </w:drawing>
          </w:r>
        </w:p>
        <w:p w:rsidR="00125AEB" w:rsidRDefault="009D032B" w:rsidP="009D032B">
          <w:pPr>
            <w:jc w:val="center"/>
            <w:rPr>
              <w:rFonts w:cs="メイリオ"/>
              <w:b/>
            </w:rPr>
          </w:pPr>
          <w:r w:rsidRPr="009D032B">
            <w:rPr>
              <w:rFonts w:cs="メイリオ" w:hint="eastAsia"/>
              <w:b/>
            </w:rPr>
            <w:t>切断画面</w:t>
          </w:r>
        </w:p>
        <w:p w:rsidR="002E764F" w:rsidRPr="009F51B1" w:rsidRDefault="002E764F" w:rsidP="009F51B1">
          <w:pPr>
            <w:rPr>
              <w:rFonts w:cs="メイリオ"/>
            </w:rPr>
          </w:pPr>
        </w:p>
        <w:p w:rsidR="00AC254F" w:rsidRDefault="00AC254F">
          <w:pPr>
            <w:adjustRightInd/>
            <w:snapToGrid/>
            <w:jc w:val="both"/>
            <w:rPr>
              <w:rFonts w:cs="Century"/>
              <w:b/>
              <w:kern w:val="24"/>
              <w:szCs w:val="24"/>
              <w:lang w:eastAsia="ar-SA"/>
            </w:rPr>
          </w:pPr>
          <w:r>
            <w:br w:type="page"/>
          </w:r>
        </w:p>
        <w:p w:rsidR="00DE7811" w:rsidRDefault="00DE7811" w:rsidP="008E79D7">
          <w:pPr>
            <w:pStyle w:val="1"/>
          </w:pPr>
          <w:bookmarkStart w:id="22" w:name="_アップロード/ダウンロード"/>
          <w:bookmarkStart w:id="23" w:name="_Toc124774194"/>
          <w:bookmarkEnd w:id="22"/>
          <w:r>
            <w:rPr>
              <w:rFonts w:hint="eastAsia"/>
              <w:lang w:eastAsia="ja-JP"/>
            </w:rPr>
            <w:lastRenderedPageBreak/>
            <w:t>アップロード/ダウンロード</w:t>
          </w:r>
          <w:bookmarkEnd w:id="23"/>
        </w:p>
        <w:p w:rsidR="00AE653F" w:rsidRDefault="00AE653F" w:rsidP="00DE7811">
          <w:pPr>
            <w:pStyle w:val="2"/>
          </w:pPr>
          <w:bookmarkStart w:id="24" w:name="_Toc124774195"/>
          <w:r w:rsidRPr="00697FAE">
            <w:rPr>
              <w:rFonts w:hint="eastAsia"/>
            </w:rPr>
            <w:t>アップロード</w:t>
          </w:r>
          <w:bookmarkEnd w:id="24"/>
        </w:p>
        <w:p w:rsidR="004220F1" w:rsidRDefault="00853404" w:rsidP="00110743">
          <w:pPr>
            <w:rPr>
              <w:rFonts w:cs="メイリオ"/>
            </w:rPr>
          </w:pPr>
          <w:r w:rsidRPr="00110743">
            <w:rPr>
              <w:rFonts w:cs="メイリオ" w:hint="eastAsia"/>
            </w:rPr>
            <w:t>ローカルドライブ内に</w:t>
          </w:r>
          <w:r w:rsidR="004C03F6" w:rsidRPr="00110743">
            <w:rPr>
              <w:rFonts w:cs="メイリオ" w:hint="eastAsia"/>
            </w:rPr>
            <w:t>ファイルをドラッグ＆ドロップ</w:t>
          </w:r>
          <w:r w:rsidR="007602DA" w:rsidRPr="00110743">
            <w:rPr>
              <w:rFonts w:cs="メイリオ" w:hint="eastAsia"/>
            </w:rPr>
            <w:t>、コピー</w:t>
          </w:r>
          <w:r w:rsidR="009913DF" w:rsidRPr="00110743">
            <w:rPr>
              <w:rFonts w:cs="メイリオ" w:hint="eastAsia"/>
            </w:rPr>
            <w:t>また</w:t>
          </w:r>
          <w:r w:rsidR="004C03F6" w:rsidRPr="00110743">
            <w:rPr>
              <w:rFonts w:cs="メイリオ" w:hint="eastAsia"/>
            </w:rPr>
            <w:t>は保存</w:t>
          </w:r>
          <w:r w:rsidR="009913DF" w:rsidRPr="00110743">
            <w:rPr>
              <w:rFonts w:cs="メイリオ" w:hint="eastAsia"/>
            </w:rPr>
            <w:t>することでアップロード可能です。</w:t>
          </w:r>
        </w:p>
        <w:p w:rsidR="004220F1" w:rsidRDefault="004220F1" w:rsidP="00110743">
          <w:pPr>
            <w:rPr>
              <w:rFonts w:cs="メイリオ"/>
            </w:rPr>
          </w:pPr>
        </w:p>
        <w:p w:rsidR="00A352A9" w:rsidRPr="00110743" w:rsidRDefault="00F67F51" w:rsidP="00110743">
          <w:pPr>
            <w:rPr>
              <w:rFonts w:cs="メイリオ"/>
            </w:rPr>
          </w:pPr>
          <w:r w:rsidRPr="00110743">
            <w:rPr>
              <w:rFonts w:cs="メイリオ" w:hint="eastAsia"/>
            </w:rPr>
            <w:t>以下は</w:t>
          </w:r>
          <w:r w:rsidR="00CB56C8" w:rsidRPr="00110743">
            <w:rPr>
              <w:rFonts w:cs="メイリオ" w:hint="eastAsia"/>
            </w:rPr>
            <w:t>W</w:t>
          </w:r>
          <w:r w:rsidR="00A352A9" w:rsidRPr="00110743">
            <w:rPr>
              <w:rFonts w:cs="メイリオ" w:hint="eastAsia"/>
            </w:rPr>
            <w:t>ordで作成した文書</w:t>
          </w:r>
          <w:r w:rsidR="008D76ED" w:rsidRPr="00110743">
            <w:rPr>
              <w:rFonts w:cs="メイリオ" w:hint="eastAsia"/>
            </w:rPr>
            <w:t>の保存先にローカルドライブを指定して保存</w:t>
          </w:r>
          <w:r w:rsidRPr="00110743">
            <w:rPr>
              <w:rFonts w:cs="メイリオ" w:hint="eastAsia"/>
            </w:rPr>
            <w:t>する例となります</w:t>
          </w:r>
          <w:r w:rsidR="00A352A9" w:rsidRPr="00110743">
            <w:rPr>
              <w:rFonts w:cs="メイリオ" w:hint="eastAsia"/>
            </w:rPr>
            <w:t>。</w:t>
          </w:r>
        </w:p>
        <w:p w:rsidR="008A16D9" w:rsidRPr="00A352A9" w:rsidRDefault="008A16D9" w:rsidP="008A16D9">
          <w:pPr>
            <w:jc w:val="center"/>
            <w:rPr>
              <w:rFonts w:cs="メイリオ"/>
            </w:rPr>
          </w:pPr>
          <w:r>
            <w:rPr>
              <w:rFonts w:cs="メイリオ" w:hint="eastAsia"/>
              <w:noProof/>
            </w:rPr>
            <mc:AlternateContent>
              <mc:Choice Requires="wps">
                <w:drawing>
                  <wp:anchor distT="0" distB="0" distL="114300" distR="114300" simplePos="0" relativeHeight="251636224" behindDoc="0" locked="0" layoutInCell="1" allowOverlap="1" wp14:anchorId="2785D6F4" wp14:editId="54940723">
                    <wp:simplePos x="0" y="0"/>
                    <wp:positionH relativeFrom="column">
                      <wp:posOffset>1129665</wp:posOffset>
                    </wp:positionH>
                    <wp:positionV relativeFrom="paragraph">
                      <wp:posOffset>254000</wp:posOffset>
                    </wp:positionV>
                    <wp:extent cx="1057275" cy="171450"/>
                    <wp:effectExtent l="0" t="0" r="28575" b="19050"/>
                    <wp:wrapNone/>
                    <wp:docPr id="76" name="正方形/長方形 76"/>
                    <wp:cNvGraphicFramePr/>
                    <a:graphic xmlns:a="http://schemas.openxmlformats.org/drawingml/2006/main">
                      <a:graphicData uri="http://schemas.microsoft.com/office/word/2010/wordprocessingShape">
                        <wps:wsp>
                          <wps:cNvSpPr/>
                          <wps:spPr>
                            <a:xfrm>
                              <a:off x="0" y="0"/>
                              <a:ext cx="1057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2849" id="正方形/長方形 76" o:spid="_x0000_s1026" style="position:absolute;left:0;text-align:left;margin-left:88.95pt;margin-top:20pt;width:83.25pt;height: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" filled="f" strokecolor="red" strokeweight="2pt"/>
                </w:pict>
              </mc:Fallback>
            </mc:AlternateContent>
          </w:r>
          <w:r w:rsidRPr="008A16D9">
            <w:rPr>
              <w:rFonts w:cs="メイリオ"/>
              <w:noProof/>
            </w:rPr>
            <w:drawing>
              <wp:inline distT="0" distB="0" distL="0" distR="0" wp14:anchorId="4E33A49B" wp14:editId="58B04BC9">
                <wp:extent cx="4680000" cy="2680654"/>
                <wp:effectExtent l="19050" t="19050" r="25400" b="2476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000" cy="2680654"/>
                        </a:xfrm>
                        <a:prstGeom prst="rect">
                          <a:avLst/>
                        </a:prstGeom>
                        <a:ln>
                          <a:solidFill>
                            <a:schemeClr val="tx1"/>
                          </a:solidFill>
                        </a:ln>
                      </pic:spPr>
                    </pic:pic>
                  </a:graphicData>
                </a:graphic>
              </wp:inline>
            </w:drawing>
          </w:r>
        </w:p>
        <w:p w:rsidR="004C03F6" w:rsidRDefault="00A352A9" w:rsidP="00A352A9">
          <w:pPr>
            <w:jc w:val="center"/>
            <w:rPr>
              <w:rFonts w:cs="メイリオ"/>
              <w:b/>
            </w:rPr>
          </w:pPr>
          <w:r w:rsidRPr="00A352A9">
            <w:rPr>
              <w:rFonts w:cs="メイリオ" w:hint="eastAsia"/>
              <w:b/>
            </w:rPr>
            <w:t>名前を付けて保存</w:t>
          </w:r>
        </w:p>
        <w:p w:rsidR="000D4F92" w:rsidRPr="000D4F92" w:rsidRDefault="000D4F92" w:rsidP="000D4F92">
          <w:pPr>
            <w:rPr>
              <w:rFonts w:cs="メイリオ"/>
            </w:rPr>
          </w:pPr>
        </w:p>
        <w:p w:rsidR="008A16D9" w:rsidRDefault="008A16D9" w:rsidP="008A16D9">
          <w:pPr>
            <w:jc w:val="center"/>
          </w:pPr>
          <w:r>
            <w:rPr>
              <w:rFonts w:cs="メイリオ" w:hint="eastAsia"/>
              <w:noProof/>
            </w:rPr>
            <mc:AlternateContent>
              <mc:Choice Requires="wps">
                <w:drawing>
                  <wp:anchor distT="0" distB="0" distL="114300" distR="114300" simplePos="0" relativeHeight="251664896" behindDoc="0" locked="0" layoutInCell="1" allowOverlap="1" wp14:anchorId="01A0AE4C" wp14:editId="0C4B57BA">
                    <wp:simplePos x="0" y="0"/>
                    <wp:positionH relativeFrom="column">
                      <wp:posOffset>1834515</wp:posOffset>
                    </wp:positionH>
                    <wp:positionV relativeFrom="paragraph">
                      <wp:posOffset>1526540</wp:posOffset>
                    </wp:positionV>
                    <wp:extent cx="2971800" cy="14287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29718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CCB45" id="正方形/長方形 89" o:spid="_x0000_s1026" style="position:absolute;left:0;text-align:left;margin-left:144.45pt;margin-top:120.2pt;width:234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" filled="f" strokecolor="red" strokeweight="2pt"/>
                </w:pict>
              </mc:Fallback>
            </mc:AlternateContent>
          </w:r>
          <w:r w:rsidRPr="008A16D9">
            <w:rPr>
              <w:noProof/>
            </w:rPr>
            <w:drawing>
              <wp:inline distT="0" distB="0" distL="0" distR="0" wp14:anchorId="18DC78EA" wp14:editId="78D5DDB6">
                <wp:extent cx="4680000" cy="1903589"/>
                <wp:effectExtent l="0" t="0" r="6350" b="190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1903589"/>
                        </a:xfrm>
                        <a:prstGeom prst="rect">
                          <a:avLst/>
                        </a:prstGeom>
                        <a:ln>
                          <a:noFill/>
                        </a:ln>
                      </pic:spPr>
                    </pic:pic>
                  </a:graphicData>
                </a:graphic>
              </wp:inline>
            </w:drawing>
          </w:r>
        </w:p>
        <w:p w:rsidR="00A352A9" w:rsidRDefault="00F23F2A" w:rsidP="00A352A9">
          <w:pPr>
            <w:jc w:val="center"/>
            <w:rPr>
              <w:rFonts w:cs="メイリオ"/>
              <w:b/>
            </w:rPr>
          </w:pPr>
          <w:r>
            <w:rPr>
              <w:rFonts w:cs="メイリオ" w:hint="eastAsia"/>
              <w:b/>
            </w:rPr>
            <w:t>保存後の</w:t>
          </w:r>
          <w:r w:rsidR="00A352A9">
            <w:rPr>
              <w:rFonts w:cs="メイリオ" w:hint="eastAsia"/>
              <w:b/>
            </w:rPr>
            <w:t>ローカルドライブ</w:t>
          </w:r>
          <w:r w:rsidR="00C065E8">
            <w:rPr>
              <w:rFonts w:cs="メイリオ" w:hint="eastAsia"/>
              <w:b/>
            </w:rPr>
            <w:t>内</w:t>
          </w:r>
        </w:p>
        <w:p w:rsidR="008D62D0" w:rsidRDefault="008D62D0" w:rsidP="00AD241C">
          <w:pPr>
            <w:rPr>
              <w:rFonts w:cs="メイリオ"/>
            </w:rPr>
          </w:pPr>
        </w:p>
        <w:p w:rsidR="008D62D0" w:rsidRDefault="008D62D0" w:rsidP="00AD241C">
          <w:pPr>
            <w:rPr>
              <w:rFonts w:cs="メイリオ"/>
            </w:rPr>
          </w:pPr>
        </w:p>
        <w:p w:rsidR="000E0003" w:rsidRPr="00AD241C" w:rsidRDefault="00535D9C" w:rsidP="00AD241C">
          <w:pPr>
            <w:rPr>
              <w:rFonts w:cs="メイリオ"/>
            </w:rPr>
          </w:pPr>
          <w:r w:rsidRPr="00AD241C">
            <w:rPr>
              <w:rFonts w:cs="メイリオ" w:hint="eastAsia"/>
            </w:rPr>
            <w:lastRenderedPageBreak/>
            <w:t>Proself</w:t>
          </w:r>
          <w:r w:rsidR="00A352A9" w:rsidRPr="00AD241C">
            <w:rPr>
              <w:rFonts w:cs="メイリオ" w:hint="eastAsia"/>
            </w:rPr>
            <w:t>上でも保存されていることが確認できます。</w:t>
          </w:r>
        </w:p>
        <w:p w:rsidR="000E0003" w:rsidRDefault="000E0003" w:rsidP="000E0003">
          <w:pPr>
            <w:jc w:val="center"/>
            <w:rPr>
              <w:rFonts w:cs="メイリオ"/>
            </w:rPr>
          </w:pPr>
          <w:r>
            <w:rPr>
              <w:rFonts w:cs="メイリオ" w:hint="eastAsia"/>
              <w:noProof/>
            </w:rPr>
            <mc:AlternateContent>
              <mc:Choice Requires="wps">
                <w:drawing>
                  <wp:anchor distT="0" distB="0" distL="114300" distR="114300" simplePos="0" relativeHeight="251668992" behindDoc="0" locked="0" layoutInCell="1" allowOverlap="1" wp14:anchorId="364B7D06" wp14:editId="09081AC9">
                    <wp:simplePos x="0" y="0"/>
                    <wp:positionH relativeFrom="column">
                      <wp:posOffset>1062990</wp:posOffset>
                    </wp:positionH>
                    <wp:positionV relativeFrom="paragraph">
                      <wp:posOffset>1726565</wp:posOffset>
                    </wp:positionV>
                    <wp:extent cx="3740727" cy="174567"/>
                    <wp:effectExtent l="0" t="0" r="12700" b="16510"/>
                    <wp:wrapNone/>
                    <wp:docPr id="91" name="正方形/長方形 91"/>
                    <wp:cNvGraphicFramePr/>
                    <a:graphic xmlns:a="http://schemas.openxmlformats.org/drawingml/2006/main">
                      <a:graphicData uri="http://schemas.microsoft.com/office/word/2010/wordprocessingShape">
                        <wps:wsp>
                          <wps:cNvSpPr/>
                          <wps:spPr>
                            <a:xfrm>
                              <a:off x="0" y="0"/>
                              <a:ext cx="3740727" cy="1745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436AD" id="正方形/長方形 91" o:spid="_x0000_s1026" style="position:absolute;left:0;text-align:left;margin-left:83.7pt;margin-top:135.95pt;width:294.55pt;height:13.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" filled="f" strokecolor="red" strokeweight="2pt"/>
                </w:pict>
              </mc:Fallback>
            </mc:AlternateContent>
          </w:r>
          <w:r>
            <w:rPr>
              <w:noProof/>
            </w:rPr>
            <w:drawing>
              <wp:inline distT="0" distB="0" distL="0" distR="0" wp14:anchorId="1FD4F7DB" wp14:editId="64B86517">
                <wp:extent cx="4680000" cy="1950367"/>
                <wp:effectExtent l="19050" t="19050" r="25400" b="1206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1950367"/>
                        </a:xfrm>
                        <a:prstGeom prst="rect">
                          <a:avLst/>
                        </a:prstGeom>
                        <a:ln>
                          <a:solidFill>
                            <a:schemeClr val="tx1"/>
                          </a:solidFill>
                        </a:ln>
                      </pic:spPr>
                    </pic:pic>
                  </a:graphicData>
                </a:graphic>
              </wp:inline>
            </w:drawing>
          </w:r>
        </w:p>
        <w:p w:rsidR="00AB45D1" w:rsidRDefault="000E0003" w:rsidP="00CD40A6">
          <w:pPr>
            <w:jc w:val="center"/>
            <w:rPr>
              <w:rFonts w:cs="メイリオ"/>
              <w:b/>
            </w:rPr>
          </w:pPr>
          <w:r>
            <w:rPr>
              <w:rFonts w:cs="メイリオ" w:hint="eastAsia"/>
              <w:b/>
            </w:rPr>
            <w:t>Proself</w:t>
          </w:r>
          <w:r w:rsidRPr="00A352A9">
            <w:rPr>
              <w:rFonts w:cs="メイリオ" w:hint="eastAsia"/>
              <w:b/>
            </w:rPr>
            <w:t>ファイル一覧画面</w:t>
          </w:r>
        </w:p>
        <w:p w:rsidR="00D60550" w:rsidRPr="00D60550" w:rsidRDefault="00D60550" w:rsidP="00D60550">
          <w:pPr>
            <w:rPr>
              <w:rFonts w:cs="メイリオ"/>
            </w:rPr>
          </w:pPr>
        </w:p>
        <w:p w:rsidR="00697FAE" w:rsidRPr="00A352A9" w:rsidRDefault="00697FAE" w:rsidP="00DE7811">
          <w:pPr>
            <w:pStyle w:val="2"/>
          </w:pPr>
          <w:bookmarkStart w:id="25" w:name="_Toc124774196"/>
          <w:r w:rsidRPr="00A352A9">
            <w:rPr>
              <w:rFonts w:hint="eastAsia"/>
            </w:rPr>
            <w:t>ダウンロード</w:t>
          </w:r>
          <w:bookmarkEnd w:id="25"/>
        </w:p>
        <w:p w:rsidR="00AE0934" w:rsidRDefault="007602DA" w:rsidP="00AE0934">
          <w:pPr>
            <w:rPr>
              <w:rFonts w:cs="メイリオ"/>
            </w:rPr>
          </w:pPr>
          <w:r>
            <w:rPr>
              <w:rFonts w:cs="メイリオ" w:hint="eastAsia"/>
            </w:rPr>
            <w:t>ローカルドライブ内</w:t>
          </w:r>
          <w:r w:rsidR="00AE0934">
            <w:rPr>
              <w:rFonts w:cs="メイリオ" w:hint="eastAsia"/>
            </w:rPr>
            <w:t>にある</w:t>
          </w:r>
          <w:r w:rsidR="00AE0934" w:rsidRPr="00D8714B">
            <w:rPr>
              <w:rFonts w:cs="メイリオ" w:hint="eastAsia"/>
            </w:rPr>
            <w:t>ファイル</w:t>
          </w:r>
          <w:r w:rsidR="00AE0934">
            <w:rPr>
              <w:rFonts w:cs="メイリオ" w:hint="eastAsia"/>
            </w:rPr>
            <w:t>/</w:t>
          </w:r>
          <w:r w:rsidR="00AE0934" w:rsidRPr="00D8714B">
            <w:rPr>
              <w:rFonts w:cs="メイリオ" w:hint="eastAsia"/>
            </w:rPr>
            <w:t>フォルダを</w:t>
          </w:r>
          <w:r w:rsidR="00AE0934">
            <w:rPr>
              <w:rFonts w:cs="メイリオ" w:hint="eastAsia"/>
            </w:rPr>
            <w:t>コンピューターのデスクトップ等に</w:t>
          </w:r>
          <w:r w:rsidR="00AE0934" w:rsidRPr="008C4FB7">
            <w:rPr>
              <w:rFonts w:cs="メイリオ" w:hint="eastAsia"/>
            </w:rPr>
            <w:t>ドラッグ</w:t>
          </w:r>
          <w:r w:rsidR="00AE0934">
            <w:rPr>
              <w:rFonts w:cs="メイリオ" w:hint="eastAsia"/>
            </w:rPr>
            <w:t>&amp;</w:t>
          </w:r>
          <w:r w:rsidR="00AE0934" w:rsidRPr="008C4FB7">
            <w:rPr>
              <w:rFonts w:cs="メイリオ" w:hint="eastAsia"/>
            </w:rPr>
            <w:t>ドロップ</w:t>
          </w:r>
          <w:r>
            <w:rPr>
              <w:rFonts w:cs="メイリオ" w:hint="eastAsia"/>
            </w:rPr>
            <w:t>、またはコピー</w:t>
          </w:r>
          <w:r w:rsidR="00AE0934">
            <w:rPr>
              <w:rFonts w:cs="メイリオ" w:hint="eastAsia"/>
            </w:rPr>
            <w:t>することでダウンロード可能です。</w:t>
          </w:r>
        </w:p>
        <w:p w:rsidR="00667778" w:rsidRDefault="007602DA" w:rsidP="00697FAE">
          <w:pPr>
            <w:rPr>
              <w:rFonts w:cs="メイリオ"/>
            </w:rPr>
          </w:pPr>
          <w:r>
            <w:rPr>
              <w:rFonts w:cs="メイリオ" w:hint="eastAsia"/>
            </w:rPr>
            <w:t>以下</w:t>
          </w:r>
          <w:r w:rsidR="00667778">
            <w:rPr>
              <w:rFonts w:cs="メイリオ" w:hint="eastAsia"/>
            </w:rPr>
            <w:t>は</w:t>
          </w:r>
          <w:r w:rsidR="00715D4D">
            <w:rPr>
              <w:rFonts w:cs="メイリオ" w:hint="eastAsia"/>
            </w:rPr>
            <w:t>マウス右クリックメニューより</w:t>
          </w:r>
          <w:r w:rsidR="00667778">
            <w:rPr>
              <w:rFonts w:cs="メイリオ" w:hint="eastAsia"/>
            </w:rPr>
            <w:t>コピー</w:t>
          </w:r>
          <w:r w:rsidR="00D65AA6">
            <w:rPr>
              <w:rFonts w:cs="メイリオ" w:hint="eastAsia"/>
            </w:rPr>
            <w:t>を実行</w:t>
          </w:r>
          <w:r w:rsidR="00715D4D">
            <w:rPr>
              <w:rFonts w:cs="メイリオ" w:hint="eastAsia"/>
            </w:rPr>
            <w:t>する</w:t>
          </w:r>
          <w:r>
            <w:rPr>
              <w:rFonts w:cs="メイリオ" w:hint="eastAsia"/>
            </w:rPr>
            <w:t>例となります</w:t>
          </w:r>
          <w:r w:rsidR="00667778">
            <w:rPr>
              <w:rFonts w:cs="メイリオ" w:hint="eastAsia"/>
            </w:rPr>
            <w:t>。</w:t>
          </w:r>
        </w:p>
        <w:p w:rsidR="00E66FF6" w:rsidRDefault="00E66FF6" w:rsidP="00EE6BC8">
          <w:pPr>
            <w:jc w:val="center"/>
            <w:rPr>
              <w:rFonts w:cs="メイリオ"/>
            </w:rPr>
          </w:pPr>
          <w:r>
            <w:rPr>
              <w:rFonts w:cs="メイリオ" w:hint="eastAsia"/>
              <w:noProof/>
            </w:rPr>
            <mc:AlternateContent>
              <mc:Choice Requires="wps">
                <w:drawing>
                  <wp:anchor distT="0" distB="0" distL="114300" distR="114300" simplePos="0" relativeHeight="251671040" behindDoc="0" locked="0" layoutInCell="1" allowOverlap="1" wp14:anchorId="7686F8A6" wp14:editId="32FDFAD5">
                    <wp:simplePos x="0" y="0"/>
                    <wp:positionH relativeFrom="column">
                      <wp:posOffset>2520315</wp:posOffset>
                    </wp:positionH>
                    <wp:positionV relativeFrom="paragraph">
                      <wp:posOffset>1459866</wp:posOffset>
                    </wp:positionV>
                    <wp:extent cx="1390650" cy="11430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13906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0141" id="正方形/長方形 65" o:spid="_x0000_s1026" style="position:absolute;left:0;text-align:left;margin-left:198.45pt;margin-top:114.95pt;width:109.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" filled="f" strokecolor="red" strokeweight="2pt"/>
                </w:pict>
              </mc:Fallback>
            </mc:AlternateContent>
          </w:r>
          <w:r w:rsidRPr="00E66FF6">
            <w:rPr>
              <w:rFonts w:cs="メイリオ"/>
              <w:noProof/>
            </w:rPr>
            <w:drawing>
              <wp:inline distT="0" distB="0" distL="0" distR="0" wp14:anchorId="046B6895" wp14:editId="039D7918">
                <wp:extent cx="4680000" cy="2811632"/>
                <wp:effectExtent l="0" t="0" r="6350" b="8255"/>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80000" cy="2811632"/>
                        </a:xfrm>
                        <a:prstGeom prst="rect">
                          <a:avLst/>
                        </a:prstGeom>
                        <a:ln>
                          <a:noFill/>
                        </a:ln>
                      </pic:spPr>
                    </pic:pic>
                  </a:graphicData>
                </a:graphic>
              </wp:inline>
            </w:drawing>
          </w:r>
        </w:p>
        <w:p w:rsidR="00E66FF6" w:rsidRDefault="00E66FF6" w:rsidP="00EE6BC8">
          <w:pPr>
            <w:jc w:val="center"/>
            <w:rPr>
              <w:rFonts w:cs="メイリオ"/>
            </w:rPr>
          </w:pPr>
          <w:r w:rsidRPr="00667778">
            <w:rPr>
              <w:rFonts w:cs="メイリオ" w:hint="eastAsia"/>
              <w:b/>
            </w:rPr>
            <w:t>ファイルコピー</w:t>
          </w:r>
        </w:p>
        <w:p w:rsidR="00EB2ED2" w:rsidRDefault="00EB2ED2" w:rsidP="00EB2ED2">
          <w:pPr>
            <w:jc w:val="center"/>
            <w:rPr>
              <w:rFonts w:cs="メイリオ"/>
            </w:rPr>
          </w:pPr>
          <w:r>
            <w:rPr>
              <w:rFonts w:cs="メイリオ" w:hint="eastAsia"/>
              <w:noProof/>
            </w:rPr>
            <w:lastRenderedPageBreak/>
            <mc:AlternateContent>
              <mc:Choice Requires="wps">
                <w:drawing>
                  <wp:anchor distT="0" distB="0" distL="114300" distR="114300" simplePos="0" relativeHeight="251633152" behindDoc="0" locked="0" layoutInCell="1" allowOverlap="1" wp14:anchorId="59D27D1A" wp14:editId="7B162343">
                    <wp:simplePos x="0" y="0"/>
                    <wp:positionH relativeFrom="column">
                      <wp:posOffset>2472690</wp:posOffset>
                    </wp:positionH>
                    <wp:positionV relativeFrom="paragraph">
                      <wp:posOffset>1507490</wp:posOffset>
                    </wp:positionV>
                    <wp:extent cx="1304925" cy="123825"/>
                    <wp:effectExtent l="0" t="0" r="28575" b="28575"/>
                    <wp:wrapNone/>
                    <wp:docPr id="515" name="正方形/長方形 515"/>
                    <wp:cNvGraphicFramePr/>
                    <a:graphic xmlns:a="http://schemas.openxmlformats.org/drawingml/2006/main">
                      <a:graphicData uri="http://schemas.microsoft.com/office/word/2010/wordprocessingShape">
                        <wps:wsp>
                          <wps:cNvSpPr/>
                          <wps:spPr>
                            <a:xfrm>
                              <a:off x="0" y="0"/>
                              <a:ext cx="13049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71F6" id="正方形/長方形 515" o:spid="_x0000_s1026" style="position:absolute;left:0;text-align:left;margin-left:194.7pt;margin-top:118.7pt;width:102.75pt;height: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" filled="f" strokecolor="red" strokeweight="2pt"/>
                </w:pict>
              </mc:Fallback>
            </mc:AlternateContent>
          </w:r>
          <w:r w:rsidRPr="00EB2ED2">
            <w:rPr>
              <w:rFonts w:cs="メイリオ"/>
              <w:noProof/>
            </w:rPr>
            <w:drawing>
              <wp:inline distT="0" distB="0" distL="0" distR="0" wp14:anchorId="441C442B" wp14:editId="1888FE83">
                <wp:extent cx="4680000" cy="2347154"/>
                <wp:effectExtent l="0" t="0" r="6350" b="0"/>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80000" cy="2347154"/>
                        </a:xfrm>
                        <a:prstGeom prst="rect">
                          <a:avLst/>
                        </a:prstGeom>
                        <a:ln>
                          <a:noFill/>
                        </a:ln>
                      </pic:spPr>
                    </pic:pic>
                  </a:graphicData>
                </a:graphic>
              </wp:inline>
            </w:drawing>
          </w:r>
        </w:p>
        <w:p w:rsidR="001A5BD0" w:rsidRDefault="00E720CA" w:rsidP="00E720CA">
          <w:pPr>
            <w:jc w:val="center"/>
            <w:rPr>
              <w:rFonts w:cs="メイリオ"/>
              <w:b/>
            </w:rPr>
          </w:pPr>
          <w:r w:rsidRPr="00667778">
            <w:rPr>
              <w:rFonts w:cs="メイリオ" w:hint="eastAsia"/>
              <w:b/>
            </w:rPr>
            <w:t>マイドキュメント</w:t>
          </w:r>
          <w:r>
            <w:rPr>
              <w:rFonts w:cs="メイリオ" w:hint="eastAsia"/>
              <w:b/>
            </w:rPr>
            <w:t>内の</w:t>
          </w:r>
          <w:r w:rsidRPr="00667778">
            <w:rPr>
              <w:rFonts w:cs="メイリオ" w:hint="eastAsia"/>
              <w:b/>
            </w:rPr>
            <w:t>フォルダに貼り付け</w:t>
          </w:r>
        </w:p>
        <w:p w:rsidR="003A7427" w:rsidRPr="003A7427" w:rsidRDefault="003A7427" w:rsidP="003A7427">
          <w:pPr>
            <w:rPr>
              <w:rFonts w:cs="メイリオ"/>
            </w:rPr>
          </w:pPr>
        </w:p>
        <w:p w:rsidR="002C7804" w:rsidRDefault="002C7804" w:rsidP="002C7804">
          <w:pPr>
            <w:jc w:val="center"/>
            <w:rPr>
              <w:rFonts w:cs="メイリオ"/>
            </w:rPr>
          </w:pPr>
          <w:r w:rsidRPr="002C7804">
            <w:rPr>
              <w:rFonts w:cs="メイリオ"/>
              <w:noProof/>
            </w:rPr>
            <w:drawing>
              <wp:inline distT="0" distB="0" distL="0" distR="0" wp14:anchorId="10B1009F" wp14:editId="471E4AC7">
                <wp:extent cx="4680000" cy="2342201"/>
                <wp:effectExtent l="0" t="0" r="6350" b="127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80000" cy="2342201"/>
                        </a:xfrm>
                        <a:prstGeom prst="rect">
                          <a:avLst/>
                        </a:prstGeom>
                        <a:ln>
                          <a:noFill/>
                        </a:ln>
                      </pic:spPr>
                    </pic:pic>
                  </a:graphicData>
                </a:graphic>
              </wp:inline>
            </w:drawing>
          </w:r>
        </w:p>
        <w:p w:rsidR="00A055A3" w:rsidRDefault="002C7804" w:rsidP="002C7804">
          <w:pPr>
            <w:jc w:val="center"/>
            <w:rPr>
              <w:rFonts w:cs="メイリオ"/>
              <w:b/>
            </w:rPr>
          </w:pPr>
          <w:r w:rsidRPr="00667778">
            <w:rPr>
              <w:rFonts w:cs="メイリオ" w:hint="eastAsia"/>
              <w:b/>
            </w:rPr>
            <w:t>保存後のマイドキュメント指定フォルダ内</w:t>
          </w:r>
        </w:p>
        <w:p w:rsidR="00715D4D" w:rsidRPr="00715D4D" w:rsidRDefault="00715D4D" w:rsidP="00715D4D">
          <w:pPr>
            <w:rPr>
              <w:rFonts w:cs="メイリオ"/>
            </w:rPr>
          </w:pPr>
        </w:p>
        <w:p w:rsidR="00715D4D" w:rsidRDefault="00715D4D">
          <w:pPr>
            <w:adjustRightInd/>
            <w:snapToGrid/>
            <w:jc w:val="both"/>
            <w:rPr>
              <w:rFonts w:cs="Century"/>
              <w:b/>
              <w:kern w:val="24"/>
              <w:szCs w:val="24"/>
              <w:lang w:eastAsia="ar-SA"/>
            </w:rPr>
          </w:pPr>
          <w:r>
            <w:br w:type="page"/>
          </w:r>
        </w:p>
        <w:p w:rsidR="00697FAE" w:rsidRDefault="00697FAE" w:rsidP="008E79D7">
          <w:pPr>
            <w:pStyle w:val="1"/>
            <w:rPr>
              <w:lang w:eastAsia="ja-JP"/>
            </w:rPr>
          </w:pPr>
          <w:bookmarkStart w:id="26" w:name="_Proselfのアカウントを持たないユーザーにファイルを渡す(Web公"/>
          <w:bookmarkStart w:id="27" w:name="_Toc124774197"/>
          <w:bookmarkEnd w:id="26"/>
          <w:r w:rsidRPr="00697FAE">
            <w:rPr>
              <w:rFonts w:hint="eastAsia"/>
            </w:rPr>
            <w:lastRenderedPageBreak/>
            <w:t>Proself</w:t>
          </w:r>
          <w:r w:rsidR="00CC4748">
            <w:rPr>
              <w:rFonts w:hint="eastAsia"/>
            </w:rPr>
            <w:t>のアカウントを持たないユーザーにファイルを渡す</w:t>
          </w:r>
          <w:r w:rsidR="008D71F2">
            <w:rPr>
              <w:rFonts w:hint="eastAsia"/>
              <w:lang w:eastAsia="ja-JP"/>
            </w:rPr>
            <w:t>(</w:t>
          </w:r>
          <w:r w:rsidRPr="00697FAE">
            <w:rPr>
              <w:rFonts w:hint="eastAsia"/>
            </w:rPr>
            <w:t>Web公開</w:t>
          </w:r>
          <w:r w:rsidR="008D71F2">
            <w:rPr>
              <w:rFonts w:hint="eastAsia"/>
              <w:lang w:eastAsia="ja-JP"/>
            </w:rPr>
            <w:t>)</w:t>
          </w:r>
          <w:bookmarkEnd w:id="27"/>
        </w:p>
        <w:p w:rsidR="00314022" w:rsidRDefault="00314022" w:rsidP="00314022">
          <w:r>
            <w:rPr>
              <w:rFonts w:cs="メイリオ" w:hint="eastAsia"/>
            </w:rPr>
            <w:t>Proself Diskを利用してアカウントを持たない人にファイルを渡すことができます。</w:t>
          </w:r>
        </w:p>
        <w:p w:rsidR="00314022" w:rsidRPr="00314022" w:rsidRDefault="00314022" w:rsidP="00314022"/>
        <w:p w:rsidR="00CC4748" w:rsidRDefault="00CC4748" w:rsidP="00CC4748">
          <w:pPr>
            <w:pStyle w:val="2"/>
          </w:pPr>
          <w:bookmarkStart w:id="28" w:name="_Toc124774198"/>
          <w:r>
            <w:rPr>
              <w:rFonts w:hint="eastAsia"/>
              <w:lang w:eastAsia="ja-JP"/>
            </w:rPr>
            <w:t>Web</w:t>
          </w:r>
          <w:r>
            <w:rPr>
              <w:rFonts w:hint="eastAsia"/>
            </w:rPr>
            <w:t>公開設定</w:t>
          </w:r>
          <w:bookmarkEnd w:id="28"/>
        </w:p>
        <w:p w:rsidR="007409F0" w:rsidRDefault="00E83CA4" w:rsidP="00697FAE">
          <w:pPr>
            <w:rPr>
              <w:rFonts w:cs="メイリオ"/>
            </w:rPr>
          </w:pPr>
          <w:r w:rsidRPr="00E83CA4">
            <w:rPr>
              <w:rFonts w:cs="メイリオ" w:hint="eastAsia"/>
            </w:rPr>
            <w:t>ファイルまたはフォルダ</w:t>
          </w:r>
          <w:r w:rsidR="00D95B0F">
            <w:rPr>
              <w:rFonts w:cs="メイリオ" w:hint="eastAsia"/>
            </w:rPr>
            <w:t>の</w:t>
          </w:r>
          <w:r w:rsidRPr="00E83CA4">
            <w:rPr>
              <w:rFonts w:cs="メイリオ" w:hint="eastAsia"/>
            </w:rPr>
            <w:t>右クリック</w:t>
          </w:r>
          <w:r w:rsidR="00D95B0F">
            <w:rPr>
              <w:rFonts w:cs="メイリオ" w:hint="eastAsia"/>
            </w:rPr>
            <w:t>時に表示されるメニューより</w:t>
          </w:r>
          <w:r w:rsidRPr="00E83CA4">
            <w:rPr>
              <w:rFonts w:cs="メイリオ" w:hint="eastAsia"/>
            </w:rPr>
            <w:t>Web公開</w:t>
          </w:r>
          <w:r w:rsidR="00D95B0F">
            <w:rPr>
              <w:rFonts w:cs="メイリオ" w:hint="eastAsia"/>
            </w:rPr>
            <w:t>をクリックし</w:t>
          </w:r>
          <w:r>
            <w:rPr>
              <w:rFonts w:cs="メイリオ" w:hint="eastAsia"/>
            </w:rPr>
            <w:t>ます</w:t>
          </w:r>
          <w:r w:rsidR="00D65AA6">
            <w:rPr>
              <w:rFonts w:cs="メイリオ" w:hint="eastAsia"/>
            </w:rPr>
            <w:t>(※)</w:t>
          </w:r>
          <w:r w:rsidRPr="00E83CA4">
            <w:rPr>
              <w:rFonts w:cs="メイリオ" w:hint="eastAsia"/>
            </w:rPr>
            <w:t>。</w:t>
          </w:r>
          <w:r w:rsidR="00BD6010">
            <w:rPr>
              <w:rFonts w:cs="メイリオ" w:hint="eastAsia"/>
            </w:rPr>
            <w:t>以下は「フォルダ１」にWeb公開の設定を</w:t>
          </w:r>
          <w:r w:rsidR="003568BA">
            <w:rPr>
              <w:rFonts w:cs="メイリオ" w:hint="eastAsia"/>
            </w:rPr>
            <w:t>行う</w:t>
          </w:r>
          <w:r w:rsidR="00BD6010">
            <w:rPr>
              <w:rFonts w:cs="メイリオ" w:hint="eastAsia"/>
            </w:rPr>
            <w:t>例となります。</w:t>
          </w:r>
        </w:p>
        <w:p w:rsidR="00F45AA7" w:rsidRDefault="00FC0C46" w:rsidP="00BC0268">
          <w:pPr>
            <w:pStyle w:val="ae"/>
            <w:numPr>
              <w:ilvl w:val="0"/>
              <w:numId w:val="8"/>
            </w:numPr>
            <w:ind w:leftChars="0"/>
            <w:rPr>
              <w:rFonts w:cs="メイリオ"/>
            </w:rPr>
          </w:pPr>
          <w:r w:rsidRPr="00FC0C46">
            <w:rPr>
              <w:rFonts w:cs="メイリオ"/>
            </w:rPr>
            <w:t>Windows 11</w:t>
          </w:r>
          <w:r w:rsidR="00D65AA6">
            <w:rPr>
              <w:rFonts w:cs="メイリオ" w:hint="eastAsia"/>
            </w:rPr>
            <w:t>で</w:t>
          </w:r>
          <w:r w:rsidRPr="00FC0C46">
            <w:rPr>
              <w:rFonts w:cs="メイリオ"/>
            </w:rPr>
            <w:t>はマウス右クリック時</w:t>
          </w:r>
          <w:r w:rsidR="00D65AA6">
            <w:rPr>
              <w:rFonts w:cs="メイリオ" w:hint="eastAsia"/>
            </w:rPr>
            <w:t>にさらに</w:t>
          </w:r>
          <w:r w:rsidRPr="00FC0C46">
            <w:rPr>
              <w:rFonts w:cs="メイリオ"/>
            </w:rPr>
            <w:t>「その他のオプションを表示」をクリックすることで</w:t>
          </w:r>
          <w:r w:rsidR="00F45AA7" w:rsidRPr="00F45AA7">
            <w:rPr>
              <w:rFonts w:cs="メイリオ" w:hint="eastAsia"/>
            </w:rPr>
            <w:t>「</w:t>
          </w:r>
          <w:r w:rsidR="00F45AA7">
            <w:rPr>
              <w:rFonts w:cs="メイリオ" w:hint="eastAsia"/>
            </w:rPr>
            <w:t>Web公開</w:t>
          </w:r>
          <w:r w:rsidR="00F45AA7" w:rsidRPr="00F45AA7">
            <w:rPr>
              <w:rFonts w:cs="メイリオ" w:hint="eastAsia"/>
            </w:rPr>
            <w:t>」の項目が表示されます。</w:t>
          </w:r>
        </w:p>
        <w:p w:rsidR="0093316F" w:rsidRDefault="0093316F" w:rsidP="0093316F">
          <w:pPr>
            <w:jc w:val="center"/>
            <w:rPr>
              <w:rFonts w:cs="メイリオ"/>
            </w:rPr>
          </w:pPr>
          <w:r>
            <w:rPr>
              <w:rFonts w:cs="メイリオ" w:hint="eastAsia"/>
              <w:noProof/>
            </w:rPr>
            <mc:AlternateContent>
              <mc:Choice Requires="wps">
                <w:drawing>
                  <wp:anchor distT="0" distB="0" distL="114300" distR="114300" simplePos="0" relativeHeight="251650560" behindDoc="0" locked="0" layoutInCell="1" allowOverlap="1" wp14:anchorId="4816BEC2" wp14:editId="2BA0F218">
                    <wp:simplePos x="0" y="0"/>
                    <wp:positionH relativeFrom="column">
                      <wp:posOffset>2482215</wp:posOffset>
                    </wp:positionH>
                    <wp:positionV relativeFrom="paragraph">
                      <wp:posOffset>1457960</wp:posOffset>
                    </wp:positionV>
                    <wp:extent cx="1419225" cy="114300"/>
                    <wp:effectExtent l="0" t="0" r="28575" b="19050"/>
                    <wp:wrapNone/>
                    <wp:docPr id="519" name="正方形/長方形 519"/>
                    <wp:cNvGraphicFramePr/>
                    <a:graphic xmlns:a="http://schemas.openxmlformats.org/drawingml/2006/main">
                      <a:graphicData uri="http://schemas.microsoft.com/office/word/2010/wordprocessingShape">
                        <wps:wsp>
                          <wps:cNvSpPr/>
                          <wps:spPr>
                            <a:xfrm>
                              <a:off x="0" y="0"/>
                              <a:ext cx="14192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BCB5D" id="正方形/長方形 519" o:spid="_x0000_s1026" style="position:absolute;left:0;text-align:left;margin-left:195.45pt;margin-top:114.8pt;width:111.75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" filled="f" strokecolor="red" strokeweight="2pt"/>
                </w:pict>
              </mc:Fallback>
            </mc:AlternateContent>
          </w:r>
          <w:r w:rsidRPr="0093316F">
            <w:rPr>
              <w:rFonts w:cs="メイリオ"/>
              <w:noProof/>
            </w:rPr>
            <w:drawing>
              <wp:inline distT="0" distB="0" distL="0" distR="0" wp14:anchorId="1922AB85" wp14:editId="3DD15EFA">
                <wp:extent cx="4680000" cy="3153937"/>
                <wp:effectExtent l="0" t="0" r="6350" b="889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80000" cy="3153937"/>
                        </a:xfrm>
                        <a:prstGeom prst="rect">
                          <a:avLst/>
                        </a:prstGeom>
                      </pic:spPr>
                    </pic:pic>
                  </a:graphicData>
                </a:graphic>
              </wp:inline>
            </w:drawing>
          </w:r>
        </w:p>
        <w:p w:rsidR="0093316F" w:rsidRDefault="0093316F" w:rsidP="0093316F">
          <w:pPr>
            <w:jc w:val="center"/>
            <w:rPr>
              <w:rFonts w:cs="メイリオ"/>
            </w:rPr>
          </w:pPr>
          <w:r w:rsidRPr="00E83CA4">
            <w:rPr>
              <w:rFonts w:cs="メイリオ" w:hint="eastAsia"/>
              <w:b/>
            </w:rPr>
            <w:t>Web公開設定</w:t>
          </w:r>
        </w:p>
        <w:p w:rsidR="00646044" w:rsidRDefault="00646044" w:rsidP="00223376"/>
        <w:p w:rsidR="00223376" w:rsidRDefault="00223376" w:rsidP="00223376">
          <w:r>
            <w:rPr>
              <w:rFonts w:hint="eastAsia"/>
            </w:rPr>
            <w:t>Web公開の設定</w:t>
          </w:r>
          <w:r w:rsidR="00F71DA5">
            <w:rPr>
              <w:rFonts w:hint="eastAsia"/>
            </w:rPr>
            <w:t>は、</w:t>
          </w:r>
          <w:r>
            <w:rPr>
              <w:rFonts w:hint="eastAsia"/>
            </w:rPr>
            <w:t>プロパティのProselfタブからも設定することができます。</w:t>
          </w:r>
        </w:p>
        <w:p w:rsidR="00223376" w:rsidRPr="00223376" w:rsidRDefault="001F0B3A" w:rsidP="00223376">
          <w:pPr>
            <w:jc w:val="center"/>
            <w:rPr>
              <w:rFonts w:cs="メイリオ"/>
            </w:rPr>
          </w:pPr>
          <w:r>
            <w:rPr>
              <w:rFonts w:cs="メイリオ" w:hint="eastAsia"/>
              <w:noProof/>
            </w:rPr>
            <w:lastRenderedPageBreak/>
            <mc:AlternateContent>
              <mc:Choice Requires="wps">
                <w:drawing>
                  <wp:anchor distT="0" distB="0" distL="114300" distR="114300" simplePos="0" relativeHeight="251640320" behindDoc="0" locked="0" layoutInCell="1" allowOverlap="1" wp14:anchorId="20465871" wp14:editId="45BB97AE">
                    <wp:simplePos x="0" y="0"/>
                    <wp:positionH relativeFrom="column">
                      <wp:posOffset>2120265</wp:posOffset>
                    </wp:positionH>
                    <wp:positionV relativeFrom="paragraph">
                      <wp:posOffset>2216150</wp:posOffset>
                    </wp:positionV>
                    <wp:extent cx="819150" cy="152400"/>
                    <wp:effectExtent l="0" t="0" r="19050" b="19050"/>
                    <wp:wrapNone/>
                    <wp:docPr id="687" name="正方形/長方形 687"/>
                    <wp:cNvGraphicFramePr/>
                    <a:graphic xmlns:a="http://schemas.openxmlformats.org/drawingml/2006/main">
                      <a:graphicData uri="http://schemas.microsoft.com/office/word/2010/wordprocessingShape">
                        <wps:wsp>
                          <wps:cNvSpPr/>
                          <wps:spPr>
                            <a:xfrm>
                              <a:off x="0" y="0"/>
                              <a:ext cx="819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8D28" id="正方形/長方形 687" o:spid="_x0000_s1026" style="position:absolute;left:0;text-align:left;margin-left:166.95pt;margin-top:174.5pt;width:64.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" filled="f" strokecolor="red" strokeweight="2pt"/>
                </w:pict>
              </mc:Fallback>
            </mc:AlternateContent>
          </w:r>
          <w:r w:rsidR="0048142D">
            <w:rPr>
              <w:rFonts w:cs="メイリオ" w:hint="eastAsia"/>
              <w:noProof/>
            </w:rPr>
            <mc:AlternateContent>
              <mc:Choice Requires="wps">
                <w:drawing>
                  <wp:anchor distT="0" distB="0" distL="114300" distR="114300" simplePos="0" relativeHeight="251639296" behindDoc="0" locked="0" layoutInCell="1" allowOverlap="1" wp14:anchorId="48B6C3A1" wp14:editId="267BD407">
                    <wp:simplePos x="0" y="0"/>
                    <wp:positionH relativeFrom="column">
                      <wp:posOffset>1738630</wp:posOffset>
                    </wp:positionH>
                    <wp:positionV relativeFrom="paragraph">
                      <wp:posOffset>225425</wp:posOffset>
                    </wp:positionV>
                    <wp:extent cx="352425" cy="161925"/>
                    <wp:effectExtent l="0" t="0" r="28575" b="28575"/>
                    <wp:wrapNone/>
                    <wp:docPr id="686" name="円/楕円 686"/>
                    <wp:cNvGraphicFramePr/>
                    <a:graphic xmlns:a="http://schemas.openxmlformats.org/drawingml/2006/main">
                      <a:graphicData uri="http://schemas.microsoft.com/office/word/2010/wordprocessingShape">
                        <wps:wsp>
                          <wps:cNvSpPr/>
                          <wps:spPr>
                            <a:xfrm>
                              <a:off x="0" y="0"/>
                              <a:ext cx="3524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168DB" id="円/楕円 686" o:spid="_x0000_s1026" style="position:absolute;left:0;text-align:left;margin-left:136.9pt;margin-top:17.75pt;width:27.75pt;height:12.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" filled="f" strokecolor="red" strokeweight="2pt"/>
                </w:pict>
              </mc:Fallback>
            </mc:AlternateContent>
          </w:r>
          <w:r w:rsidR="003C283C">
            <w:rPr>
              <w:rFonts w:cs="メイリオ"/>
              <w:noProof/>
            </w:rPr>
            <w:drawing>
              <wp:inline distT="0" distB="0" distL="0" distR="0" wp14:anchorId="7781D087" wp14:editId="4A29CFE4">
                <wp:extent cx="2520000" cy="3234099"/>
                <wp:effectExtent l="19050" t="19050" r="13970" b="23495"/>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b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234099"/>
                        </a:xfrm>
                        <a:prstGeom prst="rect">
                          <a:avLst/>
                        </a:prstGeom>
                        <a:ln>
                          <a:solidFill>
                            <a:schemeClr val="tx1"/>
                          </a:solidFill>
                        </a:ln>
                      </pic:spPr>
                    </pic:pic>
                  </a:graphicData>
                </a:graphic>
              </wp:inline>
            </w:drawing>
          </w:r>
        </w:p>
        <w:p w:rsidR="00223376" w:rsidRPr="007E76F5" w:rsidRDefault="007E76F5" w:rsidP="007E76F5">
          <w:pPr>
            <w:jc w:val="center"/>
            <w:rPr>
              <w:rFonts w:cs="メイリオ"/>
              <w:b/>
            </w:rPr>
          </w:pPr>
          <w:r w:rsidRPr="007E76F5">
            <w:rPr>
              <w:rFonts w:hint="eastAsia"/>
              <w:b/>
            </w:rPr>
            <w:t>プロパティ</w:t>
          </w:r>
        </w:p>
        <w:p w:rsidR="002A6FFB" w:rsidRDefault="002A6FFB" w:rsidP="00155028">
          <w:pPr>
            <w:rPr>
              <w:rFonts w:cs="メイリオ"/>
              <w:b/>
            </w:rPr>
          </w:pPr>
        </w:p>
        <w:p w:rsidR="00C740A6" w:rsidRDefault="0074669F" w:rsidP="00C740A6">
          <w:pPr>
            <w:jc w:val="center"/>
            <w:rPr>
              <w:rFonts w:cs="メイリオ"/>
            </w:rPr>
          </w:pPr>
          <w:r>
            <w:rPr>
              <w:noProof/>
            </w:rPr>
            <w:drawing>
              <wp:inline distT="0" distB="0" distL="0" distR="0" wp14:anchorId="732D2822" wp14:editId="4004B4F2">
                <wp:extent cx="4320000" cy="3001750"/>
                <wp:effectExtent l="19050" t="19050" r="23495" b="27305"/>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20000" cy="3001750"/>
                        </a:xfrm>
                        <a:prstGeom prst="rect">
                          <a:avLst/>
                        </a:prstGeom>
                        <a:ln>
                          <a:solidFill>
                            <a:schemeClr val="tx1"/>
                          </a:solidFill>
                        </a:ln>
                      </pic:spPr>
                    </pic:pic>
                  </a:graphicData>
                </a:graphic>
              </wp:inline>
            </w:drawing>
          </w:r>
        </w:p>
        <w:p w:rsidR="00CC4748" w:rsidRDefault="004B7B3E" w:rsidP="004B7B3E">
          <w:pPr>
            <w:jc w:val="center"/>
            <w:rPr>
              <w:rFonts w:cs="メイリオ"/>
            </w:rPr>
          </w:pPr>
          <w:r w:rsidRPr="00AB2B12">
            <w:rPr>
              <w:rFonts w:cs="メイリオ" w:hint="eastAsia"/>
              <w:b/>
            </w:rPr>
            <w:t>Web公開設定画面</w:t>
          </w:r>
          <w:r w:rsidR="00383E40">
            <w:rPr>
              <w:rFonts w:cs="メイリオ" w:hint="eastAsia"/>
              <w:b/>
            </w:rPr>
            <w:t>(メール認証機能が有効</w:t>
          </w:r>
          <w:r w:rsidR="00102099">
            <w:rPr>
              <w:rFonts w:cs="メイリオ" w:hint="eastAsia"/>
              <w:b/>
            </w:rPr>
            <w:t>の場合</w:t>
          </w:r>
          <w:r w:rsidR="00383E40">
            <w:rPr>
              <w:rFonts w:cs="メイリオ" w:hint="eastAsia"/>
              <w:b/>
            </w:rPr>
            <w:t>)</w:t>
          </w:r>
        </w:p>
        <w:p w:rsidR="00F326F7" w:rsidRDefault="00F326F7" w:rsidP="00155028">
          <w:pPr>
            <w:rPr>
              <w:rFonts w:cs="メイリオ"/>
            </w:rPr>
          </w:pPr>
        </w:p>
        <w:p w:rsidR="003F5E05" w:rsidRDefault="0074669F" w:rsidP="003F5E05">
          <w:pPr>
            <w:jc w:val="center"/>
            <w:rPr>
              <w:rFonts w:cs="メイリオ"/>
            </w:rPr>
          </w:pPr>
          <w:r>
            <w:rPr>
              <w:noProof/>
            </w:rPr>
            <w:lastRenderedPageBreak/>
            <w:drawing>
              <wp:inline distT="0" distB="0" distL="0" distR="0" wp14:anchorId="39050E9E" wp14:editId="0E700D2B">
                <wp:extent cx="2160000" cy="286405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160000" cy="2864051"/>
                        </a:xfrm>
                        <a:prstGeom prst="rect">
                          <a:avLst/>
                        </a:prstGeom>
                        <a:ln>
                          <a:noFill/>
                        </a:ln>
                      </pic:spPr>
                    </pic:pic>
                  </a:graphicData>
                </a:graphic>
              </wp:inline>
            </w:drawing>
          </w:r>
        </w:p>
        <w:p w:rsidR="003F5E05" w:rsidRDefault="001F243E" w:rsidP="003F5E05">
          <w:pPr>
            <w:jc w:val="center"/>
            <w:rPr>
              <w:rFonts w:cs="メイリオ"/>
            </w:rPr>
          </w:pPr>
          <w:r w:rsidRPr="00AB2B12">
            <w:rPr>
              <w:rFonts w:cs="メイリオ" w:hint="eastAsia"/>
              <w:b/>
            </w:rPr>
            <w:t>Web公開設定画面</w:t>
          </w:r>
          <w:r>
            <w:rPr>
              <w:rFonts w:cs="メイリオ" w:hint="eastAsia"/>
              <w:b/>
            </w:rPr>
            <w:t>(メール認証</w:t>
          </w:r>
          <w:r w:rsidR="00383E40">
            <w:rPr>
              <w:rFonts w:cs="メイリオ" w:hint="eastAsia"/>
              <w:b/>
            </w:rPr>
            <w:t>機能が無効</w:t>
          </w:r>
          <w:r w:rsidR="00102099">
            <w:rPr>
              <w:rFonts w:cs="メイリオ" w:hint="eastAsia"/>
              <w:b/>
            </w:rPr>
            <w:t>の場合</w:t>
          </w:r>
          <w:r>
            <w:rPr>
              <w:rFonts w:cs="メイリオ" w:hint="eastAsia"/>
              <w:b/>
            </w:rPr>
            <w:t>)</w:t>
          </w:r>
        </w:p>
        <w:p w:rsidR="003F5E05" w:rsidRPr="00383E40" w:rsidRDefault="003F5E05" w:rsidP="00155028">
          <w:pPr>
            <w:rPr>
              <w:rFonts w:cs="メイリオ"/>
            </w:rPr>
          </w:pPr>
        </w:p>
        <w:p w:rsidR="00B812D5" w:rsidRDefault="00B812D5" w:rsidP="00B812D5">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B812D5" w:rsidTr="00B812D5">
            <w:trPr>
              <w:tblHeader/>
              <w:jc w:val="center"/>
            </w:trPr>
            <w:tc>
              <w:tcPr>
                <w:tcW w:w="2553" w:type="dxa"/>
                <w:shd w:val="clear" w:color="auto" w:fill="DAEEF3" w:themeFill="accent5" w:themeFillTint="33"/>
              </w:tcPr>
              <w:p w:rsidR="00B812D5" w:rsidRDefault="00B812D5" w:rsidP="000E03B8">
                <w:pPr>
                  <w:rPr>
                    <w:lang w:eastAsia="ar-SA"/>
                  </w:rPr>
                </w:pPr>
                <w:r>
                  <w:rPr>
                    <w:rFonts w:hint="eastAsia"/>
                  </w:rPr>
                  <w:t>項目名</w:t>
                </w:r>
              </w:p>
            </w:tc>
            <w:tc>
              <w:tcPr>
                <w:tcW w:w="5952" w:type="dxa"/>
                <w:shd w:val="clear" w:color="auto" w:fill="DAEEF3" w:themeFill="accent5" w:themeFillTint="33"/>
              </w:tcPr>
              <w:p w:rsidR="00B812D5" w:rsidRDefault="00B812D5" w:rsidP="000E03B8">
                <w:pPr>
                  <w:rPr>
                    <w:lang w:eastAsia="ar-SA"/>
                  </w:rPr>
                </w:pPr>
                <w:r>
                  <w:rPr>
                    <w:rFonts w:hint="eastAsia"/>
                  </w:rPr>
                  <w:t>説明</w:t>
                </w:r>
              </w:p>
            </w:tc>
          </w:tr>
          <w:tr w:rsidR="00B812D5" w:rsidTr="00B812D5">
            <w:trPr>
              <w:jc w:val="center"/>
            </w:trPr>
            <w:tc>
              <w:tcPr>
                <w:tcW w:w="2553" w:type="dxa"/>
              </w:tcPr>
              <w:p w:rsidR="00B812D5" w:rsidRDefault="00B812D5" w:rsidP="000E03B8">
                <w:pPr>
                  <w:rPr>
                    <w:lang w:eastAsia="ar-SA"/>
                  </w:rPr>
                </w:pPr>
                <w:r w:rsidRPr="00C67F10">
                  <w:rPr>
                    <w:rFonts w:cs="メイリオ" w:hint="eastAsia"/>
                  </w:rPr>
                  <w:t>ダウンロード回数制限</w:t>
                </w:r>
              </w:p>
            </w:tc>
            <w:tc>
              <w:tcPr>
                <w:tcW w:w="5952" w:type="dxa"/>
              </w:tcPr>
              <w:p w:rsidR="00B812D5" w:rsidRDefault="00B812D5" w:rsidP="000E03B8">
                <w:r>
                  <w:rPr>
                    <w:rFonts w:cs="メイリオ" w:hint="eastAsia"/>
                  </w:rPr>
                  <w:t>チェックを入れるとダウンロード回数を指定できます。</w:t>
                </w:r>
              </w:p>
            </w:tc>
          </w:tr>
          <w:tr w:rsidR="00B812D5" w:rsidTr="00B812D5">
            <w:trPr>
              <w:jc w:val="center"/>
            </w:trPr>
            <w:tc>
              <w:tcPr>
                <w:tcW w:w="2553" w:type="dxa"/>
              </w:tcPr>
              <w:p w:rsidR="00B812D5" w:rsidRDefault="00B812D5" w:rsidP="000E03B8">
                <w:pPr>
                  <w:rPr>
                    <w:lang w:eastAsia="ar-SA"/>
                  </w:rPr>
                </w:pPr>
                <w:r w:rsidRPr="00C67F10">
                  <w:rPr>
                    <w:rFonts w:cs="メイリオ" w:hint="eastAsia"/>
                  </w:rPr>
                  <w:t>公開期限</w:t>
                </w:r>
              </w:p>
            </w:tc>
            <w:tc>
              <w:tcPr>
                <w:tcW w:w="5952" w:type="dxa"/>
              </w:tcPr>
              <w:p w:rsidR="00B812D5" w:rsidRDefault="00B812D5" w:rsidP="000E03B8">
                <w:r>
                  <w:rPr>
                    <w:rFonts w:cs="メイリオ" w:hint="eastAsia"/>
                  </w:rPr>
                  <w:t>チェックを入れるとダウンロード可能とする期限を設定できます。</w:t>
                </w:r>
              </w:p>
            </w:tc>
          </w:tr>
          <w:tr w:rsidR="00B812D5" w:rsidTr="00B812D5">
            <w:trPr>
              <w:jc w:val="center"/>
            </w:trPr>
            <w:tc>
              <w:tcPr>
                <w:tcW w:w="2553" w:type="dxa"/>
              </w:tcPr>
              <w:p w:rsidR="00B812D5" w:rsidRDefault="00B812D5" w:rsidP="00BD4516">
                <w:pPr>
                  <w:rPr>
                    <w:lang w:eastAsia="ar-SA"/>
                  </w:rPr>
                </w:pPr>
                <w:r w:rsidRPr="00C67F10">
                  <w:rPr>
                    <w:rFonts w:cs="メイリオ" w:hint="eastAsia"/>
                  </w:rPr>
                  <w:t>公開パスワード</w:t>
                </w:r>
              </w:p>
            </w:tc>
            <w:tc>
              <w:tcPr>
                <w:tcW w:w="5952" w:type="dxa"/>
              </w:tcPr>
              <w:p w:rsidR="00B812D5" w:rsidRDefault="00B812D5" w:rsidP="000E03B8">
                <w:r>
                  <w:rPr>
                    <w:rFonts w:cs="メイリオ" w:hint="eastAsia"/>
                  </w:rPr>
                  <w:t>チェックを入れると</w:t>
                </w:r>
                <w:r w:rsidRPr="00BE1F8D">
                  <w:rPr>
                    <w:rFonts w:cs="メイリオ" w:hint="eastAsia"/>
                  </w:rPr>
                  <w:t>Web公開ファイル/フォルダアクセス時</w:t>
                </w:r>
                <w:r>
                  <w:rPr>
                    <w:rFonts w:cs="メイリオ" w:hint="eastAsia"/>
                  </w:rPr>
                  <w:t>に</w:t>
                </w:r>
                <w:r w:rsidRPr="00BE1F8D">
                  <w:rPr>
                    <w:rFonts w:cs="メイリオ" w:hint="eastAsia"/>
                  </w:rPr>
                  <w:t>パスワードの入力</w:t>
                </w:r>
                <w:r>
                  <w:rPr>
                    <w:rFonts w:cs="メイリオ" w:hint="eastAsia"/>
                  </w:rPr>
                  <w:t>が求められるようになります。</w:t>
                </w:r>
              </w:p>
            </w:tc>
          </w:tr>
          <w:tr w:rsidR="00FD4990" w:rsidTr="00B812D5">
            <w:trPr>
              <w:jc w:val="center"/>
            </w:trPr>
            <w:tc>
              <w:tcPr>
                <w:tcW w:w="2553" w:type="dxa"/>
              </w:tcPr>
              <w:p w:rsidR="00FD4990" w:rsidRPr="00C67F10" w:rsidRDefault="00FD4990" w:rsidP="000E03B8">
                <w:pPr>
                  <w:rPr>
                    <w:rFonts w:cs="メイリオ"/>
                  </w:rPr>
                </w:pPr>
                <w:r>
                  <w:rPr>
                    <w:rFonts w:cs="メイリオ" w:hint="eastAsia"/>
                  </w:rPr>
                  <w:t>ダウンロードされたらメールで通知</w:t>
                </w:r>
                <w:r w:rsidR="00BD4516">
                  <w:rPr>
                    <w:rFonts w:cs="メイリオ" w:hint="eastAsia"/>
                  </w:rPr>
                  <w:t>(※1)</w:t>
                </w:r>
              </w:p>
            </w:tc>
            <w:tc>
              <w:tcPr>
                <w:tcW w:w="5952" w:type="dxa"/>
              </w:tcPr>
              <w:p w:rsidR="00FD4990" w:rsidRDefault="003A30E2" w:rsidP="00A65A47">
                <w:pPr>
                  <w:rPr>
                    <w:rFonts w:cs="メイリオ"/>
                  </w:rPr>
                </w:pPr>
                <w:r>
                  <w:rPr>
                    <w:rFonts w:cs="メイリオ" w:hint="eastAsia"/>
                  </w:rPr>
                  <w:t>チェックを入れると</w:t>
                </w:r>
                <w:r>
                  <w:rPr>
                    <w:rFonts w:hint="eastAsia"/>
                  </w:rPr>
                  <w:t>Web公開画面よりファイルがダウンロードされ</w:t>
                </w:r>
                <w:r w:rsidR="005F5CFB">
                  <w:rPr>
                    <w:rFonts w:hint="eastAsia"/>
                  </w:rPr>
                  <w:t>た際</w:t>
                </w:r>
                <w:r w:rsidR="00A65A47">
                  <w:rPr>
                    <w:rFonts w:hint="eastAsia"/>
                  </w:rPr>
                  <w:t>に</w:t>
                </w:r>
                <w:r w:rsidR="00653273">
                  <w:rPr>
                    <w:rFonts w:hint="eastAsia"/>
                  </w:rPr>
                  <w:t>通知</w:t>
                </w:r>
                <w:r>
                  <w:rPr>
                    <w:rFonts w:hint="eastAsia"/>
                  </w:rPr>
                  <w:t>メール</w:t>
                </w:r>
                <w:r w:rsidR="00A65A47">
                  <w:rPr>
                    <w:rFonts w:hint="eastAsia"/>
                  </w:rPr>
                  <w:t>を受け取ることができます</w:t>
                </w:r>
                <w:r>
                  <w:rPr>
                    <w:rFonts w:hint="eastAsia"/>
                  </w:rPr>
                  <w:t>。</w:t>
                </w:r>
              </w:p>
            </w:tc>
          </w:tr>
          <w:tr w:rsidR="00B812D5" w:rsidTr="00B812D5">
            <w:trPr>
              <w:jc w:val="center"/>
            </w:trPr>
            <w:tc>
              <w:tcPr>
                <w:tcW w:w="2553" w:type="dxa"/>
              </w:tcPr>
              <w:p w:rsidR="00B812D5" w:rsidRDefault="00B812D5" w:rsidP="000E03B8">
                <w:pPr>
                  <w:rPr>
                    <w:lang w:eastAsia="ar-SA"/>
                  </w:rPr>
                </w:pPr>
                <w:r w:rsidRPr="00BE1F8D">
                  <w:rPr>
                    <w:rFonts w:cs="メイリオ" w:hint="eastAsia"/>
                  </w:rPr>
                  <w:t>パスワード自動生成</w:t>
                </w:r>
              </w:p>
            </w:tc>
            <w:tc>
              <w:tcPr>
                <w:tcW w:w="5952" w:type="dxa"/>
              </w:tcPr>
              <w:p w:rsidR="00B812D5" w:rsidRDefault="00B812D5" w:rsidP="000E03B8">
                <w:r>
                  <w:rPr>
                    <w:rFonts w:cs="メイリオ" w:hint="eastAsia"/>
                  </w:rPr>
                  <w:t>クリックすると任意のパスワードが生成されます。</w:t>
                </w:r>
                <w:r w:rsidRPr="0025757E">
                  <w:rPr>
                    <w:rFonts w:cs="メイリオ" w:hint="eastAsia"/>
                  </w:rPr>
                  <w:t>生成されたパスワードは</w:t>
                </w:r>
                <w:r w:rsidRPr="00BE1F8D">
                  <w:rPr>
                    <w:rFonts w:cs="メイリオ" w:hint="eastAsia"/>
                  </w:rPr>
                  <w:t>Web公開ファイル/フォルダアクセス時</w:t>
                </w:r>
                <w:r>
                  <w:rPr>
                    <w:rFonts w:cs="メイリオ" w:hint="eastAsia"/>
                  </w:rPr>
                  <w:t>に</w:t>
                </w:r>
                <w:r w:rsidRPr="0025757E">
                  <w:rPr>
                    <w:rFonts w:cs="メイリオ" w:hint="eastAsia"/>
                  </w:rPr>
                  <w:t>必要</w:t>
                </w:r>
                <w:r>
                  <w:rPr>
                    <w:rFonts w:cs="メイリオ" w:hint="eastAsia"/>
                  </w:rPr>
                  <w:t>と</w:t>
                </w:r>
                <w:r w:rsidRPr="0025757E">
                  <w:rPr>
                    <w:rFonts w:cs="メイリオ" w:hint="eastAsia"/>
                  </w:rPr>
                  <w:t>なります。</w:t>
                </w:r>
              </w:p>
            </w:tc>
          </w:tr>
          <w:tr w:rsidR="00B812D5" w:rsidTr="00B812D5">
            <w:trPr>
              <w:jc w:val="center"/>
            </w:trPr>
            <w:tc>
              <w:tcPr>
                <w:tcW w:w="2553" w:type="dxa"/>
              </w:tcPr>
              <w:p w:rsidR="00B812D5" w:rsidRDefault="00B812D5" w:rsidP="000E03B8">
                <w:pPr>
                  <w:rPr>
                    <w:lang w:eastAsia="ar-SA"/>
                  </w:rPr>
                </w:pPr>
                <w:r w:rsidRPr="007472C8">
                  <w:rPr>
                    <w:rFonts w:cs="メイリオ" w:hint="eastAsia"/>
                  </w:rPr>
                  <w:lastRenderedPageBreak/>
                  <w:t>サブフォルダを表示しない</w:t>
                </w:r>
              </w:p>
            </w:tc>
            <w:tc>
              <w:tcPr>
                <w:tcW w:w="5952" w:type="dxa"/>
              </w:tcPr>
              <w:p w:rsidR="00B812D5" w:rsidRPr="007472C8" w:rsidRDefault="00B812D5" w:rsidP="000E03B8">
                <w:pPr>
                  <w:rPr>
                    <w:rFonts w:cs="メイリオ"/>
                  </w:rPr>
                </w:pPr>
                <w:r w:rsidRPr="00BE1F8D">
                  <w:rPr>
                    <w:rFonts w:cs="メイリオ" w:hint="eastAsia"/>
                  </w:rPr>
                  <w:t>Web公開</w:t>
                </w:r>
                <w:r>
                  <w:rPr>
                    <w:rFonts w:cs="メイリオ" w:hint="eastAsia"/>
                  </w:rPr>
                  <w:t>フォルダにアクセスした際、</w:t>
                </w:r>
                <w:r w:rsidRPr="007472C8">
                  <w:rPr>
                    <w:rFonts w:cs="メイリオ" w:hint="eastAsia"/>
                  </w:rPr>
                  <w:t>サブフォルダを非表示に</w:t>
                </w:r>
                <w:r>
                  <w:rPr>
                    <w:rFonts w:cs="メイリオ" w:hint="eastAsia"/>
                  </w:rPr>
                  <w:t>したい</w:t>
                </w:r>
                <w:r w:rsidRPr="007472C8">
                  <w:rPr>
                    <w:rFonts w:cs="メイリオ" w:hint="eastAsia"/>
                  </w:rPr>
                  <w:t>場合に</w:t>
                </w:r>
                <w:r>
                  <w:rPr>
                    <w:rFonts w:cs="メイリオ" w:hint="eastAsia"/>
                  </w:rPr>
                  <w:t>チェックを入れ</w:t>
                </w:r>
                <w:r w:rsidRPr="007472C8">
                  <w:rPr>
                    <w:rFonts w:cs="メイリオ" w:hint="eastAsia"/>
                  </w:rPr>
                  <w:t>ます。</w:t>
                </w:r>
              </w:p>
              <w:p w:rsidR="00B812D5" w:rsidRDefault="00B812D5" w:rsidP="0090567E">
                <w:pPr>
                  <w:pStyle w:val="ae"/>
                  <w:numPr>
                    <w:ilvl w:val="0"/>
                    <w:numId w:val="8"/>
                  </w:numPr>
                  <w:ind w:leftChars="0"/>
                </w:pPr>
                <w:r w:rsidRPr="0090567E">
                  <w:rPr>
                    <w:rFonts w:cs="メイリオ" w:hint="eastAsia"/>
                  </w:rPr>
                  <w:t>フォルダに対してのWeb公開設定時のみ表示されます。</w:t>
                </w:r>
              </w:p>
            </w:tc>
          </w:tr>
          <w:tr w:rsidR="00B812D5" w:rsidTr="00B812D5">
            <w:trPr>
              <w:jc w:val="center"/>
            </w:trPr>
            <w:tc>
              <w:tcPr>
                <w:tcW w:w="2553" w:type="dxa"/>
              </w:tcPr>
              <w:p w:rsidR="00B812D5" w:rsidRDefault="00B812D5" w:rsidP="000E03B8">
                <w:pPr>
                  <w:rPr>
                    <w:lang w:eastAsia="ar-SA"/>
                  </w:rPr>
                </w:pPr>
                <w:r w:rsidRPr="00BE1F8D">
                  <w:rPr>
                    <w:rFonts w:cs="メイリオ" w:hint="eastAsia"/>
                  </w:rPr>
                  <w:t>公開コメント</w:t>
                </w:r>
              </w:p>
            </w:tc>
            <w:tc>
              <w:tcPr>
                <w:tcW w:w="5952" w:type="dxa"/>
              </w:tcPr>
              <w:p w:rsidR="00B812D5" w:rsidRDefault="00B812D5" w:rsidP="000E03B8">
                <w:r w:rsidRPr="00BE1F8D">
                  <w:rPr>
                    <w:rFonts w:cs="メイリオ" w:hint="eastAsia"/>
                  </w:rPr>
                  <w:t>Web公開ファイル/フォルダアクセス時に表示されるコメントを入力します。</w:t>
                </w:r>
              </w:p>
            </w:tc>
          </w:tr>
          <w:tr w:rsidR="00B812D5" w:rsidTr="00B812D5">
            <w:trPr>
              <w:jc w:val="center"/>
            </w:trPr>
            <w:tc>
              <w:tcPr>
                <w:tcW w:w="2553" w:type="dxa"/>
              </w:tcPr>
              <w:p w:rsidR="00B812D5" w:rsidRDefault="00B812D5" w:rsidP="000E03B8">
                <w:pPr>
                  <w:rPr>
                    <w:lang w:eastAsia="ar-SA"/>
                  </w:rPr>
                </w:pPr>
                <w:r w:rsidRPr="00BE1F8D">
                  <w:rPr>
                    <w:rFonts w:cs="メイリオ" w:hint="eastAsia"/>
                  </w:rPr>
                  <w:t>メール認証を使用する</w:t>
                </w:r>
                <w:r w:rsidR="001F243E">
                  <w:rPr>
                    <w:rFonts w:cs="メイリオ" w:hint="eastAsia"/>
                  </w:rPr>
                  <w:t>(※</w:t>
                </w:r>
                <w:r w:rsidR="00BD4516">
                  <w:rPr>
                    <w:rFonts w:cs="メイリオ" w:hint="eastAsia"/>
                  </w:rPr>
                  <w:t>2</w:t>
                </w:r>
                <w:r w:rsidR="001F243E">
                  <w:rPr>
                    <w:rFonts w:cs="メイリオ" w:hint="eastAsia"/>
                  </w:rPr>
                  <w:t>)</w:t>
                </w:r>
              </w:p>
            </w:tc>
            <w:tc>
              <w:tcPr>
                <w:tcW w:w="5952" w:type="dxa"/>
              </w:tcPr>
              <w:p w:rsidR="001F243E" w:rsidRDefault="00B812D5" w:rsidP="001F243E">
                <w:r>
                  <w:rPr>
                    <w:rFonts w:cs="メイリオ" w:hint="eastAsia"/>
                  </w:rPr>
                  <w:t>チェックを入れると</w:t>
                </w:r>
                <w:r w:rsidRPr="00BE1F8D">
                  <w:rPr>
                    <w:rFonts w:cs="メイリオ" w:hint="eastAsia"/>
                  </w:rPr>
                  <w:t>Web公開ファイル/フォルダにアクセス時</w:t>
                </w:r>
                <w:r>
                  <w:rPr>
                    <w:rFonts w:cs="メイリオ" w:hint="eastAsia"/>
                  </w:rPr>
                  <w:t>に</w:t>
                </w:r>
                <w:r w:rsidRPr="00BE1F8D">
                  <w:rPr>
                    <w:rFonts w:cs="メイリオ" w:hint="eastAsia"/>
                  </w:rPr>
                  <w:t>メール認証</w:t>
                </w:r>
                <w:r>
                  <w:rPr>
                    <w:rFonts w:cs="メイリオ" w:hint="eastAsia"/>
                  </w:rPr>
                  <w:t>が必要となります。</w:t>
                </w:r>
              </w:p>
            </w:tc>
          </w:tr>
          <w:tr w:rsidR="00B812D5" w:rsidTr="00B812D5">
            <w:trPr>
              <w:jc w:val="center"/>
            </w:trPr>
            <w:tc>
              <w:tcPr>
                <w:tcW w:w="2553" w:type="dxa"/>
              </w:tcPr>
              <w:p w:rsidR="00B812D5" w:rsidRPr="00BE1F8D" w:rsidRDefault="00B812D5" w:rsidP="000E03B8">
                <w:pPr>
                  <w:rPr>
                    <w:rFonts w:cs="メイリオ"/>
                  </w:rPr>
                </w:pPr>
                <w:r w:rsidRPr="00BE1F8D">
                  <w:rPr>
                    <w:rFonts w:cs="メイリオ" w:hint="eastAsia"/>
                  </w:rPr>
                  <w:t>公開メールアドレスを制限する</w:t>
                </w:r>
                <w:r w:rsidR="001F243E">
                  <w:rPr>
                    <w:rFonts w:cs="メイリオ" w:hint="eastAsia"/>
                  </w:rPr>
                  <w:t>(※</w:t>
                </w:r>
                <w:r w:rsidR="00BD4516">
                  <w:rPr>
                    <w:rFonts w:cs="メイリオ" w:hint="eastAsia"/>
                  </w:rPr>
                  <w:t>2</w:t>
                </w:r>
                <w:r w:rsidR="001F243E">
                  <w:rPr>
                    <w:rFonts w:cs="メイリオ" w:hint="eastAsia"/>
                  </w:rPr>
                  <w:t>)</w:t>
                </w:r>
              </w:p>
            </w:tc>
            <w:tc>
              <w:tcPr>
                <w:tcW w:w="5952" w:type="dxa"/>
              </w:tcPr>
              <w:p w:rsidR="00B812D5" w:rsidRPr="00BE1F8D" w:rsidRDefault="00B812D5" w:rsidP="000E03B8">
                <w:pPr>
                  <w:rPr>
                    <w:rFonts w:cs="メイリオ"/>
                  </w:rPr>
                </w:pPr>
                <w:r w:rsidRPr="00BE1F8D">
                  <w:rPr>
                    <w:rFonts w:cs="メイリオ" w:hint="eastAsia"/>
                  </w:rPr>
                  <w:t>メール認証機能利用時、特定のメールアドレスにのみワンタイムパスワードを発行</w:t>
                </w:r>
                <w:r>
                  <w:rPr>
                    <w:rFonts w:cs="メイリオ" w:hint="eastAsia"/>
                  </w:rPr>
                  <w:t>したい場合はチェックを入れ</w:t>
                </w:r>
                <w:r w:rsidRPr="00BE1F8D">
                  <w:rPr>
                    <w:rFonts w:cs="メイリオ" w:hint="eastAsia"/>
                  </w:rPr>
                  <w:t>ます。</w:t>
                </w:r>
              </w:p>
            </w:tc>
          </w:tr>
          <w:tr w:rsidR="00B812D5" w:rsidTr="00B812D5">
            <w:trPr>
              <w:jc w:val="center"/>
            </w:trPr>
            <w:tc>
              <w:tcPr>
                <w:tcW w:w="2553" w:type="dxa"/>
              </w:tcPr>
              <w:p w:rsidR="00B812D5" w:rsidRPr="00BE1F8D" w:rsidRDefault="00B812D5" w:rsidP="000E03B8">
                <w:pPr>
                  <w:rPr>
                    <w:rFonts w:cs="メイリオ"/>
                  </w:rPr>
                </w:pPr>
                <w:r w:rsidRPr="00BE1F8D">
                  <w:rPr>
                    <w:rFonts w:cs="メイリオ" w:hint="eastAsia"/>
                  </w:rPr>
                  <w:t>公開先メールアドレステキスト</w:t>
                </w:r>
                <w:r w:rsidR="001F243E">
                  <w:rPr>
                    <w:rFonts w:cs="メイリオ" w:hint="eastAsia"/>
                  </w:rPr>
                  <w:t>(※</w:t>
                </w:r>
                <w:r w:rsidR="00BD4516">
                  <w:rPr>
                    <w:rFonts w:cs="メイリオ" w:hint="eastAsia"/>
                  </w:rPr>
                  <w:t>2</w:t>
                </w:r>
                <w:r w:rsidR="001F243E">
                  <w:rPr>
                    <w:rFonts w:cs="メイリオ" w:hint="eastAsia"/>
                  </w:rPr>
                  <w:t>)</w:t>
                </w:r>
              </w:p>
            </w:tc>
            <w:tc>
              <w:tcPr>
                <w:tcW w:w="5952" w:type="dxa"/>
              </w:tcPr>
              <w:p w:rsidR="00B812D5" w:rsidRDefault="00B812D5" w:rsidP="000E03B8">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rsidR="00B812D5" w:rsidRPr="00BE1F8D" w:rsidRDefault="00B812D5" w:rsidP="000E03B8">
                <w:pPr>
                  <w:rPr>
                    <w:rFonts w:cs="メイリオ"/>
                  </w:rPr>
                </w:pPr>
                <w:r w:rsidRPr="00BE1F8D">
                  <w:rPr>
                    <w:rFonts w:cs="メイリオ" w:hint="eastAsia"/>
                  </w:rPr>
                  <w:t>メール認証機能利用時に利用可能なメールアドレスを入力します。</w:t>
                </w:r>
              </w:p>
            </w:tc>
          </w:tr>
        </w:tbl>
        <w:p w:rsidR="00BD4516" w:rsidRDefault="00BD4516" w:rsidP="00BD4516">
          <w:pPr>
            <w:rPr>
              <w:rFonts w:cs="メイリオ"/>
            </w:rPr>
          </w:pPr>
          <w:r>
            <w:rPr>
              <w:rFonts w:cs="メイリオ" w:hint="eastAsia"/>
            </w:rPr>
            <w:t>※1</w:t>
          </w:r>
          <w:r>
            <w:rPr>
              <w:rFonts w:cs="メイリオ"/>
            </w:rPr>
            <w:t xml:space="preserve"> </w:t>
          </w:r>
          <w:r w:rsidRPr="00BD4516">
            <w:rPr>
              <w:rFonts w:cs="メイリオ" w:hint="eastAsia"/>
            </w:rPr>
            <w:t>管理者の設定によっては表示されません。</w:t>
          </w:r>
        </w:p>
        <w:p w:rsidR="00B812D5" w:rsidRPr="00BD4516" w:rsidRDefault="00BD4516" w:rsidP="00BD4516">
          <w:pPr>
            <w:rPr>
              <w:rFonts w:cs="メイリオ"/>
            </w:rPr>
          </w:pPr>
          <w:r>
            <w:rPr>
              <w:rFonts w:cs="メイリオ" w:hint="eastAsia"/>
            </w:rPr>
            <w:t>※2</w:t>
          </w:r>
          <w:r>
            <w:rPr>
              <w:rFonts w:cs="メイリオ"/>
            </w:rPr>
            <w:t xml:space="preserve"> </w:t>
          </w:r>
          <w:r w:rsidR="00383E40" w:rsidRPr="00BD4516">
            <w:rPr>
              <w:rFonts w:cs="メイリオ" w:hint="eastAsia"/>
            </w:rPr>
            <w:t>メール認証機能が有効となっている場合のみ</w:t>
          </w:r>
          <w:r w:rsidR="001F243E" w:rsidRPr="00BD4516">
            <w:rPr>
              <w:rFonts w:cs="メイリオ" w:hint="eastAsia"/>
            </w:rPr>
            <w:t>表示され</w:t>
          </w:r>
          <w:r w:rsidR="00383E40" w:rsidRPr="00BD4516">
            <w:rPr>
              <w:rFonts w:cs="メイリオ" w:hint="eastAsia"/>
            </w:rPr>
            <w:t>ます。</w:t>
          </w:r>
        </w:p>
        <w:p w:rsidR="001F243E" w:rsidRPr="00B812D5" w:rsidRDefault="001F243E" w:rsidP="00155028">
          <w:pPr>
            <w:rPr>
              <w:rFonts w:cs="メイリオ"/>
            </w:rPr>
          </w:pPr>
        </w:p>
        <w:p w:rsidR="002A6FFB" w:rsidRDefault="0090567E" w:rsidP="00697FAE">
          <w:pPr>
            <w:rPr>
              <w:rFonts w:cs="メイリオ"/>
            </w:rPr>
          </w:pPr>
          <w:r w:rsidRPr="008C4FB7">
            <w:rPr>
              <w:rFonts w:cs="メイリオ" w:hint="eastAsia"/>
            </w:rPr>
            <w:t>「OK」</w:t>
          </w:r>
          <w:r>
            <w:rPr>
              <w:rFonts w:hint="eastAsia"/>
            </w:rPr>
            <w:t>をクリックした場合、</w:t>
          </w:r>
          <w:r>
            <w:rPr>
              <w:rFonts w:cs="メイリオ" w:hint="eastAsia"/>
            </w:rPr>
            <w:t>設定内容に問題が無ければ以下のダイアログが表示されWeb公開が開始されます。</w:t>
          </w:r>
        </w:p>
        <w:p w:rsidR="006A0140" w:rsidRPr="006A0140" w:rsidRDefault="006A0140" w:rsidP="006A0140">
          <w:pPr>
            <w:pStyle w:val="ae"/>
            <w:numPr>
              <w:ilvl w:val="0"/>
              <w:numId w:val="8"/>
            </w:numPr>
            <w:ind w:leftChars="0"/>
            <w:rPr>
              <w:rFonts w:cs="メイリオ"/>
            </w:rPr>
          </w:pPr>
          <w:r w:rsidRPr="006A0140">
            <w:rPr>
              <w:rFonts w:cs="メイリオ" w:hint="eastAsia"/>
            </w:rPr>
            <w:t>「クリップボードにコピー」をクリックするとアドレスがクリップボードにコピーされますのでメール等に貼付することができます。</w:t>
          </w:r>
        </w:p>
        <w:p w:rsidR="002A6FFB" w:rsidRDefault="002A6FFB" w:rsidP="002A6FFB">
          <w:pPr>
            <w:jc w:val="center"/>
            <w:rPr>
              <w:rFonts w:cs="メイリオ"/>
            </w:rPr>
          </w:pPr>
          <w:r>
            <w:rPr>
              <w:rFonts w:cs="メイリオ" w:hint="eastAsia"/>
              <w:noProof/>
            </w:rPr>
            <w:drawing>
              <wp:inline distT="0" distB="0" distL="0" distR="0" wp14:anchorId="071D1F57" wp14:editId="0348058E">
                <wp:extent cx="3240000" cy="858278"/>
                <wp:effectExtent l="19050" t="19050" r="17780" b="18415"/>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bmp"/>
                        <pic:cNvPicPr/>
                      </pic:nvPicPr>
                      <pic:blipFill>
                        <a:blip r:embed="rId37">
                          <a:extLst>
                            <a:ext uri="{28A0092B-C50C-407E-A947-70E740481C1C}">
                              <a14:useLocalDpi xmlns:a14="http://schemas.microsoft.com/office/drawing/2010/main" val="0"/>
                            </a:ext>
                          </a:extLst>
                        </a:blip>
                        <a:stretch>
                          <a:fillRect/>
                        </a:stretch>
                      </pic:blipFill>
                      <pic:spPr>
                        <a:xfrm>
                          <a:off x="0" y="0"/>
                          <a:ext cx="3240000" cy="858278"/>
                        </a:xfrm>
                        <a:prstGeom prst="rect">
                          <a:avLst/>
                        </a:prstGeom>
                        <a:ln>
                          <a:solidFill>
                            <a:schemeClr val="tx1"/>
                          </a:solidFill>
                        </a:ln>
                      </pic:spPr>
                    </pic:pic>
                  </a:graphicData>
                </a:graphic>
              </wp:inline>
            </w:drawing>
          </w:r>
        </w:p>
        <w:p w:rsidR="002A6FFB" w:rsidRPr="002A6FFB" w:rsidRDefault="002A6FFB" w:rsidP="002A6FFB">
          <w:pPr>
            <w:jc w:val="center"/>
            <w:rPr>
              <w:rFonts w:cs="メイリオ"/>
              <w:b/>
            </w:rPr>
          </w:pPr>
          <w:r w:rsidRPr="002A6FFB">
            <w:rPr>
              <w:rFonts w:cs="メイリオ" w:hint="eastAsia"/>
              <w:b/>
            </w:rPr>
            <w:t>Web公開アドレス確認画面</w:t>
          </w:r>
        </w:p>
        <w:p w:rsidR="00E93B6D" w:rsidRDefault="00E93B6D" w:rsidP="006656F2">
          <w:pPr>
            <w:rPr>
              <w:rFonts w:cs="メイリオ"/>
            </w:rPr>
          </w:pPr>
        </w:p>
        <w:p w:rsidR="005D6597" w:rsidRDefault="008F0356" w:rsidP="005D6597">
          <w:pPr>
            <w:rPr>
              <w:rFonts w:cs="メイリオ"/>
            </w:rPr>
          </w:pPr>
          <w:r>
            <w:rPr>
              <w:rFonts w:cs="メイリオ" w:hint="eastAsia"/>
            </w:rPr>
            <w:t>Web公開</w:t>
          </w:r>
          <w:r w:rsidR="005D6597">
            <w:rPr>
              <w:rFonts w:cs="メイリオ" w:hint="eastAsia"/>
            </w:rPr>
            <w:t>設定後</w:t>
          </w:r>
          <w:r>
            <w:rPr>
              <w:rFonts w:cs="メイリオ" w:hint="eastAsia"/>
            </w:rPr>
            <w:t>は、</w:t>
          </w:r>
          <w:r w:rsidR="005D6597">
            <w:rPr>
              <w:rFonts w:cs="メイリオ" w:hint="eastAsia"/>
            </w:rPr>
            <w:t>Proselfのアカウント</w:t>
          </w:r>
          <w:r w:rsidR="005D6597" w:rsidRPr="002A6FFB">
            <w:rPr>
              <w:rFonts w:cs="メイリオ" w:hint="eastAsia"/>
            </w:rPr>
            <w:t>を持っていない</w:t>
          </w:r>
          <w:r w:rsidR="005D6597">
            <w:rPr>
              <w:rFonts w:cs="メイリオ" w:hint="eastAsia"/>
            </w:rPr>
            <w:t>ユーザー</w:t>
          </w:r>
          <w:r w:rsidR="005D6597" w:rsidRPr="002A6FFB">
            <w:rPr>
              <w:rFonts w:cs="メイリオ" w:hint="eastAsia"/>
            </w:rPr>
            <w:t>に公開</w:t>
          </w:r>
          <w:r w:rsidR="005D6597">
            <w:rPr>
              <w:rFonts w:cs="メイリオ" w:hint="eastAsia"/>
            </w:rPr>
            <w:t>アドレスや公開</w:t>
          </w:r>
          <w:r w:rsidR="005D6597" w:rsidRPr="002A6FFB">
            <w:rPr>
              <w:rFonts w:cs="メイリオ" w:hint="eastAsia"/>
            </w:rPr>
            <w:t>パスワードを知らせます。</w:t>
          </w:r>
        </w:p>
        <w:p w:rsidR="00390BDB" w:rsidRDefault="00390BDB">
          <w:pPr>
            <w:adjustRightInd/>
            <w:snapToGrid/>
            <w:jc w:val="both"/>
            <w:rPr>
              <w:rFonts w:cs="メイリオ"/>
              <w:noProof/>
              <w:kern w:val="21"/>
              <w:szCs w:val="21"/>
            </w:rPr>
          </w:pPr>
        </w:p>
        <w:p w:rsidR="00B5385B" w:rsidRDefault="00B5385B" w:rsidP="00B5385B">
          <w:pPr>
            <w:pStyle w:val="2"/>
            <w:rPr>
              <w:noProof/>
            </w:rPr>
          </w:pPr>
          <w:bookmarkStart w:id="29" w:name="_Toc124774199"/>
          <w:r>
            <w:rPr>
              <w:rFonts w:hint="eastAsia"/>
              <w:noProof/>
              <w:lang w:eastAsia="ja-JP"/>
            </w:rPr>
            <w:t>Web</w:t>
          </w:r>
          <w:r>
            <w:rPr>
              <w:rFonts w:hint="eastAsia"/>
              <w:noProof/>
            </w:rPr>
            <w:t>公開停止</w:t>
          </w:r>
          <w:bookmarkEnd w:id="29"/>
        </w:p>
        <w:p w:rsidR="002A5225" w:rsidRDefault="005A0EE0" w:rsidP="00697FAE">
          <w:pPr>
            <w:rPr>
              <w:rFonts w:cs="メイリオ"/>
              <w:noProof/>
            </w:rPr>
          </w:pPr>
          <w:r>
            <w:rPr>
              <w:rFonts w:cs="メイリオ" w:hint="eastAsia"/>
              <w:noProof/>
            </w:rPr>
            <w:t>公開を停止するには、該当フォルダ</w:t>
          </w:r>
          <w:r w:rsidR="008D71F2">
            <w:rPr>
              <w:rFonts w:cs="メイリオ" w:hint="eastAsia"/>
              <w:noProof/>
            </w:rPr>
            <w:t>(</w:t>
          </w:r>
          <w:r w:rsidR="00037832">
            <w:rPr>
              <w:rFonts w:cs="メイリオ" w:hint="eastAsia"/>
              <w:noProof/>
            </w:rPr>
            <w:t>またはファイル</w:t>
          </w:r>
          <w:r w:rsidR="008D71F2">
            <w:rPr>
              <w:rFonts w:cs="メイリオ" w:hint="eastAsia"/>
              <w:noProof/>
            </w:rPr>
            <w:t>)</w:t>
          </w:r>
          <w:r w:rsidR="00554B68">
            <w:rPr>
              <w:rFonts w:cs="メイリオ" w:hint="eastAsia"/>
              <w:noProof/>
            </w:rPr>
            <w:t>の</w:t>
          </w:r>
          <w:r>
            <w:rPr>
              <w:rFonts w:cs="メイリオ" w:hint="eastAsia"/>
              <w:noProof/>
            </w:rPr>
            <w:t>右クリック</w:t>
          </w:r>
          <w:r w:rsidR="00554B68">
            <w:rPr>
              <w:rFonts w:cs="メイリオ" w:hint="eastAsia"/>
              <w:noProof/>
            </w:rPr>
            <w:t>時に表示されるメニューより</w:t>
          </w:r>
          <w:r>
            <w:rPr>
              <w:rFonts w:cs="メイリオ" w:hint="eastAsia"/>
              <w:noProof/>
            </w:rPr>
            <w:t>「Web公開停止」をクリックします</w:t>
          </w:r>
          <w:r w:rsidR="00554B68">
            <w:rPr>
              <w:rFonts w:cs="メイリオ" w:hint="eastAsia"/>
              <w:noProof/>
            </w:rPr>
            <w:t>(※)</w:t>
          </w:r>
          <w:r>
            <w:rPr>
              <w:rFonts w:cs="メイリオ" w:hint="eastAsia"/>
              <w:noProof/>
            </w:rPr>
            <w:t>。</w:t>
          </w:r>
        </w:p>
        <w:p w:rsidR="00851C96" w:rsidRDefault="00554B68" w:rsidP="00BC0268">
          <w:pPr>
            <w:pStyle w:val="ae"/>
            <w:numPr>
              <w:ilvl w:val="0"/>
              <w:numId w:val="8"/>
            </w:numPr>
            <w:ind w:leftChars="0"/>
            <w:rPr>
              <w:rFonts w:cs="メイリオ"/>
              <w:noProof/>
            </w:rPr>
          </w:pPr>
          <w:r w:rsidRPr="00554B68">
            <w:rPr>
              <w:rFonts w:cs="メイリオ"/>
            </w:rPr>
            <w:t>Windows 11ではマウス右クリック時にさらに「その他のオプションを表示」をクリックすることで</w:t>
          </w:r>
          <w:r w:rsidR="00851C96" w:rsidRPr="00851C96">
            <w:rPr>
              <w:rFonts w:cs="メイリオ" w:hint="eastAsia"/>
            </w:rPr>
            <w:t>「Web公開</w:t>
          </w:r>
          <w:r w:rsidR="00851C96">
            <w:rPr>
              <w:rFonts w:cs="メイリオ" w:hint="eastAsia"/>
            </w:rPr>
            <w:t>停止</w:t>
          </w:r>
          <w:r w:rsidR="00851C96" w:rsidRPr="00851C96">
            <w:rPr>
              <w:rFonts w:cs="メイリオ" w:hint="eastAsia"/>
            </w:rPr>
            <w:t>」の項目が表示されます。</w:t>
          </w:r>
        </w:p>
        <w:p w:rsidR="00390BDB" w:rsidRPr="00390BDB" w:rsidRDefault="00390BDB" w:rsidP="00390BDB">
          <w:pPr>
            <w:rPr>
              <w:rFonts w:cs="メイリオ"/>
              <w:noProof/>
            </w:rPr>
          </w:pPr>
        </w:p>
        <w:p w:rsidR="005A0EE0" w:rsidRDefault="005D0696" w:rsidP="005D0696">
          <w:pPr>
            <w:jc w:val="center"/>
            <w:rPr>
              <w:rFonts w:cs="メイリオ"/>
              <w:noProof/>
            </w:rPr>
          </w:pPr>
          <w:r>
            <w:rPr>
              <w:rFonts w:cs="メイリオ" w:hint="eastAsia"/>
              <w:noProof/>
            </w:rPr>
            <mc:AlternateContent>
              <mc:Choice Requires="wps">
                <w:drawing>
                  <wp:anchor distT="0" distB="0" distL="114300" distR="114300" simplePos="0" relativeHeight="251651584" behindDoc="0" locked="0" layoutInCell="1" allowOverlap="1" wp14:anchorId="65A32099" wp14:editId="3E26725C">
                    <wp:simplePos x="0" y="0"/>
                    <wp:positionH relativeFrom="column">
                      <wp:posOffset>1891665</wp:posOffset>
                    </wp:positionH>
                    <wp:positionV relativeFrom="paragraph">
                      <wp:posOffset>1456055</wp:posOffset>
                    </wp:positionV>
                    <wp:extent cx="1409700" cy="123825"/>
                    <wp:effectExtent l="0" t="0" r="19050" b="28575"/>
                    <wp:wrapNone/>
                    <wp:docPr id="571" name="正方形/長方形 571"/>
                    <wp:cNvGraphicFramePr/>
                    <a:graphic xmlns:a="http://schemas.openxmlformats.org/drawingml/2006/main">
                      <a:graphicData uri="http://schemas.microsoft.com/office/word/2010/wordprocessingShape">
                        <wps:wsp>
                          <wps:cNvSpPr/>
                          <wps:spPr>
                            <a:xfrm>
                              <a:off x="0" y="0"/>
                              <a:ext cx="14097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0C82A" id="正方形/長方形 571" o:spid="_x0000_s1026" style="position:absolute;left:0;text-align:left;margin-left:148.95pt;margin-top:114.65pt;width:111pt;height: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" filled="f" strokecolor="red" strokeweight="2pt"/>
                </w:pict>
              </mc:Fallback>
            </mc:AlternateContent>
          </w:r>
          <w:r w:rsidRPr="005D0696">
            <w:rPr>
              <w:rFonts w:cs="メイリオ"/>
              <w:noProof/>
            </w:rPr>
            <w:drawing>
              <wp:inline distT="0" distB="0" distL="0" distR="0" wp14:anchorId="1E9DFCCE" wp14:editId="57522AB8">
                <wp:extent cx="4680000" cy="3152286"/>
                <wp:effectExtent l="0" t="0" r="6350"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80000" cy="3152286"/>
                        </a:xfrm>
                        <a:prstGeom prst="rect">
                          <a:avLst/>
                        </a:prstGeom>
                      </pic:spPr>
                    </pic:pic>
                  </a:graphicData>
                </a:graphic>
              </wp:inline>
            </w:drawing>
          </w:r>
        </w:p>
        <w:p w:rsidR="00851C96" w:rsidRPr="00851C96" w:rsidRDefault="00851C96" w:rsidP="005D0696">
          <w:pPr>
            <w:jc w:val="center"/>
            <w:rPr>
              <w:rFonts w:cs="メイリオ"/>
              <w:b/>
              <w:noProof/>
            </w:rPr>
          </w:pPr>
          <w:r w:rsidRPr="005A0EE0">
            <w:rPr>
              <w:rFonts w:cs="メイリオ" w:hint="eastAsia"/>
              <w:b/>
              <w:noProof/>
            </w:rPr>
            <w:t>Web公開停止</w:t>
          </w:r>
        </w:p>
        <w:p w:rsidR="00F71697" w:rsidRDefault="00F71697" w:rsidP="00D71088"/>
        <w:p w:rsidR="00D71088" w:rsidRDefault="00D71088" w:rsidP="00D71088">
          <w:r>
            <w:rPr>
              <w:rFonts w:hint="eastAsia"/>
            </w:rPr>
            <w:t>Web公開停止はプロパティのProselfタブからも行うことができます。</w:t>
          </w:r>
        </w:p>
        <w:p w:rsidR="00B5385B" w:rsidRDefault="00CF3D72" w:rsidP="005A0EE0">
          <w:pPr>
            <w:jc w:val="center"/>
            <w:rPr>
              <w:rFonts w:cs="メイリオ"/>
              <w:b/>
              <w:noProof/>
            </w:rPr>
          </w:pPr>
          <w:r>
            <w:rPr>
              <w:rFonts w:cs="メイリオ"/>
              <w:b/>
              <w:noProof/>
            </w:rPr>
            <w:lastRenderedPageBreak/>
            <mc:AlternateContent>
              <mc:Choice Requires="wps">
                <w:drawing>
                  <wp:anchor distT="0" distB="0" distL="114300" distR="114300" simplePos="0" relativeHeight="251649536" behindDoc="0" locked="0" layoutInCell="1" allowOverlap="1" wp14:anchorId="66DB17CE" wp14:editId="7E2D1685">
                    <wp:simplePos x="0" y="0"/>
                    <wp:positionH relativeFrom="column">
                      <wp:posOffset>1767840</wp:posOffset>
                    </wp:positionH>
                    <wp:positionV relativeFrom="paragraph">
                      <wp:posOffset>213996</wp:posOffset>
                    </wp:positionV>
                    <wp:extent cx="323850" cy="190500"/>
                    <wp:effectExtent l="0" t="0" r="19050" b="19050"/>
                    <wp:wrapNone/>
                    <wp:docPr id="690"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E9A47" id="円/楕円 690" o:spid="_x0000_s1026" style="position:absolute;left:0;text-align:left;margin-left:139.2pt;margin-top:16.85pt;width:25.5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" filled="f" strokecolor="red" strokeweight="2pt"/>
                </w:pict>
              </mc:Fallback>
            </mc:AlternateContent>
          </w:r>
          <w:r w:rsidR="0048142D">
            <w:rPr>
              <w:rFonts w:cs="メイリオ"/>
              <w:b/>
              <w:noProof/>
            </w:rPr>
            <mc:AlternateContent>
              <mc:Choice Requires="wps">
                <w:drawing>
                  <wp:anchor distT="0" distB="0" distL="114300" distR="114300" simplePos="0" relativeHeight="251648512" behindDoc="0" locked="0" layoutInCell="1" allowOverlap="1" wp14:anchorId="22C5E09B" wp14:editId="1C46708E">
                    <wp:simplePos x="0" y="0"/>
                    <wp:positionH relativeFrom="column">
                      <wp:posOffset>2139315</wp:posOffset>
                    </wp:positionH>
                    <wp:positionV relativeFrom="paragraph">
                      <wp:posOffset>2223770</wp:posOffset>
                    </wp:positionV>
                    <wp:extent cx="828675" cy="142875"/>
                    <wp:effectExtent l="0" t="0" r="28575" b="28575"/>
                    <wp:wrapNone/>
                    <wp:docPr id="689" name="正方形/長方形 689"/>
                    <wp:cNvGraphicFramePr/>
                    <a:graphic xmlns:a="http://schemas.openxmlformats.org/drawingml/2006/main">
                      <a:graphicData uri="http://schemas.microsoft.com/office/word/2010/wordprocessingShape">
                        <wps:wsp>
                          <wps:cNvSpPr/>
                          <wps:spPr>
                            <a:xfrm>
                              <a:off x="0" y="0"/>
                              <a:ext cx="8286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E3D14" id="正方形/長方形 689" o:spid="_x0000_s1026" style="position:absolute;left:0;text-align:left;margin-left:168.45pt;margin-top:175.1pt;width:65.25pt;height:1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" filled="f" strokecolor="red" strokeweight="2pt"/>
                </w:pict>
              </mc:Fallback>
            </mc:AlternateContent>
          </w:r>
          <w:r w:rsidR="003C283C">
            <w:rPr>
              <w:rFonts w:cs="メイリオ"/>
              <w:b/>
              <w:noProof/>
            </w:rPr>
            <w:drawing>
              <wp:inline distT="0" distB="0" distL="0" distR="0" wp14:anchorId="5558ADAF" wp14:editId="460BF1F5">
                <wp:extent cx="2520000" cy="3234098"/>
                <wp:effectExtent l="19050" t="19050" r="13970" b="2349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bmp"/>
                        <pic:cNvPicPr/>
                      </pic:nvPicPr>
                      <pic:blipFill>
                        <a:blip r:embed="rId39">
                          <a:extLst>
                            <a:ext uri="{28A0092B-C50C-407E-A947-70E740481C1C}">
                              <a14:useLocalDpi xmlns:a14="http://schemas.microsoft.com/office/drawing/2010/main" val="0"/>
                            </a:ext>
                          </a:extLst>
                        </a:blip>
                        <a:stretch>
                          <a:fillRect/>
                        </a:stretch>
                      </pic:blipFill>
                      <pic:spPr>
                        <a:xfrm>
                          <a:off x="0" y="0"/>
                          <a:ext cx="2520000" cy="3234098"/>
                        </a:xfrm>
                        <a:prstGeom prst="rect">
                          <a:avLst/>
                        </a:prstGeom>
                        <a:ln>
                          <a:solidFill>
                            <a:schemeClr val="tx1"/>
                          </a:solidFill>
                        </a:ln>
                      </pic:spPr>
                    </pic:pic>
                  </a:graphicData>
                </a:graphic>
              </wp:inline>
            </w:drawing>
          </w:r>
        </w:p>
        <w:p w:rsidR="00223376" w:rsidRDefault="005D68CA" w:rsidP="005A0EE0">
          <w:pPr>
            <w:jc w:val="center"/>
            <w:rPr>
              <w:rFonts w:cs="メイリオ"/>
              <w:b/>
              <w:noProof/>
            </w:rPr>
          </w:pPr>
          <w:r>
            <w:rPr>
              <w:rFonts w:cs="メイリオ" w:hint="eastAsia"/>
              <w:b/>
              <w:noProof/>
            </w:rPr>
            <w:t>Web公開停止</w:t>
          </w:r>
        </w:p>
        <w:p w:rsidR="000A54E3" w:rsidRPr="000A54E3" w:rsidRDefault="000A54E3" w:rsidP="000A54E3">
          <w:pPr>
            <w:rPr>
              <w:rFonts w:cs="メイリオ"/>
              <w:noProof/>
            </w:rPr>
          </w:pPr>
        </w:p>
        <w:p w:rsidR="00B5385B" w:rsidRDefault="00B5385B">
          <w:pPr>
            <w:adjustRightInd/>
            <w:snapToGrid/>
            <w:jc w:val="both"/>
            <w:rPr>
              <w:rFonts w:cs="メイリオ"/>
              <w:b/>
              <w:kern w:val="21"/>
              <w:szCs w:val="21"/>
              <w:lang w:eastAsia="ar-SA"/>
            </w:rPr>
          </w:pPr>
          <w:r>
            <w:br w:type="page"/>
          </w:r>
        </w:p>
        <w:p w:rsidR="001F5870" w:rsidRDefault="00697FAE" w:rsidP="001F5870">
          <w:pPr>
            <w:pStyle w:val="1"/>
            <w:rPr>
              <w:rStyle w:val="10"/>
              <w:b/>
              <w:lang w:eastAsia="ja-JP"/>
            </w:rPr>
          </w:pPr>
          <w:bookmarkStart w:id="30" w:name="_Proselfのアカウントを持たないユーザーからファイルを受け取る(受"/>
          <w:bookmarkStart w:id="31" w:name="_Toc124774200"/>
          <w:bookmarkEnd w:id="30"/>
          <w:r w:rsidRPr="00037832">
            <w:rPr>
              <w:rStyle w:val="10"/>
              <w:rFonts w:hint="eastAsia"/>
              <w:b/>
            </w:rPr>
            <w:lastRenderedPageBreak/>
            <w:t>Proself</w:t>
          </w:r>
          <w:r w:rsidR="00B5385B" w:rsidRPr="00037832">
            <w:rPr>
              <w:rStyle w:val="10"/>
              <w:rFonts w:hint="eastAsia"/>
              <w:b/>
            </w:rPr>
            <w:t>のアカウントを持たないユーザーから</w:t>
          </w:r>
          <w:r w:rsidRPr="00037832">
            <w:rPr>
              <w:rStyle w:val="10"/>
              <w:rFonts w:hint="eastAsia"/>
              <w:b/>
            </w:rPr>
            <w:t>ファイルを受け取る</w:t>
          </w:r>
          <w:r w:rsidR="008D71F2">
            <w:rPr>
              <w:rStyle w:val="10"/>
              <w:rFonts w:hint="eastAsia"/>
              <w:b/>
              <w:lang w:eastAsia="ja-JP"/>
            </w:rPr>
            <w:t>(</w:t>
          </w:r>
          <w:r w:rsidRPr="00037832">
            <w:rPr>
              <w:rStyle w:val="10"/>
              <w:rFonts w:hint="eastAsia"/>
              <w:b/>
            </w:rPr>
            <w:t>受取</w:t>
          </w:r>
          <w:r w:rsidR="00B5385B" w:rsidRPr="00037832">
            <w:rPr>
              <w:rStyle w:val="10"/>
              <w:rFonts w:hint="eastAsia"/>
              <w:b/>
            </w:rPr>
            <w:t>フォルダ</w:t>
          </w:r>
          <w:r w:rsidR="008D71F2">
            <w:rPr>
              <w:rStyle w:val="10"/>
              <w:rFonts w:hint="eastAsia"/>
              <w:b/>
              <w:lang w:eastAsia="ja-JP"/>
            </w:rPr>
            <w:t>)</w:t>
          </w:r>
          <w:bookmarkEnd w:id="31"/>
        </w:p>
        <w:p w:rsidR="001F5870" w:rsidRDefault="001F5870" w:rsidP="001F5870">
          <w:pPr>
            <w:rPr>
              <w:rFonts w:cs="メイリオ"/>
            </w:rPr>
          </w:pPr>
          <w:r>
            <w:rPr>
              <w:rFonts w:cs="メイリオ" w:hint="eastAsia"/>
            </w:rPr>
            <w:t>Proself Diskを利用してアカウントを持たないユーザーからファイルを受け取ることができます。</w:t>
          </w:r>
        </w:p>
        <w:p w:rsidR="001F5870" w:rsidRPr="001F5870" w:rsidRDefault="001F5870" w:rsidP="001F5870"/>
        <w:p w:rsidR="00B5385B" w:rsidRPr="00B5385B" w:rsidRDefault="00B5385B" w:rsidP="00B5385B">
          <w:pPr>
            <w:pStyle w:val="2"/>
          </w:pPr>
          <w:bookmarkStart w:id="32" w:name="_Toc124774201"/>
          <w:r>
            <w:rPr>
              <w:rFonts w:hint="eastAsia"/>
            </w:rPr>
            <w:t>受取フォルダ設定</w:t>
          </w:r>
          <w:bookmarkEnd w:id="32"/>
        </w:p>
        <w:p w:rsidR="005A0EE0" w:rsidRDefault="003568BA" w:rsidP="004173B5">
          <w:pPr>
            <w:rPr>
              <w:rFonts w:cs="メイリオ"/>
            </w:rPr>
          </w:pPr>
          <w:r w:rsidRPr="003568BA">
            <w:rPr>
              <w:rFonts w:cs="メイリオ" w:hint="eastAsia"/>
            </w:rPr>
            <w:t>フォルダの右クリック時に表示されるメニューより</w:t>
          </w:r>
          <w:r>
            <w:rPr>
              <w:rFonts w:cs="メイリオ" w:hint="eastAsia"/>
            </w:rPr>
            <w:t>「</w:t>
          </w:r>
          <w:r w:rsidR="00ED1A59" w:rsidRPr="004173B5">
            <w:rPr>
              <w:rFonts w:cs="メイリオ" w:hint="eastAsia"/>
            </w:rPr>
            <w:t>受取フォルダ</w:t>
          </w:r>
          <w:r>
            <w:rPr>
              <w:rFonts w:cs="メイリオ" w:hint="eastAsia"/>
            </w:rPr>
            <w:t>」をクリックします(※)。以下は</w:t>
          </w:r>
          <w:r w:rsidR="004173B5" w:rsidRPr="004173B5">
            <w:rPr>
              <w:rFonts w:cs="メイリオ" w:hint="eastAsia"/>
            </w:rPr>
            <w:t>フォルダ</w:t>
          </w:r>
          <w:r>
            <w:rPr>
              <w:rFonts w:cs="メイリオ" w:hint="eastAsia"/>
            </w:rPr>
            <w:t>2</w:t>
          </w:r>
          <w:r w:rsidR="005A0EE0" w:rsidRPr="004173B5">
            <w:rPr>
              <w:rFonts w:cs="メイリオ" w:hint="eastAsia"/>
            </w:rPr>
            <w:t>に</w:t>
          </w:r>
          <w:r w:rsidR="00ED1A59" w:rsidRPr="004173B5">
            <w:rPr>
              <w:rFonts w:cs="メイリオ" w:hint="eastAsia"/>
            </w:rPr>
            <w:t>受取フォルダ</w:t>
          </w:r>
          <w:r w:rsidR="005A0EE0" w:rsidRPr="004173B5">
            <w:rPr>
              <w:rFonts w:cs="メイリオ" w:hint="eastAsia"/>
            </w:rPr>
            <w:t>の設定</w:t>
          </w:r>
          <w:r>
            <w:rPr>
              <w:rFonts w:cs="メイリオ" w:hint="eastAsia"/>
            </w:rPr>
            <w:t>を行う例となります。</w:t>
          </w:r>
        </w:p>
        <w:p w:rsidR="00042E6E" w:rsidRDefault="003568BA" w:rsidP="00BC0268">
          <w:pPr>
            <w:pStyle w:val="ae"/>
            <w:numPr>
              <w:ilvl w:val="0"/>
              <w:numId w:val="8"/>
            </w:numPr>
            <w:ind w:leftChars="0"/>
            <w:rPr>
              <w:rFonts w:cs="メイリオ"/>
            </w:rPr>
          </w:pPr>
          <w:r w:rsidRPr="003568BA">
            <w:rPr>
              <w:rFonts w:cs="メイリオ"/>
            </w:rPr>
            <w:t>Windows 11ではマウス右クリック時にさらに「その他のオプションを表示」をクリックすることで</w:t>
          </w:r>
          <w:r w:rsidR="00042E6E" w:rsidRPr="00F45AA7">
            <w:rPr>
              <w:rFonts w:cs="メイリオ" w:hint="eastAsia"/>
            </w:rPr>
            <w:t>「</w:t>
          </w:r>
          <w:r w:rsidR="00042E6E">
            <w:rPr>
              <w:rFonts w:cs="メイリオ" w:hint="eastAsia"/>
            </w:rPr>
            <w:t>受取フォルダ</w:t>
          </w:r>
          <w:r w:rsidR="00042E6E" w:rsidRPr="00F45AA7">
            <w:rPr>
              <w:rFonts w:cs="メイリオ" w:hint="eastAsia"/>
            </w:rPr>
            <w:t>」の項目が表示されます。</w:t>
          </w:r>
        </w:p>
        <w:p w:rsidR="00A87B1D" w:rsidRDefault="00A87B1D" w:rsidP="00A87B1D">
          <w:pPr>
            <w:jc w:val="center"/>
            <w:rPr>
              <w:rFonts w:cs="メイリオ"/>
            </w:rPr>
          </w:pPr>
          <w:r>
            <w:rPr>
              <w:rFonts w:cs="メイリオ" w:hint="eastAsia"/>
              <w:noProof/>
            </w:rPr>
            <mc:AlternateContent>
              <mc:Choice Requires="wps">
                <w:drawing>
                  <wp:anchor distT="0" distB="0" distL="114300" distR="114300" simplePos="0" relativeHeight="251652608" behindDoc="0" locked="0" layoutInCell="1" allowOverlap="1" wp14:anchorId="309336C8" wp14:editId="1AA976DE">
                    <wp:simplePos x="0" y="0"/>
                    <wp:positionH relativeFrom="column">
                      <wp:posOffset>2272665</wp:posOffset>
                    </wp:positionH>
                    <wp:positionV relativeFrom="paragraph">
                      <wp:posOffset>1682750</wp:posOffset>
                    </wp:positionV>
                    <wp:extent cx="1381125" cy="104775"/>
                    <wp:effectExtent l="0" t="0" r="28575" b="28575"/>
                    <wp:wrapNone/>
                    <wp:docPr id="523" name="正方形/長方形 523"/>
                    <wp:cNvGraphicFramePr/>
                    <a:graphic xmlns:a="http://schemas.openxmlformats.org/drawingml/2006/main">
                      <a:graphicData uri="http://schemas.microsoft.com/office/word/2010/wordprocessingShape">
                        <wps:wsp>
                          <wps:cNvSpPr/>
                          <wps:spPr>
                            <a:xfrm>
                              <a:off x="0" y="0"/>
                              <a:ext cx="138112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067C" id="正方形/長方形 523" o:spid="_x0000_s1026" style="position:absolute;left:0;text-align:left;margin-left:178.95pt;margin-top:132.5pt;width:108.75pt;height: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" filled="f" strokecolor="red" strokeweight="2pt"/>
                </w:pict>
              </mc:Fallback>
            </mc:AlternateContent>
          </w:r>
          <w:r w:rsidRPr="00A87B1D">
            <w:rPr>
              <w:rFonts w:cs="メイリオ"/>
              <w:noProof/>
            </w:rPr>
            <w:drawing>
              <wp:inline distT="0" distB="0" distL="0" distR="0" wp14:anchorId="52F2C0E0" wp14:editId="11986D46">
                <wp:extent cx="4680000" cy="3273359"/>
                <wp:effectExtent l="0" t="0" r="6350" b="381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680000" cy="3273359"/>
                        </a:xfrm>
                        <a:prstGeom prst="rect">
                          <a:avLst/>
                        </a:prstGeom>
                      </pic:spPr>
                    </pic:pic>
                  </a:graphicData>
                </a:graphic>
              </wp:inline>
            </w:drawing>
          </w:r>
        </w:p>
        <w:p w:rsidR="00A87B1D" w:rsidRDefault="00637BB8" w:rsidP="00637BB8">
          <w:pPr>
            <w:jc w:val="center"/>
            <w:rPr>
              <w:rFonts w:cs="メイリオ"/>
              <w:b/>
            </w:rPr>
          </w:pPr>
          <w:r w:rsidRPr="00BB465D">
            <w:rPr>
              <w:rFonts w:cs="メイリオ" w:hint="eastAsia"/>
              <w:b/>
            </w:rPr>
            <w:t>受取フォルダ設定</w:t>
          </w:r>
        </w:p>
        <w:p w:rsidR="00637BB8" w:rsidRPr="00637BB8" w:rsidRDefault="00637BB8" w:rsidP="00637BB8">
          <w:pPr>
            <w:rPr>
              <w:rFonts w:cs="メイリオ"/>
            </w:rPr>
          </w:pPr>
        </w:p>
        <w:p w:rsidR="00F71DA5" w:rsidRDefault="00F71DA5" w:rsidP="00F71DA5">
          <w:r>
            <w:rPr>
              <w:rFonts w:hint="eastAsia"/>
            </w:rPr>
            <w:t>受取フォルダ設定は、プロパティからも設定することができます。</w:t>
          </w:r>
        </w:p>
        <w:p w:rsidR="00086C15" w:rsidRDefault="001F0B3A" w:rsidP="00086C15">
          <w:pPr>
            <w:jc w:val="center"/>
          </w:pPr>
          <w:r>
            <w:rPr>
              <w:rFonts w:cs="メイリオ"/>
              <w:b/>
              <w:noProof/>
            </w:rPr>
            <w:lastRenderedPageBreak/>
            <mc:AlternateContent>
              <mc:Choice Requires="wps">
                <w:drawing>
                  <wp:anchor distT="0" distB="0" distL="114300" distR="114300" simplePos="0" relativeHeight="251672064" behindDoc="0" locked="0" layoutInCell="1" allowOverlap="1" wp14:anchorId="761D2DA5" wp14:editId="586D0D86">
                    <wp:simplePos x="0" y="0"/>
                    <wp:positionH relativeFrom="column">
                      <wp:posOffset>1777365</wp:posOffset>
                    </wp:positionH>
                    <wp:positionV relativeFrom="paragraph">
                      <wp:posOffset>215900</wp:posOffset>
                    </wp:positionV>
                    <wp:extent cx="323850" cy="190500"/>
                    <wp:effectExtent l="0" t="0" r="19050" b="19050"/>
                    <wp:wrapNone/>
                    <wp:docPr id="18"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052FB" id="円/楕円 690" o:spid="_x0000_s1026" style="position:absolute;left:0;text-align:left;margin-left:139.95pt;margin-top:17pt;width:25.5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" filled="f" strokecolor="red" strokeweight="2pt"/>
                </w:pict>
              </mc:Fallback>
            </mc:AlternateContent>
          </w:r>
          <w:r w:rsidR="00086C15">
            <w:rPr>
              <w:rFonts w:cs="メイリオ"/>
              <w:noProof/>
            </w:rPr>
            <mc:AlternateContent>
              <mc:Choice Requires="wps">
                <w:drawing>
                  <wp:anchor distT="0" distB="0" distL="114300" distR="114300" simplePos="0" relativeHeight="251656704" behindDoc="0" locked="0" layoutInCell="1" allowOverlap="1" wp14:anchorId="758791A8" wp14:editId="6CEBC40D">
                    <wp:simplePos x="0" y="0"/>
                    <wp:positionH relativeFrom="column">
                      <wp:posOffset>2977516</wp:posOffset>
                    </wp:positionH>
                    <wp:positionV relativeFrom="paragraph">
                      <wp:posOffset>2187575</wp:posOffset>
                    </wp:positionV>
                    <wp:extent cx="838200" cy="180975"/>
                    <wp:effectExtent l="0" t="0" r="19050" b="28575"/>
                    <wp:wrapNone/>
                    <wp:docPr id="692" name="正方形/長方形 692"/>
                    <wp:cNvGraphicFramePr/>
                    <a:graphic xmlns:a="http://schemas.openxmlformats.org/drawingml/2006/main">
                      <a:graphicData uri="http://schemas.microsoft.com/office/word/2010/wordprocessingShape">
                        <wps:wsp>
                          <wps:cNvSpPr/>
                          <wps:spPr>
                            <a:xfrm>
                              <a:off x="0" y="0"/>
                              <a:ext cx="838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88824" id="正方形/長方形 692" o:spid="_x0000_s1026" style="position:absolute;left:0;text-align:left;margin-left:234.45pt;margin-top:172.25pt;width:66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" filled="f" strokecolor="red" strokeweight="2pt"/>
                </w:pict>
              </mc:Fallback>
            </mc:AlternateContent>
          </w:r>
          <w:r w:rsidR="00086C15" w:rsidRPr="00086C15">
            <w:rPr>
              <w:noProof/>
            </w:rPr>
            <w:drawing>
              <wp:inline distT="0" distB="0" distL="0" distR="0" wp14:anchorId="0D63DC89" wp14:editId="604E6299">
                <wp:extent cx="2520000" cy="3234099"/>
                <wp:effectExtent l="19050" t="19050" r="13970" b="23495"/>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20000" cy="3234099"/>
                        </a:xfrm>
                        <a:prstGeom prst="rect">
                          <a:avLst/>
                        </a:prstGeom>
                        <a:ln>
                          <a:solidFill>
                            <a:schemeClr val="tx1"/>
                          </a:solidFill>
                        </a:ln>
                      </pic:spPr>
                    </pic:pic>
                  </a:graphicData>
                </a:graphic>
              </wp:inline>
            </w:drawing>
          </w:r>
        </w:p>
        <w:p w:rsidR="00086C15" w:rsidRDefault="00086C15" w:rsidP="00086C15">
          <w:pPr>
            <w:jc w:val="center"/>
          </w:pPr>
          <w:r w:rsidRPr="007E76F5">
            <w:rPr>
              <w:rFonts w:hint="eastAsia"/>
              <w:b/>
            </w:rPr>
            <w:t>プロパティ</w:t>
          </w:r>
        </w:p>
        <w:p w:rsidR="00D9176B" w:rsidRPr="00F71DA5" w:rsidRDefault="00D9176B" w:rsidP="00D9176B">
          <w:pPr>
            <w:rPr>
              <w:rFonts w:cs="メイリオ"/>
            </w:rPr>
          </w:pPr>
        </w:p>
        <w:p w:rsidR="009265AA" w:rsidRDefault="003C42C9" w:rsidP="009265AA">
          <w:pPr>
            <w:jc w:val="center"/>
            <w:rPr>
              <w:rFonts w:cs="メイリオ"/>
            </w:rPr>
          </w:pPr>
          <w:r>
            <w:rPr>
              <w:noProof/>
            </w:rPr>
            <w:drawing>
              <wp:inline distT="0" distB="0" distL="0" distR="0" wp14:anchorId="1F724C39" wp14:editId="7DA3E375">
                <wp:extent cx="4320000" cy="3001750"/>
                <wp:effectExtent l="19050" t="19050" r="23495" b="27305"/>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20000" cy="3001750"/>
                        </a:xfrm>
                        <a:prstGeom prst="rect">
                          <a:avLst/>
                        </a:prstGeom>
                        <a:ln>
                          <a:solidFill>
                            <a:schemeClr val="tx1"/>
                          </a:solidFill>
                        </a:ln>
                      </pic:spPr>
                    </pic:pic>
                  </a:graphicData>
                </a:graphic>
              </wp:inline>
            </w:drawing>
          </w:r>
        </w:p>
        <w:p w:rsidR="007C69D0" w:rsidRPr="00BB465D" w:rsidRDefault="00BB465D" w:rsidP="007C69D0">
          <w:pPr>
            <w:jc w:val="center"/>
            <w:rPr>
              <w:rFonts w:cs="メイリオ"/>
              <w:b/>
            </w:rPr>
          </w:pPr>
          <w:r w:rsidRPr="00BB465D">
            <w:rPr>
              <w:rFonts w:cs="メイリオ" w:hint="eastAsia"/>
              <w:b/>
            </w:rPr>
            <w:t>受取フォルダ設定画面</w:t>
          </w:r>
          <w:r w:rsidR="007C69D0">
            <w:rPr>
              <w:rFonts w:cs="メイリオ" w:hint="eastAsia"/>
              <w:b/>
            </w:rPr>
            <w:t>(メール認証機能が有効の場合)</w:t>
          </w:r>
        </w:p>
        <w:p w:rsidR="002402F1" w:rsidRDefault="002402F1" w:rsidP="00B507AC"/>
        <w:p w:rsidR="007C69D0" w:rsidRDefault="00E8576E" w:rsidP="007C69D0">
          <w:pPr>
            <w:jc w:val="center"/>
          </w:pPr>
          <w:r>
            <w:rPr>
              <w:noProof/>
            </w:rPr>
            <w:lastRenderedPageBreak/>
            <w:drawing>
              <wp:inline distT="0" distB="0" distL="0" distR="0" wp14:anchorId="4FE887AF" wp14:editId="12A55C4C">
                <wp:extent cx="2160000" cy="2864051"/>
                <wp:effectExtent l="19050" t="19050" r="12065" b="1270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60000" cy="2864051"/>
                        </a:xfrm>
                        <a:prstGeom prst="rect">
                          <a:avLst/>
                        </a:prstGeom>
                        <a:ln>
                          <a:solidFill>
                            <a:schemeClr val="tx1"/>
                          </a:solidFill>
                        </a:ln>
                      </pic:spPr>
                    </pic:pic>
                  </a:graphicData>
                </a:graphic>
              </wp:inline>
            </w:drawing>
          </w:r>
        </w:p>
        <w:p w:rsidR="007C69D0" w:rsidRDefault="007C69D0" w:rsidP="007C69D0">
          <w:pPr>
            <w:jc w:val="center"/>
            <w:rPr>
              <w:rFonts w:cs="メイリオ"/>
              <w:b/>
            </w:rPr>
          </w:pPr>
          <w:r w:rsidRPr="00BB465D">
            <w:rPr>
              <w:rFonts w:cs="メイリオ" w:hint="eastAsia"/>
              <w:b/>
            </w:rPr>
            <w:t>受取フォルダ設定画面</w:t>
          </w:r>
          <w:r>
            <w:rPr>
              <w:rFonts w:cs="メイリオ" w:hint="eastAsia"/>
              <w:b/>
            </w:rPr>
            <w:t>(メール認証機能が無効の場合)</w:t>
          </w:r>
        </w:p>
        <w:p w:rsidR="007C69D0" w:rsidRPr="007C69D0" w:rsidRDefault="007C69D0" w:rsidP="00B507AC"/>
        <w:p w:rsidR="00CE038E" w:rsidRDefault="0099205E" w:rsidP="0099205E">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99205E" w:rsidTr="0099205E">
            <w:trPr>
              <w:tblHeader/>
              <w:jc w:val="center"/>
            </w:trPr>
            <w:tc>
              <w:tcPr>
                <w:tcW w:w="2553" w:type="dxa"/>
                <w:shd w:val="clear" w:color="auto" w:fill="DAEEF3" w:themeFill="accent5" w:themeFillTint="33"/>
              </w:tcPr>
              <w:p w:rsidR="0099205E" w:rsidRDefault="0099205E" w:rsidP="000E03B8">
                <w:pPr>
                  <w:rPr>
                    <w:lang w:eastAsia="ar-SA"/>
                  </w:rPr>
                </w:pPr>
                <w:r>
                  <w:rPr>
                    <w:rFonts w:hint="eastAsia"/>
                  </w:rPr>
                  <w:t>項目名</w:t>
                </w:r>
              </w:p>
            </w:tc>
            <w:tc>
              <w:tcPr>
                <w:tcW w:w="5952" w:type="dxa"/>
                <w:shd w:val="clear" w:color="auto" w:fill="DAEEF3" w:themeFill="accent5" w:themeFillTint="33"/>
              </w:tcPr>
              <w:p w:rsidR="0099205E" w:rsidRDefault="0099205E" w:rsidP="000E03B8">
                <w:pPr>
                  <w:rPr>
                    <w:lang w:eastAsia="ar-SA"/>
                  </w:rPr>
                </w:pPr>
                <w:r>
                  <w:rPr>
                    <w:rFonts w:hint="eastAsia"/>
                  </w:rPr>
                  <w:t>説明</w:t>
                </w:r>
              </w:p>
            </w:tc>
          </w:tr>
          <w:tr w:rsidR="0099205E" w:rsidTr="0099205E">
            <w:trPr>
              <w:jc w:val="center"/>
            </w:trPr>
            <w:tc>
              <w:tcPr>
                <w:tcW w:w="2553" w:type="dxa"/>
              </w:tcPr>
              <w:p w:rsidR="0099205E" w:rsidRDefault="0099205E" w:rsidP="000E03B8">
                <w:pPr>
                  <w:rPr>
                    <w:lang w:eastAsia="ar-SA"/>
                  </w:rPr>
                </w:pPr>
                <w:r>
                  <w:rPr>
                    <w:rFonts w:cs="メイリオ" w:hint="eastAsia"/>
                  </w:rPr>
                  <w:t>アップロード</w:t>
                </w:r>
                <w:r w:rsidRPr="00C67F10">
                  <w:rPr>
                    <w:rFonts w:cs="メイリオ" w:hint="eastAsia"/>
                  </w:rPr>
                  <w:t>回数制限</w:t>
                </w:r>
              </w:p>
            </w:tc>
            <w:tc>
              <w:tcPr>
                <w:tcW w:w="5952" w:type="dxa"/>
              </w:tcPr>
              <w:p w:rsidR="0099205E" w:rsidRDefault="0099205E" w:rsidP="000E03B8">
                <w:r>
                  <w:rPr>
                    <w:rFonts w:cs="メイリオ" w:hint="eastAsia"/>
                  </w:rPr>
                  <w:t>チェックを入れるとアップロード回数を指定できます。</w:t>
                </w:r>
              </w:p>
            </w:tc>
          </w:tr>
          <w:tr w:rsidR="0099205E" w:rsidTr="0099205E">
            <w:trPr>
              <w:jc w:val="center"/>
            </w:trPr>
            <w:tc>
              <w:tcPr>
                <w:tcW w:w="2553" w:type="dxa"/>
              </w:tcPr>
              <w:p w:rsidR="0099205E" w:rsidRDefault="0099205E" w:rsidP="000E03B8">
                <w:pPr>
                  <w:rPr>
                    <w:rFonts w:cs="メイリオ"/>
                  </w:rPr>
                </w:pPr>
                <w:r w:rsidRPr="00D129DA">
                  <w:rPr>
                    <w:rFonts w:cs="メイリオ" w:hint="eastAsia"/>
                  </w:rPr>
                  <w:t>公開期限</w:t>
                </w:r>
              </w:p>
            </w:tc>
            <w:tc>
              <w:tcPr>
                <w:tcW w:w="5952" w:type="dxa"/>
              </w:tcPr>
              <w:p w:rsidR="0099205E" w:rsidRDefault="0099205E" w:rsidP="000E03B8">
                <w:pPr>
                  <w:rPr>
                    <w:rFonts w:cs="メイリオ"/>
                  </w:rPr>
                </w:pPr>
                <w:r>
                  <w:rPr>
                    <w:rFonts w:cs="メイリオ" w:hint="eastAsia"/>
                  </w:rPr>
                  <w:t>チェックを入れるとアップロード可能とする期限を設定できます。</w:t>
                </w:r>
              </w:p>
            </w:tc>
          </w:tr>
          <w:tr w:rsidR="0099205E" w:rsidTr="0099205E">
            <w:trPr>
              <w:jc w:val="center"/>
            </w:trPr>
            <w:tc>
              <w:tcPr>
                <w:tcW w:w="2553" w:type="dxa"/>
              </w:tcPr>
              <w:p w:rsidR="0099205E" w:rsidRPr="00D129DA" w:rsidRDefault="0099205E" w:rsidP="000E03B8">
                <w:pPr>
                  <w:rPr>
                    <w:rFonts w:cs="メイリオ"/>
                  </w:rPr>
                </w:pPr>
                <w:r w:rsidRPr="00D129DA">
                  <w:rPr>
                    <w:rFonts w:cs="メイリオ" w:hint="eastAsia"/>
                  </w:rPr>
                  <w:t>公開パスワード</w:t>
                </w:r>
              </w:p>
            </w:tc>
            <w:tc>
              <w:tcPr>
                <w:tcW w:w="5952" w:type="dxa"/>
              </w:tcPr>
              <w:p w:rsidR="0099205E" w:rsidRDefault="0099205E" w:rsidP="000E03B8">
                <w:pPr>
                  <w:rPr>
                    <w:rFonts w:cs="メイリオ"/>
                  </w:rPr>
                </w:pPr>
                <w:r>
                  <w:rPr>
                    <w:rFonts w:cs="メイリオ" w:hint="eastAsia"/>
                  </w:rPr>
                  <w:t>チェックを入れると受取</w:t>
                </w:r>
                <w:r w:rsidRPr="00BE1F8D">
                  <w:rPr>
                    <w:rFonts w:cs="メイリオ" w:hint="eastAsia"/>
                  </w:rPr>
                  <w:t>フォルダアクセス時</w:t>
                </w:r>
                <w:r>
                  <w:rPr>
                    <w:rFonts w:cs="メイリオ" w:hint="eastAsia"/>
                  </w:rPr>
                  <w:t>に</w:t>
                </w:r>
                <w:r w:rsidRPr="00BE1F8D">
                  <w:rPr>
                    <w:rFonts w:cs="メイリオ" w:hint="eastAsia"/>
                  </w:rPr>
                  <w:t>パスワードの入力</w:t>
                </w:r>
                <w:r>
                  <w:rPr>
                    <w:rFonts w:cs="メイリオ" w:hint="eastAsia"/>
                  </w:rPr>
                  <w:t>が求められるようになります。</w:t>
                </w:r>
              </w:p>
            </w:tc>
          </w:tr>
          <w:tr w:rsidR="00EE369A" w:rsidTr="0099205E">
            <w:trPr>
              <w:jc w:val="center"/>
            </w:trPr>
            <w:tc>
              <w:tcPr>
                <w:tcW w:w="2553" w:type="dxa"/>
              </w:tcPr>
              <w:p w:rsidR="00EE369A" w:rsidRPr="00C67F10" w:rsidRDefault="00EE369A" w:rsidP="00EE369A">
                <w:pPr>
                  <w:rPr>
                    <w:rFonts w:cs="メイリオ"/>
                  </w:rPr>
                </w:pPr>
                <w:r>
                  <w:rPr>
                    <w:rFonts w:cs="メイリオ" w:hint="eastAsia"/>
                  </w:rPr>
                  <w:t>アップロードされたらメールで通知(※1)</w:t>
                </w:r>
              </w:p>
            </w:tc>
            <w:tc>
              <w:tcPr>
                <w:tcW w:w="5952" w:type="dxa"/>
              </w:tcPr>
              <w:p w:rsidR="00EE369A" w:rsidRDefault="00EE369A" w:rsidP="005F30CD">
                <w:pPr>
                  <w:rPr>
                    <w:rFonts w:cs="メイリオ"/>
                  </w:rPr>
                </w:pPr>
                <w:r>
                  <w:rPr>
                    <w:rFonts w:cs="メイリオ" w:hint="eastAsia"/>
                  </w:rPr>
                  <w:t>チェックを入れると受取フォルダ</w:t>
                </w:r>
                <w:r>
                  <w:rPr>
                    <w:rFonts w:hint="eastAsia"/>
                  </w:rPr>
                  <w:t>画面よりファイルがアップロードされた</w:t>
                </w:r>
                <w:r w:rsidR="005F30CD">
                  <w:rPr>
                    <w:rFonts w:hint="eastAsia"/>
                  </w:rPr>
                  <w:t>際に通知メール</w:t>
                </w:r>
                <w:r>
                  <w:rPr>
                    <w:rFonts w:hint="eastAsia"/>
                  </w:rPr>
                  <w:t>を受け取ることができます。</w:t>
                </w:r>
              </w:p>
            </w:tc>
          </w:tr>
          <w:tr w:rsidR="0099205E" w:rsidTr="0099205E">
            <w:trPr>
              <w:jc w:val="center"/>
            </w:trPr>
            <w:tc>
              <w:tcPr>
                <w:tcW w:w="2553" w:type="dxa"/>
              </w:tcPr>
              <w:p w:rsidR="0099205E" w:rsidRPr="00D129DA" w:rsidRDefault="0099205E" w:rsidP="000E03B8">
                <w:pPr>
                  <w:rPr>
                    <w:rFonts w:cs="メイリオ"/>
                  </w:rPr>
                </w:pPr>
                <w:r w:rsidRPr="00174408">
                  <w:rPr>
                    <w:rFonts w:cs="メイリオ" w:hint="eastAsia"/>
                  </w:rPr>
                  <w:t>パスワード自動生成</w:t>
                </w:r>
              </w:p>
            </w:tc>
            <w:tc>
              <w:tcPr>
                <w:tcW w:w="5952" w:type="dxa"/>
              </w:tcPr>
              <w:p w:rsidR="0099205E" w:rsidRDefault="0099205E" w:rsidP="000E03B8">
                <w:pPr>
                  <w:rPr>
                    <w:rFonts w:cs="メイリオ"/>
                  </w:rPr>
                </w:pPr>
                <w:r>
                  <w:rPr>
                    <w:rFonts w:cs="メイリオ" w:hint="eastAsia"/>
                  </w:rPr>
                  <w:t>クリックすると任意のパスワードが生成されます。</w:t>
                </w:r>
                <w:r w:rsidRPr="0025757E">
                  <w:rPr>
                    <w:rFonts w:cs="メイリオ" w:hint="eastAsia"/>
                  </w:rPr>
                  <w:t>生成されたパスワードは</w:t>
                </w:r>
                <w:r>
                  <w:rPr>
                    <w:rFonts w:cs="メイリオ" w:hint="eastAsia"/>
                  </w:rPr>
                  <w:t>受取フォルダ</w:t>
                </w:r>
                <w:r w:rsidRPr="00BE1F8D">
                  <w:rPr>
                    <w:rFonts w:cs="メイリオ" w:hint="eastAsia"/>
                  </w:rPr>
                  <w:t>アクセス時</w:t>
                </w:r>
                <w:r>
                  <w:rPr>
                    <w:rFonts w:cs="メイリオ" w:hint="eastAsia"/>
                  </w:rPr>
                  <w:t>に</w:t>
                </w:r>
                <w:r w:rsidRPr="0025757E">
                  <w:rPr>
                    <w:rFonts w:cs="メイリオ" w:hint="eastAsia"/>
                  </w:rPr>
                  <w:t>必要</w:t>
                </w:r>
                <w:r>
                  <w:rPr>
                    <w:rFonts w:cs="メイリオ" w:hint="eastAsia"/>
                  </w:rPr>
                  <w:t>と</w:t>
                </w:r>
                <w:r w:rsidRPr="0025757E">
                  <w:rPr>
                    <w:rFonts w:cs="メイリオ" w:hint="eastAsia"/>
                  </w:rPr>
                  <w:t>なります。</w:t>
                </w:r>
              </w:p>
            </w:tc>
          </w:tr>
          <w:tr w:rsidR="0099205E" w:rsidTr="0099205E">
            <w:trPr>
              <w:jc w:val="center"/>
            </w:trPr>
            <w:tc>
              <w:tcPr>
                <w:tcW w:w="2553" w:type="dxa"/>
              </w:tcPr>
              <w:p w:rsidR="0099205E" w:rsidRPr="00D129DA" w:rsidRDefault="0099205E" w:rsidP="000E03B8">
                <w:pPr>
                  <w:rPr>
                    <w:rFonts w:cs="メイリオ"/>
                  </w:rPr>
                </w:pPr>
                <w:r w:rsidRPr="00174408">
                  <w:rPr>
                    <w:rFonts w:cs="メイリオ" w:hint="eastAsia"/>
                  </w:rPr>
                  <w:t>アップロードファイ</w:t>
                </w:r>
                <w:r w:rsidRPr="00174408">
                  <w:rPr>
                    <w:rFonts w:cs="メイリオ" w:hint="eastAsia"/>
                  </w:rPr>
                  <w:lastRenderedPageBreak/>
                  <w:t>ル非表示</w:t>
                </w:r>
              </w:p>
            </w:tc>
            <w:tc>
              <w:tcPr>
                <w:tcW w:w="5952" w:type="dxa"/>
              </w:tcPr>
              <w:p w:rsidR="0099205E" w:rsidRDefault="0099205E" w:rsidP="000E03B8">
                <w:pPr>
                  <w:rPr>
                    <w:rFonts w:cs="メイリオ"/>
                  </w:rPr>
                </w:pPr>
                <w:r w:rsidRPr="00174408">
                  <w:rPr>
                    <w:rFonts w:cs="メイリオ" w:hint="eastAsia"/>
                  </w:rPr>
                  <w:lastRenderedPageBreak/>
                  <w:t>受取フォルダアクセス時</w:t>
                </w:r>
                <w:r>
                  <w:rPr>
                    <w:rFonts w:cs="メイリオ" w:hint="eastAsia"/>
                  </w:rPr>
                  <w:t>に</w:t>
                </w:r>
                <w:r w:rsidRPr="00174408">
                  <w:rPr>
                    <w:rFonts w:cs="メイリオ" w:hint="eastAsia"/>
                  </w:rPr>
                  <w:t>自分や他のユーザーがア</w:t>
                </w:r>
                <w:r w:rsidRPr="00174408">
                  <w:rPr>
                    <w:rFonts w:cs="メイリオ" w:hint="eastAsia"/>
                  </w:rPr>
                  <w:lastRenderedPageBreak/>
                  <w:t>ップロードしたファイルを表示</w:t>
                </w:r>
                <w:r>
                  <w:rPr>
                    <w:rFonts w:cs="メイリオ" w:hint="eastAsia"/>
                  </w:rPr>
                  <w:t>させたくない</w:t>
                </w:r>
                <w:r w:rsidRPr="00174408">
                  <w:rPr>
                    <w:rFonts w:cs="メイリオ" w:hint="eastAsia"/>
                  </w:rPr>
                  <w:t>場合</w:t>
                </w:r>
                <w:r>
                  <w:rPr>
                    <w:rFonts w:cs="メイリオ" w:hint="eastAsia"/>
                  </w:rPr>
                  <w:t>はチェックを入れ</w:t>
                </w:r>
                <w:r w:rsidRPr="00174408">
                  <w:rPr>
                    <w:rFonts w:cs="メイリオ" w:hint="eastAsia"/>
                  </w:rPr>
                  <w:t>ます。</w:t>
                </w:r>
              </w:p>
            </w:tc>
          </w:tr>
          <w:tr w:rsidR="0099205E" w:rsidTr="0099205E">
            <w:trPr>
              <w:jc w:val="center"/>
            </w:trPr>
            <w:tc>
              <w:tcPr>
                <w:tcW w:w="2553" w:type="dxa"/>
              </w:tcPr>
              <w:p w:rsidR="0099205E" w:rsidRPr="00D129DA" w:rsidRDefault="0099205E" w:rsidP="000E03B8">
                <w:pPr>
                  <w:rPr>
                    <w:rFonts w:cs="メイリオ"/>
                  </w:rPr>
                </w:pPr>
                <w:r w:rsidRPr="00174408">
                  <w:rPr>
                    <w:rFonts w:cs="メイリオ" w:hint="eastAsia"/>
                  </w:rPr>
                  <w:lastRenderedPageBreak/>
                  <w:t>公開コメント</w:t>
                </w:r>
              </w:p>
            </w:tc>
            <w:tc>
              <w:tcPr>
                <w:tcW w:w="5952" w:type="dxa"/>
              </w:tcPr>
              <w:p w:rsidR="0099205E" w:rsidRDefault="0099205E" w:rsidP="000E03B8">
                <w:pPr>
                  <w:rPr>
                    <w:rFonts w:cs="メイリオ"/>
                  </w:rPr>
                </w:pPr>
                <w:r w:rsidRPr="00174408">
                  <w:rPr>
                    <w:rFonts w:cs="メイリオ" w:hint="eastAsia"/>
                  </w:rPr>
                  <w:t>受取フォルダ</w:t>
                </w:r>
                <w:r w:rsidRPr="00BE1F8D">
                  <w:rPr>
                    <w:rFonts w:cs="メイリオ" w:hint="eastAsia"/>
                  </w:rPr>
                  <w:t>アクセス時に表示されるコメントを入力します。</w:t>
                </w:r>
              </w:p>
            </w:tc>
          </w:tr>
          <w:tr w:rsidR="0099205E" w:rsidTr="0099205E">
            <w:trPr>
              <w:jc w:val="center"/>
            </w:trPr>
            <w:tc>
              <w:tcPr>
                <w:tcW w:w="2553" w:type="dxa"/>
              </w:tcPr>
              <w:p w:rsidR="0099205E" w:rsidRPr="00174408" w:rsidRDefault="0099205E" w:rsidP="000E03B8">
                <w:pPr>
                  <w:rPr>
                    <w:rFonts w:cs="メイリオ"/>
                  </w:rPr>
                </w:pPr>
                <w:r w:rsidRPr="00174408">
                  <w:rPr>
                    <w:rFonts w:cs="メイリオ" w:hint="eastAsia"/>
                  </w:rPr>
                  <w:t>メール認証を使用する</w:t>
                </w:r>
                <w:r w:rsidR="0068237C">
                  <w:rPr>
                    <w:rFonts w:cs="メイリオ" w:hint="eastAsia"/>
                  </w:rPr>
                  <w:t>(※2)</w:t>
                </w:r>
              </w:p>
            </w:tc>
            <w:tc>
              <w:tcPr>
                <w:tcW w:w="5952" w:type="dxa"/>
              </w:tcPr>
              <w:p w:rsidR="0099205E" w:rsidRPr="00BE1F8D" w:rsidRDefault="0099205E" w:rsidP="000E03B8">
                <w:pPr>
                  <w:rPr>
                    <w:rFonts w:cs="メイリオ"/>
                  </w:rPr>
                </w:pPr>
                <w:r>
                  <w:rPr>
                    <w:rFonts w:cs="メイリオ" w:hint="eastAsia"/>
                  </w:rPr>
                  <w:t>受取</w:t>
                </w:r>
                <w:r w:rsidRPr="00BE1F8D">
                  <w:rPr>
                    <w:rFonts w:cs="メイリオ" w:hint="eastAsia"/>
                  </w:rPr>
                  <w:t>フォルダにアクセス時、メール認証機能を利用する場合に</w:t>
                </w:r>
                <w:r>
                  <w:rPr>
                    <w:rFonts w:cs="メイリオ" w:hint="eastAsia"/>
                  </w:rPr>
                  <w:t>チェックを入れます</w:t>
                </w:r>
                <w:r w:rsidRPr="00BE1F8D">
                  <w:rPr>
                    <w:rFonts w:cs="メイリオ" w:hint="eastAsia"/>
                  </w:rPr>
                  <w:t>。</w:t>
                </w:r>
              </w:p>
            </w:tc>
          </w:tr>
          <w:tr w:rsidR="0099205E" w:rsidTr="0099205E">
            <w:trPr>
              <w:jc w:val="center"/>
            </w:trPr>
            <w:tc>
              <w:tcPr>
                <w:tcW w:w="2553" w:type="dxa"/>
              </w:tcPr>
              <w:p w:rsidR="0099205E" w:rsidRPr="00174408" w:rsidRDefault="0099205E" w:rsidP="000E03B8">
                <w:pPr>
                  <w:rPr>
                    <w:rFonts w:cs="メイリオ"/>
                  </w:rPr>
                </w:pPr>
                <w:r w:rsidRPr="00174408">
                  <w:rPr>
                    <w:rFonts w:cs="メイリオ" w:hint="eastAsia"/>
                  </w:rPr>
                  <w:t>公開メールアドレスを制限する</w:t>
                </w:r>
                <w:r w:rsidR="0068237C">
                  <w:rPr>
                    <w:rFonts w:cs="メイリオ" w:hint="eastAsia"/>
                  </w:rPr>
                  <w:t>(※2)</w:t>
                </w:r>
              </w:p>
            </w:tc>
            <w:tc>
              <w:tcPr>
                <w:tcW w:w="5952" w:type="dxa"/>
              </w:tcPr>
              <w:p w:rsidR="0099205E" w:rsidRDefault="0099205E" w:rsidP="000E03B8">
                <w:pPr>
                  <w:rPr>
                    <w:rFonts w:cs="メイリオ"/>
                  </w:rPr>
                </w:pPr>
                <w:r w:rsidRPr="00BE1F8D">
                  <w:rPr>
                    <w:rFonts w:cs="メイリオ" w:hint="eastAsia"/>
                  </w:rPr>
                  <w:t>メール認証機能利用時、特定のメールアドレスにのみワンタイムパスワードを発行</w:t>
                </w:r>
                <w:r>
                  <w:rPr>
                    <w:rFonts w:cs="メイリオ" w:hint="eastAsia"/>
                  </w:rPr>
                  <w:t>したい場合はチェックを入れ</w:t>
                </w:r>
                <w:r w:rsidRPr="00BE1F8D">
                  <w:rPr>
                    <w:rFonts w:cs="メイリオ" w:hint="eastAsia"/>
                  </w:rPr>
                  <w:t>ます。</w:t>
                </w:r>
              </w:p>
            </w:tc>
          </w:tr>
          <w:tr w:rsidR="0099205E" w:rsidTr="0099205E">
            <w:trPr>
              <w:jc w:val="center"/>
            </w:trPr>
            <w:tc>
              <w:tcPr>
                <w:tcW w:w="2553" w:type="dxa"/>
              </w:tcPr>
              <w:p w:rsidR="0099205E" w:rsidRPr="00174408" w:rsidRDefault="0099205E" w:rsidP="000E03B8">
                <w:pPr>
                  <w:rPr>
                    <w:rFonts w:cs="メイリオ"/>
                  </w:rPr>
                </w:pPr>
                <w:r w:rsidRPr="00174408">
                  <w:rPr>
                    <w:rFonts w:cs="メイリオ" w:hint="eastAsia"/>
                  </w:rPr>
                  <w:t>公開先メールアドレステキスト</w:t>
                </w:r>
                <w:r w:rsidR="0068237C">
                  <w:rPr>
                    <w:rFonts w:cs="メイリオ" w:hint="eastAsia"/>
                  </w:rPr>
                  <w:t>(※2)</w:t>
                </w:r>
              </w:p>
            </w:tc>
            <w:tc>
              <w:tcPr>
                <w:tcW w:w="5952" w:type="dxa"/>
              </w:tcPr>
              <w:p w:rsidR="0099205E" w:rsidRDefault="0099205E" w:rsidP="000E03B8">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rsidR="0099205E" w:rsidRDefault="0099205E" w:rsidP="000E03B8">
                <w:pPr>
                  <w:rPr>
                    <w:rFonts w:cs="メイリオ"/>
                  </w:rPr>
                </w:pPr>
                <w:r w:rsidRPr="00BE1F8D">
                  <w:rPr>
                    <w:rFonts w:cs="メイリオ" w:hint="eastAsia"/>
                  </w:rPr>
                  <w:t>メール認証機能利用時に利用可能なメールアドレスを入力します。</w:t>
                </w:r>
              </w:p>
            </w:tc>
          </w:tr>
        </w:tbl>
        <w:p w:rsidR="0068237C" w:rsidRDefault="0068237C" w:rsidP="0068237C">
          <w:pPr>
            <w:rPr>
              <w:rFonts w:cs="メイリオ"/>
            </w:rPr>
          </w:pPr>
          <w:r>
            <w:rPr>
              <w:rFonts w:cs="メイリオ" w:hint="eastAsia"/>
            </w:rPr>
            <w:t>※1</w:t>
          </w:r>
          <w:r>
            <w:rPr>
              <w:rFonts w:cs="メイリオ"/>
            </w:rPr>
            <w:t xml:space="preserve"> </w:t>
          </w:r>
          <w:r w:rsidRPr="00BD4516">
            <w:rPr>
              <w:rFonts w:cs="メイリオ" w:hint="eastAsia"/>
            </w:rPr>
            <w:t>管理者の設定によっては表示されません。</w:t>
          </w:r>
        </w:p>
        <w:p w:rsidR="0068237C" w:rsidRPr="00BD4516" w:rsidRDefault="0068237C" w:rsidP="0068237C">
          <w:pPr>
            <w:rPr>
              <w:rFonts w:cs="メイリオ"/>
            </w:rPr>
          </w:pPr>
          <w:r>
            <w:rPr>
              <w:rFonts w:cs="メイリオ" w:hint="eastAsia"/>
            </w:rPr>
            <w:t>※2</w:t>
          </w:r>
          <w:r>
            <w:rPr>
              <w:rFonts w:cs="メイリオ"/>
            </w:rPr>
            <w:t xml:space="preserve"> </w:t>
          </w:r>
          <w:r w:rsidRPr="00BD4516">
            <w:rPr>
              <w:rFonts w:cs="メイリオ" w:hint="eastAsia"/>
            </w:rPr>
            <w:t>メール認証機能が有効となっている場合のみ表示されます。</w:t>
          </w:r>
        </w:p>
        <w:p w:rsidR="00D7643D" w:rsidRDefault="00D7643D" w:rsidP="00651027">
          <w:pPr>
            <w:rPr>
              <w:rFonts w:cs="メイリオ"/>
            </w:rPr>
          </w:pPr>
        </w:p>
        <w:p w:rsidR="00651027" w:rsidRDefault="00651027" w:rsidP="00651027">
          <w:pPr>
            <w:rPr>
              <w:rFonts w:cs="メイリオ"/>
            </w:rPr>
          </w:pPr>
          <w:r w:rsidRPr="008C4FB7">
            <w:rPr>
              <w:rFonts w:cs="メイリオ" w:hint="eastAsia"/>
            </w:rPr>
            <w:t>「OK」</w:t>
          </w:r>
          <w:r>
            <w:rPr>
              <w:rFonts w:hint="eastAsia"/>
            </w:rPr>
            <w:t>をクリックした場合、</w:t>
          </w:r>
          <w:r>
            <w:rPr>
              <w:rFonts w:cs="メイリオ" w:hint="eastAsia"/>
            </w:rPr>
            <w:t>設定内容に問題が無ければ以下のダイアログが表示され</w:t>
          </w:r>
          <w:r w:rsidRPr="00733EE0">
            <w:rPr>
              <w:rFonts w:cs="メイリオ" w:hint="eastAsia"/>
            </w:rPr>
            <w:t>受取フォルダ</w:t>
          </w:r>
          <w:r>
            <w:rPr>
              <w:rFonts w:cs="メイリオ" w:hint="eastAsia"/>
            </w:rPr>
            <w:t>が開始されます。</w:t>
          </w:r>
        </w:p>
        <w:p w:rsidR="00651027" w:rsidRPr="00651027" w:rsidRDefault="00651027" w:rsidP="000E03B8">
          <w:pPr>
            <w:pStyle w:val="ae"/>
            <w:numPr>
              <w:ilvl w:val="0"/>
              <w:numId w:val="8"/>
            </w:numPr>
            <w:ind w:leftChars="0"/>
            <w:rPr>
              <w:rFonts w:cs="メイリオ"/>
            </w:rPr>
          </w:pPr>
          <w:r w:rsidRPr="00651027">
            <w:rPr>
              <w:rFonts w:cs="メイリオ" w:hint="eastAsia"/>
            </w:rPr>
            <w:t>「クリップボードにコピー」をクリックするとアドレスがクリップボードにコピーされますのでメール等に貼付することができます。</w:t>
          </w:r>
        </w:p>
        <w:p w:rsidR="00BB465D" w:rsidRDefault="00733EE0" w:rsidP="00733EE0">
          <w:pPr>
            <w:jc w:val="center"/>
            <w:rPr>
              <w:rFonts w:cs="メイリオ"/>
            </w:rPr>
          </w:pPr>
          <w:r>
            <w:rPr>
              <w:rFonts w:cs="メイリオ" w:hint="eastAsia"/>
              <w:noProof/>
            </w:rPr>
            <w:drawing>
              <wp:inline distT="0" distB="0" distL="0" distR="0" wp14:anchorId="4E568F19" wp14:editId="69BC961C">
                <wp:extent cx="3240000" cy="858278"/>
                <wp:effectExtent l="19050" t="19050" r="17780" b="18415"/>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bmp"/>
                        <pic:cNvPicPr/>
                      </pic:nvPicPr>
                      <pic:blipFill>
                        <a:blip r:embed="rId44">
                          <a:extLst>
                            <a:ext uri="{28A0092B-C50C-407E-A947-70E740481C1C}">
                              <a14:useLocalDpi xmlns:a14="http://schemas.microsoft.com/office/drawing/2010/main" val="0"/>
                            </a:ext>
                          </a:extLst>
                        </a:blip>
                        <a:stretch>
                          <a:fillRect/>
                        </a:stretch>
                      </pic:blipFill>
                      <pic:spPr>
                        <a:xfrm>
                          <a:off x="0" y="0"/>
                          <a:ext cx="3240000" cy="858278"/>
                        </a:xfrm>
                        <a:prstGeom prst="rect">
                          <a:avLst/>
                        </a:prstGeom>
                        <a:ln>
                          <a:solidFill>
                            <a:schemeClr val="tx1"/>
                          </a:solidFill>
                        </a:ln>
                      </pic:spPr>
                    </pic:pic>
                  </a:graphicData>
                </a:graphic>
              </wp:inline>
            </w:drawing>
          </w:r>
        </w:p>
        <w:p w:rsidR="00733EE0" w:rsidRDefault="00733EE0" w:rsidP="00733EE0">
          <w:pPr>
            <w:jc w:val="center"/>
            <w:rPr>
              <w:rFonts w:cs="メイリオ"/>
              <w:b/>
            </w:rPr>
          </w:pPr>
          <w:r>
            <w:rPr>
              <w:rFonts w:cs="メイリオ" w:hint="eastAsia"/>
              <w:b/>
            </w:rPr>
            <w:t>受取フォルダ</w:t>
          </w:r>
          <w:r w:rsidRPr="002A6FFB">
            <w:rPr>
              <w:rFonts w:cs="メイリオ" w:hint="eastAsia"/>
              <w:b/>
            </w:rPr>
            <w:t>アドレス確認画面</w:t>
          </w:r>
        </w:p>
        <w:p w:rsidR="00651027" w:rsidRPr="002A6FFB" w:rsidRDefault="00651027" w:rsidP="00651027">
          <w:pPr>
            <w:rPr>
              <w:rFonts w:cs="メイリオ"/>
              <w:b/>
            </w:rPr>
          </w:pPr>
        </w:p>
        <w:p w:rsidR="00C32258" w:rsidRPr="00C32258" w:rsidRDefault="00C32258" w:rsidP="00C32258">
          <w:pPr>
            <w:pStyle w:val="2"/>
          </w:pPr>
          <w:bookmarkStart w:id="33" w:name="_Toc124774202"/>
          <w:r>
            <w:rPr>
              <w:rFonts w:hint="eastAsia"/>
            </w:rPr>
            <w:lastRenderedPageBreak/>
            <w:t>受取フォルダ停止</w:t>
          </w:r>
          <w:bookmarkEnd w:id="33"/>
        </w:p>
        <w:p w:rsidR="001B1848" w:rsidRDefault="001B1848" w:rsidP="001B1848">
          <w:pPr>
            <w:rPr>
              <w:rFonts w:cs="メイリオ"/>
              <w:noProof/>
            </w:rPr>
          </w:pPr>
          <w:r>
            <w:rPr>
              <w:rFonts w:cs="メイリオ" w:hint="eastAsia"/>
              <w:noProof/>
            </w:rPr>
            <w:t>受取フォルダを停止するには、該当フォルダを右クリックして「Web公開停止」をクリックします。</w:t>
          </w:r>
        </w:p>
        <w:p w:rsidR="00C32258" w:rsidRPr="001B1848" w:rsidRDefault="001B1848" w:rsidP="001B1848">
          <w:pPr>
            <w:jc w:val="center"/>
            <w:rPr>
              <w:rFonts w:cs="メイリオ"/>
            </w:rPr>
          </w:pPr>
          <w:r>
            <w:rPr>
              <w:rFonts w:cs="メイリオ" w:hint="eastAsia"/>
              <w:noProof/>
            </w:rPr>
            <mc:AlternateContent>
              <mc:Choice Requires="wps">
                <w:drawing>
                  <wp:anchor distT="0" distB="0" distL="114300" distR="114300" simplePos="0" relativeHeight="251645440" behindDoc="0" locked="0" layoutInCell="1" allowOverlap="1" wp14:anchorId="37D8D210" wp14:editId="13FF83BC">
                    <wp:simplePos x="0" y="0"/>
                    <wp:positionH relativeFrom="column">
                      <wp:posOffset>1958340</wp:posOffset>
                    </wp:positionH>
                    <wp:positionV relativeFrom="paragraph">
                      <wp:posOffset>1562735</wp:posOffset>
                    </wp:positionV>
                    <wp:extent cx="1381125" cy="1238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3811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D0C4" id="正方形/長方形 27" o:spid="_x0000_s1026" style="position:absolute;left:0;text-align:left;margin-left:154.2pt;margin-top:123.05pt;width:108.75pt;height: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" filled="f" strokecolor="red" strokeweight="2pt"/>
                </w:pict>
              </mc:Fallback>
            </mc:AlternateContent>
          </w:r>
          <w:r>
            <w:rPr>
              <w:rFonts w:cs="メイリオ" w:hint="eastAsia"/>
              <w:noProof/>
            </w:rPr>
            <w:drawing>
              <wp:inline distT="0" distB="0" distL="0" distR="0" wp14:anchorId="4C6D878E" wp14:editId="20F63EA2">
                <wp:extent cx="4680000" cy="3279875"/>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bmp"/>
                        <pic:cNvPicPr/>
                      </pic:nvPicPr>
                      <pic:blipFill>
                        <a:blip r:embed="rId45">
                          <a:extLst>
                            <a:ext uri="{28A0092B-C50C-407E-A947-70E740481C1C}">
                              <a14:useLocalDpi xmlns:a14="http://schemas.microsoft.com/office/drawing/2010/main" val="0"/>
                            </a:ext>
                          </a:extLst>
                        </a:blip>
                        <a:stretch>
                          <a:fillRect/>
                        </a:stretch>
                      </pic:blipFill>
                      <pic:spPr>
                        <a:xfrm>
                          <a:off x="0" y="0"/>
                          <a:ext cx="4680000" cy="3279875"/>
                        </a:xfrm>
                        <a:prstGeom prst="rect">
                          <a:avLst/>
                        </a:prstGeom>
                      </pic:spPr>
                    </pic:pic>
                  </a:graphicData>
                </a:graphic>
              </wp:inline>
            </w:drawing>
          </w:r>
        </w:p>
        <w:p w:rsidR="001B1848" w:rsidRPr="001B1848" w:rsidRDefault="001B1848" w:rsidP="001B1848">
          <w:pPr>
            <w:jc w:val="center"/>
            <w:rPr>
              <w:rFonts w:cs="メイリオ"/>
              <w:b/>
            </w:rPr>
          </w:pPr>
          <w:r w:rsidRPr="001B1848">
            <w:rPr>
              <w:rFonts w:cs="メイリオ" w:hint="eastAsia"/>
              <w:b/>
            </w:rPr>
            <w:t>Web公開停止</w:t>
          </w:r>
        </w:p>
        <w:p w:rsidR="00561305" w:rsidRDefault="00561305" w:rsidP="00F71DA5">
          <w:pPr>
            <w:rPr>
              <w:rFonts w:cs="メイリオ"/>
            </w:rPr>
          </w:pPr>
        </w:p>
        <w:p w:rsidR="00996859" w:rsidRDefault="00996859" w:rsidP="00F71DA5">
          <w:pPr>
            <w:rPr>
              <w:rFonts w:cs="メイリオ"/>
            </w:rPr>
          </w:pPr>
          <w:r>
            <w:rPr>
              <w:rFonts w:hint="eastAsia"/>
            </w:rPr>
            <w:t>受取フォルダ停止はプロパティのProselfタブからも行うことができます。</w:t>
          </w:r>
        </w:p>
        <w:p w:rsidR="001B1848" w:rsidRDefault="00CF3D72" w:rsidP="00F71DA5">
          <w:pPr>
            <w:jc w:val="center"/>
            <w:rPr>
              <w:rFonts w:cs="メイリオ"/>
            </w:rPr>
          </w:pPr>
          <w:r>
            <w:rPr>
              <w:rFonts w:cs="メイリオ"/>
              <w:b/>
              <w:noProof/>
            </w:rPr>
            <w:lastRenderedPageBreak/>
            <mc:AlternateContent>
              <mc:Choice Requires="wps">
                <w:drawing>
                  <wp:anchor distT="0" distB="0" distL="114300" distR="114300" simplePos="0" relativeHeight="251670016" behindDoc="0" locked="0" layoutInCell="1" allowOverlap="1" wp14:anchorId="53C573EE" wp14:editId="58FD629A">
                    <wp:simplePos x="0" y="0"/>
                    <wp:positionH relativeFrom="column">
                      <wp:posOffset>1777365</wp:posOffset>
                    </wp:positionH>
                    <wp:positionV relativeFrom="paragraph">
                      <wp:posOffset>215900</wp:posOffset>
                    </wp:positionV>
                    <wp:extent cx="323850" cy="190500"/>
                    <wp:effectExtent l="0" t="0" r="19050" b="19050"/>
                    <wp:wrapNone/>
                    <wp:docPr id="16"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1AD31" id="円/楕円 690" o:spid="_x0000_s1026" style="position:absolute;left:0;text-align:left;margin-left:139.95pt;margin-top:17pt;width:25.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" filled="f" strokecolor="red" strokeweight="2pt"/>
                </w:pict>
              </mc:Fallback>
            </mc:AlternateContent>
          </w:r>
          <w:r w:rsidR="00F71DA5">
            <w:rPr>
              <w:rFonts w:cs="メイリオ"/>
              <w:noProof/>
            </w:rPr>
            <mc:AlternateContent>
              <mc:Choice Requires="wps">
                <w:drawing>
                  <wp:anchor distT="0" distB="0" distL="114300" distR="114300" simplePos="0" relativeHeight="251646464" behindDoc="0" locked="0" layoutInCell="1" allowOverlap="1" wp14:anchorId="21CDA3D8" wp14:editId="69136AE3">
                    <wp:simplePos x="0" y="0"/>
                    <wp:positionH relativeFrom="column">
                      <wp:posOffset>2987040</wp:posOffset>
                    </wp:positionH>
                    <wp:positionV relativeFrom="paragraph">
                      <wp:posOffset>2206625</wp:posOffset>
                    </wp:positionV>
                    <wp:extent cx="847725" cy="161925"/>
                    <wp:effectExtent l="0" t="0" r="28575" b="28575"/>
                    <wp:wrapNone/>
                    <wp:docPr id="694" name="正方形/長方形 694"/>
                    <wp:cNvGraphicFramePr/>
                    <a:graphic xmlns:a="http://schemas.openxmlformats.org/drawingml/2006/main">
                      <a:graphicData uri="http://schemas.microsoft.com/office/word/2010/wordprocessingShape">
                        <wps:wsp>
                          <wps:cNvSpPr/>
                          <wps:spPr>
                            <a:xfrm>
                              <a:off x="0" y="0"/>
                              <a:ext cx="8477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96B5B" id="正方形/長方形 694" o:spid="_x0000_s1026" style="position:absolute;left:0;text-align:left;margin-left:235.2pt;margin-top:173.75pt;width:66.75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" filled="f" strokecolor="red" strokeweight="2pt"/>
                </w:pict>
              </mc:Fallback>
            </mc:AlternateContent>
          </w:r>
          <w:r w:rsidR="003C283C">
            <w:rPr>
              <w:rFonts w:cs="メイリオ"/>
              <w:noProof/>
            </w:rPr>
            <w:drawing>
              <wp:inline distT="0" distB="0" distL="0" distR="0" wp14:anchorId="28F86301" wp14:editId="5BFADD5A">
                <wp:extent cx="2520000" cy="3234099"/>
                <wp:effectExtent l="19050" t="19050" r="13970" b="2349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bmp"/>
                        <pic:cNvPicPr/>
                      </pic:nvPicPr>
                      <pic:blipFill>
                        <a:blip r:embed="rId46">
                          <a:extLst>
                            <a:ext uri="{28A0092B-C50C-407E-A947-70E740481C1C}">
                              <a14:useLocalDpi xmlns:a14="http://schemas.microsoft.com/office/drawing/2010/main" val="0"/>
                            </a:ext>
                          </a:extLst>
                        </a:blip>
                        <a:stretch>
                          <a:fillRect/>
                        </a:stretch>
                      </pic:blipFill>
                      <pic:spPr>
                        <a:xfrm>
                          <a:off x="0" y="0"/>
                          <a:ext cx="2520000" cy="3234099"/>
                        </a:xfrm>
                        <a:prstGeom prst="rect">
                          <a:avLst/>
                        </a:prstGeom>
                        <a:ln>
                          <a:solidFill>
                            <a:schemeClr val="tx1"/>
                          </a:solidFill>
                        </a:ln>
                      </pic:spPr>
                    </pic:pic>
                  </a:graphicData>
                </a:graphic>
              </wp:inline>
            </w:drawing>
          </w:r>
        </w:p>
        <w:p w:rsidR="00F71DA5" w:rsidRDefault="005E538B" w:rsidP="00F71DA5">
          <w:pPr>
            <w:jc w:val="center"/>
            <w:rPr>
              <w:rFonts w:cs="メイリオ"/>
              <w:b/>
            </w:rPr>
          </w:pPr>
          <w:r w:rsidRPr="005E538B">
            <w:rPr>
              <w:rFonts w:cs="メイリオ" w:hint="eastAsia"/>
              <w:b/>
            </w:rPr>
            <w:t>受取フォルダ停止</w:t>
          </w:r>
        </w:p>
        <w:p w:rsidR="00CC434E" w:rsidRPr="00CC434E" w:rsidRDefault="00CC434E" w:rsidP="00CC434E">
          <w:pPr>
            <w:rPr>
              <w:rFonts w:cs="メイリオ"/>
            </w:rPr>
          </w:pPr>
        </w:p>
        <w:p w:rsidR="005E538B" w:rsidRDefault="005E538B">
          <w:pPr>
            <w:adjustRightInd/>
            <w:snapToGrid/>
            <w:jc w:val="both"/>
            <w:rPr>
              <w:rFonts w:cs="Century"/>
              <w:b/>
              <w:kern w:val="24"/>
              <w:szCs w:val="24"/>
              <w:lang w:eastAsia="ar-SA"/>
            </w:rPr>
          </w:pPr>
          <w:r>
            <w:br w:type="page"/>
          </w:r>
        </w:p>
        <w:p w:rsidR="00F71DA5" w:rsidRDefault="00DB6001" w:rsidP="008E79D7">
          <w:pPr>
            <w:pStyle w:val="1"/>
            <w:rPr>
              <w:lang w:eastAsia="ja-JP"/>
            </w:rPr>
          </w:pPr>
          <w:bookmarkStart w:id="34" w:name="_Toc124774203"/>
          <w:r>
            <w:rPr>
              <w:rFonts w:hint="eastAsia"/>
            </w:rPr>
            <w:lastRenderedPageBreak/>
            <w:t>その他</w:t>
          </w:r>
          <w:r w:rsidR="008A3BD6">
            <w:rPr>
              <w:rFonts w:hint="eastAsia"/>
              <w:lang w:eastAsia="ja-JP"/>
            </w:rPr>
            <w:t>ファイル操作</w:t>
          </w:r>
          <w:bookmarkEnd w:id="34"/>
        </w:p>
        <w:p w:rsidR="00B27B70" w:rsidRDefault="00DB6001" w:rsidP="00DB6001">
          <w:pPr>
            <w:pStyle w:val="2"/>
          </w:pPr>
          <w:bookmarkStart w:id="35" w:name="_Toc124774204"/>
          <w:r>
            <w:rPr>
              <w:rFonts w:hint="eastAsia"/>
            </w:rPr>
            <w:t>フォルダ新規作成</w:t>
          </w:r>
          <w:bookmarkEnd w:id="35"/>
        </w:p>
        <w:p w:rsidR="00DB6001" w:rsidRDefault="00FF1D97" w:rsidP="00DB6001">
          <w:pPr>
            <w:rPr>
              <w:rFonts w:cs="メイリオ"/>
            </w:rPr>
          </w:pPr>
          <w:r>
            <w:rPr>
              <w:rFonts w:cs="メイリオ" w:hint="eastAsia"/>
            </w:rPr>
            <w:t>エクスプローラー上で行う操作と同様、フォルダの新規作成を行うことができます。</w:t>
          </w:r>
        </w:p>
        <w:p w:rsidR="00BD49A8" w:rsidRDefault="00BD49A8" w:rsidP="00BD49A8">
          <w:pPr>
            <w:jc w:val="center"/>
            <w:rPr>
              <w:rFonts w:cs="メイリオ"/>
            </w:rPr>
          </w:pPr>
          <w:r>
            <w:rPr>
              <w:rFonts w:cs="メイリオ" w:hint="eastAsia"/>
              <w:noProof/>
            </w:rPr>
            <mc:AlternateContent>
              <mc:Choice Requires="wps">
                <w:drawing>
                  <wp:anchor distT="0" distB="0" distL="114300" distR="114300" simplePos="0" relativeHeight="251658752" behindDoc="0" locked="0" layoutInCell="1" allowOverlap="1" wp14:anchorId="14EFA686" wp14:editId="48D4291D">
                    <wp:simplePos x="0" y="0"/>
                    <wp:positionH relativeFrom="column">
                      <wp:posOffset>2291715</wp:posOffset>
                    </wp:positionH>
                    <wp:positionV relativeFrom="paragraph">
                      <wp:posOffset>1758950</wp:posOffset>
                    </wp:positionV>
                    <wp:extent cx="2686050" cy="123825"/>
                    <wp:effectExtent l="0" t="0" r="19050" b="28575"/>
                    <wp:wrapNone/>
                    <wp:docPr id="531" name="正方形/長方形 531"/>
                    <wp:cNvGraphicFramePr/>
                    <a:graphic xmlns:a="http://schemas.openxmlformats.org/drawingml/2006/main">
                      <a:graphicData uri="http://schemas.microsoft.com/office/word/2010/wordprocessingShape">
                        <wps:wsp>
                          <wps:cNvSpPr/>
                          <wps:spPr>
                            <a:xfrm>
                              <a:off x="0" y="0"/>
                              <a:ext cx="26860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36DE" id="正方形/長方形 531" o:spid="_x0000_s1026" style="position:absolute;left:0;text-align:left;margin-left:180.45pt;margin-top:138.5pt;width:211.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" filled="f" strokecolor="red" strokeweight="2pt"/>
                </w:pict>
              </mc:Fallback>
            </mc:AlternateContent>
          </w:r>
          <w:r w:rsidRPr="00BD49A8">
            <w:rPr>
              <w:rFonts w:cs="メイリオ"/>
              <w:noProof/>
            </w:rPr>
            <w:drawing>
              <wp:inline distT="0" distB="0" distL="0" distR="0" wp14:anchorId="39E4BAD3" wp14:editId="006072AA">
                <wp:extent cx="4680000" cy="3019657"/>
                <wp:effectExtent l="0" t="0" r="6350" b="9525"/>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80000" cy="3019657"/>
                        </a:xfrm>
                        <a:prstGeom prst="rect">
                          <a:avLst/>
                        </a:prstGeom>
                      </pic:spPr>
                    </pic:pic>
                  </a:graphicData>
                </a:graphic>
              </wp:inline>
            </w:drawing>
          </w:r>
        </w:p>
        <w:p w:rsidR="003200A0" w:rsidRDefault="00BD49A8" w:rsidP="00031059">
          <w:pPr>
            <w:jc w:val="center"/>
            <w:rPr>
              <w:rFonts w:cs="メイリオ"/>
              <w:b/>
            </w:rPr>
          </w:pPr>
          <w:r w:rsidRPr="00BD49A8">
            <w:rPr>
              <w:rFonts w:cs="メイリオ" w:hint="eastAsia"/>
              <w:b/>
            </w:rPr>
            <w:t>フォルダ新規作成</w:t>
          </w:r>
        </w:p>
        <w:p w:rsidR="00A94DD4" w:rsidRPr="00031059" w:rsidRDefault="00A94DD4" w:rsidP="00031059">
          <w:pPr>
            <w:rPr>
              <w:rFonts w:cs="メイリオ"/>
            </w:rPr>
          </w:pPr>
        </w:p>
        <w:p w:rsidR="005D616E" w:rsidRDefault="005D616E" w:rsidP="00BC0268">
          <w:pPr>
            <w:pStyle w:val="2"/>
            <w:numPr>
              <w:ilvl w:val="1"/>
              <w:numId w:val="2"/>
            </w:numPr>
            <w:rPr>
              <w:lang w:eastAsia="ja-JP"/>
            </w:rPr>
          </w:pPr>
          <w:bookmarkStart w:id="36" w:name="_Toc399178220"/>
          <w:bookmarkStart w:id="37" w:name="_Toc124774205"/>
          <w:r>
            <w:rPr>
              <w:rFonts w:hint="eastAsia"/>
              <w:lang w:eastAsia="ja-JP"/>
            </w:rPr>
            <w:t>ファイル/フォルダ</w:t>
          </w:r>
          <w:r w:rsidRPr="00D8714B">
            <w:rPr>
              <w:rFonts w:hint="eastAsia"/>
            </w:rPr>
            <w:t>コピ</w:t>
          </w:r>
          <w:r>
            <w:rPr>
              <w:rFonts w:hint="eastAsia"/>
              <w:lang w:eastAsia="ja-JP"/>
            </w:rPr>
            <w:t>ー</w:t>
          </w:r>
          <w:bookmarkEnd w:id="36"/>
          <w:bookmarkEnd w:id="37"/>
        </w:p>
        <w:p w:rsidR="005D616E" w:rsidRDefault="00FF1D97" w:rsidP="005D616E">
          <w:r>
            <w:rPr>
              <w:rFonts w:cs="メイリオ" w:hint="eastAsia"/>
            </w:rPr>
            <w:t>エクスプローラー上で行う操作と同様、</w:t>
          </w:r>
          <w:r>
            <w:rPr>
              <w:rFonts w:hint="eastAsia"/>
            </w:rPr>
            <w:t>ファイル/フォルダのコピーを行うことができます。</w:t>
          </w:r>
        </w:p>
        <w:p w:rsidR="00FF1D97" w:rsidRDefault="00FF1D97" w:rsidP="005D616E"/>
        <w:p w:rsidR="00920201" w:rsidRPr="00920201" w:rsidRDefault="00FF1D97" w:rsidP="005D616E">
          <w:r>
            <w:rPr>
              <w:rFonts w:hint="eastAsia"/>
            </w:rPr>
            <w:t>以下</w:t>
          </w:r>
          <w:r w:rsidR="005D616E">
            <w:rPr>
              <w:rFonts w:hint="eastAsia"/>
            </w:rPr>
            <w:t>は</w:t>
          </w:r>
          <w:r w:rsidR="00920201">
            <w:rPr>
              <w:rFonts w:hint="eastAsia"/>
            </w:rPr>
            <w:t>コピー先のフォルダに対してマウス</w:t>
          </w:r>
          <w:r w:rsidR="00920201" w:rsidRPr="00D8714B">
            <w:rPr>
              <w:rFonts w:hint="eastAsia"/>
            </w:rPr>
            <w:t>右クリック</w:t>
          </w:r>
          <w:r w:rsidR="00920201">
            <w:rPr>
              <w:rFonts w:hint="eastAsia"/>
            </w:rPr>
            <w:t>にて</w:t>
          </w:r>
          <w:r w:rsidR="00920201" w:rsidRPr="00D8714B">
            <w:rPr>
              <w:rFonts w:hint="eastAsia"/>
            </w:rPr>
            <w:t>ドラッグ</w:t>
          </w:r>
          <w:r w:rsidR="00920201">
            <w:rPr>
              <w:rFonts w:hint="eastAsia"/>
            </w:rPr>
            <w:t>&amp;ドロップを行い</w:t>
          </w:r>
          <w:r w:rsidR="00EC42DE">
            <w:rPr>
              <w:rFonts w:hint="eastAsia"/>
            </w:rPr>
            <w:t>、</w:t>
          </w:r>
          <w:r w:rsidR="00920201">
            <w:rPr>
              <w:rFonts w:hint="eastAsia"/>
            </w:rPr>
            <w:t>その際に表示されるメニューより</w:t>
          </w:r>
          <w:r w:rsidR="00920201" w:rsidRPr="00D8714B">
            <w:rPr>
              <w:rFonts w:hint="eastAsia"/>
            </w:rPr>
            <w:t>「ここにコピー」を選択</w:t>
          </w:r>
          <w:r w:rsidR="00EC42DE">
            <w:rPr>
              <w:rFonts w:hint="eastAsia"/>
            </w:rPr>
            <w:t>する例となります</w:t>
          </w:r>
          <w:r w:rsidR="00920201">
            <w:rPr>
              <w:rFonts w:hint="eastAsia"/>
            </w:rPr>
            <w:t>。</w:t>
          </w:r>
        </w:p>
        <w:p w:rsidR="002C5AA6" w:rsidRDefault="002C5AA6" w:rsidP="002C5AA6">
          <w:pPr>
            <w:jc w:val="center"/>
          </w:pPr>
          <w:r>
            <w:rPr>
              <w:rFonts w:cs="メイリオ" w:hint="eastAsia"/>
              <w:noProof/>
            </w:rPr>
            <w:lastRenderedPageBreak/>
            <mc:AlternateContent>
              <mc:Choice Requires="wps">
                <w:drawing>
                  <wp:anchor distT="0" distB="0" distL="114300" distR="114300" simplePos="0" relativeHeight="251659776" behindDoc="0" locked="0" layoutInCell="1" allowOverlap="1" wp14:anchorId="444494B2" wp14:editId="16093E84">
                    <wp:simplePos x="0" y="0"/>
                    <wp:positionH relativeFrom="column">
                      <wp:posOffset>2358390</wp:posOffset>
                    </wp:positionH>
                    <wp:positionV relativeFrom="paragraph">
                      <wp:posOffset>1730375</wp:posOffset>
                    </wp:positionV>
                    <wp:extent cx="1066800" cy="13335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10668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2725C" id="正方形/長方形 533" o:spid="_x0000_s1026" style="position:absolute;left:0;text-align:left;margin-left:185.7pt;margin-top:136.25pt;width:84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" filled="f" strokecolor="red" strokeweight="2pt"/>
                </w:pict>
              </mc:Fallback>
            </mc:AlternateContent>
          </w:r>
          <w:r w:rsidRPr="002C5AA6">
            <w:rPr>
              <w:noProof/>
            </w:rPr>
            <w:drawing>
              <wp:inline distT="0" distB="0" distL="0" distR="0" wp14:anchorId="55712D26" wp14:editId="0E0C50FC">
                <wp:extent cx="4680000" cy="2342201"/>
                <wp:effectExtent l="19050" t="19050" r="25400" b="20320"/>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80000" cy="2342201"/>
                        </a:xfrm>
                        <a:prstGeom prst="rect">
                          <a:avLst/>
                        </a:prstGeom>
                        <a:ln>
                          <a:solidFill>
                            <a:schemeClr val="tx1"/>
                          </a:solidFill>
                        </a:ln>
                      </pic:spPr>
                    </pic:pic>
                  </a:graphicData>
                </a:graphic>
              </wp:inline>
            </w:drawing>
          </w:r>
        </w:p>
        <w:p w:rsidR="002C5AA6" w:rsidRPr="00305EFF" w:rsidRDefault="00305EFF" w:rsidP="002C5AA6">
          <w:pPr>
            <w:jc w:val="center"/>
            <w:rPr>
              <w:b/>
            </w:rPr>
          </w:pPr>
          <w:r w:rsidRPr="00305EFF">
            <w:rPr>
              <w:rFonts w:hint="eastAsia"/>
              <w:b/>
            </w:rPr>
            <w:t>コピー</w:t>
          </w:r>
        </w:p>
        <w:p w:rsidR="00D8270F" w:rsidRPr="00DB6001" w:rsidRDefault="00D8270F" w:rsidP="00DB6001">
          <w:pPr>
            <w:rPr>
              <w:rFonts w:cs="メイリオ"/>
            </w:rPr>
          </w:pPr>
        </w:p>
        <w:p w:rsidR="005D616E" w:rsidRDefault="005D616E" w:rsidP="00BC0268">
          <w:pPr>
            <w:pStyle w:val="2"/>
            <w:numPr>
              <w:ilvl w:val="1"/>
              <w:numId w:val="2"/>
            </w:numPr>
          </w:pPr>
          <w:bookmarkStart w:id="38" w:name="_Toc399178221"/>
          <w:bookmarkStart w:id="39" w:name="_Toc124774206"/>
          <w:r>
            <w:rPr>
              <w:rFonts w:hint="eastAsia"/>
              <w:lang w:eastAsia="ja-JP"/>
            </w:rPr>
            <w:t>ファイル/フォルダ</w:t>
          </w:r>
          <w:r>
            <w:rPr>
              <w:rFonts w:hint="eastAsia"/>
            </w:rPr>
            <w:t>移動</w:t>
          </w:r>
          <w:bookmarkEnd w:id="38"/>
          <w:bookmarkEnd w:id="39"/>
        </w:p>
        <w:p w:rsidR="00FF1D97" w:rsidRDefault="00FF1D97" w:rsidP="00FF1D97">
          <w:r>
            <w:rPr>
              <w:rFonts w:cs="メイリオ" w:hint="eastAsia"/>
            </w:rPr>
            <w:t>エクスプローラー上で行う操作と同様、</w:t>
          </w:r>
          <w:r>
            <w:rPr>
              <w:rFonts w:hint="eastAsia"/>
            </w:rPr>
            <w:t>ファイル/フォルダの移動を行うことができます。</w:t>
          </w:r>
        </w:p>
        <w:p w:rsidR="005D616E" w:rsidRDefault="005D616E" w:rsidP="005D616E">
          <w:pPr>
            <w:rPr>
              <w:rFonts w:cs="メイリオ"/>
            </w:rPr>
          </w:pPr>
        </w:p>
        <w:p w:rsidR="00C13A35" w:rsidRDefault="00C13A35" w:rsidP="00C13A35">
          <w:r>
            <w:rPr>
              <w:rFonts w:hint="eastAsia"/>
            </w:rPr>
            <w:t>以下はコピー先のフォルダに対してマウス</w:t>
          </w:r>
          <w:r w:rsidRPr="00D8714B">
            <w:rPr>
              <w:rFonts w:hint="eastAsia"/>
            </w:rPr>
            <w:t>右クリック</w:t>
          </w:r>
          <w:r>
            <w:rPr>
              <w:rFonts w:hint="eastAsia"/>
            </w:rPr>
            <w:t>にて</w:t>
          </w:r>
          <w:r w:rsidRPr="00D8714B">
            <w:rPr>
              <w:rFonts w:hint="eastAsia"/>
            </w:rPr>
            <w:t>ドラッグ</w:t>
          </w:r>
          <w:r>
            <w:rPr>
              <w:rFonts w:hint="eastAsia"/>
            </w:rPr>
            <w:t>&amp;ドロップを行い、その際に表示されるメニューより</w:t>
          </w:r>
          <w:r w:rsidRPr="00D8714B">
            <w:rPr>
              <w:rFonts w:hint="eastAsia"/>
            </w:rPr>
            <w:t>「ここに</w:t>
          </w:r>
          <w:r>
            <w:rPr>
              <w:rFonts w:hint="eastAsia"/>
            </w:rPr>
            <w:t>移動</w:t>
          </w:r>
          <w:r w:rsidRPr="00D8714B">
            <w:rPr>
              <w:rFonts w:hint="eastAsia"/>
            </w:rPr>
            <w:t>」を選択</w:t>
          </w:r>
          <w:r w:rsidR="00EC42DE">
            <w:rPr>
              <w:rFonts w:hint="eastAsia"/>
            </w:rPr>
            <w:t>する例とな</w:t>
          </w:r>
          <w:r>
            <w:rPr>
              <w:rFonts w:hint="eastAsia"/>
            </w:rPr>
            <w:t>ります。</w:t>
          </w:r>
        </w:p>
        <w:p w:rsidR="00C13A35" w:rsidRDefault="004162F5" w:rsidP="00C13A35">
          <w:pPr>
            <w:jc w:val="center"/>
          </w:pPr>
          <w:r>
            <w:rPr>
              <w:rFonts w:cs="メイリオ" w:hint="eastAsia"/>
              <w:noProof/>
            </w:rPr>
            <mc:AlternateContent>
              <mc:Choice Requires="wps">
                <w:drawing>
                  <wp:anchor distT="0" distB="0" distL="114300" distR="114300" simplePos="0" relativeHeight="251661824" behindDoc="0" locked="0" layoutInCell="1" allowOverlap="1" wp14:anchorId="6340738C" wp14:editId="3A9D9B40">
                    <wp:simplePos x="0" y="0"/>
                    <wp:positionH relativeFrom="column">
                      <wp:posOffset>2710815</wp:posOffset>
                    </wp:positionH>
                    <wp:positionV relativeFrom="paragraph">
                      <wp:posOffset>1389380</wp:posOffset>
                    </wp:positionV>
                    <wp:extent cx="1095375" cy="114300"/>
                    <wp:effectExtent l="0" t="0" r="28575" b="19050"/>
                    <wp:wrapNone/>
                    <wp:docPr id="678" name="正方形/長方形 678"/>
                    <wp:cNvGraphicFramePr/>
                    <a:graphic xmlns:a="http://schemas.openxmlformats.org/drawingml/2006/main">
                      <a:graphicData uri="http://schemas.microsoft.com/office/word/2010/wordprocessingShape">
                        <wps:wsp>
                          <wps:cNvSpPr/>
                          <wps:spPr>
                            <a:xfrm>
                              <a:off x="0" y="0"/>
                              <a:ext cx="109537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E964" id="正方形/長方形 678" o:spid="_x0000_s1026" style="position:absolute;left:0;text-align:left;margin-left:213.45pt;margin-top:109.4pt;width:86.25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" filled="f" strokecolor="red" strokeweight="2pt"/>
                </w:pict>
              </mc:Fallback>
            </mc:AlternateContent>
          </w:r>
          <w:r w:rsidR="00C13A35" w:rsidRPr="00C13A35">
            <w:rPr>
              <w:noProof/>
            </w:rPr>
            <w:drawing>
              <wp:inline distT="0" distB="0" distL="0" distR="0" wp14:anchorId="07CC33DF" wp14:editId="48FBE661">
                <wp:extent cx="4680000" cy="2342201"/>
                <wp:effectExtent l="19050" t="19050" r="25400" b="2032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80000" cy="2342201"/>
                        </a:xfrm>
                        <a:prstGeom prst="rect">
                          <a:avLst/>
                        </a:prstGeom>
                        <a:ln>
                          <a:solidFill>
                            <a:schemeClr val="tx1"/>
                          </a:solidFill>
                        </a:ln>
                      </pic:spPr>
                    </pic:pic>
                  </a:graphicData>
                </a:graphic>
              </wp:inline>
            </w:drawing>
          </w:r>
        </w:p>
        <w:p w:rsidR="00C13A35" w:rsidRPr="00C13A35" w:rsidRDefault="00C13A35" w:rsidP="00C13A35">
          <w:pPr>
            <w:jc w:val="center"/>
            <w:rPr>
              <w:b/>
            </w:rPr>
          </w:pPr>
          <w:r w:rsidRPr="00C13A35">
            <w:rPr>
              <w:rFonts w:hint="eastAsia"/>
              <w:b/>
            </w:rPr>
            <w:t>移動</w:t>
          </w:r>
        </w:p>
        <w:p w:rsidR="005D616E" w:rsidRDefault="005D616E">
          <w:pPr>
            <w:rPr>
              <w:rFonts w:cs="メイリオ"/>
            </w:rPr>
          </w:pPr>
        </w:p>
        <w:p w:rsidR="005D616E" w:rsidRDefault="005D616E" w:rsidP="00BC0268">
          <w:pPr>
            <w:pStyle w:val="2"/>
            <w:numPr>
              <w:ilvl w:val="1"/>
              <w:numId w:val="2"/>
            </w:numPr>
          </w:pPr>
          <w:bookmarkStart w:id="40" w:name="_Toc399178222"/>
          <w:bookmarkStart w:id="41" w:name="_Toc124774207"/>
          <w:r>
            <w:rPr>
              <w:rFonts w:hint="eastAsia"/>
              <w:lang w:eastAsia="ja-JP"/>
            </w:rPr>
            <w:lastRenderedPageBreak/>
            <w:t>ファイル/フォルダ</w:t>
          </w:r>
          <w:r w:rsidRPr="00D8714B">
            <w:rPr>
              <w:rFonts w:hint="eastAsia"/>
            </w:rPr>
            <w:t>名前変更</w:t>
          </w:r>
          <w:bookmarkEnd w:id="40"/>
          <w:bookmarkEnd w:id="41"/>
        </w:p>
        <w:p w:rsidR="00D8270F" w:rsidRDefault="00D8270F" w:rsidP="00D8270F">
          <w:r>
            <w:rPr>
              <w:rFonts w:cs="メイリオ" w:hint="eastAsia"/>
            </w:rPr>
            <w:t>エクスプローラー上で行う操作と同様、</w:t>
          </w:r>
          <w:r>
            <w:rPr>
              <w:rFonts w:hint="eastAsia"/>
            </w:rPr>
            <w:t>ファイル/フォルダ名の変更を行うことができます。</w:t>
          </w:r>
        </w:p>
        <w:p w:rsidR="005D616E" w:rsidRPr="00D8270F" w:rsidRDefault="005D616E" w:rsidP="005D616E">
          <w:pPr>
            <w:rPr>
              <w:rFonts w:cs="メイリオ"/>
            </w:rPr>
          </w:pPr>
        </w:p>
        <w:p w:rsidR="00E0193A" w:rsidRDefault="00E0193A" w:rsidP="00E0193A">
          <w:r>
            <w:rPr>
              <w:rFonts w:hint="eastAsia"/>
            </w:rPr>
            <w:t>以下は</w:t>
          </w: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名前の変更</w:t>
          </w:r>
          <w:r w:rsidRPr="00D8714B">
            <w:rPr>
              <w:rFonts w:hint="eastAsia"/>
            </w:rPr>
            <w:t>」を選択</w:t>
          </w:r>
          <w:r w:rsidR="00EC42DE">
            <w:rPr>
              <w:rFonts w:hint="eastAsia"/>
            </w:rPr>
            <w:t>する例とな</w:t>
          </w:r>
          <w:r>
            <w:rPr>
              <w:rFonts w:hint="eastAsia"/>
            </w:rPr>
            <w:t>ります。</w:t>
          </w:r>
        </w:p>
        <w:p w:rsidR="00FA3C63" w:rsidRDefault="00FA3C63" w:rsidP="00FA3C63">
          <w:pPr>
            <w:jc w:val="center"/>
            <w:rPr>
              <w:rFonts w:cs="メイリオ"/>
            </w:rPr>
          </w:pPr>
          <w:r>
            <w:rPr>
              <w:rFonts w:cs="メイリオ" w:hint="eastAsia"/>
              <w:noProof/>
            </w:rPr>
            <mc:AlternateContent>
              <mc:Choice Requires="wps">
                <w:drawing>
                  <wp:anchor distT="0" distB="0" distL="114300" distR="114300" simplePos="0" relativeHeight="251663872" behindDoc="0" locked="0" layoutInCell="1" allowOverlap="1" wp14:anchorId="210AFF71" wp14:editId="3DF65962">
                    <wp:simplePos x="0" y="0"/>
                    <wp:positionH relativeFrom="column">
                      <wp:posOffset>2358390</wp:posOffset>
                    </wp:positionH>
                    <wp:positionV relativeFrom="paragraph">
                      <wp:posOffset>3452495</wp:posOffset>
                    </wp:positionV>
                    <wp:extent cx="1419225" cy="104775"/>
                    <wp:effectExtent l="0" t="0" r="28575" b="28575"/>
                    <wp:wrapNone/>
                    <wp:docPr id="538" name="正方形/長方形 538"/>
                    <wp:cNvGraphicFramePr/>
                    <a:graphic xmlns:a="http://schemas.openxmlformats.org/drawingml/2006/main">
                      <a:graphicData uri="http://schemas.microsoft.com/office/word/2010/wordprocessingShape">
                        <wps:wsp>
                          <wps:cNvSpPr/>
                          <wps:spPr>
                            <a:xfrm>
                              <a:off x="0" y="0"/>
                              <a:ext cx="141922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B642" id="正方形/長方形 538" o:spid="_x0000_s1026" style="position:absolute;left:0;text-align:left;margin-left:185.7pt;margin-top:271.85pt;width:111.75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" filled="f" strokecolor="red" strokeweight="2pt"/>
                </w:pict>
              </mc:Fallback>
            </mc:AlternateContent>
          </w:r>
          <w:r w:rsidRPr="00FA3C63">
            <w:rPr>
              <w:rFonts w:cs="メイリオ"/>
              <w:noProof/>
            </w:rPr>
            <w:drawing>
              <wp:inline distT="0" distB="0" distL="0" distR="0" wp14:anchorId="359B8252" wp14:editId="353BDAFD">
                <wp:extent cx="4680000" cy="3741689"/>
                <wp:effectExtent l="0" t="0" r="6350" b="0"/>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0000" cy="3741689"/>
                        </a:xfrm>
                        <a:prstGeom prst="rect">
                          <a:avLst/>
                        </a:prstGeom>
                      </pic:spPr>
                    </pic:pic>
                  </a:graphicData>
                </a:graphic>
              </wp:inline>
            </w:drawing>
          </w:r>
        </w:p>
        <w:p w:rsidR="00FA3C63" w:rsidRPr="00FA3C63" w:rsidRDefault="00FA3C63" w:rsidP="00FA3C63">
          <w:pPr>
            <w:jc w:val="center"/>
            <w:rPr>
              <w:rFonts w:cs="メイリオ"/>
              <w:b/>
            </w:rPr>
          </w:pPr>
          <w:r w:rsidRPr="00FA3C63">
            <w:rPr>
              <w:rFonts w:cs="メイリオ" w:hint="eastAsia"/>
              <w:b/>
            </w:rPr>
            <w:t>名前の変更</w:t>
          </w:r>
        </w:p>
        <w:p w:rsidR="0091453A" w:rsidRDefault="0091453A">
          <w:pPr>
            <w:rPr>
              <w:rFonts w:cs="メイリオ"/>
            </w:rPr>
          </w:pPr>
        </w:p>
        <w:p w:rsidR="005D616E" w:rsidRDefault="00A271FE" w:rsidP="00BC0268">
          <w:pPr>
            <w:pStyle w:val="2"/>
            <w:numPr>
              <w:ilvl w:val="1"/>
              <w:numId w:val="2"/>
            </w:numPr>
          </w:pPr>
          <w:bookmarkStart w:id="42" w:name="_Toc124774208"/>
          <w:r>
            <w:rPr>
              <w:rFonts w:hint="eastAsia"/>
            </w:rPr>
            <w:t>ファイル/フォルダの削除</w:t>
          </w:r>
          <w:bookmarkEnd w:id="42"/>
        </w:p>
        <w:p w:rsidR="00AF0E89" w:rsidRDefault="00AF0E89" w:rsidP="00AF0E89">
          <w:r>
            <w:rPr>
              <w:rFonts w:cs="メイリオ" w:hint="eastAsia"/>
            </w:rPr>
            <w:t>エクスプローラー上で行う操作と同様、</w:t>
          </w:r>
          <w:r>
            <w:rPr>
              <w:rFonts w:hint="eastAsia"/>
            </w:rPr>
            <w:t>ファイル/フォルダの削除を行うことができます。</w:t>
          </w:r>
        </w:p>
        <w:p w:rsidR="00AF0E89" w:rsidRDefault="00AF0E89" w:rsidP="00BC0268">
          <w:pPr>
            <w:pStyle w:val="ae"/>
            <w:numPr>
              <w:ilvl w:val="0"/>
              <w:numId w:val="8"/>
            </w:numPr>
            <w:ind w:leftChars="0"/>
          </w:pPr>
          <w:r>
            <w:rPr>
              <w:rFonts w:hint="eastAsia"/>
            </w:rPr>
            <w:t>Windowsのごみ箱には入らず完全に削除されます。</w:t>
          </w:r>
        </w:p>
        <w:p w:rsidR="00325B0F" w:rsidRDefault="00325B0F" w:rsidP="00325B0F"/>
        <w:p w:rsidR="00325B0F" w:rsidRDefault="00325B0F" w:rsidP="00325B0F">
          <w:r>
            <w:rPr>
              <w:rFonts w:hint="eastAsia"/>
            </w:rPr>
            <w:t>以下は</w:t>
          </w: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削除</w:t>
          </w:r>
          <w:r w:rsidRPr="00D8714B">
            <w:rPr>
              <w:rFonts w:hint="eastAsia"/>
            </w:rPr>
            <w:t>」を選択</w:t>
          </w:r>
          <w:r w:rsidR="00EC42DE">
            <w:rPr>
              <w:rFonts w:hint="eastAsia"/>
            </w:rPr>
            <w:t>する例とな</w:t>
          </w:r>
          <w:r>
            <w:rPr>
              <w:rFonts w:hint="eastAsia"/>
            </w:rPr>
            <w:t>ります。</w:t>
          </w:r>
        </w:p>
        <w:p w:rsidR="00325B0F" w:rsidRPr="00325B0F" w:rsidRDefault="00325B0F" w:rsidP="00325B0F">
          <w:pPr>
            <w:jc w:val="center"/>
          </w:pPr>
          <w:r>
            <w:rPr>
              <w:rFonts w:cs="メイリオ" w:hint="eastAsia"/>
              <w:noProof/>
            </w:rPr>
            <w:lastRenderedPageBreak/>
            <mc:AlternateContent>
              <mc:Choice Requires="wps">
                <w:drawing>
                  <wp:anchor distT="0" distB="0" distL="114300" distR="114300" simplePos="0" relativeHeight="251665920" behindDoc="0" locked="0" layoutInCell="1" allowOverlap="1" wp14:anchorId="3192C122" wp14:editId="66080885">
                    <wp:simplePos x="0" y="0"/>
                    <wp:positionH relativeFrom="column">
                      <wp:posOffset>2386966</wp:posOffset>
                    </wp:positionH>
                    <wp:positionV relativeFrom="paragraph">
                      <wp:posOffset>3349626</wp:posOffset>
                    </wp:positionV>
                    <wp:extent cx="1371600" cy="114300"/>
                    <wp:effectExtent l="0" t="0" r="19050" b="19050"/>
                    <wp:wrapNone/>
                    <wp:docPr id="682" name="正方形/長方形 682"/>
                    <wp:cNvGraphicFramePr/>
                    <a:graphic xmlns:a="http://schemas.openxmlformats.org/drawingml/2006/main">
                      <a:graphicData uri="http://schemas.microsoft.com/office/word/2010/wordprocessingShape">
                        <wps:wsp>
                          <wps:cNvSpPr/>
                          <wps:spPr>
                            <a:xfrm>
                              <a:off x="0" y="0"/>
                              <a:ext cx="13716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92ED" id="正方形/長方形 682" o:spid="_x0000_s1026" style="position:absolute;left:0;text-align:left;margin-left:187.95pt;margin-top:263.75pt;width:108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" filled="f" strokecolor="red" strokeweight="2pt"/>
                </w:pict>
              </mc:Fallback>
            </mc:AlternateContent>
          </w:r>
          <w:r w:rsidRPr="00325B0F">
            <w:rPr>
              <w:noProof/>
            </w:rPr>
            <w:drawing>
              <wp:inline distT="0" distB="0" distL="0" distR="0" wp14:anchorId="77A2376D" wp14:editId="6526C575">
                <wp:extent cx="4680000" cy="3750494"/>
                <wp:effectExtent l="0" t="0" r="635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0000" cy="3750494"/>
                        </a:xfrm>
                        <a:prstGeom prst="rect">
                          <a:avLst/>
                        </a:prstGeom>
                      </pic:spPr>
                    </pic:pic>
                  </a:graphicData>
                </a:graphic>
              </wp:inline>
            </w:drawing>
          </w:r>
        </w:p>
        <w:p w:rsidR="005D616E" w:rsidRPr="00325B0F" w:rsidRDefault="00325B0F" w:rsidP="00325B0F">
          <w:pPr>
            <w:jc w:val="center"/>
            <w:rPr>
              <w:rFonts w:cs="メイリオ"/>
              <w:b/>
              <w:noProof/>
            </w:rPr>
          </w:pPr>
          <w:r w:rsidRPr="00325B0F">
            <w:rPr>
              <w:rFonts w:cs="メイリオ" w:hint="eastAsia"/>
              <w:b/>
              <w:noProof/>
            </w:rPr>
            <w:t>削除</w:t>
          </w:r>
        </w:p>
        <w:p w:rsidR="005D616E" w:rsidRDefault="005D616E">
          <w:pPr>
            <w:rPr>
              <w:rFonts w:cs="メイリオ"/>
            </w:rPr>
          </w:pPr>
        </w:p>
        <w:p w:rsidR="005D616E" w:rsidRDefault="003100EC" w:rsidP="005D616E">
          <w:pPr>
            <w:pStyle w:val="2"/>
          </w:pPr>
          <w:bookmarkStart w:id="43" w:name="_Toc399178228"/>
          <w:bookmarkStart w:id="44" w:name="_Toc124774209"/>
          <w:r>
            <w:rPr>
              <w:rFonts w:hint="eastAsia"/>
              <w:lang w:eastAsia="ja-JP"/>
            </w:rPr>
            <w:t>ファイル/フォルダの</w:t>
          </w:r>
          <w:r w:rsidR="005D616E" w:rsidRPr="00FC4346">
            <w:rPr>
              <w:rFonts w:hint="eastAsia"/>
            </w:rPr>
            <w:t>プロパティ</w:t>
          </w:r>
          <w:bookmarkEnd w:id="43"/>
          <w:bookmarkEnd w:id="44"/>
        </w:p>
        <w:p w:rsidR="005D616E" w:rsidRDefault="003A0054" w:rsidP="005D616E">
          <w:r>
            <w:rPr>
              <w:rFonts w:cs="メイリオ" w:hint="eastAsia"/>
            </w:rPr>
            <w:t>サーバー上の</w:t>
          </w:r>
          <w:r>
            <w:rPr>
              <w:rFonts w:hint="eastAsia"/>
            </w:rPr>
            <w:t>ファイル/フォルダのプロパティを表示することができます。</w:t>
          </w:r>
        </w:p>
        <w:p w:rsidR="00126D51" w:rsidRDefault="00126D51" w:rsidP="005D616E"/>
        <w:p w:rsidR="00126D51" w:rsidRDefault="00126D51" w:rsidP="005D616E">
          <w:pPr>
            <w:rPr>
              <w:rFonts w:cs="メイリオ"/>
            </w:rPr>
          </w:pPr>
          <w:r>
            <w:rPr>
              <w:rFonts w:cs="メイリオ" w:hint="eastAsia"/>
            </w:rPr>
            <w:t>ファイル/フォルダを選択してマウス右クリックを行い、その際に表示されるメニューより「プロパティ」を</w:t>
          </w:r>
          <w:r w:rsidR="00366A30">
            <w:rPr>
              <w:rFonts w:cs="メイリオ" w:hint="eastAsia"/>
            </w:rPr>
            <w:t>クリック</w:t>
          </w:r>
          <w:r>
            <w:rPr>
              <w:rFonts w:cs="メイリオ" w:hint="eastAsia"/>
            </w:rPr>
            <w:t>します。</w:t>
          </w:r>
        </w:p>
        <w:p w:rsidR="00B95DD8" w:rsidRDefault="00B95DD8" w:rsidP="00B95DD8">
          <w:pPr>
            <w:jc w:val="center"/>
            <w:rPr>
              <w:rFonts w:cs="メイリオ"/>
            </w:rPr>
          </w:pPr>
          <w:r>
            <w:rPr>
              <w:rFonts w:cs="メイリオ" w:hint="eastAsia"/>
              <w:noProof/>
            </w:rPr>
            <w:lastRenderedPageBreak/>
            <mc:AlternateContent>
              <mc:Choice Requires="wps">
                <w:drawing>
                  <wp:anchor distT="0" distB="0" distL="114300" distR="114300" simplePos="0" relativeHeight="251667968" behindDoc="0" locked="0" layoutInCell="1" allowOverlap="1" wp14:anchorId="66B8DAB8" wp14:editId="5CABB2C3">
                    <wp:simplePos x="0" y="0"/>
                    <wp:positionH relativeFrom="column">
                      <wp:posOffset>2358390</wp:posOffset>
                    </wp:positionH>
                    <wp:positionV relativeFrom="paragraph">
                      <wp:posOffset>3568700</wp:posOffset>
                    </wp:positionV>
                    <wp:extent cx="1400175" cy="123825"/>
                    <wp:effectExtent l="0" t="0" r="28575" b="28575"/>
                    <wp:wrapNone/>
                    <wp:docPr id="14" name="正方形/長方形 14"/>
                    <wp:cNvGraphicFramePr/>
                    <a:graphic xmlns:a="http://schemas.openxmlformats.org/drawingml/2006/main">
                      <a:graphicData uri="http://schemas.microsoft.com/office/word/2010/wordprocessingShape">
                        <wps:wsp>
                          <wps:cNvSpPr/>
                          <wps:spPr>
                            <a:xfrm>
                              <a:off x="0" y="0"/>
                              <a:ext cx="14001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163F" id="正方形/長方形 14" o:spid="_x0000_s1026" style="position:absolute;left:0;text-align:left;margin-left:185.7pt;margin-top:281pt;width:110.25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" filled="f" strokecolor="red" strokeweight="2pt"/>
                </w:pict>
              </mc:Fallback>
            </mc:AlternateContent>
          </w:r>
          <w:r w:rsidRPr="00B95DD8">
            <w:rPr>
              <w:rFonts w:cs="メイリオ"/>
              <w:noProof/>
            </w:rPr>
            <w:drawing>
              <wp:inline distT="0" distB="0" distL="0" distR="0" wp14:anchorId="29FFF47E" wp14:editId="4E642881">
                <wp:extent cx="4680000" cy="3743890"/>
                <wp:effectExtent l="0" t="0" r="635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680000" cy="3743890"/>
                        </a:xfrm>
                        <a:prstGeom prst="rect">
                          <a:avLst/>
                        </a:prstGeom>
                      </pic:spPr>
                    </pic:pic>
                  </a:graphicData>
                </a:graphic>
              </wp:inline>
            </w:drawing>
          </w:r>
        </w:p>
        <w:p w:rsidR="005D616E" w:rsidRDefault="00973FEC" w:rsidP="00973FEC">
          <w:pPr>
            <w:jc w:val="center"/>
            <w:rPr>
              <w:rFonts w:cs="メイリオ"/>
              <w:b/>
            </w:rPr>
          </w:pPr>
          <w:r w:rsidRPr="00973FEC">
            <w:rPr>
              <w:rFonts w:cs="メイリオ" w:hint="eastAsia"/>
              <w:b/>
            </w:rPr>
            <w:t>プロパティ</w:t>
          </w:r>
        </w:p>
        <w:p w:rsidR="00BB3892" w:rsidRDefault="00BB3892" w:rsidP="00BB3892">
          <w:pPr>
            <w:rPr>
              <w:rFonts w:cs="メイリオ"/>
            </w:rPr>
          </w:pPr>
        </w:p>
        <w:p w:rsidR="00B2462D" w:rsidRDefault="0052266A" w:rsidP="00BB3892">
          <w:pPr>
            <w:rPr>
              <w:rFonts w:cs="メイリオ"/>
            </w:rPr>
          </w:pPr>
          <w:r>
            <w:rPr>
              <w:rFonts w:cs="メイリオ" w:hint="eastAsia"/>
            </w:rPr>
            <w:t>表示された</w:t>
          </w:r>
          <w:r w:rsidR="00D034C6">
            <w:rPr>
              <w:rFonts w:cs="メイリオ" w:hint="eastAsia"/>
            </w:rPr>
            <w:t>プロパティ画面</w:t>
          </w:r>
          <w:r w:rsidR="00DD59D8">
            <w:rPr>
              <w:rFonts w:cs="メイリオ" w:hint="eastAsia"/>
            </w:rPr>
            <w:t>より</w:t>
          </w:r>
          <w:r w:rsidR="00D034C6">
            <w:rPr>
              <w:rFonts w:cs="メイリオ" w:hint="eastAsia"/>
            </w:rPr>
            <w:t>「Proself」タブをクリックします。</w:t>
          </w:r>
        </w:p>
        <w:p w:rsidR="0052266A" w:rsidRPr="0052266A" w:rsidRDefault="0052266A" w:rsidP="00BB3892">
          <w:pPr>
            <w:rPr>
              <w:rFonts w:cs="メイリオ"/>
            </w:rPr>
          </w:pPr>
        </w:p>
        <w:p w:rsidR="0052266A" w:rsidRPr="00BB3892" w:rsidRDefault="0040526E" w:rsidP="0052266A">
          <w:pPr>
            <w:jc w:val="center"/>
            <w:rPr>
              <w:rFonts w:cs="メイリオ"/>
            </w:rPr>
          </w:pPr>
          <w:r>
            <w:rPr>
              <w:rFonts w:cs="メイリオ"/>
              <w:b/>
              <w:noProof/>
            </w:rPr>
            <w:lastRenderedPageBreak/>
            <mc:AlternateContent>
              <mc:Choice Requires="wps">
                <w:drawing>
                  <wp:anchor distT="0" distB="0" distL="114300" distR="114300" simplePos="0" relativeHeight="251678208" behindDoc="0" locked="0" layoutInCell="1" allowOverlap="1" wp14:anchorId="5C8A9D45" wp14:editId="4CC03B41">
                    <wp:simplePos x="0" y="0"/>
                    <wp:positionH relativeFrom="column">
                      <wp:posOffset>1758315</wp:posOffset>
                    </wp:positionH>
                    <wp:positionV relativeFrom="paragraph">
                      <wp:posOffset>225425</wp:posOffset>
                    </wp:positionV>
                    <wp:extent cx="323850" cy="190500"/>
                    <wp:effectExtent l="0" t="0" r="19050" b="19050"/>
                    <wp:wrapNone/>
                    <wp:docPr id="7"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CDBE1" id="円/楕円 690" o:spid="_x0000_s1026" style="position:absolute;left:0;text-align:left;margin-left:138.45pt;margin-top:17.75pt;width:25.5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" filled="f" strokecolor="red" strokeweight="2pt"/>
                </w:pict>
              </mc:Fallback>
            </mc:AlternateContent>
          </w:r>
          <w:r w:rsidR="0052266A" w:rsidRPr="0052266A">
            <w:rPr>
              <w:rFonts w:cs="メイリオ"/>
              <w:noProof/>
            </w:rPr>
            <w:drawing>
              <wp:inline distT="0" distB="0" distL="0" distR="0" wp14:anchorId="6378DA83" wp14:editId="32587F9D">
                <wp:extent cx="2520000" cy="3422950"/>
                <wp:effectExtent l="19050" t="19050" r="13970" b="254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20000" cy="3422950"/>
                        </a:xfrm>
                        <a:prstGeom prst="rect">
                          <a:avLst/>
                        </a:prstGeom>
                        <a:ln>
                          <a:solidFill>
                            <a:schemeClr val="tx1"/>
                          </a:solidFill>
                        </a:ln>
                      </pic:spPr>
                    </pic:pic>
                  </a:graphicData>
                </a:graphic>
              </wp:inline>
            </w:drawing>
          </w:r>
        </w:p>
        <w:p w:rsidR="00C6210B" w:rsidRDefault="00C6210B" w:rsidP="00C6210B">
          <w:pPr>
            <w:jc w:val="center"/>
            <w:rPr>
              <w:rFonts w:cs="メイリオ"/>
              <w:b/>
            </w:rPr>
          </w:pPr>
          <w:r w:rsidRPr="005267E1">
            <w:rPr>
              <w:rFonts w:cs="メイリオ" w:hint="eastAsia"/>
              <w:b/>
            </w:rPr>
            <w:t>プロパティ</w:t>
          </w:r>
        </w:p>
        <w:p w:rsidR="000E03B8" w:rsidRDefault="000E03B8" w:rsidP="00081035">
          <w:pPr>
            <w:rPr>
              <w:rFonts w:cs="メイリオ"/>
            </w:rPr>
          </w:pPr>
        </w:p>
        <w:p w:rsidR="001F3A43" w:rsidRDefault="001F3A43" w:rsidP="00081035">
          <w:pPr>
            <w:rPr>
              <w:rFonts w:cs="メイリオ"/>
            </w:rPr>
          </w:pPr>
          <w:r>
            <w:rPr>
              <w:rFonts w:cs="メイリオ" w:hint="eastAsia"/>
            </w:rPr>
            <w:t>Proselfで管理するプロパティを確認することができます。</w:t>
          </w:r>
          <w:r w:rsidR="00D36F78">
            <w:rPr>
              <w:rFonts w:cs="メイリオ" w:hint="eastAsia"/>
            </w:rPr>
            <w:t>一部の情報については設定を行うことができます。</w:t>
          </w:r>
        </w:p>
        <w:p w:rsidR="00FE3FD8" w:rsidRPr="00FE3FD8" w:rsidRDefault="00FE3FD8" w:rsidP="00081035">
          <w:pPr>
            <w:rPr>
              <w:rFonts w:cs="メイリオ"/>
            </w:rPr>
          </w:pPr>
        </w:p>
        <w:p w:rsidR="000E03B8" w:rsidRDefault="0052266A" w:rsidP="0052266A">
          <w:pPr>
            <w:jc w:val="center"/>
            <w:rPr>
              <w:rFonts w:cs="メイリオ"/>
            </w:rPr>
          </w:pPr>
          <w:r>
            <w:rPr>
              <w:rFonts w:cs="メイリオ"/>
              <w:noProof/>
            </w:rPr>
            <w:lastRenderedPageBreak/>
            <w:drawing>
              <wp:inline distT="0" distB="0" distL="0" distR="0">
                <wp:extent cx="2520000" cy="3422950"/>
                <wp:effectExtent l="19050" t="19050" r="13970" b="254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selfファイルプロパティ.png"/>
                        <pic:cNvPicPr/>
                      </pic:nvPicPr>
                      <pic:blipFill>
                        <a:blip r:embed="rId54">
                          <a:extLst>
                            <a:ext uri="{28A0092B-C50C-407E-A947-70E740481C1C}">
                              <a14:useLocalDpi xmlns:a14="http://schemas.microsoft.com/office/drawing/2010/main" val="0"/>
                            </a:ext>
                          </a:extLst>
                        </a:blip>
                        <a:stretch>
                          <a:fillRect/>
                        </a:stretch>
                      </pic:blipFill>
                      <pic:spPr>
                        <a:xfrm>
                          <a:off x="0" y="0"/>
                          <a:ext cx="2520000" cy="3422950"/>
                        </a:xfrm>
                        <a:prstGeom prst="rect">
                          <a:avLst/>
                        </a:prstGeom>
                        <a:ln>
                          <a:solidFill>
                            <a:schemeClr val="tx1"/>
                          </a:solidFill>
                        </a:ln>
                      </pic:spPr>
                    </pic:pic>
                  </a:graphicData>
                </a:graphic>
              </wp:inline>
            </w:drawing>
          </w:r>
        </w:p>
        <w:p w:rsidR="005A43E8" w:rsidRDefault="0052266A" w:rsidP="0052266A">
          <w:pPr>
            <w:jc w:val="center"/>
            <w:rPr>
              <w:rFonts w:cs="メイリオ"/>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rsidR="000E03B8" w:rsidRDefault="0052266A" w:rsidP="0052266A">
          <w:pPr>
            <w:jc w:val="center"/>
            <w:rPr>
              <w:rFonts w:cs="メイリオ"/>
            </w:rPr>
          </w:pPr>
          <w:r>
            <w:rPr>
              <w:rFonts w:cs="メイリオ" w:hint="eastAsia"/>
              <w:noProof/>
            </w:rPr>
            <w:drawing>
              <wp:inline distT="0" distB="0" distL="0" distR="0">
                <wp:extent cx="2520000" cy="3234098"/>
                <wp:effectExtent l="19050" t="19050" r="13970" b="2349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elfフォルダプロパティ.png"/>
                        <pic:cNvPicPr/>
                      </pic:nvPicPr>
                      <pic:blipFill>
                        <a:blip r:embed="rId55">
                          <a:extLst>
                            <a:ext uri="{28A0092B-C50C-407E-A947-70E740481C1C}">
                              <a14:useLocalDpi xmlns:a14="http://schemas.microsoft.com/office/drawing/2010/main" val="0"/>
                            </a:ext>
                          </a:extLst>
                        </a:blip>
                        <a:stretch>
                          <a:fillRect/>
                        </a:stretch>
                      </pic:blipFill>
                      <pic:spPr>
                        <a:xfrm>
                          <a:off x="0" y="0"/>
                          <a:ext cx="2520000" cy="3234098"/>
                        </a:xfrm>
                        <a:prstGeom prst="rect">
                          <a:avLst/>
                        </a:prstGeom>
                        <a:ln>
                          <a:solidFill>
                            <a:schemeClr val="tx1"/>
                          </a:solidFill>
                        </a:ln>
                      </pic:spPr>
                    </pic:pic>
                  </a:graphicData>
                </a:graphic>
              </wp:inline>
            </w:drawing>
          </w:r>
        </w:p>
        <w:p w:rsidR="0052266A" w:rsidRDefault="0052266A" w:rsidP="0052266A">
          <w:pPr>
            <w:jc w:val="center"/>
            <w:rPr>
              <w:rFonts w:cs="メイリオ"/>
            </w:rPr>
          </w:pPr>
          <w:r w:rsidRPr="005267E1">
            <w:rPr>
              <w:rFonts w:cs="メイリオ" w:hint="eastAsia"/>
              <w:b/>
            </w:rPr>
            <w:t>プロパティ</w:t>
          </w:r>
          <w:r>
            <w:rPr>
              <w:rFonts w:cs="メイリオ" w:hint="eastAsia"/>
              <w:b/>
            </w:rPr>
            <w:t>(フォルダ)</w:t>
          </w:r>
        </w:p>
        <w:p w:rsidR="00AF5337" w:rsidRDefault="00AF5337" w:rsidP="00081035">
          <w:pPr>
            <w:rPr>
              <w:rFonts w:cs="メイリオ"/>
            </w:rPr>
          </w:pPr>
        </w:p>
        <w:p w:rsidR="005F158B" w:rsidRDefault="005F158B" w:rsidP="00BF0892"/>
        <w:p w:rsidR="00BF0892" w:rsidRDefault="00BF0892" w:rsidP="00BF0892">
          <w:r>
            <w:rPr>
              <w:rFonts w:hint="eastAsia"/>
            </w:rPr>
            <w:lastRenderedPageBreak/>
            <w:t>各項目については以下の通りです。</w:t>
          </w:r>
        </w:p>
        <w:tbl>
          <w:tblPr>
            <w:tblStyle w:val="af"/>
            <w:tblW w:w="8505" w:type="dxa"/>
            <w:jc w:val="center"/>
            <w:tblLook w:val="04A0" w:firstRow="1" w:lastRow="0" w:firstColumn="1" w:lastColumn="0" w:noHBand="0" w:noVBand="1"/>
          </w:tblPr>
          <w:tblGrid>
            <w:gridCol w:w="2553"/>
            <w:gridCol w:w="5952"/>
          </w:tblGrid>
          <w:tr w:rsidR="00BF0892" w:rsidTr="00FF0FEA">
            <w:trPr>
              <w:tblHeader/>
              <w:jc w:val="center"/>
            </w:trPr>
            <w:tc>
              <w:tcPr>
                <w:tcW w:w="2553" w:type="dxa"/>
                <w:shd w:val="clear" w:color="auto" w:fill="DAEEF3" w:themeFill="accent5" w:themeFillTint="33"/>
              </w:tcPr>
              <w:p w:rsidR="00BF0892" w:rsidRDefault="00BF0892" w:rsidP="003F5E05">
                <w:pPr>
                  <w:rPr>
                    <w:lang w:eastAsia="ar-SA"/>
                  </w:rPr>
                </w:pPr>
                <w:r>
                  <w:rPr>
                    <w:rFonts w:hint="eastAsia"/>
                  </w:rPr>
                  <w:t>項目名</w:t>
                </w:r>
              </w:p>
            </w:tc>
            <w:tc>
              <w:tcPr>
                <w:tcW w:w="5952" w:type="dxa"/>
                <w:shd w:val="clear" w:color="auto" w:fill="DAEEF3" w:themeFill="accent5" w:themeFillTint="33"/>
              </w:tcPr>
              <w:p w:rsidR="00BF0892" w:rsidRDefault="00BF0892" w:rsidP="003F5E05">
                <w:pPr>
                  <w:rPr>
                    <w:lang w:eastAsia="ar-SA"/>
                  </w:rPr>
                </w:pPr>
                <w:r>
                  <w:rPr>
                    <w:rFonts w:hint="eastAsia"/>
                  </w:rPr>
                  <w:t>説明</w:t>
                </w:r>
              </w:p>
            </w:tc>
          </w:tr>
          <w:tr w:rsidR="00BF0892" w:rsidTr="00FF0FEA">
            <w:trPr>
              <w:jc w:val="center"/>
            </w:trPr>
            <w:tc>
              <w:tcPr>
                <w:tcW w:w="2553" w:type="dxa"/>
              </w:tcPr>
              <w:p w:rsidR="00BF0892" w:rsidRDefault="006D1017" w:rsidP="003F5E05">
                <w:pPr>
                  <w:rPr>
                    <w:lang w:eastAsia="ar-SA"/>
                  </w:rPr>
                </w:pPr>
                <w:r>
                  <w:rPr>
                    <w:rFonts w:hint="eastAsia"/>
                  </w:rPr>
                  <w:t>過去バージョンの取得(※1)</w:t>
                </w:r>
              </w:p>
            </w:tc>
            <w:tc>
              <w:tcPr>
                <w:tcW w:w="5952" w:type="dxa"/>
              </w:tcPr>
              <w:p w:rsidR="005C19F2" w:rsidRDefault="005C19F2" w:rsidP="005C19F2">
                <w:r>
                  <w:rPr>
                    <w:rFonts w:hint="eastAsia"/>
                  </w:rPr>
                  <w:t>ファイルの過去バージョンを取得</w:t>
                </w:r>
                <w:r w:rsidR="00AF63B0">
                  <w:rPr>
                    <w:rFonts w:hint="eastAsia"/>
                  </w:rPr>
                  <w:t>する</w:t>
                </w:r>
                <w:r>
                  <w:rPr>
                    <w:rFonts w:hint="eastAsia"/>
                  </w:rPr>
                  <w:t>場合は</w:t>
                </w:r>
                <w:r w:rsidR="00DB4FFA">
                  <w:rPr>
                    <w:rFonts w:hint="eastAsia"/>
                  </w:rPr>
                  <w:t>クリック</w:t>
                </w:r>
                <w:r>
                  <w:rPr>
                    <w:rFonts w:hint="eastAsia"/>
                  </w:rPr>
                  <w:t>します。</w:t>
                </w:r>
              </w:p>
              <w:p w:rsidR="003606B1" w:rsidRDefault="00A628B4" w:rsidP="005C19F2">
                <w:r>
                  <w:rPr>
                    <w:rFonts w:hint="eastAsia"/>
                  </w:rPr>
                  <w:t>詳細</w:t>
                </w:r>
                <w:r w:rsidR="000A545A">
                  <w:rPr>
                    <w:rFonts w:hint="eastAsia"/>
                  </w:rPr>
                  <w:t>については</w:t>
                </w:r>
                <w:r w:rsidR="003606B1">
                  <w:rPr>
                    <w:rFonts w:hint="eastAsia"/>
                  </w:rPr>
                  <w:t>「</w:t>
                </w:r>
                <w:hyperlink w:anchor="_過去バージョンの取得について" w:history="1">
                  <w:r w:rsidR="003606B1" w:rsidRPr="00A628B4">
                    <w:rPr>
                      <w:rStyle w:val="a7"/>
                    </w:rPr>
                    <w:t>10.6.1.過去バージョンの取得</w:t>
                  </w:r>
                  <w:r w:rsidRPr="00A628B4">
                    <w:rPr>
                      <w:rStyle w:val="a7"/>
                    </w:rPr>
                    <w:t>について</w:t>
                  </w:r>
                </w:hyperlink>
                <w:r w:rsidR="003606B1">
                  <w:rPr>
                    <w:rFonts w:hint="eastAsia"/>
                  </w:rPr>
                  <w:t>」を参照</w:t>
                </w:r>
                <w:r w:rsidR="0093381C">
                  <w:rPr>
                    <w:rFonts w:hint="eastAsia"/>
                  </w:rPr>
                  <w:t>して</w:t>
                </w:r>
                <w:r w:rsidR="003606B1">
                  <w:rPr>
                    <w:rFonts w:hint="eastAsia"/>
                  </w:rPr>
                  <w:t>ください。</w:t>
                </w:r>
              </w:p>
            </w:tc>
          </w:tr>
          <w:tr w:rsidR="00C24752" w:rsidTr="00FF0FEA">
            <w:trPr>
              <w:jc w:val="center"/>
            </w:trPr>
            <w:tc>
              <w:tcPr>
                <w:tcW w:w="2553" w:type="dxa"/>
              </w:tcPr>
              <w:p w:rsidR="00C24752" w:rsidRDefault="00C24752" w:rsidP="00C24752">
                <w:pPr>
                  <w:rPr>
                    <w:lang w:eastAsia="ar-SA"/>
                  </w:rPr>
                </w:pPr>
                <w:r>
                  <w:rPr>
                    <w:rFonts w:hint="eastAsia"/>
                  </w:rPr>
                  <w:t>ロック(※2)</w:t>
                </w:r>
              </w:p>
            </w:tc>
            <w:tc>
              <w:tcPr>
                <w:tcW w:w="5952" w:type="dxa"/>
              </w:tcPr>
              <w:p w:rsidR="00276ED3" w:rsidRDefault="00C24752" w:rsidP="00276ED3">
                <w:r>
                  <w:rPr>
                    <w:rFonts w:hint="eastAsia"/>
                  </w:rPr>
                  <w:t>チェックを入れるとファイルにロックが設定され</w:t>
                </w:r>
                <w:r>
                  <w:rPr>
                    <w:rFonts w:cs="メイリオ" w:hint="eastAsia"/>
                  </w:rPr>
                  <w:t>、</w:t>
                </w:r>
                <w:r w:rsidR="00276ED3">
                  <w:rPr>
                    <w:rFonts w:hint="eastAsia"/>
                  </w:rPr>
                  <w:t>該当ファイルのダウンロード、アップロードをはじめとした一切の操作が禁止されます。</w:t>
                </w:r>
              </w:p>
              <w:p w:rsidR="00C24752" w:rsidRDefault="00C24752" w:rsidP="00276ED3">
                <w:r>
                  <w:rPr>
                    <w:rFonts w:hint="eastAsia"/>
                  </w:rPr>
                  <w:t>チェックを外すとロックが解除されます。</w:t>
                </w:r>
              </w:p>
            </w:tc>
          </w:tr>
          <w:tr w:rsidR="00C24752" w:rsidTr="00FF0FEA">
            <w:trPr>
              <w:jc w:val="center"/>
            </w:trPr>
            <w:tc>
              <w:tcPr>
                <w:tcW w:w="2553" w:type="dxa"/>
              </w:tcPr>
              <w:p w:rsidR="00C24752" w:rsidRDefault="00C24752" w:rsidP="00C24752">
                <w:pPr>
                  <w:rPr>
                    <w:lang w:eastAsia="ar-SA"/>
                  </w:rPr>
                </w:pPr>
                <w:r>
                  <w:rPr>
                    <w:rFonts w:hint="eastAsia"/>
                  </w:rPr>
                  <w:t>読取専用(※1)(※2)</w:t>
                </w:r>
              </w:p>
            </w:tc>
            <w:tc>
              <w:tcPr>
                <w:tcW w:w="5952" w:type="dxa"/>
              </w:tcPr>
              <w:p w:rsidR="00C24752" w:rsidRDefault="00C24752" w:rsidP="00C24752">
                <w:pPr>
                  <w:rPr>
                    <w:rFonts w:cs="メイリオ"/>
                  </w:rPr>
                </w:pPr>
                <w:r>
                  <w:rPr>
                    <w:rFonts w:hint="eastAsia"/>
                  </w:rPr>
                  <w:t>チェックを入れるとファイルが読取専用に設定され、</w:t>
                </w:r>
                <w:r w:rsidR="00276ED3">
                  <w:rPr>
                    <w:rFonts w:hint="eastAsia"/>
                  </w:rPr>
                  <w:t>該当ファイルの</w:t>
                </w:r>
                <w:r>
                  <w:rPr>
                    <w:rFonts w:hint="eastAsia"/>
                  </w:rPr>
                  <w:t>ダウンロードとコピーのみ可能となります。</w:t>
                </w:r>
              </w:p>
              <w:p w:rsidR="00C24752" w:rsidRDefault="00C24752" w:rsidP="00C24752">
                <w:r>
                  <w:rPr>
                    <w:rFonts w:hint="eastAsia"/>
                  </w:rPr>
                  <w:t>チェックを外すと読取専用が解除されます。</w:t>
                </w:r>
              </w:p>
            </w:tc>
          </w:tr>
          <w:tr w:rsidR="00BF0892" w:rsidTr="00FF0FEA">
            <w:trPr>
              <w:jc w:val="center"/>
            </w:trPr>
            <w:tc>
              <w:tcPr>
                <w:tcW w:w="2553" w:type="dxa"/>
              </w:tcPr>
              <w:p w:rsidR="00BF0892" w:rsidRDefault="00BF0892" w:rsidP="003F5E05">
                <w:pPr>
                  <w:rPr>
                    <w:lang w:eastAsia="ar-SA"/>
                  </w:rPr>
                </w:pPr>
                <w:r>
                  <w:rPr>
                    <w:rFonts w:hint="eastAsia"/>
                  </w:rPr>
                  <w:t>時限ファイル(※</w:t>
                </w:r>
                <w:r w:rsidR="0088130D">
                  <w:rPr>
                    <w:rFonts w:hint="eastAsia"/>
                  </w:rPr>
                  <w:t>3</w:t>
                </w:r>
                <w:r>
                  <w:rPr>
                    <w:rFonts w:hint="eastAsia"/>
                  </w:rPr>
                  <w:t>)</w:t>
                </w:r>
              </w:p>
            </w:tc>
            <w:tc>
              <w:tcPr>
                <w:tcW w:w="5952" w:type="dxa"/>
              </w:tcPr>
              <w:p w:rsidR="00BF0892" w:rsidRDefault="00BF0892" w:rsidP="003F5E05">
                <w:r>
                  <w:rPr>
                    <w:rFonts w:hint="eastAsia"/>
                  </w:rPr>
                  <w:t>ファイルに対して時限が設定されている場合はチェックが入った状態となり保存期限が表示されます。期限を超えたファイルは自動的に削除されます。</w:t>
                </w:r>
              </w:p>
            </w:tc>
          </w:tr>
          <w:tr w:rsidR="00BF0892" w:rsidTr="00FF0FEA">
            <w:trPr>
              <w:jc w:val="center"/>
            </w:trPr>
            <w:tc>
              <w:tcPr>
                <w:tcW w:w="2553" w:type="dxa"/>
              </w:tcPr>
              <w:p w:rsidR="00BF0892" w:rsidRDefault="00BF0892" w:rsidP="003F5E05">
                <w:pPr>
                  <w:rPr>
                    <w:lang w:eastAsia="ar-SA"/>
                  </w:rPr>
                </w:pPr>
                <w:r>
                  <w:rPr>
                    <w:rFonts w:hint="eastAsia"/>
                  </w:rPr>
                  <w:t>Web公開/Web公開停止(※1)</w:t>
                </w:r>
              </w:p>
            </w:tc>
            <w:tc>
              <w:tcPr>
                <w:tcW w:w="5952" w:type="dxa"/>
              </w:tcPr>
              <w:p w:rsidR="00BF0892" w:rsidRDefault="00BF0892" w:rsidP="003F5E05">
                <w:r>
                  <w:rPr>
                    <w:rFonts w:hint="eastAsia"/>
                  </w:rPr>
                  <w:t>Web公開の開始/停止を行います。</w:t>
                </w:r>
              </w:p>
              <w:p w:rsidR="00BF0892" w:rsidRDefault="00BF0892" w:rsidP="0071271F">
                <w:r>
                  <w:rPr>
                    <w:rFonts w:hint="eastAsia"/>
                  </w:rPr>
                  <w:t>詳細については「</w:t>
                </w:r>
                <w:hyperlink w:anchor="_Proselfのアカウントを持たないユーザーにファイルを渡す(Web公" w:history="1">
                  <w:r w:rsidR="0071271F" w:rsidRPr="00186AB0">
                    <w:rPr>
                      <w:rStyle w:val="a7"/>
                      <w:rFonts w:hint="eastAsia"/>
                    </w:rPr>
                    <w:t>8</w:t>
                  </w:r>
                  <w:r w:rsidRPr="00186AB0">
                    <w:rPr>
                      <w:rStyle w:val="a7"/>
                      <w:rFonts w:hint="eastAsia"/>
                    </w:rPr>
                    <w:t>.Proselfのアカウントを持たないユーザーにファイルを渡す</w:t>
                  </w:r>
                  <w:r w:rsidRPr="00186AB0">
                    <w:rPr>
                      <w:rStyle w:val="a7"/>
                      <w:rFonts w:hint="cs"/>
                    </w:rPr>
                    <w:t>(</w:t>
                  </w:r>
                  <w:r w:rsidRPr="00186AB0">
                    <w:rPr>
                      <w:rStyle w:val="a7"/>
                      <w:rFonts w:hint="eastAsia"/>
                    </w:rPr>
                    <w:t>Web公開</w:t>
                  </w:r>
                  <w:r w:rsidRPr="00186AB0">
                    <w:rPr>
                      <w:rStyle w:val="a7"/>
                      <w:rFonts w:hint="cs"/>
                    </w:rPr>
                    <w:t>)</w:t>
                  </w:r>
                </w:hyperlink>
                <w:r>
                  <w:rPr>
                    <w:rFonts w:hint="eastAsia"/>
                  </w:rPr>
                  <w:t>」を参照してください。</w:t>
                </w:r>
              </w:p>
            </w:tc>
          </w:tr>
          <w:tr w:rsidR="00BF0892" w:rsidTr="00FF0FEA">
            <w:trPr>
              <w:jc w:val="center"/>
            </w:trPr>
            <w:tc>
              <w:tcPr>
                <w:tcW w:w="2553" w:type="dxa"/>
              </w:tcPr>
              <w:p w:rsidR="00BF0892" w:rsidRDefault="00BF0892" w:rsidP="003F5E05">
                <w:pPr>
                  <w:rPr>
                    <w:lang w:eastAsia="ar-SA"/>
                  </w:rPr>
                </w:pPr>
                <w:r>
                  <w:rPr>
                    <w:rFonts w:hint="eastAsia"/>
                  </w:rPr>
                  <w:t>受取フォルダ/受取フォルダ停止(※1)</w:t>
                </w:r>
              </w:p>
            </w:tc>
            <w:tc>
              <w:tcPr>
                <w:tcW w:w="5952" w:type="dxa"/>
              </w:tcPr>
              <w:p w:rsidR="00BF0892" w:rsidRDefault="00BF0892" w:rsidP="003F5E05">
                <w:r>
                  <w:rPr>
                    <w:rFonts w:hint="eastAsia"/>
                  </w:rPr>
                  <w:t>受取フォルダの開始/停止を行います。</w:t>
                </w:r>
              </w:p>
              <w:p w:rsidR="00BF0892" w:rsidRDefault="00BF0892" w:rsidP="003F5E05">
                <w:r>
                  <w:rPr>
                    <w:rFonts w:hint="eastAsia"/>
                  </w:rPr>
                  <w:t>詳細については「</w:t>
                </w:r>
                <w:hyperlink w:anchor="_Proselfのアカウントを持たないユーザーからファイルを受け取る(受" w:history="1">
                  <w:r w:rsidR="002C5924" w:rsidRPr="00186AB0">
                    <w:rPr>
                      <w:rStyle w:val="a7"/>
                    </w:rPr>
                    <w:t>9.Proselfのアカウントを持たないユーザーからファイルを受け取る(受取フォルダ)</w:t>
                  </w:r>
                </w:hyperlink>
                <w:r>
                  <w:rPr>
                    <w:rFonts w:hint="eastAsia"/>
                  </w:rPr>
                  <w:t>」を参照してください。</w:t>
                </w:r>
              </w:p>
              <w:p w:rsidR="00BF0892" w:rsidRDefault="00BF0892" w:rsidP="003F5E05">
                <w:r>
                  <w:rPr>
                    <w:rFonts w:hint="eastAsia"/>
                  </w:rPr>
                  <w:t>※フォルダのプロパティでのみ設定可能です。</w:t>
                </w:r>
              </w:p>
            </w:tc>
          </w:tr>
        </w:tbl>
        <w:p w:rsidR="00BF0892" w:rsidRDefault="00BF0892" w:rsidP="00BF0892">
          <w:r>
            <w:rPr>
              <w:rFonts w:hint="eastAsia"/>
            </w:rPr>
            <w:t>※1</w:t>
          </w:r>
          <w:r>
            <w:t xml:space="preserve"> </w:t>
          </w:r>
          <w:r w:rsidR="000E43E5" w:rsidRPr="00BD4516">
            <w:rPr>
              <w:rFonts w:cs="メイリオ" w:hint="eastAsia"/>
            </w:rPr>
            <w:t>管理者の設定によっては表示されません。</w:t>
          </w:r>
        </w:p>
        <w:p w:rsidR="0088130D" w:rsidRDefault="0088130D" w:rsidP="00BF0892">
          <w:r>
            <w:rPr>
              <w:rFonts w:hint="eastAsia"/>
            </w:rPr>
            <w:lastRenderedPageBreak/>
            <w:t>※2 ファイルのプロパティでのみ設定可能です。</w:t>
          </w:r>
        </w:p>
        <w:p w:rsidR="00BF0892" w:rsidRDefault="00BF0892" w:rsidP="00BF0892">
          <w:pPr>
            <w:rPr>
              <w:rFonts w:cs="メイリオ"/>
            </w:rPr>
          </w:pPr>
          <w:r>
            <w:rPr>
              <w:rFonts w:hint="eastAsia"/>
            </w:rPr>
            <w:t>※</w:t>
          </w:r>
          <w:r w:rsidR="0088130D">
            <w:rPr>
              <w:rFonts w:hint="eastAsia"/>
            </w:rPr>
            <w:t>3</w:t>
          </w:r>
          <w:r>
            <w:t xml:space="preserve"> </w:t>
          </w:r>
          <w:r>
            <w:rPr>
              <w:rFonts w:hint="eastAsia"/>
            </w:rPr>
            <w:t>Proself</w:t>
          </w:r>
          <w:r>
            <w:t xml:space="preserve"> </w:t>
          </w:r>
          <w:r>
            <w:rPr>
              <w:rFonts w:hint="eastAsia"/>
            </w:rPr>
            <w:t>Diskでは操作できません。</w:t>
          </w:r>
        </w:p>
        <w:p w:rsidR="006A3938" w:rsidRDefault="006A3938" w:rsidP="00081035">
          <w:pPr>
            <w:rPr>
              <w:rFonts w:cs="メイリオ"/>
            </w:rPr>
          </w:pPr>
        </w:p>
        <w:p w:rsidR="006A3938" w:rsidRDefault="00D55A3C" w:rsidP="006A3938">
          <w:pPr>
            <w:pStyle w:val="3"/>
            <w:ind w:hanging="1843"/>
          </w:pPr>
          <w:bookmarkStart w:id="45" w:name="_過去バージョンの取得について"/>
          <w:bookmarkStart w:id="46" w:name="_Toc124774210"/>
          <w:bookmarkEnd w:id="45"/>
          <w:r>
            <w:rPr>
              <w:rFonts w:hint="eastAsia"/>
            </w:rPr>
            <w:t>過</w:t>
          </w:r>
          <w:r w:rsidR="006A3938">
            <w:rPr>
              <w:rFonts w:hint="eastAsia"/>
            </w:rPr>
            <w:t>去バージョンの取得</w:t>
          </w:r>
          <w:r w:rsidR="00A628B4">
            <w:rPr>
              <w:rFonts w:hint="eastAsia"/>
              <w:lang w:eastAsia="ja-JP"/>
            </w:rPr>
            <w:t>について</w:t>
          </w:r>
          <w:bookmarkEnd w:id="46"/>
        </w:p>
        <w:p w:rsidR="00DF6009" w:rsidRDefault="00767CF1" w:rsidP="00081035">
          <w:pPr>
            <w:rPr>
              <w:rFonts w:cs="メイリオ"/>
            </w:rPr>
          </w:pPr>
          <w:r>
            <w:rPr>
              <w:rFonts w:cs="メイリオ" w:hint="eastAsia"/>
            </w:rPr>
            <w:t>プロパティ画面内の</w:t>
          </w:r>
          <w:r w:rsidRPr="00767CF1">
            <w:rPr>
              <w:rFonts w:cs="メイリオ" w:hint="eastAsia"/>
            </w:rPr>
            <w:t>バージョンに表示されている数字が最新のファイルのバージョンとなります。</w:t>
          </w:r>
          <w:r w:rsidR="00DF6009">
            <w:rPr>
              <w:rFonts w:cs="メイリオ" w:hint="eastAsia"/>
            </w:rPr>
            <w:t>以下画面の場合</w:t>
          </w:r>
          <w:r w:rsidR="00FF1008">
            <w:rPr>
              <w:rFonts w:cs="メイリオ" w:hint="eastAsia"/>
            </w:rPr>
            <w:t>は</w:t>
          </w:r>
          <w:r w:rsidR="00DF6009">
            <w:rPr>
              <w:rFonts w:cs="メイリオ" w:hint="eastAsia"/>
            </w:rPr>
            <w:t>1.1が最新バージョンとなります。</w:t>
          </w:r>
        </w:p>
        <w:p w:rsidR="006A3938" w:rsidRDefault="00084802" w:rsidP="00081035">
          <w:pPr>
            <w:rPr>
              <w:rFonts w:cs="メイリオ"/>
            </w:rPr>
          </w:pPr>
          <w:r>
            <w:rPr>
              <w:rFonts w:cs="メイリオ" w:hint="eastAsia"/>
            </w:rPr>
            <w:t>過去のバージョンを取得するには</w:t>
          </w:r>
          <w:r w:rsidR="00767CF1">
            <w:rPr>
              <w:rFonts w:cs="メイリオ" w:hint="eastAsia"/>
            </w:rPr>
            <w:t>「過去バージョンの取得」をクリック</w:t>
          </w:r>
          <w:r>
            <w:rPr>
              <w:rFonts w:cs="メイリオ" w:hint="eastAsia"/>
            </w:rPr>
            <w:t>します。</w:t>
          </w:r>
        </w:p>
        <w:p w:rsidR="008658CE" w:rsidRDefault="00767CF1" w:rsidP="008658CE">
          <w:pPr>
            <w:jc w:val="center"/>
            <w:rPr>
              <w:rFonts w:cs="メイリオ"/>
            </w:rPr>
          </w:pPr>
          <w:r>
            <w:rPr>
              <w:rFonts w:cs="メイリオ" w:hint="eastAsia"/>
              <w:noProof/>
            </w:rPr>
            <mc:AlternateContent>
              <mc:Choice Requires="wps">
                <w:drawing>
                  <wp:anchor distT="0" distB="0" distL="114300" distR="114300" simplePos="0" relativeHeight="251684352" behindDoc="0" locked="0" layoutInCell="1" allowOverlap="1" wp14:anchorId="2ED01560" wp14:editId="7FD0E26E">
                    <wp:simplePos x="0" y="0"/>
                    <wp:positionH relativeFrom="column">
                      <wp:posOffset>2948940</wp:posOffset>
                    </wp:positionH>
                    <wp:positionV relativeFrom="paragraph">
                      <wp:posOffset>1235074</wp:posOffset>
                    </wp:positionV>
                    <wp:extent cx="895350" cy="1619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8953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0C50" id="正方形/長方形 22" o:spid="_x0000_s1026" style="position:absolute;left:0;text-align:left;margin-left:232.2pt;margin-top:97.25pt;width:70.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" filled="f" strokecolor="red" strokeweight="2pt"/>
                </w:pict>
              </mc:Fallback>
            </mc:AlternateContent>
          </w:r>
          <w:r w:rsidR="008658CE">
            <w:rPr>
              <w:rFonts w:cs="メイリオ" w:hint="eastAsia"/>
              <w:noProof/>
            </w:rPr>
            <w:drawing>
              <wp:inline distT="0" distB="0" distL="0" distR="0">
                <wp:extent cx="2520000" cy="3422951"/>
                <wp:effectExtent l="19050" t="19050" r="13970" b="254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過去バージョン01.png"/>
                        <pic:cNvPicPr/>
                      </pic:nvPicPr>
                      <pic:blipFill>
                        <a:blip r:embed="rId56">
                          <a:extLst>
                            <a:ext uri="{28A0092B-C50C-407E-A947-70E740481C1C}">
                              <a14:useLocalDpi xmlns:a14="http://schemas.microsoft.com/office/drawing/2010/main" val="0"/>
                            </a:ext>
                          </a:extLst>
                        </a:blip>
                        <a:stretch>
                          <a:fillRect/>
                        </a:stretch>
                      </pic:blipFill>
                      <pic:spPr>
                        <a:xfrm>
                          <a:off x="0" y="0"/>
                          <a:ext cx="2520000" cy="3422951"/>
                        </a:xfrm>
                        <a:prstGeom prst="rect">
                          <a:avLst/>
                        </a:prstGeom>
                        <a:ln>
                          <a:solidFill>
                            <a:schemeClr val="tx1"/>
                          </a:solidFill>
                        </a:ln>
                      </pic:spPr>
                    </pic:pic>
                  </a:graphicData>
                </a:graphic>
              </wp:inline>
            </w:drawing>
          </w:r>
        </w:p>
        <w:p w:rsidR="006A3938" w:rsidRPr="006A3938" w:rsidRDefault="008658CE" w:rsidP="008658CE">
          <w:pPr>
            <w:jc w:val="center"/>
            <w:rPr>
              <w:rFonts w:cs="メイリオ"/>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rsidR="0007342F" w:rsidRDefault="0007342F" w:rsidP="00081035">
          <w:pPr>
            <w:rPr>
              <w:rFonts w:cs="メイリオ"/>
            </w:rPr>
          </w:pPr>
        </w:p>
        <w:p w:rsidR="00BF0892" w:rsidRDefault="0007342F" w:rsidP="00081035">
          <w:pPr>
            <w:rPr>
              <w:rFonts w:cs="メイリオ"/>
            </w:rPr>
          </w:pPr>
          <w:r>
            <w:rPr>
              <w:rFonts w:cs="メイリオ" w:hint="eastAsia"/>
            </w:rPr>
            <w:t>バージョン選択のダイアログ内より以前のバージョンを選択し</w:t>
          </w:r>
          <w:r w:rsidR="00D2202B">
            <w:rPr>
              <w:rFonts w:hint="eastAsia"/>
            </w:rPr>
            <w:t>、「ダウンロード」をクリックします。</w:t>
          </w:r>
          <w:r w:rsidR="00FF1008">
            <w:rPr>
              <w:rFonts w:hint="eastAsia"/>
            </w:rPr>
            <w:t>以下画面は1.0をダウンロードする場合の例となります。</w:t>
          </w:r>
        </w:p>
      </w:sdtContent>
    </w:sdt>
    <w:p w:rsidR="00F1576D" w:rsidRDefault="0007342F" w:rsidP="00F1576D">
      <w:pPr>
        <w:jc w:val="center"/>
        <w:rPr>
          <w:rFonts w:cs="メイリオ"/>
        </w:rPr>
      </w:pPr>
      <w:r>
        <w:rPr>
          <w:rFonts w:cs="メイリオ" w:hint="eastAsia"/>
          <w:noProof/>
        </w:rPr>
        <w:lastRenderedPageBreak/>
        <mc:AlternateContent>
          <mc:Choice Requires="wps">
            <w:drawing>
              <wp:anchor distT="0" distB="0" distL="114300" distR="114300" simplePos="0" relativeHeight="251686400" behindDoc="0" locked="0" layoutInCell="1" allowOverlap="1" wp14:anchorId="352AB281" wp14:editId="420ED0D6">
                <wp:simplePos x="0" y="0"/>
                <wp:positionH relativeFrom="column">
                  <wp:posOffset>2758440</wp:posOffset>
                </wp:positionH>
                <wp:positionV relativeFrom="paragraph">
                  <wp:posOffset>1385570</wp:posOffset>
                </wp:positionV>
                <wp:extent cx="590550" cy="171450"/>
                <wp:effectExtent l="0" t="0" r="19050" b="19050"/>
                <wp:wrapNone/>
                <wp:docPr id="78" name="正方形/長方形 78"/>
                <wp:cNvGraphicFramePr/>
                <a:graphic xmlns:a="http://schemas.openxmlformats.org/drawingml/2006/main">
                  <a:graphicData uri="http://schemas.microsoft.com/office/word/2010/wordprocessingShape">
                    <wps:wsp>
                      <wps:cNvSpPr/>
                      <wps:spPr>
                        <a:xfrm>
                          <a:off x="0" y="0"/>
                          <a:ext cx="590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0612" id="正方形/長方形 78" o:spid="_x0000_s1026" style="position:absolute;left:0;text-align:left;margin-left:217.2pt;margin-top:109.1pt;width:46.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" filled="f" strokecolor="red" strokeweight="2pt"/>
            </w:pict>
          </mc:Fallback>
        </mc:AlternateContent>
      </w:r>
      <w:r w:rsidR="00934410">
        <w:rPr>
          <w:rFonts w:cs="メイリオ"/>
          <w:noProof/>
        </w:rPr>
        <w:drawing>
          <wp:inline distT="0" distB="0" distL="0" distR="0">
            <wp:extent cx="2520000" cy="1596774"/>
            <wp:effectExtent l="19050" t="19050" r="13970" b="2286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過去バージョン05.png"/>
                    <pic:cNvPicPr/>
                  </pic:nvPicPr>
                  <pic:blipFill>
                    <a:blip r:embed="rId57">
                      <a:extLst>
                        <a:ext uri="{28A0092B-C50C-407E-A947-70E740481C1C}">
                          <a14:useLocalDpi xmlns:a14="http://schemas.microsoft.com/office/drawing/2010/main" val="0"/>
                        </a:ext>
                      </a:extLst>
                    </a:blip>
                    <a:stretch>
                      <a:fillRect/>
                    </a:stretch>
                  </pic:blipFill>
                  <pic:spPr>
                    <a:xfrm>
                      <a:off x="0" y="0"/>
                      <a:ext cx="2520000" cy="1596774"/>
                    </a:xfrm>
                    <a:prstGeom prst="rect">
                      <a:avLst/>
                    </a:prstGeom>
                    <a:ln>
                      <a:solidFill>
                        <a:schemeClr val="tx1"/>
                      </a:solidFill>
                    </a:ln>
                  </pic:spPr>
                </pic:pic>
              </a:graphicData>
            </a:graphic>
          </wp:inline>
        </w:drawing>
      </w:r>
    </w:p>
    <w:p w:rsidR="00F1576D" w:rsidRPr="00F1576D" w:rsidRDefault="00F1576D" w:rsidP="00F1576D">
      <w:pPr>
        <w:jc w:val="center"/>
        <w:rPr>
          <w:rFonts w:cs="メイリオ"/>
          <w:b/>
        </w:rPr>
      </w:pPr>
      <w:r w:rsidRPr="00F1576D">
        <w:rPr>
          <w:rFonts w:cs="メイリオ" w:hint="eastAsia"/>
          <w:b/>
        </w:rPr>
        <w:t>過去のバージョンをダウンロード</w:t>
      </w:r>
    </w:p>
    <w:p w:rsidR="00F1576D" w:rsidRDefault="00F1576D" w:rsidP="00081035">
      <w:pPr>
        <w:rPr>
          <w:rFonts w:cs="メイリオ"/>
        </w:rPr>
      </w:pPr>
    </w:p>
    <w:p w:rsidR="0055347C" w:rsidRDefault="006C65B8" w:rsidP="00081035">
      <w:pPr>
        <w:rPr>
          <w:rFonts w:cs="メイリオ"/>
        </w:rPr>
      </w:pPr>
      <w:r>
        <w:rPr>
          <w:rFonts w:cs="メイリオ" w:hint="eastAsia"/>
        </w:rPr>
        <w:t>Windowsの「名前を付けて保存」</w:t>
      </w:r>
      <w:r w:rsidR="0055347C">
        <w:rPr>
          <w:rFonts w:cs="メイリオ" w:hint="eastAsia"/>
        </w:rPr>
        <w:t>ダイアログが表示されますので保存先を指定の上「保存」をクリック</w:t>
      </w:r>
      <w:r>
        <w:rPr>
          <w:rFonts w:cs="メイリオ" w:hint="eastAsia"/>
        </w:rPr>
        <w:t>し</w:t>
      </w:r>
      <w:r w:rsidR="00640E41">
        <w:rPr>
          <w:rFonts w:cs="メイリオ" w:hint="eastAsia"/>
        </w:rPr>
        <w:t>、</w:t>
      </w:r>
      <w:r w:rsidR="00525F66">
        <w:rPr>
          <w:rFonts w:cs="メイリオ" w:hint="eastAsia"/>
        </w:rPr>
        <w:t>ファイル</w:t>
      </w:r>
      <w:r>
        <w:rPr>
          <w:rFonts w:cs="メイリオ" w:hint="eastAsia"/>
        </w:rPr>
        <w:t>を</w:t>
      </w:r>
      <w:r w:rsidR="00525F66">
        <w:rPr>
          <w:rFonts w:cs="メイリオ" w:hint="eastAsia"/>
        </w:rPr>
        <w:t>PC上に保存</w:t>
      </w:r>
      <w:r>
        <w:rPr>
          <w:rFonts w:cs="メイリオ" w:hint="eastAsia"/>
        </w:rPr>
        <w:t>します</w:t>
      </w:r>
      <w:r w:rsidR="00525F66">
        <w:rPr>
          <w:rFonts w:cs="メイリオ" w:hint="eastAsia"/>
        </w:rPr>
        <w:t>。</w:t>
      </w:r>
    </w:p>
    <w:p w:rsidR="001C7EFB" w:rsidRDefault="00C154C0" w:rsidP="001C7EFB">
      <w:pPr>
        <w:jc w:val="center"/>
        <w:rPr>
          <w:rFonts w:cs="メイリオ"/>
        </w:rPr>
      </w:pPr>
      <w:r>
        <w:rPr>
          <w:rFonts w:cs="メイリオ" w:hint="eastAsia"/>
          <w:noProof/>
        </w:rPr>
        <mc:AlternateContent>
          <mc:Choice Requires="wps">
            <w:drawing>
              <wp:anchor distT="0" distB="0" distL="114300" distR="114300" simplePos="0" relativeHeight="251688448" behindDoc="0" locked="0" layoutInCell="1" allowOverlap="1" wp14:anchorId="421FB308" wp14:editId="55241E76">
                <wp:simplePos x="0" y="0"/>
                <wp:positionH relativeFrom="column">
                  <wp:posOffset>3568065</wp:posOffset>
                </wp:positionH>
                <wp:positionV relativeFrom="paragraph">
                  <wp:posOffset>2671445</wp:posOffset>
                </wp:positionV>
                <wp:extent cx="581025" cy="171450"/>
                <wp:effectExtent l="0" t="0" r="28575" b="19050"/>
                <wp:wrapNone/>
                <wp:docPr id="685" name="正方形/長方形 685"/>
                <wp:cNvGraphicFramePr/>
                <a:graphic xmlns:a="http://schemas.openxmlformats.org/drawingml/2006/main">
                  <a:graphicData uri="http://schemas.microsoft.com/office/word/2010/wordprocessingShape">
                    <wps:wsp>
                      <wps:cNvSpPr/>
                      <wps:spPr>
                        <a:xfrm>
                          <a:off x="0" y="0"/>
                          <a:ext cx="5810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F516" id="正方形/長方形 685" o:spid="_x0000_s1026" style="position:absolute;left:0;text-align:left;margin-left:280.95pt;margin-top:210.35pt;width:45.7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" filled="f" strokecolor="red" strokeweight="2pt"/>
            </w:pict>
          </mc:Fallback>
        </mc:AlternateContent>
      </w:r>
      <w:r w:rsidR="001C7EFB">
        <w:rPr>
          <w:rFonts w:cs="メイリオ" w:hint="eastAsia"/>
          <w:noProof/>
        </w:rPr>
        <w:drawing>
          <wp:inline distT="0" distB="0" distL="0" distR="0">
            <wp:extent cx="4320000" cy="2894054"/>
            <wp:effectExtent l="19050" t="19050" r="23495" b="209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過去バージョン03.png"/>
                    <pic:cNvPicPr/>
                  </pic:nvPicPr>
                  <pic:blipFill>
                    <a:blip r:embed="rId58">
                      <a:extLst>
                        <a:ext uri="{28A0092B-C50C-407E-A947-70E740481C1C}">
                          <a14:useLocalDpi xmlns:a14="http://schemas.microsoft.com/office/drawing/2010/main" val="0"/>
                        </a:ext>
                      </a:extLst>
                    </a:blip>
                    <a:stretch>
                      <a:fillRect/>
                    </a:stretch>
                  </pic:blipFill>
                  <pic:spPr>
                    <a:xfrm>
                      <a:off x="0" y="0"/>
                      <a:ext cx="4320000" cy="2894054"/>
                    </a:xfrm>
                    <a:prstGeom prst="rect">
                      <a:avLst/>
                    </a:prstGeom>
                    <a:ln>
                      <a:solidFill>
                        <a:schemeClr val="tx1"/>
                      </a:solidFill>
                    </a:ln>
                  </pic:spPr>
                </pic:pic>
              </a:graphicData>
            </a:graphic>
          </wp:inline>
        </w:drawing>
      </w:r>
    </w:p>
    <w:p w:rsidR="001C7EFB" w:rsidRPr="008B10FD" w:rsidRDefault="008B10FD" w:rsidP="0055347C">
      <w:pPr>
        <w:jc w:val="center"/>
        <w:rPr>
          <w:rFonts w:cs="メイリオ"/>
          <w:b/>
        </w:rPr>
      </w:pPr>
      <w:r w:rsidRPr="008B10FD">
        <w:rPr>
          <w:rFonts w:cs="メイリオ" w:hint="eastAsia"/>
          <w:b/>
        </w:rPr>
        <w:t>名前を付けて保存</w:t>
      </w:r>
    </w:p>
    <w:p w:rsidR="00406B9C" w:rsidRDefault="00406B9C" w:rsidP="00081035">
      <w:pPr>
        <w:rPr>
          <w:rFonts w:cs="メイリオ"/>
        </w:rPr>
      </w:pPr>
    </w:p>
    <w:p w:rsidR="00F07C9A" w:rsidRDefault="00F07C9A">
      <w:pPr>
        <w:adjustRightInd/>
        <w:snapToGrid/>
        <w:jc w:val="both"/>
        <w:rPr>
          <w:rFonts w:cs="Century"/>
          <w:b/>
          <w:kern w:val="24"/>
          <w:szCs w:val="24"/>
        </w:rPr>
      </w:pPr>
      <w:r>
        <w:br w:type="page"/>
      </w:r>
    </w:p>
    <w:p w:rsidR="003D6E39" w:rsidRDefault="00CF7930" w:rsidP="006465CC">
      <w:pPr>
        <w:pStyle w:val="1"/>
        <w:rPr>
          <w:lang w:eastAsia="ja-JP"/>
        </w:rPr>
      </w:pPr>
      <w:bookmarkStart w:id="47" w:name="_Toc124774211"/>
      <w:r>
        <w:rPr>
          <w:rFonts w:hint="eastAsia"/>
          <w:lang w:eastAsia="ja-JP"/>
        </w:rPr>
        <w:lastRenderedPageBreak/>
        <w:t>その他接続</w:t>
      </w:r>
      <w:r w:rsidR="00734D54">
        <w:rPr>
          <w:rFonts w:hint="eastAsia"/>
          <w:lang w:eastAsia="ja-JP"/>
        </w:rPr>
        <w:t>に関する</w:t>
      </w:r>
      <w:r>
        <w:rPr>
          <w:rFonts w:hint="eastAsia"/>
          <w:lang w:eastAsia="ja-JP"/>
        </w:rPr>
        <w:t>設定</w:t>
      </w:r>
      <w:bookmarkEnd w:id="47"/>
    </w:p>
    <w:p w:rsidR="0029733B" w:rsidRDefault="0029733B" w:rsidP="0029733B">
      <w:pPr>
        <w:rPr>
          <w:rFonts w:cs="メイリオ"/>
        </w:rPr>
      </w:pPr>
      <w:r w:rsidRPr="00816E18">
        <w:rPr>
          <w:rFonts w:cs="メイリオ" w:hint="eastAsia"/>
        </w:rPr>
        <w:t xml:space="preserve">Proself </w:t>
      </w:r>
      <w:r>
        <w:rPr>
          <w:rFonts w:cs="メイリオ" w:hint="eastAsia"/>
        </w:rPr>
        <w:t>Disk</w:t>
      </w:r>
      <w:r w:rsidRPr="00816E18">
        <w:rPr>
          <w:rFonts w:cs="メイリオ" w:hint="eastAsia"/>
        </w:rPr>
        <w:t>を使用する際に必要</w:t>
      </w:r>
      <w:r>
        <w:rPr>
          <w:rFonts w:cs="メイリオ" w:hint="eastAsia"/>
        </w:rPr>
        <w:t>に応じて設定可能な</w:t>
      </w:r>
      <w:r w:rsidRPr="00816E18">
        <w:rPr>
          <w:rFonts w:cs="メイリオ" w:hint="eastAsia"/>
        </w:rPr>
        <w:t>項目について</w:t>
      </w:r>
      <w:r>
        <w:rPr>
          <w:rFonts w:cs="メイリオ" w:hint="eastAsia"/>
        </w:rPr>
        <w:t>記載しております。</w:t>
      </w:r>
    </w:p>
    <w:p w:rsidR="0029733B" w:rsidRDefault="0029733B" w:rsidP="0029733B">
      <w:pPr>
        <w:rPr>
          <w:lang w:eastAsia="ar-SA"/>
        </w:rPr>
      </w:pPr>
      <w:r>
        <w:rPr>
          <w:rFonts w:cs="メイリオ" w:hint="eastAsia"/>
        </w:rPr>
        <w:t>接続先の設定については、「</w:t>
      </w:r>
      <w:hyperlink w:anchor="_6-1-1-3.Proself_Diskの設定" w:history="1">
        <w:r w:rsidRPr="006465CC">
          <w:rPr>
            <w:rStyle w:val="a7"/>
            <w:rFonts w:cs="メイリオ" w:hint="eastAsia"/>
          </w:rPr>
          <w:t>5.接続先設定</w:t>
        </w:r>
      </w:hyperlink>
      <w:r>
        <w:rPr>
          <w:rFonts w:cs="メイリオ" w:hint="eastAsia"/>
        </w:rPr>
        <w:t>」を参照してください。</w:t>
      </w:r>
    </w:p>
    <w:p w:rsidR="0029733B" w:rsidRPr="0029733B" w:rsidRDefault="0029733B" w:rsidP="0029733B"/>
    <w:p w:rsidR="003D6E39" w:rsidRDefault="00FE0A60" w:rsidP="00FE0A60">
      <w:pPr>
        <w:pStyle w:val="2"/>
      </w:pPr>
      <w:bookmarkStart w:id="48" w:name="_Toc124774212"/>
      <w:r>
        <w:rPr>
          <w:rFonts w:hint="eastAsia"/>
        </w:rPr>
        <w:t>プロキシの設定</w:t>
      </w:r>
      <w:bookmarkEnd w:id="48"/>
    </w:p>
    <w:p w:rsidR="003D6E39" w:rsidRDefault="0070595B" w:rsidP="003D6E39">
      <w:pPr>
        <w:rPr>
          <w:rFonts w:cs="メイリオ"/>
        </w:rPr>
      </w:pPr>
      <w:r w:rsidRPr="00736FF9">
        <w:rPr>
          <w:rFonts w:cs="メイリオ" w:hint="eastAsia"/>
        </w:rPr>
        <w:t>接続先設定</w:t>
      </w:r>
      <w:r>
        <w:rPr>
          <w:rFonts w:cs="メイリオ" w:hint="eastAsia"/>
        </w:rPr>
        <w:t>画面の「</w:t>
      </w:r>
      <w:r w:rsidRPr="00736FF9">
        <w:rPr>
          <w:rFonts w:cs="メイリオ" w:hint="eastAsia"/>
        </w:rPr>
        <w:t>プロキシ</w:t>
      </w:r>
      <w:r>
        <w:rPr>
          <w:rFonts w:cs="メイリオ" w:hint="eastAsia"/>
        </w:rPr>
        <w:t>」</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サーバーとの接続に使用するプロキシサーバーの設定を行うことができます。</w:t>
      </w:r>
    </w:p>
    <w:p w:rsidR="00466220" w:rsidRPr="0070595B" w:rsidRDefault="0040526E" w:rsidP="00466220">
      <w:pPr>
        <w:jc w:val="center"/>
        <w:rPr>
          <w:lang w:eastAsia="ar-SA"/>
        </w:rPr>
      </w:pPr>
      <w:r>
        <w:rPr>
          <w:rFonts w:cs="メイリオ"/>
          <w:b/>
          <w:noProof/>
        </w:rPr>
        <mc:AlternateContent>
          <mc:Choice Requires="wps">
            <w:drawing>
              <wp:anchor distT="0" distB="0" distL="114300" distR="114300" simplePos="0" relativeHeight="251680256" behindDoc="0" locked="0" layoutInCell="1" allowOverlap="1" wp14:anchorId="5C8A9D45" wp14:editId="4CC03B41">
                <wp:simplePos x="0" y="0"/>
                <wp:positionH relativeFrom="column">
                  <wp:posOffset>2139315</wp:posOffset>
                </wp:positionH>
                <wp:positionV relativeFrom="paragraph">
                  <wp:posOffset>200660</wp:posOffset>
                </wp:positionV>
                <wp:extent cx="323850" cy="190500"/>
                <wp:effectExtent l="0" t="0" r="19050" b="19050"/>
                <wp:wrapNone/>
                <wp:docPr id="9"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3DAD8" id="円/楕円 690" o:spid="_x0000_s1026" style="position:absolute;left:0;text-align:left;margin-left:168.45pt;margin-top:15.8pt;width:25.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" filled="f" strokecolor="red" strokeweight="2pt"/>
            </w:pict>
          </mc:Fallback>
        </mc:AlternateContent>
      </w:r>
      <w:r w:rsidR="00466220" w:rsidRPr="00466220">
        <w:rPr>
          <w:noProof/>
        </w:rPr>
        <w:drawing>
          <wp:inline distT="0" distB="0" distL="0" distR="0" wp14:anchorId="75673C11" wp14:editId="73BE7BE6">
            <wp:extent cx="3240000" cy="2770992"/>
            <wp:effectExtent l="19050" t="19050" r="17780" b="1079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40000" cy="2770992"/>
                    </a:xfrm>
                    <a:prstGeom prst="rect">
                      <a:avLst/>
                    </a:prstGeom>
                    <a:ln>
                      <a:solidFill>
                        <a:schemeClr val="tx1"/>
                      </a:solidFill>
                    </a:ln>
                  </pic:spPr>
                </pic:pic>
              </a:graphicData>
            </a:graphic>
          </wp:inline>
        </w:drawing>
      </w:r>
    </w:p>
    <w:p w:rsidR="00434C5E" w:rsidRDefault="00577BA4" w:rsidP="00577BA4">
      <w:pPr>
        <w:jc w:val="center"/>
        <w:rPr>
          <w:lang w:eastAsia="ar-SA"/>
        </w:rPr>
      </w:pPr>
      <w:r w:rsidRPr="00117330">
        <w:rPr>
          <w:rFonts w:cs="メイリオ" w:hint="eastAsia"/>
          <w:b/>
        </w:rPr>
        <w:t>接続先の設定</w:t>
      </w:r>
      <w:r w:rsidR="005E7D54">
        <w:rPr>
          <w:rFonts w:cs="メイリオ" w:hint="eastAsia"/>
          <w:b/>
        </w:rPr>
        <w:t xml:space="preserve"> - </w:t>
      </w:r>
      <w:r>
        <w:rPr>
          <w:rFonts w:cs="メイリオ" w:hint="eastAsia"/>
          <w:b/>
        </w:rPr>
        <w:t>プロキシ</w:t>
      </w:r>
    </w:p>
    <w:p w:rsidR="00434C5E" w:rsidRDefault="00434C5E" w:rsidP="003D6E39">
      <w:pPr>
        <w:rPr>
          <w:lang w:eastAsia="ar-SA"/>
        </w:rPr>
      </w:pPr>
    </w:p>
    <w:p w:rsidR="00D9206E" w:rsidRPr="00E65643" w:rsidRDefault="00D9206E" w:rsidP="00D9206E">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D9206E" w:rsidTr="00922101">
        <w:trPr>
          <w:cantSplit/>
          <w:tblHeader/>
          <w:jc w:val="center"/>
        </w:trPr>
        <w:tc>
          <w:tcPr>
            <w:tcW w:w="2553" w:type="dxa"/>
            <w:shd w:val="clear" w:color="auto" w:fill="DAEEF3" w:themeFill="accent5" w:themeFillTint="33"/>
          </w:tcPr>
          <w:p w:rsidR="00D9206E" w:rsidRDefault="00D9206E" w:rsidP="00922101">
            <w:pPr>
              <w:rPr>
                <w:lang w:eastAsia="ar-SA"/>
              </w:rPr>
            </w:pPr>
            <w:r>
              <w:rPr>
                <w:rFonts w:hint="eastAsia"/>
              </w:rPr>
              <w:t>項目名</w:t>
            </w:r>
          </w:p>
        </w:tc>
        <w:tc>
          <w:tcPr>
            <w:tcW w:w="5952" w:type="dxa"/>
            <w:shd w:val="clear" w:color="auto" w:fill="DAEEF3" w:themeFill="accent5" w:themeFillTint="33"/>
          </w:tcPr>
          <w:p w:rsidR="00D9206E" w:rsidRDefault="00D9206E" w:rsidP="00922101">
            <w:pPr>
              <w:rPr>
                <w:lang w:eastAsia="ar-SA"/>
              </w:rPr>
            </w:pPr>
            <w:r>
              <w:rPr>
                <w:rFonts w:hint="eastAsia"/>
              </w:rPr>
              <w:t>説明</w:t>
            </w:r>
          </w:p>
        </w:tc>
      </w:tr>
      <w:tr w:rsidR="00D9206E" w:rsidTr="00922101">
        <w:trPr>
          <w:cantSplit/>
          <w:jc w:val="center"/>
        </w:trPr>
        <w:tc>
          <w:tcPr>
            <w:tcW w:w="2553" w:type="dxa"/>
          </w:tcPr>
          <w:p w:rsidR="00D9206E" w:rsidRPr="000A00E9" w:rsidRDefault="00D9206E" w:rsidP="00922101">
            <w:pPr>
              <w:rPr>
                <w:rFonts w:cs="メイリオ"/>
              </w:rPr>
            </w:pPr>
            <w:r>
              <w:rPr>
                <w:rFonts w:cs="メイリオ" w:hint="eastAsia"/>
              </w:rPr>
              <w:t>サーバーとの接続にプロキシサーバーを経由する</w:t>
            </w:r>
          </w:p>
        </w:tc>
        <w:tc>
          <w:tcPr>
            <w:tcW w:w="5952" w:type="dxa"/>
          </w:tcPr>
          <w:p w:rsidR="00D9206E" w:rsidRPr="00050E83" w:rsidRDefault="00D9206E" w:rsidP="00922101">
            <w:pPr>
              <w:rPr>
                <w:rFonts w:cs="メイリオ"/>
              </w:rPr>
            </w:pPr>
            <w:r>
              <w:rPr>
                <w:rFonts w:cs="メイリオ" w:hint="eastAsia"/>
              </w:rPr>
              <w:t>チェックを入れると「プロキシサーバーの設定」にある各項目が設定可能となります。</w:t>
            </w:r>
          </w:p>
        </w:tc>
      </w:tr>
      <w:tr w:rsidR="00D9206E" w:rsidTr="00922101">
        <w:trPr>
          <w:cantSplit/>
          <w:jc w:val="center"/>
        </w:trPr>
        <w:tc>
          <w:tcPr>
            <w:tcW w:w="2553" w:type="dxa"/>
          </w:tcPr>
          <w:p w:rsidR="00D9206E" w:rsidRDefault="00D9206E" w:rsidP="00922101">
            <w:pPr>
              <w:rPr>
                <w:lang w:eastAsia="ar-SA"/>
              </w:rPr>
            </w:pPr>
            <w:r w:rsidRPr="000A00E9">
              <w:rPr>
                <w:rFonts w:cs="メイリオ" w:hint="eastAsia"/>
              </w:rPr>
              <w:t>自動構成スクリプトを使用する</w:t>
            </w:r>
          </w:p>
        </w:tc>
        <w:tc>
          <w:tcPr>
            <w:tcW w:w="5952" w:type="dxa"/>
          </w:tcPr>
          <w:p w:rsidR="00D9206E" w:rsidRDefault="00D9206E" w:rsidP="00922101">
            <w:r w:rsidRPr="00736FF9">
              <w:rPr>
                <w:rFonts w:cs="メイリオ" w:hint="eastAsia"/>
              </w:rPr>
              <w:t>チェックを入れ</w:t>
            </w:r>
            <w:r>
              <w:rPr>
                <w:rFonts w:cs="メイリオ" w:hint="eastAsia"/>
              </w:rPr>
              <w:t>た場合、</w:t>
            </w:r>
            <w:r w:rsidRPr="00736FF9">
              <w:rPr>
                <w:rFonts w:cs="メイリオ" w:hint="eastAsia"/>
              </w:rPr>
              <w:t>「スクリプトの場所」</w:t>
            </w:r>
            <w:r>
              <w:rPr>
                <w:rFonts w:cs="メイリオ" w:hint="eastAsia"/>
              </w:rPr>
              <w:t>に</w:t>
            </w:r>
            <w:r w:rsidRPr="00736FF9">
              <w:rPr>
                <w:rFonts w:cs="メイリオ" w:hint="eastAsia"/>
              </w:rPr>
              <w:t>自動構成スクリプトの場所を入力します。「スクリプトの場所」を空白にした場合は自動取得されます。</w:t>
            </w:r>
          </w:p>
        </w:tc>
      </w:tr>
      <w:tr w:rsidR="00D9206E" w:rsidTr="00922101">
        <w:trPr>
          <w:cantSplit/>
          <w:jc w:val="center"/>
        </w:trPr>
        <w:tc>
          <w:tcPr>
            <w:tcW w:w="2553" w:type="dxa"/>
          </w:tcPr>
          <w:p w:rsidR="00D9206E" w:rsidRDefault="00D9206E" w:rsidP="00922101">
            <w:pPr>
              <w:rPr>
                <w:lang w:eastAsia="ar-SA"/>
              </w:rPr>
            </w:pPr>
            <w:r w:rsidRPr="000A00E9">
              <w:rPr>
                <w:rFonts w:cs="メイリオ" w:hint="eastAsia"/>
              </w:rPr>
              <w:lastRenderedPageBreak/>
              <w:t>手動設定する</w:t>
            </w:r>
          </w:p>
        </w:tc>
        <w:tc>
          <w:tcPr>
            <w:tcW w:w="5952" w:type="dxa"/>
          </w:tcPr>
          <w:p w:rsidR="00D9206E" w:rsidRDefault="00D9206E" w:rsidP="00922101">
            <w:r w:rsidRPr="00736FF9">
              <w:rPr>
                <w:rFonts w:cs="メイリオ" w:hint="eastAsia"/>
              </w:rPr>
              <w:t>チェックを入れ</w:t>
            </w:r>
            <w:r>
              <w:rPr>
                <w:rFonts w:cs="メイリオ" w:hint="eastAsia"/>
              </w:rPr>
              <w:t>た場合、</w:t>
            </w:r>
            <w:r w:rsidRPr="00736FF9">
              <w:rPr>
                <w:rFonts w:cs="メイリオ" w:hint="eastAsia"/>
              </w:rPr>
              <w:t>使用するプロキシのアドレス</w:t>
            </w:r>
            <w:r>
              <w:rPr>
                <w:rFonts w:cs="メイリオ" w:hint="eastAsia"/>
              </w:rPr>
              <w:t>とポート</w:t>
            </w:r>
            <w:r w:rsidRPr="00736FF9">
              <w:rPr>
                <w:rFonts w:cs="メイリオ" w:hint="eastAsia"/>
              </w:rPr>
              <w:t>を入力します。</w:t>
            </w:r>
          </w:p>
        </w:tc>
      </w:tr>
      <w:tr w:rsidR="00D9206E" w:rsidTr="00922101">
        <w:trPr>
          <w:cantSplit/>
          <w:jc w:val="center"/>
        </w:trPr>
        <w:tc>
          <w:tcPr>
            <w:tcW w:w="2553" w:type="dxa"/>
          </w:tcPr>
          <w:p w:rsidR="00D9206E" w:rsidRDefault="00D9206E" w:rsidP="00922101">
            <w:pPr>
              <w:rPr>
                <w:lang w:eastAsia="ar-SA"/>
              </w:rPr>
            </w:pPr>
            <w:r w:rsidRPr="00C270AF">
              <w:rPr>
                <w:rFonts w:cs="メイリオ" w:hint="eastAsia"/>
              </w:rPr>
              <w:t>プロキシサーバーには認証が必要</w:t>
            </w:r>
          </w:p>
        </w:tc>
        <w:tc>
          <w:tcPr>
            <w:tcW w:w="5952" w:type="dxa"/>
          </w:tcPr>
          <w:p w:rsidR="00D9206E" w:rsidRDefault="00D9206E" w:rsidP="00922101">
            <w:r w:rsidRPr="00736FF9">
              <w:rPr>
                <w:rFonts w:cs="メイリオ" w:hint="eastAsia"/>
              </w:rPr>
              <w:t>プロキシサーバ</w:t>
            </w:r>
            <w:r>
              <w:rPr>
                <w:rFonts w:cs="メイリオ" w:hint="eastAsia"/>
              </w:rPr>
              <w:t>ー</w:t>
            </w:r>
            <w:r w:rsidRPr="00736FF9">
              <w:rPr>
                <w:rFonts w:cs="メイリオ" w:hint="eastAsia"/>
              </w:rPr>
              <w:t>へのアクセスに認証が必要な場合はチェックを入れてユーザ</w:t>
            </w:r>
            <w:r>
              <w:rPr>
                <w:rFonts w:cs="メイリオ" w:hint="eastAsia"/>
              </w:rPr>
              <w:t>ー</w:t>
            </w:r>
            <w:r w:rsidRPr="00736FF9">
              <w:rPr>
                <w:rFonts w:cs="メイリオ" w:hint="eastAsia"/>
              </w:rPr>
              <w:t>IDとパスワードを入力します。</w:t>
            </w:r>
          </w:p>
        </w:tc>
      </w:tr>
    </w:tbl>
    <w:p w:rsidR="00D9206E" w:rsidRDefault="00D9206E" w:rsidP="00D9206E">
      <w:pPr>
        <w:rPr>
          <w:rFonts w:cs="メイリオ"/>
        </w:rPr>
      </w:pPr>
    </w:p>
    <w:p w:rsidR="00D9206E" w:rsidRDefault="00D9206E" w:rsidP="00D9206E">
      <w:pPr>
        <w:rPr>
          <w:rFonts w:cs="メイリオ"/>
        </w:rPr>
      </w:pPr>
      <w:r>
        <w:rPr>
          <w:rFonts w:cs="メイリオ" w:hint="eastAsia"/>
        </w:rPr>
        <w:t>設定後は</w:t>
      </w:r>
      <w:r w:rsidRPr="004816B0">
        <w:rPr>
          <w:rFonts w:cs="メイリオ" w:hint="eastAsia"/>
        </w:rPr>
        <w:t>「OK」</w:t>
      </w:r>
      <w:r w:rsidR="002431CE">
        <w:rPr>
          <w:rFonts w:cs="メイリオ" w:hint="eastAsia"/>
        </w:rPr>
        <w:t>を</w:t>
      </w:r>
      <w:r>
        <w:rPr>
          <w:rFonts w:cs="メイリオ" w:hint="eastAsia"/>
        </w:rPr>
        <w:t>クリック</w:t>
      </w:r>
      <w:r w:rsidRPr="004816B0">
        <w:rPr>
          <w:rFonts w:cs="メイリオ" w:hint="eastAsia"/>
        </w:rPr>
        <w:t>して接続先の設定を終了します。</w:t>
      </w:r>
    </w:p>
    <w:p w:rsidR="00144AED" w:rsidRDefault="00144AED" w:rsidP="003D6E39">
      <w:pPr>
        <w:rPr>
          <w:lang w:eastAsia="ar-SA"/>
        </w:rPr>
      </w:pPr>
    </w:p>
    <w:p w:rsidR="00361DD4" w:rsidRDefault="00BC126B" w:rsidP="00BC126B">
      <w:pPr>
        <w:pStyle w:val="2"/>
      </w:pPr>
      <w:bookmarkStart w:id="49" w:name="_クライアント認証で接続する"/>
      <w:bookmarkStart w:id="50" w:name="_Toc124774213"/>
      <w:bookmarkEnd w:id="49"/>
      <w:r>
        <w:rPr>
          <w:rFonts w:hint="eastAsia"/>
        </w:rPr>
        <w:t>クライアント認証で接続する</w:t>
      </w:r>
      <w:bookmarkEnd w:id="50"/>
    </w:p>
    <w:p w:rsidR="00FC0D16" w:rsidRDefault="00FC0D16" w:rsidP="00FC0D16">
      <w:pPr>
        <w:rPr>
          <w:rFonts w:cs="メイリオ"/>
        </w:rPr>
      </w:pPr>
      <w:r>
        <w:rPr>
          <w:rFonts w:cs="メイリオ" w:hint="eastAsia"/>
        </w:rPr>
        <w:t>クライアント認証で接続を行う必要がある場合は、以下に記載する手順を実施します。</w:t>
      </w:r>
    </w:p>
    <w:p w:rsidR="00FC0D16" w:rsidRPr="000E0553" w:rsidRDefault="00FC0D16" w:rsidP="00FC0D16">
      <w:pPr>
        <w:pStyle w:val="ae"/>
        <w:numPr>
          <w:ilvl w:val="0"/>
          <w:numId w:val="12"/>
        </w:numPr>
        <w:ind w:leftChars="0"/>
        <w:rPr>
          <w:rFonts w:cs="メイリオ"/>
        </w:rPr>
      </w:pPr>
      <w:r>
        <w:rPr>
          <w:rFonts w:hint="eastAsia"/>
        </w:rPr>
        <w:t>クライアント証明書の作成方法につきましてはサポート外になりますことをお含みおきください。</w:t>
      </w:r>
    </w:p>
    <w:p w:rsidR="00FC0D16" w:rsidRPr="00FC0D16" w:rsidRDefault="00FC0D16" w:rsidP="00FC0D16">
      <w:pPr>
        <w:rPr>
          <w:lang w:eastAsia="ar-SA"/>
        </w:rPr>
      </w:pPr>
    </w:p>
    <w:p w:rsidR="00361DD4" w:rsidRDefault="00FA53EE" w:rsidP="00FA53EE">
      <w:pPr>
        <w:pStyle w:val="3"/>
        <w:ind w:hanging="1843"/>
      </w:pPr>
      <w:bookmarkStart w:id="51" w:name="_証明書のインストール"/>
      <w:bookmarkStart w:id="52" w:name="_証明書のインストールとエクスポート"/>
      <w:bookmarkStart w:id="53" w:name="_Toc85554033"/>
      <w:bookmarkStart w:id="54" w:name="_Toc124774214"/>
      <w:bookmarkEnd w:id="51"/>
      <w:bookmarkEnd w:id="52"/>
      <w:r w:rsidRPr="00812FB9">
        <w:rPr>
          <w:rFonts w:hint="eastAsia"/>
        </w:rPr>
        <w:t>証明書のインストール</w:t>
      </w:r>
      <w:bookmarkEnd w:id="53"/>
      <w:r w:rsidR="00DE1480">
        <w:rPr>
          <w:rFonts w:hint="eastAsia"/>
          <w:lang w:eastAsia="ja-JP"/>
        </w:rPr>
        <w:t>とエクスポート</w:t>
      </w:r>
      <w:bookmarkEnd w:id="54"/>
    </w:p>
    <w:p w:rsidR="00B63417" w:rsidRPr="007168CC" w:rsidRDefault="00B63417" w:rsidP="00B63417">
      <w:pPr>
        <w:rPr>
          <w:rFonts w:cs="メイリオ"/>
        </w:rPr>
      </w:pPr>
      <w:r>
        <w:rPr>
          <w:rFonts w:cs="メイリオ" w:hint="eastAsia"/>
        </w:rPr>
        <w:t>はじめに</w:t>
      </w:r>
      <w:r w:rsidRPr="004816B0">
        <w:rPr>
          <w:rFonts w:cs="メイリオ" w:hint="eastAsia"/>
        </w:rPr>
        <w:t>クライアント証明書をインストールします。</w:t>
      </w:r>
      <w:r>
        <w:rPr>
          <w:rFonts w:cs="メイリオ" w:hint="eastAsia"/>
        </w:rPr>
        <w:t>ここでは</w:t>
      </w:r>
      <w:r w:rsidRPr="004816B0">
        <w:rPr>
          <w:rFonts w:cs="メイリオ" w:hint="eastAsia"/>
        </w:rPr>
        <w:t>クライアント証明書</w:t>
      </w:r>
      <w:r>
        <w:rPr>
          <w:rFonts w:cs="メイリオ" w:hint="eastAsia"/>
        </w:rPr>
        <w:t>が</w:t>
      </w:r>
      <w:r w:rsidRPr="004816B0">
        <w:rPr>
          <w:rFonts w:cs="メイリオ" w:hint="eastAsia"/>
        </w:rPr>
        <w:t>client.p12</w:t>
      </w:r>
      <w:r>
        <w:rPr>
          <w:rFonts w:cs="メイリオ" w:hint="eastAsia"/>
        </w:rPr>
        <w:t>であると仮定しております。</w:t>
      </w:r>
    </w:p>
    <w:p w:rsidR="00745B6D" w:rsidRDefault="00745B6D" w:rsidP="00A91C9C"/>
    <w:p w:rsidR="00A91C9C" w:rsidRDefault="00745B6D" w:rsidP="00745B6D">
      <w:r w:rsidRPr="004816B0">
        <w:rPr>
          <w:rFonts w:cs="メイリオ" w:hint="eastAsia"/>
        </w:rPr>
        <w:t>client.p12ファイルをダブルクリックすると、証明書のインポートウィザードが</w:t>
      </w:r>
      <w:r>
        <w:rPr>
          <w:rFonts w:hint="eastAsia"/>
        </w:rPr>
        <w:t>起動しますので、ウィザードの指示に従い証明書のインポートを行います。</w:t>
      </w:r>
    </w:p>
    <w:p w:rsidR="00FA53EE" w:rsidRDefault="00AE4791" w:rsidP="00AE4791">
      <w:pPr>
        <w:jc w:val="center"/>
        <w:rPr>
          <w:lang w:eastAsia="ar-SA"/>
        </w:rPr>
      </w:pPr>
      <w:r w:rsidRPr="00AE4791">
        <w:rPr>
          <w:noProof/>
        </w:rPr>
        <w:lastRenderedPageBreak/>
        <w:drawing>
          <wp:inline distT="0" distB="0" distL="0" distR="0" wp14:anchorId="401C4D77" wp14:editId="2AD8F122">
            <wp:extent cx="2880000" cy="2711007"/>
            <wp:effectExtent l="19050" t="19050" r="15875" b="13335"/>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880000" cy="2711007"/>
                    </a:xfrm>
                    <a:prstGeom prst="rect">
                      <a:avLst/>
                    </a:prstGeom>
                    <a:ln>
                      <a:solidFill>
                        <a:schemeClr val="tx1"/>
                      </a:solidFill>
                    </a:ln>
                  </pic:spPr>
                </pic:pic>
              </a:graphicData>
            </a:graphic>
          </wp:inline>
        </w:drawing>
      </w:r>
    </w:p>
    <w:p w:rsidR="00A91C9C" w:rsidRPr="00AE4791" w:rsidRDefault="00AE4791" w:rsidP="00AE4791">
      <w:pPr>
        <w:jc w:val="center"/>
        <w:rPr>
          <w:b/>
          <w:lang w:eastAsia="ar-SA"/>
        </w:rPr>
      </w:pPr>
      <w:r w:rsidRPr="00AE4791">
        <w:rPr>
          <w:rFonts w:hint="eastAsia"/>
          <w:b/>
        </w:rPr>
        <w:t>証明書のインポートウィザード</w:t>
      </w:r>
    </w:p>
    <w:p w:rsidR="00DF0C46" w:rsidRDefault="00DF0C46" w:rsidP="00FA53EE">
      <w:pPr>
        <w:rPr>
          <w:lang w:eastAsia="ar-SA"/>
        </w:rPr>
      </w:pPr>
    </w:p>
    <w:p w:rsidR="005C563C" w:rsidRDefault="005C563C" w:rsidP="00FA53EE">
      <w:pPr>
        <w:rPr>
          <w:lang w:eastAsia="ar-SA"/>
        </w:rPr>
      </w:pPr>
      <w:r>
        <w:rPr>
          <w:rFonts w:hint="eastAsia"/>
        </w:rPr>
        <w:t>証明書のインポートが完了しましたら、証明書のエクスポートを行います。</w:t>
      </w:r>
    </w:p>
    <w:p w:rsidR="005C563C" w:rsidRDefault="005C563C" w:rsidP="00FA53EE">
      <w:r>
        <w:rPr>
          <w:rFonts w:hint="eastAsia"/>
        </w:rPr>
        <w:t>Windowsのスタートメニューからコントールパネルを起動し、</w:t>
      </w:r>
      <w:r w:rsidRPr="00243FE4">
        <w:rPr>
          <w:rFonts w:hint="eastAsia"/>
        </w:rPr>
        <w:t>ネットワークとインターネット</w:t>
      </w:r>
      <w:r>
        <w:rPr>
          <w:rFonts w:hint="eastAsia"/>
        </w:rPr>
        <w:t xml:space="preserve"> </w:t>
      </w:r>
      <w:r>
        <w:t xml:space="preserve">&gt; </w:t>
      </w:r>
      <w:r w:rsidRPr="00243FE4">
        <w:t>インターネットオプション</w:t>
      </w:r>
      <w:r>
        <w:rPr>
          <w:rFonts w:hint="eastAsia"/>
        </w:rPr>
        <w:t xml:space="preserve"> </w:t>
      </w:r>
      <w:r>
        <w:rPr>
          <w:rFonts w:cs="メイリオ" w:hint="eastAsia"/>
        </w:rPr>
        <w:t>＞ コンテンツタブ ＞ 証明書の順に</w:t>
      </w:r>
      <w:r>
        <w:rPr>
          <w:rFonts w:hint="eastAsia"/>
        </w:rPr>
        <w:t>開きます。</w:t>
      </w:r>
    </w:p>
    <w:p w:rsidR="006E31D9" w:rsidRDefault="008B4777" w:rsidP="008B4777">
      <w:pPr>
        <w:jc w:val="center"/>
        <w:rPr>
          <w:lang w:eastAsia="ar-SA"/>
        </w:rPr>
      </w:pPr>
      <w:r>
        <w:rPr>
          <w:rFonts w:hint="eastAsia"/>
          <w:noProof/>
        </w:rPr>
        <mc:AlternateContent>
          <mc:Choice Requires="wps">
            <w:drawing>
              <wp:anchor distT="0" distB="0" distL="114300" distR="114300" simplePos="0" relativeHeight="251679232" behindDoc="0" locked="0" layoutInCell="1" allowOverlap="1" wp14:anchorId="707B1E24" wp14:editId="3E4045BC">
                <wp:simplePos x="0" y="0"/>
                <wp:positionH relativeFrom="column">
                  <wp:posOffset>1796415</wp:posOffset>
                </wp:positionH>
                <wp:positionV relativeFrom="paragraph">
                  <wp:posOffset>861695</wp:posOffset>
                </wp:positionV>
                <wp:extent cx="800100" cy="1238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8001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31D5" id="正方形/長方形 19" o:spid="_x0000_s1026" style="position:absolute;left:0;text-align:left;margin-left:141.45pt;margin-top:67.85pt;width:63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" filled="f" strokecolor="red" strokeweight="2pt"/>
            </w:pict>
          </mc:Fallback>
        </mc:AlternateContent>
      </w:r>
      <w:r w:rsidRPr="008B4777">
        <w:rPr>
          <w:noProof/>
        </w:rPr>
        <w:drawing>
          <wp:inline distT="0" distB="0" distL="0" distR="0" wp14:anchorId="616ECFC1" wp14:editId="42CCC9CE">
            <wp:extent cx="4320000" cy="1777479"/>
            <wp:effectExtent l="19050" t="19050" r="23495" b="133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320000" cy="1777479"/>
                    </a:xfrm>
                    <a:prstGeom prst="rect">
                      <a:avLst/>
                    </a:prstGeom>
                    <a:ln>
                      <a:solidFill>
                        <a:schemeClr val="tx1"/>
                      </a:solidFill>
                    </a:ln>
                  </pic:spPr>
                </pic:pic>
              </a:graphicData>
            </a:graphic>
          </wp:inline>
        </w:drawing>
      </w:r>
    </w:p>
    <w:p w:rsidR="00925A2B" w:rsidRPr="00925A2B" w:rsidRDefault="00925A2B" w:rsidP="008B4777">
      <w:pPr>
        <w:jc w:val="center"/>
        <w:rPr>
          <w:b/>
        </w:rPr>
      </w:pPr>
      <w:r w:rsidRPr="00925A2B">
        <w:rPr>
          <w:rFonts w:hint="eastAsia"/>
          <w:b/>
        </w:rPr>
        <w:t>コントロールパネル</w:t>
      </w:r>
      <w:r w:rsidRPr="00925A2B">
        <w:rPr>
          <w:rFonts w:hint="cs"/>
          <w:b/>
          <w:lang w:eastAsia="ar-SA"/>
        </w:rPr>
        <w:t xml:space="preserve"> </w:t>
      </w:r>
      <w:r>
        <w:rPr>
          <w:b/>
          <w:lang w:eastAsia="ar-SA"/>
        </w:rPr>
        <w:t>-</w:t>
      </w:r>
      <w:r w:rsidRPr="00925A2B">
        <w:rPr>
          <w:rFonts w:hint="cs"/>
          <w:b/>
          <w:lang w:eastAsia="ar-SA"/>
        </w:rPr>
        <w:t xml:space="preserve"> </w:t>
      </w:r>
      <w:r w:rsidRPr="00925A2B">
        <w:rPr>
          <w:rFonts w:hint="eastAsia"/>
          <w:b/>
        </w:rPr>
        <w:t>ネットワークとインターネット</w:t>
      </w:r>
    </w:p>
    <w:p w:rsidR="00964D21" w:rsidRDefault="00D85C94" w:rsidP="005A6A38">
      <w:pPr>
        <w:jc w:val="center"/>
        <w:rPr>
          <w:lang w:eastAsia="ar-SA"/>
        </w:rPr>
      </w:pPr>
      <w:r>
        <w:rPr>
          <w:rFonts w:cs="メイリオ" w:hint="eastAsia"/>
          <w:noProof/>
        </w:rPr>
        <w:lastRenderedPageBreak/>
        <mc:AlternateContent>
          <mc:Choice Requires="wps">
            <w:drawing>
              <wp:anchor distT="0" distB="0" distL="114300" distR="114300" simplePos="0" relativeHeight="251647488" behindDoc="0" locked="0" layoutInCell="1" allowOverlap="1" wp14:anchorId="07DC21BB" wp14:editId="2306B058">
                <wp:simplePos x="0" y="0"/>
                <wp:positionH relativeFrom="column">
                  <wp:posOffset>2357755</wp:posOffset>
                </wp:positionH>
                <wp:positionV relativeFrom="paragraph">
                  <wp:posOffset>796925</wp:posOffset>
                </wp:positionV>
                <wp:extent cx="790575" cy="171450"/>
                <wp:effectExtent l="0" t="0" r="28575" b="19050"/>
                <wp:wrapNone/>
                <wp:docPr id="696" name="正方形/長方形 696"/>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BCF7" id="正方形/長方形 696" o:spid="_x0000_s1026" style="position:absolute;left:0;text-align:left;margin-left:185.65pt;margin-top:62.75pt;width:62.25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" filled="f" strokecolor="red" strokeweight="2pt"/>
            </w:pict>
          </mc:Fallback>
        </mc:AlternateContent>
      </w:r>
      <w:r w:rsidR="005A6A38" w:rsidRPr="005A6A38">
        <w:rPr>
          <w:noProof/>
        </w:rPr>
        <w:drawing>
          <wp:inline distT="0" distB="0" distL="0" distR="0" wp14:anchorId="4E8E9EAC" wp14:editId="0A68A6EA">
            <wp:extent cx="2880000" cy="3418487"/>
            <wp:effectExtent l="19050" t="19050" r="15875" b="10795"/>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0000" cy="3418487"/>
                    </a:xfrm>
                    <a:prstGeom prst="rect">
                      <a:avLst/>
                    </a:prstGeom>
                    <a:ln>
                      <a:solidFill>
                        <a:schemeClr val="tx1"/>
                      </a:solidFill>
                    </a:ln>
                  </pic:spPr>
                </pic:pic>
              </a:graphicData>
            </a:graphic>
          </wp:inline>
        </w:drawing>
      </w:r>
    </w:p>
    <w:p w:rsidR="001E3A72" w:rsidRPr="005A6A38" w:rsidRDefault="005A6A38" w:rsidP="005A6A38">
      <w:pPr>
        <w:jc w:val="center"/>
        <w:rPr>
          <w:b/>
          <w:lang w:eastAsia="ar-SA"/>
        </w:rPr>
      </w:pPr>
      <w:r w:rsidRPr="005A6A38">
        <w:rPr>
          <w:rFonts w:hint="eastAsia"/>
          <w:b/>
        </w:rPr>
        <w:t>インターネットオプション</w:t>
      </w:r>
      <w:r w:rsidR="001548C2">
        <w:rPr>
          <w:rFonts w:hint="eastAsia"/>
          <w:b/>
        </w:rPr>
        <w:t xml:space="preserve"> </w:t>
      </w:r>
      <w:r w:rsidR="00C56BE3">
        <w:rPr>
          <w:rFonts w:hint="eastAsia"/>
          <w:b/>
        </w:rPr>
        <w:t>-</w:t>
      </w:r>
      <w:r w:rsidR="001548C2">
        <w:rPr>
          <w:b/>
        </w:rPr>
        <w:t xml:space="preserve"> </w:t>
      </w:r>
      <w:r w:rsidR="00C56BE3">
        <w:rPr>
          <w:rFonts w:hint="eastAsia"/>
          <w:b/>
        </w:rPr>
        <w:t>コンテンツ</w:t>
      </w:r>
    </w:p>
    <w:p w:rsidR="00AC4D5B" w:rsidRPr="00D85C94" w:rsidRDefault="00AC4D5B" w:rsidP="00FA53EE">
      <w:pPr>
        <w:rPr>
          <w:lang w:eastAsia="ar-SA"/>
        </w:rPr>
      </w:pPr>
    </w:p>
    <w:p w:rsidR="003B5D2D" w:rsidRPr="004816B0" w:rsidRDefault="002E6350" w:rsidP="003B5D2D">
      <w:pPr>
        <w:rPr>
          <w:rFonts w:cs="メイリオ"/>
        </w:rPr>
      </w:pPr>
      <w:r>
        <w:rPr>
          <w:rFonts w:hint="eastAsia"/>
        </w:rPr>
        <w:t>個人タブ内にインポートしたクライアント証明書が表示されますので、そのクライアント証明書を選択して「エクスポート」をクリックします。</w:t>
      </w:r>
    </w:p>
    <w:p w:rsidR="00964D21" w:rsidRDefault="00825342" w:rsidP="00825342">
      <w:pPr>
        <w:jc w:val="center"/>
        <w:rPr>
          <w:lang w:eastAsia="ar-SA"/>
        </w:rPr>
      </w:pPr>
      <w:r>
        <w:rPr>
          <w:rFonts w:cs="メイリオ" w:hint="eastAsia"/>
          <w:noProof/>
        </w:rPr>
        <mc:AlternateContent>
          <mc:Choice Requires="wps">
            <w:drawing>
              <wp:anchor distT="0" distB="0" distL="114300" distR="114300" simplePos="0" relativeHeight="251653632" behindDoc="0" locked="0" layoutInCell="1" allowOverlap="1" wp14:anchorId="617625E3" wp14:editId="0C984F4F">
                <wp:simplePos x="0" y="0"/>
                <wp:positionH relativeFrom="column">
                  <wp:posOffset>1786890</wp:posOffset>
                </wp:positionH>
                <wp:positionV relativeFrom="paragraph">
                  <wp:posOffset>1741805</wp:posOffset>
                </wp:positionV>
                <wp:extent cx="447675" cy="15240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4476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AF415" id="正方形/長方形 66" o:spid="_x0000_s1026" style="position:absolute;left:0;text-align:left;margin-left:140.7pt;margin-top:137.15pt;width:35.25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" filled="f" strokecolor="red" strokeweight="2pt"/>
            </w:pict>
          </mc:Fallback>
        </mc:AlternateContent>
      </w:r>
      <w:r>
        <w:rPr>
          <w:noProof/>
        </w:rPr>
        <w:drawing>
          <wp:inline distT="0" distB="0" distL="0" distR="0">
            <wp:extent cx="2880000" cy="2635146"/>
            <wp:effectExtent l="19050" t="19050" r="15875" b="13335"/>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インターネットオプション証明書ダイアログ.png"/>
                    <pic:cNvPicPr/>
                  </pic:nvPicPr>
                  <pic:blipFill>
                    <a:blip r:embed="rId63">
                      <a:extLst>
                        <a:ext uri="{28A0092B-C50C-407E-A947-70E740481C1C}">
                          <a14:useLocalDpi xmlns:a14="http://schemas.microsoft.com/office/drawing/2010/main" val="0"/>
                        </a:ext>
                      </a:extLst>
                    </a:blip>
                    <a:stretch>
                      <a:fillRect/>
                    </a:stretch>
                  </pic:blipFill>
                  <pic:spPr>
                    <a:xfrm>
                      <a:off x="0" y="0"/>
                      <a:ext cx="2880000" cy="2635146"/>
                    </a:xfrm>
                    <a:prstGeom prst="rect">
                      <a:avLst/>
                    </a:prstGeom>
                    <a:ln>
                      <a:solidFill>
                        <a:schemeClr val="tx1"/>
                      </a:solidFill>
                    </a:ln>
                  </pic:spPr>
                </pic:pic>
              </a:graphicData>
            </a:graphic>
          </wp:inline>
        </w:drawing>
      </w:r>
    </w:p>
    <w:p w:rsidR="003B5D2D" w:rsidRPr="00D62FB5" w:rsidRDefault="00825342" w:rsidP="00D62FB5">
      <w:pPr>
        <w:jc w:val="center"/>
        <w:rPr>
          <w:b/>
          <w:lang w:eastAsia="ar-SA"/>
        </w:rPr>
      </w:pPr>
      <w:r w:rsidRPr="00D62FB5">
        <w:rPr>
          <w:rFonts w:hint="eastAsia"/>
          <w:b/>
        </w:rPr>
        <w:t>証明書</w:t>
      </w:r>
      <w:r w:rsidR="00995879">
        <w:rPr>
          <w:rFonts w:hint="eastAsia"/>
          <w:b/>
        </w:rPr>
        <w:t>一覧</w:t>
      </w:r>
    </w:p>
    <w:p w:rsidR="00964D21" w:rsidRDefault="00964D21" w:rsidP="00FA53EE">
      <w:pPr>
        <w:rPr>
          <w:lang w:eastAsia="ar-SA"/>
        </w:rPr>
      </w:pPr>
    </w:p>
    <w:p w:rsidR="000D4E77" w:rsidRDefault="000D4E77" w:rsidP="000D4E77">
      <w:r>
        <w:rPr>
          <w:rFonts w:hint="eastAsia"/>
        </w:rPr>
        <w:lastRenderedPageBreak/>
        <w:t>証明書のエクスポートウィザードが起動しますので、ウィザードの指示に従い証明書のエクスポートを行います。</w:t>
      </w:r>
    </w:p>
    <w:p w:rsidR="00825342" w:rsidRDefault="000D4E77" w:rsidP="000D4E77">
      <w:pPr>
        <w:rPr>
          <w:rFonts w:cs="メイリオ"/>
        </w:rPr>
      </w:pPr>
      <w:r>
        <w:rPr>
          <w:rFonts w:hint="eastAsia"/>
        </w:rPr>
        <w:t>以後、エクスポートしたファイル名を「</w:t>
      </w:r>
      <w:r w:rsidRPr="004816B0">
        <w:rPr>
          <w:rFonts w:cs="メイリオ" w:hint="eastAsia"/>
        </w:rPr>
        <w:t>test.cer</w:t>
      </w:r>
      <w:r>
        <w:rPr>
          <w:rFonts w:hint="eastAsia"/>
        </w:rPr>
        <w:t>」として説明します。</w:t>
      </w:r>
    </w:p>
    <w:p w:rsidR="00825342" w:rsidRPr="00825342" w:rsidRDefault="004F1491" w:rsidP="004F1491">
      <w:pPr>
        <w:jc w:val="center"/>
        <w:rPr>
          <w:lang w:eastAsia="ar-SA"/>
        </w:rPr>
      </w:pPr>
      <w:r w:rsidRPr="004F1491">
        <w:rPr>
          <w:noProof/>
        </w:rPr>
        <w:drawing>
          <wp:inline distT="0" distB="0" distL="0" distR="0" wp14:anchorId="52ABD211" wp14:editId="53E1E74A">
            <wp:extent cx="2880000" cy="2711007"/>
            <wp:effectExtent l="19050" t="19050" r="15875" b="1333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80000" cy="2711007"/>
                    </a:xfrm>
                    <a:prstGeom prst="rect">
                      <a:avLst/>
                    </a:prstGeom>
                    <a:ln>
                      <a:solidFill>
                        <a:schemeClr val="tx1"/>
                      </a:solidFill>
                    </a:ln>
                  </pic:spPr>
                </pic:pic>
              </a:graphicData>
            </a:graphic>
          </wp:inline>
        </w:drawing>
      </w:r>
    </w:p>
    <w:p w:rsidR="00FA53EE" w:rsidRPr="0075099A" w:rsidRDefault="0075099A" w:rsidP="00D76870">
      <w:pPr>
        <w:jc w:val="center"/>
        <w:rPr>
          <w:b/>
          <w:lang w:eastAsia="ar-SA"/>
        </w:rPr>
      </w:pPr>
      <w:r w:rsidRPr="0075099A">
        <w:rPr>
          <w:rFonts w:hint="eastAsia"/>
          <w:b/>
        </w:rPr>
        <w:t>証明書のエクスポートウィザード</w:t>
      </w:r>
    </w:p>
    <w:p w:rsidR="004F1491" w:rsidRPr="00FA53EE" w:rsidRDefault="004F1491" w:rsidP="00FA53EE">
      <w:pPr>
        <w:rPr>
          <w:lang w:eastAsia="ar-SA"/>
        </w:rPr>
      </w:pPr>
    </w:p>
    <w:p w:rsidR="00FA53EE" w:rsidRPr="00FA53EE" w:rsidRDefault="00FA53EE" w:rsidP="00FA53EE">
      <w:pPr>
        <w:pStyle w:val="3"/>
        <w:ind w:left="851" w:hanging="851"/>
      </w:pPr>
      <w:bookmarkStart w:id="55" w:name="_Toc85554034"/>
      <w:bookmarkStart w:id="56" w:name="_Toc124774215"/>
      <w:r w:rsidRPr="002B15ED">
        <w:rPr>
          <w:rFonts w:hint="eastAsia"/>
        </w:rPr>
        <w:t>クライアント認証の設定</w:t>
      </w:r>
      <w:bookmarkEnd w:id="55"/>
      <w:bookmarkEnd w:id="56"/>
    </w:p>
    <w:p w:rsidR="00025CE5" w:rsidRDefault="00025CE5" w:rsidP="00025CE5">
      <w:pPr>
        <w:rPr>
          <w:rFonts w:cs="メイリオ"/>
        </w:rPr>
      </w:pPr>
      <w:r w:rsidRPr="00736FF9">
        <w:rPr>
          <w:rFonts w:cs="メイリオ" w:hint="eastAsia"/>
        </w:rPr>
        <w:t>接続先設定</w:t>
      </w:r>
      <w:r w:rsidR="00830C6E">
        <w:rPr>
          <w:rFonts w:cs="メイリオ" w:hint="eastAsia"/>
        </w:rPr>
        <w:t>画面</w:t>
      </w:r>
      <w:r>
        <w:rPr>
          <w:rFonts w:cs="メイリオ" w:hint="eastAsia"/>
        </w:rPr>
        <w:t>で</w:t>
      </w:r>
      <w:r w:rsidRPr="004816B0">
        <w:rPr>
          <w:rFonts w:cs="メイリオ" w:hint="eastAsia"/>
        </w:rPr>
        <w:t>「クライアント認証を行う」にチェックを入れ、「参照」ボタンを押します。</w:t>
      </w:r>
    </w:p>
    <w:p w:rsidR="00144AED" w:rsidRDefault="00073A80" w:rsidP="00073A80">
      <w:pPr>
        <w:jc w:val="center"/>
        <w:rPr>
          <w:lang w:eastAsia="ar-SA"/>
        </w:rPr>
      </w:pPr>
      <w:r>
        <w:rPr>
          <w:rFonts w:hint="eastAsia"/>
          <w:noProof/>
        </w:rPr>
        <mc:AlternateContent>
          <mc:Choice Requires="wps">
            <w:drawing>
              <wp:anchor distT="0" distB="0" distL="114300" distR="114300" simplePos="0" relativeHeight="251660800" behindDoc="0" locked="0" layoutInCell="1" allowOverlap="1" wp14:anchorId="5E397533" wp14:editId="5D520270">
                <wp:simplePos x="0" y="0"/>
                <wp:positionH relativeFrom="column">
                  <wp:posOffset>3577590</wp:posOffset>
                </wp:positionH>
                <wp:positionV relativeFrom="paragraph">
                  <wp:posOffset>2047875</wp:posOffset>
                </wp:positionV>
                <wp:extent cx="361950" cy="180975"/>
                <wp:effectExtent l="0" t="0" r="19050" b="28575"/>
                <wp:wrapNone/>
                <wp:docPr id="513" name="正方形/長方形 513"/>
                <wp:cNvGraphicFramePr/>
                <a:graphic xmlns:a="http://schemas.openxmlformats.org/drawingml/2006/main">
                  <a:graphicData uri="http://schemas.microsoft.com/office/word/2010/wordprocessingShape">
                    <wps:wsp>
                      <wps:cNvSpPr/>
                      <wps:spPr>
                        <a:xfrm>
                          <a:off x="0" y="0"/>
                          <a:ext cx="361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7F77" id="正方形/長方形 513" o:spid="_x0000_s1026" style="position:absolute;left:0;text-align:left;margin-left:281.7pt;margin-top:161.25pt;width:28.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hVrwIAAJI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" filled="f" strokecolor="red" strokeweight="2pt"/>
            </w:pict>
          </mc:Fallback>
        </mc:AlternateContent>
      </w:r>
      <w:r>
        <w:rPr>
          <w:rFonts w:cs="メイリオ" w:hint="eastAsia"/>
          <w:noProof/>
        </w:rPr>
        <mc:AlternateContent>
          <mc:Choice Requires="wps">
            <w:drawing>
              <wp:anchor distT="0" distB="0" distL="114300" distR="114300" simplePos="0" relativeHeight="251654656" behindDoc="0" locked="0" layoutInCell="1" allowOverlap="1" wp14:anchorId="72813176" wp14:editId="61536849">
                <wp:simplePos x="0" y="0"/>
                <wp:positionH relativeFrom="column">
                  <wp:posOffset>1986915</wp:posOffset>
                </wp:positionH>
                <wp:positionV relativeFrom="paragraph">
                  <wp:posOffset>1677035</wp:posOffset>
                </wp:positionV>
                <wp:extent cx="200025" cy="190500"/>
                <wp:effectExtent l="0" t="0" r="28575" b="19050"/>
                <wp:wrapNone/>
                <wp:docPr id="512" name="円/楕円 48"/>
                <wp:cNvGraphicFramePr/>
                <a:graphic xmlns:a="http://schemas.openxmlformats.org/drawingml/2006/main">
                  <a:graphicData uri="http://schemas.microsoft.com/office/word/2010/wordprocessingShape">
                    <wps:wsp>
                      <wps:cNvSpPr/>
                      <wps:spPr>
                        <a:xfrm>
                          <a:off x="0" y="0"/>
                          <a:ext cx="200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5501A" id="円/楕円 48" o:spid="_x0000_s1026" style="position:absolute;left:0;text-align:left;margin-left:156.45pt;margin-top:132.05pt;width:15.7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" filled="f" strokecolor="red" strokeweight="2pt"/>
            </w:pict>
          </mc:Fallback>
        </mc:AlternateContent>
      </w:r>
      <w:r>
        <w:rPr>
          <w:noProof/>
        </w:rPr>
        <w:drawing>
          <wp:inline distT="0" distB="0" distL="0" distR="0">
            <wp:extent cx="2880000" cy="2463104"/>
            <wp:effectExtent l="19050" t="19050" r="15875" b="1397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接続先設定クライアント認証.png"/>
                    <pic:cNvPicPr/>
                  </pic:nvPicPr>
                  <pic:blipFill>
                    <a:blip r:embed="rId65">
                      <a:extLst>
                        <a:ext uri="{28A0092B-C50C-407E-A947-70E740481C1C}">
                          <a14:useLocalDpi xmlns:a14="http://schemas.microsoft.com/office/drawing/2010/main" val="0"/>
                        </a:ext>
                      </a:extLst>
                    </a:blip>
                    <a:stretch>
                      <a:fillRect/>
                    </a:stretch>
                  </pic:blipFill>
                  <pic:spPr>
                    <a:xfrm>
                      <a:off x="0" y="0"/>
                      <a:ext cx="2880000" cy="2463104"/>
                    </a:xfrm>
                    <a:prstGeom prst="rect">
                      <a:avLst/>
                    </a:prstGeom>
                    <a:ln>
                      <a:solidFill>
                        <a:schemeClr val="tx1"/>
                      </a:solidFill>
                    </a:ln>
                  </pic:spPr>
                </pic:pic>
              </a:graphicData>
            </a:graphic>
          </wp:inline>
        </w:drawing>
      </w:r>
    </w:p>
    <w:p w:rsidR="00025CE5" w:rsidRDefault="00A10C18" w:rsidP="00A10C18">
      <w:pPr>
        <w:jc w:val="center"/>
        <w:rPr>
          <w:lang w:eastAsia="ar-SA"/>
        </w:rPr>
      </w:pPr>
      <w:r w:rsidRPr="00125AEB">
        <w:rPr>
          <w:rFonts w:cs="メイリオ" w:hint="eastAsia"/>
          <w:b/>
        </w:rPr>
        <w:t>接続先設定画面</w:t>
      </w:r>
    </w:p>
    <w:p w:rsidR="00023AB0" w:rsidRDefault="00023AB0" w:rsidP="00023AB0">
      <w:pPr>
        <w:rPr>
          <w:rFonts w:cs="メイリオ"/>
        </w:rPr>
      </w:pPr>
      <w:r>
        <w:rPr>
          <w:rFonts w:cs="メイリオ" w:hint="eastAsia"/>
        </w:rPr>
        <w:lastRenderedPageBreak/>
        <w:t>証明書選択</w:t>
      </w:r>
      <w:r w:rsidRPr="004816B0">
        <w:rPr>
          <w:rFonts w:cs="メイリオ" w:hint="eastAsia"/>
        </w:rPr>
        <w:t>ダイアログ</w:t>
      </w:r>
      <w:r>
        <w:rPr>
          <w:rFonts w:cs="メイリオ" w:hint="eastAsia"/>
        </w:rPr>
        <w:t>が表示されますので、「</w:t>
      </w:r>
      <w:hyperlink w:anchor="_証明書のインストールとエクスポート" w:history="1">
        <w:r w:rsidRPr="00023AB0">
          <w:rPr>
            <w:rStyle w:val="a7"/>
            <w:rFonts w:cs="メイリオ" w:hint="eastAsia"/>
          </w:rPr>
          <w:t>11.2.1.証明書のインストール</w:t>
        </w:r>
      </w:hyperlink>
      <w:r w:rsidR="00D357E6">
        <w:rPr>
          <w:rStyle w:val="a7"/>
          <w:rFonts w:cs="メイリオ" w:hint="eastAsia"/>
        </w:rPr>
        <w:t>とエクスポート</w:t>
      </w:r>
      <w:r>
        <w:rPr>
          <w:rFonts w:cs="メイリオ" w:hint="eastAsia"/>
        </w:rPr>
        <w:t>」で</w:t>
      </w:r>
      <w:r w:rsidRPr="004816B0">
        <w:rPr>
          <w:rFonts w:cs="メイリオ" w:hint="eastAsia"/>
        </w:rPr>
        <w:t>エクスポートしたtest.cerを選択し</w:t>
      </w:r>
      <w:r>
        <w:rPr>
          <w:rFonts w:cs="メイリオ" w:hint="eastAsia"/>
        </w:rPr>
        <w:t>て</w:t>
      </w:r>
      <w:r w:rsidRPr="004816B0">
        <w:rPr>
          <w:rFonts w:cs="メイリオ" w:hint="eastAsia"/>
        </w:rPr>
        <w:t>「開く」ボタンを</w:t>
      </w:r>
      <w:r>
        <w:rPr>
          <w:rFonts w:cs="メイリオ" w:hint="eastAsia"/>
        </w:rPr>
        <w:t>クリックします。</w:t>
      </w:r>
    </w:p>
    <w:p w:rsidR="00F75024" w:rsidRDefault="000054AA" w:rsidP="000D7194">
      <w:pPr>
        <w:jc w:val="center"/>
        <w:rPr>
          <w:lang w:eastAsia="ar-SA"/>
        </w:rPr>
      </w:pPr>
      <w:r>
        <w:rPr>
          <w:noProof/>
        </w:rPr>
        <w:drawing>
          <wp:inline distT="0" distB="0" distL="0" distR="0">
            <wp:extent cx="4320000" cy="2433810"/>
            <wp:effectExtent l="19050" t="19050" r="23495" b="2413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接続先設定証明書選択.png"/>
                    <pic:cNvPicPr/>
                  </pic:nvPicPr>
                  <pic:blipFill>
                    <a:blip r:embed="rId66">
                      <a:extLst>
                        <a:ext uri="{28A0092B-C50C-407E-A947-70E740481C1C}">
                          <a14:useLocalDpi xmlns:a14="http://schemas.microsoft.com/office/drawing/2010/main" val="0"/>
                        </a:ext>
                      </a:extLst>
                    </a:blip>
                    <a:stretch>
                      <a:fillRect/>
                    </a:stretch>
                  </pic:blipFill>
                  <pic:spPr>
                    <a:xfrm>
                      <a:off x="0" y="0"/>
                      <a:ext cx="4320000" cy="2433810"/>
                    </a:xfrm>
                    <a:prstGeom prst="rect">
                      <a:avLst/>
                    </a:prstGeom>
                    <a:ln>
                      <a:solidFill>
                        <a:schemeClr val="tx1"/>
                      </a:solidFill>
                    </a:ln>
                  </pic:spPr>
                </pic:pic>
              </a:graphicData>
            </a:graphic>
          </wp:inline>
        </w:drawing>
      </w:r>
    </w:p>
    <w:p w:rsidR="000D7194" w:rsidRPr="009E72C5" w:rsidRDefault="000D7194" w:rsidP="000D7194">
      <w:pPr>
        <w:jc w:val="center"/>
        <w:rPr>
          <w:rFonts w:cs="メイリオ"/>
          <w:b/>
        </w:rPr>
      </w:pPr>
      <w:r w:rsidRPr="009E72C5">
        <w:rPr>
          <w:rFonts w:cs="メイリオ" w:hint="eastAsia"/>
          <w:b/>
        </w:rPr>
        <w:t>証明書選択ダイアログ</w:t>
      </w:r>
    </w:p>
    <w:p w:rsidR="00EE66F1" w:rsidRPr="00025CE5" w:rsidRDefault="00EE66F1" w:rsidP="003D6E39">
      <w:pPr>
        <w:rPr>
          <w:lang w:eastAsia="ar-SA"/>
        </w:rPr>
      </w:pPr>
    </w:p>
    <w:p w:rsidR="00EE66F1" w:rsidRPr="00544083" w:rsidRDefault="00EE66F1" w:rsidP="00EE66F1">
      <w:pPr>
        <w:rPr>
          <w:rFonts w:cs="メイリオ"/>
        </w:rPr>
      </w:pPr>
      <w:r>
        <w:rPr>
          <w:rFonts w:hint="eastAsia"/>
        </w:rPr>
        <w:t>その他の設定項目については</w:t>
      </w:r>
      <w:r>
        <w:rPr>
          <w:rFonts w:hint="eastAsia"/>
          <w:noProof/>
        </w:rPr>
        <w:t>「</w:t>
      </w:r>
      <w:hyperlink w:anchor="_接続先設定_1" w:history="1">
        <w:r w:rsidRPr="00EE66F1">
          <w:rPr>
            <w:rStyle w:val="a7"/>
            <w:rFonts w:hint="eastAsia"/>
            <w:noProof/>
          </w:rPr>
          <w:t>5.接続先作成</w:t>
        </w:r>
      </w:hyperlink>
      <w:r>
        <w:rPr>
          <w:rFonts w:hint="eastAsia"/>
          <w:noProof/>
        </w:rPr>
        <w:t>」を参照してください。</w:t>
      </w:r>
    </w:p>
    <w:p w:rsidR="006F75FC" w:rsidRDefault="006F75FC" w:rsidP="006F75FC">
      <w:pPr>
        <w:pStyle w:val="ae"/>
        <w:numPr>
          <w:ilvl w:val="0"/>
          <w:numId w:val="8"/>
        </w:numPr>
        <w:ind w:leftChars="0"/>
      </w:pPr>
      <w:r>
        <w:rPr>
          <w:rFonts w:hint="eastAsia"/>
        </w:rPr>
        <w:t>クライアント認証を行う場合は接続先サーバーアドレスが「</w:t>
      </w:r>
      <w:r w:rsidRPr="006F75FC">
        <w:rPr>
          <w:rFonts w:hint="eastAsia"/>
          <w:b/>
        </w:rPr>
        <w:t>httpsから始まるアドレス</w:t>
      </w:r>
      <w:r>
        <w:rPr>
          <w:rFonts w:hint="eastAsia"/>
        </w:rPr>
        <w:t>」とする必要があります。</w:t>
      </w:r>
    </w:p>
    <w:p w:rsidR="006F75FC" w:rsidRDefault="006F75FC" w:rsidP="006F75FC"/>
    <w:p w:rsidR="006F75FC" w:rsidRDefault="006F75FC" w:rsidP="006F75FC">
      <w:r>
        <w:rPr>
          <w:rFonts w:hint="eastAsia"/>
        </w:rPr>
        <w:t>接続テストに成功することを確認</w:t>
      </w:r>
      <w:r w:rsidR="00B20C12">
        <w:rPr>
          <w:rFonts w:hint="eastAsia"/>
        </w:rPr>
        <w:t>後</w:t>
      </w:r>
      <w:r>
        <w:rPr>
          <w:rFonts w:hint="eastAsia"/>
        </w:rPr>
        <w:t>、「OK」をクリックして接続先設定を終了します。</w:t>
      </w:r>
    </w:p>
    <w:p w:rsidR="006F75FC" w:rsidRDefault="006F75FC" w:rsidP="003D6E39">
      <w:pPr>
        <w:rPr>
          <w:lang w:eastAsia="ar-SA"/>
        </w:rPr>
      </w:pPr>
    </w:p>
    <w:p w:rsidR="00FE0A60" w:rsidRDefault="00361DD4" w:rsidP="00361DD4">
      <w:pPr>
        <w:pStyle w:val="2"/>
      </w:pPr>
      <w:bookmarkStart w:id="57" w:name="_Toc124774216"/>
      <w:r>
        <w:rPr>
          <w:rFonts w:hint="eastAsia"/>
        </w:rPr>
        <w:t>その他の設定</w:t>
      </w:r>
      <w:bookmarkEnd w:id="57"/>
    </w:p>
    <w:p w:rsidR="00FE0A60" w:rsidRPr="0019781C" w:rsidRDefault="00670B33" w:rsidP="003D6E39">
      <w:pPr>
        <w:rPr>
          <w:lang w:eastAsia="ar-SA"/>
        </w:rPr>
      </w:pPr>
      <w:r w:rsidRPr="00736FF9">
        <w:rPr>
          <w:rFonts w:cs="メイリオ" w:hint="eastAsia"/>
        </w:rPr>
        <w:t>接続先設定</w:t>
      </w:r>
      <w:r>
        <w:rPr>
          <w:rFonts w:cs="メイリオ" w:hint="eastAsia"/>
        </w:rPr>
        <w:t>画面の「その他」</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HTTPバージョンの選択、</w:t>
      </w:r>
      <w:r w:rsidR="0019781C">
        <w:rPr>
          <w:rFonts w:cs="メイリオ" w:hint="eastAsia"/>
        </w:rPr>
        <w:t>起動時に接続する際のウェイト、</w:t>
      </w:r>
      <w:r w:rsidRPr="004816B0">
        <w:rPr>
          <w:rFonts w:hint="eastAsia"/>
        </w:rPr>
        <w:t>ログ</w:t>
      </w:r>
      <w:r>
        <w:rPr>
          <w:rFonts w:hint="eastAsia"/>
        </w:rPr>
        <w:t>の</w:t>
      </w:r>
      <w:r w:rsidRPr="004816B0">
        <w:rPr>
          <w:rFonts w:hint="eastAsia"/>
        </w:rPr>
        <w:t>出力</w:t>
      </w:r>
      <w:r>
        <w:rPr>
          <w:rFonts w:hint="eastAsia"/>
        </w:rPr>
        <w:t>先</w:t>
      </w:r>
      <w:r w:rsidR="0019781C">
        <w:rPr>
          <w:rFonts w:hint="eastAsia"/>
        </w:rPr>
        <w:t>の</w:t>
      </w:r>
      <w:r>
        <w:rPr>
          <w:rFonts w:hint="eastAsia"/>
        </w:rPr>
        <w:t>設定を行うことができます。</w:t>
      </w:r>
    </w:p>
    <w:p w:rsidR="00001F20" w:rsidRDefault="00C008DF" w:rsidP="0070595B">
      <w:pPr>
        <w:jc w:val="center"/>
        <w:rPr>
          <w:lang w:eastAsia="ar-SA"/>
        </w:rPr>
      </w:pPr>
      <w:r>
        <w:rPr>
          <w:rFonts w:cs="メイリオ"/>
          <w:b/>
          <w:noProof/>
        </w:rPr>
        <w:lastRenderedPageBreak/>
        <mc:AlternateContent>
          <mc:Choice Requires="wps">
            <w:drawing>
              <wp:anchor distT="0" distB="0" distL="114300" distR="114300" simplePos="0" relativeHeight="251681280" behindDoc="0" locked="0" layoutInCell="1" allowOverlap="1" wp14:anchorId="5C8A9D45" wp14:editId="4CC03B41">
                <wp:simplePos x="0" y="0"/>
                <wp:positionH relativeFrom="column">
                  <wp:posOffset>2415540</wp:posOffset>
                </wp:positionH>
                <wp:positionV relativeFrom="paragraph">
                  <wp:posOffset>196850</wp:posOffset>
                </wp:positionV>
                <wp:extent cx="323850" cy="190500"/>
                <wp:effectExtent l="0" t="0" r="19050" b="19050"/>
                <wp:wrapNone/>
                <wp:docPr id="11" name="円/楕円 690"/>
                <wp:cNvGraphicFramePr/>
                <a:graphic xmlns:a="http://schemas.openxmlformats.org/drawingml/2006/main">
                  <a:graphicData uri="http://schemas.microsoft.com/office/word/2010/wordprocessingShape">
                    <wps:wsp>
                      <wps:cNvSpPr/>
                      <wps:spPr>
                        <a:xfrm>
                          <a:off x="0" y="0"/>
                          <a:ext cx="3238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4E1E0" id="円/楕円 690" o:spid="_x0000_s1026" style="position:absolute;left:0;text-align:left;margin-left:190.2pt;margin-top:15.5pt;width:25.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" filled="f" strokecolor="red" strokeweight="2pt"/>
            </w:pict>
          </mc:Fallback>
        </mc:AlternateContent>
      </w:r>
      <w:r w:rsidR="0070595B" w:rsidRPr="0070595B">
        <w:rPr>
          <w:noProof/>
        </w:rPr>
        <w:drawing>
          <wp:inline distT="0" distB="0" distL="0" distR="0" wp14:anchorId="7CAAC01C" wp14:editId="7D3F2431">
            <wp:extent cx="3240000" cy="2770992"/>
            <wp:effectExtent l="19050" t="19050" r="17780" b="10795"/>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240000" cy="2770992"/>
                    </a:xfrm>
                    <a:prstGeom prst="rect">
                      <a:avLst/>
                    </a:prstGeom>
                    <a:ln>
                      <a:solidFill>
                        <a:schemeClr val="tx1"/>
                      </a:solidFill>
                    </a:ln>
                  </pic:spPr>
                </pic:pic>
              </a:graphicData>
            </a:graphic>
          </wp:inline>
        </w:drawing>
      </w:r>
    </w:p>
    <w:p w:rsidR="00001F20" w:rsidRDefault="00EA6DCB" w:rsidP="00EA6DCB">
      <w:pPr>
        <w:jc w:val="center"/>
        <w:rPr>
          <w:lang w:eastAsia="ar-SA"/>
        </w:rPr>
      </w:pPr>
      <w:r w:rsidRPr="00117330">
        <w:rPr>
          <w:rFonts w:cs="メイリオ" w:hint="eastAsia"/>
          <w:b/>
        </w:rPr>
        <w:t>接続先の設定</w:t>
      </w:r>
      <w:r>
        <w:rPr>
          <w:rFonts w:cs="メイリオ" w:hint="eastAsia"/>
          <w:b/>
        </w:rPr>
        <w:t xml:space="preserve"> - その他</w:t>
      </w:r>
    </w:p>
    <w:p w:rsidR="003D6E39" w:rsidRDefault="003D6E39" w:rsidP="003D6E39">
      <w:pPr>
        <w:rPr>
          <w:lang w:eastAsia="ar-SA"/>
        </w:rPr>
      </w:pPr>
    </w:p>
    <w:p w:rsidR="00AF76F9" w:rsidRDefault="00AF76F9" w:rsidP="00AF76F9">
      <w:r>
        <w:rPr>
          <w:rFonts w:hint="eastAsia"/>
        </w:rPr>
        <w:t>各設定項目については以下の通りです。</w:t>
      </w:r>
    </w:p>
    <w:p w:rsidR="00C401FE" w:rsidRDefault="00C401FE" w:rsidP="003D6E39">
      <w:pPr>
        <w:rPr>
          <w:lang w:eastAsia="ar-SA"/>
        </w:rPr>
      </w:pPr>
    </w:p>
    <w:p w:rsidR="007652BA" w:rsidRDefault="00AB19FA" w:rsidP="003D6E39">
      <w:pPr>
        <w:rPr>
          <w:b/>
        </w:rPr>
      </w:pPr>
      <w:r>
        <w:rPr>
          <w:rFonts w:hint="eastAsia"/>
          <w:b/>
        </w:rPr>
        <w:t>HTTPバージョン</w:t>
      </w:r>
    </w:p>
    <w:p w:rsidR="007652BA" w:rsidRDefault="00642344" w:rsidP="00642344">
      <w:pPr>
        <w:rPr>
          <w:lang w:eastAsia="ar-SA"/>
        </w:rPr>
      </w:pPr>
      <w:r>
        <w:rPr>
          <w:rFonts w:hint="eastAsia"/>
        </w:rPr>
        <w:t>「</w:t>
      </w:r>
      <w:r>
        <w:rPr>
          <w:rFonts w:hint="eastAsia"/>
          <w:lang w:eastAsia="ar-SA"/>
        </w:rPr>
        <w:t>自動</w:t>
      </w:r>
      <w:r>
        <w:rPr>
          <w:rFonts w:hint="eastAsia"/>
        </w:rPr>
        <w:t>」</w:t>
      </w:r>
      <w:r>
        <w:rPr>
          <w:rFonts w:hint="eastAsia"/>
          <w:lang w:eastAsia="ar-SA"/>
        </w:rPr>
        <w:t>に設定</w:t>
      </w:r>
      <w:r>
        <w:rPr>
          <w:rFonts w:hint="eastAsia"/>
        </w:rPr>
        <w:t>した場合、</w:t>
      </w:r>
      <w:r>
        <w:rPr>
          <w:rFonts w:hint="eastAsia"/>
          <w:lang w:eastAsia="ar-SA"/>
        </w:rPr>
        <w:t>プロキシ</w:t>
      </w:r>
      <w:r>
        <w:rPr>
          <w:rFonts w:hint="eastAsia"/>
        </w:rPr>
        <w:t>サーバー</w:t>
      </w:r>
      <w:r>
        <w:rPr>
          <w:rFonts w:hint="eastAsia"/>
          <w:lang w:eastAsia="ar-SA"/>
        </w:rPr>
        <w:t>を経由しない環境では</w:t>
      </w:r>
      <w:r>
        <w:rPr>
          <w:lang w:eastAsia="ar-SA"/>
        </w:rPr>
        <w:t>1.1、</w:t>
      </w:r>
      <w:r>
        <w:rPr>
          <w:rFonts w:hint="eastAsia"/>
          <w:lang w:eastAsia="ar-SA"/>
        </w:rPr>
        <w:t>プロキシ</w:t>
      </w:r>
      <w:r>
        <w:rPr>
          <w:rFonts w:hint="eastAsia"/>
        </w:rPr>
        <w:t>サーバー</w:t>
      </w:r>
      <w:r>
        <w:rPr>
          <w:rFonts w:hint="eastAsia"/>
          <w:lang w:eastAsia="ar-SA"/>
        </w:rPr>
        <w:t>を</w:t>
      </w:r>
      <w:r>
        <w:rPr>
          <w:lang w:eastAsia="ar-SA"/>
        </w:rPr>
        <w:t>経由</w:t>
      </w:r>
      <w:r>
        <w:rPr>
          <w:rFonts w:hint="eastAsia"/>
        </w:rPr>
        <w:t>する</w:t>
      </w:r>
      <w:r>
        <w:rPr>
          <w:lang w:eastAsia="ar-SA"/>
        </w:rPr>
        <w:t>環境では1.0で通信します。</w:t>
      </w:r>
    </w:p>
    <w:p w:rsidR="00566E82" w:rsidRDefault="00566E82" w:rsidP="003D6E39">
      <w:pPr>
        <w:rPr>
          <w:lang w:eastAsia="ar-SA"/>
        </w:rPr>
      </w:pPr>
    </w:p>
    <w:p w:rsidR="00C00ECE" w:rsidRDefault="00C00ECE" w:rsidP="00C00ECE">
      <w:pPr>
        <w:rPr>
          <w:lang w:eastAsia="ar-SA"/>
        </w:rPr>
      </w:pPr>
      <w:r>
        <w:rPr>
          <w:rFonts w:hint="eastAsia"/>
          <w:lang w:eastAsia="ar-SA"/>
        </w:rPr>
        <w:t>通信</w:t>
      </w:r>
      <w:r>
        <w:rPr>
          <w:rFonts w:hint="eastAsia"/>
        </w:rPr>
        <w:t>に問題がない場合は</w:t>
      </w:r>
      <w:r>
        <w:rPr>
          <w:rFonts w:hint="eastAsia"/>
          <w:lang w:eastAsia="ar-SA"/>
        </w:rPr>
        <w:t>変更</w:t>
      </w:r>
      <w:r>
        <w:rPr>
          <w:rFonts w:hint="eastAsia"/>
        </w:rPr>
        <w:t>の</w:t>
      </w:r>
      <w:r>
        <w:rPr>
          <w:rFonts w:hint="eastAsia"/>
          <w:lang w:eastAsia="ar-SA"/>
        </w:rPr>
        <w:t>必要はありません。</w:t>
      </w:r>
    </w:p>
    <w:p w:rsidR="00C00ECE" w:rsidRPr="00642344" w:rsidRDefault="00C00ECE" w:rsidP="003D6E39">
      <w:pPr>
        <w:rPr>
          <w:lang w:eastAsia="ar-SA"/>
        </w:rPr>
      </w:pPr>
    </w:p>
    <w:p w:rsidR="00703812" w:rsidRDefault="00703812" w:rsidP="003D6E39">
      <w:pPr>
        <w:rPr>
          <w:b/>
        </w:rPr>
      </w:pPr>
      <w:r>
        <w:rPr>
          <w:rFonts w:hint="eastAsia"/>
          <w:b/>
        </w:rPr>
        <w:t>起動時に接続する際のウェイト</w:t>
      </w:r>
    </w:p>
    <w:p w:rsidR="00DD6C94" w:rsidRDefault="00DD6C94" w:rsidP="00DD6C94">
      <w:r>
        <w:rPr>
          <w:lang w:eastAsia="ar-SA"/>
        </w:rPr>
        <w:t>OSログイン時に自動起動するように設定している場合、無線LAN接続等</w:t>
      </w:r>
      <w:r>
        <w:rPr>
          <w:rFonts w:hint="eastAsia"/>
        </w:rPr>
        <w:t>の</w:t>
      </w:r>
      <w:r>
        <w:rPr>
          <w:lang w:eastAsia="ar-SA"/>
        </w:rPr>
        <w:t>ネットワーク接続が遅い環境</w:t>
      </w:r>
      <w:r>
        <w:rPr>
          <w:rFonts w:hint="eastAsia"/>
        </w:rPr>
        <w:t>において、</w:t>
      </w:r>
      <w:r>
        <w:rPr>
          <w:lang w:eastAsia="ar-SA"/>
        </w:rPr>
        <w:t>ネットワークに接続が完了する前にProself Diskで接続</w:t>
      </w:r>
      <w:r>
        <w:rPr>
          <w:rFonts w:hint="eastAsia"/>
        </w:rPr>
        <w:t>しようとして</w:t>
      </w:r>
      <w:r>
        <w:rPr>
          <w:lang w:eastAsia="ar-SA"/>
        </w:rPr>
        <w:t>接続エラーとなる</w:t>
      </w:r>
      <w:r>
        <w:rPr>
          <w:rFonts w:hint="eastAsia"/>
        </w:rPr>
        <w:t>場合があります。</w:t>
      </w:r>
    </w:p>
    <w:p w:rsidR="00DD6C94" w:rsidRDefault="00DD6C94" w:rsidP="00DD6C94">
      <w:r>
        <w:rPr>
          <w:rFonts w:hint="eastAsia"/>
        </w:rPr>
        <w:t>この</w:t>
      </w:r>
      <w:r>
        <w:rPr>
          <w:lang w:eastAsia="ar-SA"/>
        </w:rPr>
        <w:t>ような環境の場合は、</w:t>
      </w:r>
      <w:r w:rsidR="00661701">
        <w:rPr>
          <w:rFonts w:hint="eastAsia"/>
        </w:rPr>
        <w:t>ウェイト秒数を適宜変更してください。</w:t>
      </w:r>
    </w:p>
    <w:p w:rsidR="00C00ECE" w:rsidRDefault="00C00ECE" w:rsidP="00C00ECE">
      <w:pPr>
        <w:rPr>
          <w:lang w:eastAsia="ar-SA"/>
        </w:rPr>
      </w:pPr>
    </w:p>
    <w:p w:rsidR="00C00ECE" w:rsidRDefault="00C00ECE" w:rsidP="00C00ECE">
      <w:pPr>
        <w:rPr>
          <w:lang w:eastAsia="ar-SA"/>
        </w:rPr>
      </w:pPr>
      <w:r>
        <w:rPr>
          <w:rFonts w:hint="eastAsia"/>
          <w:lang w:eastAsia="ar-SA"/>
        </w:rPr>
        <w:t>動作に</w:t>
      </w:r>
      <w:r>
        <w:rPr>
          <w:rFonts w:hint="eastAsia"/>
        </w:rPr>
        <w:t>問題</w:t>
      </w:r>
      <w:r>
        <w:rPr>
          <w:rFonts w:hint="eastAsia"/>
          <w:lang w:eastAsia="ar-SA"/>
        </w:rPr>
        <w:t>がな</w:t>
      </w:r>
      <w:r>
        <w:rPr>
          <w:rFonts w:hint="eastAsia"/>
        </w:rPr>
        <w:t>い場合は</w:t>
      </w:r>
      <w:r>
        <w:rPr>
          <w:rFonts w:hint="eastAsia"/>
          <w:lang w:eastAsia="ar-SA"/>
        </w:rPr>
        <w:t>変更の必要はありません。</w:t>
      </w:r>
    </w:p>
    <w:p w:rsidR="00BF641B" w:rsidRDefault="00BF641B" w:rsidP="003D6E39">
      <w:pPr>
        <w:rPr>
          <w:lang w:eastAsia="ar-SA"/>
        </w:rPr>
      </w:pPr>
    </w:p>
    <w:p w:rsidR="004D2295" w:rsidRDefault="004D2295" w:rsidP="004D2295">
      <w:pPr>
        <w:rPr>
          <w:b/>
        </w:rPr>
      </w:pPr>
      <w:r w:rsidRPr="00530D31">
        <w:rPr>
          <w:rFonts w:hint="eastAsia"/>
          <w:b/>
        </w:rPr>
        <w:lastRenderedPageBreak/>
        <w:t>ログ</w:t>
      </w:r>
      <w:r w:rsidR="007652BA">
        <w:rPr>
          <w:rFonts w:hint="eastAsia"/>
          <w:b/>
        </w:rPr>
        <w:t>を出力する</w:t>
      </w:r>
    </w:p>
    <w:p w:rsidR="004D2295" w:rsidRPr="00530D31" w:rsidRDefault="004D2295" w:rsidP="004D2295">
      <w:pPr>
        <w:rPr>
          <w:b/>
        </w:rPr>
      </w:pPr>
      <w:r>
        <w:rPr>
          <w:rFonts w:cs="メイリオ" w:hint="eastAsia"/>
        </w:rPr>
        <w:t>ログファイルの出力先を指定する</w:t>
      </w:r>
      <w:r w:rsidRPr="00530D31">
        <w:rPr>
          <w:rFonts w:cs="メイリオ"/>
        </w:rPr>
        <w:t>ことができます。</w:t>
      </w:r>
    </w:p>
    <w:tbl>
      <w:tblPr>
        <w:tblStyle w:val="af"/>
        <w:tblW w:w="8505" w:type="dxa"/>
        <w:jc w:val="center"/>
        <w:tblLook w:val="04A0" w:firstRow="1" w:lastRow="0" w:firstColumn="1" w:lastColumn="0" w:noHBand="0" w:noVBand="1"/>
      </w:tblPr>
      <w:tblGrid>
        <w:gridCol w:w="2553"/>
        <w:gridCol w:w="5952"/>
      </w:tblGrid>
      <w:tr w:rsidR="004D2295" w:rsidTr="00922101">
        <w:trPr>
          <w:cantSplit/>
          <w:tblHeader/>
          <w:jc w:val="center"/>
        </w:trPr>
        <w:tc>
          <w:tcPr>
            <w:tcW w:w="2553" w:type="dxa"/>
            <w:shd w:val="clear" w:color="auto" w:fill="DAEEF3" w:themeFill="accent5" w:themeFillTint="33"/>
          </w:tcPr>
          <w:p w:rsidR="004D2295" w:rsidRDefault="004D2295" w:rsidP="00922101">
            <w:pPr>
              <w:rPr>
                <w:lang w:eastAsia="ar-SA"/>
              </w:rPr>
            </w:pPr>
            <w:r>
              <w:rPr>
                <w:rFonts w:hint="eastAsia"/>
              </w:rPr>
              <w:t>項目名</w:t>
            </w:r>
          </w:p>
        </w:tc>
        <w:tc>
          <w:tcPr>
            <w:tcW w:w="5952" w:type="dxa"/>
            <w:shd w:val="clear" w:color="auto" w:fill="DAEEF3" w:themeFill="accent5" w:themeFillTint="33"/>
          </w:tcPr>
          <w:p w:rsidR="004D2295" w:rsidRDefault="004D2295" w:rsidP="00922101">
            <w:pPr>
              <w:rPr>
                <w:lang w:eastAsia="ar-SA"/>
              </w:rPr>
            </w:pPr>
            <w:r>
              <w:rPr>
                <w:rFonts w:hint="eastAsia"/>
              </w:rPr>
              <w:t>説明</w:t>
            </w:r>
          </w:p>
        </w:tc>
      </w:tr>
      <w:tr w:rsidR="004D2295" w:rsidTr="00922101">
        <w:trPr>
          <w:cantSplit/>
          <w:jc w:val="center"/>
        </w:trPr>
        <w:tc>
          <w:tcPr>
            <w:tcW w:w="2553" w:type="dxa"/>
          </w:tcPr>
          <w:p w:rsidR="004D2295" w:rsidRPr="000A00E9" w:rsidRDefault="001E2F54" w:rsidP="00922101">
            <w:pPr>
              <w:rPr>
                <w:rFonts w:cs="メイリオ"/>
              </w:rPr>
            </w:pPr>
            <w:r>
              <w:rPr>
                <w:rFonts w:cs="メイリオ" w:hint="eastAsia"/>
              </w:rPr>
              <w:t>ログの内容</w:t>
            </w:r>
          </w:p>
        </w:tc>
        <w:tc>
          <w:tcPr>
            <w:tcW w:w="5952" w:type="dxa"/>
          </w:tcPr>
          <w:p w:rsidR="004D2295" w:rsidRDefault="001E2F54" w:rsidP="001E2F54">
            <w:pPr>
              <w:rPr>
                <w:rFonts w:cs="メイリオ"/>
              </w:rPr>
            </w:pPr>
            <w:r>
              <w:rPr>
                <w:rFonts w:cs="メイリオ" w:hint="eastAsia"/>
              </w:rPr>
              <w:t>「エラー」「エラー・警告」「詳細」「デバッグ」から出力したいログの内容を選択します。</w:t>
            </w:r>
          </w:p>
          <w:p w:rsidR="001E2F54" w:rsidRPr="00F303E6" w:rsidRDefault="00F303E6" w:rsidP="00F303E6">
            <w:pPr>
              <w:pStyle w:val="ae"/>
              <w:numPr>
                <w:ilvl w:val="0"/>
                <w:numId w:val="8"/>
              </w:numPr>
              <w:ind w:leftChars="0"/>
              <w:rPr>
                <w:rFonts w:cs="メイリオ"/>
              </w:rPr>
            </w:pPr>
            <w:r w:rsidRPr="00F303E6">
              <w:rPr>
                <w:rFonts w:cs="メイリオ" w:hint="eastAsia"/>
              </w:rPr>
              <w:t>「デバッグ」は</w:t>
            </w:r>
            <w:r>
              <w:rPr>
                <w:rFonts w:hint="eastAsia"/>
              </w:rPr>
              <w:t>サポートに</w:t>
            </w:r>
            <w:r w:rsidRPr="00C91573">
              <w:rPr>
                <w:rFonts w:hint="eastAsia"/>
              </w:rPr>
              <w:t>お問合せの際</w:t>
            </w:r>
            <w:r>
              <w:rPr>
                <w:rFonts w:hint="eastAsia"/>
              </w:rPr>
              <w:t>必要となる場合があります。</w:t>
            </w:r>
          </w:p>
        </w:tc>
      </w:tr>
      <w:tr w:rsidR="001E2F54" w:rsidTr="00922101">
        <w:trPr>
          <w:cantSplit/>
          <w:jc w:val="center"/>
        </w:trPr>
        <w:tc>
          <w:tcPr>
            <w:tcW w:w="2553" w:type="dxa"/>
          </w:tcPr>
          <w:p w:rsidR="001E2F54" w:rsidRPr="000A00E9" w:rsidRDefault="001E2F54" w:rsidP="001E2F54">
            <w:pPr>
              <w:rPr>
                <w:rFonts w:cs="メイリオ"/>
              </w:rPr>
            </w:pPr>
            <w:r>
              <w:rPr>
                <w:rFonts w:cs="メイリオ" w:hint="eastAsia"/>
              </w:rPr>
              <w:t>ログファイル名</w:t>
            </w:r>
          </w:p>
        </w:tc>
        <w:tc>
          <w:tcPr>
            <w:tcW w:w="5952" w:type="dxa"/>
          </w:tcPr>
          <w:p w:rsidR="001E2F54" w:rsidRPr="00050E83" w:rsidRDefault="007652BA" w:rsidP="007652BA">
            <w:pPr>
              <w:rPr>
                <w:rFonts w:cs="メイリオ"/>
              </w:rPr>
            </w:pPr>
            <w:r>
              <w:rPr>
                <w:rFonts w:cs="メイリオ" w:hint="eastAsia"/>
              </w:rPr>
              <w:t>「ログを出力する」に</w:t>
            </w:r>
            <w:r w:rsidR="001E2F54">
              <w:rPr>
                <w:rFonts w:cs="メイリオ" w:hint="eastAsia"/>
              </w:rPr>
              <w:t>チェックを入れると「参照」ボタンをクリックして出力先を指定することができます。</w:t>
            </w:r>
          </w:p>
        </w:tc>
      </w:tr>
    </w:tbl>
    <w:p w:rsidR="00C401FE" w:rsidRDefault="00C401FE" w:rsidP="003D6E39">
      <w:pPr>
        <w:rPr>
          <w:lang w:eastAsia="ar-SA"/>
        </w:rPr>
      </w:pPr>
    </w:p>
    <w:p w:rsidR="00E30039" w:rsidRDefault="00E30039" w:rsidP="00E30039">
      <w:pPr>
        <w:rPr>
          <w:rFonts w:cs="メイリオ"/>
        </w:rPr>
      </w:pPr>
      <w:r>
        <w:rPr>
          <w:rFonts w:cs="メイリオ" w:hint="eastAsia"/>
        </w:rPr>
        <w:t>設定後は</w:t>
      </w:r>
      <w:r w:rsidRPr="004816B0">
        <w:rPr>
          <w:rFonts w:cs="メイリオ" w:hint="eastAsia"/>
        </w:rPr>
        <w:t>「OK」を</w:t>
      </w:r>
      <w:r>
        <w:rPr>
          <w:rFonts w:cs="メイリオ" w:hint="eastAsia"/>
        </w:rPr>
        <w:t>クリック</w:t>
      </w:r>
      <w:r w:rsidRPr="004816B0">
        <w:rPr>
          <w:rFonts w:cs="メイリオ" w:hint="eastAsia"/>
        </w:rPr>
        <w:t>して接続先の設定を終了します。</w:t>
      </w:r>
    </w:p>
    <w:p w:rsidR="00C401FE" w:rsidRPr="003D6E39" w:rsidRDefault="00C401FE" w:rsidP="003D6E39">
      <w:pPr>
        <w:rPr>
          <w:lang w:eastAsia="ar-SA"/>
        </w:rPr>
      </w:pPr>
    </w:p>
    <w:p w:rsidR="000D3B04" w:rsidRDefault="000D3B04">
      <w:pPr>
        <w:adjustRightInd/>
        <w:snapToGrid/>
        <w:jc w:val="both"/>
        <w:rPr>
          <w:rFonts w:cs="Century"/>
          <w:b/>
          <w:kern w:val="24"/>
          <w:szCs w:val="24"/>
        </w:rPr>
      </w:pPr>
      <w:r>
        <w:br w:type="page"/>
      </w:r>
    </w:p>
    <w:p w:rsidR="006465CC" w:rsidRDefault="00825C2C" w:rsidP="006465CC">
      <w:pPr>
        <w:pStyle w:val="1"/>
      </w:pPr>
      <w:bookmarkStart w:id="58" w:name="_Toc124774217"/>
      <w:r>
        <w:rPr>
          <w:rFonts w:hint="eastAsia"/>
          <w:lang w:eastAsia="ja-JP"/>
        </w:rPr>
        <w:lastRenderedPageBreak/>
        <w:t>その他</w:t>
      </w:r>
      <w:bookmarkEnd w:id="58"/>
    </w:p>
    <w:p w:rsidR="008A10C0" w:rsidRDefault="00AF7DC0" w:rsidP="006465CC">
      <w:pPr>
        <w:rPr>
          <w:rFonts w:cs="メイリオ"/>
        </w:rPr>
      </w:pPr>
      <w:r>
        <w:rPr>
          <w:rFonts w:cs="メイリオ" w:hint="eastAsia"/>
        </w:rPr>
        <w:t>タスクバーの</w:t>
      </w:r>
      <w:r w:rsidR="008A10C0">
        <w:rPr>
          <w:rFonts w:cs="メイリオ" w:hint="eastAsia"/>
        </w:rPr>
        <w:t>通知領域</w:t>
      </w:r>
      <w:r>
        <w:rPr>
          <w:rFonts w:cs="メイリオ" w:hint="eastAsia"/>
        </w:rPr>
        <w:t>にある</w:t>
      </w:r>
      <w:r w:rsidR="006465CC">
        <w:rPr>
          <w:rFonts w:cs="メイリオ" w:hint="eastAsia"/>
        </w:rPr>
        <w:t>P</w:t>
      </w:r>
      <w:r w:rsidR="006465CC" w:rsidRPr="00816E18">
        <w:rPr>
          <w:rFonts w:cs="メイリオ" w:hint="eastAsia"/>
        </w:rPr>
        <w:t xml:space="preserve">roself </w:t>
      </w:r>
      <w:r w:rsidR="006465CC">
        <w:rPr>
          <w:rFonts w:cs="メイリオ" w:hint="eastAsia"/>
        </w:rPr>
        <w:t>Disk</w:t>
      </w:r>
      <w:r w:rsidR="00643A56">
        <w:rPr>
          <w:rFonts w:cs="メイリオ" w:hint="eastAsia"/>
        </w:rPr>
        <w:t>アイコン</w:t>
      </w:r>
      <w:r w:rsidR="008A10C0" w:rsidRPr="00D61E5E">
        <w:rPr>
          <w:rFonts w:hint="eastAsia"/>
        </w:rPr>
        <w:t>を右クリックして表示されるメニューの内容について説明しています。</w:t>
      </w:r>
    </w:p>
    <w:p w:rsidR="006465CC" w:rsidRDefault="006465CC" w:rsidP="006465CC">
      <w:pPr>
        <w:rPr>
          <w:lang w:eastAsia="ar-SA"/>
        </w:rPr>
      </w:pPr>
      <w:r>
        <w:rPr>
          <w:rFonts w:cs="メイリオ" w:hint="eastAsia"/>
        </w:rPr>
        <w:t>接続先の設定については、「</w:t>
      </w:r>
      <w:hyperlink w:anchor="_6-1-1-3.Proself_Diskの設定" w:history="1">
        <w:r w:rsidRPr="006465CC">
          <w:rPr>
            <w:rStyle w:val="a7"/>
            <w:rFonts w:cs="メイリオ" w:hint="eastAsia"/>
          </w:rPr>
          <w:t>5.接続先設定</w:t>
        </w:r>
      </w:hyperlink>
      <w:r>
        <w:rPr>
          <w:rFonts w:cs="メイリオ" w:hint="eastAsia"/>
        </w:rPr>
        <w:t>」を参照してください。</w:t>
      </w:r>
    </w:p>
    <w:p w:rsidR="006465CC" w:rsidRDefault="006465CC" w:rsidP="006465CC">
      <w:pPr>
        <w:rPr>
          <w:lang w:eastAsia="ar-SA"/>
        </w:rPr>
      </w:pPr>
    </w:p>
    <w:p w:rsidR="006465CC" w:rsidRDefault="008A10C0" w:rsidP="008A10C0">
      <w:pPr>
        <w:pStyle w:val="2"/>
      </w:pPr>
      <w:bookmarkStart w:id="59" w:name="_Toc124774218"/>
      <w:r>
        <w:rPr>
          <w:rFonts w:hint="eastAsia"/>
        </w:rPr>
        <w:t>言語の選択</w:t>
      </w:r>
      <w:bookmarkEnd w:id="59"/>
    </w:p>
    <w:p w:rsidR="00110FF4" w:rsidRDefault="004A7DC8" w:rsidP="002A2313">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w:t>
      </w:r>
      <w:r w:rsidR="002A2313">
        <w:rPr>
          <w:rFonts w:cs="メイリオ" w:hint="eastAsia"/>
        </w:rPr>
        <w:t>Language</w:t>
      </w:r>
      <w:r w:rsidRPr="00283ABA">
        <w:rPr>
          <w:rFonts w:cs="メイリオ" w:hint="eastAsia"/>
        </w:rPr>
        <w:t>」を</w:t>
      </w:r>
      <w:r>
        <w:rPr>
          <w:rFonts w:cs="メイリオ" w:hint="eastAsia"/>
        </w:rPr>
        <w:t>クリック</w:t>
      </w:r>
      <w:r w:rsidR="005F4D57">
        <w:rPr>
          <w:rFonts w:cs="メイリオ" w:hint="eastAsia"/>
        </w:rPr>
        <w:t>すると</w:t>
      </w:r>
      <w:r w:rsidR="00D42F13">
        <w:rPr>
          <w:rFonts w:cs="メイリオ" w:hint="eastAsia"/>
        </w:rPr>
        <w:t>言語を</w:t>
      </w:r>
      <w:r w:rsidR="002A2313">
        <w:rPr>
          <w:rFonts w:hint="eastAsia"/>
        </w:rPr>
        <w:t>選択することができます。</w:t>
      </w:r>
    </w:p>
    <w:p w:rsidR="00110FF4" w:rsidRDefault="00110FF4" w:rsidP="00110FF4">
      <w:pPr>
        <w:pStyle w:val="ae"/>
        <w:numPr>
          <w:ilvl w:val="0"/>
          <w:numId w:val="8"/>
        </w:numPr>
        <w:ind w:leftChars="0"/>
      </w:pPr>
      <w:r>
        <w:rPr>
          <w:rFonts w:hint="eastAsia"/>
        </w:rPr>
        <w:t>現在選択されている言語にはチェックがついております。</w:t>
      </w:r>
    </w:p>
    <w:p w:rsidR="006465CC" w:rsidRDefault="002A2313" w:rsidP="002A2313">
      <w:pPr>
        <w:jc w:val="center"/>
        <w:rPr>
          <w:lang w:eastAsia="ar-SA"/>
        </w:rPr>
      </w:pPr>
      <w:r>
        <w:rPr>
          <w:rFonts w:cs="メイリオ" w:hint="eastAsia"/>
          <w:noProof/>
        </w:rPr>
        <mc:AlternateContent>
          <mc:Choice Requires="wps">
            <w:drawing>
              <wp:anchor distT="0" distB="0" distL="114300" distR="114300" simplePos="0" relativeHeight="251642368" behindDoc="0" locked="0" layoutInCell="1" allowOverlap="1" wp14:anchorId="304D643E" wp14:editId="240B60B0">
                <wp:simplePos x="0" y="0"/>
                <wp:positionH relativeFrom="column">
                  <wp:posOffset>1348740</wp:posOffset>
                </wp:positionH>
                <wp:positionV relativeFrom="paragraph">
                  <wp:posOffset>802005</wp:posOffset>
                </wp:positionV>
                <wp:extent cx="1543050" cy="247650"/>
                <wp:effectExtent l="0" t="0" r="19050" b="19050"/>
                <wp:wrapNone/>
                <wp:docPr id="681" name="正方形/長方形 681"/>
                <wp:cNvGraphicFramePr/>
                <a:graphic xmlns:a="http://schemas.openxmlformats.org/drawingml/2006/main">
                  <a:graphicData uri="http://schemas.microsoft.com/office/word/2010/wordprocessingShape">
                    <wps:wsp>
                      <wps:cNvSpPr/>
                      <wps:spPr>
                        <a:xfrm>
                          <a:off x="0" y="0"/>
                          <a:ext cx="15430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EEC43" id="正方形/長方形 681" o:spid="_x0000_s1026" style="position:absolute;left:0;text-align:left;margin-left:106.2pt;margin-top:63.15pt;width:121.5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" filled="f" strokecolor="red" strokeweight="2pt"/>
            </w:pict>
          </mc:Fallback>
        </mc:AlternateContent>
      </w:r>
      <w:r w:rsidRPr="002A2313">
        <w:rPr>
          <w:noProof/>
        </w:rPr>
        <w:drawing>
          <wp:inline distT="0" distB="0" distL="0" distR="0" wp14:anchorId="1319A10F" wp14:editId="3AF29154">
            <wp:extent cx="2810267" cy="2048161"/>
            <wp:effectExtent l="19050" t="19050" r="28575" b="28575"/>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810267" cy="2048161"/>
                    </a:xfrm>
                    <a:prstGeom prst="rect">
                      <a:avLst/>
                    </a:prstGeom>
                    <a:ln>
                      <a:solidFill>
                        <a:schemeClr val="tx1"/>
                      </a:solidFill>
                    </a:ln>
                  </pic:spPr>
                </pic:pic>
              </a:graphicData>
            </a:graphic>
          </wp:inline>
        </w:drawing>
      </w:r>
    </w:p>
    <w:p w:rsidR="004A7DC8" w:rsidRDefault="002A2313" w:rsidP="002A2313">
      <w:pPr>
        <w:jc w:val="center"/>
        <w:rPr>
          <w:lang w:eastAsia="ar-SA"/>
        </w:rPr>
      </w:pPr>
      <w:r>
        <w:rPr>
          <w:rFonts w:cs="メイリオ" w:hint="eastAsia"/>
          <w:b/>
        </w:rPr>
        <w:t>Proself</w:t>
      </w:r>
      <w:r>
        <w:rPr>
          <w:rFonts w:cs="メイリオ"/>
          <w:b/>
        </w:rPr>
        <w:t xml:space="preserve"> Disk</w:t>
      </w:r>
      <w:r>
        <w:rPr>
          <w:rFonts w:cs="メイリオ" w:hint="eastAsia"/>
          <w:b/>
        </w:rPr>
        <w:t>アイコン右クリック時</w:t>
      </w:r>
    </w:p>
    <w:p w:rsidR="00110FF4" w:rsidRDefault="00110FF4" w:rsidP="006465CC"/>
    <w:p w:rsidR="00D42F13" w:rsidRDefault="008876D0" w:rsidP="006465CC">
      <w:pPr>
        <w:rPr>
          <w:lang w:eastAsia="ar-SA"/>
        </w:rPr>
      </w:pPr>
      <w:r>
        <w:rPr>
          <w:rFonts w:hint="eastAsia"/>
        </w:rPr>
        <w:t>選択した言語に応じて、</w:t>
      </w:r>
      <w:r w:rsidR="006D1375">
        <w:rPr>
          <w:rFonts w:hint="eastAsia"/>
        </w:rPr>
        <w:t>Proself</w:t>
      </w:r>
      <w:r w:rsidR="006D1375">
        <w:t xml:space="preserve"> Disk</w:t>
      </w:r>
      <w:r w:rsidR="006D1375">
        <w:rPr>
          <w:rFonts w:hint="eastAsia"/>
        </w:rPr>
        <w:t>アイコン右クリック時の</w:t>
      </w:r>
      <w:r w:rsidR="00110FF4">
        <w:rPr>
          <w:rFonts w:hint="eastAsia"/>
        </w:rPr>
        <w:t>メニュー</w:t>
      </w:r>
      <w:r w:rsidR="006D1375">
        <w:rPr>
          <w:rFonts w:hint="eastAsia"/>
        </w:rPr>
        <w:t>、</w:t>
      </w:r>
      <w:r w:rsidR="00110FF4">
        <w:rPr>
          <w:rFonts w:hint="eastAsia"/>
        </w:rPr>
        <w:t>設定画面</w:t>
      </w:r>
      <w:r w:rsidR="006D1375">
        <w:rPr>
          <w:rFonts w:hint="eastAsia"/>
        </w:rPr>
        <w:t>上の</w:t>
      </w:r>
      <w:r w:rsidR="00CB3691">
        <w:rPr>
          <w:rFonts w:hint="eastAsia"/>
        </w:rPr>
        <w:t>表示</w:t>
      </w:r>
      <w:r w:rsidR="00110FF4">
        <w:rPr>
          <w:rFonts w:hint="eastAsia"/>
        </w:rPr>
        <w:t>言語が変更されます。</w:t>
      </w:r>
    </w:p>
    <w:p w:rsidR="00110FF4" w:rsidRPr="003D6E39" w:rsidRDefault="00110FF4" w:rsidP="006465CC">
      <w:pPr>
        <w:rPr>
          <w:lang w:eastAsia="ar-SA"/>
        </w:rPr>
      </w:pPr>
    </w:p>
    <w:p w:rsidR="008A10C0" w:rsidRDefault="008A10C0" w:rsidP="008A10C0">
      <w:pPr>
        <w:pStyle w:val="2"/>
      </w:pPr>
      <w:bookmarkStart w:id="60" w:name="_Toc124774219"/>
      <w:r>
        <w:rPr>
          <w:rFonts w:hint="eastAsia"/>
          <w:lang w:eastAsia="ja-JP"/>
        </w:rPr>
        <w:t>ヘルプ</w:t>
      </w:r>
      <w:bookmarkEnd w:id="60"/>
    </w:p>
    <w:p w:rsidR="00F14C49" w:rsidRPr="00183284" w:rsidRDefault="00F14C49" w:rsidP="00F14C49">
      <w:pPr>
        <w:rPr>
          <w:lang w:eastAsia="ar-SA"/>
        </w:rPr>
      </w:pPr>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w:t>
      </w:r>
      <w:r>
        <w:rPr>
          <w:rFonts w:cs="メイリオ" w:hint="eastAsia"/>
        </w:rPr>
        <w:t>ヘルプ</w:t>
      </w:r>
      <w:r w:rsidRPr="00283ABA">
        <w:rPr>
          <w:rFonts w:cs="メイリオ" w:hint="eastAsia"/>
        </w:rPr>
        <w:t>」を</w:t>
      </w:r>
      <w:r>
        <w:rPr>
          <w:rFonts w:cs="メイリオ" w:hint="eastAsia"/>
        </w:rPr>
        <w:t>クリックします。</w:t>
      </w:r>
    </w:p>
    <w:p w:rsidR="008A10C0" w:rsidRDefault="00F14C49" w:rsidP="00F14C49">
      <w:pPr>
        <w:jc w:val="center"/>
        <w:rPr>
          <w:lang w:eastAsia="ar-SA"/>
        </w:rPr>
      </w:pPr>
      <w:r>
        <w:rPr>
          <w:rFonts w:cs="メイリオ" w:hint="eastAsia"/>
          <w:noProof/>
        </w:rPr>
        <w:lastRenderedPageBreak/>
        <mc:AlternateContent>
          <mc:Choice Requires="wps">
            <w:drawing>
              <wp:anchor distT="0" distB="0" distL="114300" distR="114300" simplePos="0" relativeHeight="251638272" behindDoc="0" locked="0" layoutInCell="1" allowOverlap="1" wp14:anchorId="1211E894" wp14:editId="54142173">
                <wp:simplePos x="0" y="0"/>
                <wp:positionH relativeFrom="column">
                  <wp:posOffset>1872615</wp:posOffset>
                </wp:positionH>
                <wp:positionV relativeFrom="paragraph">
                  <wp:posOffset>1139825</wp:posOffset>
                </wp:positionV>
                <wp:extent cx="1590675" cy="238125"/>
                <wp:effectExtent l="0" t="0" r="28575" b="28575"/>
                <wp:wrapNone/>
                <wp:docPr id="674" name="正方形/長方形 674"/>
                <wp:cNvGraphicFramePr/>
                <a:graphic xmlns:a="http://schemas.openxmlformats.org/drawingml/2006/main">
                  <a:graphicData uri="http://schemas.microsoft.com/office/word/2010/wordprocessingShape">
                    <wps:wsp>
                      <wps:cNvSpPr/>
                      <wps:spPr>
                        <a:xfrm>
                          <a:off x="0" y="0"/>
                          <a:ext cx="15906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263F2" id="正方形/長方形 674" o:spid="_x0000_s1026" style="position:absolute;left:0;text-align:left;margin-left:147.45pt;margin-top:89.75pt;width:125.25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" filled="f" strokecolor="red" strokeweight="2pt"/>
            </w:pict>
          </mc:Fallback>
        </mc:AlternateContent>
      </w:r>
      <w:r w:rsidRPr="00801CE5">
        <w:rPr>
          <w:rFonts w:cs="メイリオ"/>
          <w:noProof/>
        </w:rPr>
        <w:drawing>
          <wp:inline distT="0" distB="0" distL="0" distR="0" wp14:anchorId="3FA9E26B" wp14:editId="73600241">
            <wp:extent cx="1752845" cy="2048161"/>
            <wp:effectExtent l="19050" t="19050" r="19050" b="28575"/>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845" cy="2048161"/>
                    </a:xfrm>
                    <a:prstGeom prst="rect">
                      <a:avLst/>
                    </a:prstGeom>
                    <a:ln>
                      <a:solidFill>
                        <a:schemeClr val="tx1"/>
                      </a:solidFill>
                    </a:ln>
                  </pic:spPr>
                </pic:pic>
              </a:graphicData>
            </a:graphic>
          </wp:inline>
        </w:drawing>
      </w:r>
    </w:p>
    <w:p w:rsidR="00F14C49" w:rsidRPr="00F14C49" w:rsidRDefault="00F14C49" w:rsidP="00F14C49">
      <w:pPr>
        <w:jc w:val="center"/>
        <w:rPr>
          <w:lang w:eastAsia="ar-SA"/>
        </w:rPr>
      </w:pPr>
      <w:r>
        <w:rPr>
          <w:rFonts w:cs="メイリオ" w:hint="eastAsia"/>
          <w:b/>
        </w:rPr>
        <w:t>Proself</w:t>
      </w:r>
      <w:r>
        <w:rPr>
          <w:rFonts w:cs="メイリオ"/>
          <w:b/>
        </w:rPr>
        <w:t xml:space="preserve"> Disk</w:t>
      </w:r>
      <w:r>
        <w:rPr>
          <w:rFonts w:cs="メイリオ" w:hint="eastAsia"/>
          <w:b/>
        </w:rPr>
        <w:t>アイコン右クリック時</w:t>
      </w:r>
    </w:p>
    <w:p w:rsidR="008A10C0" w:rsidRDefault="008A10C0" w:rsidP="008A10C0">
      <w:pPr>
        <w:rPr>
          <w:lang w:eastAsia="ar-SA"/>
        </w:rPr>
      </w:pPr>
    </w:p>
    <w:p w:rsidR="005F3381" w:rsidRDefault="005F3381" w:rsidP="008A10C0">
      <w:pPr>
        <w:rPr>
          <w:rFonts w:cs="メイリオ"/>
          <w:noProof/>
        </w:rPr>
      </w:pPr>
      <w:r>
        <w:rPr>
          <w:rFonts w:cs="メイリオ" w:hint="eastAsia"/>
          <w:noProof/>
        </w:rPr>
        <w:t>ヘルプ画面が表示されProself</w:t>
      </w:r>
      <w:r>
        <w:rPr>
          <w:rFonts w:cs="メイリオ"/>
          <w:noProof/>
        </w:rPr>
        <w:t xml:space="preserve"> </w:t>
      </w:r>
      <w:r>
        <w:rPr>
          <w:rFonts w:cs="メイリオ" w:hint="eastAsia"/>
          <w:noProof/>
        </w:rPr>
        <w:t>Diskの使い方を閲覧することができます。</w:t>
      </w:r>
    </w:p>
    <w:p w:rsidR="00E346C9" w:rsidRDefault="005F3381" w:rsidP="005F3381">
      <w:pPr>
        <w:jc w:val="center"/>
        <w:rPr>
          <w:lang w:eastAsia="ar-SA"/>
        </w:rPr>
      </w:pPr>
      <w:r w:rsidRPr="005F3381">
        <w:rPr>
          <w:noProof/>
        </w:rPr>
        <w:drawing>
          <wp:inline distT="0" distB="0" distL="0" distR="0" wp14:anchorId="190A6391" wp14:editId="3084323B">
            <wp:extent cx="4320000" cy="3230348"/>
            <wp:effectExtent l="19050" t="19050" r="23495" b="27305"/>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320000" cy="3230348"/>
                    </a:xfrm>
                    <a:prstGeom prst="rect">
                      <a:avLst/>
                    </a:prstGeom>
                    <a:ln>
                      <a:solidFill>
                        <a:schemeClr val="tx1"/>
                      </a:solidFill>
                    </a:ln>
                  </pic:spPr>
                </pic:pic>
              </a:graphicData>
            </a:graphic>
          </wp:inline>
        </w:drawing>
      </w:r>
    </w:p>
    <w:p w:rsidR="00E346C9" w:rsidRPr="00F34455" w:rsidRDefault="00F34455" w:rsidP="00F34455">
      <w:pPr>
        <w:jc w:val="center"/>
        <w:rPr>
          <w:b/>
          <w:lang w:eastAsia="ar-SA"/>
        </w:rPr>
      </w:pPr>
      <w:r w:rsidRPr="00F34455">
        <w:rPr>
          <w:rFonts w:hint="eastAsia"/>
          <w:b/>
        </w:rPr>
        <w:t>ヘルプ</w:t>
      </w:r>
      <w:r w:rsidR="005F3381">
        <w:rPr>
          <w:rFonts w:hint="eastAsia"/>
          <w:b/>
        </w:rPr>
        <w:t>画面</w:t>
      </w:r>
    </w:p>
    <w:p w:rsidR="00E346C9" w:rsidRDefault="00E346C9" w:rsidP="008A10C0">
      <w:pPr>
        <w:rPr>
          <w:lang w:eastAsia="ar-SA"/>
        </w:rPr>
      </w:pPr>
    </w:p>
    <w:p w:rsidR="008A10C0" w:rsidRDefault="008A10C0" w:rsidP="008A10C0">
      <w:pPr>
        <w:pStyle w:val="2"/>
      </w:pPr>
      <w:bookmarkStart w:id="61" w:name="_Toc124774220"/>
      <w:r>
        <w:rPr>
          <w:rFonts w:hint="eastAsia"/>
        </w:rPr>
        <w:t>バージョン情報</w:t>
      </w:r>
      <w:bookmarkEnd w:id="61"/>
    </w:p>
    <w:p w:rsidR="00183284" w:rsidRPr="00183284" w:rsidRDefault="00183284" w:rsidP="00183284">
      <w:pPr>
        <w:rPr>
          <w:lang w:eastAsia="ar-SA"/>
        </w:rPr>
      </w:pPr>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w:t>
      </w:r>
      <w:r>
        <w:rPr>
          <w:rFonts w:cs="メイリオ" w:hint="eastAsia"/>
        </w:rPr>
        <w:t>バージョン情報</w:t>
      </w:r>
      <w:r w:rsidRPr="00283ABA">
        <w:rPr>
          <w:rFonts w:cs="メイリオ" w:hint="eastAsia"/>
        </w:rPr>
        <w:t>」を</w:t>
      </w:r>
      <w:r>
        <w:rPr>
          <w:rFonts w:cs="メイリオ" w:hint="eastAsia"/>
        </w:rPr>
        <w:t>クリック</w:t>
      </w:r>
      <w:r w:rsidR="00656C8F">
        <w:rPr>
          <w:rFonts w:cs="メイリオ" w:hint="eastAsia"/>
        </w:rPr>
        <w:t>します。</w:t>
      </w:r>
    </w:p>
    <w:p w:rsidR="006465CC" w:rsidRDefault="00183284" w:rsidP="00183284">
      <w:pPr>
        <w:jc w:val="center"/>
        <w:rPr>
          <w:lang w:eastAsia="ar-SA"/>
        </w:rPr>
      </w:pPr>
      <w:r>
        <w:rPr>
          <w:rFonts w:cs="メイリオ" w:hint="eastAsia"/>
          <w:noProof/>
        </w:rPr>
        <w:lastRenderedPageBreak/>
        <mc:AlternateContent>
          <mc:Choice Requires="wps">
            <w:drawing>
              <wp:anchor distT="0" distB="0" distL="114300" distR="114300" simplePos="0" relativeHeight="251637248" behindDoc="0" locked="0" layoutInCell="1" allowOverlap="1" wp14:anchorId="59086517" wp14:editId="321B0849">
                <wp:simplePos x="0" y="0"/>
                <wp:positionH relativeFrom="column">
                  <wp:posOffset>1891665</wp:posOffset>
                </wp:positionH>
                <wp:positionV relativeFrom="paragraph">
                  <wp:posOffset>1339850</wp:posOffset>
                </wp:positionV>
                <wp:extent cx="1590675" cy="23812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15906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3D3D" id="正方形/長方形 30" o:spid="_x0000_s1026" style="position:absolute;left:0;text-align:left;margin-left:148.95pt;margin-top:105.5pt;width:125.25pt;height:18.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RirgIAAJE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" filled="f" strokecolor="red" strokeweight="2pt"/>
            </w:pict>
          </mc:Fallback>
        </mc:AlternateContent>
      </w:r>
      <w:r w:rsidRPr="00801CE5">
        <w:rPr>
          <w:rFonts w:cs="メイリオ"/>
          <w:noProof/>
        </w:rPr>
        <w:drawing>
          <wp:inline distT="0" distB="0" distL="0" distR="0" wp14:anchorId="20153ACE" wp14:editId="697DAF8C">
            <wp:extent cx="1752845" cy="2048161"/>
            <wp:effectExtent l="19050" t="19050" r="19050"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845" cy="2048161"/>
                    </a:xfrm>
                    <a:prstGeom prst="rect">
                      <a:avLst/>
                    </a:prstGeom>
                    <a:ln>
                      <a:solidFill>
                        <a:schemeClr val="tx1"/>
                      </a:solidFill>
                    </a:ln>
                  </pic:spPr>
                </pic:pic>
              </a:graphicData>
            </a:graphic>
          </wp:inline>
        </w:drawing>
      </w:r>
    </w:p>
    <w:p w:rsidR="008A10C0" w:rsidRDefault="00183284" w:rsidP="00183284">
      <w:pPr>
        <w:jc w:val="center"/>
        <w:rPr>
          <w:lang w:eastAsia="ar-SA"/>
        </w:rPr>
      </w:pPr>
      <w:r>
        <w:rPr>
          <w:rFonts w:cs="メイリオ" w:hint="eastAsia"/>
          <w:b/>
        </w:rPr>
        <w:t>Proself</w:t>
      </w:r>
      <w:r>
        <w:rPr>
          <w:rFonts w:cs="メイリオ"/>
          <w:b/>
        </w:rPr>
        <w:t xml:space="preserve"> Disk</w:t>
      </w:r>
      <w:r>
        <w:rPr>
          <w:rFonts w:cs="メイリオ" w:hint="eastAsia"/>
          <w:b/>
        </w:rPr>
        <w:t>アイコン右クリック時</w:t>
      </w:r>
    </w:p>
    <w:p w:rsidR="008A10C0" w:rsidRDefault="008A10C0" w:rsidP="006465CC">
      <w:pPr>
        <w:rPr>
          <w:lang w:eastAsia="ar-SA"/>
        </w:rPr>
      </w:pPr>
    </w:p>
    <w:p w:rsidR="008A10C0" w:rsidRDefault="00656C8F" w:rsidP="008A10C0">
      <w:r>
        <w:rPr>
          <w:rFonts w:cs="メイリオ" w:hint="eastAsia"/>
        </w:rPr>
        <w:t>コンピューターにインストールしているProself</w:t>
      </w:r>
      <w:r>
        <w:rPr>
          <w:rFonts w:cs="メイリオ"/>
        </w:rPr>
        <w:t xml:space="preserve"> Disk</w:t>
      </w:r>
      <w:r>
        <w:rPr>
          <w:rFonts w:cs="メイリオ" w:hint="eastAsia"/>
        </w:rPr>
        <w:t>のバージョン番号を確認できます。</w:t>
      </w:r>
      <w:r w:rsidR="008A10C0">
        <w:rPr>
          <w:rFonts w:hint="eastAsia"/>
        </w:rPr>
        <w:t>サポートに</w:t>
      </w:r>
      <w:r w:rsidR="008A10C0" w:rsidRPr="00C91573">
        <w:rPr>
          <w:rFonts w:hint="eastAsia"/>
        </w:rPr>
        <w:t>お問合せの際は</w:t>
      </w:r>
      <w:r w:rsidR="008A10C0">
        <w:rPr>
          <w:rFonts w:hint="eastAsia"/>
        </w:rPr>
        <w:t>表示されている</w:t>
      </w:r>
      <w:r w:rsidR="008A10C0" w:rsidRPr="00C91573">
        <w:rPr>
          <w:rFonts w:hint="eastAsia"/>
        </w:rPr>
        <w:t>バージョン番号をお知らせ下さい。</w:t>
      </w:r>
    </w:p>
    <w:p w:rsidR="00D32A8F" w:rsidRDefault="002A3C14" w:rsidP="00D32A8F">
      <w:pPr>
        <w:jc w:val="center"/>
      </w:pPr>
      <w:r w:rsidRPr="002A3C14">
        <w:rPr>
          <w:noProof/>
        </w:rPr>
        <w:drawing>
          <wp:inline distT="0" distB="0" distL="0" distR="0" wp14:anchorId="3DCC8A86" wp14:editId="2E78408E">
            <wp:extent cx="3162741" cy="2867425"/>
            <wp:effectExtent l="19050" t="19050" r="19050" b="285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162741" cy="2867425"/>
                    </a:xfrm>
                    <a:prstGeom prst="rect">
                      <a:avLst/>
                    </a:prstGeom>
                    <a:ln>
                      <a:solidFill>
                        <a:schemeClr val="tx1"/>
                      </a:solidFill>
                    </a:ln>
                  </pic:spPr>
                </pic:pic>
              </a:graphicData>
            </a:graphic>
          </wp:inline>
        </w:drawing>
      </w:r>
    </w:p>
    <w:p w:rsidR="00D32A8F" w:rsidRPr="00183284" w:rsidRDefault="00183284" w:rsidP="00183284">
      <w:pPr>
        <w:jc w:val="center"/>
        <w:rPr>
          <w:b/>
        </w:rPr>
      </w:pPr>
      <w:r w:rsidRPr="00183284">
        <w:rPr>
          <w:rFonts w:hint="eastAsia"/>
          <w:b/>
        </w:rPr>
        <w:t>バージョン情報</w:t>
      </w:r>
    </w:p>
    <w:p w:rsidR="008A10C0" w:rsidRDefault="008A10C0" w:rsidP="006465CC">
      <w:pPr>
        <w:rPr>
          <w:lang w:eastAsia="ar-SA"/>
        </w:rPr>
      </w:pPr>
    </w:p>
    <w:p w:rsidR="008A10C0" w:rsidRDefault="008A10C0" w:rsidP="008A10C0">
      <w:pPr>
        <w:pStyle w:val="2"/>
      </w:pPr>
      <w:bookmarkStart w:id="62" w:name="_Toc124774221"/>
      <w:r>
        <w:rPr>
          <w:rFonts w:hint="eastAsia"/>
        </w:rPr>
        <w:lastRenderedPageBreak/>
        <w:t>終了</w:t>
      </w:r>
      <w:bookmarkEnd w:id="62"/>
    </w:p>
    <w:p w:rsidR="00D30884" w:rsidRPr="00D30884" w:rsidRDefault="00D30884" w:rsidP="00CD280F">
      <w:pPr>
        <w:rPr>
          <w:lang w:eastAsia="ar-SA"/>
        </w:rPr>
      </w:pPr>
      <w:r>
        <w:rPr>
          <w:rFonts w:cs="メイリオ" w:hint="eastAsia"/>
        </w:rPr>
        <w:t>タスクバーの通知領域にあるProself</w:t>
      </w:r>
      <w:r>
        <w:rPr>
          <w:rFonts w:cs="メイリオ"/>
        </w:rPr>
        <w:t xml:space="preserve"> Disk</w:t>
      </w:r>
      <w:r>
        <w:rPr>
          <w:rFonts w:cs="メイリオ" w:hint="eastAsia"/>
        </w:rPr>
        <w:t>アイコン上で</w:t>
      </w:r>
      <w:r w:rsidRPr="00283ABA">
        <w:rPr>
          <w:rFonts w:cs="メイリオ" w:hint="eastAsia"/>
        </w:rPr>
        <w:t>右クリックし「</w:t>
      </w:r>
      <w:r>
        <w:rPr>
          <w:rFonts w:cs="メイリオ" w:hint="eastAsia"/>
        </w:rPr>
        <w:t>終了</w:t>
      </w:r>
      <w:r w:rsidRPr="00283ABA">
        <w:rPr>
          <w:rFonts w:cs="メイリオ" w:hint="eastAsia"/>
        </w:rPr>
        <w:t>」を</w:t>
      </w:r>
      <w:r w:rsidR="00183284">
        <w:rPr>
          <w:rFonts w:cs="メイリオ" w:hint="eastAsia"/>
        </w:rPr>
        <w:t>クリック</w:t>
      </w:r>
      <w:r>
        <w:rPr>
          <w:rFonts w:cs="メイリオ" w:hint="eastAsia"/>
        </w:rPr>
        <w:t>するとProself</w:t>
      </w:r>
      <w:r>
        <w:rPr>
          <w:rFonts w:cs="メイリオ"/>
        </w:rPr>
        <w:t xml:space="preserve"> Disk</w:t>
      </w:r>
      <w:r>
        <w:rPr>
          <w:rFonts w:cs="メイリオ" w:hint="eastAsia"/>
        </w:rPr>
        <w:t>が終了</w:t>
      </w:r>
      <w:r w:rsidRPr="00283ABA">
        <w:rPr>
          <w:rFonts w:cs="メイリオ" w:hint="eastAsia"/>
        </w:rPr>
        <w:t>します。</w:t>
      </w:r>
      <w:r w:rsidR="00CD280F">
        <w:rPr>
          <w:rFonts w:cs="メイリオ" w:hint="eastAsia"/>
        </w:rPr>
        <w:t>この際</w:t>
      </w:r>
      <w:r w:rsidRPr="00D30884">
        <w:rPr>
          <w:rFonts w:cs="メイリオ" w:hint="eastAsia"/>
        </w:rPr>
        <w:t>Proself</w:t>
      </w:r>
      <w:r w:rsidRPr="00D30884">
        <w:rPr>
          <w:rFonts w:cs="メイリオ"/>
        </w:rPr>
        <w:t xml:space="preserve"> Disk</w:t>
      </w:r>
      <w:r w:rsidRPr="00D30884">
        <w:rPr>
          <w:rFonts w:cs="メイリオ" w:hint="eastAsia"/>
        </w:rPr>
        <w:t>で接続中</w:t>
      </w:r>
      <w:r w:rsidR="00CD280F">
        <w:rPr>
          <w:rFonts w:cs="メイリオ" w:hint="eastAsia"/>
        </w:rPr>
        <w:t>の</w:t>
      </w:r>
      <w:r w:rsidRPr="00D30884">
        <w:rPr>
          <w:rFonts w:cs="メイリオ" w:hint="eastAsia"/>
        </w:rPr>
        <w:t>ローカルドライブ</w:t>
      </w:r>
      <w:r w:rsidR="00CD280F">
        <w:rPr>
          <w:rFonts w:cs="メイリオ" w:hint="eastAsia"/>
        </w:rPr>
        <w:t>があった場合は全て</w:t>
      </w:r>
      <w:r w:rsidRPr="00D30884">
        <w:rPr>
          <w:rFonts w:cs="メイリオ" w:hint="eastAsia"/>
        </w:rPr>
        <w:t>切断されます</w:t>
      </w:r>
      <w:r w:rsidR="00CD280F">
        <w:rPr>
          <w:rFonts w:cs="メイリオ" w:hint="eastAsia"/>
        </w:rPr>
        <w:t>。</w:t>
      </w:r>
    </w:p>
    <w:p w:rsidR="008A10C0" w:rsidRDefault="00D30884" w:rsidP="00D30884">
      <w:pPr>
        <w:jc w:val="center"/>
        <w:rPr>
          <w:lang w:eastAsia="ar-SA"/>
        </w:rPr>
      </w:pPr>
      <w:r>
        <w:rPr>
          <w:rFonts w:cs="メイリオ" w:hint="eastAsia"/>
          <w:noProof/>
        </w:rPr>
        <mc:AlternateContent>
          <mc:Choice Requires="wps">
            <w:drawing>
              <wp:anchor distT="0" distB="0" distL="114300" distR="114300" simplePos="0" relativeHeight="251657728" behindDoc="0" locked="0" layoutInCell="1" allowOverlap="1" wp14:anchorId="668BDA42" wp14:editId="1E4113EF">
                <wp:simplePos x="0" y="0"/>
                <wp:positionH relativeFrom="column">
                  <wp:posOffset>1882140</wp:posOffset>
                </wp:positionH>
                <wp:positionV relativeFrom="paragraph">
                  <wp:posOffset>1595120</wp:posOffset>
                </wp:positionV>
                <wp:extent cx="1590675" cy="2476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5906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C7A97" id="正方形/長方形 21" o:spid="_x0000_s1026" style="position:absolute;left:0;text-align:left;margin-left:148.2pt;margin-top:125.6pt;width:125.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" filled="f" strokecolor="red" strokeweight="2pt"/>
            </w:pict>
          </mc:Fallback>
        </mc:AlternateContent>
      </w:r>
      <w:r w:rsidRPr="00801CE5">
        <w:rPr>
          <w:rFonts w:cs="メイリオ"/>
          <w:noProof/>
        </w:rPr>
        <w:drawing>
          <wp:inline distT="0" distB="0" distL="0" distR="0" wp14:anchorId="78AB8CE3" wp14:editId="6848C7A4">
            <wp:extent cx="1752845" cy="2048161"/>
            <wp:effectExtent l="19050" t="19050" r="19050" b="285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2845" cy="2048161"/>
                    </a:xfrm>
                    <a:prstGeom prst="rect">
                      <a:avLst/>
                    </a:prstGeom>
                    <a:ln>
                      <a:solidFill>
                        <a:schemeClr val="tx1"/>
                      </a:solidFill>
                    </a:ln>
                  </pic:spPr>
                </pic:pic>
              </a:graphicData>
            </a:graphic>
          </wp:inline>
        </w:drawing>
      </w:r>
    </w:p>
    <w:p w:rsidR="007A642D" w:rsidRDefault="00183284" w:rsidP="00183284">
      <w:pPr>
        <w:jc w:val="center"/>
        <w:rPr>
          <w:lang w:eastAsia="ar-SA"/>
        </w:rPr>
      </w:pPr>
      <w:r>
        <w:rPr>
          <w:rFonts w:cs="メイリオ" w:hint="eastAsia"/>
          <w:b/>
        </w:rPr>
        <w:t>Proself</w:t>
      </w:r>
      <w:r>
        <w:rPr>
          <w:rFonts w:cs="メイリオ"/>
          <w:b/>
        </w:rPr>
        <w:t xml:space="preserve"> Disk</w:t>
      </w:r>
      <w:r>
        <w:rPr>
          <w:rFonts w:cs="メイリオ" w:hint="eastAsia"/>
          <w:b/>
        </w:rPr>
        <w:t>アイコン右クリック時</w:t>
      </w:r>
    </w:p>
    <w:p w:rsidR="006465CC" w:rsidRPr="006465CC" w:rsidRDefault="006465CC" w:rsidP="006465CC">
      <w:pPr>
        <w:rPr>
          <w:lang w:eastAsia="ar-SA"/>
        </w:rPr>
      </w:pPr>
    </w:p>
    <w:sectPr w:rsidR="006465CC" w:rsidRPr="006465CC" w:rsidSect="000D44F5">
      <w:headerReference w:type="default" r:id="rId71"/>
      <w:footerReference w:type="default" r:id="rId7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7E" w:rsidRDefault="00E8757E" w:rsidP="0006471B">
      <w:r>
        <w:separator/>
      </w:r>
    </w:p>
  </w:endnote>
  <w:endnote w:type="continuationSeparator" w:id="0">
    <w:p w:rsidR="00E8757E" w:rsidRDefault="00E8757E" w:rsidP="0006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F1" w:rsidRDefault="00767CF1">
    <w:pPr>
      <w:pStyle w:val="aa"/>
      <w:jc w:val="center"/>
    </w:pPr>
  </w:p>
  <w:p w:rsidR="00767CF1" w:rsidRDefault="00767CF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710809"/>
      <w:docPartObj>
        <w:docPartGallery w:val="Page Numbers (Bottom of Page)"/>
        <w:docPartUnique/>
      </w:docPartObj>
    </w:sdtPr>
    <w:sdtEndPr/>
    <w:sdtContent>
      <w:p w:rsidR="00767CF1" w:rsidRDefault="00767CF1">
        <w:pPr>
          <w:pStyle w:val="aa"/>
          <w:jc w:val="center"/>
        </w:pPr>
        <w:r>
          <w:fldChar w:fldCharType="begin"/>
        </w:r>
        <w:r>
          <w:instrText>PAGE   \* MERGEFORMAT</w:instrText>
        </w:r>
        <w:r>
          <w:fldChar w:fldCharType="separate"/>
        </w:r>
        <w:r w:rsidR="00B439DB" w:rsidRPr="00B439DB">
          <w:rPr>
            <w:noProof/>
            <w:lang w:val="ja-JP"/>
          </w:rPr>
          <w:t>18</w:t>
        </w:r>
        <w:r>
          <w:fldChar w:fldCharType="end"/>
        </w:r>
      </w:p>
    </w:sdtContent>
  </w:sdt>
  <w:p w:rsidR="00767CF1" w:rsidRDefault="00767CF1" w:rsidP="000D44F5">
    <w:pPr>
      <w:pStyle w:val="aa"/>
      <w:jc w:val="right"/>
    </w:pPr>
    <w:r w:rsidRPr="005E3A6A">
      <w:rPr>
        <w:rFonts w:cs="メイリオ"/>
      </w:rPr>
      <w:t>Copyright © North Grid Corporation 20</w:t>
    </w:r>
    <w:r>
      <w:rPr>
        <w:rFonts w:cs="メイリオ"/>
      </w:rPr>
      <w:t>2</w:t>
    </w:r>
    <w:r>
      <w:rPr>
        <w:rFonts w:cs="メイリオ"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7E" w:rsidRDefault="00E8757E" w:rsidP="0006471B">
      <w:r>
        <w:separator/>
      </w:r>
    </w:p>
  </w:footnote>
  <w:footnote w:type="continuationSeparator" w:id="0">
    <w:p w:rsidR="00E8757E" w:rsidRDefault="00E8757E" w:rsidP="0006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F1" w:rsidRPr="003D19C6" w:rsidRDefault="00767CF1" w:rsidP="0006471B">
    <w:pPr>
      <w:pStyle w:val="a8"/>
      <w:jc w:val="right"/>
      <w:rPr>
        <w:rFonts w:cs="メイリオ"/>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メイリオ"/>
      </w:rPr>
      <w:alias w:val="タイトル"/>
      <w:tag w:val=""/>
      <w:id w:val="981575664"/>
      <w:dataBinding w:prefixMappings="xmlns:ns0='http://purl.org/dc/elements/1.1/' xmlns:ns1='http://schemas.openxmlformats.org/package/2006/metadata/core-properties' " w:xpath="/ns1:coreProperties[1]/ns0:title[1]" w:storeItemID="{6C3C8BC8-F283-45AE-878A-BAB7291924A1}"/>
      <w:text/>
    </w:sdtPr>
    <w:sdtEndPr/>
    <w:sdtContent>
      <w:p w:rsidR="00767CF1" w:rsidRPr="003D19C6" w:rsidRDefault="00767CF1" w:rsidP="0006471B">
        <w:pPr>
          <w:pStyle w:val="a8"/>
          <w:jc w:val="right"/>
          <w:rPr>
            <w:rFonts w:cs="メイリオ"/>
          </w:rPr>
        </w:pPr>
        <w:r>
          <w:rPr>
            <w:rFonts w:cs="メイリオ" w:hint="eastAsia"/>
          </w:rPr>
          <w:t>Proself Disk for Windows操作チュートリアル</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10CA"/>
    <w:multiLevelType w:val="hybridMultilevel"/>
    <w:tmpl w:val="3F0E4D52"/>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0F2013"/>
    <w:multiLevelType w:val="hybridMultilevel"/>
    <w:tmpl w:val="631C8196"/>
    <w:lvl w:ilvl="0" w:tplc="05FE391E">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F145C4"/>
    <w:multiLevelType w:val="hybridMultilevel"/>
    <w:tmpl w:val="5810B178"/>
    <w:lvl w:ilvl="0" w:tplc="203E7086">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9914751"/>
    <w:multiLevelType w:val="hybridMultilevel"/>
    <w:tmpl w:val="41EECD0C"/>
    <w:lvl w:ilvl="0" w:tplc="6932442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269F7"/>
    <w:multiLevelType w:val="multilevel"/>
    <w:tmpl w:val="BAD4078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590D10BD"/>
    <w:multiLevelType w:val="hybridMultilevel"/>
    <w:tmpl w:val="F1AE4CA4"/>
    <w:lvl w:ilvl="0" w:tplc="16A4E11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E378B9"/>
    <w:multiLevelType w:val="hybridMultilevel"/>
    <w:tmpl w:val="40461C00"/>
    <w:lvl w:ilvl="0" w:tplc="B3B25C92">
      <w:numFmt w:val="bullet"/>
      <w:lvlText w:val="※"/>
      <w:lvlJc w:val="left"/>
      <w:pPr>
        <w:ind w:left="360" w:hanging="360"/>
      </w:pPr>
      <w:rPr>
        <w:rFonts w:ascii="メイリオ" w:eastAsia="メイリオ" w:hAnsi="メイリオ" w:cs="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F241A37"/>
    <w:multiLevelType w:val="hybridMultilevel"/>
    <w:tmpl w:val="50CE6BE2"/>
    <w:lvl w:ilvl="0" w:tplc="DB04E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5E116C"/>
    <w:multiLevelType w:val="hybridMultilevel"/>
    <w:tmpl w:val="5488588E"/>
    <w:lvl w:ilvl="0" w:tplc="F6D4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7302D2"/>
    <w:multiLevelType w:val="hybridMultilevel"/>
    <w:tmpl w:val="D8EA497A"/>
    <w:lvl w:ilvl="0" w:tplc="B374D7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7"/>
  </w:num>
  <w:num w:numId="7">
    <w:abstractNumId w:val="4"/>
  </w:num>
  <w:num w:numId="8">
    <w:abstractNumId w:val="6"/>
  </w:num>
  <w:num w:numId="9">
    <w:abstractNumId w:val="2"/>
  </w:num>
  <w:num w:numId="10">
    <w:abstractNumId w:val="1"/>
  </w:num>
  <w:num w:numId="11">
    <w:abstractNumId w:val="5"/>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FAE"/>
    <w:rsid w:val="000006AF"/>
    <w:rsid w:val="00001F20"/>
    <w:rsid w:val="000054AA"/>
    <w:rsid w:val="00007997"/>
    <w:rsid w:val="000142AA"/>
    <w:rsid w:val="000169C8"/>
    <w:rsid w:val="00017594"/>
    <w:rsid w:val="000222D4"/>
    <w:rsid w:val="000237FE"/>
    <w:rsid w:val="00023AB0"/>
    <w:rsid w:val="00024400"/>
    <w:rsid w:val="00025CE5"/>
    <w:rsid w:val="0003011E"/>
    <w:rsid w:val="00031059"/>
    <w:rsid w:val="00032552"/>
    <w:rsid w:val="00033ED9"/>
    <w:rsid w:val="00035BB7"/>
    <w:rsid w:val="00035FE6"/>
    <w:rsid w:val="00037832"/>
    <w:rsid w:val="00040CFA"/>
    <w:rsid w:val="00041410"/>
    <w:rsid w:val="00041B0A"/>
    <w:rsid w:val="00042E6E"/>
    <w:rsid w:val="00043059"/>
    <w:rsid w:val="0004399F"/>
    <w:rsid w:val="00045015"/>
    <w:rsid w:val="00045B94"/>
    <w:rsid w:val="000460E7"/>
    <w:rsid w:val="00050E2F"/>
    <w:rsid w:val="000525EE"/>
    <w:rsid w:val="000534EE"/>
    <w:rsid w:val="00057CEC"/>
    <w:rsid w:val="00060661"/>
    <w:rsid w:val="0006114A"/>
    <w:rsid w:val="00063395"/>
    <w:rsid w:val="00063A19"/>
    <w:rsid w:val="0006471B"/>
    <w:rsid w:val="00066F70"/>
    <w:rsid w:val="0007342F"/>
    <w:rsid w:val="00073851"/>
    <w:rsid w:val="00073A80"/>
    <w:rsid w:val="00074FC0"/>
    <w:rsid w:val="00076D4C"/>
    <w:rsid w:val="00081035"/>
    <w:rsid w:val="000814ED"/>
    <w:rsid w:val="00082663"/>
    <w:rsid w:val="00083210"/>
    <w:rsid w:val="000839F0"/>
    <w:rsid w:val="00084802"/>
    <w:rsid w:val="00086C15"/>
    <w:rsid w:val="00092164"/>
    <w:rsid w:val="00095B43"/>
    <w:rsid w:val="00096DE4"/>
    <w:rsid w:val="000A3FDC"/>
    <w:rsid w:val="000A545A"/>
    <w:rsid w:val="000A54E3"/>
    <w:rsid w:val="000A6B07"/>
    <w:rsid w:val="000B3326"/>
    <w:rsid w:val="000B509D"/>
    <w:rsid w:val="000B5377"/>
    <w:rsid w:val="000B62A7"/>
    <w:rsid w:val="000B6DB0"/>
    <w:rsid w:val="000C2A92"/>
    <w:rsid w:val="000C5346"/>
    <w:rsid w:val="000C544B"/>
    <w:rsid w:val="000C7970"/>
    <w:rsid w:val="000D0CF6"/>
    <w:rsid w:val="000D3B04"/>
    <w:rsid w:val="000D44F5"/>
    <w:rsid w:val="000D4E77"/>
    <w:rsid w:val="000D4F92"/>
    <w:rsid w:val="000D6AF2"/>
    <w:rsid w:val="000D7194"/>
    <w:rsid w:val="000D7779"/>
    <w:rsid w:val="000E0003"/>
    <w:rsid w:val="000E03B8"/>
    <w:rsid w:val="000E17DA"/>
    <w:rsid w:val="000E1C1C"/>
    <w:rsid w:val="000E2F77"/>
    <w:rsid w:val="000E3E8E"/>
    <w:rsid w:val="000E4256"/>
    <w:rsid w:val="000E43BA"/>
    <w:rsid w:val="000E43E5"/>
    <w:rsid w:val="000E5787"/>
    <w:rsid w:val="000E5C10"/>
    <w:rsid w:val="000E70D2"/>
    <w:rsid w:val="000F1C0D"/>
    <w:rsid w:val="000F5466"/>
    <w:rsid w:val="000F5E57"/>
    <w:rsid w:val="000F6488"/>
    <w:rsid w:val="001000B0"/>
    <w:rsid w:val="00102099"/>
    <w:rsid w:val="00102607"/>
    <w:rsid w:val="00110743"/>
    <w:rsid w:val="00110FF4"/>
    <w:rsid w:val="00111C64"/>
    <w:rsid w:val="00114514"/>
    <w:rsid w:val="00121D6C"/>
    <w:rsid w:val="0012535C"/>
    <w:rsid w:val="00125AEB"/>
    <w:rsid w:val="00126D51"/>
    <w:rsid w:val="001315DD"/>
    <w:rsid w:val="001337AE"/>
    <w:rsid w:val="00136D84"/>
    <w:rsid w:val="00137D79"/>
    <w:rsid w:val="0014178C"/>
    <w:rsid w:val="00141E89"/>
    <w:rsid w:val="00144AED"/>
    <w:rsid w:val="00145CC0"/>
    <w:rsid w:val="001468F3"/>
    <w:rsid w:val="001548C2"/>
    <w:rsid w:val="00154AD6"/>
    <w:rsid w:val="00155028"/>
    <w:rsid w:val="001551EF"/>
    <w:rsid w:val="00155C9C"/>
    <w:rsid w:val="001565B2"/>
    <w:rsid w:val="001631B2"/>
    <w:rsid w:val="0016366E"/>
    <w:rsid w:val="001650B0"/>
    <w:rsid w:val="0016645C"/>
    <w:rsid w:val="00170687"/>
    <w:rsid w:val="00172FE5"/>
    <w:rsid w:val="0017324E"/>
    <w:rsid w:val="0017423A"/>
    <w:rsid w:val="0017589E"/>
    <w:rsid w:val="0017765E"/>
    <w:rsid w:val="001822B7"/>
    <w:rsid w:val="00183284"/>
    <w:rsid w:val="00184F77"/>
    <w:rsid w:val="001861AB"/>
    <w:rsid w:val="00186AB0"/>
    <w:rsid w:val="00187BB5"/>
    <w:rsid w:val="00190281"/>
    <w:rsid w:val="00193AB6"/>
    <w:rsid w:val="0019781C"/>
    <w:rsid w:val="001A2548"/>
    <w:rsid w:val="001A5BD0"/>
    <w:rsid w:val="001A7526"/>
    <w:rsid w:val="001B0F81"/>
    <w:rsid w:val="001B1848"/>
    <w:rsid w:val="001B5CB4"/>
    <w:rsid w:val="001B6163"/>
    <w:rsid w:val="001B634A"/>
    <w:rsid w:val="001B7C67"/>
    <w:rsid w:val="001C027B"/>
    <w:rsid w:val="001C083A"/>
    <w:rsid w:val="001C0CD8"/>
    <w:rsid w:val="001C1AB7"/>
    <w:rsid w:val="001C4ED9"/>
    <w:rsid w:val="001C7EFB"/>
    <w:rsid w:val="001D1AF6"/>
    <w:rsid w:val="001D5EF6"/>
    <w:rsid w:val="001D6A46"/>
    <w:rsid w:val="001D78C4"/>
    <w:rsid w:val="001E2F54"/>
    <w:rsid w:val="001E3A72"/>
    <w:rsid w:val="001F0B3A"/>
    <w:rsid w:val="001F2164"/>
    <w:rsid w:val="001F243E"/>
    <w:rsid w:val="001F3A43"/>
    <w:rsid w:val="001F5870"/>
    <w:rsid w:val="001F6A78"/>
    <w:rsid w:val="00200363"/>
    <w:rsid w:val="00201EF5"/>
    <w:rsid w:val="00205259"/>
    <w:rsid w:val="002112FF"/>
    <w:rsid w:val="00211E99"/>
    <w:rsid w:val="002124B6"/>
    <w:rsid w:val="00212634"/>
    <w:rsid w:val="00212DCB"/>
    <w:rsid w:val="002141C4"/>
    <w:rsid w:val="0022053D"/>
    <w:rsid w:val="00220A53"/>
    <w:rsid w:val="00221C7A"/>
    <w:rsid w:val="00223376"/>
    <w:rsid w:val="002259F8"/>
    <w:rsid w:val="0023133B"/>
    <w:rsid w:val="00234CD7"/>
    <w:rsid w:val="00236D39"/>
    <w:rsid w:val="002402F1"/>
    <w:rsid w:val="002431CE"/>
    <w:rsid w:val="00245B39"/>
    <w:rsid w:val="00250A70"/>
    <w:rsid w:val="00252020"/>
    <w:rsid w:val="00253CC9"/>
    <w:rsid w:val="002566AC"/>
    <w:rsid w:val="00263B1C"/>
    <w:rsid w:val="002645D4"/>
    <w:rsid w:val="002702DF"/>
    <w:rsid w:val="00274791"/>
    <w:rsid w:val="00275AA1"/>
    <w:rsid w:val="00276358"/>
    <w:rsid w:val="00276ED3"/>
    <w:rsid w:val="00277E41"/>
    <w:rsid w:val="002848A8"/>
    <w:rsid w:val="002911D8"/>
    <w:rsid w:val="0029182A"/>
    <w:rsid w:val="002920D0"/>
    <w:rsid w:val="00294052"/>
    <w:rsid w:val="00296C3C"/>
    <w:rsid w:val="0029733B"/>
    <w:rsid w:val="00297580"/>
    <w:rsid w:val="00297D1E"/>
    <w:rsid w:val="002A1FB6"/>
    <w:rsid w:val="002A2313"/>
    <w:rsid w:val="002A313A"/>
    <w:rsid w:val="002A3C14"/>
    <w:rsid w:val="002A41B0"/>
    <w:rsid w:val="002A5225"/>
    <w:rsid w:val="002A5488"/>
    <w:rsid w:val="002A6937"/>
    <w:rsid w:val="002A6FFB"/>
    <w:rsid w:val="002B0F66"/>
    <w:rsid w:val="002B1572"/>
    <w:rsid w:val="002B2E13"/>
    <w:rsid w:val="002B43CA"/>
    <w:rsid w:val="002B6973"/>
    <w:rsid w:val="002C3DBE"/>
    <w:rsid w:val="002C5924"/>
    <w:rsid w:val="002C5AA6"/>
    <w:rsid w:val="002C6B4B"/>
    <w:rsid w:val="002C7804"/>
    <w:rsid w:val="002C7D2B"/>
    <w:rsid w:val="002D0508"/>
    <w:rsid w:val="002D2004"/>
    <w:rsid w:val="002D5828"/>
    <w:rsid w:val="002D63D7"/>
    <w:rsid w:val="002E20B8"/>
    <w:rsid w:val="002E2530"/>
    <w:rsid w:val="002E310F"/>
    <w:rsid w:val="002E3A4C"/>
    <w:rsid w:val="002E508F"/>
    <w:rsid w:val="002E6350"/>
    <w:rsid w:val="002E764F"/>
    <w:rsid w:val="002E7BAB"/>
    <w:rsid w:val="002F0391"/>
    <w:rsid w:val="002F6A54"/>
    <w:rsid w:val="0030071F"/>
    <w:rsid w:val="00301147"/>
    <w:rsid w:val="003052F4"/>
    <w:rsid w:val="00305EFF"/>
    <w:rsid w:val="003100EC"/>
    <w:rsid w:val="00314022"/>
    <w:rsid w:val="00314B70"/>
    <w:rsid w:val="00314D9D"/>
    <w:rsid w:val="003200A0"/>
    <w:rsid w:val="00323701"/>
    <w:rsid w:val="003243A5"/>
    <w:rsid w:val="00325B0F"/>
    <w:rsid w:val="003264D7"/>
    <w:rsid w:val="003267C9"/>
    <w:rsid w:val="00342104"/>
    <w:rsid w:val="00343836"/>
    <w:rsid w:val="00346C11"/>
    <w:rsid w:val="003548C7"/>
    <w:rsid w:val="00355787"/>
    <w:rsid w:val="003568BA"/>
    <w:rsid w:val="00356AE4"/>
    <w:rsid w:val="00357F18"/>
    <w:rsid w:val="00360570"/>
    <w:rsid w:val="003606B1"/>
    <w:rsid w:val="00361DD4"/>
    <w:rsid w:val="003636A5"/>
    <w:rsid w:val="00365DA3"/>
    <w:rsid w:val="00366A30"/>
    <w:rsid w:val="003712E6"/>
    <w:rsid w:val="00380FE1"/>
    <w:rsid w:val="00382438"/>
    <w:rsid w:val="003826C0"/>
    <w:rsid w:val="00382752"/>
    <w:rsid w:val="00383C63"/>
    <w:rsid w:val="00383E40"/>
    <w:rsid w:val="00385FEE"/>
    <w:rsid w:val="00390BDB"/>
    <w:rsid w:val="00395D48"/>
    <w:rsid w:val="003961F5"/>
    <w:rsid w:val="003A0054"/>
    <w:rsid w:val="003A0E74"/>
    <w:rsid w:val="003A2683"/>
    <w:rsid w:val="003A30E2"/>
    <w:rsid w:val="003A3121"/>
    <w:rsid w:val="003A673A"/>
    <w:rsid w:val="003A6B45"/>
    <w:rsid w:val="003A7427"/>
    <w:rsid w:val="003B013D"/>
    <w:rsid w:val="003B04C7"/>
    <w:rsid w:val="003B409D"/>
    <w:rsid w:val="003B520B"/>
    <w:rsid w:val="003B5D2D"/>
    <w:rsid w:val="003C27CE"/>
    <w:rsid w:val="003C283C"/>
    <w:rsid w:val="003C42C9"/>
    <w:rsid w:val="003C437B"/>
    <w:rsid w:val="003C538A"/>
    <w:rsid w:val="003C69C2"/>
    <w:rsid w:val="003D19C6"/>
    <w:rsid w:val="003D3F20"/>
    <w:rsid w:val="003D47D8"/>
    <w:rsid w:val="003D5722"/>
    <w:rsid w:val="003D663F"/>
    <w:rsid w:val="003D6E39"/>
    <w:rsid w:val="003D7C04"/>
    <w:rsid w:val="003E0045"/>
    <w:rsid w:val="003E354F"/>
    <w:rsid w:val="003F066C"/>
    <w:rsid w:val="003F0C7F"/>
    <w:rsid w:val="003F2E52"/>
    <w:rsid w:val="003F57E2"/>
    <w:rsid w:val="003F5E05"/>
    <w:rsid w:val="0040526E"/>
    <w:rsid w:val="00405CBD"/>
    <w:rsid w:val="00406B9C"/>
    <w:rsid w:val="00411D66"/>
    <w:rsid w:val="0041531A"/>
    <w:rsid w:val="004158EC"/>
    <w:rsid w:val="004162F5"/>
    <w:rsid w:val="004173B5"/>
    <w:rsid w:val="004215B8"/>
    <w:rsid w:val="004220F1"/>
    <w:rsid w:val="004270A1"/>
    <w:rsid w:val="004270D9"/>
    <w:rsid w:val="00427A6E"/>
    <w:rsid w:val="00434C5E"/>
    <w:rsid w:val="0044417F"/>
    <w:rsid w:val="00444DB3"/>
    <w:rsid w:val="00445C48"/>
    <w:rsid w:val="00446CA1"/>
    <w:rsid w:val="0045309F"/>
    <w:rsid w:val="00455B18"/>
    <w:rsid w:val="004570BE"/>
    <w:rsid w:val="00462483"/>
    <w:rsid w:val="004650D9"/>
    <w:rsid w:val="00466220"/>
    <w:rsid w:val="00472D4B"/>
    <w:rsid w:val="00473652"/>
    <w:rsid w:val="00473B36"/>
    <w:rsid w:val="0048142D"/>
    <w:rsid w:val="00483D10"/>
    <w:rsid w:val="00483F72"/>
    <w:rsid w:val="00484C35"/>
    <w:rsid w:val="00490EF2"/>
    <w:rsid w:val="00491FD7"/>
    <w:rsid w:val="00493B5A"/>
    <w:rsid w:val="00494F63"/>
    <w:rsid w:val="004973A4"/>
    <w:rsid w:val="004A7DC8"/>
    <w:rsid w:val="004B267B"/>
    <w:rsid w:val="004B7B3E"/>
    <w:rsid w:val="004C03F6"/>
    <w:rsid w:val="004C2520"/>
    <w:rsid w:val="004C48ED"/>
    <w:rsid w:val="004C5EFA"/>
    <w:rsid w:val="004D0C5D"/>
    <w:rsid w:val="004D2295"/>
    <w:rsid w:val="004D2B2C"/>
    <w:rsid w:val="004D3EF6"/>
    <w:rsid w:val="004D6325"/>
    <w:rsid w:val="004E2167"/>
    <w:rsid w:val="004E2A5F"/>
    <w:rsid w:val="004E3C8A"/>
    <w:rsid w:val="004F1491"/>
    <w:rsid w:val="004F14C2"/>
    <w:rsid w:val="00500E2E"/>
    <w:rsid w:val="005049EA"/>
    <w:rsid w:val="005074F1"/>
    <w:rsid w:val="00511F5C"/>
    <w:rsid w:val="0051289C"/>
    <w:rsid w:val="00516948"/>
    <w:rsid w:val="00520C52"/>
    <w:rsid w:val="00521409"/>
    <w:rsid w:val="0052266A"/>
    <w:rsid w:val="00522985"/>
    <w:rsid w:val="00523924"/>
    <w:rsid w:val="00525F66"/>
    <w:rsid w:val="005313EF"/>
    <w:rsid w:val="005316CE"/>
    <w:rsid w:val="00531E6A"/>
    <w:rsid w:val="00535D9C"/>
    <w:rsid w:val="00535F27"/>
    <w:rsid w:val="0055347C"/>
    <w:rsid w:val="00554B68"/>
    <w:rsid w:val="00556AFF"/>
    <w:rsid w:val="005609CF"/>
    <w:rsid w:val="00561234"/>
    <w:rsid w:val="00561305"/>
    <w:rsid w:val="0056321E"/>
    <w:rsid w:val="00563B72"/>
    <w:rsid w:val="005646A9"/>
    <w:rsid w:val="0056695A"/>
    <w:rsid w:val="00566E82"/>
    <w:rsid w:val="00566EFC"/>
    <w:rsid w:val="0057113A"/>
    <w:rsid w:val="0057242F"/>
    <w:rsid w:val="00577BA4"/>
    <w:rsid w:val="005847E0"/>
    <w:rsid w:val="005849B5"/>
    <w:rsid w:val="00584EA1"/>
    <w:rsid w:val="005930A9"/>
    <w:rsid w:val="00596D6A"/>
    <w:rsid w:val="00597133"/>
    <w:rsid w:val="005A0DD5"/>
    <w:rsid w:val="005A0EE0"/>
    <w:rsid w:val="005A22EF"/>
    <w:rsid w:val="005A43E8"/>
    <w:rsid w:val="005A4401"/>
    <w:rsid w:val="005A6A38"/>
    <w:rsid w:val="005B1A22"/>
    <w:rsid w:val="005B1C75"/>
    <w:rsid w:val="005B3483"/>
    <w:rsid w:val="005C19B5"/>
    <w:rsid w:val="005C19F2"/>
    <w:rsid w:val="005C2E15"/>
    <w:rsid w:val="005C563C"/>
    <w:rsid w:val="005C7228"/>
    <w:rsid w:val="005D0696"/>
    <w:rsid w:val="005D0E24"/>
    <w:rsid w:val="005D2FD0"/>
    <w:rsid w:val="005D319F"/>
    <w:rsid w:val="005D616E"/>
    <w:rsid w:val="005D6597"/>
    <w:rsid w:val="005D68CA"/>
    <w:rsid w:val="005D6F2B"/>
    <w:rsid w:val="005E054B"/>
    <w:rsid w:val="005E1F6D"/>
    <w:rsid w:val="005E2C0A"/>
    <w:rsid w:val="005E4537"/>
    <w:rsid w:val="005E49A2"/>
    <w:rsid w:val="005E538B"/>
    <w:rsid w:val="005E60D3"/>
    <w:rsid w:val="005E6FDF"/>
    <w:rsid w:val="005E7D54"/>
    <w:rsid w:val="005F130C"/>
    <w:rsid w:val="005F158B"/>
    <w:rsid w:val="005F30CD"/>
    <w:rsid w:val="005F3381"/>
    <w:rsid w:val="005F4D57"/>
    <w:rsid w:val="005F53E7"/>
    <w:rsid w:val="005F5CFB"/>
    <w:rsid w:val="006046D7"/>
    <w:rsid w:val="00606490"/>
    <w:rsid w:val="006147A2"/>
    <w:rsid w:val="00617AFE"/>
    <w:rsid w:val="00621BA0"/>
    <w:rsid w:val="006236D0"/>
    <w:rsid w:val="006248DF"/>
    <w:rsid w:val="00630170"/>
    <w:rsid w:val="00631F90"/>
    <w:rsid w:val="00633E74"/>
    <w:rsid w:val="00635D8D"/>
    <w:rsid w:val="0063753C"/>
    <w:rsid w:val="00637AAD"/>
    <w:rsid w:val="00637BB8"/>
    <w:rsid w:val="00640E41"/>
    <w:rsid w:val="00642344"/>
    <w:rsid w:val="00643A56"/>
    <w:rsid w:val="00644FCD"/>
    <w:rsid w:val="00646044"/>
    <w:rsid w:val="00646280"/>
    <w:rsid w:val="006465CC"/>
    <w:rsid w:val="00647100"/>
    <w:rsid w:val="00651027"/>
    <w:rsid w:val="00653273"/>
    <w:rsid w:val="00656C8F"/>
    <w:rsid w:val="00657120"/>
    <w:rsid w:val="00657436"/>
    <w:rsid w:val="00661701"/>
    <w:rsid w:val="006656F2"/>
    <w:rsid w:val="00667778"/>
    <w:rsid w:val="00667DF4"/>
    <w:rsid w:val="00667EBE"/>
    <w:rsid w:val="00670B33"/>
    <w:rsid w:val="00674CB3"/>
    <w:rsid w:val="006772F4"/>
    <w:rsid w:val="0068237C"/>
    <w:rsid w:val="00686AE6"/>
    <w:rsid w:val="00690899"/>
    <w:rsid w:val="006964F6"/>
    <w:rsid w:val="00697FAE"/>
    <w:rsid w:val="006A0140"/>
    <w:rsid w:val="006A3218"/>
    <w:rsid w:val="006A3938"/>
    <w:rsid w:val="006A659D"/>
    <w:rsid w:val="006A7D32"/>
    <w:rsid w:val="006B3DA9"/>
    <w:rsid w:val="006B42A7"/>
    <w:rsid w:val="006B5BDC"/>
    <w:rsid w:val="006B7960"/>
    <w:rsid w:val="006C1247"/>
    <w:rsid w:val="006C19C5"/>
    <w:rsid w:val="006C4645"/>
    <w:rsid w:val="006C489A"/>
    <w:rsid w:val="006C65B8"/>
    <w:rsid w:val="006D06DF"/>
    <w:rsid w:val="006D1017"/>
    <w:rsid w:val="006D1375"/>
    <w:rsid w:val="006D14CB"/>
    <w:rsid w:val="006D2B2F"/>
    <w:rsid w:val="006D4EFF"/>
    <w:rsid w:val="006D63D8"/>
    <w:rsid w:val="006D76B8"/>
    <w:rsid w:val="006E31D9"/>
    <w:rsid w:val="006E35D2"/>
    <w:rsid w:val="006E70D5"/>
    <w:rsid w:val="006E723F"/>
    <w:rsid w:val="006E763B"/>
    <w:rsid w:val="006F087D"/>
    <w:rsid w:val="006F2516"/>
    <w:rsid w:val="006F75FC"/>
    <w:rsid w:val="00700227"/>
    <w:rsid w:val="00703812"/>
    <w:rsid w:val="00704556"/>
    <w:rsid w:val="0070595B"/>
    <w:rsid w:val="00706335"/>
    <w:rsid w:val="0071271F"/>
    <w:rsid w:val="007130DF"/>
    <w:rsid w:val="0071319C"/>
    <w:rsid w:val="00715D4D"/>
    <w:rsid w:val="007213F8"/>
    <w:rsid w:val="007254C4"/>
    <w:rsid w:val="00725604"/>
    <w:rsid w:val="00725F00"/>
    <w:rsid w:val="00730C49"/>
    <w:rsid w:val="00733EE0"/>
    <w:rsid w:val="00734D54"/>
    <w:rsid w:val="007404A9"/>
    <w:rsid w:val="007409F0"/>
    <w:rsid w:val="00743AFB"/>
    <w:rsid w:val="00743FDA"/>
    <w:rsid w:val="00745A29"/>
    <w:rsid w:val="00745B6D"/>
    <w:rsid w:val="0074669F"/>
    <w:rsid w:val="0075099A"/>
    <w:rsid w:val="007525A1"/>
    <w:rsid w:val="007527D1"/>
    <w:rsid w:val="007537B2"/>
    <w:rsid w:val="00755122"/>
    <w:rsid w:val="007602DA"/>
    <w:rsid w:val="00763546"/>
    <w:rsid w:val="00763BC3"/>
    <w:rsid w:val="00764347"/>
    <w:rsid w:val="007652BA"/>
    <w:rsid w:val="00766E0C"/>
    <w:rsid w:val="00767CF1"/>
    <w:rsid w:val="00770013"/>
    <w:rsid w:val="0077754D"/>
    <w:rsid w:val="007868B1"/>
    <w:rsid w:val="00786959"/>
    <w:rsid w:val="00790390"/>
    <w:rsid w:val="00793570"/>
    <w:rsid w:val="00794557"/>
    <w:rsid w:val="007A5172"/>
    <w:rsid w:val="007A642D"/>
    <w:rsid w:val="007A6E60"/>
    <w:rsid w:val="007A7903"/>
    <w:rsid w:val="007B1209"/>
    <w:rsid w:val="007B126C"/>
    <w:rsid w:val="007B4F43"/>
    <w:rsid w:val="007B58C2"/>
    <w:rsid w:val="007B74BC"/>
    <w:rsid w:val="007C1E1A"/>
    <w:rsid w:val="007C2AA0"/>
    <w:rsid w:val="007C64C8"/>
    <w:rsid w:val="007C69D0"/>
    <w:rsid w:val="007D1DD5"/>
    <w:rsid w:val="007D52E1"/>
    <w:rsid w:val="007E6B65"/>
    <w:rsid w:val="007E76F5"/>
    <w:rsid w:val="007F33D4"/>
    <w:rsid w:val="007F3E5E"/>
    <w:rsid w:val="007F48F8"/>
    <w:rsid w:val="007F71E0"/>
    <w:rsid w:val="0080189F"/>
    <w:rsid w:val="00801CE5"/>
    <w:rsid w:val="00802E67"/>
    <w:rsid w:val="008042D9"/>
    <w:rsid w:val="008058B8"/>
    <w:rsid w:val="00810223"/>
    <w:rsid w:val="00810A75"/>
    <w:rsid w:val="008113EC"/>
    <w:rsid w:val="00814CAB"/>
    <w:rsid w:val="00822E27"/>
    <w:rsid w:val="00824641"/>
    <w:rsid w:val="00825342"/>
    <w:rsid w:val="00825C2C"/>
    <w:rsid w:val="00826FCD"/>
    <w:rsid w:val="00830C6E"/>
    <w:rsid w:val="00831108"/>
    <w:rsid w:val="00832B3B"/>
    <w:rsid w:val="00833F44"/>
    <w:rsid w:val="00834694"/>
    <w:rsid w:val="0083567B"/>
    <w:rsid w:val="00837A14"/>
    <w:rsid w:val="00844381"/>
    <w:rsid w:val="00851603"/>
    <w:rsid w:val="00851C96"/>
    <w:rsid w:val="00853404"/>
    <w:rsid w:val="00855039"/>
    <w:rsid w:val="00857753"/>
    <w:rsid w:val="00860199"/>
    <w:rsid w:val="00861F4E"/>
    <w:rsid w:val="008622BC"/>
    <w:rsid w:val="008632BE"/>
    <w:rsid w:val="008658CE"/>
    <w:rsid w:val="00867183"/>
    <w:rsid w:val="008701E9"/>
    <w:rsid w:val="00870768"/>
    <w:rsid w:val="00871821"/>
    <w:rsid w:val="00871C27"/>
    <w:rsid w:val="00875DE4"/>
    <w:rsid w:val="00875F6B"/>
    <w:rsid w:val="0088012C"/>
    <w:rsid w:val="0088130D"/>
    <w:rsid w:val="00885CDB"/>
    <w:rsid w:val="008876D0"/>
    <w:rsid w:val="008902E2"/>
    <w:rsid w:val="00891620"/>
    <w:rsid w:val="0089315C"/>
    <w:rsid w:val="00893789"/>
    <w:rsid w:val="00896838"/>
    <w:rsid w:val="008A10C0"/>
    <w:rsid w:val="008A16D9"/>
    <w:rsid w:val="008A1779"/>
    <w:rsid w:val="008A1F88"/>
    <w:rsid w:val="008A3BD6"/>
    <w:rsid w:val="008A6679"/>
    <w:rsid w:val="008A7145"/>
    <w:rsid w:val="008A7EFD"/>
    <w:rsid w:val="008B10FD"/>
    <w:rsid w:val="008B32E4"/>
    <w:rsid w:val="008B4777"/>
    <w:rsid w:val="008B53DF"/>
    <w:rsid w:val="008B7DB2"/>
    <w:rsid w:val="008C7CD3"/>
    <w:rsid w:val="008C7FFD"/>
    <w:rsid w:val="008D0D21"/>
    <w:rsid w:val="008D3914"/>
    <w:rsid w:val="008D62D0"/>
    <w:rsid w:val="008D6E3C"/>
    <w:rsid w:val="008D71F2"/>
    <w:rsid w:val="008D76ED"/>
    <w:rsid w:val="008E0EA1"/>
    <w:rsid w:val="008E52CC"/>
    <w:rsid w:val="008E79D7"/>
    <w:rsid w:val="008F0356"/>
    <w:rsid w:val="0090072C"/>
    <w:rsid w:val="00902F47"/>
    <w:rsid w:val="0090567E"/>
    <w:rsid w:val="00907E0C"/>
    <w:rsid w:val="00910AD5"/>
    <w:rsid w:val="00911543"/>
    <w:rsid w:val="00911D5E"/>
    <w:rsid w:val="00913938"/>
    <w:rsid w:val="00914335"/>
    <w:rsid w:val="0091453A"/>
    <w:rsid w:val="009145A6"/>
    <w:rsid w:val="00920201"/>
    <w:rsid w:val="00921070"/>
    <w:rsid w:val="009211BE"/>
    <w:rsid w:val="00922101"/>
    <w:rsid w:val="00925A2B"/>
    <w:rsid w:val="009265AA"/>
    <w:rsid w:val="00930B87"/>
    <w:rsid w:val="0093316F"/>
    <w:rsid w:val="009337CA"/>
    <w:rsid w:val="0093381C"/>
    <w:rsid w:val="00934410"/>
    <w:rsid w:val="00936276"/>
    <w:rsid w:val="00936B4C"/>
    <w:rsid w:val="009417B9"/>
    <w:rsid w:val="00943700"/>
    <w:rsid w:val="00943A84"/>
    <w:rsid w:val="009458B5"/>
    <w:rsid w:val="009459B3"/>
    <w:rsid w:val="00952D36"/>
    <w:rsid w:val="00953FCA"/>
    <w:rsid w:val="0095718F"/>
    <w:rsid w:val="00957408"/>
    <w:rsid w:val="00957B55"/>
    <w:rsid w:val="009608D3"/>
    <w:rsid w:val="00964D21"/>
    <w:rsid w:val="0097247B"/>
    <w:rsid w:val="00973FEC"/>
    <w:rsid w:val="00974AC2"/>
    <w:rsid w:val="00981FB1"/>
    <w:rsid w:val="009913DF"/>
    <w:rsid w:val="0099205E"/>
    <w:rsid w:val="00992DC8"/>
    <w:rsid w:val="00994395"/>
    <w:rsid w:val="00995879"/>
    <w:rsid w:val="00996859"/>
    <w:rsid w:val="009A186A"/>
    <w:rsid w:val="009A398D"/>
    <w:rsid w:val="009A4211"/>
    <w:rsid w:val="009A7248"/>
    <w:rsid w:val="009A7C1B"/>
    <w:rsid w:val="009B078B"/>
    <w:rsid w:val="009B1627"/>
    <w:rsid w:val="009B5131"/>
    <w:rsid w:val="009B52A3"/>
    <w:rsid w:val="009B56CC"/>
    <w:rsid w:val="009C756B"/>
    <w:rsid w:val="009D032B"/>
    <w:rsid w:val="009D1E40"/>
    <w:rsid w:val="009D37A7"/>
    <w:rsid w:val="009D3CFB"/>
    <w:rsid w:val="009E4EBC"/>
    <w:rsid w:val="009E5465"/>
    <w:rsid w:val="009E6422"/>
    <w:rsid w:val="009E77E2"/>
    <w:rsid w:val="009F384E"/>
    <w:rsid w:val="009F3D9D"/>
    <w:rsid w:val="009F51B1"/>
    <w:rsid w:val="009F7260"/>
    <w:rsid w:val="00A0069E"/>
    <w:rsid w:val="00A055A3"/>
    <w:rsid w:val="00A05B0A"/>
    <w:rsid w:val="00A074D2"/>
    <w:rsid w:val="00A10C18"/>
    <w:rsid w:val="00A11F52"/>
    <w:rsid w:val="00A13326"/>
    <w:rsid w:val="00A24717"/>
    <w:rsid w:val="00A271FE"/>
    <w:rsid w:val="00A272BB"/>
    <w:rsid w:val="00A33B55"/>
    <w:rsid w:val="00A352A9"/>
    <w:rsid w:val="00A354BF"/>
    <w:rsid w:val="00A35A27"/>
    <w:rsid w:val="00A42EFA"/>
    <w:rsid w:val="00A4332F"/>
    <w:rsid w:val="00A50F74"/>
    <w:rsid w:val="00A628B4"/>
    <w:rsid w:val="00A63A29"/>
    <w:rsid w:val="00A65A47"/>
    <w:rsid w:val="00A667E3"/>
    <w:rsid w:val="00A668B0"/>
    <w:rsid w:val="00A6781D"/>
    <w:rsid w:val="00A71B80"/>
    <w:rsid w:val="00A72493"/>
    <w:rsid w:val="00A752CB"/>
    <w:rsid w:val="00A77CA5"/>
    <w:rsid w:val="00A80453"/>
    <w:rsid w:val="00A81D04"/>
    <w:rsid w:val="00A81DBF"/>
    <w:rsid w:val="00A825B5"/>
    <w:rsid w:val="00A831CE"/>
    <w:rsid w:val="00A83BAC"/>
    <w:rsid w:val="00A843BD"/>
    <w:rsid w:val="00A87B1D"/>
    <w:rsid w:val="00A91C9C"/>
    <w:rsid w:val="00A93EAF"/>
    <w:rsid w:val="00A94DD4"/>
    <w:rsid w:val="00A97340"/>
    <w:rsid w:val="00AA1638"/>
    <w:rsid w:val="00AA26D0"/>
    <w:rsid w:val="00AA30EA"/>
    <w:rsid w:val="00AA46A6"/>
    <w:rsid w:val="00AB19FA"/>
    <w:rsid w:val="00AB1B1C"/>
    <w:rsid w:val="00AB2B12"/>
    <w:rsid w:val="00AB3670"/>
    <w:rsid w:val="00AB45D1"/>
    <w:rsid w:val="00AB4923"/>
    <w:rsid w:val="00AC254F"/>
    <w:rsid w:val="00AC28F2"/>
    <w:rsid w:val="00AC4D5B"/>
    <w:rsid w:val="00AC58A0"/>
    <w:rsid w:val="00AD241C"/>
    <w:rsid w:val="00AD2D12"/>
    <w:rsid w:val="00AE05F5"/>
    <w:rsid w:val="00AE0934"/>
    <w:rsid w:val="00AE0E52"/>
    <w:rsid w:val="00AE44F2"/>
    <w:rsid w:val="00AE4791"/>
    <w:rsid w:val="00AE4D57"/>
    <w:rsid w:val="00AE653F"/>
    <w:rsid w:val="00AF0011"/>
    <w:rsid w:val="00AF0A6A"/>
    <w:rsid w:val="00AF0E89"/>
    <w:rsid w:val="00AF158C"/>
    <w:rsid w:val="00AF1EB7"/>
    <w:rsid w:val="00AF2BFA"/>
    <w:rsid w:val="00AF3FD7"/>
    <w:rsid w:val="00AF5337"/>
    <w:rsid w:val="00AF5654"/>
    <w:rsid w:val="00AF5ED6"/>
    <w:rsid w:val="00AF63B0"/>
    <w:rsid w:val="00AF76F9"/>
    <w:rsid w:val="00AF7DC0"/>
    <w:rsid w:val="00B05B2F"/>
    <w:rsid w:val="00B120C4"/>
    <w:rsid w:val="00B13B4D"/>
    <w:rsid w:val="00B177E5"/>
    <w:rsid w:val="00B17E0E"/>
    <w:rsid w:val="00B202FA"/>
    <w:rsid w:val="00B20C12"/>
    <w:rsid w:val="00B217BA"/>
    <w:rsid w:val="00B2223D"/>
    <w:rsid w:val="00B22ECE"/>
    <w:rsid w:val="00B2462D"/>
    <w:rsid w:val="00B25031"/>
    <w:rsid w:val="00B26924"/>
    <w:rsid w:val="00B27B70"/>
    <w:rsid w:val="00B424B3"/>
    <w:rsid w:val="00B42826"/>
    <w:rsid w:val="00B439DB"/>
    <w:rsid w:val="00B4610D"/>
    <w:rsid w:val="00B47CCB"/>
    <w:rsid w:val="00B50754"/>
    <w:rsid w:val="00B507AC"/>
    <w:rsid w:val="00B5099B"/>
    <w:rsid w:val="00B51567"/>
    <w:rsid w:val="00B5385B"/>
    <w:rsid w:val="00B63207"/>
    <w:rsid w:val="00B63417"/>
    <w:rsid w:val="00B64B48"/>
    <w:rsid w:val="00B71E0B"/>
    <w:rsid w:val="00B72E19"/>
    <w:rsid w:val="00B754BD"/>
    <w:rsid w:val="00B7633B"/>
    <w:rsid w:val="00B8035F"/>
    <w:rsid w:val="00B812D5"/>
    <w:rsid w:val="00B86E17"/>
    <w:rsid w:val="00B90CFE"/>
    <w:rsid w:val="00B943D3"/>
    <w:rsid w:val="00B95DD8"/>
    <w:rsid w:val="00B969CA"/>
    <w:rsid w:val="00B970CD"/>
    <w:rsid w:val="00B975B8"/>
    <w:rsid w:val="00BA1E21"/>
    <w:rsid w:val="00BA6399"/>
    <w:rsid w:val="00BA7331"/>
    <w:rsid w:val="00BA7D80"/>
    <w:rsid w:val="00BA7FCC"/>
    <w:rsid w:val="00BB01CA"/>
    <w:rsid w:val="00BB0995"/>
    <w:rsid w:val="00BB24D7"/>
    <w:rsid w:val="00BB3892"/>
    <w:rsid w:val="00BB465D"/>
    <w:rsid w:val="00BB4B97"/>
    <w:rsid w:val="00BB6DAB"/>
    <w:rsid w:val="00BC0268"/>
    <w:rsid w:val="00BC126B"/>
    <w:rsid w:val="00BC16E9"/>
    <w:rsid w:val="00BC2A09"/>
    <w:rsid w:val="00BC6987"/>
    <w:rsid w:val="00BD4516"/>
    <w:rsid w:val="00BD49A8"/>
    <w:rsid w:val="00BD6010"/>
    <w:rsid w:val="00BE031F"/>
    <w:rsid w:val="00BE6AE8"/>
    <w:rsid w:val="00BF07BF"/>
    <w:rsid w:val="00BF0892"/>
    <w:rsid w:val="00BF0AC8"/>
    <w:rsid w:val="00BF641B"/>
    <w:rsid w:val="00C008DF"/>
    <w:rsid w:val="00C00ECE"/>
    <w:rsid w:val="00C055D4"/>
    <w:rsid w:val="00C065E8"/>
    <w:rsid w:val="00C13A35"/>
    <w:rsid w:val="00C14D47"/>
    <w:rsid w:val="00C154C0"/>
    <w:rsid w:val="00C20CC8"/>
    <w:rsid w:val="00C22FA1"/>
    <w:rsid w:val="00C24752"/>
    <w:rsid w:val="00C24C96"/>
    <w:rsid w:val="00C31C25"/>
    <w:rsid w:val="00C32258"/>
    <w:rsid w:val="00C32511"/>
    <w:rsid w:val="00C3453D"/>
    <w:rsid w:val="00C3635A"/>
    <w:rsid w:val="00C401FE"/>
    <w:rsid w:val="00C4024B"/>
    <w:rsid w:val="00C41B7A"/>
    <w:rsid w:val="00C444EC"/>
    <w:rsid w:val="00C45C52"/>
    <w:rsid w:val="00C46C5C"/>
    <w:rsid w:val="00C46DD9"/>
    <w:rsid w:val="00C4787C"/>
    <w:rsid w:val="00C510B2"/>
    <w:rsid w:val="00C51469"/>
    <w:rsid w:val="00C51832"/>
    <w:rsid w:val="00C53FCE"/>
    <w:rsid w:val="00C548B2"/>
    <w:rsid w:val="00C56BA2"/>
    <w:rsid w:val="00C56BE3"/>
    <w:rsid w:val="00C612C1"/>
    <w:rsid w:val="00C6210B"/>
    <w:rsid w:val="00C644DE"/>
    <w:rsid w:val="00C66DD8"/>
    <w:rsid w:val="00C67580"/>
    <w:rsid w:val="00C67F1B"/>
    <w:rsid w:val="00C740A6"/>
    <w:rsid w:val="00C74CDA"/>
    <w:rsid w:val="00C8218F"/>
    <w:rsid w:val="00C8309C"/>
    <w:rsid w:val="00C84007"/>
    <w:rsid w:val="00C91240"/>
    <w:rsid w:val="00C961BE"/>
    <w:rsid w:val="00C96291"/>
    <w:rsid w:val="00C97124"/>
    <w:rsid w:val="00CA0464"/>
    <w:rsid w:val="00CA42D8"/>
    <w:rsid w:val="00CB2D43"/>
    <w:rsid w:val="00CB3691"/>
    <w:rsid w:val="00CB56C8"/>
    <w:rsid w:val="00CC0547"/>
    <w:rsid w:val="00CC2631"/>
    <w:rsid w:val="00CC434E"/>
    <w:rsid w:val="00CC4748"/>
    <w:rsid w:val="00CC4DFB"/>
    <w:rsid w:val="00CC5D16"/>
    <w:rsid w:val="00CD1E92"/>
    <w:rsid w:val="00CD280F"/>
    <w:rsid w:val="00CD36E9"/>
    <w:rsid w:val="00CD40A6"/>
    <w:rsid w:val="00CD4BF5"/>
    <w:rsid w:val="00CD7602"/>
    <w:rsid w:val="00CE038E"/>
    <w:rsid w:val="00CE361C"/>
    <w:rsid w:val="00CE596F"/>
    <w:rsid w:val="00CE662D"/>
    <w:rsid w:val="00CE67D0"/>
    <w:rsid w:val="00CF2B9D"/>
    <w:rsid w:val="00CF3D72"/>
    <w:rsid w:val="00CF7930"/>
    <w:rsid w:val="00D02FE2"/>
    <w:rsid w:val="00D032F3"/>
    <w:rsid w:val="00D034C6"/>
    <w:rsid w:val="00D0544B"/>
    <w:rsid w:val="00D05E8E"/>
    <w:rsid w:val="00D120B0"/>
    <w:rsid w:val="00D16702"/>
    <w:rsid w:val="00D20236"/>
    <w:rsid w:val="00D207C7"/>
    <w:rsid w:val="00D2202B"/>
    <w:rsid w:val="00D30297"/>
    <w:rsid w:val="00D30884"/>
    <w:rsid w:val="00D32A8F"/>
    <w:rsid w:val="00D34140"/>
    <w:rsid w:val="00D357E6"/>
    <w:rsid w:val="00D35810"/>
    <w:rsid w:val="00D367B8"/>
    <w:rsid w:val="00D36F78"/>
    <w:rsid w:val="00D42F13"/>
    <w:rsid w:val="00D43400"/>
    <w:rsid w:val="00D52606"/>
    <w:rsid w:val="00D54553"/>
    <w:rsid w:val="00D55A3C"/>
    <w:rsid w:val="00D60550"/>
    <w:rsid w:val="00D62FB5"/>
    <w:rsid w:val="00D65AA6"/>
    <w:rsid w:val="00D70077"/>
    <w:rsid w:val="00D71088"/>
    <w:rsid w:val="00D7108C"/>
    <w:rsid w:val="00D75546"/>
    <w:rsid w:val="00D762C6"/>
    <w:rsid w:val="00D7643D"/>
    <w:rsid w:val="00D76870"/>
    <w:rsid w:val="00D8270F"/>
    <w:rsid w:val="00D85C94"/>
    <w:rsid w:val="00D87DFB"/>
    <w:rsid w:val="00D9176B"/>
    <w:rsid w:val="00D9206E"/>
    <w:rsid w:val="00D940E6"/>
    <w:rsid w:val="00D95B0F"/>
    <w:rsid w:val="00D96DAC"/>
    <w:rsid w:val="00DA0282"/>
    <w:rsid w:val="00DA0C2B"/>
    <w:rsid w:val="00DA10A0"/>
    <w:rsid w:val="00DA4575"/>
    <w:rsid w:val="00DA64EB"/>
    <w:rsid w:val="00DB1F5C"/>
    <w:rsid w:val="00DB2043"/>
    <w:rsid w:val="00DB414C"/>
    <w:rsid w:val="00DB4509"/>
    <w:rsid w:val="00DB4FFA"/>
    <w:rsid w:val="00DB6001"/>
    <w:rsid w:val="00DC0B6D"/>
    <w:rsid w:val="00DC1DD7"/>
    <w:rsid w:val="00DC4FC5"/>
    <w:rsid w:val="00DD59D8"/>
    <w:rsid w:val="00DD5BAE"/>
    <w:rsid w:val="00DD6256"/>
    <w:rsid w:val="00DD6C94"/>
    <w:rsid w:val="00DE1480"/>
    <w:rsid w:val="00DE17B7"/>
    <w:rsid w:val="00DE3D38"/>
    <w:rsid w:val="00DE3E2F"/>
    <w:rsid w:val="00DE5BD3"/>
    <w:rsid w:val="00DE7811"/>
    <w:rsid w:val="00DF0C46"/>
    <w:rsid w:val="00DF12D3"/>
    <w:rsid w:val="00DF1DE7"/>
    <w:rsid w:val="00DF41B4"/>
    <w:rsid w:val="00DF5A49"/>
    <w:rsid w:val="00DF6009"/>
    <w:rsid w:val="00E0193A"/>
    <w:rsid w:val="00E05FFE"/>
    <w:rsid w:val="00E0730F"/>
    <w:rsid w:val="00E119C0"/>
    <w:rsid w:val="00E2239B"/>
    <w:rsid w:val="00E30039"/>
    <w:rsid w:val="00E31070"/>
    <w:rsid w:val="00E346C9"/>
    <w:rsid w:val="00E4295E"/>
    <w:rsid w:val="00E460F4"/>
    <w:rsid w:val="00E47B18"/>
    <w:rsid w:val="00E514DC"/>
    <w:rsid w:val="00E52770"/>
    <w:rsid w:val="00E53CD5"/>
    <w:rsid w:val="00E56946"/>
    <w:rsid w:val="00E60A94"/>
    <w:rsid w:val="00E66FF6"/>
    <w:rsid w:val="00E720CA"/>
    <w:rsid w:val="00E7386A"/>
    <w:rsid w:val="00E773AE"/>
    <w:rsid w:val="00E80AD4"/>
    <w:rsid w:val="00E81B3B"/>
    <w:rsid w:val="00E82CB8"/>
    <w:rsid w:val="00E83CA4"/>
    <w:rsid w:val="00E8576E"/>
    <w:rsid w:val="00E85E38"/>
    <w:rsid w:val="00E8757E"/>
    <w:rsid w:val="00E8758C"/>
    <w:rsid w:val="00E908D0"/>
    <w:rsid w:val="00E937B4"/>
    <w:rsid w:val="00E93B6D"/>
    <w:rsid w:val="00EA4C89"/>
    <w:rsid w:val="00EA6DCB"/>
    <w:rsid w:val="00EB2ED2"/>
    <w:rsid w:val="00EB7D31"/>
    <w:rsid w:val="00EC32C6"/>
    <w:rsid w:val="00EC42DE"/>
    <w:rsid w:val="00EC6C99"/>
    <w:rsid w:val="00ED1A59"/>
    <w:rsid w:val="00ED1E4C"/>
    <w:rsid w:val="00ED639E"/>
    <w:rsid w:val="00ED6B3A"/>
    <w:rsid w:val="00EE09CD"/>
    <w:rsid w:val="00EE12C3"/>
    <w:rsid w:val="00EE369A"/>
    <w:rsid w:val="00EE43EC"/>
    <w:rsid w:val="00EE4ED4"/>
    <w:rsid w:val="00EE605C"/>
    <w:rsid w:val="00EE624C"/>
    <w:rsid w:val="00EE66F1"/>
    <w:rsid w:val="00EE6BC8"/>
    <w:rsid w:val="00EF15A2"/>
    <w:rsid w:val="00EF5637"/>
    <w:rsid w:val="00F025C7"/>
    <w:rsid w:val="00F03D54"/>
    <w:rsid w:val="00F07C9A"/>
    <w:rsid w:val="00F101F9"/>
    <w:rsid w:val="00F10213"/>
    <w:rsid w:val="00F11100"/>
    <w:rsid w:val="00F1179D"/>
    <w:rsid w:val="00F11A7C"/>
    <w:rsid w:val="00F11DB5"/>
    <w:rsid w:val="00F1419B"/>
    <w:rsid w:val="00F14C49"/>
    <w:rsid w:val="00F155FF"/>
    <w:rsid w:val="00F1576D"/>
    <w:rsid w:val="00F16DAB"/>
    <w:rsid w:val="00F20D9A"/>
    <w:rsid w:val="00F211FE"/>
    <w:rsid w:val="00F235F8"/>
    <w:rsid w:val="00F23F2A"/>
    <w:rsid w:val="00F256AB"/>
    <w:rsid w:val="00F266F0"/>
    <w:rsid w:val="00F26CC9"/>
    <w:rsid w:val="00F303E6"/>
    <w:rsid w:val="00F326F7"/>
    <w:rsid w:val="00F34455"/>
    <w:rsid w:val="00F36DD7"/>
    <w:rsid w:val="00F36F20"/>
    <w:rsid w:val="00F40E60"/>
    <w:rsid w:val="00F421BF"/>
    <w:rsid w:val="00F424E8"/>
    <w:rsid w:val="00F42F45"/>
    <w:rsid w:val="00F45875"/>
    <w:rsid w:val="00F45AA7"/>
    <w:rsid w:val="00F51847"/>
    <w:rsid w:val="00F52B3C"/>
    <w:rsid w:val="00F55560"/>
    <w:rsid w:val="00F57BD1"/>
    <w:rsid w:val="00F6198F"/>
    <w:rsid w:val="00F64A47"/>
    <w:rsid w:val="00F67F51"/>
    <w:rsid w:val="00F70D48"/>
    <w:rsid w:val="00F71697"/>
    <w:rsid w:val="00F71DA5"/>
    <w:rsid w:val="00F72F7D"/>
    <w:rsid w:val="00F75024"/>
    <w:rsid w:val="00F77337"/>
    <w:rsid w:val="00F800BB"/>
    <w:rsid w:val="00F82D7A"/>
    <w:rsid w:val="00F85073"/>
    <w:rsid w:val="00F85853"/>
    <w:rsid w:val="00F92C63"/>
    <w:rsid w:val="00FA029F"/>
    <w:rsid w:val="00FA0F30"/>
    <w:rsid w:val="00FA3C63"/>
    <w:rsid w:val="00FA51A1"/>
    <w:rsid w:val="00FA53EE"/>
    <w:rsid w:val="00FA72D9"/>
    <w:rsid w:val="00FB049F"/>
    <w:rsid w:val="00FB0A7E"/>
    <w:rsid w:val="00FB1B97"/>
    <w:rsid w:val="00FC0C46"/>
    <w:rsid w:val="00FC0D16"/>
    <w:rsid w:val="00FC10DD"/>
    <w:rsid w:val="00FC310D"/>
    <w:rsid w:val="00FD03E0"/>
    <w:rsid w:val="00FD0EAD"/>
    <w:rsid w:val="00FD1B08"/>
    <w:rsid w:val="00FD2B39"/>
    <w:rsid w:val="00FD4990"/>
    <w:rsid w:val="00FE0A60"/>
    <w:rsid w:val="00FE185B"/>
    <w:rsid w:val="00FE3EAF"/>
    <w:rsid w:val="00FE3FD8"/>
    <w:rsid w:val="00FF0FEA"/>
    <w:rsid w:val="00FF1008"/>
    <w:rsid w:val="00FF1D97"/>
    <w:rsid w:val="00FF24A9"/>
    <w:rsid w:val="00FF2DB3"/>
    <w:rsid w:val="00FF4972"/>
    <w:rsid w:val="00FF5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34E7D833-DF92-4E77-B369-171AB207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F72"/>
    <w:pPr>
      <w:adjustRightInd w:val="0"/>
      <w:snapToGrid w:val="0"/>
      <w:jc w:val="left"/>
    </w:pPr>
    <w:rPr>
      <w:rFonts w:ascii="メイリオ" w:eastAsia="メイリオ" w:hAnsi="メイリオ"/>
      <w:sz w:val="24"/>
      <w:szCs w:val="22"/>
    </w:rPr>
  </w:style>
  <w:style w:type="paragraph" w:styleId="1">
    <w:name w:val="heading 1"/>
    <w:basedOn w:val="a"/>
    <w:next w:val="a"/>
    <w:link w:val="10"/>
    <w:qFormat/>
    <w:rsid w:val="005C19B5"/>
    <w:pPr>
      <w:keepNext/>
      <w:numPr>
        <w:numId w:val="7"/>
      </w:numPr>
      <w:suppressAutoHyphens/>
      <w:outlineLvl w:val="0"/>
    </w:pPr>
    <w:rPr>
      <w:rFonts w:cs="Century"/>
      <w:b/>
      <w:kern w:val="24"/>
      <w:szCs w:val="24"/>
      <w:lang w:eastAsia="ar-SA"/>
    </w:rPr>
  </w:style>
  <w:style w:type="paragraph" w:styleId="2">
    <w:name w:val="heading 2"/>
    <w:basedOn w:val="a"/>
    <w:next w:val="a"/>
    <w:link w:val="20"/>
    <w:qFormat/>
    <w:rsid w:val="005C19B5"/>
    <w:pPr>
      <w:keepNext/>
      <w:numPr>
        <w:ilvl w:val="1"/>
        <w:numId w:val="7"/>
      </w:numPr>
      <w:suppressAutoHyphens/>
      <w:outlineLvl w:val="1"/>
    </w:pPr>
    <w:rPr>
      <w:rFonts w:cs="メイリオ"/>
      <w:kern w:val="21"/>
      <w:szCs w:val="21"/>
      <w:lang w:eastAsia="ar-SA"/>
    </w:rPr>
  </w:style>
  <w:style w:type="paragraph" w:styleId="3">
    <w:name w:val="heading 3"/>
    <w:basedOn w:val="a"/>
    <w:next w:val="a"/>
    <w:link w:val="30"/>
    <w:qFormat/>
    <w:rsid w:val="005C19B5"/>
    <w:pPr>
      <w:keepNext/>
      <w:numPr>
        <w:ilvl w:val="2"/>
        <w:numId w:val="7"/>
      </w:numPr>
      <w:suppressAutoHyphens/>
      <w:outlineLvl w:val="2"/>
    </w:pPr>
    <w:rPr>
      <w:rFonts w:cs="Century"/>
      <w:kern w:val="24"/>
      <w:szCs w:val="24"/>
      <w:lang w:eastAsia="ar-SA"/>
    </w:rPr>
  </w:style>
  <w:style w:type="paragraph" w:styleId="4">
    <w:name w:val="heading 4"/>
    <w:basedOn w:val="a"/>
    <w:next w:val="a"/>
    <w:link w:val="40"/>
    <w:qFormat/>
    <w:rsid w:val="005C19B5"/>
    <w:pPr>
      <w:keepNext/>
      <w:numPr>
        <w:ilvl w:val="3"/>
        <w:numId w:val="7"/>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C19B5"/>
    <w:rPr>
      <w:rFonts w:ascii="メイリオ" w:eastAsia="メイリオ" w:hAnsi="メイリオ" w:cs="Century"/>
      <w:b/>
      <w:kern w:val="24"/>
      <w:sz w:val="24"/>
      <w:szCs w:val="24"/>
      <w:lang w:eastAsia="ar-SA"/>
    </w:rPr>
  </w:style>
  <w:style w:type="character" w:customStyle="1" w:styleId="20">
    <w:name w:val="見出し 2 (文字)"/>
    <w:basedOn w:val="a0"/>
    <w:link w:val="2"/>
    <w:rsid w:val="005C19B5"/>
    <w:rPr>
      <w:rFonts w:ascii="メイリオ" w:eastAsia="メイリオ" w:hAnsi="メイリオ" w:cs="メイリオ"/>
      <w:kern w:val="21"/>
      <w:sz w:val="24"/>
      <w:lang w:eastAsia="ar-SA"/>
    </w:rPr>
  </w:style>
  <w:style w:type="paragraph" w:styleId="11">
    <w:name w:val="toc 1"/>
    <w:basedOn w:val="a"/>
    <w:next w:val="a"/>
    <w:autoRedefine/>
    <w:uiPriority w:val="39"/>
    <w:unhideWhenUsed/>
    <w:qFormat/>
    <w:rsid w:val="009458B5"/>
    <w:pPr>
      <w:tabs>
        <w:tab w:val="left" w:pos="480"/>
        <w:tab w:val="right" w:leader="dot" w:pos="8494"/>
      </w:tabs>
    </w:pPr>
    <w:rPr>
      <w:b/>
      <w:sz w:val="22"/>
      <w:szCs w:val="21"/>
    </w:rPr>
  </w:style>
  <w:style w:type="paragraph" w:styleId="21">
    <w:name w:val="toc 2"/>
    <w:basedOn w:val="a"/>
    <w:next w:val="a"/>
    <w:autoRedefine/>
    <w:uiPriority w:val="39"/>
    <w:unhideWhenUsed/>
    <w:qFormat/>
    <w:rsid w:val="009458B5"/>
    <w:pPr>
      <w:tabs>
        <w:tab w:val="left" w:pos="960"/>
        <w:tab w:val="right" w:leader="dot" w:pos="8494"/>
      </w:tabs>
      <w:ind w:leftChars="100" w:left="240"/>
    </w:pPr>
    <w:rPr>
      <w:sz w:val="22"/>
    </w:rPr>
  </w:style>
  <w:style w:type="paragraph" w:styleId="31">
    <w:name w:val="toc 3"/>
    <w:basedOn w:val="a"/>
    <w:next w:val="a"/>
    <w:autoRedefine/>
    <w:uiPriority w:val="39"/>
    <w:unhideWhenUsed/>
    <w:qFormat/>
    <w:rsid w:val="005C19B5"/>
    <w:pPr>
      <w:ind w:leftChars="200" w:left="480"/>
    </w:pPr>
    <w:rPr>
      <w:sz w:val="22"/>
    </w:rPr>
  </w:style>
  <w:style w:type="paragraph" w:styleId="a3">
    <w:name w:val="No Spacing"/>
    <w:link w:val="a4"/>
    <w:uiPriority w:val="1"/>
    <w:qFormat/>
    <w:rsid w:val="005C19B5"/>
    <w:pPr>
      <w:jc w:val="left"/>
    </w:pPr>
    <w:rPr>
      <w:kern w:val="0"/>
      <w:sz w:val="22"/>
      <w:szCs w:val="22"/>
    </w:rPr>
  </w:style>
  <w:style w:type="character" w:customStyle="1" w:styleId="a4">
    <w:name w:val="行間詰め (文字)"/>
    <w:basedOn w:val="a0"/>
    <w:link w:val="a3"/>
    <w:uiPriority w:val="1"/>
    <w:rsid w:val="005C19B5"/>
    <w:rPr>
      <w:kern w:val="0"/>
      <w:sz w:val="22"/>
      <w:szCs w:val="22"/>
    </w:rPr>
  </w:style>
  <w:style w:type="paragraph" w:styleId="a5">
    <w:name w:val="Balloon Text"/>
    <w:basedOn w:val="a"/>
    <w:link w:val="a6"/>
    <w:uiPriority w:val="99"/>
    <w:semiHidden/>
    <w:unhideWhenUsed/>
    <w:rsid w:val="005C19B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C19B5"/>
    <w:rPr>
      <w:rFonts w:asciiTheme="majorHAnsi" w:eastAsiaTheme="majorEastAsia" w:hAnsiTheme="majorHAnsi" w:cstheme="majorBidi"/>
      <w:sz w:val="18"/>
      <w:szCs w:val="18"/>
    </w:rPr>
  </w:style>
  <w:style w:type="character" w:styleId="a7">
    <w:name w:val="Hyperlink"/>
    <w:basedOn w:val="a0"/>
    <w:uiPriority w:val="99"/>
    <w:unhideWhenUsed/>
    <w:rsid w:val="00483F72"/>
    <w:rPr>
      <w:color w:val="auto"/>
      <w:u w:val="single"/>
    </w:rPr>
  </w:style>
  <w:style w:type="paragraph" w:styleId="a8">
    <w:name w:val="header"/>
    <w:basedOn w:val="a"/>
    <w:link w:val="a9"/>
    <w:uiPriority w:val="99"/>
    <w:unhideWhenUsed/>
    <w:rsid w:val="005C19B5"/>
    <w:pPr>
      <w:tabs>
        <w:tab w:val="center" w:pos="4252"/>
        <w:tab w:val="right" w:pos="8504"/>
      </w:tabs>
    </w:pPr>
  </w:style>
  <w:style w:type="character" w:customStyle="1" w:styleId="a9">
    <w:name w:val="ヘッダー (文字)"/>
    <w:basedOn w:val="a0"/>
    <w:link w:val="a8"/>
    <w:uiPriority w:val="99"/>
    <w:rsid w:val="005C19B5"/>
    <w:rPr>
      <w:rFonts w:ascii="メイリオ" w:eastAsia="メイリオ" w:hAnsi="メイリオ"/>
      <w:sz w:val="24"/>
      <w:szCs w:val="22"/>
    </w:rPr>
  </w:style>
  <w:style w:type="paragraph" w:styleId="aa">
    <w:name w:val="footer"/>
    <w:basedOn w:val="a"/>
    <w:link w:val="ab"/>
    <w:uiPriority w:val="99"/>
    <w:unhideWhenUsed/>
    <w:rsid w:val="005C19B5"/>
    <w:pPr>
      <w:tabs>
        <w:tab w:val="center" w:pos="4252"/>
        <w:tab w:val="right" w:pos="8504"/>
      </w:tabs>
    </w:pPr>
  </w:style>
  <w:style w:type="character" w:customStyle="1" w:styleId="ab">
    <w:name w:val="フッター (文字)"/>
    <w:basedOn w:val="a0"/>
    <w:link w:val="aa"/>
    <w:uiPriority w:val="99"/>
    <w:rsid w:val="005C19B5"/>
    <w:rPr>
      <w:rFonts w:ascii="メイリオ" w:eastAsia="メイリオ" w:hAnsi="メイリオ"/>
      <w:sz w:val="24"/>
      <w:szCs w:val="22"/>
    </w:rPr>
  </w:style>
  <w:style w:type="character" w:styleId="ac">
    <w:name w:val="Placeholder Text"/>
    <w:basedOn w:val="a0"/>
    <w:uiPriority w:val="99"/>
    <w:semiHidden/>
    <w:rsid w:val="005C19B5"/>
    <w:rPr>
      <w:color w:val="808080"/>
    </w:rPr>
  </w:style>
  <w:style w:type="character" w:customStyle="1" w:styleId="30">
    <w:name w:val="見出し 3 (文字)"/>
    <w:basedOn w:val="a0"/>
    <w:link w:val="3"/>
    <w:rsid w:val="005C19B5"/>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5C19B5"/>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5C19B5"/>
    <w:pPr>
      <w:ind w:leftChars="300" w:left="720"/>
    </w:pPr>
  </w:style>
  <w:style w:type="paragraph" w:styleId="5">
    <w:name w:val="toc 5"/>
    <w:basedOn w:val="a"/>
    <w:next w:val="a"/>
    <w:autoRedefine/>
    <w:uiPriority w:val="39"/>
    <w:semiHidden/>
    <w:unhideWhenUsed/>
    <w:rsid w:val="005C19B5"/>
    <w:pPr>
      <w:ind w:leftChars="400" w:left="960"/>
    </w:pPr>
  </w:style>
  <w:style w:type="paragraph" w:styleId="6">
    <w:name w:val="toc 6"/>
    <w:basedOn w:val="a"/>
    <w:next w:val="a"/>
    <w:autoRedefine/>
    <w:uiPriority w:val="39"/>
    <w:semiHidden/>
    <w:unhideWhenUsed/>
    <w:rsid w:val="005C19B5"/>
    <w:pPr>
      <w:ind w:leftChars="500" w:left="1200"/>
    </w:pPr>
  </w:style>
  <w:style w:type="paragraph" w:styleId="7">
    <w:name w:val="toc 7"/>
    <w:basedOn w:val="a"/>
    <w:next w:val="a"/>
    <w:autoRedefine/>
    <w:uiPriority w:val="39"/>
    <w:semiHidden/>
    <w:unhideWhenUsed/>
    <w:rsid w:val="005C19B5"/>
    <w:pPr>
      <w:ind w:leftChars="600" w:left="1440"/>
    </w:pPr>
  </w:style>
  <w:style w:type="paragraph" w:styleId="8">
    <w:name w:val="toc 8"/>
    <w:basedOn w:val="a"/>
    <w:next w:val="a"/>
    <w:autoRedefine/>
    <w:uiPriority w:val="39"/>
    <w:semiHidden/>
    <w:unhideWhenUsed/>
    <w:rsid w:val="005C19B5"/>
    <w:pPr>
      <w:ind w:leftChars="700" w:left="1680"/>
    </w:pPr>
  </w:style>
  <w:style w:type="paragraph" w:styleId="9">
    <w:name w:val="toc 9"/>
    <w:basedOn w:val="a"/>
    <w:next w:val="a"/>
    <w:autoRedefine/>
    <w:uiPriority w:val="39"/>
    <w:semiHidden/>
    <w:unhideWhenUsed/>
    <w:rsid w:val="005C19B5"/>
    <w:pPr>
      <w:ind w:leftChars="800" w:left="1920"/>
    </w:pPr>
  </w:style>
  <w:style w:type="paragraph" w:styleId="ae">
    <w:name w:val="List Paragraph"/>
    <w:basedOn w:val="a"/>
    <w:uiPriority w:val="34"/>
    <w:qFormat/>
    <w:rsid w:val="00F40E60"/>
    <w:pPr>
      <w:ind w:leftChars="400" w:left="840"/>
    </w:pPr>
  </w:style>
  <w:style w:type="table" w:styleId="af">
    <w:name w:val="Table Grid"/>
    <w:basedOn w:val="a1"/>
    <w:uiPriority w:val="59"/>
    <w:rsid w:val="00F40E60"/>
    <w:pPr>
      <w:jc w:val="left"/>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rsid w:val="005C19B5"/>
    <w:rPr>
      <w:rFonts w:ascii="メイリオ" w:eastAsia="メイリオ" w:hAnsi="Century" w:cs="Century"/>
      <w:bCs/>
      <w:kern w:val="24"/>
      <w:sz w:val="24"/>
      <w:szCs w:val="24"/>
      <w:lang w:eastAsia="ar-SA"/>
    </w:rPr>
  </w:style>
  <w:style w:type="character" w:styleId="af0">
    <w:name w:val="FollowedHyperlink"/>
    <w:basedOn w:val="a0"/>
    <w:uiPriority w:val="99"/>
    <w:semiHidden/>
    <w:unhideWhenUsed/>
    <w:rsid w:val="00483F72"/>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Arial"/>
        <a:ea typeface="メイリオ"/>
        <a:cs typeface=""/>
      </a:majorFont>
      <a:minorFont>
        <a:latin typeface="Century"/>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CDD18-1376-4B39-93E2-24991233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3389</TotalTime>
  <Pages>54</Pages>
  <Words>2294</Words>
  <Characters>13080</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Proself Disk for Windows
操作チュートリアル</vt:lpstr>
    </vt:vector>
  </TitlesOfParts>
  <Company/>
  <LinksUpToDate>false</LinksUpToDate>
  <CharactersWithSpaces>15344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Proself Disk for Windows
操作チュートリアル</dc:title>
  <cp:lastModifiedBy>株式会社ノースグリッド</cp:lastModifiedBy>
  <cp:revision>894</cp:revision>
  <cp:lastPrinted>2014-09-30T07:08:00Z</cp:lastPrinted>
  <dcterms:created xsi:type="dcterms:W3CDTF">2014-06-30T06:58:00Z</dcterms:created>
  <dcterms:modified xsi:type="dcterms:W3CDTF">2023-01-16T06:09:00Z</dcterms:modified>
</cp:coreProperties>
</file>