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8589946"/>
        <w:docPartObj>
          <w:docPartGallery w:val="Cover Pages"/>
          <w:docPartUnique/>
        </w:docPartObj>
      </w:sdtPr>
      <w:sdtEndPr/>
      <w:sdtContent>
        <w:bookmarkStart w:id="0" w:name="_GoBack" w:displacedByCustomXml="prev"/>
        <w:bookmarkEnd w:id="0" w:displacedByCustomXml="prev"/>
        <w:p w14:paraId="48227A73" w14:textId="24676948"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0CDEBE70" w:rsidR="00725B81" w:rsidRPr="00965725" w:rsidRDefault="00725B81" w:rsidP="00725B81">
                <w:pPr>
                  <w:jc w:val="right"/>
                </w:pPr>
                <w:r w:rsidRPr="00965725">
                  <w:rPr>
                    <w:rFonts w:hint="eastAsia"/>
                  </w:rPr>
                  <w:t>第</w:t>
                </w:r>
                <w:r w:rsidR="00F92BEE">
                  <w:rPr>
                    <w:rFonts w:hint="eastAsia"/>
                  </w:rPr>
                  <w:t>2</w:t>
                </w:r>
                <w:r w:rsidRPr="00965725">
                  <w:rPr>
                    <w:rFonts w:hint="eastAsia"/>
                  </w:rPr>
                  <w:t>版</w:t>
                </w:r>
              </w:p>
              <w:p w14:paraId="7ED0037D" w14:textId="3830671E" w:rsidR="00725B81" w:rsidRDefault="00725B81" w:rsidP="00B12156">
                <w:pPr>
                  <w:jc w:val="right"/>
                </w:pPr>
                <w:r w:rsidRPr="00965725">
                  <w:rPr>
                    <w:rFonts w:hint="eastAsia"/>
                  </w:rPr>
                  <w:t>20</w:t>
                </w:r>
                <w:r w:rsidR="003A253B">
                  <w:rPr>
                    <w:rFonts w:hint="eastAsia"/>
                  </w:rPr>
                  <w:t>2</w:t>
                </w:r>
                <w:r w:rsidR="00F92BEE">
                  <w:rPr>
                    <w:rFonts w:hint="eastAsia"/>
                  </w:rPr>
                  <w:t>3</w:t>
                </w:r>
                <w:r w:rsidR="00A22FCB">
                  <w:rPr>
                    <w:rFonts w:hint="eastAsia"/>
                  </w:rPr>
                  <w:t>/</w:t>
                </w:r>
                <w:r w:rsidR="0091151D">
                  <w:rPr>
                    <w:rFonts w:hint="eastAsia"/>
                  </w:rPr>
                  <w:t>06</w:t>
                </w:r>
                <w:r w:rsidR="00A22FCB">
                  <w:rPr>
                    <w:rFonts w:hint="eastAsia"/>
                  </w:rPr>
                  <w:t>/</w:t>
                </w:r>
                <w:r w:rsidR="00B12156">
                  <w:rPr>
                    <w:rFonts w:hint="eastAsia"/>
                  </w:rPr>
                  <w:t>20</w:t>
                </w:r>
              </w:p>
            </w:tc>
          </w:tr>
        </w:tbl>
        <w:tbl>
          <w:tblPr>
            <w:tblpPr w:leftFromText="187" w:rightFromText="187" w:horzAnchor="margin" w:tblpXSpec="center" w:tblpY="2881"/>
            <w:tblW w:w="4854" w:type="pct"/>
            <w:tblLook w:val="04A0" w:firstRow="1" w:lastRow="0" w:firstColumn="1" w:lastColumn="0" w:noHBand="0" w:noVBand="1"/>
          </w:tblPr>
          <w:tblGrid>
            <w:gridCol w:w="8256"/>
          </w:tblGrid>
          <w:tr w:rsidR="003A253B" w14:paraId="0B0B9DAA" w14:textId="77777777" w:rsidTr="003A253B">
            <w:tc>
              <w:tcPr>
                <w:tcW w:w="8256" w:type="dxa"/>
                <w:tcBorders>
                  <w:bottom w:val="single" w:sz="4" w:space="0" w:color="8DB3E2" w:themeColor="text2" w:themeTint="66"/>
                </w:tcBorders>
                <w:tcMar>
                  <w:top w:w="216" w:type="dxa"/>
                  <w:left w:w="115" w:type="dxa"/>
                  <w:bottom w:w="216" w:type="dxa"/>
                  <w:right w:w="115" w:type="dxa"/>
                </w:tcMar>
              </w:tcPr>
              <w:p w14:paraId="2D720A8D" w14:textId="77777777" w:rsidR="003A253B" w:rsidRDefault="003A253B" w:rsidP="00F45702">
                <w:pPr>
                  <w:pStyle w:val="a9"/>
                  <w:snapToGrid w:val="0"/>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61FD0FF" wp14:editId="7DA18A12">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3A253B" w14:paraId="3007B3B7" w14:textId="77777777" w:rsidTr="003A253B">
            <w:tc>
              <w:tcPr>
                <w:tcW w:w="8256" w:type="dxa"/>
                <w:tcBorders>
                  <w:top w:val="single" w:sz="4" w:space="0" w:color="8DB3E2" w:themeColor="text2" w:themeTint="66"/>
                </w:tcBorders>
              </w:tcPr>
              <w:p w14:paraId="48E09663" w14:textId="77777777" w:rsidR="004642A9" w:rsidRDefault="004642A9" w:rsidP="004642A9">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操作</w:t>
                </w:r>
                <w:r w:rsidR="003A253B">
                  <w:rPr>
                    <w:rFonts w:ascii="メイリオ" w:eastAsia="メイリオ" w:hAnsi="メイリオ" w:cs="メイリオ" w:hint="eastAsia"/>
                    <w:b/>
                    <w:sz w:val="56"/>
                    <w:szCs w:val="56"/>
                  </w:rPr>
                  <w:t>チュートリアル</w:t>
                </w:r>
              </w:p>
              <w:p w14:paraId="6EAE4E88" w14:textId="08667F40" w:rsidR="003A253B" w:rsidRPr="003A253B" w:rsidRDefault="004642A9" w:rsidP="004642A9">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ファイル送受信</w:t>
                </w:r>
                <w:r w:rsidR="000A10C0">
                  <w:rPr>
                    <w:rFonts w:ascii="メイリオ" w:eastAsia="メイリオ" w:hAnsi="メイリオ" w:cs="メイリオ" w:hint="eastAsia"/>
                    <w:b/>
                    <w:sz w:val="56"/>
                    <w:szCs w:val="56"/>
                  </w:rPr>
                  <w:t>管理者</w:t>
                </w:r>
                <w:r w:rsidR="003A253B">
                  <w:rPr>
                    <w:rFonts w:ascii="メイリオ" w:eastAsia="メイリオ" w:hAnsi="メイリオ" w:cs="メイリオ" w:hint="eastAsia"/>
                    <w:b/>
                    <w:sz w:val="56"/>
                    <w:szCs w:val="56"/>
                  </w:rPr>
                  <w:t>編</w:t>
                </w:r>
              </w:p>
            </w:tc>
          </w:tr>
          <w:tr w:rsidR="003A253B" w14:paraId="618B3FEA" w14:textId="77777777" w:rsidTr="003A253B">
            <w:tc>
              <w:tcPr>
                <w:tcW w:w="8256" w:type="dxa"/>
                <w:tcMar>
                  <w:top w:w="216" w:type="dxa"/>
                  <w:left w:w="115" w:type="dxa"/>
                  <w:bottom w:w="216" w:type="dxa"/>
                  <w:right w:w="115" w:type="dxa"/>
                </w:tcMar>
              </w:tcPr>
              <w:p w14:paraId="32863425" w14:textId="77777777" w:rsidR="003A253B" w:rsidRPr="00290E86" w:rsidRDefault="003A253B" w:rsidP="00F45702">
                <w:pPr>
                  <w:pStyle w:val="a9"/>
                  <w:snapToGrid w:val="0"/>
                  <w:rPr>
                    <w:rFonts w:asciiTheme="majorHAnsi" w:eastAsiaTheme="majorEastAsia" w:hAnsiTheme="majorHAnsi" w:cstheme="majorBidi"/>
                  </w:rPr>
                </w:pPr>
              </w:p>
            </w:tc>
          </w:tr>
        </w:tbl>
        <w:p w14:paraId="3A80573F" w14:textId="77777777" w:rsidR="003A253B" w:rsidRPr="003A253B" w:rsidRDefault="003A253B"/>
        <w:p w14:paraId="0795B15B" w14:textId="4FF44353" w:rsidR="00725B81" w:rsidRDefault="00725B81">
          <w:r>
            <w:br w:type="page"/>
          </w:r>
        </w:p>
      </w:sdtContent>
    </w:sdt>
    <w:sdt>
      <w:sdtPr>
        <w:rPr>
          <w:rFonts w:eastAsia="メイリオ" w:cstheme="minorBidi"/>
          <w:b w:val="0"/>
          <w:bCs w:val="0"/>
          <w:color w:val="auto"/>
          <w:kern w:val="2"/>
          <w:sz w:val="24"/>
          <w:szCs w:val="22"/>
          <w:lang w:val="ja-JP" w:eastAsia="ja-JP"/>
        </w:rPr>
        <w:id w:val="-1516223563"/>
        <w:docPartObj>
          <w:docPartGallery w:val="Table of Contents"/>
          <w:docPartUnique/>
        </w:docPartObj>
      </w:sdtPr>
      <w:sdtEndPr/>
      <w:sdtContent>
        <w:p w14:paraId="14C1B55F" w14:textId="77777777" w:rsidR="00210529" w:rsidRPr="00210529" w:rsidRDefault="00210529">
          <w:pPr>
            <w:pStyle w:val="af"/>
            <w:rPr>
              <w:rFonts w:eastAsia="メイリオ" w:cs="メイリオ"/>
              <w:color w:val="auto"/>
            </w:rPr>
          </w:pPr>
          <w:r w:rsidRPr="00210529">
            <w:rPr>
              <w:rFonts w:eastAsia="メイリオ" w:cs="メイリオ"/>
              <w:color w:val="auto"/>
              <w:lang w:val="ja-JP" w:eastAsia="ja-JP"/>
            </w:rPr>
            <w:t>目次</w:t>
          </w:r>
        </w:p>
        <w:p w14:paraId="3810305B" w14:textId="70905E88" w:rsidR="008C4B05"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38151660" w:history="1">
            <w:r w:rsidR="008C4B05" w:rsidRPr="00A56B87">
              <w:rPr>
                <w:rStyle w:val="af0"/>
                <w:noProof/>
                <w14:scene3d>
                  <w14:camera w14:prst="orthographicFront"/>
                  <w14:lightRig w14:rig="threePt" w14:dir="t">
                    <w14:rot w14:lat="0" w14:lon="0" w14:rev="0"/>
                  </w14:lightRig>
                </w14:scene3d>
              </w:rPr>
              <w:t>1.</w:t>
            </w:r>
            <w:r w:rsidR="008C4B05">
              <w:rPr>
                <w:rFonts w:asciiTheme="minorHAnsi" w:eastAsiaTheme="minorEastAsia" w:hAnsiTheme="minorHAnsi"/>
                <w:b w:val="0"/>
                <w:noProof/>
                <w:sz w:val="21"/>
                <w:szCs w:val="22"/>
              </w:rPr>
              <w:tab/>
            </w:r>
            <w:r w:rsidR="008C4B05" w:rsidRPr="00A56B87">
              <w:rPr>
                <w:rStyle w:val="af0"/>
                <w:noProof/>
              </w:rPr>
              <w:t>はじめに</w:t>
            </w:r>
            <w:r w:rsidR="008C4B05">
              <w:rPr>
                <w:noProof/>
                <w:webHidden/>
              </w:rPr>
              <w:tab/>
            </w:r>
            <w:r w:rsidR="008C4B05">
              <w:rPr>
                <w:noProof/>
                <w:webHidden/>
              </w:rPr>
              <w:fldChar w:fldCharType="begin"/>
            </w:r>
            <w:r w:rsidR="008C4B05">
              <w:rPr>
                <w:noProof/>
                <w:webHidden/>
              </w:rPr>
              <w:instrText xml:space="preserve"> PAGEREF _Toc138151660 \h </w:instrText>
            </w:r>
            <w:r w:rsidR="008C4B05">
              <w:rPr>
                <w:noProof/>
                <w:webHidden/>
              </w:rPr>
            </w:r>
            <w:r w:rsidR="008C4B05">
              <w:rPr>
                <w:noProof/>
                <w:webHidden/>
              </w:rPr>
              <w:fldChar w:fldCharType="separate"/>
            </w:r>
            <w:r w:rsidR="008C4B05">
              <w:rPr>
                <w:noProof/>
                <w:webHidden/>
              </w:rPr>
              <w:t>1</w:t>
            </w:r>
            <w:r w:rsidR="008C4B05">
              <w:rPr>
                <w:noProof/>
                <w:webHidden/>
              </w:rPr>
              <w:fldChar w:fldCharType="end"/>
            </w:r>
          </w:hyperlink>
        </w:p>
        <w:p w14:paraId="601BF570" w14:textId="77FE50DE" w:rsidR="008C4B05" w:rsidRDefault="008C4B05">
          <w:pPr>
            <w:pStyle w:val="11"/>
            <w:tabs>
              <w:tab w:val="left" w:pos="480"/>
            </w:tabs>
            <w:rPr>
              <w:rFonts w:asciiTheme="minorHAnsi" w:eastAsiaTheme="minorEastAsia" w:hAnsiTheme="minorHAnsi"/>
              <w:b w:val="0"/>
              <w:noProof/>
              <w:sz w:val="21"/>
              <w:szCs w:val="22"/>
            </w:rPr>
          </w:pPr>
          <w:hyperlink w:anchor="_Toc138151661" w:history="1">
            <w:r w:rsidRPr="00A56B87">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A56B87">
              <w:rPr>
                <w:rStyle w:val="af0"/>
                <w:noProof/>
              </w:rPr>
              <w:t>ファイル送受信機能について</w:t>
            </w:r>
            <w:r>
              <w:rPr>
                <w:noProof/>
                <w:webHidden/>
              </w:rPr>
              <w:tab/>
            </w:r>
            <w:r>
              <w:rPr>
                <w:noProof/>
                <w:webHidden/>
              </w:rPr>
              <w:fldChar w:fldCharType="begin"/>
            </w:r>
            <w:r>
              <w:rPr>
                <w:noProof/>
                <w:webHidden/>
              </w:rPr>
              <w:instrText xml:space="preserve"> PAGEREF _Toc138151661 \h </w:instrText>
            </w:r>
            <w:r>
              <w:rPr>
                <w:noProof/>
                <w:webHidden/>
              </w:rPr>
            </w:r>
            <w:r>
              <w:rPr>
                <w:noProof/>
                <w:webHidden/>
              </w:rPr>
              <w:fldChar w:fldCharType="separate"/>
            </w:r>
            <w:r>
              <w:rPr>
                <w:noProof/>
                <w:webHidden/>
              </w:rPr>
              <w:t>1</w:t>
            </w:r>
            <w:r>
              <w:rPr>
                <w:noProof/>
                <w:webHidden/>
              </w:rPr>
              <w:fldChar w:fldCharType="end"/>
            </w:r>
          </w:hyperlink>
        </w:p>
        <w:p w14:paraId="2BA3B67C" w14:textId="033FD3B3" w:rsidR="008C4B05" w:rsidRDefault="008C4B05">
          <w:pPr>
            <w:pStyle w:val="11"/>
            <w:tabs>
              <w:tab w:val="left" w:pos="480"/>
            </w:tabs>
            <w:rPr>
              <w:rFonts w:asciiTheme="minorHAnsi" w:eastAsiaTheme="minorEastAsia" w:hAnsiTheme="minorHAnsi"/>
              <w:b w:val="0"/>
              <w:noProof/>
              <w:sz w:val="21"/>
              <w:szCs w:val="22"/>
            </w:rPr>
          </w:pPr>
          <w:hyperlink w:anchor="_Toc138151662" w:history="1">
            <w:r w:rsidRPr="00A56B87">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A56B87">
              <w:rPr>
                <w:rStyle w:val="af0"/>
                <w:noProof/>
              </w:rPr>
              <w:t>ファイル送受信機能を利用するには</w:t>
            </w:r>
            <w:r>
              <w:rPr>
                <w:noProof/>
                <w:webHidden/>
              </w:rPr>
              <w:tab/>
            </w:r>
            <w:r>
              <w:rPr>
                <w:noProof/>
                <w:webHidden/>
              </w:rPr>
              <w:fldChar w:fldCharType="begin"/>
            </w:r>
            <w:r>
              <w:rPr>
                <w:noProof/>
                <w:webHidden/>
              </w:rPr>
              <w:instrText xml:space="preserve"> PAGEREF _Toc138151662 \h </w:instrText>
            </w:r>
            <w:r>
              <w:rPr>
                <w:noProof/>
                <w:webHidden/>
              </w:rPr>
            </w:r>
            <w:r>
              <w:rPr>
                <w:noProof/>
                <w:webHidden/>
              </w:rPr>
              <w:fldChar w:fldCharType="separate"/>
            </w:r>
            <w:r>
              <w:rPr>
                <w:noProof/>
                <w:webHidden/>
              </w:rPr>
              <w:t>1</w:t>
            </w:r>
            <w:r>
              <w:rPr>
                <w:noProof/>
                <w:webHidden/>
              </w:rPr>
              <w:fldChar w:fldCharType="end"/>
            </w:r>
          </w:hyperlink>
        </w:p>
        <w:p w14:paraId="429C82FF" w14:textId="2FCB9D7F" w:rsidR="008C4B05" w:rsidRDefault="008C4B05">
          <w:pPr>
            <w:pStyle w:val="11"/>
            <w:tabs>
              <w:tab w:val="left" w:pos="480"/>
            </w:tabs>
            <w:rPr>
              <w:rFonts w:asciiTheme="minorHAnsi" w:eastAsiaTheme="minorEastAsia" w:hAnsiTheme="minorHAnsi"/>
              <w:b w:val="0"/>
              <w:noProof/>
              <w:sz w:val="21"/>
              <w:szCs w:val="22"/>
            </w:rPr>
          </w:pPr>
          <w:hyperlink w:anchor="_Toc138151663" w:history="1">
            <w:r w:rsidRPr="00A56B87">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A56B87">
              <w:rPr>
                <w:rStyle w:val="af0"/>
                <w:noProof/>
              </w:rPr>
              <w:t>メールサーバー情報、システムメールの設定</w:t>
            </w:r>
            <w:r>
              <w:rPr>
                <w:noProof/>
                <w:webHidden/>
              </w:rPr>
              <w:tab/>
            </w:r>
            <w:r>
              <w:rPr>
                <w:noProof/>
                <w:webHidden/>
              </w:rPr>
              <w:fldChar w:fldCharType="begin"/>
            </w:r>
            <w:r>
              <w:rPr>
                <w:noProof/>
                <w:webHidden/>
              </w:rPr>
              <w:instrText xml:space="preserve"> PAGEREF _Toc138151663 \h </w:instrText>
            </w:r>
            <w:r>
              <w:rPr>
                <w:noProof/>
                <w:webHidden/>
              </w:rPr>
            </w:r>
            <w:r>
              <w:rPr>
                <w:noProof/>
                <w:webHidden/>
              </w:rPr>
              <w:fldChar w:fldCharType="separate"/>
            </w:r>
            <w:r>
              <w:rPr>
                <w:noProof/>
                <w:webHidden/>
              </w:rPr>
              <w:t>2</w:t>
            </w:r>
            <w:r>
              <w:rPr>
                <w:noProof/>
                <w:webHidden/>
              </w:rPr>
              <w:fldChar w:fldCharType="end"/>
            </w:r>
          </w:hyperlink>
        </w:p>
        <w:p w14:paraId="095A4336" w14:textId="60F72040" w:rsidR="008C4B05" w:rsidRDefault="008C4B05">
          <w:pPr>
            <w:pStyle w:val="11"/>
            <w:tabs>
              <w:tab w:val="left" w:pos="480"/>
            </w:tabs>
            <w:rPr>
              <w:rFonts w:asciiTheme="minorHAnsi" w:eastAsiaTheme="minorEastAsia" w:hAnsiTheme="minorHAnsi"/>
              <w:b w:val="0"/>
              <w:noProof/>
              <w:sz w:val="21"/>
              <w:szCs w:val="22"/>
            </w:rPr>
          </w:pPr>
          <w:hyperlink w:anchor="_Toc138151664" w:history="1">
            <w:r w:rsidRPr="00A56B87">
              <w:rPr>
                <w:rStyle w:val="af0"/>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A56B87">
              <w:rPr>
                <w:rStyle w:val="af0"/>
                <w:noProof/>
              </w:rPr>
              <w:t>ファイル送受信設定</w:t>
            </w:r>
            <w:r>
              <w:rPr>
                <w:noProof/>
                <w:webHidden/>
              </w:rPr>
              <w:tab/>
            </w:r>
            <w:r>
              <w:rPr>
                <w:noProof/>
                <w:webHidden/>
              </w:rPr>
              <w:fldChar w:fldCharType="begin"/>
            </w:r>
            <w:r>
              <w:rPr>
                <w:noProof/>
                <w:webHidden/>
              </w:rPr>
              <w:instrText xml:space="preserve"> PAGEREF _Toc138151664 \h </w:instrText>
            </w:r>
            <w:r>
              <w:rPr>
                <w:noProof/>
                <w:webHidden/>
              </w:rPr>
            </w:r>
            <w:r>
              <w:rPr>
                <w:noProof/>
                <w:webHidden/>
              </w:rPr>
              <w:fldChar w:fldCharType="separate"/>
            </w:r>
            <w:r>
              <w:rPr>
                <w:noProof/>
                <w:webHidden/>
              </w:rPr>
              <w:t>4</w:t>
            </w:r>
            <w:r>
              <w:rPr>
                <w:noProof/>
                <w:webHidden/>
              </w:rPr>
              <w:fldChar w:fldCharType="end"/>
            </w:r>
          </w:hyperlink>
        </w:p>
        <w:p w14:paraId="66D12889" w14:textId="0B735896" w:rsidR="008C4B05" w:rsidRDefault="008C4B05">
          <w:pPr>
            <w:pStyle w:val="21"/>
            <w:tabs>
              <w:tab w:val="left" w:pos="960"/>
              <w:tab w:val="right" w:leader="dot" w:pos="8494"/>
            </w:tabs>
            <w:rPr>
              <w:rFonts w:asciiTheme="minorHAnsi" w:eastAsiaTheme="minorEastAsia" w:hAnsiTheme="minorHAnsi"/>
              <w:noProof/>
              <w:sz w:val="21"/>
            </w:rPr>
          </w:pPr>
          <w:hyperlink w:anchor="_Toc138151665" w:history="1">
            <w:r w:rsidRPr="00A56B87">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A56B87">
              <w:rPr>
                <w:rStyle w:val="af0"/>
                <w:noProof/>
              </w:rPr>
              <w:t>保存先設定</w:t>
            </w:r>
            <w:r>
              <w:rPr>
                <w:noProof/>
                <w:webHidden/>
              </w:rPr>
              <w:tab/>
            </w:r>
            <w:r>
              <w:rPr>
                <w:noProof/>
                <w:webHidden/>
              </w:rPr>
              <w:fldChar w:fldCharType="begin"/>
            </w:r>
            <w:r>
              <w:rPr>
                <w:noProof/>
                <w:webHidden/>
              </w:rPr>
              <w:instrText xml:space="preserve"> PAGEREF _Toc138151665 \h </w:instrText>
            </w:r>
            <w:r>
              <w:rPr>
                <w:noProof/>
                <w:webHidden/>
              </w:rPr>
            </w:r>
            <w:r>
              <w:rPr>
                <w:noProof/>
                <w:webHidden/>
              </w:rPr>
              <w:fldChar w:fldCharType="separate"/>
            </w:r>
            <w:r>
              <w:rPr>
                <w:noProof/>
                <w:webHidden/>
              </w:rPr>
              <w:t>5</w:t>
            </w:r>
            <w:r>
              <w:rPr>
                <w:noProof/>
                <w:webHidden/>
              </w:rPr>
              <w:fldChar w:fldCharType="end"/>
            </w:r>
          </w:hyperlink>
        </w:p>
        <w:p w14:paraId="010CF946" w14:textId="73046BF0" w:rsidR="008C4B05" w:rsidRDefault="008C4B05">
          <w:pPr>
            <w:pStyle w:val="21"/>
            <w:tabs>
              <w:tab w:val="left" w:pos="960"/>
              <w:tab w:val="right" w:leader="dot" w:pos="8494"/>
            </w:tabs>
            <w:rPr>
              <w:rFonts w:asciiTheme="minorHAnsi" w:eastAsiaTheme="minorEastAsia" w:hAnsiTheme="minorHAnsi"/>
              <w:noProof/>
              <w:sz w:val="21"/>
            </w:rPr>
          </w:pPr>
          <w:hyperlink w:anchor="_Toc138151666" w:history="1">
            <w:r w:rsidRPr="00A56B87">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A56B87">
              <w:rPr>
                <w:rStyle w:val="af0"/>
                <w:noProof/>
              </w:rPr>
              <w:t>ファイル送信設定</w:t>
            </w:r>
            <w:r>
              <w:rPr>
                <w:noProof/>
                <w:webHidden/>
              </w:rPr>
              <w:tab/>
            </w:r>
            <w:r>
              <w:rPr>
                <w:noProof/>
                <w:webHidden/>
              </w:rPr>
              <w:fldChar w:fldCharType="begin"/>
            </w:r>
            <w:r>
              <w:rPr>
                <w:noProof/>
                <w:webHidden/>
              </w:rPr>
              <w:instrText xml:space="preserve"> PAGEREF _Toc138151666 \h </w:instrText>
            </w:r>
            <w:r>
              <w:rPr>
                <w:noProof/>
                <w:webHidden/>
              </w:rPr>
            </w:r>
            <w:r>
              <w:rPr>
                <w:noProof/>
                <w:webHidden/>
              </w:rPr>
              <w:fldChar w:fldCharType="separate"/>
            </w:r>
            <w:r>
              <w:rPr>
                <w:noProof/>
                <w:webHidden/>
              </w:rPr>
              <w:t>7</w:t>
            </w:r>
            <w:r>
              <w:rPr>
                <w:noProof/>
                <w:webHidden/>
              </w:rPr>
              <w:fldChar w:fldCharType="end"/>
            </w:r>
          </w:hyperlink>
        </w:p>
        <w:p w14:paraId="69C39C50" w14:textId="2833F6CF" w:rsidR="008C4B05" w:rsidRDefault="008C4B05">
          <w:pPr>
            <w:pStyle w:val="31"/>
            <w:tabs>
              <w:tab w:val="right" w:leader="dot" w:pos="8494"/>
            </w:tabs>
            <w:rPr>
              <w:rFonts w:asciiTheme="minorHAnsi" w:eastAsiaTheme="minorEastAsia" w:hAnsiTheme="minorHAnsi"/>
              <w:noProof/>
              <w:sz w:val="21"/>
            </w:rPr>
          </w:pPr>
          <w:hyperlink w:anchor="_Toc138151667" w:history="1">
            <w:r w:rsidRPr="00A56B87">
              <w:rPr>
                <w:rStyle w:val="af0"/>
                <w:noProof/>
              </w:rPr>
              <w:t>5.2.1. システム全体で設定する</w:t>
            </w:r>
            <w:r>
              <w:rPr>
                <w:noProof/>
                <w:webHidden/>
              </w:rPr>
              <w:tab/>
            </w:r>
            <w:r>
              <w:rPr>
                <w:noProof/>
                <w:webHidden/>
              </w:rPr>
              <w:fldChar w:fldCharType="begin"/>
            </w:r>
            <w:r>
              <w:rPr>
                <w:noProof/>
                <w:webHidden/>
              </w:rPr>
              <w:instrText xml:space="preserve"> PAGEREF _Toc138151667 \h </w:instrText>
            </w:r>
            <w:r>
              <w:rPr>
                <w:noProof/>
                <w:webHidden/>
              </w:rPr>
            </w:r>
            <w:r>
              <w:rPr>
                <w:noProof/>
                <w:webHidden/>
              </w:rPr>
              <w:fldChar w:fldCharType="separate"/>
            </w:r>
            <w:r>
              <w:rPr>
                <w:noProof/>
                <w:webHidden/>
              </w:rPr>
              <w:t>7</w:t>
            </w:r>
            <w:r>
              <w:rPr>
                <w:noProof/>
                <w:webHidden/>
              </w:rPr>
              <w:fldChar w:fldCharType="end"/>
            </w:r>
          </w:hyperlink>
        </w:p>
        <w:p w14:paraId="10509783" w14:textId="322A46C2" w:rsidR="008C4B05" w:rsidRDefault="008C4B05">
          <w:pPr>
            <w:pStyle w:val="31"/>
            <w:tabs>
              <w:tab w:val="right" w:leader="dot" w:pos="8494"/>
            </w:tabs>
            <w:rPr>
              <w:rFonts w:asciiTheme="minorHAnsi" w:eastAsiaTheme="minorEastAsia" w:hAnsiTheme="minorHAnsi"/>
              <w:noProof/>
              <w:sz w:val="21"/>
            </w:rPr>
          </w:pPr>
          <w:hyperlink w:anchor="_Toc138151668" w:history="1">
            <w:r w:rsidRPr="00A56B87">
              <w:rPr>
                <w:rStyle w:val="af0"/>
                <w:noProof/>
              </w:rPr>
              <w:t>5.2.2. プライマリグループごとに設定する</w:t>
            </w:r>
            <w:r>
              <w:rPr>
                <w:noProof/>
                <w:webHidden/>
              </w:rPr>
              <w:tab/>
            </w:r>
            <w:r>
              <w:rPr>
                <w:noProof/>
                <w:webHidden/>
              </w:rPr>
              <w:fldChar w:fldCharType="begin"/>
            </w:r>
            <w:r>
              <w:rPr>
                <w:noProof/>
                <w:webHidden/>
              </w:rPr>
              <w:instrText xml:space="preserve"> PAGEREF _Toc138151668 \h </w:instrText>
            </w:r>
            <w:r>
              <w:rPr>
                <w:noProof/>
                <w:webHidden/>
              </w:rPr>
            </w:r>
            <w:r>
              <w:rPr>
                <w:noProof/>
                <w:webHidden/>
              </w:rPr>
              <w:fldChar w:fldCharType="separate"/>
            </w:r>
            <w:r>
              <w:rPr>
                <w:noProof/>
                <w:webHidden/>
              </w:rPr>
              <w:t>16</w:t>
            </w:r>
            <w:r>
              <w:rPr>
                <w:noProof/>
                <w:webHidden/>
              </w:rPr>
              <w:fldChar w:fldCharType="end"/>
            </w:r>
          </w:hyperlink>
        </w:p>
        <w:p w14:paraId="7ED1317C" w14:textId="35F13E33" w:rsidR="008C4B05" w:rsidRDefault="008C4B05">
          <w:pPr>
            <w:pStyle w:val="21"/>
            <w:tabs>
              <w:tab w:val="left" w:pos="960"/>
              <w:tab w:val="right" w:leader="dot" w:pos="8494"/>
            </w:tabs>
            <w:rPr>
              <w:rFonts w:asciiTheme="minorHAnsi" w:eastAsiaTheme="minorEastAsia" w:hAnsiTheme="minorHAnsi"/>
              <w:noProof/>
              <w:sz w:val="21"/>
            </w:rPr>
          </w:pPr>
          <w:hyperlink w:anchor="_Toc138151669" w:history="1">
            <w:r w:rsidRPr="00A56B87">
              <w:rPr>
                <w:rStyle w:val="af0"/>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A56B87">
              <w:rPr>
                <w:rStyle w:val="af0"/>
                <w:noProof/>
              </w:rPr>
              <w:t>ファイル受信設定</w:t>
            </w:r>
            <w:r>
              <w:rPr>
                <w:noProof/>
                <w:webHidden/>
              </w:rPr>
              <w:tab/>
            </w:r>
            <w:r>
              <w:rPr>
                <w:noProof/>
                <w:webHidden/>
              </w:rPr>
              <w:fldChar w:fldCharType="begin"/>
            </w:r>
            <w:r>
              <w:rPr>
                <w:noProof/>
                <w:webHidden/>
              </w:rPr>
              <w:instrText xml:space="preserve"> PAGEREF _Toc138151669 \h </w:instrText>
            </w:r>
            <w:r>
              <w:rPr>
                <w:noProof/>
                <w:webHidden/>
              </w:rPr>
            </w:r>
            <w:r>
              <w:rPr>
                <w:noProof/>
                <w:webHidden/>
              </w:rPr>
              <w:fldChar w:fldCharType="separate"/>
            </w:r>
            <w:r>
              <w:rPr>
                <w:noProof/>
                <w:webHidden/>
              </w:rPr>
              <w:t>18</w:t>
            </w:r>
            <w:r>
              <w:rPr>
                <w:noProof/>
                <w:webHidden/>
              </w:rPr>
              <w:fldChar w:fldCharType="end"/>
            </w:r>
          </w:hyperlink>
        </w:p>
        <w:p w14:paraId="3A646B64" w14:textId="43D0D8A0" w:rsidR="008C4B05" w:rsidRDefault="008C4B05">
          <w:pPr>
            <w:pStyle w:val="31"/>
            <w:tabs>
              <w:tab w:val="right" w:leader="dot" w:pos="8494"/>
            </w:tabs>
            <w:rPr>
              <w:rFonts w:asciiTheme="minorHAnsi" w:eastAsiaTheme="minorEastAsia" w:hAnsiTheme="minorHAnsi"/>
              <w:noProof/>
              <w:sz w:val="21"/>
            </w:rPr>
          </w:pPr>
          <w:hyperlink w:anchor="_Toc138151670" w:history="1">
            <w:r w:rsidRPr="00A56B87">
              <w:rPr>
                <w:rStyle w:val="af0"/>
                <w:noProof/>
              </w:rPr>
              <w:t>5.3.1. システム全体で設定する</w:t>
            </w:r>
            <w:r>
              <w:rPr>
                <w:noProof/>
                <w:webHidden/>
              </w:rPr>
              <w:tab/>
            </w:r>
            <w:r>
              <w:rPr>
                <w:noProof/>
                <w:webHidden/>
              </w:rPr>
              <w:fldChar w:fldCharType="begin"/>
            </w:r>
            <w:r>
              <w:rPr>
                <w:noProof/>
                <w:webHidden/>
              </w:rPr>
              <w:instrText xml:space="preserve"> PAGEREF _Toc138151670 \h </w:instrText>
            </w:r>
            <w:r>
              <w:rPr>
                <w:noProof/>
                <w:webHidden/>
              </w:rPr>
            </w:r>
            <w:r>
              <w:rPr>
                <w:noProof/>
                <w:webHidden/>
              </w:rPr>
              <w:fldChar w:fldCharType="separate"/>
            </w:r>
            <w:r>
              <w:rPr>
                <w:noProof/>
                <w:webHidden/>
              </w:rPr>
              <w:t>19</w:t>
            </w:r>
            <w:r>
              <w:rPr>
                <w:noProof/>
                <w:webHidden/>
              </w:rPr>
              <w:fldChar w:fldCharType="end"/>
            </w:r>
          </w:hyperlink>
        </w:p>
        <w:p w14:paraId="3978B338" w14:textId="1CC0C80D" w:rsidR="008C4B05" w:rsidRDefault="008C4B05">
          <w:pPr>
            <w:pStyle w:val="31"/>
            <w:tabs>
              <w:tab w:val="right" w:leader="dot" w:pos="8494"/>
            </w:tabs>
            <w:rPr>
              <w:rFonts w:asciiTheme="minorHAnsi" w:eastAsiaTheme="minorEastAsia" w:hAnsiTheme="minorHAnsi"/>
              <w:noProof/>
              <w:sz w:val="21"/>
            </w:rPr>
          </w:pPr>
          <w:hyperlink w:anchor="_Toc138151671" w:history="1">
            <w:r w:rsidRPr="00A56B87">
              <w:rPr>
                <w:rStyle w:val="af0"/>
                <w:noProof/>
              </w:rPr>
              <w:t>5.3.2. プライマリグループごとに設定する</w:t>
            </w:r>
            <w:r>
              <w:rPr>
                <w:noProof/>
                <w:webHidden/>
              </w:rPr>
              <w:tab/>
            </w:r>
            <w:r>
              <w:rPr>
                <w:noProof/>
                <w:webHidden/>
              </w:rPr>
              <w:fldChar w:fldCharType="begin"/>
            </w:r>
            <w:r>
              <w:rPr>
                <w:noProof/>
                <w:webHidden/>
              </w:rPr>
              <w:instrText xml:space="preserve"> PAGEREF _Toc138151671 \h </w:instrText>
            </w:r>
            <w:r>
              <w:rPr>
                <w:noProof/>
                <w:webHidden/>
              </w:rPr>
            </w:r>
            <w:r>
              <w:rPr>
                <w:noProof/>
                <w:webHidden/>
              </w:rPr>
              <w:fldChar w:fldCharType="separate"/>
            </w:r>
            <w:r>
              <w:rPr>
                <w:noProof/>
                <w:webHidden/>
              </w:rPr>
              <w:t>27</w:t>
            </w:r>
            <w:r>
              <w:rPr>
                <w:noProof/>
                <w:webHidden/>
              </w:rPr>
              <w:fldChar w:fldCharType="end"/>
            </w:r>
          </w:hyperlink>
        </w:p>
        <w:p w14:paraId="668047A7" w14:textId="0CD9E12B" w:rsidR="008C4B05" w:rsidRDefault="008C4B05">
          <w:pPr>
            <w:pStyle w:val="11"/>
            <w:tabs>
              <w:tab w:val="left" w:pos="480"/>
            </w:tabs>
            <w:rPr>
              <w:rFonts w:asciiTheme="minorHAnsi" w:eastAsiaTheme="minorEastAsia" w:hAnsiTheme="minorHAnsi"/>
              <w:b w:val="0"/>
              <w:noProof/>
              <w:sz w:val="21"/>
              <w:szCs w:val="22"/>
            </w:rPr>
          </w:pPr>
          <w:hyperlink w:anchor="_Toc138151672" w:history="1">
            <w:r w:rsidRPr="00A56B87">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A56B87">
              <w:rPr>
                <w:rStyle w:val="af0"/>
                <w:noProof/>
              </w:rPr>
              <w:t>メール文書設定</w:t>
            </w:r>
            <w:r>
              <w:rPr>
                <w:noProof/>
                <w:webHidden/>
              </w:rPr>
              <w:tab/>
            </w:r>
            <w:r>
              <w:rPr>
                <w:noProof/>
                <w:webHidden/>
              </w:rPr>
              <w:fldChar w:fldCharType="begin"/>
            </w:r>
            <w:r>
              <w:rPr>
                <w:noProof/>
                <w:webHidden/>
              </w:rPr>
              <w:instrText xml:space="preserve"> PAGEREF _Toc138151672 \h </w:instrText>
            </w:r>
            <w:r>
              <w:rPr>
                <w:noProof/>
                <w:webHidden/>
              </w:rPr>
            </w:r>
            <w:r>
              <w:rPr>
                <w:noProof/>
                <w:webHidden/>
              </w:rPr>
              <w:fldChar w:fldCharType="separate"/>
            </w:r>
            <w:r>
              <w:rPr>
                <w:noProof/>
                <w:webHidden/>
              </w:rPr>
              <w:t>30</w:t>
            </w:r>
            <w:r>
              <w:rPr>
                <w:noProof/>
                <w:webHidden/>
              </w:rPr>
              <w:fldChar w:fldCharType="end"/>
            </w:r>
          </w:hyperlink>
        </w:p>
        <w:p w14:paraId="6249C97A" w14:textId="44F711C2" w:rsidR="008C4B05" w:rsidRDefault="008C4B05">
          <w:pPr>
            <w:pStyle w:val="21"/>
            <w:tabs>
              <w:tab w:val="left" w:pos="960"/>
              <w:tab w:val="right" w:leader="dot" w:pos="8494"/>
            </w:tabs>
            <w:rPr>
              <w:rFonts w:asciiTheme="minorHAnsi" w:eastAsiaTheme="minorEastAsia" w:hAnsiTheme="minorHAnsi"/>
              <w:noProof/>
              <w:sz w:val="21"/>
            </w:rPr>
          </w:pPr>
          <w:hyperlink w:anchor="_Toc138151673" w:history="1">
            <w:r w:rsidRPr="00A56B87">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A56B87">
              <w:rPr>
                <w:rStyle w:val="af0"/>
                <w:noProof/>
              </w:rPr>
              <w:t>ファイル送信メールのデフォルト文書</w:t>
            </w:r>
            <w:r>
              <w:rPr>
                <w:noProof/>
                <w:webHidden/>
              </w:rPr>
              <w:tab/>
            </w:r>
            <w:r>
              <w:rPr>
                <w:noProof/>
                <w:webHidden/>
              </w:rPr>
              <w:fldChar w:fldCharType="begin"/>
            </w:r>
            <w:r>
              <w:rPr>
                <w:noProof/>
                <w:webHidden/>
              </w:rPr>
              <w:instrText xml:space="preserve"> PAGEREF _Toc138151673 \h </w:instrText>
            </w:r>
            <w:r>
              <w:rPr>
                <w:noProof/>
                <w:webHidden/>
              </w:rPr>
            </w:r>
            <w:r>
              <w:rPr>
                <w:noProof/>
                <w:webHidden/>
              </w:rPr>
              <w:fldChar w:fldCharType="separate"/>
            </w:r>
            <w:r>
              <w:rPr>
                <w:noProof/>
                <w:webHidden/>
              </w:rPr>
              <w:t>32</w:t>
            </w:r>
            <w:r>
              <w:rPr>
                <w:noProof/>
                <w:webHidden/>
              </w:rPr>
              <w:fldChar w:fldCharType="end"/>
            </w:r>
          </w:hyperlink>
        </w:p>
        <w:p w14:paraId="43C3382B" w14:textId="12B39563" w:rsidR="008C4B05" w:rsidRDefault="008C4B05">
          <w:pPr>
            <w:pStyle w:val="21"/>
            <w:tabs>
              <w:tab w:val="left" w:pos="960"/>
              <w:tab w:val="right" w:leader="dot" w:pos="8494"/>
            </w:tabs>
            <w:rPr>
              <w:rFonts w:asciiTheme="minorHAnsi" w:eastAsiaTheme="minorEastAsia" w:hAnsiTheme="minorHAnsi"/>
              <w:noProof/>
              <w:sz w:val="21"/>
            </w:rPr>
          </w:pPr>
          <w:hyperlink w:anchor="_Toc138151674" w:history="1">
            <w:r w:rsidRPr="00A56B87">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A56B87">
              <w:rPr>
                <w:rStyle w:val="af0"/>
                <w:noProof/>
              </w:rPr>
              <w:t>ファイル受信メールのデフォルト文書</w:t>
            </w:r>
            <w:r>
              <w:rPr>
                <w:noProof/>
                <w:webHidden/>
              </w:rPr>
              <w:tab/>
            </w:r>
            <w:r>
              <w:rPr>
                <w:noProof/>
                <w:webHidden/>
              </w:rPr>
              <w:fldChar w:fldCharType="begin"/>
            </w:r>
            <w:r>
              <w:rPr>
                <w:noProof/>
                <w:webHidden/>
              </w:rPr>
              <w:instrText xml:space="preserve"> PAGEREF _Toc138151674 \h </w:instrText>
            </w:r>
            <w:r>
              <w:rPr>
                <w:noProof/>
                <w:webHidden/>
              </w:rPr>
            </w:r>
            <w:r>
              <w:rPr>
                <w:noProof/>
                <w:webHidden/>
              </w:rPr>
              <w:fldChar w:fldCharType="separate"/>
            </w:r>
            <w:r>
              <w:rPr>
                <w:noProof/>
                <w:webHidden/>
              </w:rPr>
              <w:t>36</w:t>
            </w:r>
            <w:r>
              <w:rPr>
                <w:noProof/>
                <w:webHidden/>
              </w:rPr>
              <w:fldChar w:fldCharType="end"/>
            </w:r>
          </w:hyperlink>
        </w:p>
        <w:p w14:paraId="334EA436" w14:textId="6EDF8300" w:rsidR="008C4B05" w:rsidRDefault="008C4B05">
          <w:pPr>
            <w:pStyle w:val="21"/>
            <w:tabs>
              <w:tab w:val="left" w:pos="960"/>
              <w:tab w:val="right" w:leader="dot" w:pos="8494"/>
            </w:tabs>
            <w:rPr>
              <w:rFonts w:asciiTheme="minorHAnsi" w:eastAsiaTheme="minorEastAsia" w:hAnsiTheme="minorHAnsi"/>
              <w:noProof/>
              <w:sz w:val="21"/>
            </w:rPr>
          </w:pPr>
          <w:hyperlink w:anchor="_Toc138151675" w:history="1">
            <w:r w:rsidRPr="00A56B87">
              <w:rPr>
                <w:rStyle w:val="af0"/>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A56B87">
              <w:rPr>
                <w:rStyle w:val="af0"/>
                <w:noProof/>
              </w:rPr>
              <w:t>ファイル送信完了通知メールの文書</w:t>
            </w:r>
            <w:r>
              <w:rPr>
                <w:noProof/>
                <w:webHidden/>
              </w:rPr>
              <w:tab/>
            </w:r>
            <w:r>
              <w:rPr>
                <w:noProof/>
                <w:webHidden/>
              </w:rPr>
              <w:fldChar w:fldCharType="begin"/>
            </w:r>
            <w:r>
              <w:rPr>
                <w:noProof/>
                <w:webHidden/>
              </w:rPr>
              <w:instrText xml:space="preserve"> PAGEREF _Toc138151675 \h </w:instrText>
            </w:r>
            <w:r>
              <w:rPr>
                <w:noProof/>
                <w:webHidden/>
              </w:rPr>
            </w:r>
            <w:r>
              <w:rPr>
                <w:noProof/>
                <w:webHidden/>
              </w:rPr>
              <w:fldChar w:fldCharType="separate"/>
            </w:r>
            <w:r>
              <w:rPr>
                <w:noProof/>
                <w:webHidden/>
              </w:rPr>
              <w:t>37</w:t>
            </w:r>
            <w:r>
              <w:rPr>
                <w:noProof/>
                <w:webHidden/>
              </w:rPr>
              <w:fldChar w:fldCharType="end"/>
            </w:r>
          </w:hyperlink>
        </w:p>
        <w:p w14:paraId="6AFE763E" w14:textId="19D9EF3B" w:rsidR="008C4B05" w:rsidRDefault="008C4B05">
          <w:pPr>
            <w:pStyle w:val="21"/>
            <w:tabs>
              <w:tab w:val="left" w:pos="960"/>
              <w:tab w:val="right" w:leader="dot" w:pos="8494"/>
            </w:tabs>
            <w:rPr>
              <w:rFonts w:asciiTheme="minorHAnsi" w:eastAsiaTheme="minorEastAsia" w:hAnsiTheme="minorHAnsi"/>
              <w:noProof/>
              <w:sz w:val="21"/>
            </w:rPr>
          </w:pPr>
          <w:hyperlink w:anchor="_Toc138151676" w:history="1">
            <w:r w:rsidRPr="00A56B87">
              <w:rPr>
                <w:rStyle w:val="af0"/>
                <w:noProof/>
                <w14:scene3d>
                  <w14:camera w14:prst="orthographicFront"/>
                  <w14:lightRig w14:rig="threePt" w14:dir="t">
                    <w14:rot w14:lat="0" w14:lon="0" w14:rev="0"/>
                  </w14:lightRig>
                </w14:scene3d>
              </w:rPr>
              <w:t>6.4.</w:t>
            </w:r>
            <w:r>
              <w:rPr>
                <w:rFonts w:asciiTheme="minorHAnsi" w:eastAsiaTheme="minorEastAsia" w:hAnsiTheme="minorHAnsi"/>
                <w:noProof/>
                <w:sz w:val="21"/>
              </w:rPr>
              <w:tab/>
            </w:r>
            <w:r w:rsidRPr="00A56B87">
              <w:rPr>
                <w:rStyle w:val="af0"/>
                <w:noProof/>
              </w:rPr>
              <w:t>ファイル受信通知メールの文書</w:t>
            </w:r>
            <w:r>
              <w:rPr>
                <w:noProof/>
                <w:webHidden/>
              </w:rPr>
              <w:tab/>
            </w:r>
            <w:r>
              <w:rPr>
                <w:noProof/>
                <w:webHidden/>
              </w:rPr>
              <w:fldChar w:fldCharType="begin"/>
            </w:r>
            <w:r>
              <w:rPr>
                <w:noProof/>
                <w:webHidden/>
              </w:rPr>
              <w:instrText xml:space="preserve"> PAGEREF _Toc138151676 \h </w:instrText>
            </w:r>
            <w:r>
              <w:rPr>
                <w:noProof/>
                <w:webHidden/>
              </w:rPr>
            </w:r>
            <w:r>
              <w:rPr>
                <w:noProof/>
                <w:webHidden/>
              </w:rPr>
              <w:fldChar w:fldCharType="separate"/>
            </w:r>
            <w:r>
              <w:rPr>
                <w:noProof/>
                <w:webHidden/>
              </w:rPr>
              <w:t>39</w:t>
            </w:r>
            <w:r>
              <w:rPr>
                <w:noProof/>
                <w:webHidden/>
              </w:rPr>
              <w:fldChar w:fldCharType="end"/>
            </w:r>
          </w:hyperlink>
        </w:p>
        <w:p w14:paraId="3F0B256E" w14:textId="01171F1E" w:rsidR="008C4B05" w:rsidRDefault="008C4B05">
          <w:pPr>
            <w:pStyle w:val="21"/>
            <w:tabs>
              <w:tab w:val="left" w:pos="960"/>
              <w:tab w:val="right" w:leader="dot" w:pos="8494"/>
            </w:tabs>
            <w:rPr>
              <w:rFonts w:asciiTheme="minorHAnsi" w:eastAsiaTheme="minorEastAsia" w:hAnsiTheme="minorHAnsi"/>
              <w:noProof/>
              <w:sz w:val="21"/>
            </w:rPr>
          </w:pPr>
          <w:hyperlink w:anchor="_Toc138151677" w:history="1">
            <w:r w:rsidRPr="00A56B87">
              <w:rPr>
                <w:rStyle w:val="af0"/>
                <w:noProof/>
                <w14:scene3d>
                  <w14:camera w14:prst="orthographicFront"/>
                  <w14:lightRig w14:rig="threePt" w14:dir="t">
                    <w14:rot w14:lat="0" w14:lon="0" w14:rev="0"/>
                  </w14:lightRig>
                </w14:scene3d>
              </w:rPr>
              <w:t>6.5.</w:t>
            </w:r>
            <w:r>
              <w:rPr>
                <w:rFonts w:asciiTheme="minorHAnsi" w:eastAsiaTheme="minorEastAsia" w:hAnsiTheme="minorHAnsi"/>
                <w:noProof/>
                <w:sz w:val="21"/>
              </w:rPr>
              <w:tab/>
            </w:r>
            <w:r w:rsidRPr="00A56B87">
              <w:rPr>
                <w:rStyle w:val="af0"/>
                <w:noProof/>
              </w:rPr>
              <w:t>ファイル送信停止通知メールの文書</w:t>
            </w:r>
            <w:r>
              <w:rPr>
                <w:noProof/>
                <w:webHidden/>
              </w:rPr>
              <w:tab/>
            </w:r>
            <w:r>
              <w:rPr>
                <w:noProof/>
                <w:webHidden/>
              </w:rPr>
              <w:fldChar w:fldCharType="begin"/>
            </w:r>
            <w:r>
              <w:rPr>
                <w:noProof/>
                <w:webHidden/>
              </w:rPr>
              <w:instrText xml:space="preserve"> PAGEREF _Toc138151677 \h </w:instrText>
            </w:r>
            <w:r>
              <w:rPr>
                <w:noProof/>
                <w:webHidden/>
              </w:rPr>
            </w:r>
            <w:r>
              <w:rPr>
                <w:noProof/>
                <w:webHidden/>
              </w:rPr>
              <w:fldChar w:fldCharType="separate"/>
            </w:r>
            <w:r>
              <w:rPr>
                <w:noProof/>
                <w:webHidden/>
              </w:rPr>
              <w:t>41</w:t>
            </w:r>
            <w:r>
              <w:rPr>
                <w:noProof/>
                <w:webHidden/>
              </w:rPr>
              <w:fldChar w:fldCharType="end"/>
            </w:r>
          </w:hyperlink>
        </w:p>
        <w:p w14:paraId="29A7BF02" w14:textId="2691084C" w:rsidR="008C4B05" w:rsidRDefault="008C4B05">
          <w:pPr>
            <w:pStyle w:val="21"/>
            <w:tabs>
              <w:tab w:val="left" w:pos="960"/>
              <w:tab w:val="right" w:leader="dot" w:pos="8494"/>
            </w:tabs>
            <w:rPr>
              <w:rFonts w:asciiTheme="minorHAnsi" w:eastAsiaTheme="minorEastAsia" w:hAnsiTheme="minorHAnsi"/>
              <w:noProof/>
              <w:sz w:val="21"/>
            </w:rPr>
          </w:pPr>
          <w:hyperlink w:anchor="_Toc138151678" w:history="1">
            <w:r w:rsidRPr="00A56B87">
              <w:rPr>
                <w:rStyle w:val="af0"/>
                <w:noProof/>
                <w14:scene3d>
                  <w14:camera w14:prst="orthographicFront"/>
                  <w14:lightRig w14:rig="threePt" w14:dir="t">
                    <w14:rot w14:lat="0" w14:lon="0" w14:rev="0"/>
                  </w14:lightRig>
                </w14:scene3d>
              </w:rPr>
              <w:t>6.6.</w:t>
            </w:r>
            <w:r>
              <w:rPr>
                <w:rFonts w:asciiTheme="minorHAnsi" w:eastAsiaTheme="minorEastAsia" w:hAnsiTheme="minorHAnsi"/>
                <w:noProof/>
                <w:sz w:val="21"/>
              </w:rPr>
              <w:tab/>
            </w:r>
            <w:r w:rsidRPr="00A56B87">
              <w:rPr>
                <w:rStyle w:val="af0"/>
                <w:noProof/>
              </w:rPr>
              <w:t>ファイル受信停止通知メールの文書</w:t>
            </w:r>
            <w:r>
              <w:rPr>
                <w:noProof/>
                <w:webHidden/>
              </w:rPr>
              <w:tab/>
            </w:r>
            <w:r>
              <w:rPr>
                <w:noProof/>
                <w:webHidden/>
              </w:rPr>
              <w:fldChar w:fldCharType="begin"/>
            </w:r>
            <w:r>
              <w:rPr>
                <w:noProof/>
                <w:webHidden/>
              </w:rPr>
              <w:instrText xml:space="preserve"> PAGEREF _Toc138151678 \h </w:instrText>
            </w:r>
            <w:r>
              <w:rPr>
                <w:noProof/>
                <w:webHidden/>
              </w:rPr>
            </w:r>
            <w:r>
              <w:rPr>
                <w:noProof/>
                <w:webHidden/>
              </w:rPr>
              <w:fldChar w:fldCharType="separate"/>
            </w:r>
            <w:r>
              <w:rPr>
                <w:noProof/>
                <w:webHidden/>
              </w:rPr>
              <w:t>43</w:t>
            </w:r>
            <w:r>
              <w:rPr>
                <w:noProof/>
                <w:webHidden/>
              </w:rPr>
              <w:fldChar w:fldCharType="end"/>
            </w:r>
          </w:hyperlink>
        </w:p>
        <w:p w14:paraId="23578599" w14:textId="2484A836" w:rsidR="008C4B05" w:rsidRDefault="008C4B05">
          <w:pPr>
            <w:pStyle w:val="21"/>
            <w:tabs>
              <w:tab w:val="left" w:pos="960"/>
              <w:tab w:val="right" w:leader="dot" w:pos="8494"/>
            </w:tabs>
            <w:rPr>
              <w:rFonts w:asciiTheme="minorHAnsi" w:eastAsiaTheme="minorEastAsia" w:hAnsiTheme="minorHAnsi"/>
              <w:noProof/>
              <w:sz w:val="21"/>
            </w:rPr>
          </w:pPr>
          <w:hyperlink w:anchor="_Toc138151679" w:history="1">
            <w:r w:rsidRPr="00A56B87">
              <w:rPr>
                <w:rStyle w:val="af0"/>
                <w:noProof/>
                <w14:scene3d>
                  <w14:camera w14:prst="orthographicFront"/>
                  <w14:lightRig w14:rig="threePt" w14:dir="t">
                    <w14:rot w14:lat="0" w14:lon="0" w14:rev="0"/>
                  </w14:lightRig>
                </w14:scene3d>
              </w:rPr>
              <w:t>6.7.</w:t>
            </w:r>
            <w:r>
              <w:rPr>
                <w:rFonts w:asciiTheme="minorHAnsi" w:eastAsiaTheme="minorEastAsia" w:hAnsiTheme="minorHAnsi"/>
                <w:noProof/>
                <w:sz w:val="21"/>
              </w:rPr>
              <w:tab/>
            </w:r>
            <w:r w:rsidRPr="00A56B87">
              <w:rPr>
                <w:rStyle w:val="af0"/>
                <w:noProof/>
              </w:rPr>
              <w:t>ファイル送信未ダウンロード通知メールの文書</w:t>
            </w:r>
            <w:r>
              <w:rPr>
                <w:noProof/>
                <w:webHidden/>
              </w:rPr>
              <w:tab/>
            </w:r>
            <w:r>
              <w:rPr>
                <w:noProof/>
                <w:webHidden/>
              </w:rPr>
              <w:fldChar w:fldCharType="begin"/>
            </w:r>
            <w:r>
              <w:rPr>
                <w:noProof/>
                <w:webHidden/>
              </w:rPr>
              <w:instrText xml:space="preserve"> PAGEREF _Toc138151679 \h </w:instrText>
            </w:r>
            <w:r>
              <w:rPr>
                <w:noProof/>
                <w:webHidden/>
              </w:rPr>
            </w:r>
            <w:r>
              <w:rPr>
                <w:noProof/>
                <w:webHidden/>
              </w:rPr>
              <w:fldChar w:fldCharType="separate"/>
            </w:r>
            <w:r>
              <w:rPr>
                <w:noProof/>
                <w:webHidden/>
              </w:rPr>
              <w:t>45</w:t>
            </w:r>
            <w:r>
              <w:rPr>
                <w:noProof/>
                <w:webHidden/>
              </w:rPr>
              <w:fldChar w:fldCharType="end"/>
            </w:r>
          </w:hyperlink>
        </w:p>
        <w:p w14:paraId="6FACF833" w14:textId="4D6AD463" w:rsidR="008C4B05" w:rsidRDefault="008C4B05">
          <w:pPr>
            <w:pStyle w:val="21"/>
            <w:tabs>
              <w:tab w:val="left" w:pos="960"/>
              <w:tab w:val="right" w:leader="dot" w:pos="8494"/>
            </w:tabs>
            <w:rPr>
              <w:rFonts w:asciiTheme="minorHAnsi" w:eastAsiaTheme="minorEastAsia" w:hAnsiTheme="minorHAnsi"/>
              <w:noProof/>
              <w:sz w:val="21"/>
            </w:rPr>
          </w:pPr>
          <w:hyperlink w:anchor="_Toc138151680" w:history="1">
            <w:r w:rsidRPr="00A56B87">
              <w:rPr>
                <w:rStyle w:val="af0"/>
                <w:noProof/>
                <w14:scene3d>
                  <w14:camera w14:prst="orthographicFront"/>
                  <w14:lightRig w14:rig="threePt" w14:dir="t">
                    <w14:rot w14:lat="0" w14:lon="0" w14:rev="0"/>
                  </w14:lightRig>
                </w14:scene3d>
              </w:rPr>
              <w:t>6.8.</w:t>
            </w:r>
            <w:r>
              <w:rPr>
                <w:rFonts w:asciiTheme="minorHAnsi" w:eastAsiaTheme="minorEastAsia" w:hAnsiTheme="minorHAnsi"/>
                <w:noProof/>
                <w:sz w:val="21"/>
              </w:rPr>
              <w:tab/>
            </w:r>
            <w:r w:rsidRPr="00A56B87">
              <w:rPr>
                <w:rStyle w:val="af0"/>
                <w:noProof/>
              </w:rPr>
              <w:t>ファイル受信未アップロード通知メールの文書</w:t>
            </w:r>
            <w:r>
              <w:rPr>
                <w:noProof/>
                <w:webHidden/>
              </w:rPr>
              <w:tab/>
            </w:r>
            <w:r>
              <w:rPr>
                <w:noProof/>
                <w:webHidden/>
              </w:rPr>
              <w:fldChar w:fldCharType="begin"/>
            </w:r>
            <w:r>
              <w:rPr>
                <w:noProof/>
                <w:webHidden/>
              </w:rPr>
              <w:instrText xml:space="preserve"> PAGEREF _Toc138151680 \h </w:instrText>
            </w:r>
            <w:r>
              <w:rPr>
                <w:noProof/>
                <w:webHidden/>
              </w:rPr>
            </w:r>
            <w:r>
              <w:rPr>
                <w:noProof/>
                <w:webHidden/>
              </w:rPr>
              <w:fldChar w:fldCharType="separate"/>
            </w:r>
            <w:r>
              <w:rPr>
                <w:noProof/>
                <w:webHidden/>
              </w:rPr>
              <w:t>47</w:t>
            </w:r>
            <w:r>
              <w:rPr>
                <w:noProof/>
                <w:webHidden/>
              </w:rPr>
              <w:fldChar w:fldCharType="end"/>
            </w:r>
          </w:hyperlink>
        </w:p>
        <w:p w14:paraId="59BAB084" w14:textId="01B554C7" w:rsidR="008C4B05" w:rsidRDefault="008C4B05">
          <w:pPr>
            <w:pStyle w:val="21"/>
            <w:tabs>
              <w:tab w:val="left" w:pos="960"/>
              <w:tab w:val="right" w:leader="dot" w:pos="8494"/>
            </w:tabs>
            <w:rPr>
              <w:rFonts w:asciiTheme="minorHAnsi" w:eastAsiaTheme="minorEastAsia" w:hAnsiTheme="minorHAnsi"/>
              <w:noProof/>
              <w:sz w:val="21"/>
            </w:rPr>
          </w:pPr>
          <w:hyperlink w:anchor="_Toc138151681" w:history="1">
            <w:r w:rsidRPr="00A56B87">
              <w:rPr>
                <w:rStyle w:val="af0"/>
                <w:noProof/>
                <w14:scene3d>
                  <w14:camera w14:prst="orthographicFront"/>
                  <w14:lightRig w14:rig="threePt" w14:dir="t">
                    <w14:rot w14:lat="0" w14:lon="0" w14:rev="0"/>
                  </w14:lightRig>
                </w14:scene3d>
              </w:rPr>
              <w:t>6.9.</w:t>
            </w:r>
            <w:r>
              <w:rPr>
                <w:rFonts w:asciiTheme="minorHAnsi" w:eastAsiaTheme="minorEastAsia" w:hAnsiTheme="minorHAnsi"/>
                <w:noProof/>
                <w:sz w:val="21"/>
              </w:rPr>
              <w:tab/>
            </w:r>
            <w:r w:rsidRPr="00A56B87">
              <w:rPr>
                <w:rStyle w:val="af0"/>
                <w:noProof/>
              </w:rPr>
              <w:t>ファイル送信メール認証のワンタイムパスワード通知メールの文書</w:t>
            </w:r>
            <w:r>
              <w:rPr>
                <w:noProof/>
                <w:webHidden/>
              </w:rPr>
              <w:tab/>
            </w:r>
            <w:r>
              <w:rPr>
                <w:noProof/>
                <w:webHidden/>
              </w:rPr>
              <w:fldChar w:fldCharType="begin"/>
            </w:r>
            <w:r>
              <w:rPr>
                <w:noProof/>
                <w:webHidden/>
              </w:rPr>
              <w:instrText xml:space="preserve"> PAGEREF _Toc138151681 \h </w:instrText>
            </w:r>
            <w:r>
              <w:rPr>
                <w:noProof/>
                <w:webHidden/>
              </w:rPr>
            </w:r>
            <w:r>
              <w:rPr>
                <w:noProof/>
                <w:webHidden/>
              </w:rPr>
              <w:fldChar w:fldCharType="separate"/>
            </w:r>
            <w:r>
              <w:rPr>
                <w:noProof/>
                <w:webHidden/>
              </w:rPr>
              <w:t>50</w:t>
            </w:r>
            <w:r>
              <w:rPr>
                <w:noProof/>
                <w:webHidden/>
              </w:rPr>
              <w:fldChar w:fldCharType="end"/>
            </w:r>
          </w:hyperlink>
        </w:p>
        <w:p w14:paraId="6A1298AF" w14:textId="38235B97" w:rsidR="008C4B05" w:rsidRDefault="008C4B05">
          <w:pPr>
            <w:pStyle w:val="21"/>
            <w:tabs>
              <w:tab w:val="left" w:pos="1200"/>
              <w:tab w:val="right" w:leader="dot" w:pos="8494"/>
            </w:tabs>
            <w:rPr>
              <w:rFonts w:asciiTheme="minorHAnsi" w:eastAsiaTheme="minorEastAsia" w:hAnsiTheme="minorHAnsi"/>
              <w:noProof/>
              <w:sz w:val="21"/>
            </w:rPr>
          </w:pPr>
          <w:hyperlink w:anchor="_Toc138151682" w:history="1">
            <w:r w:rsidRPr="00A56B87">
              <w:rPr>
                <w:rStyle w:val="af0"/>
                <w:noProof/>
                <w14:scene3d>
                  <w14:camera w14:prst="orthographicFront"/>
                  <w14:lightRig w14:rig="threePt" w14:dir="t">
                    <w14:rot w14:lat="0" w14:lon="0" w14:rev="0"/>
                  </w14:lightRig>
                </w14:scene3d>
              </w:rPr>
              <w:t>6.10.</w:t>
            </w:r>
            <w:r>
              <w:rPr>
                <w:rFonts w:asciiTheme="minorHAnsi" w:eastAsiaTheme="minorEastAsia" w:hAnsiTheme="minorHAnsi"/>
                <w:noProof/>
                <w:sz w:val="21"/>
              </w:rPr>
              <w:tab/>
            </w:r>
            <w:r w:rsidRPr="00A56B87">
              <w:rPr>
                <w:rStyle w:val="af0"/>
                <w:noProof/>
              </w:rPr>
              <w:t>ファイル受信メール認証のワンタイムパスワード通知メールの文書</w:t>
            </w:r>
            <w:r>
              <w:rPr>
                <w:noProof/>
                <w:webHidden/>
              </w:rPr>
              <w:tab/>
            </w:r>
            <w:r>
              <w:rPr>
                <w:noProof/>
                <w:webHidden/>
              </w:rPr>
              <w:fldChar w:fldCharType="begin"/>
            </w:r>
            <w:r>
              <w:rPr>
                <w:noProof/>
                <w:webHidden/>
              </w:rPr>
              <w:instrText xml:space="preserve"> PAGEREF _Toc138151682 \h </w:instrText>
            </w:r>
            <w:r>
              <w:rPr>
                <w:noProof/>
                <w:webHidden/>
              </w:rPr>
            </w:r>
            <w:r>
              <w:rPr>
                <w:noProof/>
                <w:webHidden/>
              </w:rPr>
              <w:fldChar w:fldCharType="separate"/>
            </w:r>
            <w:r>
              <w:rPr>
                <w:noProof/>
                <w:webHidden/>
              </w:rPr>
              <w:t>52</w:t>
            </w:r>
            <w:r>
              <w:rPr>
                <w:noProof/>
                <w:webHidden/>
              </w:rPr>
              <w:fldChar w:fldCharType="end"/>
            </w:r>
          </w:hyperlink>
        </w:p>
        <w:p w14:paraId="66785E85" w14:textId="6C34EAF7" w:rsidR="008C4B05" w:rsidRDefault="008C4B05">
          <w:pPr>
            <w:pStyle w:val="21"/>
            <w:tabs>
              <w:tab w:val="left" w:pos="1200"/>
              <w:tab w:val="right" w:leader="dot" w:pos="8494"/>
            </w:tabs>
            <w:rPr>
              <w:rFonts w:asciiTheme="minorHAnsi" w:eastAsiaTheme="minorEastAsia" w:hAnsiTheme="minorHAnsi"/>
              <w:noProof/>
              <w:sz w:val="21"/>
            </w:rPr>
          </w:pPr>
          <w:hyperlink w:anchor="_Toc138151683" w:history="1">
            <w:r w:rsidRPr="00A56B87">
              <w:rPr>
                <w:rStyle w:val="af0"/>
                <w:noProof/>
                <w14:scene3d>
                  <w14:camera w14:prst="orthographicFront"/>
                  <w14:lightRig w14:rig="threePt" w14:dir="t">
                    <w14:rot w14:lat="0" w14:lon="0" w14:rev="0"/>
                  </w14:lightRig>
                </w14:scene3d>
              </w:rPr>
              <w:t>6.11.</w:t>
            </w:r>
            <w:r>
              <w:rPr>
                <w:rFonts w:asciiTheme="minorHAnsi" w:eastAsiaTheme="minorEastAsia" w:hAnsiTheme="minorHAnsi"/>
                <w:noProof/>
                <w:sz w:val="21"/>
              </w:rPr>
              <w:tab/>
            </w:r>
            <w:r w:rsidRPr="00A56B87">
              <w:rPr>
                <w:rStyle w:val="af0"/>
                <w:noProof/>
              </w:rPr>
              <w:t>ファイル送信ランダムパスワード通知メールの文書</w:t>
            </w:r>
            <w:r>
              <w:rPr>
                <w:noProof/>
                <w:webHidden/>
              </w:rPr>
              <w:tab/>
            </w:r>
            <w:r>
              <w:rPr>
                <w:noProof/>
                <w:webHidden/>
              </w:rPr>
              <w:fldChar w:fldCharType="begin"/>
            </w:r>
            <w:r>
              <w:rPr>
                <w:noProof/>
                <w:webHidden/>
              </w:rPr>
              <w:instrText xml:space="preserve"> PAGEREF _Toc138151683 \h </w:instrText>
            </w:r>
            <w:r>
              <w:rPr>
                <w:noProof/>
                <w:webHidden/>
              </w:rPr>
            </w:r>
            <w:r>
              <w:rPr>
                <w:noProof/>
                <w:webHidden/>
              </w:rPr>
              <w:fldChar w:fldCharType="separate"/>
            </w:r>
            <w:r>
              <w:rPr>
                <w:noProof/>
                <w:webHidden/>
              </w:rPr>
              <w:t>54</w:t>
            </w:r>
            <w:r>
              <w:rPr>
                <w:noProof/>
                <w:webHidden/>
              </w:rPr>
              <w:fldChar w:fldCharType="end"/>
            </w:r>
          </w:hyperlink>
        </w:p>
        <w:p w14:paraId="32CEF234" w14:textId="58389EB7" w:rsidR="008C4B05" w:rsidRDefault="008C4B05">
          <w:pPr>
            <w:pStyle w:val="21"/>
            <w:tabs>
              <w:tab w:val="left" w:pos="1200"/>
              <w:tab w:val="right" w:leader="dot" w:pos="8494"/>
            </w:tabs>
            <w:rPr>
              <w:rFonts w:asciiTheme="minorHAnsi" w:eastAsiaTheme="minorEastAsia" w:hAnsiTheme="minorHAnsi"/>
              <w:noProof/>
              <w:sz w:val="21"/>
            </w:rPr>
          </w:pPr>
          <w:hyperlink w:anchor="_Toc138151684" w:history="1">
            <w:r w:rsidRPr="00A56B87">
              <w:rPr>
                <w:rStyle w:val="af0"/>
                <w:noProof/>
                <w14:scene3d>
                  <w14:camera w14:prst="orthographicFront"/>
                  <w14:lightRig w14:rig="threePt" w14:dir="t">
                    <w14:rot w14:lat="0" w14:lon="0" w14:rev="0"/>
                  </w14:lightRig>
                </w14:scene3d>
              </w:rPr>
              <w:t>6.12.</w:t>
            </w:r>
            <w:r>
              <w:rPr>
                <w:rFonts w:asciiTheme="minorHAnsi" w:eastAsiaTheme="minorEastAsia" w:hAnsiTheme="minorHAnsi"/>
                <w:noProof/>
                <w:sz w:val="21"/>
              </w:rPr>
              <w:tab/>
            </w:r>
            <w:r w:rsidRPr="00A56B87">
              <w:rPr>
                <w:rStyle w:val="af0"/>
                <w:noProof/>
              </w:rPr>
              <w:t>ファイル受信ランダムパスワード通知メールの文書</w:t>
            </w:r>
            <w:r>
              <w:rPr>
                <w:noProof/>
                <w:webHidden/>
              </w:rPr>
              <w:tab/>
            </w:r>
            <w:r>
              <w:rPr>
                <w:noProof/>
                <w:webHidden/>
              </w:rPr>
              <w:fldChar w:fldCharType="begin"/>
            </w:r>
            <w:r>
              <w:rPr>
                <w:noProof/>
                <w:webHidden/>
              </w:rPr>
              <w:instrText xml:space="preserve"> PAGEREF _Toc138151684 \h </w:instrText>
            </w:r>
            <w:r>
              <w:rPr>
                <w:noProof/>
                <w:webHidden/>
              </w:rPr>
            </w:r>
            <w:r>
              <w:rPr>
                <w:noProof/>
                <w:webHidden/>
              </w:rPr>
              <w:fldChar w:fldCharType="separate"/>
            </w:r>
            <w:r>
              <w:rPr>
                <w:noProof/>
                <w:webHidden/>
              </w:rPr>
              <w:t>56</w:t>
            </w:r>
            <w:r>
              <w:rPr>
                <w:noProof/>
                <w:webHidden/>
              </w:rPr>
              <w:fldChar w:fldCharType="end"/>
            </w:r>
          </w:hyperlink>
        </w:p>
        <w:p w14:paraId="482E7F38" w14:textId="2E9134F9" w:rsidR="008C4B05" w:rsidRDefault="008C4B05">
          <w:pPr>
            <w:pStyle w:val="11"/>
            <w:tabs>
              <w:tab w:val="left" w:pos="480"/>
            </w:tabs>
            <w:rPr>
              <w:rFonts w:asciiTheme="minorHAnsi" w:eastAsiaTheme="minorEastAsia" w:hAnsiTheme="minorHAnsi"/>
              <w:b w:val="0"/>
              <w:noProof/>
              <w:sz w:val="21"/>
              <w:szCs w:val="22"/>
            </w:rPr>
          </w:pPr>
          <w:hyperlink w:anchor="_Toc138151685" w:history="1">
            <w:r w:rsidRPr="00A56B87">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A56B87">
              <w:rPr>
                <w:rStyle w:val="af0"/>
                <w:noProof/>
              </w:rPr>
              <w:t>ユーザー設定</w:t>
            </w:r>
            <w:r>
              <w:rPr>
                <w:noProof/>
                <w:webHidden/>
              </w:rPr>
              <w:tab/>
            </w:r>
            <w:r>
              <w:rPr>
                <w:noProof/>
                <w:webHidden/>
              </w:rPr>
              <w:fldChar w:fldCharType="begin"/>
            </w:r>
            <w:r>
              <w:rPr>
                <w:noProof/>
                <w:webHidden/>
              </w:rPr>
              <w:instrText xml:space="preserve"> PAGEREF _Toc138151685 \h </w:instrText>
            </w:r>
            <w:r>
              <w:rPr>
                <w:noProof/>
                <w:webHidden/>
              </w:rPr>
            </w:r>
            <w:r>
              <w:rPr>
                <w:noProof/>
                <w:webHidden/>
              </w:rPr>
              <w:fldChar w:fldCharType="separate"/>
            </w:r>
            <w:r>
              <w:rPr>
                <w:noProof/>
                <w:webHidden/>
              </w:rPr>
              <w:t>59</w:t>
            </w:r>
            <w:r>
              <w:rPr>
                <w:noProof/>
                <w:webHidden/>
              </w:rPr>
              <w:fldChar w:fldCharType="end"/>
            </w:r>
          </w:hyperlink>
        </w:p>
        <w:p w14:paraId="3AD36860" w14:textId="4CEB9DF6" w:rsidR="008C4B05" w:rsidRDefault="008C4B05">
          <w:pPr>
            <w:pStyle w:val="11"/>
            <w:tabs>
              <w:tab w:val="left" w:pos="480"/>
            </w:tabs>
            <w:rPr>
              <w:rFonts w:asciiTheme="minorHAnsi" w:eastAsiaTheme="minorEastAsia" w:hAnsiTheme="minorHAnsi"/>
              <w:b w:val="0"/>
              <w:noProof/>
              <w:sz w:val="21"/>
              <w:szCs w:val="22"/>
            </w:rPr>
          </w:pPr>
          <w:hyperlink w:anchor="_Toc138151686" w:history="1">
            <w:r w:rsidRPr="00A56B87">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A56B87">
              <w:rPr>
                <w:rStyle w:val="af0"/>
                <w:noProof/>
              </w:rPr>
              <w:t>グループ設定</w:t>
            </w:r>
            <w:r>
              <w:rPr>
                <w:noProof/>
                <w:webHidden/>
              </w:rPr>
              <w:tab/>
            </w:r>
            <w:r>
              <w:rPr>
                <w:noProof/>
                <w:webHidden/>
              </w:rPr>
              <w:fldChar w:fldCharType="begin"/>
            </w:r>
            <w:r>
              <w:rPr>
                <w:noProof/>
                <w:webHidden/>
              </w:rPr>
              <w:instrText xml:space="preserve"> PAGEREF _Toc138151686 \h </w:instrText>
            </w:r>
            <w:r>
              <w:rPr>
                <w:noProof/>
                <w:webHidden/>
              </w:rPr>
            </w:r>
            <w:r>
              <w:rPr>
                <w:noProof/>
                <w:webHidden/>
              </w:rPr>
              <w:fldChar w:fldCharType="separate"/>
            </w:r>
            <w:r>
              <w:rPr>
                <w:noProof/>
                <w:webHidden/>
              </w:rPr>
              <w:t>61</w:t>
            </w:r>
            <w:r>
              <w:rPr>
                <w:noProof/>
                <w:webHidden/>
              </w:rPr>
              <w:fldChar w:fldCharType="end"/>
            </w:r>
          </w:hyperlink>
        </w:p>
        <w:p w14:paraId="44243CE4" w14:textId="7A44AF90" w:rsidR="00210529" w:rsidRDefault="00210529">
          <w:r>
            <w:rPr>
              <w:b/>
              <w:bCs/>
              <w:lang w:val="ja-JP"/>
            </w:rPr>
            <w:fldChar w:fldCharType="end"/>
          </w:r>
        </w:p>
      </w:sdtContent>
    </w:sdt>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4A90ECE4" w14:textId="77777777" w:rsidR="00367CCD" w:rsidRPr="00DD34BC" w:rsidRDefault="00367CCD" w:rsidP="00250FCB">
      <w:pPr>
        <w:pStyle w:val="1"/>
      </w:pPr>
      <w:bookmarkStart w:id="1" w:name="_Toc380502105"/>
      <w:bookmarkStart w:id="2" w:name="_Toc138151660"/>
      <w:r w:rsidRPr="00DD34BC">
        <w:rPr>
          <w:rFonts w:hint="eastAsia"/>
          <w:lang w:eastAsia="ja-JP"/>
        </w:rPr>
        <w:lastRenderedPageBreak/>
        <w:t>はじめに</w:t>
      </w:r>
      <w:bookmarkEnd w:id="2"/>
    </w:p>
    <w:p w14:paraId="34DCC982" w14:textId="242E57C8" w:rsidR="00367CCD" w:rsidRDefault="00367CCD" w:rsidP="000D7EA3">
      <w:r>
        <w:rPr>
          <w:rFonts w:hint="eastAsia"/>
        </w:rPr>
        <w:t>本書では、Proselfのファイル送受信機能についての設定方法を記載し</w:t>
      </w:r>
      <w:r w:rsidR="00DD0CFC">
        <w:rPr>
          <w:rFonts w:hint="eastAsia"/>
        </w:rPr>
        <w:t>てい</w:t>
      </w:r>
      <w:r>
        <w:rPr>
          <w:rFonts w:hint="eastAsia"/>
        </w:rPr>
        <w:t>ます。是非最後までご一読ください。</w:t>
      </w:r>
    </w:p>
    <w:p w14:paraId="621D4A31" w14:textId="663E8173" w:rsidR="00D01848" w:rsidRDefault="00D01848">
      <w:pPr>
        <w:adjustRightInd/>
        <w:snapToGrid/>
        <w:rPr>
          <w:rFonts w:cs="Century"/>
          <w:b/>
          <w:kern w:val="24"/>
          <w:sz w:val="28"/>
        </w:rPr>
      </w:pPr>
    </w:p>
    <w:p w14:paraId="3C6FE13C" w14:textId="3C63F791" w:rsidR="00367CCD" w:rsidRPr="00DD34BC" w:rsidRDefault="00367CCD" w:rsidP="00250FCB">
      <w:pPr>
        <w:pStyle w:val="1"/>
        <w:rPr>
          <w:lang w:eastAsia="ja-JP"/>
        </w:rPr>
      </w:pPr>
      <w:bookmarkStart w:id="3" w:name="_Toc138151661"/>
      <w:r>
        <w:rPr>
          <w:rFonts w:hint="eastAsia"/>
          <w:lang w:eastAsia="ja-JP"/>
        </w:rPr>
        <w:t>ファイル送受信</w:t>
      </w:r>
      <w:r w:rsidRPr="00DD34BC">
        <w:rPr>
          <w:rFonts w:hint="eastAsia"/>
          <w:lang w:eastAsia="ja-JP"/>
        </w:rPr>
        <w:t>機能について</w:t>
      </w:r>
      <w:bookmarkEnd w:id="3"/>
    </w:p>
    <w:p w14:paraId="2994BE46" w14:textId="372DC153" w:rsidR="00367CCD" w:rsidRDefault="00B35697" w:rsidP="000D7EA3">
      <w:r w:rsidRPr="00B35697">
        <w:rPr>
          <w:rFonts w:hint="eastAsia"/>
        </w:rPr>
        <w:t>ファイル送受信機能</w:t>
      </w:r>
      <w:r>
        <w:rPr>
          <w:rFonts w:hint="eastAsia"/>
        </w:rPr>
        <w:t>はファイル送信/受信機能の総称です。本</w:t>
      </w:r>
      <w:r w:rsidR="00367CCD">
        <w:rPr>
          <w:rFonts w:hint="eastAsia"/>
        </w:rPr>
        <w:t>機能はWeb公開/受取フォルダを拡張した機能で、</w:t>
      </w:r>
      <w:r w:rsidR="0082344E" w:rsidRPr="0082344E">
        <w:t>1画面の操作で公開アドレスの生成とメール送信を行うことができます。</w:t>
      </w:r>
      <w:r w:rsidR="00367CCD">
        <w:rPr>
          <w:rFonts w:hint="eastAsia"/>
        </w:rPr>
        <w:t>ファイルの受け渡しに特化した運用にて、利用者の操作を簡略化したい場合に本機能を使用します。</w:t>
      </w:r>
    </w:p>
    <w:p w14:paraId="4A545B2C" w14:textId="77777777" w:rsidR="00367CCD" w:rsidRDefault="00367CCD" w:rsidP="000D7EA3"/>
    <w:p w14:paraId="213A755D" w14:textId="77777777" w:rsidR="00367CCD" w:rsidRDefault="00367CCD" w:rsidP="000D7EA3">
      <w:r>
        <w:rPr>
          <w:rFonts w:hint="eastAsia"/>
        </w:rPr>
        <w:t>ファイルを渡すために使用する機能がファイル送信、ファイルを受け取るために使用する機能がファイル受信です。</w:t>
      </w:r>
    </w:p>
    <w:p w14:paraId="6F495284" w14:textId="291E15CD" w:rsidR="00BA0ED1" w:rsidRDefault="00BA0ED1">
      <w:pPr>
        <w:adjustRightInd/>
        <w:snapToGrid/>
        <w:rPr>
          <w:rFonts w:cs="Century"/>
          <w:b/>
          <w:kern w:val="24"/>
          <w:sz w:val="28"/>
        </w:rPr>
      </w:pPr>
    </w:p>
    <w:p w14:paraId="31360A05" w14:textId="1AA2B6BE" w:rsidR="009B3112" w:rsidRPr="00DD34BC" w:rsidRDefault="00367CCD" w:rsidP="00250FCB">
      <w:pPr>
        <w:pStyle w:val="1"/>
      </w:pPr>
      <w:bookmarkStart w:id="4" w:name="_Toc138151662"/>
      <w:r>
        <w:rPr>
          <w:rFonts w:hint="eastAsia"/>
          <w:lang w:eastAsia="ja-JP"/>
        </w:rPr>
        <w:t>ファイル送受信</w:t>
      </w:r>
      <w:r w:rsidRPr="00DD34BC">
        <w:rPr>
          <w:rFonts w:hint="eastAsia"/>
          <w:lang w:eastAsia="ja-JP"/>
        </w:rPr>
        <w:t>機能を利用するには</w:t>
      </w:r>
      <w:bookmarkEnd w:id="1"/>
      <w:bookmarkEnd w:id="4"/>
    </w:p>
    <w:p w14:paraId="012B2CF9" w14:textId="6B1D457F" w:rsidR="000E586E" w:rsidRDefault="00D9591C" w:rsidP="00D9591C">
      <w:r>
        <w:rPr>
          <w:rFonts w:hint="eastAsia"/>
        </w:rPr>
        <w:t>ファイル送受信機能を</w:t>
      </w:r>
      <w:r w:rsidR="000E586E">
        <w:rPr>
          <w:rFonts w:hint="eastAsia"/>
        </w:rPr>
        <w:t>使うためには、</w:t>
      </w:r>
      <w:r w:rsidR="006141DD" w:rsidRPr="006141DD">
        <w:rPr>
          <w:rFonts w:hint="eastAsia"/>
        </w:rPr>
        <w:t>管理者ユーザーで以下の設定が必要です。</w:t>
      </w:r>
    </w:p>
    <w:p w14:paraId="5CFFFE83" w14:textId="77777777" w:rsidR="00AB21F1" w:rsidRDefault="00AB21F1" w:rsidP="00D9591C"/>
    <w:p w14:paraId="08405937" w14:textId="1610735B" w:rsidR="00DD4FD7" w:rsidRDefault="00694A50" w:rsidP="00267D11">
      <w:pPr>
        <w:pStyle w:val="af5"/>
        <w:numPr>
          <w:ilvl w:val="0"/>
          <w:numId w:val="44"/>
        </w:numPr>
        <w:ind w:leftChars="0"/>
      </w:pPr>
      <w:r>
        <w:rPr>
          <w:rFonts w:hint="eastAsia"/>
        </w:rPr>
        <w:t>「</w:t>
      </w:r>
      <w:hyperlink w:anchor="_メールサーバー情報、システムメールの設定_1" w:history="1">
        <w:r w:rsidRPr="000343D6">
          <w:rPr>
            <w:rStyle w:val="af0"/>
            <w:rFonts w:hint="eastAsia"/>
          </w:rPr>
          <w:t>4.</w:t>
        </w:r>
        <w:r w:rsidR="00182D47" w:rsidRPr="000343D6">
          <w:rPr>
            <w:rStyle w:val="af0"/>
            <w:rFonts w:hint="eastAsia"/>
          </w:rPr>
          <w:t>メールサーバー情報、システムメールの設定</w:t>
        </w:r>
      </w:hyperlink>
      <w:r>
        <w:rPr>
          <w:rFonts w:hint="eastAsia"/>
        </w:rPr>
        <w:t>」</w:t>
      </w:r>
    </w:p>
    <w:p w14:paraId="20847F13" w14:textId="6C101C52" w:rsidR="009F166A" w:rsidRDefault="00694A50" w:rsidP="00267D11">
      <w:pPr>
        <w:pStyle w:val="af5"/>
        <w:numPr>
          <w:ilvl w:val="0"/>
          <w:numId w:val="44"/>
        </w:numPr>
        <w:ind w:leftChars="0"/>
      </w:pPr>
      <w:r>
        <w:rPr>
          <w:rFonts w:hint="eastAsia"/>
        </w:rPr>
        <w:t>「</w:t>
      </w:r>
      <w:hyperlink w:anchor="_ファイル送受信設定" w:history="1">
        <w:r w:rsidRPr="000343D6">
          <w:rPr>
            <w:rStyle w:val="af0"/>
            <w:rFonts w:hint="eastAsia"/>
          </w:rPr>
          <w:t>5.</w:t>
        </w:r>
        <w:r w:rsidR="009F166A" w:rsidRPr="000343D6">
          <w:rPr>
            <w:rStyle w:val="af0"/>
            <w:rFonts w:hint="eastAsia"/>
          </w:rPr>
          <w:t>ファイル送受信設定</w:t>
        </w:r>
      </w:hyperlink>
      <w:r>
        <w:rPr>
          <w:rFonts w:hint="eastAsia"/>
        </w:rPr>
        <w:t>」</w:t>
      </w:r>
    </w:p>
    <w:p w14:paraId="04FE398A" w14:textId="69A7B511" w:rsidR="00FD7B70" w:rsidRDefault="00694A50" w:rsidP="00267D11">
      <w:pPr>
        <w:pStyle w:val="af5"/>
        <w:numPr>
          <w:ilvl w:val="0"/>
          <w:numId w:val="44"/>
        </w:numPr>
        <w:ind w:leftChars="0"/>
      </w:pPr>
      <w:r>
        <w:rPr>
          <w:rFonts w:hint="eastAsia"/>
        </w:rPr>
        <w:t>「</w:t>
      </w:r>
      <w:hyperlink w:anchor="_メール文書設定" w:history="1">
        <w:r w:rsidRPr="000343D6">
          <w:rPr>
            <w:rStyle w:val="af0"/>
            <w:rFonts w:hint="eastAsia"/>
          </w:rPr>
          <w:t>6.</w:t>
        </w:r>
        <w:r w:rsidR="00FD7B70" w:rsidRPr="000343D6">
          <w:rPr>
            <w:rStyle w:val="af0"/>
            <w:rFonts w:hint="eastAsia"/>
          </w:rPr>
          <w:t>メール文書設定</w:t>
        </w:r>
      </w:hyperlink>
      <w:r>
        <w:rPr>
          <w:rFonts w:hint="eastAsia"/>
        </w:rPr>
        <w:t>」</w:t>
      </w:r>
    </w:p>
    <w:p w14:paraId="19F3BBE2" w14:textId="50A33F49" w:rsidR="00BA0ED1" w:rsidRDefault="00694A50" w:rsidP="00267D11">
      <w:pPr>
        <w:pStyle w:val="af5"/>
        <w:numPr>
          <w:ilvl w:val="0"/>
          <w:numId w:val="44"/>
        </w:numPr>
        <w:ind w:leftChars="0"/>
      </w:pPr>
      <w:r>
        <w:rPr>
          <w:rFonts w:hint="eastAsia"/>
        </w:rPr>
        <w:t>「</w:t>
      </w:r>
      <w:hyperlink w:anchor="_ユーザー設定" w:history="1">
        <w:r w:rsidRPr="000343D6">
          <w:rPr>
            <w:rStyle w:val="af0"/>
            <w:rFonts w:hint="eastAsia"/>
          </w:rPr>
          <w:t>7.</w:t>
        </w:r>
        <w:r w:rsidR="00B47713" w:rsidRPr="000343D6">
          <w:rPr>
            <w:rStyle w:val="af0"/>
            <w:rFonts w:hint="eastAsia"/>
          </w:rPr>
          <w:t>ユーザー設定</w:t>
        </w:r>
      </w:hyperlink>
      <w:r>
        <w:rPr>
          <w:rFonts w:hint="eastAsia"/>
        </w:rPr>
        <w:t>」</w:t>
      </w:r>
    </w:p>
    <w:p w14:paraId="7622E5FF" w14:textId="0720227B" w:rsidR="0064540A" w:rsidRDefault="002C1F9E" w:rsidP="00267D11">
      <w:pPr>
        <w:pStyle w:val="af5"/>
        <w:numPr>
          <w:ilvl w:val="0"/>
          <w:numId w:val="44"/>
        </w:numPr>
        <w:ind w:leftChars="0"/>
      </w:pPr>
      <w:r>
        <w:rPr>
          <w:rFonts w:hint="eastAsia"/>
        </w:rPr>
        <w:t>「</w:t>
      </w:r>
      <w:hyperlink w:anchor="_グループ設定" w:history="1">
        <w:r w:rsidRPr="002C1F9E">
          <w:rPr>
            <w:rStyle w:val="af0"/>
            <w:rFonts w:hint="eastAsia"/>
          </w:rPr>
          <w:t>8.グループ設定</w:t>
        </w:r>
      </w:hyperlink>
      <w:r>
        <w:rPr>
          <w:rFonts w:hint="eastAsia"/>
        </w:rPr>
        <w:t>」</w:t>
      </w:r>
      <w:r w:rsidR="00267D11">
        <w:rPr>
          <w:rFonts w:hint="eastAsia"/>
        </w:rPr>
        <w:t>(※)</w:t>
      </w:r>
    </w:p>
    <w:p w14:paraId="141D4845" w14:textId="1E1E5657" w:rsidR="008200C3" w:rsidRDefault="008200C3" w:rsidP="00267D11">
      <w:pPr>
        <w:pStyle w:val="af5"/>
        <w:numPr>
          <w:ilvl w:val="0"/>
          <w:numId w:val="43"/>
        </w:numPr>
        <w:ind w:leftChars="0"/>
      </w:pPr>
      <w:r>
        <w:rPr>
          <w:rFonts w:hint="eastAsia"/>
        </w:rPr>
        <w:t>「</w:t>
      </w:r>
      <w:hyperlink w:anchor="_ファイル送受信設定" w:history="1">
        <w:r w:rsidRPr="000343D6">
          <w:rPr>
            <w:rStyle w:val="af0"/>
            <w:rFonts w:hint="eastAsia"/>
          </w:rPr>
          <w:t>5.ファイル送受信設定</w:t>
        </w:r>
      </w:hyperlink>
      <w:r>
        <w:rPr>
          <w:rFonts w:hint="eastAsia"/>
        </w:rPr>
        <w:t>」の設定次第で</w:t>
      </w:r>
      <w:r w:rsidR="0064540A">
        <w:rPr>
          <w:rFonts w:hint="eastAsia"/>
        </w:rPr>
        <w:t>は本</w:t>
      </w:r>
      <w:r>
        <w:rPr>
          <w:rFonts w:hint="eastAsia"/>
        </w:rPr>
        <w:t>設定</w:t>
      </w:r>
      <w:r w:rsidR="0064540A">
        <w:rPr>
          <w:rFonts w:hint="eastAsia"/>
        </w:rPr>
        <w:t>も</w:t>
      </w:r>
      <w:r>
        <w:rPr>
          <w:rFonts w:hint="eastAsia"/>
        </w:rPr>
        <w:t>必要</w:t>
      </w:r>
      <w:r w:rsidR="0064540A">
        <w:rPr>
          <w:rFonts w:hint="eastAsia"/>
        </w:rPr>
        <w:t>で</w:t>
      </w:r>
      <w:r w:rsidR="002261C3">
        <w:rPr>
          <w:rFonts w:hint="eastAsia"/>
        </w:rPr>
        <w:t>す。</w:t>
      </w:r>
    </w:p>
    <w:p w14:paraId="08B42AF0" w14:textId="7E6FD259" w:rsidR="00117E6B" w:rsidRPr="00FE0035" w:rsidRDefault="00117E6B" w:rsidP="00117E6B"/>
    <w:p w14:paraId="3BC6B1F6" w14:textId="3A9E2858" w:rsidR="00117E6B" w:rsidRDefault="00F817C7" w:rsidP="00797711">
      <w:r>
        <w:rPr>
          <w:rFonts w:hint="eastAsia"/>
        </w:rPr>
        <w:t>上記各設定</w:t>
      </w:r>
      <w:r w:rsidR="00BA0ED1">
        <w:rPr>
          <w:rFonts w:hint="eastAsia"/>
        </w:rPr>
        <w:t>については次項</w:t>
      </w:r>
      <w:r w:rsidR="009B486D">
        <w:rPr>
          <w:rFonts w:hint="eastAsia"/>
        </w:rPr>
        <w:t>より</w:t>
      </w:r>
      <w:r w:rsidR="00BA0ED1">
        <w:rPr>
          <w:rFonts w:hint="eastAsia"/>
        </w:rPr>
        <w:t>ご参照ください。</w:t>
      </w:r>
      <w:bookmarkStart w:id="5" w:name="_メールサーバー情報の設定"/>
      <w:bookmarkStart w:id="6" w:name="_Toc380502106"/>
      <w:bookmarkEnd w:id="5"/>
    </w:p>
    <w:p w14:paraId="07F87F1E" w14:textId="77777777" w:rsidR="00FE0035" w:rsidRDefault="00FE0035">
      <w:pPr>
        <w:adjustRightInd/>
        <w:snapToGrid/>
        <w:rPr>
          <w:rFonts w:cs="Century"/>
          <w:b/>
          <w:kern w:val="24"/>
          <w:sz w:val="28"/>
          <w:lang w:eastAsia="ar-SA"/>
        </w:rPr>
      </w:pPr>
      <w:bookmarkStart w:id="7" w:name="_メールサーバー情報、システムメールの設定"/>
      <w:bookmarkEnd w:id="6"/>
      <w:bookmarkEnd w:id="7"/>
      <w:r>
        <w:br w:type="page"/>
      </w:r>
    </w:p>
    <w:p w14:paraId="1149CB54" w14:textId="743DF54D" w:rsidR="000E586E" w:rsidRDefault="00D80A38" w:rsidP="00D80A38">
      <w:pPr>
        <w:pStyle w:val="1"/>
      </w:pPr>
      <w:bookmarkStart w:id="8" w:name="_メールサーバー情報、システムメールの設定_1"/>
      <w:bookmarkStart w:id="9" w:name="_Toc138151663"/>
      <w:bookmarkEnd w:id="8"/>
      <w:r w:rsidRPr="00D80A38">
        <w:rPr>
          <w:rFonts w:hint="eastAsia"/>
        </w:rPr>
        <w:lastRenderedPageBreak/>
        <w:t>メールサーバー情報、システムメールの設定</w:t>
      </w:r>
      <w:bookmarkEnd w:id="9"/>
    </w:p>
    <w:p w14:paraId="16F3AA46" w14:textId="0336D21C" w:rsidR="0063138E" w:rsidRDefault="0063138E" w:rsidP="0063138E">
      <w:pPr>
        <w:rPr>
          <w:lang w:eastAsia="ar-SA"/>
        </w:rPr>
      </w:pPr>
      <w:r w:rsidRPr="0063138E">
        <w:rPr>
          <w:rFonts w:hint="eastAsia"/>
          <w:lang w:eastAsia="ar-SA"/>
        </w:rPr>
        <w:t>ファイル送受信機能ではメールの送信も行うため、メールサーバー情報、システムメールの設定が必要です。</w:t>
      </w:r>
    </w:p>
    <w:p w14:paraId="5A8D9FFD" w14:textId="4E9BA25D" w:rsidR="00211200" w:rsidRPr="001B1FE8" w:rsidRDefault="00211200" w:rsidP="00211200">
      <w:pPr>
        <w:adjustRightInd/>
        <w:snapToGrid/>
      </w:pPr>
    </w:p>
    <w:p w14:paraId="43B0B036" w14:textId="34103D39" w:rsidR="00F43DFA" w:rsidRDefault="00726882" w:rsidP="00211200">
      <w:pPr>
        <w:adjustRightInd/>
        <w:snapToGrid/>
      </w:pPr>
      <w:r w:rsidRPr="00726882">
        <w:rPr>
          <w:rFonts w:hint="eastAsia"/>
        </w:rPr>
        <w:t>管理画面にて「システム設定」をクリックします。</w:t>
      </w:r>
    </w:p>
    <w:p w14:paraId="2BE3B6D2" w14:textId="77777777" w:rsidR="00F43DFA" w:rsidRDefault="00F43DFA" w:rsidP="00F43DFA">
      <w:pPr>
        <w:jc w:val="center"/>
      </w:pPr>
      <w:r>
        <w:rPr>
          <w:noProof/>
        </w:rPr>
        <mc:AlternateContent>
          <mc:Choice Requires="wps">
            <w:drawing>
              <wp:anchor distT="0" distB="0" distL="114300" distR="114300" simplePos="0" relativeHeight="251732992" behindDoc="0" locked="0" layoutInCell="1" allowOverlap="1" wp14:anchorId="69436D65" wp14:editId="5AC8A38A">
                <wp:simplePos x="0" y="0"/>
                <wp:positionH relativeFrom="column">
                  <wp:posOffset>1005840</wp:posOffset>
                </wp:positionH>
                <wp:positionV relativeFrom="paragraph">
                  <wp:posOffset>2421889</wp:posOffset>
                </wp:positionV>
                <wp:extent cx="2047875" cy="6000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20421" id="正方形/長方形 16" o:spid="_x0000_s1026" style="position:absolute;left:0;text-align:left;margin-left:79.2pt;margin-top:190.7pt;width:161.25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vwqwIAAJE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" filled="f" strokecolor="red" strokeweight="2pt"/>
            </w:pict>
          </mc:Fallback>
        </mc:AlternateContent>
      </w:r>
      <w:r>
        <w:rPr>
          <w:noProof/>
        </w:rPr>
        <w:drawing>
          <wp:inline distT="0" distB="0" distL="0" distR="0" wp14:anchorId="5E36DBE5" wp14:editId="799EB635">
            <wp:extent cx="5400000" cy="3272131"/>
            <wp:effectExtent l="19050" t="19050" r="10795" b="2413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272131"/>
                    </a:xfrm>
                    <a:prstGeom prst="rect">
                      <a:avLst/>
                    </a:prstGeom>
                    <a:ln>
                      <a:solidFill>
                        <a:schemeClr val="tx1"/>
                      </a:solidFill>
                    </a:ln>
                  </pic:spPr>
                </pic:pic>
              </a:graphicData>
            </a:graphic>
          </wp:inline>
        </w:drawing>
      </w:r>
    </w:p>
    <w:p w14:paraId="59E96137" w14:textId="77777777" w:rsidR="00F43DFA" w:rsidRPr="00F25C94" w:rsidRDefault="00F43DFA" w:rsidP="00F43DFA">
      <w:pPr>
        <w:jc w:val="center"/>
        <w:rPr>
          <w:b/>
        </w:rPr>
      </w:pPr>
      <w:r w:rsidRPr="00F25C94">
        <w:rPr>
          <w:rFonts w:hint="eastAsia"/>
          <w:b/>
        </w:rPr>
        <w:t>管理画面ホーム</w:t>
      </w:r>
    </w:p>
    <w:p w14:paraId="6CFE73D3" w14:textId="1AD9A5F5" w:rsidR="00276C72" w:rsidRDefault="00276C72">
      <w:pPr>
        <w:adjustRightInd/>
        <w:snapToGrid/>
      </w:pPr>
    </w:p>
    <w:p w14:paraId="2A628686" w14:textId="614DE22D" w:rsidR="00252A5D" w:rsidRPr="00252A5D" w:rsidRDefault="00252A5D" w:rsidP="00211200">
      <w:pPr>
        <w:adjustRightInd/>
        <w:snapToGrid/>
      </w:pPr>
      <w:r>
        <w:rPr>
          <w:rFonts w:hint="eastAsia"/>
        </w:rPr>
        <w:t>システム設定画面の</w:t>
      </w:r>
      <w:r w:rsidRPr="00252A5D">
        <w:rPr>
          <w:rFonts w:hint="eastAsia"/>
        </w:rPr>
        <w:t>メール内にある「メールサーバー情報の設定」、「システムメールの設定」をクリックします。</w:t>
      </w:r>
    </w:p>
    <w:p w14:paraId="026AAFD8" w14:textId="05B7D4B9" w:rsidR="005553D9" w:rsidRDefault="005553D9" w:rsidP="00F43DFA">
      <w:pPr>
        <w:jc w:val="center"/>
      </w:pPr>
      <w:r>
        <w:rPr>
          <w:noProof/>
        </w:rPr>
        <mc:AlternateContent>
          <mc:Choice Requires="wps">
            <w:drawing>
              <wp:anchor distT="0" distB="0" distL="114300" distR="114300" simplePos="0" relativeHeight="251819008" behindDoc="0" locked="0" layoutInCell="1" allowOverlap="1" wp14:anchorId="786871CE" wp14:editId="3511AC7C">
                <wp:simplePos x="0" y="0"/>
                <wp:positionH relativeFrom="margin">
                  <wp:posOffset>1661795</wp:posOffset>
                </wp:positionH>
                <wp:positionV relativeFrom="paragraph">
                  <wp:posOffset>1080770</wp:posOffset>
                </wp:positionV>
                <wp:extent cx="2047875" cy="409575"/>
                <wp:effectExtent l="0" t="0" r="28575" b="28575"/>
                <wp:wrapNone/>
                <wp:docPr id="300" name="正方形/長方形 300"/>
                <wp:cNvGraphicFramePr/>
                <a:graphic xmlns:a="http://schemas.openxmlformats.org/drawingml/2006/main">
                  <a:graphicData uri="http://schemas.microsoft.com/office/word/2010/wordprocessingShape">
                    <wps:wsp>
                      <wps:cNvSpPr/>
                      <wps:spPr>
                        <a:xfrm>
                          <a:off x="0" y="0"/>
                          <a:ext cx="20478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54EB" id="正方形/長方形 300" o:spid="_x0000_s1026" style="position:absolute;left:0;text-align:left;margin-left:130.85pt;margin-top:85.1pt;width:161.25pt;height:32.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1NrwIAAJM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" filled="f" strokecolor="red" strokeweight="2pt">
                <w10:wrap anchorx="margin"/>
              </v:rect>
            </w:pict>
          </mc:Fallback>
        </mc:AlternateContent>
      </w:r>
      <w:r>
        <w:rPr>
          <w:noProof/>
        </w:rPr>
        <w:drawing>
          <wp:inline distT="0" distB="0" distL="0" distR="0" wp14:anchorId="54FA7003" wp14:editId="761ABB97">
            <wp:extent cx="2160000" cy="1903500"/>
            <wp:effectExtent l="19050" t="19050" r="12065" b="2095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903500"/>
                    </a:xfrm>
                    <a:prstGeom prst="rect">
                      <a:avLst/>
                    </a:prstGeom>
                    <a:ln>
                      <a:solidFill>
                        <a:schemeClr val="tx1"/>
                      </a:solidFill>
                    </a:ln>
                  </pic:spPr>
                </pic:pic>
              </a:graphicData>
            </a:graphic>
          </wp:inline>
        </w:drawing>
      </w:r>
    </w:p>
    <w:p w14:paraId="2FB67FFC" w14:textId="681C2A04" w:rsidR="00F43DFA" w:rsidRDefault="00F43DFA" w:rsidP="00F43DFA">
      <w:pPr>
        <w:adjustRightInd/>
        <w:snapToGrid/>
        <w:jc w:val="center"/>
      </w:pPr>
      <w:r w:rsidRPr="00C40768">
        <w:rPr>
          <w:rFonts w:hint="eastAsia"/>
          <w:b/>
        </w:rPr>
        <w:t xml:space="preserve">システム設定 </w:t>
      </w:r>
      <w:r w:rsidRPr="00C40768">
        <w:rPr>
          <w:b/>
        </w:rPr>
        <w:t>-</w:t>
      </w:r>
      <w:r w:rsidRPr="00C40768">
        <w:rPr>
          <w:rFonts w:hint="eastAsia"/>
          <w:b/>
        </w:rPr>
        <w:t xml:space="preserve"> メール</w:t>
      </w:r>
    </w:p>
    <w:p w14:paraId="6D18673E" w14:textId="53612E0B" w:rsidR="005C5FC6" w:rsidRDefault="005C5FC6" w:rsidP="005C5FC6">
      <w:r>
        <w:rPr>
          <w:rFonts w:hint="eastAsia"/>
        </w:rPr>
        <w:lastRenderedPageBreak/>
        <w:t>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14:paraId="5C3DB6A0" w14:textId="77777777" w:rsidR="005C5FC6" w:rsidRDefault="008C1ABA" w:rsidP="005C5FC6">
      <w:pPr>
        <w:rPr>
          <w:rStyle w:val="af0"/>
        </w:rPr>
      </w:pPr>
      <w:hyperlink r:id="rId12" w:history="1">
        <w:r w:rsidR="005C5FC6" w:rsidRPr="0040081F">
          <w:rPr>
            <w:rStyle w:val="af0"/>
          </w:rPr>
          <w:t>https://www.proself.jp/manualtutorial/list/</w:t>
        </w:r>
      </w:hyperlink>
    </w:p>
    <w:p w14:paraId="0D607D1A" w14:textId="77777777" w:rsidR="00654993" w:rsidRDefault="00654993" w:rsidP="000519FD">
      <w:pPr>
        <w:adjustRightInd/>
        <w:snapToGrid/>
        <w:rPr>
          <w:b/>
        </w:rPr>
      </w:pPr>
    </w:p>
    <w:p w14:paraId="68C8A4D6" w14:textId="77777777" w:rsidR="0024210D" w:rsidRDefault="0024210D">
      <w:pPr>
        <w:adjustRightInd/>
        <w:snapToGrid/>
        <w:rPr>
          <w:rFonts w:cs="Century"/>
          <w:b/>
          <w:kern w:val="24"/>
          <w:sz w:val="28"/>
        </w:rPr>
      </w:pPr>
      <w:r>
        <w:br w:type="page"/>
      </w:r>
    </w:p>
    <w:p w14:paraId="40AE5A37" w14:textId="1227C2B3" w:rsidR="00C927A9" w:rsidRDefault="00C927A9" w:rsidP="000F4EDA">
      <w:pPr>
        <w:pStyle w:val="1"/>
        <w:rPr>
          <w:lang w:eastAsia="ja-JP"/>
        </w:rPr>
      </w:pPr>
      <w:bookmarkStart w:id="10" w:name="_ファイル送受信設定"/>
      <w:bookmarkStart w:id="11" w:name="_Toc138151664"/>
      <w:bookmarkEnd w:id="10"/>
      <w:r>
        <w:rPr>
          <w:rFonts w:hint="eastAsia"/>
          <w:lang w:eastAsia="ja-JP"/>
        </w:rPr>
        <w:lastRenderedPageBreak/>
        <w:t>ファイル送受信設定</w:t>
      </w:r>
      <w:bookmarkEnd w:id="11"/>
    </w:p>
    <w:p w14:paraId="2113838B" w14:textId="35B26CA6" w:rsidR="00AA11D8" w:rsidRDefault="00AA11D8" w:rsidP="00C927A9">
      <w:r w:rsidRPr="00AA11D8">
        <w:rPr>
          <w:rFonts w:hint="eastAsia"/>
        </w:rPr>
        <w:t>ファイル送信、受信に関する設定を行います。</w:t>
      </w:r>
    </w:p>
    <w:p w14:paraId="10C91699" w14:textId="77777777" w:rsidR="009A5A1B" w:rsidRPr="00A93B42" w:rsidRDefault="009A5A1B" w:rsidP="00C927A9"/>
    <w:p w14:paraId="6E989D92" w14:textId="5387B03E" w:rsidR="00C927A9" w:rsidRDefault="00C927A9" w:rsidP="00C927A9">
      <w:r>
        <w:rPr>
          <w:rFonts w:hint="eastAsia"/>
        </w:rPr>
        <w:t>管理画面にて「システム設定」をクリックします。</w:t>
      </w:r>
    </w:p>
    <w:p w14:paraId="17810B60" w14:textId="26B41795" w:rsidR="00C927A9" w:rsidRDefault="00C927A9" w:rsidP="00C927A9">
      <w:pPr>
        <w:jc w:val="center"/>
      </w:pPr>
      <w:r>
        <w:rPr>
          <w:noProof/>
        </w:rPr>
        <mc:AlternateContent>
          <mc:Choice Requires="wps">
            <w:drawing>
              <wp:anchor distT="0" distB="0" distL="114300" distR="114300" simplePos="0" relativeHeight="251806720" behindDoc="0" locked="0" layoutInCell="1" allowOverlap="1" wp14:anchorId="65F97017" wp14:editId="73C02ED2">
                <wp:simplePos x="0" y="0"/>
                <wp:positionH relativeFrom="column">
                  <wp:posOffset>996315</wp:posOffset>
                </wp:positionH>
                <wp:positionV relativeFrom="paragraph">
                  <wp:posOffset>2402840</wp:posOffset>
                </wp:positionV>
                <wp:extent cx="2066925" cy="609600"/>
                <wp:effectExtent l="0" t="0" r="28575" b="19050"/>
                <wp:wrapNone/>
                <wp:docPr id="90" name="正方形/長方形 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C18D7" id="正方形/長方形 90" o:spid="_x0000_s1026" style="position:absolute;left:0;text-align:left;margin-left:78.45pt;margin-top:189.2pt;width:162.75pt;height: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NGrwIAAJE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" filled="f" strokecolor="red" strokeweight="2pt"/>
            </w:pict>
          </mc:Fallback>
        </mc:AlternateContent>
      </w:r>
      <w:r>
        <w:rPr>
          <w:noProof/>
        </w:rPr>
        <w:drawing>
          <wp:inline distT="0" distB="0" distL="0" distR="0" wp14:anchorId="6B846F8E" wp14:editId="52B89205">
            <wp:extent cx="5400000" cy="3272131"/>
            <wp:effectExtent l="19050" t="19050" r="10795" b="2413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272131"/>
                    </a:xfrm>
                    <a:prstGeom prst="rect">
                      <a:avLst/>
                    </a:prstGeom>
                    <a:ln>
                      <a:solidFill>
                        <a:schemeClr val="tx1"/>
                      </a:solidFill>
                    </a:ln>
                  </pic:spPr>
                </pic:pic>
              </a:graphicData>
            </a:graphic>
          </wp:inline>
        </w:drawing>
      </w:r>
    </w:p>
    <w:p w14:paraId="7DAEE2D4" w14:textId="5974CD05" w:rsidR="00C927A9" w:rsidRDefault="00C927A9" w:rsidP="00C927A9">
      <w:pPr>
        <w:jc w:val="center"/>
      </w:pPr>
      <w:r w:rsidRPr="00F25C94">
        <w:rPr>
          <w:rFonts w:hint="eastAsia"/>
          <w:b/>
        </w:rPr>
        <w:t>管理画面ホーム</w:t>
      </w:r>
    </w:p>
    <w:p w14:paraId="6139B148" w14:textId="0F9C5C70" w:rsidR="00C927A9" w:rsidRDefault="00C927A9" w:rsidP="00C927A9"/>
    <w:p w14:paraId="7C92F340" w14:textId="6782FCA9" w:rsidR="00C927A9" w:rsidRDefault="008E2AAD" w:rsidP="00C927A9">
      <w:r>
        <w:t>ユーザー・ファイル</w:t>
      </w:r>
      <w:r>
        <w:rPr>
          <w:rFonts w:hint="eastAsia"/>
        </w:rPr>
        <w:t>内の「ファイル送受信設定」をクリックします。</w:t>
      </w:r>
    </w:p>
    <w:p w14:paraId="2EDF9FED" w14:textId="48A32EDC" w:rsidR="00762D63" w:rsidRDefault="00762D63" w:rsidP="008E2AAD">
      <w:pPr>
        <w:jc w:val="center"/>
      </w:pPr>
      <w:r>
        <w:rPr>
          <w:noProof/>
        </w:rPr>
        <w:lastRenderedPageBreak/>
        <mc:AlternateContent>
          <mc:Choice Requires="wps">
            <w:drawing>
              <wp:anchor distT="0" distB="0" distL="114300" distR="114300" simplePos="0" relativeHeight="251816960" behindDoc="0" locked="0" layoutInCell="1" allowOverlap="1" wp14:anchorId="37497C86" wp14:editId="54708602">
                <wp:simplePos x="0" y="0"/>
                <wp:positionH relativeFrom="column">
                  <wp:posOffset>1729740</wp:posOffset>
                </wp:positionH>
                <wp:positionV relativeFrom="paragraph">
                  <wp:posOffset>1785620</wp:posOffset>
                </wp:positionV>
                <wp:extent cx="1133475" cy="171450"/>
                <wp:effectExtent l="0" t="0" r="28575" b="19050"/>
                <wp:wrapNone/>
                <wp:docPr id="298" name="正方形/長方形 298"/>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2CA6E" id="正方形/長方形 298" o:spid="_x0000_s1026" style="position:absolute;left:0;text-align:left;margin-left:136.2pt;margin-top:140.6pt;width:89.25pt;height: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" filled="f" strokecolor="red" strokeweight="2pt"/>
            </w:pict>
          </mc:Fallback>
        </mc:AlternateContent>
      </w:r>
      <w:r>
        <w:rPr>
          <w:noProof/>
        </w:rPr>
        <w:drawing>
          <wp:inline distT="0" distB="0" distL="0" distR="0" wp14:anchorId="0C1596AC" wp14:editId="3341F8B6">
            <wp:extent cx="2160000" cy="3091500"/>
            <wp:effectExtent l="19050" t="19050" r="12065" b="1397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3091500"/>
                    </a:xfrm>
                    <a:prstGeom prst="rect">
                      <a:avLst/>
                    </a:prstGeom>
                    <a:ln>
                      <a:solidFill>
                        <a:schemeClr val="tx1"/>
                      </a:solidFill>
                    </a:ln>
                  </pic:spPr>
                </pic:pic>
              </a:graphicData>
            </a:graphic>
          </wp:inline>
        </w:drawing>
      </w:r>
    </w:p>
    <w:p w14:paraId="11EA4478" w14:textId="103231CB" w:rsidR="008E2AAD" w:rsidRDefault="008E2AAD" w:rsidP="008E2AAD">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5FDAC767" w14:textId="28709C5F" w:rsidR="008E2AAD" w:rsidRDefault="008E2AAD" w:rsidP="00C927A9"/>
    <w:p w14:paraId="032BB145" w14:textId="389A87FA" w:rsidR="009A5A1B" w:rsidRDefault="009A5A1B" w:rsidP="009A5A1B">
      <w:pPr>
        <w:pStyle w:val="2"/>
      </w:pPr>
      <w:bookmarkStart w:id="12" w:name="_保存先設定"/>
      <w:bookmarkStart w:id="13" w:name="_Toc138151665"/>
      <w:bookmarkEnd w:id="12"/>
      <w:r>
        <w:rPr>
          <w:rFonts w:hint="eastAsia"/>
        </w:rPr>
        <w:t>保存先設定</w:t>
      </w:r>
      <w:bookmarkEnd w:id="13"/>
    </w:p>
    <w:p w14:paraId="267E048A" w14:textId="0FC6CE03" w:rsidR="009A5A1B" w:rsidRDefault="00A93B42" w:rsidP="009A5A1B">
      <w:r w:rsidRPr="00A93B42">
        <w:rPr>
          <w:rFonts w:hint="eastAsia"/>
        </w:rPr>
        <w:t>ファイル送信、受信機能を使用して受け渡すファイルの保存先を指定します。</w:t>
      </w:r>
    </w:p>
    <w:p w14:paraId="76ABB5A2" w14:textId="32FB64FE" w:rsidR="00160CEE" w:rsidRDefault="00160CEE" w:rsidP="008E2AAD">
      <w:pPr>
        <w:jc w:val="center"/>
      </w:pPr>
      <w:r>
        <w:rPr>
          <w:noProof/>
        </w:rPr>
        <w:drawing>
          <wp:inline distT="0" distB="0" distL="0" distR="0" wp14:anchorId="715E290E" wp14:editId="74B4104E">
            <wp:extent cx="3960000" cy="1278711"/>
            <wp:effectExtent l="19050" t="19050" r="21590" b="1714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0000" cy="1278711"/>
                    </a:xfrm>
                    <a:prstGeom prst="rect">
                      <a:avLst/>
                    </a:prstGeom>
                    <a:ln>
                      <a:solidFill>
                        <a:schemeClr val="tx1"/>
                      </a:solidFill>
                    </a:ln>
                  </pic:spPr>
                </pic:pic>
              </a:graphicData>
            </a:graphic>
          </wp:inline>
        </w:drawing>
      </w:r>
    </w:p>
    <w:p w14:paraId="5F494341" w14:textId="77777777" w:rsidR="008E2AAD" w:rsidRPr="00B427F9" w:rsidRDefault="008E2AAD" w:rsidP="008E2AAD">
      <w:pPr>
        <w:jc w:val="center"/>
        <w:rPr>
          <w:b/>
        </w:rPr>
      </w:pPr>
      <w:r w:rsidRPr="00B427F9">
        <w:rPr>
          <w:rFonts w:hint="eastAsia"/>
          <w:b/>
        </w:rPr>
        <w:t>保存先設定</w:t>
      </w:r>
    </w:p>
    <w:p w14:paraId="096C2059" w14:textId="77777777" w:rsidR="008E2AAD" w:rsidRDefault="008E2AAD" w:rsidP="00C927A9"/>
    <w:p w14:paraId="26849C04" w14:textId="77777777" w:rsidR="008E2AAD" w:rsidRDefault="008E2AAD" w:rsidP="008E2AAD">
      <w:r>
        <w:rPr>
          <w:rFonts w:hint="eastAsia"/>
        </w:rPr>
        <w:t>各項目については以下の通りです。</w:t>
      </w:r>
    </w:p>
    <w:tbl>
      <w:tblPr>
        <w:tblStyle w:val="af1"/>
        <w:tblW w:w="8505" w:type="dxa"/>
        <w:jc w:val="center"/>
        <w:tblLook w:val="04A0" w:firstRow="1" w:lastRow="0" w:firstColumn="1" w:lastColumn="0" w:noHBand="0" w:noVBand="1"/>
      </w:tblPr>
      <w:tblGrid>
        <w:gridCol w:w="2122"/>
        <w:gridCol w:w="6383"/>
      </w:tblGrid>
      <w:tr w:rsidR="008E2AAD" w14:paraId="359E0541" w14:textId="77777777" w:rsidTr="00A82117">
        <w:trPr>
          <w:tblHeader/>
          <w:jc w:val="center"/>
        </w:trPr>
        <w:tc>
          <w:tcPr>
            <w:tcW w:w="2122" w:type="dxa"/>
            <w:shd w:val="clear" w:color="auto" w:fill="DAEEF3" w:themeFill="accent5" w:themeFillTint="33"/>
          </w:tcPr>
          <w:p w14:paraId="4861FE61" w14:textId="77777777" w:rsidR="008E2AAD" w:rsidRDefault="008E2AAD" w:rsidP="008E2AAD">
            <w:r>
              <w:rPr>
                <w:rFonts w:hint="eastAsia"/>
              </w:rPr>
              <w:t>項目名</w:t>
            </w:r>
          </w:p>
        </w:tc>
        <w:tc>
          <w:tcPr>
            <w:tcW w:w="6383" w:type="dxa"/>
            <w:shd w:val="clear" w:color="auto" w:fill="DAEEF3" w:themeFill="accent5" w:themeFillTint="33"/>
          </w:tcPr>
          <w:p w14:paraId="7268B2BE" w14:textId="77777777" w:rsidR="008E2AAD" w:rsidRDefault="008E2AAD" w:rsidP="008E2AAD">
            <w:r>
              <w:rPr>
                <w:rFonts w:hint="eastAsia"/>
              </w:rPr>
              <w:t>説明</w:t>
            </w:r>
          </w:p>
        </w:tc>
      </w:tr>
      <w:tr w:rsidR="008E2AAD" w14:paraId="046C14C0" w14:textId="77777777" w:rsidTr="00A82117">
        <w:trPr>
          <w:jc w:val="center"/>
        </w:trPr>
        <w:tc>
          <w:tcPr>
            <w:tcW w:w="2122" w:type="dxa"/>
          </w:tcPr>
          <w:p w14:paraId="0A3C6D8D" w14:textId="77777777" w:rsidR="008E2AAD" w:rsidRDefault="008E2AAD" w:rsidP="008E2AAD">
            <w:r>
              <w:rPr>
                <w:rFonts w:hint="eastAsia"/>
              </w:rPr>
              <w:t>アップロード先フォルダ名</w:t>
            </w:r>
          </w:p>
        </w:tc>
        <w:tc>
          <w:tcPr>
            <w:tcW w:w="6383" w:type="dxa"/>
          </w:tcPr>
          <w:p w14:paraId="79A0FE81" w14:textId="14B0866B" w:rsidR="00F12002" w:rsidRDefault="00E149DE" w:rsidP="008E2AAD">
            <w:r w:rsidRPr="00E149DE">
              <w:rPr>
                <w:rFonts w:hint="eastAsia"/>
              </w:rPr>
              <w:t>ファイルの保存先をユーザーフォルダ、グループフォルダから選択します。</w:t>
            </w:r>
          </w:p>
          <w:p w14:paraId="50E9D2BF" w14:textId="530838BD" w:rsidR="00E149DE" w:rsidRDefault="00E149DE" w:rsidP="008E2AAD"/>
          <w:p w14:paraId="7D758326" w14:textId="15AD7941" w:rsidR="00A82117" w:rsidRDefault="00A82117" w:rsidP="008E2AAD"/>
          <w:p w14:paraId="3B11718E" w14:textId="77777777" w:rsidR="00A82117" w:rsidRDefault="00A82117" w:rsidP="008E2AAD"/>
          <w:p w14:paraId="34E5767E" w14:textId="77777777" w:rsidR="008E2AAD" w:rsidRPr="00AC7159" w:rsidRDefault="008E2AAD" w:rsidP="008E2AAD">
            <w:pPr>
              <w:rPr>
                <w:b/>
              </w:rPr>
            </w:pPr>
            <w:r w:rsidRPr="00AC7159">
              <w:rPr>
                <w:rFonts w:hint="eastAsia"/>
                <w:b/>
              </w:rPr>
              <w:lastRenderedPageBreak/>
              <w:t>・ユーザーフォルダ</w:t>
            </w:r>
          </w:p>
          <w:p w14:paraId="33B70D9F" w14:textId="77777777" w:rsidR="00771E81" w:rsidRDefault="008E2AAD" w:rsidP="00771E81">
            <w:r w:rsidRPr="00574566">
              <w:rPr>
                <w:rFonts w:hint="eastAsia"/>
              </w:rPr>
              <w:t>ユーザーフォルダ配下に保存され</w:t>
            </w:r>
            <w:r>
              <w:rPr>
                <w:rFonts w:hint="eastAsia"/>
              </w:rPr>
              <w:t>ます。</w:t>
            </w:r>
            <w:r w:rsidR="00A94668" w:rsidRPr="00A94668">
              <w:rPr>
                <w:rFonts w:hint="eastAsia"/>
              </w:rPr>
              <w:t>ファイル送信、受信機能を使用して受け渡すファイルの管理</w:t>
            </w:r>
            <w:r w:rsidRPr="00574566">
              <w:rPr>
                <w:rFonts w:hint="eastAsia"/>
              </w:rPr>
              <w:t>をユーザー個人で任せる場合に</w:t>
            </w:r>
            <w:r>
              <w:rPr>
                <w:rFonts w:hint="eastAsia"/>
              </w:rPr>
              <w:t>選択します。</w:t>
            </w:r>
          </w:p>
          <w:p w14:paraId="134A79B2" w14:textId="77777777" w:rsidR="008E2AAD" w:rsidRPr="00706078" w:rsidRDefault="008E2AAD" w:rsidP="008E2AAD"/>
          <w:p w14:paraId="2B2B5FA2" w14:textId="77777777" w:rsidR="008E2AAD" w:rsidRPr="00AC7159" w:rsidRDefault="008E2AAD" w:rsidP="008E2AAD">
            <w:pPr>
              <w:rPr>
                <w:b/>
              </w:rPr>
            </w:pPr>
            <w:r w:rsidRPr="00AC7159">
              <w:rPr>
                <w:rFonts w:hint="eastAsia"/>
                <w:b/>
              </w:rPr>
              <w:t>・グループフォルダ</w:t>
            </w:r>
          </w:p>
          <w:p w14:paraId="76D8B88D" w14:textId="77777777" w:rsidR="009656A9" w:rsidRDefault="008E2AAD" w:rsidP="009656A9">
            <w:r>
              <w:rPr>
                <w:rFonts w:hint="eastAsia"/>
              </w:rPr>
              <w:t>グループフォルダ配下に保存されます。</w:t>
            </w:r>
            <w:r w:rsidR="00515232" w:rsidRPr="00515232">
              <w:rPr>
                <w:rFonts w:hint="eastAsia"/>
              </w:rPr>
              <w:t>ファイル送信、受信機能を使用して受け渡すファイルを共通の場所に保存したい場合に選択します。</w:t>
            </w:r>
          </w:p>
          <w:p w14:paraId="32F1E1B1" w14:textId="7AF967C2" w:rsidR="008E2AAD" w:rsidRDefault="00771E81" w:rsidP="00B661E8">
            <w:pPr>
              <w:pStyle w:val="af5"/>
              <w:numPr>
                <w:ilvl w:val="0"/>
                <w:numId w:val="41"/>
              </w:numPr>
              <w:ind w:leftChars="0"/>
            </w:pPr>
            <w:r>
              <w:rPr>
                <w:rFonts w:hint="eastAsia"/>
              </w:rPr>
              <w:t>本項目を</w:t>
            </w:r>
            <w:r w:rsidR="00706078">
              <w:rPr>
                <w:rFonts w:hint="eastAsia"/>
              </w:rPr>
              <w:t>指定</w:t>
            </w:r>
            <w:r>
              <w:rPr>
                <w:rFonts w:hint="eastAsia"/>
              </w:rPr>
              <w:t>する場合は</w:t>
            </w:r>
            <w:r w:rsidR="00B8136E">
              <w:rPr>
                <w:rFonts w:hint="eastAsia"/>
              </w:rPr>
              <w:t>、</w:t>
            </w:r>
            <w:r w:rsidR="00B661E8" w:rsidRPr="00B661E8">
              <w:rPr>
                <w:rFonts w:hint="eastAsia"/>
              </w:rPr>
              <w:t>先に</w:t>
            </w:r>
            <w:r w:rsidR="00885F48">
              <w:rPr>
                <w:rFonts w:hint="eastAsia"/>
              </w:rPr>
              <w:t>「</w:t>
            </w:r>
            <w:hyperlink w:anchor="_グループ設定" w:history="1">
              <w:r w:rsidR="00885F48" w:rsidRPr="00885F48">
                <w:rPr>
                  <w:rStyle w:val="af0"/>
                  <w:rFonts w:hint="eastAsia"/>
                </w:rPr>
                <w:t>8.グループ設定</w:t>
              </w:r>
            </w:hyperlink>
            <w:r w:rsidR="00885F48">
              <w:rPr>
                <w:rFonts w:hint="eastAsia"/>
              </w:rPr>
              <w:t>」</w:t>
            </w:r>
            <w:r w:rsidR="00B661E8">
              <w:rPr>
                <w:rFonts w:hint="eastAsia"/>
              </w:rPr>
              <w:t>を実施ください。</w:t>
            </w:r>
          </w:p>
        </w:tc>
      </w:tr>
      <w:tr w:rsidR="008E2AAD" w14:paraId="2656D698" w14:textId="77777777" w:rsidTr="00A82117">
        <w:trPr>
          <w:jc w:val="center"/>
        </w:trPr>
        <w:tc>
          <w:tcPr>
            <w:tcW w:w="2122" w:type="dxa"/>
          </w:tcPr>
          <w:p w14:paraId="4164CE3C" w14:textId="77777777" w:rsidR="008E2AAD" w:rsidRPr="002521CA" w:rsidRDefault="008E2AAD" w:rsidP="008E2AAD">
            <w:r>
              <w:rPr>
                <w:rFonts w:hint="eastAsia"/>
              </w:rPr>
              <w:lastRenderedPageBreak/>
              <w:t>サブフォルダ名</w:t>
            </w:r>
          </w:p>
        </w:tc>
        <w:tc>
          <w:tcPr>
            <w:tcW w:w="6383" w:type="dxa"/>
          </w:tcPr>
          <w:p w14:paraId="5348AE62" w14:textId="5F4DCE9A" w:rsidR="008E2AAD" w:rsidRDefault="00584C10" w:rsidP="00584C10">
            <w:r w:rsidRPr="00584C10">
              <w:rPr>
                <w:rFonts w:hint="eastAsia"/>
              </w:rPr>
              <w:t>サブフォルダ名を指定します。</w:t>
            </w:r>
          </w:p>
        </w:tc>
      </w:tr>
    </w:tbl>
    <w:p w14:paraId="6C735BC2" w14:textId="77777777" w:rsidR="008E2AAD" w:rsidRDefault="008E2AAD" w:rsidP="008E2AAD"/>
    <w:p w14:paraId="209419D0" w14:textId="442CC8FC" w:rsidR="008E2AAD" w:rsidRDefault="008E2AAD" w:rsidP="008E2AAD">
      <w:r>
        <w:rPr>
          <w:rFonts w:hint="eastAsia"/>
        </w:rPr>
        <w:t>ファイル送信、受信機能にて送信、受信したファイルは以下フォルダ内に格納されます。</w:t>
      </w:r>
    </w:p>
    <w:p w14:paraId="052734D5" w14:textId="77777777" w:rsidR="0020392D" w:rsidRDefault="0020392D" w:rsidP="008E2AAD"/>
    <w:p w14:paraId="7E36DA27" w14:textId="77777777" w:rsidR="008E2AAD" w:rsidRPr="00F114C9" w:rsidRDefault="008E2AAD" w:rsidP="008E2AAD">
      <w:pPr>
        <w:pStyle w:val="af5"/>
        <w:numPr>
          <w:ilvl w:val="0"/>
          <w:numId w:val="38"/>
        </w:numPr>
        <w:ind w:leftChars="0"/>
        <w:rPr>
          <w:b/>
        </w:rPr>
      </w:pPr>
      <w:bookmarkStart w:id="14" w:name="OLE_LINK2"/>
      <w:r w:rsidRPr="00F114C9">
        <w:rPr>
          <w:rFonts w:hint="eastAsia"/>
          <w:b/>
        </w:rPr>
        <w:t>アップロード先フォルダ名が「ユーザーフォルダ」の場合</w:t>
      </w:r>
    </w:p>
    <w:p w14:paraId="195BFC70" w14:textId="77777777" w:rsidR="008E2AAD" w:rsidRDefault="008E2AAD" w:rsidP="008E2AAD">
      <w:pPr>
        <w:pStyle w:val="af5"/>
        <w:ind w:leftChars="0" w:left="360"/>
      </w:pPr>
      <w:r w:rsidRPr="00636B5B">
        <w:rPr>
          <w:rFonts w:hint="eastAsia"/>
        </w:rPr>
        <w:t>「ユーザーフォルダ」／「サブフォルダ名」／「日時</w:t>
      </w:r>
      <w:r>
        <w:rPr>
          <w:rFonts w:hint="eastAsia"/>
        </w:rPr>
        <w:t>(</w:t>
      </w:r>
      <w:r>
        <w:t>YYYYMMDDhhm</w:t>
      </w:r>
      <w:r>
        <w:rPr>
          <w:rFonts w:hint="eastAsia"/>
        </w:rPr>
        <w:t>m</w:t>
      </w:r>
      <w:r>
        <w:t>ss</w:t>
      </w:r>
      <w:r>
        <w:rPr>
          <w:rFonts w:hint="eastAsia"/>
        </w:rPr>
        <w:t>)</w:t>
      </w:r>
      <w:r w:rsidRPr="00636B5B">
        <w:rPr>
          <w:rFonts w:hint="eastAsia"/>
        </w:rPr>
        <w:t>」</w:t>
      </w:r>
    </w:p>
    <w:p w14:paraId="2B7BC4AC" w14:textId="77777777" w:rsidR="008E2AAD" w:rsidRPr="00F114C9" w:rsidRDefault="008E2AAD" w:rsidP="008E2AAD">
      <w:pPr>
        <w:pStyle w:val="af5"/>
        <w:numPr>
          <w:ilvl w:val="0"/>
          <w:numId w:val="38"/>
        </w:numPr>
        <w:ind w:leftChars="0"/>
        <w:rPr>
          <w:b/>
        </w:rPr>
      </w:pPr>
      <w:r w:rsidRPr="00F114C9">
        <w:rPr>
          <w:rFonts w:hint="eastAsia"/>
          <w:b/>
        </w:rPr>
        <w:t>アップロード先フォルダ名が「グループフォルダ」の場合</w:t>
      </w:r>
    </w:p>
    <w:p w14:paraId="4634CBA2" w14:textId="77777777" w:rsidR="008E2AAD" w:rsidRDefault="008E2AAD" w:rsidP="008E2AAD">
      <w:pPr>
        <w:pStyle w:val="af5"/>
        <w:ind w:leftChars="0" w:left="360"/>
      </w:pPr>
      <w:r w:rsidRPr="00636B5B">
        <w:rPr>
          <w:rFonts w:hint="eastAsia"/>
        </w:rPr>
        <w:t>「グループフォルダ」／「サブフォルダ名」／「日時</w:t>
      </w:r>
      <w:r>
        <w:rPr>
          <w:rFonts w:hint="eastAsia"/>
        </w:rPr>
        <w:t>(</w:t>
      </w:r>
      <w:r>
        <w:t>YYYYMMDDhhm</w:t>
      </w:r>
      <w:r>
        <w:rPr>
          <w:rFonts w:hint="eastAsia"/>
        </w:rPr>
        <w:t>m</w:t>
      </w:r>
      <w:r>
        <w:t>ss</w:t>
      </w:r>
      <w:r>
        <w:rPr>
          <w:rFonts w:hint="eastAsia"/>
        </w:rPr>
        <w:t>)</w:t>
      </w:r>
      <w:r w:rsidRPr="00636B5B">
        <w:rPr>
          <w:rFonts w:hint="eastAsia"/>
        </w:rPr>
        <w:t>」</w:t>
      </w:r>
    </w:p>
    <w:bookmarkEnd w:id="14"/>
    <w:p w14:paraId="7274D4D3" w14:textId="77777777" w:rsidR="008E2AAD" w:rsidRDefault="008E2AAD" w:rsidP="008E2AAD"/>
    <w:p w14:paraId="07158DBB" w14:textId="77777777" w:rsidR="008E2AAD" w:rsidRDefault="008E2AAD" w:rsidP="008E2AAD">
      <w:r>
        <w:rPr>
          <w:rFonts w:hint="eastAsia"/>
        </w:rPr>
        <w:t>「設定」をクリックすると設定内容が反映されます。</w:t>
      </w:r>
    </w:p>
    <w:p w14:paraId="3E555965" w14:textId="506BB380" w:rsidR="009B755B" w:rsidRDefault="009B755B" w:rsidP="008D474A"/>
    <w:p w14:paraId="49DD00F2" w14:textId="77777777" w:rsidR="00800F58" w:rsidRDefault="00800F58">
      <w:pPr>
        <w:adjustRightInd/>
        <w:snapToGrid/>
        <w:rPr>
          <w:rFonts w:cs="メイリオ"/>
          <w:b/>
          <w:kern w:val="21"/>
          <w:szCs w:val="21"/>
          <w:lang w:eastAsia="ar-SA"/>
        </w:rPr>
      </w:pPr>
      <w:bookmarkStart w:id="15" w:name="_ファイル送信設定"/>
      <w:bookmarkEnd w:id="15"/>
      <w:r>
        <w:br w:type="page"/>
      </w:r>
    </w:p>
    <w:p w14:paraId="505C3590" w14:textId="664A4243" w:rsidR="000F4EDA" w:rsidRDefault="000F4EDA" w:rsidP="009A5A1B">
      <w:pPr>
        <w:pStyle w:val="2"/>
      </w:pPr>
      <w:bookmarkStart w:id="16" w:name="_ファイル送信設定_1"/>
      <w:bookmarkStart w:id="17" w:name="_Toc138151666"/>
      <w:bookmarkEnd w:id="16"/>
      <w:r>
        <w:rPr>
          <w:rFonts w:hint="eastAsia"/>
        </w:rPr>
        <w:lastRenderedPageBreak/>
        <w:t>ファイル</w:t>
      </w:r>
      <w:r w:rsidR="004E6D0C">
        <w:rPr>
          <w:rFonts w:hint="eastAsia"/>
        </w:rPr>
        <w:t>送信</w:t>
      </w:r>
      <w:r>
        <w:rPr>
          <w:rFonts w:hint="eastAsia"/>
        </w:rPr>
        <w:t>設定</w:t>
      </w:r>
      <w:bookmarkEnd w:id="17"/>
    </w:p>
    <w:p w14:paraId="39DF4B83" w14:textId="1163FBF4" w:rsidR="00232633" w:rsidRDefault="00232633" w:rsidP="000F4EDA">
      <w:r>
        <w:rPr>
          <w:rFonts w:hint="eastAsia"/>
        </w:rPr>
        <w:t>ファイル送信の設定を行います。</w:t>
      </w:r>
    </w:p>
    <w:p w14:paraId="1E4757CA" w14:textId="77777777" w:rsidR="0043549C" w:rsidRDefault="0043549C" w:rsidP="0043549C"/>
    <w:p w14:paraId="50CF665D" w14:textId="42FAF7C5" w:rsidR="0043549C" w:rsidRDefault="0043549C" w:rsidP="0043549C">
      <w:r>
        <w:rPr>
          <w:rFonts w:hint="eastAsia"/>
        </w:rPr>
        <w:t>ファイル送信の機能は、システム全体、プライマリグループ</w:t>
      </w:r>
      <w:r w:rsidR="00895174">
        <w:rPr>
          <w:rFonts w:hint="eastAsia"/>
        </w:rPr>
        <w:t>ごと</w:t>
      </w:r>
      <w:r>
        <w:rPr>
          <w:rFonts w:hint="eastAsia"/>
        </w:rPr>
        <w:t>、その両方の範囲で設定することができます。</w:t>
      </w:r>
      <w:r w:rsidRPr="001E33F3">
        <w:rPr>
          <w:rFonts w:hint="eastAsia"/>
        </w:rPr>
        <w:t>システム全体とプライマリグ</w:t>
      </w:r>
      <w:r>
        <w:rPr>
          <w:rFonts w:hint="eastAsia"/>
        </w:rPr>
        <w:t>ループ</w:t>
      </w:r>
      <w:r w:rsidR="00330D23">
        <w:rPr>
          <w:rFonts w:hint="eastAsia"/>
        </w:rPr>
        <w:t>の</w:t>
      </w:r>
      <w:r>
        <w:rPr>
          <w:rFonts w:hint="eastAsia"/>
        </w:rPr>
        <w:t>両方</w:t>
      </w:r>
      <w:r w:rsidR="00330D23">
        <w:rPr>
          <w:rFonts w:hint="eastAsia"/>
        </w:rPr>
        <w:t>を</w:t>
      </w:r>
      <w:r>
        <w:rPr>
          <w:rFonts w:hint="eastAsia"/>
        </w:rPr>
        <w:t>設定した場合は、プライマリグループの設定が優先されます。</w:t>
      </w:r>
    </w:p>
    <w:p w14:paraId="16C46077" w14:textId="6665D143" w:rsidR="00232633" w:rsidRDefault="0043549C" w:rsidP="0043549C">
      <w:pPr>
        <w:pStyle w:val="af5"/>
        <w:numPr>
          <w:ilvl w:val="0"/>
          <w:numId w:val="37"/>
        </w:numPr>
        <w:ind w:leftChars="0"/>
      </w:pPr>
      <w:r>
        <w:rPr>
          <w:rFonts w:hint="eastAsia"/>
        </w:rPr>
        <w:t>プライマリグループはEnterprise</w:t>
      </w:r>
      <w:r>
        <w:t xml:space="preserve"> </w:t>
      </w:r>
      <w:r>
        <w:rPr>
          <w:rFonts w:hint="eastAsia"/>
        </w:rPr>
        <w:t>Editionでのみ利用できます。</w:t>
      </w:r>
    </w:p>
    <w:p w14:paraId="168A3492" w14:textId="77777777" w:rsidR="0005523A" w:rsidRPr="0005523A" w:rsidRDefault="0005523A" w:rsidP="0043549C"/>
    <w:p w14:paraId="290FC5D8" w14:textId="0860F753" w:rsidR="00930E39" w:rsidRDefault="00930E39" w:rsidP="009A5A1B">
      <w:pPr>
        <w:pStyle w:val="3"/>
      </w:pPr>
      <w:bookmarkStart w:id="18" w:name="_システム全体で設定する_1"/>
      <w:bookmarkStart w:id="19" w:name="_システム全体で設定する"/>
      <w:bookmarkStart w:id="20" w:name="_Toc138151667"/>
      <w:bookmarkEnd w:id="18"/>
      <w:bookmarkEnd w:id="19"/>
      <w:r>
        <w:rPr>
          <w:rFonts w:hint="eastAsia"/>
        </w:rPr>
        <w:t>システム全体で設定する</w:t>
      </w:r>
      <w:bookmarkEnd w:id="20"/>
    </w:p>
    <w:p w14:paraId="0E0859F2" w14:textId="238B80F7" w:rsidR="00306B2D" w:rsidRDefault="00306B2D" w:rsidP="000F4EDA">
      <w:r>
        <w:rPr>
          <w:rFonts w:hint="eastAsia"/>
        </w:rPr>
        <w:t>管理画面にて「システム設定」をクリックします。</w:t>
      </w:r>
    </w:p>
    <w:p w14:paraId="4E8D82BC" w14:textId="0A2162DF" w:rsidR="00306B2D" w:rsidRDefault="00E900D4" w:rsidP="00F25C94">
      <w:pPr>
        <w:jc w:val="center"/>
      </w:pPr>
      <w:r>
        <w:rPr>
          <w:noProof/>
        </w:rPr>
        <mc:AlternateContent>
          <mc:Choice Requires="wps">
            <w:drawing>
              <wp:anchor distT="0" distB="0" distL="114300" distR="114300" simplePos="0" relativeHeight="251665408" behindDoc="0" locked="0" layoutInCell="1" allowOverlap="1" wp14:anchorId="3DDAC9B9" wp14:editId="1B8F7559">
                <wp:simplePos x="0" y="0"/>
                <wp:positionH relativeFrom="column">
                  <wp:posOffset>996315</wp:posOffset>
                </wp:positionH>
                <wp:positionV relativeFrom="paragraph">
                  <wp:posOffset>2423795</wp:posOffset>
                </wp:positionV>
                <wp:extent cx="2066925" cy="6096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6472F" id="正方形/長方形 14" o:spid="_x0000_s1026" style="position:absolute;left:0;text-align:left;margin-left:78.45pt;margin-top:190.85pt;width:162.7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" filled="f" strokecolor="red" strokeweight="2pt"/>
            </w:pict>
          </mc:Fallback>
        </mc:AlternateContent>
      </w:r>
      <w:r w:rsidR="00F25C94">
        <w:rPr>
          <w:noProof/>
        </w:rPr>
        <w:drawing>
          <wp:inline distT="0" distB="0" distL="0" distR="0" wp14:anchorId="1BC765CA" wp14:editId="4798C2F1">
            <wp:extent cx="5400000" cy="3272131"/>
            <wp:effectExtent l="19050" t="19050" r="10795" b="2413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272131"/>
                    </a:xfrm>
                    <a:prstGeom prst="rect">
                      <a:avLst/>
                    </a:prstGeom>
                    <a:ln>
                      <a:solidFill>
                        <a:schemeClr val="tx1"/>
                      </a:solidFill>
                    </a:ln>
                  </pic:spPr>
                </pic:pic>
              </a:graphicData>
            </a:graphic>
          </wp:inline>
        </w:drawing>
      </w:r>
    </w:p>
    <w:p w14:paraId="75C74CCD" w14:textId="0FFFDBE6" w:rsidR="00306B2D" w:rsidRPr="00F25C94" w:rsidRDefault="00F25C94" w:rsidP="00F25C94">
      <w:pPr>
        <w:jc w:val="center"/>
        <w:rPr>
          <w:b/>
        </w:rPr>
      </w:pPr>
      <w:r w:rsidRPr="00F25C94">
        <w:rPr>
          <w:rFonts w:hint="eastAsia"/>
          <w:b/>
        </w:rPr>
        <w:t>管理画面ホーム</w:t>
      </w:r>
    </w:p>
    <w:p w14:paraId="1E8CB25D" w14:textId="49747638" w:rsidR="00663E4B" w:rsidRDefault="00663E4B" w:rsidP="000F4EDA"/>
    <w:p w14:paraId="14BAAC76" w14:textId="77777777" w:rsidR="00990A1B" w:rsidRDefault="00990A1B">
      <w:pPr>
        <w:adjustRightInd/>
        <w:snapToGrid/>
      </w:pPr>
      <w:r>
        <w:br w:type="page"/>
      </w:r>
    </w:p>
    <w:p w14:paraId="13E8263A" w14:textId="453EC93B" w:rsidR="00343AC4" w:rsidRDefault="008F6F3E" w:rsidP="000F4EDA">
      <w:r>
        <w:lastRenderedPageBreak/>
        <w:t>ユーザー・ファイル</w:t>
      </w:r>
      <w:r>
        <w:rPr>
          <w:rFonts w:hint="eastAsia"/>
        </w:rPr>
        <w:t>内の「ファイル送受信設定」をクリックします。</w:t>
      </w:r>
    </w:p>
    <w:p w14:paraId="4BF01A29" w14:textId="4EADFD1B" w:rsidR="00762D63" w:rsidRDefault="00762D63" w:rsidP="009C59FC">
      <w:pPr>
        <w:jc w:val="center"/>
      </w:pPr>
      <w:r>
        <w:rPr>
          <w:noProof/>
        </w:rPr>
        <mc:AlternateContent>
          <mc:Choice Requires="wps">
            <w:drawing>
              <wp:anchor distT="0" distB="0" distL="114300" distR="114300" simplePos="0" relativeHeight="251814912" behindDoc="0" locked="0" layoutInCell="1" allowOverlap="1" wp14:anchorId="03D3C74F" wp14:editId="5648B776">
                <wp:simplePos x="0" y="0"/>
                <wp:positionH relativeFrom="column">
                  <wp:posOffset>1729740</wp:posOffset>
                </wp:positionH>
                <wp:positionV relativeFrom="paragraph">
                  <wp:posOffset>1785620</wp:posOffset>
                </wp:positionV>
                <wp:extent cx="1133475" cy="171450"/>
                <wp:effectExtent l="0" t="0" r="28575" b="19050"/>
                <wp:wrapNone/>
                <wp:docPr id="296" name="正方形/長方形 29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0CCB" id="正方形/長方形 296" o:spid="_x0000_s1026" style="position:absolute;left:0;text-align:left;margin-left:136.2pt;margin-top:140.6pt;width:89.2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" filled="f" strokecolor="red" strokeweight="2pt"/>
            </w:pict>
          </mc:Fallback>
        </mc:AlternateContent>
      </w:r>
      <w:r>
        <w:rPr>
          <w:noProof/>
        </w:rPr>
        <w:drawing>
          <wp:inline distT="0" distB="0" distL="0" distR="0" wp14:anchorId="3F93738A" wp14:editId="16C44622">
            <wp:extent cx="2160000" cy="3091500"/>
            <wp:effectExtent l="19050" t="19050" r="12065" b="1397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3091500"/>
                    </a:xfrm>
                    <a:prstGeom prst="rect">
                      <a:avLst/>
                    </a:prstGeom>
                    <a:ln>
                      <a:solidFill>
                        <a:schemeClr val="tx1"/>
                      </a:solidFill>
                    </a:ln>
                  </pic:spPr>
                </pic:pic>
              </a:graphicData>
            </a:graphic>
          </wp:inline>
        </w:drawing>
      </w:r>
    </w:p>
    <w:p w14:paraId="2195DDFF" w14:textId="0B00E171" w:rsidR="000D3607" w:rsidRPr="007F6D18" w:rsidRDefault="007F6D18" w:rsidP="007F6D18">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5F0C6CD5" w14:textId="4EDF0F97" w:rsidR="002521CA" w:rsidRDefault="002521CA" w:rsidP="000F4EDA"/>
    <w:p w14:paraId="26FBC6BB" w14:textId="78042AC4" w:rsidR="00FB5961" w:rsidRPr="004535C0" w:rsidRDefault="004535C0" w:rsidP="004535C0">
      <w:r>
        <w:t>ファイル送信設定</w:t>
      </w:r>
      <w:r>
        <w:rPr>
          <w:rFonts w:hint="eastAsia"/>
        </w:rPr>
        <w:t>内の「設定」をクリックします。</w:t>
      </w:r>
    </w:p>
    <w:p w14:paraId="70549944" w14:textId="47DBCB85" w:rsidR="000F4EDA" w:rsidRDefault="00527F5F" w:rsidP="00E11E04">
      <w:pPr>
        <w:jc w:val="center"/>
      </w:pPr>
      <w:r>
        <w:rPr>
          <w:noProof/>
        </w:rPr>
        <mc:AlternateContent>
          <mc:Choice Requires="wps">
            <w:drawing>
              <wp:anchor distT="0" distB="0" distL="114300" distR="114300" simplePos="0" relativeHeight="251677696" behindDoc="0" locked="0" layoutInCell="1" allowOverlap="1" wp14:anchorId="561B82BC" wp14:editId="1744A5A1">
                <wp:simplePos x="0" y="0"/>
                <wp:positionH relativeFrom="column">
                  <wp:posOffset>1320165</wp:posOffset>
                </wp:positionH>
                <wp:positionV relativeFrom="paragraph">
                  <wp:posOffset>709295</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779F5" id="正方形/長方形 49" o:spid="_x0000_s1026" style="position:absolute;left:0;text-align:left;margin-left:103.95pt;margin-top:55.85pt;width:69.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" filled="f" strokecolor="red" strokeweight="2pt"/>
            </w:pict>
          </mc:Fallback>
        </mc:AlternateContent>
      </w:r>
      <w:r w:rsidR="00E11E04">
        <w:rPr>
          <w:noProof/>
        </w:rPr>
        <w:drawing>
          <wp:inline distT="0" distB="0" distL="0" distR="0" wp14:anchorId="4EBD873D" wp14:editId="6554DEF0">
            <wp:extent cx="3960000" cy="978824"/>
            <wp:effectExtent l="19050" t="19050" r="21590" b="1206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0000" cy="978824"/>
                    </a:xfrm>
                    <a:prstGeom prst="rect">
                      <a:avLst/>
                    </a:prstGeom>
                    <a:ln>
                      <a:solidFill>
                        <a:schemeClr val="tx1"/>
                      </a:solidFill>
                    </a:ln>
                  </pic:spPr>
                </pic:pic>
              </a:graphicData>
            </a:graphic>
          </wp:inline>
        </w:drawing>
      </w:r>
    </w:p>
    <w:p w14:paraId="2DB2C27E" w14:textId="1D015FD6" w:rsidR="001A1489" w:rsidRDefault="002D7070" w:rsidP="002D7070">
      <w:pPr>
        <w:jc w:val="center"/>
      </w:pPr>
      <w:r w:rsidRPr="004313CB">
        <w:rPr>
          <w:rFonts w:hint="eastAsia"/>
          <w:b/>
          <w:bCs/>
        </w:rPr>
        <w:t>ファイル送受信設定</w:t>
      </w:r>
      <w:r>
        <w:rPr>
          <w:rFonts w:hint="eastAsia"/>
          <w:b/>
          <w:bCs/>
        </w:rPr>
        <w:t xml:space="preserve"> -</w:t>
      </w:r>
      <w:r>
        <w:rPr>
          <w:b/>
          <w:bCs/>
        </w:rPr>
        <w:t xml:space="preserve"> </w:t>
      </w:r>
      <w:r>
        <w:rPr>
          <w:rFonts w:hint="eastAsia"/>
          <w:b/>
          <w:bCs/>
        </w:rPr>
        <w:t>ファイル送信</w:t>
      </w:r>
      <w:r w:rsidR="00F116F1">
        <w:rPr>
          <w:rFonts w:hint="eastAsia"/>
          <w:b/>
          <w:bCs/>
        </w:rPr>
        <w:t>設定</w:t>
      </w:r>
    </w:p>
    <w:p w14:paraId="30F81578" w14:textId="4BFAB92D" w:rsidR="002D7070" w:rsidRDefault="002D7070" w:rsidP="000F4EDA"/>
    <w:p w14:paraId="1589A089" w14:textId="77777777" w:rsidR="009D48D1" w:rsidRDefault="009D48D1">
      <w:pPr>
        <w:adjustRightInd/>
        <w:snapToGrid/>
      </w:pPr>
      <w:r>
        <w:br w:type="page"/>
      </w:r>
    </w:p>
    <w:p w14:paraId="6C9ED461" w14:textId="6E001DF1" w:rsidR="00F67BA8" w:rsidRDefault="00F67BA8" w:rsidP="000F4EDA">
      <w:r>
        <w:rPr>
          <w:rFonts w:hint="eastAsia"/>
        </w:rPr>
        <w:lastRenderedPageBreak/>
        <w:t>ファイル送信設定画面が表示されます。</w:t>
      </w:r>
    </w:p>
    <w:p w14:paraId="05D5A5C7" w14:textId="0F05C2EF" w:rsidR="004549CC" w:rsidRDefault="004549CC" w:rsidP="00385AF6">
      <w:pPr>
        <w:jc w:val="center"/>
      </w:pPr>
      <w:r>
        <w:rPr>
          <w:noProof/>
        </w:rPr>
        <w:drawing>
          <wp:inline distT="0" distB="0" distL="0" distR="0" wp14:anchorId="012DE3A6" wp14:editId="4E5198E1">
            <wp:extent cx="3960000" cy="3214473"/>
            <wp:effectExtent l="19050" t="19050" r="21590" b="2413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0000" cy="3214473"/>
                    </a:xfrm>
                    <a:prstGeom prst="rect">
                      <a:avLst/>
                    </a:prstGeom>
                    <a:ln>
                      <a:solidFill>
                        <a:schemeClr val="tx1"/>
                      </a:solidFill>
                    </a:ln>
                  </pic:spPr>
                </pic:pic>
              </a:graphicData>
            </a:graphic>
          </wp:inline>
        </w:drawing>
      </w:r>
    </w:p>
    <w:p w14:paraId="6B14100E" w14:textId="3123CB63" w:rsidR="00F94394" w:rsidRDefault="00F94394" w:rsidP="00385AF6">
      <w:pPr>
        <w:jc w:val="center"/>
      </w:pPr>
      <w:r w:rsidRPr="006D0B05">
        <w:rPr>
          <w:rFonts w:hint="eastAsia"/>
          <w:b/>
          <w:bCs/>
        </w:rPr>
        <w:t>ファイル送信設定</w:t>
      </w:r>
      <w:r>
        <w:rPr>
          <w:rFonts w:hint="eastAsia"/>
          <w:b/>
          <w:bCs/>
        </w:rPr>
        <w:t>①</w:t>
      </w:r>
    </w:p>
    <w:p w14:paraId="00A35393" w14:textId="73E96622" w:rsidR="004549CC" w:rsidRDefault="004549CC" w:rsidP="00385AF6">
      <w:pPr>
        <w:jc w:val="center"/>
      </w:pPr>
      <w:r>
        <w:rPr>
          <w:noProof/>
        </w:rPr>
        <w:drawing>
          <wp:inline distT="0" distB="0" distL="0" distR="0" wp14:anchorId="5C00117F" wp14:editId="04E697BB">
            <wp:extent cx="3960000" cy="3157662"/>
            <wp:effectExtent l="19050" t="19050" r="21590" b="2413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0000" cy="3157662"/>
                    </a:xfrm>
                    <a:prstGeom prst="rect">
                      <a:avLst/>
                    </a:prstGeom>
                    <a:ln>
                      <a:solidFill>
                        <a:schemeClr val="tx1"/>
                      </a:solidFill>
                    </a:ln>
                  </pic:spPr>
                </pic:pic>
              </a:graphicData>
            </a:graphic>
          </wp:inline>
        </w:drawing>
      </w:r>
    </w:p>
    <w:p w14:paraId="2019D040" w14:textId="15055230" w:rsidR="00A964F8" w:rsidRDefault="00F67BA8" w:rsidP="00F67BA8">
      <w:pPr>
        <w:jc w:val="center"/>
      </w:pPr>
      <w:r w:rsidRPr="006D0B05">
        <w:rPr>
          <w:rFonts w:hint="eastAsia"/>
          <w:b/>
          <w:bCs/>
        </w:rPr>
        <w:t>ファイル送信設定</w:t>
      </w:r>
      <w:r w:rsidR="00F94394">
        <w:rPr>
          <w:rFonts w:hint="eastAsia"/>
          <w:b/>
          <w:bCs/>
        </w:rPr>
        <w:t>②</w:t>
      </w:r>
    </w:p>
    <w:p w14:paraId="670E641A" w14:textId="4914DA4E" w:rsidR="00A964F8" w:rsidRDefault="00A964F8" w:rsidP="000F4EDA"/>
    <w:p w14:paraId="6BB4C336" w14:textId="77777777" w:rsidR="00E2762D" w:rsidRDefault="00E2762D">
      <w:pPr>
        <w:adjustRightInd/>
        <w:snapToGrid/>
      </w:pPr>
      <w:r>
        <w:br w:type="page"/>
      </w:r>
    </w:p>
    <w:p w14:paraId="58225524" w14:textId="425C5850" w:rsidR="00E163E3" w:rsidRDefault="00E163E3" w:rsidP="00E163E3">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2128"/>
        <w:gridCol w:w="6377"/>
      </w:tblGrid>
      <w:tr w:rsidR="00E163E3" w14:paraId="58C89B4E" w14:textId="77777777" w:rsidTr="000A3742">
        <w:trPr>
          <w:tblHeader/>
          <w:jc w:val="center"/>
        </w:trPr>
        <w:tc>
          <w:tcPr>
            <w:tcW w:w="2128" w:type="dxa"/>
            <w:shd w:val="clear" w:color="auto" w:fill="DAEEF3" w:themeFill="accent5" w:themeFillTint="33"/>
          </w:tcPr>
          <w:p w14:paraId="382938A5" w14:textId="77777777" w:rsidR="00E163E3" w:rsidRDefault="00E163E3" w:rsidP="00F45702">
            <w:r>
              <w:rPr>
                <w:rFonts w:hint="eastAsia"/>
              </w:rPr>
              <w:t>項目名</w:t>
            </w:r>
          </w:p>
        </w:tc>
        <w:tc>
          <w:tcPr>
            <w:tcW w:w="6377" w:type="dxa"/>
            <w:shd w:val="clear" w:color="auto" w:fill="DAEEF3" w:themeFill="accent5" w:themeFillTint="33"/>
          </w:tcPr>
          <w:p w14:paraId="206EE15E" w14:textId="77777777" w:rsidR="00E163E3" w:rsidRDefault="00E163E3" w:rsidP="00F45702">
            <w:r>
              <w:rPr>
                <w:rFonts w:hint="eastAsia"/>
              </w:rPr>
              <w:t>説明</w:t>
            </w:r>
          </w:p>
        </w:tc>
      </w:tr>
      <w:tr w:rsidR="00E163E3" w14:paraId="3F6B54B0" w14:textId="77777777" w:rsidTr="000A3742">
        <w:trPr>
          <w:jc w:val="center"/>
        </w:trPr>
        <w:tc>
          <w:tcPr>
            <w:tcW w:w="2128" w:type="dxa"/>
          </w:tcPr>
          <w:p w14:paraId="22FAD61B" w14:textId="77777777" w:rsidR="00E163E3" w:rsidRDefault="00E163E3" w:rsidP="00F45702">
            <w:r>
              <w:rPr>
                <w:rFonts w:hint="eastAsia"/>
              </w:rPr>
              <w:t>ファイル送信を利用する</w:t>
            </w:r>
          </w:p>
        </w:tc>
        <w:tc>
          <w:tcPr>
            <w:tcW w:w="6377" w:type="dxa"/>
          </w:tcPr>
          <w:p w14:paraId="0BF48A53" w14:textId="3D925FA6" w:rsidR="00BE0570" w:rsidRDefault="00E163E3" w:rsidP="007447ED">
            <w:r>
              <w:rPr>
                <w:rFonts w:hint="eastAsia"/>
              </w:rPr>
              <w:t>ファイル送信機能を利用するかどうかを設定します。</w:t>
            </w:r>
            <w:r w:rsidR="00127280">
              <w:rPr>
                <w:rFonts w:hint="eastAsia"/>
              </w:rPr>
              <w:t>ONで設定すると、ユーザーはファイル送信機能を利用することができるようになり</w:t>
            </w:r>
            <w:r w:rsidR="005B473D">
              <w:rPr>
                <w:rFonts w:hint="eastAsia"/>
              </w:rPr>
              <w:t>ます。</w:t>
            </w:r>
          </w:p>
        </w:tc>
      </w:tr>
      <w:tr w:rsidR="00E163E3" w14:paraId="68495880" w14:textId="77777777" w:rsidTr="000A3742">
        <w:trPr>
          <w:jc w:val="center"/>
        </w:trPr>
        <w:tc>
          <w:tcPr>
            <w:tcW w:w="2128" w:type="dxa"/>
          </w:tcPr>
          <w:p w14:paraId="139CC92B" w14:textId="77777777" w:rsidR="00E163E3" w:rsidRDefault="00E163E3" w:rsidP="00F45702">
            <w:r>
              <w:rPr>
                <w:rFonts w:hint="eastAsia"/>
              </w:rPr>
              <w:t>ダウンロード回数制限</w:t>
            </w:r>
          </w:p>
        </w:tc>
        <w:tc>
          <w:tcPr>
            <w:tcW w:w="6377" w:type="dxa"/>
          </w:tcPr>
          <w:p w14:paraId="00DE3950" w14:textId="6B82F1FF" w:rsidR="00E163E3" w:rsidRDefault="00E163E3" w:rsidP="003B2D45">
            <w:r>
              <w:rPr>
                <w:rFonts w:hint="eastAsia"/>
              </w:rPr>
              <w:t>ダウンロード回数制限を行うかどうかを設定します。ONで設定</w:t>
            </w:r>
            <w:r w:rsidR="003B2D45">
              <w:rPr>
                <w:rFonts w:hint="eastAsia"/>
              </w:rPr>
              <w:t>する</w:t>
            </w:r>
            <w:r>
              <w:rPr>
                <w:rFonts w:hint="eastAsia"/>
              </w:rPr>
              <w:t>と、指定したダウンロード回数制限に達しますと公開アドレスにアクセスすることができなくなります。またファイル送信時にアップロードしたファイルも自動で削除されます。</w:t>
            </w:r>
          </w:p>
        </w:tc>
      </w:tr>
      <w:tr w:rsidR="00E163E3" w14:paraId="704F1E02" w14:textId="77777777" w:rsidTr="000A3742">
        <w:trPr>
          <w:jc w:val="center"/>
        </w:trPr>
        <w:tc>
          <w:tcPr>
            <w:tcW w:w="2128" w:type="dxa"/>
          </w:tcPr>
          <w:p w14:paraId="60D5074F" w14:textId="77777777" w:rsidR="00E163E3" w:rsidRDefault="00E163E3" w:rsidP="00F45702">
            <w:r>
              <w:rPr>
                <w:rFonts w:hint="eastAsia"/>
              </w:rPr>
              <w:t xml:space="preserve">ダウンロード回数制限 </w:t>
            </w:r>
            <w:r>
              <w:t xml:space="preserve">- </w:t>
            </w:r>
            <w:r>
              <w:rPr>
                <w:rFonts w:hint="eastAsia"/>
              </w:rPr>
              <w:t>ユーザーによる変更</w:t>
            </w:r>
          </w:p>
        </w:tc>
        <w:tc>
          <w:tcPr>
            <w:tcW w:w="6377" w:type="dxa"/>
          </w:tcPr>
          <w:p w14:paraId="67863AB6" w14:textId="586AE886" w:rsidR="00E163E3" w:rsidRDefault="00E163E3" w:rsidP="00F45702">
            <w:r>
              <w:rPr>
                <w:rFonts w:hint="eastAsia"/>
              </w:rPr>
              <w:t>ユーザーがダウンロード回数制限を変更できるかどうかを設定します。</w:t>
            </w:r>
          </w:p>
          <w:p w14:paraId="18672F2E" w14:textId="77777777" w:rsidR="00D40473" w:rsidRDefault="00D40473" w:rsidP="00F45702"/>
          <w:p w14:paraId="2387503B" w14:textId="77777777" w:rsidR="00E163E3" w:rsidRPr="00AB0205" w:rsidRDefault="00E163E3" w:rsidP="00F45702">
            <w:pPr>
              <w:rPr>
                <w:b/>
              </w:rPr>
            </w:pPr>
            <w:r w:rsidRPr="00AB0205">
              <w:rPr>
                <w:rFonts w:hint="eastAsia"/>
                <w:b/>
              </w:rPr>
              <w:t>・変更できる</w:t>
            </w:r>
          </w:p>
          <w:p w14:paraId="191DA16E" w14:textId="77777777" w:rsidR="00E163E3" w:rsidRDefault="00E163E3" w:rsidP="00F45702">
            <w:r>
              <w:rPr>
                <w:rFonts w:hint="eastAsia"/>
              </w:rPr>
              <w:t>ユーザーはダウンロード回数制限のON/OFF、ダウンロード回数を任意に変更することができます。</w:t>
            </w:r>
          </w:p>
          <w:p w14:paraId="20C6C311" w14:textId="77777777" w:rsidR="00E163E3" w:rsidRDefault="00E163E3" w:rsidP="00F45702"/>
          <w:p w14:paraId="04362F4F" w14:textId="77777777" w:rsidR="00E163E3" w:rsidRPr="00D40473" w:rsidRDefault="00E163E3" w:rsidP="00F45702">
            <w:pPr>
              <w:rPr>
                <w:b/>
              </w:rPr>
            </w:pPr>
            <w:r w:rsidRPr="00D40473">
              <w:rPr>
                <w:rFonts w:hint="eastAsia"/>
                <w:b/>
              </w:rPr>
              <w:t>・回数のみ変更できる</w:t>
            </w:r>
          </w:p>
          <w:p w14:paraId="2DC18BCB" w14:textId="77777777" w:rsidR="00E163E3" w:rsidRDefault="00E163E3" w:rsidP="00F45702">
            <w:r>
              <w:rPr>
                <w:rFonts w:hint="eastAsia"/>
              </w:rPr>
              <w:t>ユーザーはダウンロード回数制限(回数)のみ変更することができます。</w:t>
            </w:r>
          </w:p>
          <w:p w14:paraId="751CB705" w14:textId="5BFED601" w:rsidR="00E163E3" w:rsidRDefault="00E163E3" w:rsidP="003C5D33">
            <w:pPr>
              <w:pStyle w:val="af5"/>
              <w:numPr>
                <w:ilvl w:val="0"/>
                <w:numId w:val="39"/>
              </w:numPr>
              <w:ind w:leftChars="0"/>
            </w:pPr>
            <w:r>
              <w:rPr>
                <w:rFonts w:hint="eastAsia"/>
              </w:rPr>
              <w:t>ダウンロード回数制限がONの場合のみ選択することができます。</w:t>
            </w:r>
          </w:p>
          <w:p w14:paraId="69A63792" w14:textId="558610AA" w:rsidR="00E163E3" w:rsidRDefault="00E163E3" w:rsidP="003C5D33">
            <w:pPr>
              <w:pStyle w:val="af5"/>
              <w:numPr>
                <w:ilvl w:val="0"/>
                <w:numId w:val="39"/>
              </w:numPr>
              <w:ind w:leftChars="0"/>
            </w:pPr>
            <w:r>
              <w:rPr>
                <w:rFonts w:hint="eastAsia"/>
              </w:rPr>
              <w:t>ユーザーはダウンロード回数制限で指定した回数を超えて設定することはできません。</w:t>
            </w:r>
          </w:p>
          <w:p w14:paraId="28AEC684" w14:textId="77777777" w:rsidR="00E163E3" w:rsidRDefault="00E163E3" w:rsidP="00F45702"/>
          <w:p w14:paraId="54026DB3" w14:textId="77777777" w:rsidR="00E163E3" w:rsidRPr="00D40473" w:rsidRDefault="00E163E3" w:rsidP="00F45702">
            <w:pPr>
              <w:rPr>
                <w:b/>
              </w:rPr>
            </w:pPr>
            <w:r w:rsidRPr="00D40473">
              <w:rPr>
                <w:rFonts w:hint="eastAsia"/>
                <w:b/>
              </w:rPr>
              <w:t>・変更できない</w:t>
            </w:r>
          </w:p>
          <w:p w14:paraId="7C374B42" w14:textId="77777777" w:rsidR="00E163E3" w:rsidRDefault="00E163E3" w:rsidP="00F45702">
            <w:r>
              <w:rPr>
                <w:rFonts w:hint="eastAsia"/>
              </w:rPr>
              <w:t>ユーザーはダウンロード回数制限のON/OFF、ダウンロード回数を変更することはできません。</w:t>
            </w:r>
          </w:p>
        </w:tc>
      </w:tr>
      <w:tr w:rsidR="00E163E3" w14:paraId="7B1CF128" w14:textId="77777777" w:rsidTr="000A3742">
        <w:trPr>
          <w:jc w:val="center"/>
        </w:trPr>
        <w:tc>
          <w:tcPr>
            <w:tcW w:w="2128" w:type="dxa"/>
          </w:tcPr>
          <w:p w14:paraId="263F1675" w14:textId="77777777" w:rsidR="00E163E3" w:rsidRDefault="00E163E3" w:rsidP="00F45702">
            <w:r>
              <w:rPr>
                <w:rFonts w:hint="eastAsia"/>
              </w:rPr>
              <w:lastRenderedPageBreak/>
              <w:t>公開期限</w:t>
            </w:r>
          </w:p>
        </w:tc>
        <w:tc>
          <w:tcPr>
            <w:tcW w:w="6377" w:type="dxa"/>
          </w:tcPr>
          <w:p w14:paraId="5D4D575A" w14:textId="42946BE3" w:rsidR="007E232C" w:rsidRPr="00324412" w:rsidRDefault="00E163E3" w:rsidP="007447ED">
            <w:r>
              <w:rPr>
                <w:rFonts w:hint="eastAsia"/>
              </w:rPr>
              <w:t>公開期限を設けるかどうかを設定します。ONで設定</w:t>
            </w:r>
            <w:r w:rsidR="003B2D45">
              <w:rPr>
                <w:rFonts w:hint="eastAsia"/>
              </w:rPr>
              <w:t>する</w:t>
            </w:r>
            <w:r>
              <w:rPr>
                <w:rFonts w:hint="eastAsia"/>
              </w:rPr>
              <w:t>と、設定した公開期限を超えると公開アドレスにアクセスすることができなくなります。またファイル送信時にアップロードしたファイルも自動で削除されます。</w:t>
            </w:r>
          </w:p>
        </w:tc>
      </w:tr>
      <w:tr w:rsidR="00E163E3" w14:paraId="7B50B069" w14:textId="77777777" w:rsidTr="000A3742">
        <w:trPr>
          <w:jc w:val="center"/>
        </w:trPr>
        <w:tc>
          <w:tcPr>
            <w:tcW w:w="2128" w:type="dxa"/>
          </w:tcPr>
          <w:p w14:paraId="205C8717" w14:textId="77777777" w:rsidR="00E163E3" w:rsidRDefault="00E163E3" w:rsidP="00F45702">
            <w:r>
              <w:rPr>
                <w:rFonts w:hint="eastAsia"/>
              </w:rPr>
              <w:t xml:space="preserve">公開期限 </w:t>
            </w:r>
            <w:r>
              <w:t xml:space="preserve">- </w:t>
            </w:r>
            <w:r>
              <w:rPr>
                <w:rFonts w:hint="eastAsia"/>
              </w:rPr>
              <w:t>ユーザーによる変更</w:t>
            </w:r>
          </w:p>
        </w:tc>
        <w:tc>
          <w:tcPr>
            <w:tcW w:w="6377" w:type="dxa"/>
          </w:tcPr>
          <w:p w14:paraId="18B74511" w14:textId="4A319113" w:rsidR="00E163E3" w:rsidRDefault="00E163E3" w:rsidP="00F45702">
            <w:r>
              <w:rPr>
                <w:rFonts w:hint="eastAsia"/>
              </w:rPr>
              <w:t>ユーザーが公開期限を変更できるかどうかを設定します。</w:t>
            </w:r>
          </w:p>
          <w:p w14:paraId="6A9774B8" w14:textId="77777777" w:rsidR="00DC53AC" w:rsidRDefault="00DC53AC" w:rsidP="00F45702"/>
          <w:p w14:paraId="49E14A22" w14:textId="77777777" w:rsidR="00E163E3" w:rsidRPr="00DC53AC" w:rsidRDefault="00E163E3" w:rsidP="00F45702">
            <w:pPr>
              <w:rPr>
                <w:b/>
              </w:rPr>
            </w:pPr>
            <w:r w:rsidRPr="00DC53AC">
              <w:rPr>
                <w:rFonts w:hint="eastAsia"/>
                <w:b/>
              </w:rPr>
              <w:t>・変更できる</w:t>
            </w:r>
          </w:p>
          <w:p w14:paraId="62E5D397" w14:textId="77777777" w:rsidR="00E163E3" w:rsidRDefault="00E163E3" w:rsidP="00F45702">
            <w:r>
              <w:rPr>
                <w:rFonts w:hint="eastAsia"/>
              </w:rPr>
              <w:t>ユーザーは公開期限のON/OFF、公開期限を任意に変更することができます。</w:t>
            </w:r>
          </w:p>
          <w:p w14:paraId="25F32E82" w14:textId="77777777" w:rsidR="00E163E3" w:rsidRPr="00280B31" w:rsidRDefault="00E163E3" w:rsidP="00F45702"/>
          <w:p w14:paraId="7D4C0538" w14:textId="77777777" w:rsidR="00E163E3" w:rsidRPr="00DC53AC" w:rsidRDefault="00E163E3" w:rsidP="00F45702">
            <w:pPr>
              <w:rPr>
                <w:b/>
              </w:rPr>
            </w:pPr>
            <w:r w:rsidRPr="00DC53AC">
              <w:rPr>
                <w:rFonts w:hint="eastAsia"/>
                <w:b/>
              </w:rPr>
              <w:t>・日数のみ変更できる</w:t>
            </w:r>
          </w:p>
          <w:p w14:paraId="687126EF" w14:textId="77777777" w:rsidR="00E163E3" w:rsidRDefault="00E163E3" w:rsidP="00F45702">
            <w:r>
              <w:rPr>
                <w:rFonts w:hint="eastAsia"/>
              </w:rPr>
              <w:t>ユーザーは公開期限(日付)のみ変更することができます。</w:t>
            </w:r>
          </w:p>
          <w:p w14:paraId="57EF86C0" w14:textId="4BB6AED3" w:rsidR="00E163E3" w:rsidRDefault="00E163E3" w:rsidP="00B37EF2">
            <w:pPr>
              <w:pStyle w:val="af5"/>
              <w:numPr>
                <w:ilvl w:val="0"/>
                <w:numId w:val="37"/>
              </w:numPr>
              <w:ind w:leftChars="0"/>
            </w:pPr>
            <w:r>
              <w:rPr>
                <w:rFonts w:hint="eastAsia"/>
              </w:rPr>
              <w:t>公開期限がONの場合のみ選択することができます。</w:t>
            </w:r>
          </w:p>
          <w:p w14:paraId="1B114B1E" w14:textId="1D4D5878" w:rsidR="00E163E3" w:rsidRDefault="00E163E3" w:rsidP="00B37EF2">
            <w:pPr>
              <w:pStyle w:val="af5"/>
              <w:numPr>
                <w:ilvl w:val="0"/>
                <w:numId w:val="37"/>
              </w:numPr>
              <w:ind w:leftChars="0"/>
            </w:pPr>
            <w:r>
              <w:rPr>
                <w:rFonts w:hint="eastAsia"/>
              </w:rPr>
              <w:t>ユーザーは現在日+公開期限を超えた日付を設定することはできません。</w:t>
            </w:r>
          </w:p>
          <w:p w14:paraId="4C01590B" w14:textId="77777777" w:rsidR="00A367E3" w:rsidRDefault="00A367E3" w:rsidP="00F45702"/>
          <w:p w14:paraId="7C484D0A" w14:textId="77777777" w:rsidR="00E163E3" w:rsidRPr="00DC53AC" w:rsidRDefault="00E163E3" w:rsidP="00F45702">
            <w:pPr>
              <w:rPr>
                <w:b/>
              </w:rPr>
            </w:pPr>
            <w:r w:rsidRPr="00DC53AC">
              <w:rPr>
                <w:rFonts w:hint="eastAsia"/>
                <w:b/>
              </w:rPr>
              <w:t>・変更できない</w:t>
            </w:r>
          </w:p>
          <w:p w14:paraId="7CC060DB" w14:textId="77777777" w:rsidR="00E163E3" w:rsidRDefault="00E163E3" w:rsidP="00F45702">
            <w:r>
              <w:rPr>
                <w:rFonts w:hint="eastAsia"/>
              </w:rPr>
              <w:t>ユーザーは公開期限のON/OFF、公開期限(日付)を変更することはできません。</w:t>
            </w:r>
          </w:p>
        </w:tc>
      </w:tr>
      <w:tr w:rsidR="00E163E3" w:rsidRPr="00D76FB0" w14:paraId="2445B286" w14:textId="77777777" w:rsidTr="000A3742">
        <w:trPr>
          <w:jc w:val="center"/>
        </w:trPr>
        <w:tc>
          <w:tcPr>
            <w:tcW w:w="2128" w:type="dxa"/>
          </w:tcPr>
          <w:p w14:paraId="618C99EA" w14:textId="77777777" w:rsidR="00E163E3" w:rsidRDefault="00E163E3" w:rsidP="00F45702">
            <w:r>
              <w:rPr>
                <w:rFonts w:hint="eastAsia"/>
              </w:rPr>
              <w:t>ダウンロードされたらメールで通知</w:t>
            </w:r>
          </w:p>
        </w:tc>
        <w:tc>
          <w:tcPr>
            <w:tcW w:w="6377" w:type="dxa"/>
          </w:tcPr>
          <w:p w14:paraId="69F983E4" w14:textId="23C9FD82" w:rsidR="00705C5A" w:rsidRDefault="00E163E3" w:rsidP="00F46422">
            <w:r>
              <w:rPr>
                <w:rFonts w:hint="eastAsia"/>
              </w:rPr>
              <w:t>ファイル送信機能で受け渡したファイルがダウンロードされた際に、ファイル送信を行ったユーザーのメールアドレスに対して通知メールを送信するかどうかを設定します。</w:t>
            </w:r>
            <w:r w:rsidR="00705C5A">
              <w:rPr>
                <w:rFonts w:hint="eastAsia"/>
              </w:rPr>
              <w:t>ONで設定すると通知メールが送信されるようになります。</w:t>
            </w:r>
          </w:p>
        </w:tc>
      </w:tr>
      <w:tr w:rsidR="00E163E3" w14:paraId="41912532" w14:textId="77777777" w:rsidTr="000A3742">
        <w:trPr>
          <w:jc w:val="center"/>
        </w:trPr>
        <w:tc>
          <w:tcPr>
            <w:tcW w:w="2128" w:type="dxa"/>
          </w:tcPr>
          <w:p w14:paraId="20DE795A" w14:textId="77777777" w:rsidR="00E163E3" w:rsidRDefault="00E163E3" w:rsidP="00F45702">
            <w:r>
              <w:rPr>
                <w:rFonts w:hint="eastAsia"/>
              </w:rPr>
              <w:lastRenderedPageBreak/>
              <w:t xml:space="preserve">ダウンロードされたらメールで通知 </w:t>
            </w:r>
            <w:r>
              <w:t xml:space="preserve">- </w:t>
            </w:r>
            <w:r>
              <w:rPr>
                <w:rFonts w:hint="eastAsia"/>
              </w:rPr>
              <w:t>ユーザーによる変更</w:t>
            </w:r>
          </w:p>
        </w:tc>
        <w:tc>
          <w:tcPr>
            <w:tcW w:w="6377" w:type="dxa"/>
          </w:tcPr>
          <w:p w14:paraId="11E22DCA" w14:textId="77777777" w:rsidR="00E163E3" w:rsidRDefault="00E163E3" w:rsidP="00F45702">
            <w:r>
              <w:rPr>
                <w:rFonts w:hint="eastAsia"/>
              </w:rPr>
              <w:t>ユーザーがダウンロードされたらメールで通知を変更できるかどうかを設定します。</w:t>
            </w:r>
          </w:p>
          <w:p w14:paraId="26E50A8C" w14:textId="77777777" w:rsidR="0082141B" w:rsidRDefault="0082141B" w:rsidP="00F45702">
            <w:pPr>
              <w:rPr>
                <w:b/>
              </w:rPr>
            </w:pPr>
          </w:p>
          <w:p w14:paraId="2D036BC9" w14:textId="3F11BF4F" w:rsidR="00E163E3" w:rsidRPr="0082141B" w:rsidRDefault="00E163E3" w:rsidP="00F45702">
            <w:pPr>
              <w:rPr>
                <w:b/>
              </w:rPr>
            </w:pPr>
            <w:r w:rsidRPr="0082141B">
              <w:rPr>
                <w:rFonts w:hint="eastAsia"/>
                <w:b/>
              </w:rPr>
              <w:t>・変更できる</w:t>
            </w:r>
          </w:p>
          <w:p w14:paraId="774AC9D8" w14:textId="77777777" w:rsidR="00E163E3" w:rsidRDefault="00E163E3" w:rsidP="00F45702">
            <w:r>
              <w:rPr>
                <w:rFonts w:hint="eastAsia"/>
              </w:rPr>
              <w:t>ユーザーはダウンロードされたらメールで通知のON/OFFを変更することができます。</w:t>
            </w:r>
          </w:p>
          <w:p w14:paraId="0B2E5CC8" w14:textId="77777777" w:rsidR="00E163E3" w:rsidRDefault="00E163E3" w:rsidP="00F45702"/>
          <w:p w14:paraId="0CAA1B22" w14:textId="77777777" w:rsidR="00E163E3" w:rsidRPr="0082141B" w:rsidRDefault="00E163E3" w:rsidP="00F45702">
            <w:pPr>
              <w:rPr>
                <w:b/>
              </w:rPr>
            </w:pPr>
            <w:r w:rsidRPr="0082141B">
              <w:rPr>
                <w:rFonts w:hint="eastAsia"/>
                <w:b/>
              </w:rPr>
              <w:t>・変更できない</w:t>
            </w:r>
          </w:p>
          <w:p w14:paraId="74DF9CD9" w14:textId="77777777" w:rsidR="00E163E3" w:rsidRDefault="00E163E3" w:rsidP="00F45702">
            <w:r>
              <w:rPr>
                <w:rFonts w:hint="eastAsia"/>
              </w:rPr>
              <w:t>ユーザーはダウンロードされたらメールで通知のON/OFFを変更することはできません。</w:t>
            </w:r>
          </w:p>
        </w:tc>
      </w:tr>
      <w:tr w:rsidR="00E163E3" w14:paraId="3899CCBE" w14:textId="77777777" w:rsidTr="000A3742">
        <w:trPr>
          <w:jc w:val="center"/>
        </w:trPr>
        <w:tc>
          <w:tcPr>
            <w:tcW w:w="2128" w:type="dxa"/>
          </w:tcPr>
          <w:p w14:paraId="784CCC72" w14:textId="77777777" w:rsidR="00E163E3" w:rsidRDefault="00E163E3" w:rsidP="00F45702">
            <w:r>
              <w:rPr>
                <w:rFonts w:hint="eastAsia"/>
              </w:rPr>
              <w:t>認証方式</w:t>
            </w:r>
          </w:p>
        </w:tc>
        <w:tc>
          <w:tcPr>
            <w:tcW w:w="6377" w:type="dxa"/>
          </w:tcPr>
          <w:p w14:paraId="354C3716" w14:textId="110DA6E1" w:rsidR="00E163E3" w:rsidRDefault="00E163E3" w:rsidP="00F45702">
            <w:r>
              <w:rPr>
                <w:rFonts w:hint="eastAsia"/>
              </w:rPr>
              <w:t>公開アドレスへのアクセスに対する認証方式を以下から選択します。</w:t>
            </w:r>
          </w:p>
          <w:p w14:paraId="53C7BEFC" w14:textId="77777777" w:rsidR="009A7D35" w:rsidRDefault="009A7D35" w:rsidP="00F45702"/>
          <w:p w14:paraId="47EA22A1" w14:textId="5BFA0F47" w:rsidR="00E163E3" w:rsidRPr="00540F38" w:rsidRDefault="00540F38" w:rsidP="00F45702">
            <w:r w:rsidRPr="00540F38">
              <w:rPr>
                <w:rFonts w:hint="eastAsia"/>
                <w:b/>
              </w:rPr>
              <w:t>・</w:t>
            </w:r>
            <w:r w:rsidR="00E163E3" w:rsidRPr="00540F38">
              <w:rPr>
                <w:rFonts w:hint="eastAsia"/>
                <w:b/>
              </w:rPr>
              <w:t>ワンタイムパスワード</w:t>
            </w:r>
          </w:p>
          <w:p w14:paraId="7C3F59F2" w14:textId="652784A7" w:rsidR="00E163E3" w:rsidRDefault="00E163E3" w:rsidP="00F45702">
            <w:r>
              <w:rPr>
                <w:rFonts w:hint="eastAsia"/>
              </w:rPr>
              <w:t>公開アドレスへのアクセス時にワンタイムパスワードでの認証を必要とします。公開アドレスにアクセスすると</w:t>
            </w:r>
            <w:r w:rsidR="00B54ABE">
              <w:rPr>
                <w:rFonts w:hint="eastAsia"/>
              </w:rPr>
              <w:t>メール認証</w:t>
            </w:r>
            <w:r w:rsidR="00F671D3" w:rsidRPr="00F671D3">
              <w:t>ログイン画面</w:t>
            </w:r>
            <w:r>
              <w:rPr>
                <w:rFonts w:hint="eastAsia"/>
              </w:rPr>
              <w:t>が表示され、自身のメールアドレスを入力し「パスワード取得」ボタンをクリックすると生成されたワンタイムパスワードがメールで通知されますので、そのパスワードを用いて認証を行います。</w:t>
            </w:r>
          </w:p>
          <w:p w14:paraId="405E3714" w14:textId="77777777" w:rsidR="00E535EF" w:rsidRPr="00E535EF" w:rsidRDefault="00E535EF" w:rsidP="00F45702"/>
          <w:p w14:paraId="021CCCB5" w14:textId="32F279C2" w:rsidR="00E163E3" w:rsidRPr="00540F38" w:rsidRDefault="00540F38" w:rsidP="00F45702">
            <w:r>
              <w:rPr>
                <w:rFonts w:hint="eastAsia"/>
                <w:b/>
              </w:rPr>
              <w:t>・</w:t>
            </w:r>
            <w:r w:rsidR="00E163E3" w:rsidRPr="00540F38">
              <w:rPr>
                <w:rFonts w:hint="eastAsia"/>
                <w:b/>
              </w:rPr>
              <w:t>ランダムパスワード</w:t>
            </w:r>
          </w:p>
          <w:p w14:paraId="25E5E052" w14:textId="77777777" w:rsidR="00E163E3" w:rsidRDefault="00E163E3" w:rsidP="00F45702">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14:paraId="0FF024D8" w14:textId="3F5152DB" w:rsidR="004F4D0E" w:rsidRDefault="004F4D0E" w:rsidP="00F45702"/>
          <w:p w14:paraId="2DE47E9D" w14:textId="548E6DBA" w:rsidR="00100F9A" w:rsidRDefault="00100F9A" w:rsidP="00F45702">
            <w:pPr>
              <w:rPr>
                <w:b/>
              </w:rPr>
            </w:pPr>
            <w:r>
              <w:rPr>
                <w:rFonts w:hint="eastAsia"/>
                <w:b/>
              </w:rPr>
              <w:t>・</w:t>
            </w:r>
            <w:r w:rsidRPr="00100F9A">
              <w:rPr>
                <w:rFonts w:hint="eastAsia"/>
                <w:b/>
              </w:rPr>
              <w:t>ユーザーが入力したパスワード</w:t>
            </w:r>
          </w:p>
          <w:p w14:paraId="5C6A3863" w14:textId="2D1D79D0" w:rsidR="00100F9A" w:rsidRDefault="00100F9A" w:rsidP="00F45702">
            <w:r>
              <w:rPr>
                <w:rFonts w:hint="eastAsia"/>
              </w:rPr>
              <w:t>公開アドレスへのアクセス時にユーザーが設定した</w:t>
            </w:r>
            <w:r w:rsidR="00025A7C">
              <w:rPr>
                <w:rFonts w:hint="eastAsia"/>
              </w:rPr>
              <w:t>固定</w:t>
            </w:r>
            <w:r>
              <w:rPr>
                <w:rFonts w:hint="eastAsia"/>
              </w:rPr>
              <w:t>パスワードによる認証を必要とします。</w:t>
            </w:r>
            <w:r w:rsidR="00025A7C">
              <w:rPr>
                <w:rFonts w:hint="eastAsia"/>
              </w:rPr>
              <w:t>なお、</w:t>
            </w:r>
            <w:r w:rsidR="00C44FDE">
              <w:rPr>
                <w:rFonts w:hint="eastAsia"/>
              </w:rPr>
              <w:t>本項目を選択した場合</w:t>
            </w:r>
            <w:r w:rsidR="00025A7C">
              <w:rPr>
                <w:rFonts w:hint="eastAsia"/>
              </w:rPr>
              <w:t>は</w:t>
            </w:r>
            <w:r w:rsidR="00C44FDE">
              <w:rPr>
                <w:rFonts w:hint="eastAsia"/>
              </w:rPr>
              <w:t>ファイル送信を行ったユーザー自身が送信相手に対して別途パスワードを伝える必要があります。</w:t>
            </w:r>
          </w:p>
          <w:p w14:paraId="5B95CE40" w14:textId="77777777" w:rsidR="00F81B77" w:rsidRPr="00F81B77" w:rsidRDefault="00F81B77" w:rsidP="00F45702"/>
          <w:p w14:paraId="4444B7F6" w14:textId="5F74D055" w:rsidR="00E163E3" w:rsidRPr="00003F83" w:rsidRDefault="00003F83" w:rsidP="00F45702">
            <w:r>
              <w:rPr>
                <w:rFonts w:hint="eastAsia"/>
                <w:b/>
              </w:rPr>
              <w:t>・</w:t>
            </w:r>
            <w:r w:rsidR="00E163E3" w:rsidRPr="00003F83">
              <w:rPr>
                <w:rFonts w:hint="eastAsia"/>
                <w:b/>
              </w:rPr>
              <w:t>使用しない</w:t>
            </w:r>
          </w:p>
          <w:p w14:paraId="1B521FC7" w14:textId="77777777" w:rsidR="00E163E3" w:rsidRDefault="00E163E3" w:rsidP="00F45702">
            <w:r>
              <w:rPr>
                <w:rFonts w:hint="eastAsia"/>
              </w:rPr>
              <w:t>認証不要で公開アドレスにアクセスすることができます。</w:t>
            </w:r>
          </w:p>
        </w:tc>
      </w:tr>
      <w:tr w:rsidR="006230BD" w14:paraId="15DB0EF8" w14:textId="77777777" w:rsidTr="000A3742">
        <w:trPr>
          <w:jc w:val="center"/>
        </w:trPr>
        <w:tc>
          <w:tcPr>
            <w:tcW w:w="2128" w:type="dxa"/>
          </w:tcPr>
          <w:p w14:paraId="1E482210" w14:textId="337F7C5A" w:rsidR="006230BD" w:rsidRDefault="008C0557" w:rsidP="00F45702">
            <w:r>
              <w:rPr>
                <w:rFonts w:hint="eastAsia"/>
              </w:rPr>
              <w:lastRenderedPageBreak/>
              <w:t xml:space="preserve">認証方式 - </w:t>
            </w:r>
            <w:r w:rsidR="006230BD">
              <w:rPr>
                <w:rFonts w:hint="eastAsia"/>
              </w:rPr>
              <w:t>ユーザーによる変更</w:t>
            </w:r>
          </w:p>
        </w:tc>
        <w:tc>
          <w:tcPr>
            <w:tcW w:w="6377" w:type="dxa"/>
          </w:tcPr>
          <w:p w14:paraId="280DD494" w14:textId="4839A996" w:rsidR="00EB1E72" w:rsidRDefault="00EB1E72" w:rsidP="00EB1E72">
            <w:r>
              <w:rPr>
                <w:rFonts w:hint="eastAsia"/>
              </w:rPr>
              <w:t>ユーザーが認証方式を変更できるかどうかを設定します。</w:t>
            </w:r>
          </w:p>
          <w:p w14:paraId="27B812B1" w14:textId="77777777" w:rsidR="00100F9A" w:rsidRDefault="00100F9A" w:rsidP="00EB1E72"/>
          <w:p w14:paraId="2994DC93" w14:textId="14835FF6" w:rsidR="00100F9A" w:rsidRPr="0082141B" w:rsidRDefault="00100F9A" w:rsidP="00100F9A">
            <w:pPr>
              <w:rPr>
                <w:b/>
              </w:rPr>
            </w:pPr>
            <w:r w:rsidRPr="0082141B">
              <w:rPr>
                <w:rFonts w:hint="eastAsia"/>
                <w:b/>
              </w:rPr>
              <w:t>・変更できる</w:t>
            </w:r>
          </w:p>
          <w:p w14:paraId="460AF2DC" w14:textId="77777777" w:rsidR="00AD4F85" w:rsidRDefault="00100F9A" w:rsidP="00100F9A">
            <w:r>
              <w:rPr>
                <w:rFonts w:hint="eastAsia"/>
              </w:rPr>
              <w:t>ユーザー</w:t>
            </w:r>
            <w:r w:rsidR="00FD0202">
              <w:rPr>
                <w:rFonts w:hint="eastAsia"/>
              </w:rPr>
              <w:t>がファイル送信時に</w:t>
            </w:r>
            <w:r>
              <w:rPr>
                <w:rFonts w:hint="eastAsia"/>
              </w:rPr>
              <w:t>認証方式を変更できるようになります。</w:t>
            </w:r>
            <w:r w:rsidR="00FD0202">
              <w:rPr>
                <w:rFonts w:hint="eastAsia"/>
              </w:rPr>
              <w:t>変更できるパスワードの種類は</w:t>
            </w:r>
            <w:r w:rsidR="00FD0202" w:rsidRPr="00FD0202">
              <w:rPr>
                <w:rFonts w:hint="eastAsia"/>
              </w:rPr>
              <w:t>「ワンタイムパスワード」「ランダムパスワード」「ユーザーが入力したパスワード」「使用しない」</w:t>
            </w:r>
            <w:r w:rsidR="00FD0202">
              <w:rPr>
                <w:rFonts w:hint="eastAsia"/>
              </w:rPr>
              <w:t>より</w:t>
            </w:r>
            <w:r>
              <w:rPr>
                <w:rFonts w:hint="eastAsia"/>
              </w:rPr>
              <w:t>複数選択することができます。</w:t>
            </w:r>
          </w:p>
          <w:p w14:paraId="4EDEBA22" w14:textId="3E8059A6" w:rsidR="00100F9A" w:rsidRDefault="00F7770D" w:rsidP="00F7770D">
            <w:pPr>
              <w:pStyle w:val="af5"/>
              <w:numPr>
                <w:ilvl w:val="0"/>
                <w:numId w:val="37"/>
              </w:numPr>
              <w:ind w:leftChars="0"/>
            </w:pPr>
            <w:r w:rsidRPr="00F7770D">
              <w:rPr>
                <w:rFonts w:hint="eastAsia"/>
              </w:rPr>
              <w:t>設定項目「認証方式」で選択した認証方式につきましては必ず選択された状態となります。</w:t>
            </w:r>
          </w:p>
          <w:p w14:paraId="5197962C" w14:textId="77777777" w:rsidR="00100F9A" w:rsidRPr="00395C3D" w:rsidRDefault="00100F9A" w:rsidP="00100F9A"/>
          <w:p w14:paraId="3F68FE6F" w14:textId="77777777" w:rsidR="00100F9A" w:rsidRPr="0082141B" w:rsidRDefault="00100F9A" w:rsidP="00100F9A">
            <w:pPr>
              <w:rPr>
                <w:b/>
              </w:rPr>
            </w:pPr>
            <w:r w:rsidRPr="0082141B">
              <w:rPr>
                <w:rFonts w:hint="eastAsia"/>
                <w:b/>
              </w:rPr>
              <w:t>・変更できない</w:t>
            </w:r>
          </w:p>
          <w:p w14:paraId="504F862B" w14:textId="74CD71ED" w:rsidR="00EB1E72" w:rsidRPr="00EB1E72" w:rsidRDefault="00100F9A" w:rsidP="00FD0202">
            <w:r>
              <w:rPr>
                <w:rFonts w:hint="eastAsia"/>
              </w:rPr>
              <w:t>ユーザー</w:t>
            </w:r>
            <w:r w:rsidR="00FD0202">
              <w:rPr>
                <w:rFonts w:hint="eastAsia"/>
              </w:rPr>
              <w:t>は</w:t>
            </w:r>
            <w:r>
              <w:rPr>
                <w:rFonts w:hint="eastAsia"/>
              </w:rPr>
              <w:t>認証方式を変更できません。</w:t>
            </w:r>
          </w:p>
        </w:tc>
      </w:tr>
      <w:tr w:rsidR="006230BD" w14:paraId="13D6BF66" w14:textId="77777777" w:rsidTr="000A3742">
        <w:trPr>
          <w:jc w:val="center"/>
        </w:trPr>
        <w:tc>
          <w:tcPr>
            <w:tcW w:w="2128" w:type="dxa"/>
          </w:tcPr>
          <w:p w14:paraId="13F2B510" w14:textId="1B0D886C" w:rsidR="006230BD" w:rsidRDefault="006230BD" w:rsidP="00F45702">
            <w:r>
              <w:rPr>
                <w:rFonts w:hint="eastAsia"/>
              </w:rPr>
              <w:lastRenderedPageBreak/>
              <w:t>ワンタイムパスワードの発行先メールアドレスを制限する</w:t>
            </w:r>
          </w:p>
        </w:tc>
        <w:tc>
          <w:tcPr>
            <w:tcW w:w="6377" w:type="dxa"/>
          </w:tcPr>
          <w:p w14:paraId="6118EA06" w14:textId="62864F00" w:rsidR="006230BD" w:rsidRDefault="004B0306" w:rsidP="004B0306">
            <w:r>
              <w:rPr>
                <w:rFonts w:hint="eastAsia"/>
              </w:rPr>
              <w:t>ONで設定すると、ファイル送信時に指定した宛先のメールアドレスに対してのみワンタイムパスワードの発行を許可します。</w:t>
            </w:r>
          </w:p>
        </w:tc>
      </w:tr>
      <w:tr w:rsidR="007576BB" w14:paraId="25F320B8" w14:textId="77777777" w:rsidTr="000A3742">
        <w:trPr>
          <w:jc w:val="center"/>
        </w:trPr>
        <w:tc>
          <w:tcPr>
            <w:tcW w:w="2128" w:type="dxa"/>
          </w:tcPr>
          <w:p w14:paraId="493D7B5F" w14:textId="6597B566" w:rsidR="007576BB" w:rsidRDefault="007576BB" w:rsidP="00F45702">
            <w:r>
              <w:rPr>
                <w:rFonts w:hint="eastAsia"/>
              </w:rPr>
              <w:t>パスワードポリシー</w:t>
            </w:r>
          </w:p>
        </w:tc>
        <w:tc>
          <w:tcPr>
            <w:tcW w:w="6377" w:type="dxa"/>
          </w:tcPr>
          <w:p w14:paraId="54D8C322" w14:textId="07B71CA9" w:rsidR="007576BB" w:rsidRDefault="007576BB" w:rsidP="00195B54">
            <w:r>
              <w:rPr>
                <w:rFonts w:hint="eastAsia"/>
              </w:rPr>
              <w:t>認証方式にて「ワンタイムパスワード」「ランダムパスワード」「</w:t>
            </w:r>
            <w:r w:rsidRPr="00293FF8">
              <w:rPr>
                <w:rFonts w:hint="eastAsia"/>
              </w:rPr>
              <w:t>ユーザーが入力したパスワード</w:t>
            </w:r>
            <w:r>
              <w:rPr>
                <w:rFonts w:hint="eastAsia"/>
              </w:rPr>
              <w:t>」を指定した場合は設定が必要</w:t>
            </w:r>
            <w:r w:rsidR="00B96A7F">
              <w:rPr>
                <w:rFonts w:hint="eastAsia"/>
              </w:rPr>
              <w:t>となります</w:t>
            </w:r>
            <w:r>
              <w:rPr>
                <w:rFonts w:hint="eastAsia"/>
              </w:rPr>
              <w:t>。</w:t>
            </w:r>
          </w:p>
          <w:p w14:paraId="282CBA2B" w14:textId="77777777" w:rsidR="007576BB" w:rsidRPr="007576BB" w:rsidRDefault="007576BB" w:rsidP="00195B54"/>
          <w:p w14:paraId="53714789" w14:textId="74C99FD1" w:rsidR="007576BB" w:rsidRPr="007576BB" w:rsidRDefault="007576BB" w:rsidP="00195B54">
            <w:pPr>
              <w:rPr>
                <w:b/>
              </w:rPr>
            </w:pPr>
            <w:r>
              <w:rPr>
                <w:rFonts w:hint="eastAsia"/>
                <w:b/>
              </w:rPr>
              <w:t>・</w:t>
            </w:r>
            <w:r w:rsidRPr="007576BB">
              <w:rPr>
                <w:rFonts w:hint="eastAsia"/>
                <w:b/>
              </w:rPr>
              <w:t>パスワード桁数</w:t>
            </w:r>
          </w:p>
          <w:p w14:paraId="1B1B54D2" w14:textId="77777777" w:rsidR="00A77A43" w:rsidRDefault="00A77A43" w:rsidP="007576BB">
            <w:r>
              <w:rPr>
                <w:rFonts w:hint="eastAsia"/>
              </w:rPr>
              <w:t>パスワードの桁数を設定します。</w:t>
            </w:r>
          </w:p>
          <w:p w14:paraId="63B5F707" w14:textId="23ADB8BB" w:rsidR="007576BB" w:rsidRDefault="007576BB" w:rsidP="007576BB">
            <w:r>
              <w:rPr>
                <w:rFonts w:hint="eastAsia"/>
              </w:rPr>
              <w:t>「ワンタイムパスワード」「ランダムパスワード」の場合は生成されるパスワードの桁数となり</w:t>
            </w:r>
            <w:r w:rsidR="00DC68AA">
              <w:rPr>
                <w:rFonts w:hint="eastAsia"/>
              </w:rPr>
              <w:t>、</w:t>
            </w:r>
            <w:r>
              <w:rPr>
                <w:rFonts w:hint="eastAsia"/>
              </w:rPr>
              <w:t>「</w:t>
            </w:r>
            <w:r w:rsidRPr="00293FF8">
              <w:rPr>
                <w:rFonts w:hint="eastAsia"/>
              </w:rPr>
              <w:t>ユーザーが入力したパスワード</w:t>
            </w:r>
            <w:r>
              <w:rPr>
                <w:rFonts w:hint="eastAsia"/>
              </w:rPr>
              <w:t>」の場合は、ユーザーがパスワード入力する際の最低文字数となります。</w:t>
            </w:r>
          </w:p>
          <w:p w14:paraId="64288CB9" w14:textId="77777777" w:rsidR="007576BB" w:rsidRPr="00DC68AA" w:rsidRDefault="007576BB" w:rsidP="007576BB"/>
          <w:p w14:paraId="1AFDD0DA" w14:textId="77777777" w:rsidR="007576BB" w:rsidRPr="007576BB" w:rsidRDefault="007576BB" w:rsidP="007576BB">
            <w:pPr>
              <w:rPr>
                <w:b/>
              </w:rPr>
            </w:pPr>
            <w:r w:rsidRPr="007576BB">
              <w:rPr>
                <w:rFonts w:hint="eastAsia"/>
                <w:b/>
              </w:rPr>
              <w:t>・パスワードに使用する文字</w:t>
            </w:r>
          </w:p>
          <w:p w14:paraId="5B496B56" w14:textId="220B2E5D" w:rsidR="00A77A43" w:rsidRDefault="00A77A43" w:rsidP="007576BB">
            <w:r>
              <w:rPr>
                <w:rFonts w:hint="eastAsia"/>
              </w:rPr>
              <w:t>パスワードに使用する文字を小文字、大文字、数字、記号の中から1種類以上を指定します。</w:t>
            </w:r>
          </w:p>
          <w:p w14:paraId="56B2D71C" w14:textId="25C34D54" w:rsidR="007576BB" w:rsidRDefault="00A77A43" w:rsidP="00DC68AA">
            <w:r>
              <w:rPr>
                <w:rFonts w:hint="eastAsia"/>
              </w:rPr>
              <w:t>「ワンタイムパスワード」「ランダムパスワード」の場合は指定した</w:t>
            </w:r>
            <w:r w:rsidR="002869E2">
              <w:rPr>
                <w:rFonts w:hint="eastAsia"/>
              </w:rPr>
              <w:t>文字</w:t>
            </w:r>
            <w:r w:rsidR="00FE11DE">
              <w:rPr>
                <w:rFonts w:hint="eastAsia"/>
              </w:rPr>
              <w:t>種類</w:t>
            </w:r>
            <w:r w:rsidR="002869E2">
              <w:rPr>
                <w:rFonts w:hint="eastAsia"/>
              </w:rPr>
              <w:t>の組み合わせで</w:t>
            </w:r>
            <w:r>
              <w:rPr>
                <w:rFonts w:hint="eastAsia"/>
              </w:rPr>
              <w:t>パスワードが生成され</w:t>
            </w:r>
            <w:r w:rsidR="00DC68AA">
              <w:rPr>
                <w:rFonts w:hint="eastAsia"/>
              </w:rPr>
              <w:t>、</w:t>
            </w:r>
            <w:r>
              <w:rPr>
                <w:rFonts w:hint="eastAsia"/>
              </w:rPr>
              <w:t>「</w:t>
            </w:r>
            <w:r w:rsidRPr="00293FF8">
              <w:rPr>
                <w:rFonts w:hint="eastAsia"/>
              </w:rPr>
              <w:t>ユーザーが入力したパスワード</w:t>
            </w:r>
            <w:r>
              <w:rPr>
                <w:rFonts w:hint="eastAsia"/>
              </w:rPr>
              <w:t>」の場合は、ユーザーが</w:t>
            </w:r>
            <w:r w:rsidR="00FE11DE">
              <w:rPr>
                <w:rFonts w:hint="eastAsia"/>
              </w:rPr>
              <w:t>パスワード入力</w:t>
            </w:r>
            <w:r w:rsidR="001D4D6A">
              <w:rPr>
                <w:rFonts w:hint="eastAsia"/>
              </w:rPr>
              <w:t>時に必須の文字</w:t>
            </w:r>
            <w:r w:rsidR="00540C49">
              <w:rPr>
                <w:rFonts w:hint="eastAsia"/>
              </w:rPr>
              <w:t>種類</w:t>
            </w:r>
            <w:r>
              <w:rPr>
                <w:rFonts w:hint="eastAsia"/>
              </w:rPr>
              <w:t>と</w:t>
            </w:r>
            <w:r w:rsidR="001D4D6A">
              <w:rPr>
                <w:rFonts w:hint="eastAsia"/>
              </w:rPr>
              <w:t>なります</w:t>
            </w:r>
            <w:r>
              <w:rPr>
                <w:rFonts w:hint="eastAsia"/>
              </w:rPr>
              <w:t>。</w:t>
            </w:r>
          </w:p>
        </w:tc>
      </w:tr>
    </w:tbl>
    <w:p w14:paraId="1E031729" w14:textId="77777777" w:rsidR="00326C4C" w:rsidRDefault="00326C4C" w:rsidP="00E163E3">
      <w:pPr>
        <w:rPr>
          <w:lang w:eastAsia="ar-SA"/>
        </w:rPr>
      </w:pPr>
    </w:p>
    <w:p w14:paraId="738A3A3D" w14:textId="77777777" w:rsidR="00D212E5" w:rsidRDefault="00D212E5" w:rsidP="00D212E5">
      <w:r>
        <w:rPr>
          <w:rFonts w:hint="eastAsia"/>
        </w:rPr>
        <w:t>「設定」をクリックすると設定内容が反映されます。</w:t>
      </w:r>
    </w:p>
    <w:p w14:paraId="4EEF0CFA" w14:textId="4E7D6C68" w:rsidR="00D212E5" w:rsidRDefault="00D212E5" w:rsidP="006F3EDF">
      <w:pPr>
        <w:rPr>
          <w:lang w:eastAsia="ar-SA"/>
        </w:rPr>
      </w:pPr>
    </w:p>
    <w:p w14:paraId="3260B56D" w14:textId="4601249A" w:rsidR="00FA15AC" w:rsidRDefault="0005523A" w:rsidP="00FA15AC">
      <w:r>
        <w:rPr>
          <w:rFonts w:hint="eastAsia"/>
        </w:rPr>
        <w:lastRenderedPageBreak/>
        <w:t>なお、</w:t>
      </w:r>
      <w:r w:rsidRPr="00015AD9">
        <w:rPr>
          <w:rFonts w:hint="eastAsia"/>
        </w:rPr>
        <w:t>ファイル送信では承認者による承認を必要とする</w:t>
      </w:r>
      <w:r>
        <w:rPr>
          <w:rFonts w:hint="eastAsia"/>
        </w:rPr>
        <w:t>設定を行うこと</w:t>
      </w:r>
      <w:r w:rsidR="00FA15AC">
        <w:rPr>
          <w:rFonts w:hint="eastAsia"/>
        </w:rPr>
        <w:t>が</w:t>
      </w:r>
      <w:r w:rsidRPr="00015AD9">
        <w:rPr>
          <w:rFonts w:hint="eastAsia"/>
        </w:rPr>
        <w:t>でき</w:t>
      </w:r>
      <w:r>
        <w:rPr>
          <w:rFonts w:hint="eastAsia"/>
        </w:rPr>
        <w:t>ます。</w:t>
      </w:r>
      <w:r w:rsidR="00FA15AC">
        <w:rPr>
          <w:rFonts w:hint="eastAsia"/>
        </w:rPr>
        <w:t>詳細については以下</w:t>
      </w:r>
      <w:r w:rsidR="00FA15AC">
        <w:t>URL内の「Proself Ver.5 - 操作チュートリアル</w:t>
      </w:r>
      <w:r w:rsidR="00FA15AC">
        <w:rPr>
          <w:rFonts w:hint="eastAsia"/>
        </w:rPr>
        <w:t>ファイル送信承認</w:t>
      </w:r>
      <w:r w:rsidR="00FA15AC">
        <w:t>管理者編」をご参照ください。</w:t>
      </w:r>
    </w:p>
    <w:p w14:paraId="29145E0B" w14:textId="57ECB2C2" w:rsidR="0005523A" w:rsidRDefault="008C1ABA" w:rsidP="0005523A">
      <w:pPr>
        <w:rPr>
          <w:rStyle w:val="af0"/>
        </w:rPr>
      </w:pPr>
      <w:hyperlink r:id="rId18" w:history="1">
        <w:r w:rsidR="00FA15AC" w:rsidRPr="0040081F">
          <w:rPr>
            <w:rStyle w:val="af0"/>
          </w:rPr>
          <w:t>https://www.proself.jp/manualtutorial/list/</w:t>
        </w:r>
      </w:hyperlink>
    </w:p>
    <w:p w14:paraId="2E92A501" w14:textId="77777777" w:rsidR="00E34FF7" w:rsidRPr="00FA15AC" w:rsidRDefault="00E34FF7" w:rsidP="00E34FF7"/>
    <w:p w14:paraId="0D689F3F" w14:textId="77777777" w:rsidR="0005523A" w:rsidRDefault="0005523A" w:rsidP="0005523A">
      <w:pPr>
        <w:jc w:val="center"/>
        <w:rPr>
          <w:lang w:eastAsia="ar-SA"/>
        </w:rPr>
      </w:pPr>
      <w:r>
        <w:rPr>
          <w:noProof/>
        </w:rPr>
        <w:drawing>
          <wp:inline distT="0" distB="0" distL="0" distR="0" wp14:anchorId="4EC61CCD" wp14:editId="214BC8BB">
            <wp:extent cx="3960000" cy="3037987"/>
            <wp:effectExtent l="19050" t="19050" r="21590" b="1016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60000" cy="3037987"/>
                    </a:xfrm>
                    <a:prstGeom prst="rect">
                      <a:avLst/>
                    </a:prstGeom>
                    <a:ln>
                      <a:solidFill>
                        <a:schemeClr val="tx1"/>
                      </a:solidFill>
                    </a:ln>
                  </pic:spPr>
                </pic:pic>
              </a:graphicData>
            </a:graphic>
          </wp:inline>
        </w:drawing>
      </w:r>
    </w:p>
    <w:p w14:paraId="01B1DFCD" w14:textId="77777777" w:rsidR="0005523A" w:rsidRPr="00481BF7" w:rsidRDefault="0005523A" w:rsidP="0005523A">
      <w:pPr>
        <w:jc w:val="center"/>
        <w:rPr>
          <w:b/>
          <w:bCs/>
          <w:lang w:eastAsia="ar-SA"/>
        </w:rPr>
      </w:pPr>
      <w:r w:rsidRPr="00481BF7">
        <w:rPr>
          <w:rFonts w:hint="eastAsia"/>
          <w:b/>
          <w:bCs/>
        </w:rPr>
        <w:t>ファイル送信承認の設定</w:t>
      </w:r>
    </w:p>
    <w:p w14:paraId="3CB49F8F" w14:textId="77777777" w:rsidR="0005523A" w:rsidRPr="0005523A" w:rsidRDefault="0005523A" w:rsidP="006F3EDF">
      <w:pPr>
        <w:rPr>
          <w:lang w:eastAsia="ar-SA"/>
        </w:rPr>
      </w:pPr>
    </w:p>
    <w:p w14:paraId="012043BD" w14:textId="77777777" w:rsidR="00BC7D5C" w:rsidRDefault="00BC7D5C">
      <w:pPr>
        <w:adjustRightInd/>
        <w:snapToGrid/>
        <w:rPr>
          <w:rFonts w:cs="Century"/>
          <w:kern w:val="24"/>
          <w:lang w:eastAsia="ar-SA"/>
        </w:rPr>
      </w:pPr>
      <w:r>
        <w:br w:type="page"/>
      </w:r>
    </w:p>
    <w:p w14:paraId="0D4C5B4F" w14:textId="7981BC43" w:rsidR="00F2440C" w:rsidRDefault="00F2440C" w:rsidP="009A5A1B">
      <w:pPr>
        <w:pStyle w:val="3"/>
      </w:pPr>
      <w:bookmarkStart w:id="21" w:name="_Toc138151668"/>
      <w:r>
        <w:rPr>
          <w:rFonts w:hint="eastAsia"/>
        </w:rPr>
        <w:lastRenderedPageBreak/>
        <w:t>プライマリグループごとに設定する</w:t>
      </w:r>
      <w:bookmarkEnd w:id="21"/>
    </w:p>
    <w:p w14:paraId="6987B15D" w14:textId="7AE878B7" w:rsidR="002718C2" w:rsidRPr="002718C2" w:rsidRDefault="002718C2" w:rsidP="002718C2">
      <w:r>
        <w:rPr>
          <w:rFonts w:hint="eastAsia"/>
        </w:rPr>
        <w:t>[</w:t>
      </w:r>
      <w:r>
        <w:t>管理画面</w:t>
      </w:r>
      <w:r>
        <w:rPr>
          <w:rFonts w:hint="eastAsia"/>
        </w:rPr>
        <w:t>]</w:t>
      </w:r>
      <w:r>
        <w:t>-[</w:t>
      </w:r>
      <w:r>
        <w:rPr>
          <w:rFonts w:hint="eastAsia"/>
        </w:rPr>
        <w:t>グループ管理]より、「新規</w:t>
      </w:r>
      <w:r w:rsidR="007B2AC8">
        <w:rPr>
          <w:rFonts w:hint="eastAsia"/>
        </w:rPr>
        <w:t>プライマリ</w:t>
      </w:r>
      <w:r>
        <w:rPr>
          <w:rFonts w:hint="eastAsia"/>
        </w:rPr>
        <w:t>」</w:t>
      </w:r>
      <w:r w:rsidR="007B2AC8">
        <w:rPr>
          <w:rFonts w:hint="eastAsia"/>
        </w:rPr>
        <w:t>または、既存の</w:t>
      </w:r>
      <w:r w:rsidR="00EA3AD5" w:rsidRPr="00EA3AD5">
        <w:rPr>
          <w:rFonts w:hint="eastAsia"/>
        </w:rPr>
        <w:t>プライマリグループ名</w:t>
      </w:r>
      <w:r>
        <w:rPr>
          <w:rFonts w:hint="eastAsia"/>
        </w:rPr>
        <w:t>をクリック</w:t>
      </w:r>
      <w:r>
        <w:t>します。</w:t>
      </w:r>
    </w:p>
    <w:p w14:paraId="6F7A7E61" w14:textId="70918BA3" w:rsidR="00F2440C" w:rsidRDefault="00423FF9" w:rsidP="002718C2">
      <w:pPr>
        <w:jc w:val="center"/>
      </w:pPr>
      <w:r>
        <w:rPr>
          <w:noProof/>
        </w:rPr>
        <w:drawing>
          <wp:inline distT="0" distB="0" distL="0" distR="0" wp14:anchorId="1AA6F171" wp14:editId="5BE8FE86">
            <wp:extent cx="5400040" cy="2137410"/>
            <wp:effectExtent l="19050" t="19050" r="10160" b="152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tx1"/>
                      </a:solidFill>
                    </a:ln>
                  </pic:spPr>
                </pic:pic>
              </a:graphicData>
            </a:graphic>
          </wp:inline>
        </w:drawing>
      </w:r>
    </w:p>
    <w:p w14:paraId="14C67DAD" w14:textId="0F959036" w:rsidR="00F2440C" w:rsidRPr="00D8428B" w:rsidRDefault="00D8428B" w:rsidP="00D8428B">
      <w:pPr>
        <w:jc w:val="center"/>
        <w:rPr>
          <w:b/>
        </w:rPr>
      </w:pPr>
      <w:r w:rsidRPr="00D8428B">
        <w:rPr>
          <w:rFonts w:hint="eastAsia"/>
          <w:b/>
        </w:rPr>
        <w:t>グループ管理</w:t>
      </w:r>
    </w:p>
    <w:p w14:paraId="59CE5EE0" w14:textId="77777777" w:rsidR="00B508B9" w:rsidRDefault="00B508B9" w:rsidP="00F2440C"/>
    <w:p w14:paraId="5ED437F7" w14:textId="7A5F67A7" w:rsidR="00483058" w:rsidRDefault="00423FF9" w:rsidP="00F2440C">
      <w:r w:rsidRPr="00423FF9">
        <w:rPr>
          <w:rFonts w:hint="eastAsia"/>
        </w:rPr>
        <w:t>プライマリグループ更新</w:t>
      </w:r>
      <w:r>
        <w:rPr>
          <w:rFonts w:hint="eastAsia"/>
        </w:rPr>
        <w:t>(</w:t>
      </w:r>
      <w:r w:rsidRPr="00423FF9">
        <w:rPr>
          <w:rFonts w:hint="eastAsia"/>
        </w:rPr>
        <w:t>新規プライマリグループ作成</w:t>
      </w:r>
      <w:r>
        <w:rPr>
          <w:rFonts w:hint="eastAsia"/>
        </w:rPr>
        <w:t>)画面</w:t>
      </w:r>
      <w:r w:rsidR="00B8062D">
        <w:rPr>
          <w:rFonts w:hint="eastAsia"/>
        </w:rPr>
        <w:t>の</w:t>
      </w:r>
      <w:r>
        <w:rPr>
          <w:rFonts w:hint="eastAsia"/>
        </w:rPr>
        <w:t>[</w:t>
      </w:r>
      <w:r w:rsidR="00B8062D">
        <w:rPr>
          <w:rFonts w:hint="eastAsia"/>
        </w:rPr>
        <w:t>ファイル送受信設定</w:t>
      </w:r>
      <w:r>
        <w:rPr>
          <w:rFonts w:hint="eastAsia"/>
        </w:rPr>
        <w:t>]</w:t>
      </w:r>
      <w:r w:rsidR="00B8062D">
        <w:rPr>
          <w:rFonts w:hint="eastAsia"/>
        </w:rPr>
        <w:t>より</w:t>
      </w:r>
      <w:r>
        <w:rPr>
          <w:rFonts w:hint="eastAsia"/>
        </w:rPr>
        <w:t>「設定」をクリックします。</w:t>
      </w:r>
    </w:p>
    <w:p w14:paraId="5DF4F2FF" w14:textId="7905E4E0" w:rsidR="008A2AE3" w:rsidRDefault="00241E5E" w:rsidP="00910C48">
      <w:pPr>
        <w:jc w:val="center"/>
      </w:pPr>
      <w:r>
        <w:rPr>
          <w:noProof/>
        </w:rPr>
        <mc:AlternateContent>
          <mc:Choice Requires="wps">
            <w:drawing>
              <wp:anchor distT="0" distB="0" distL="114300" distR="114300" simplePos="0" relativeHeight="251687936" behindDoc="0" locked="0" layoutInCell="1" allowOverlap="1" wp14:anchorId="722A699F" wp14:editId="6640F6CF">
                <wp:simplePos x="0" y="0"/>
                <wp:positionH relativeFrom="column">
                  <wp:posOffset>3177540</wp:posOffset>
                </wp:positionH>
                <wp:positionV relativeFrom="paragraph">
                  <wp:posOffset>93980</wp:posOffset>
                </wp:positionV>
                <wp:extent cx="1009650" cy="1905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7A8A3" id="正方形/長方形 63" o:spid="_x0000_s1026" style="position:absolute;left:0;text-align:left;margin-left:250.2pt;margin-top:7.4pt;width:79.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" filled="f" strokecolor="red" strokeweight="2pt"/>
            </w:pict>
          </mc:Fallback>
        </mc:AlternateContent>
      </w:r>
      <w:r w:rsidR="00910C48">
        <w:rPr>
          <w:noProof/>
        </w:rPr>
        <w:drawing>
          <wp:inline distT="0" distB="0" distL="0" distR="0" wp14:anchorId="1B653ACA" wp14:editId="75EB6CF6">
            <wp:extent cx="3960000" cy="773001"/>
            <wp:effectExtent l="19050" t="19050" r="21590" b="273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tx1"/>
                      </a:solidFill>
                    </a:ln>
                  </pic:spPr>
                </pic:pic>
              </a:graphicData>
            </a:graphic>
          </wp:inline>
        </w:drawing>
      </w:r>
    </w:p>
    <w:p w14:paraId="47828602" w14:textId="6883FE11" w:rsidR="008A2AE3" w:rsidRPr="00910C48" w:rsidRDefault="00910C48" w:rsidP="00910C48">
      <w:pPr>
        <w:jc w:val="center"/>
        <w:rPr>
          <w:b/>
        </w:rPr>
      </w:pPr>
      <w:r w:rsidRPr="00910C48">
        <w:rPr>
          <w:rFonts w:hint="eastAsia"/>
          <w:b/>
        </w:rPr>
        <w:t>ファイル送受信設定</w:t>
      </w:r>
    </w:p>
    <w:p w14:paraId="39038F85" w14:textId="7D4D65C1" w:rsidR="00483058" w:rsidRDefault="00483058" w:rsidP="00F2440C"/>
    <w:p w14:paraId="1D459839" w14:textId="06EB37AF" w:rsidR="008347A2" w:rsidRDefault="008347A2" w:rsidP="00F2440C">
      <w:r>
        <w:rPr>
          <w:rFonts w:hint="eastAsia"/>
        </w:rPr>
        <w:t>[ファイル送信設定]より「設定」をクリックします。</w:t>
      </w:r>
    </w:p>
    <w:p w14:paraId="071F1B6D" w14:textId="71A6E87F" w:rsidR="00483058" w:rsidRDefault="00241E5E" w:rsidP="008347A2">
      <w:pPr>
        <w:jc w:val="center"/>
      </w:pPr>
      <w:r>
        <w:rPr>
          <w:noProof/>
        </w:rPr>
        <mc:AlternateContent>
          <mc:Choice Requires="wps">
            <w:drawing>
              <wp:anchor distT="0" distB="0" distL="114300" distR="114300" simplePos="0" relativeHeight="251689984" behindDoc="0" locked="0" layoutInCell="1" allowOverlap="1" wp14:anchorId="2B32428E" wp14:editId="3512F985">
                <wp:simplePos x="0" y="0"/>
                <wp:positionH relativeFrom="column">
                  <wp:posOffset>1205865</wp:posOffset>
                </wp:positionH>
                <wp:positionV relativeFrom="paragraph">
                  <wp:posOffset>859790</wp:posOffset>
                </wp:positionV>
                <wp:extent cx="1009650" cy="190500"/>
                <wp:effectExtent l="0" t="0" r="19050" b="19050"/>
                <wp:wrapNone/>
                <wp:docPr id="256" name="正方形/長方形 256"/>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979F" id="正方形/長方形 256" o:spid="_x0000_s1026" style="position:absolute;left:0;text-align:left;margin-left:94.95pt;margin-top:67.7pt;width:79.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m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" filled="f" strokecolor="red" strokeweight="2pt"/>
            </w:pict>
          </mc:Fallback>
        </mc:AlternateContent>
      </w:r>
      <w:r w:rsidR="008347A2">
        <w:rPr>
          <w:noProof/>
        </w:rPr>
        <w:drawing>
          <wp:inline distT="0" distB="0" distL="0" distR="0" wp14:anchorId="23AB981E" wp14:editId="0E2E36DC">
            <wp:extent cx="3960000" cy="1194426"/>
            <wp:effectExtent l="19050" t="19050" r="21590" b="2540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tx1"/>
                      </a:solidFill>
                    </a:ln>
                  </pic:spPr>
                </pic:pic>
              </a:graphicData>
            </a:graphic>
          </wp:inline>
        </w:drawing>
      </w:r>
    </w:p>
    <w:p w14:paraId="5A827CA6" w14:textId="4001A5E2" w:rsidR="0025013D" w:rsidRPr="00DC0AB9" w:rsidRDefault="00DC0AB9" w:rsidP="00DC0AB9">
      <w:pPr>
        <w:jc w:val="center"/>
        <w:rPr>
          <w:b/>
        </w:rPr>
      </w:pPr>
      <w:r w:rsidRPr="00DC0AB9">
        <w:rPr>
          <w:rFonts w:hint="eastAsia"/>
          <w:b/>
        </w:rPr>
        <w:t>ファイル送信設定</w:t>
      </w:r>
    </w:p>
    <w:p w14:paraId="146F6CCC" w14:textId="77777777" w:rsidR="00DC0AB9" w:rsidRPr="00F2440C" w:rsidRDefault="00DC0AB9" w:rsidP="00F2440C"/>
    <w:p w14:paraId="04A6FF21" w14:textId="77777777" w:rsidR="00A53867" w:rsidRDefault="00A53867">
      <w:pPr>
        <w:adjustRightInd/>
        <w:snapToGrid/>
      </w:pPr>
      <w:r>
        <w:br w:type="page"/>
      </w:r>
    </w:p>
    <w:p w14:paraId="56F41D25" w14:textId="798F2C64" w:rsidR="00F2440C" w:rsidRDefault="00D73A32" w:rsidP="006F3EDF">
      <w:r>
        <w:rPr>
          <w:rFonts w:hint="eastAsia"/>
        </w:rPr>
        <w:lastRenderedPageBreak/>
        <w:t>ファイル送信</w:t>
      </w:r>
      <w:r w:rsidR="00621360" w:rsidRPr="00CE426A">
        <w:t>設定</w:t>
      </w:r>
      <w:r w:rsidR="00621360">
        <w:rPr>
          <w:rFonts w:hint="eastAsia"/>
        </w:rPr>
        <w:t>画面よりプライマリグループの</w:t>
      </w:r>
      <w:r>
        <w:rPr>
          <w:rFonts w:hint="eastAsia"/>
        </w:rPr>
        <w:t>ファイル送信</w:t>
      </w:r>
      <w:r w:rsidRPr="00CE426A">
        <w:t>設定</w:t>
      </w:r>
      <w:r w:rsidR="00621360">
        <w:rPr>
          <w:rFonts w:hint="eastAsia"/>
        </w:rPr>
        <w:t>を行います。</w:t>
      </w:r>
    </w:p>
    <w:p w14:paraId="6AF9A9A1" w14:textId="7268CF85" w:rsidR="00F34C8D" w:rsidRDefault="00753D84" w:rsidP="00753D84">
      <w:pPr>
        <w:jc w:val="center"/>
      </w:pPr>
      <w:r>
        <w:rPr>
          <w:noProof/>
        </w:rPr>
        <w:drawing>
          <wp:inline distT="0" distB="0" distL="0" distR="0" wp14:anchorId="24DCD18B" wp14:editId="2E26FAEE">
            <wp:extent cx="3960000" cy="3595851"/>
            <wp:effectExtent l="19050" t="19050" r="21590" b="2413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0000" cy="3595851"/>
                    </a:xfrm>
                    <a:prstGeom prst="rect">
                      <a:avLst/>
                    </a:prstGeom>
                    <a:ln>
                      <a:solidFill>
                        <a:schemeClr val="tx1"/>
                      </a:solidFill>
                    </a:ln>
                  </pic:spPr>
                </pic:pic>
              </a:graphicData>
            </a:graphic>
          </wp:inline>
        </w:drawing>
      </w:r>
    </w:p>
    <w:p w14:paraId="39EE09EB" w14:textId="00BC3628" w:rsidR="00753D84" w:rsidRDefault="00753D84" w:rsidP="00753D84">
      <w:pPr>
        <w:jc w:val="center"/>
      </w:pPr>
      <w:r>
        <w:rPr>
          <w:noProof/>
        </w:rPr>
        <w:drawing>
          <wp:inline distT="0" distB="0" distL="0" distR="0" wp14:anchorId="4F764AE9" wp14:editId="21B8C943">
            <wp:extent cx="3960000" cy="2733909"/>
            <wp:effectExtent l="19050" t="19050" r="21590" b="2857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0000" cy="2733909"/>
                    </a:xfrm>
                    <a:prstGeom prst="rect">
                      <a:avLst/>
                    </a:prstGeom>
                    <a:ln>
                      <a:solidFill>
                        <a:schemeClr val="tx1"/>
                      </a:solidFill>
                    </a:ln>
                  </pic:spPr>
                </pic:pic>
              </a:graphicData>
            </a:graphic>
          </wp:inline>
        </w:drawing>
      </w:r>
    </w:p>
    <w:p w14:paraId="53B49A2E" w14:textId="747EE125" w:rsidR="00753D84" w:rsidRDefault="00753D84" w:rsidP="00753D84">
      <w:pPr>
        <w:jc w:val="center"/>
      </w:pPr>
      <w:r w:rsidRPr="00621360">
        <w:rPr>
          <w:rFonts w:hint="eastAsia"/>
          <w:b/>
        </w:rPr>
        <w:t>ファイル送信設定</w:t>
      </w:r>
    </w:p>
    <w:p w14:paraId="4234E91A" w14:textId="77777777" w:rsidR="00753D84" w:rsidRDefault="00753D84" w:rsidP="00F34C8D"/>
    <w:p w14:paraId="085211F8" w14:textId="34908DD1" w:rsidR="00A937B3" w:rsidRDefault="00A937B3" w:rsidP="00F34C8D">
      <w:r>
        <w:rPr>
          <w:rFonts w:hint="eastAsia"/>
        </w:rPr>
        <w:t>プルダウンメニューでは「システム設定を優先」「設定」から選択することができます。該当プライマリグループ固有の設定を行う場合は「設定」を選択します。</w:t>
      </w:r>
    </w:p>
    <w:p w14:paraId="716CD51F" w14:textId="77777777" w:rsidR="00A937B3" w:rsidRDefault="00A937B3" w:rsidP="00F34C8D"/>
    <w:p w14:paraId="17462F3A" w14:textId="5BE51510" w:rsidR="00644E1E" w:rsidRDefault="00A937B3" w:rsidP="00F34C8D">
      <w:r>
        <w:rPr>
          <w:rFonts w:hint="eastAsia"/>
        </w:rPr>
        <w:t>その他の</w:t>
      </w:r>
      <w:r w:rsidR="00777161">
        <w:rPr>
          <w:rFonts w:hint="eastAsia"/>
        </w:rPr>
        <w:t>項目</w:t>
      </w:r>
      <w:r w:rsidR="00932EAC">
        <w:rPr>
          <w:rFonts w:hint="eastAsia"/>
        </w:rPr>
        <w:t>に</w:t>
      </w:r>
      <w:r w:rsidR="00777161">
        <w:rPr>
          <w:rFonts w:hint="eastAsia"/>
        </w:rPr>
        <w:t>ついては「</w:t>
      </w:r>
      <w:hyperlink w:anchor="_システム全体で設定する" w:history="1">
        <w:r w:rsidR="00777161" w:rsidRPr="00313E9F">
          <w:rPr>
            <w:rStyle w:val="af0"/>
            <w:rFonts w:hint="eastAsia"/>
          </w:rPr>
          <w:t>5.</w:t>
        </w:r>
        <w:r w:rsidR="000B5CED" w:rsidRPr="00313E9F">
          <w:rPr>
            <w:rStyle w:val="af0"/>
            <w:rFonts w:hint="eastAsia"/>
          </w:rPr>
          <w:t>2.</w:t>
        </w:r>
        <w:r w:rsidR="000C7519" w:rsidRPr="00313E9F">
          <w:rPr>
            <w:rStyle w:val="af0"/>
            <w:rFonts w:hint="eastAsia"/>
          </w:rPr>
          <w:t>1.システム全体で設定する</w:t>
        </w:r>
      </w:hyperlink>
      <w:r w:rsidR="00777161">
        <w:rPr>
          <w:rFonts w:hint="eastAsia"/>
        </w:rPr>
        <w:t>」</w:t>
      </w:r>
      <w:r w:rsidR="00AD3C2E">
        <w:rPr>
          <w:rFonts w:hint="eastAsia"/>
        </w:rPr>
        <w:t>を</w:t>
      </w:r>
      <w:r w:rsidR="00903AC4">
        <w:rPr>
          <w:rFonts w:hint="eastAsia"/>
        </w:rPr>
        <w:t>ご</w:t>
      </w:r>
      <w:r w:rsidR="00AD3C2E">
        <w:rPr>
          <w:rFonts w:hint="eastAsia"/>
        </w:rPr>
        <w:t>参照ください。</w:t>
      </w:r>
    </w:p>
    <w:p w14:paraId="12407E54" w14:textId="138950BE" w:rsidR="00836975" w:rsidRDefault="00836975" w:rsidP="00F34C8D">
      <w:pPr>
        <w:rPr>
          <w:lang w:eastAsia="ar-SA"/>
        </w:rPr>
      </w:pPr>
    </w:p>
    <w:p w14:paraId="6FAF7A2F" w14:textId="48005C8E" w:rsidR="00D0373B" w:rsidRDefault="00DE18BD" w:rsidP="00D0373B">
      <w:r>
        <w:rPr>
          <w:rFonts w:hint="eastAsia"/>
        </w:rPr>
        <w:t>なお、</w:t>
      </w:r>
      <w:r w:rsidR="0050151D">
        <w:rPr>
          <w:rFonts w:hint="eastAsia"/>
        </w:rPr>
        <w:t>プライマリグループ</w:t>
      </w:r>
      <w:r w:rsidR="003A380F">
        <w:rPr>
          <w:rFonts w:hint="eastAsia"/>
        </w:rPr>
        <w:t>ごとの</w:t>
      </w:r>
      <w:r w:rsidRPr="00015AD9">
        <w:rPr>
          <w:rFonts w:hint="eastAsia"/>
        </w:rPr>
        <w:t>ファイル送信</w:t>
      </w:r>
      <w:r w:rsidR="003A380F">
        <w:rPr>
          <w:rFonts w:hint="eastAsia"/>
        </w:rPr>
        <w:t>設定</w:t>
      </w:r>
      <w:r w:rsidR="0050151D">
        <w:rPr>
          <w:rFonts w:hint="eastAsia"/>
        </w:rPr>
        <w:t>においても</w:t>
      </w:r>
      <w:r w:rsidRPr="00015AD9">
        <w:rPr>
          <w:rFonts w:hint="eastAsia"/>
        </w:rPr>
        <w:t>承認者による承認を必要とする</w:t>
      </w:r>
      <w:r>
        <w:rPr>
          <w:rFonts w:hint="eastAsia"/>
        </w:rPr>
        <w:t>こと</w:t>
      </w:r>
      <w:r w:rsidR="0050151D">
        <w:rPr>
          <w:rFonts w:hint="eastAsia"/>
        </w:rPr>
        <w:t>が</w:t>
      </w:r>
      <w:r w:rsidRPr="00015AD9">
        <w:rPr>
          <w:rFonts w:hint="eastAsia"/>
        </w:rPr>
        <w:t>でき</w:t>
      </w:r>
      <w:r>
        <w:rPr>
          <w:rFonts w:hint="eastAsia"/>
        </w:rPr>
        <w:t>ます。</w:t>
      </w:r>
      <w:r w:rsidR="00D0373B">
        <w:rPr>
          <w:rFonts w:hint="eastAsia"/>
        </w:rPr>
        <w:t>詳細については以下</w:t>
      </w:r>
      <w:r w:rsidR="00D0373B">
        <w:t>URL内の「Proself Ver.5 - 操作チュートリアル</w:t>
      </w:r>
      <w:r w:rsidR="00D0373B">
        <w:rPr>
          <w:rFonts w:hint="eastAsia"/>
        </w:rPr>
        <w:t>ファイル送信承認</w:t>
      </w:r>
      <w:r w:rsidR="00D0373B">
        <w:t>管理者編」をご参照ください。</w:t>
      </w:r>
    </w:p>
    <w:p w14:paraId="39EF5EA0" w14:textId="71BB4694" w:rsidR="00D0373B" w:rsidRDefault="008C1ABA" w:rsidP="00D0373B">
      <w:pPr>
        <w:rPr>
          <w:rStyle w:val="af0"/>
        </w:rPr>
      </w:pPr>
      <w:hyperlink r:id="rId25" w:history="1">
        <w:r w:rsidR="00D0373B" w:rsidRPr="0040081F">
          <w:rPr>
            <w:rStyle w:val="af0"/>
          </w:rPr>
          <w:t>https://www.proself.jp/manualtutorial/list/</w:t>
        </w:r>
      </w:hyperlink>
    </w:p>
    <w:p w14:paraId="388F979F" w14:textId="573D1530" w:rsidR="00576FAF" w:rsidRDefault="00576FAF" w:rsidP="00576FAF">
      <w:pPr>
        <w:rPr>
          <w:lang w:eastAsia="ar-SA"/>
        </w:rPr>
      </w:pPr>
    </w:p>
    <w:p w14:paraId="68C1439D" w14:textId="6EB30BC1" w:rsidR="00DE18BD" w:rsidRPr="00DE18BD" w:rsidRDefault="008C6315" w:rsidP="00DE18BD">
      <w:pPr>
        <w:jc w:val="center"/>
        <w:rPr>
          <w:lang w:eastAsia="ar-SA"/>
        </w:rPr>
      </w:pPr>
      <w:r>
        <w:rPr>
          <w:noProof/>
        </w:rPr>
        <w:drawing>
          <wp:inline distT="0" distB="0" distL="0" distR="0" wp14:anchorId="65D6CEEB" wp14:editId="7CCCF0A6">
            <wp:extent cx="3960000" cy="1999092"/>
            <wp:effectExtent l="19050" t="19050" r="21590" b="2032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60000" cy="1999092"/>
                    </a:xfrm>
                    <a:prstGeom prst="rect">
                      <a:avLst/>
                    </a:prstGeom>
                    <a:ln>
                      <a:solidFill>
                        <a:schemeClr val="tx1"/>
                      </a:solidFill>
                    </a:ln>
                  </pic:spPr>
                </pic:pic>
              </a:graphicData>
            </a:graphic>
          </wp:inline>
        </w:drawing>
      </w:r>
    </w:p>
    <w:p w14:paraId="594BD89E" w14:textId="77777777" w:rsidR="00DE18BD" w:rsidRPr="00481BF7" w:rsidRDefault="00DE18BD" w:rsidP="00DE18BD">
      <w:pPr>
        <w:jc w:val="center"/>
        <w:rPr>
          <w:b/>
          <w:bCs/>
          <w:lang w:eastAsia="ar-SA"/>
        </w:rPr>
      </w:pPr>
      <w:r w:rsidRPr="00481BF7">
        <w:rPr>
          <w:rFonts w:hint="eastAsia"/>
          <w:b/>
          <w:bCs/>
        </w:rPr>
        <w:t>ファイル送信承認の設定</w:t>
      </w:r>
    </w:p>
    <w:p w14:paraId="58C20636" w14:textId="530C08A0" w:rsidR="00483058" w:rsidRDefault="00483058" w:rsidP="008A6A0E">
      <w:pPr>
        <w:rPr>
          <w:lang w:eastAsia="ar-SA"/>
        </w:rPr>
      </w:pPr>
    </w:p>
    <w:p w14:paraId="4B9A5772" w14:textId="2A68AAF2" w:rsidR="00C8256E" w:rsidRDefault="00C8256E" w:rsidP="009A5A1B">
      <w:pPr>
        <w:pStyle w:val="2"/>
      </w:pPr>
      <w:bookmarkStart w:id="22" w:name="_ファイル送信承認の設定"/>
      <w:bookmarkStart w:id="23" w:name="_ファイル受信設定"/>
      <w:bookmarkStart w:id="24" w:name="_Toc138151669"/>
      <w:bookmarkEnd w:id="22"/>
      <w:bookmarkEnd w:id="23"/>
      <w:r>
        <w:rPr>
          <w:rFonts w:hint="eastAsia"/>
        </w:rPr>
        <w:t>ファイル受信設定</w:t>
      </w:r>
      <w:bookmarkEnd w:id="24"/>
    </w:p>
    <w:p w14:paraId="7B198B39" w14:textId="77777777" w:rsidR="00C8256E" w:rsidRDefault="00C8256E" w:rsidP="00C8256E">
      <w:r>
        <w:rPr>
          <w:rFonts w:hint="eastAsia"/>
        </w:rPr>
        <w:t>ファイル受信の設定を行います。</w:t>
      </w:r>
    </w:p>
    <w:p w14:paraId="1DFF0F9B" w14:textId="77777777" w:rsidR="00C8256E" w:rsidRPr="00B2141B" w:rsidRDefault="00C8256E" w:rsidP="00C8256E"/>
    <w:p w14:paraId="5D067790" w14:textId="77777777" w:rsidR="00C8256E" w:rsidRDefault="00C8256E" w:rsidP="00C8256E">
      <w:r>
        <w:rPr>
          <w:rFonts w:hint="eastAsia"/>
        </w:rPr>
        <w:t>ファイル受信の機能は、システム全体、プライマリグループごと、その両方の範囲で設定することができます。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14:paraId="5C25A960" w14:textId="77777777" w:rsidR="00C8256E" w:rsidRDefault="00C8256E" w:rsidP="00C8256E">
      <w:pPr>
        <w:pStyle w:val="af5"/>
        <w:numPr>
          <w:ilvl w:val="0"/>
          <w:numId w:val="36"/>
        </w:numPr>
        <w:ind w:leftChars="0"/>
      </w:pPr>
      <w:r>
        <w:rPr>
          <w:rFonts w:hint="eastAsia"/>
        </w:rPr>
        <w:t>プライマリグループはEnterprise</w:t>
      </w:r>
      <w:r>
        <w:t xml:space="preserve"> </w:t>
      </w:r>
      <w:r>
        <w:rPr>
          <w:rFonts w:hint="eastAsia"/>
        </w:rPr>
        <w:t>Editionでのみ利用できます。</w:t>
      </w:r>
    </w:p>
    <w:p w14:paraId="2BDFAE74" w14:textId="77777777" w:rsidR="00C8256E" w:rsidRPr="00B2141B" w:rsidRDefault="00C8256E" w:rsidP="00C8256E">
      <w:pPr>
        <w:rPr>
          <w:lang w:eastAsia="ar-SA"/>
        </w:rPr>
      </w:pPr>
    </w:p>
    <w:p w14:paraId="58FA6702" w14:textId="77777777" w:rsidR="001F3287" w:rsidRDefault="001F3287">
      <w:pPr>
        <w:adjustRightInd/>
        <w:snapToGrid/>
        <w:rPr>
          <w:rFonts w:cs="Century"/>
          <w:kern w:val="24"/>
          <w:lang w:eastAsia="ar-SA"/>
        </w:rPr>
      </w:pPr>
      <w:bookmarkStart w:id="25" w:name="_システム全体で設定する_3"/>
      <w:bookmarkEnd w:id="25"/>
      <w:r>
        <w:br w:type="page"/>
      </w:r>
    </w:p>
    <w:p w14:paraId="3F34652B" w14:textId="210F09DF" w:rsidR="00C8256E" w:rsidRDefault="00C8256E" w:rsidP="009A5A1B">
      <w:pPr>
        <w:pStyle w:val="3"/>
      </w:pPr>
      <w:bookmarkStart w:id="26" w:name="_システム全体で設定する_2"/>
      <w:bookmarkStart w:id="27" w:name="_Toc138151670"/>
      <w:bookmarkEnd w:id="26"/>
      <w:r>
        <w:rPr>
          <w:rFonts w:hint="eastAsia"/>
        </w:rPr>
        <w:lastRenderedPageBreak/>
        <w:t>システム全体で設定する</w:t>
      </w:r>
      <w:bookmarkEnd w:id="27"/>
    </w:p>
    <w:p w14:paraId="5819F1F8" w14:textId="77777777" w:rsidR="00C8256E" w:rsidRDefault="00C8256E" w:rsidP="00C8256E">
      <w:r>
        <w:rPr>
          <w:rFonts w:hint="eastAsia"/>
        </w:rPr>
        <w:t>管理画面にて「システム設定」をクリックします。</w:t>
      </w:r>
    </w:p>
    <w:p w14:paraId="76649EA4" w14:textId="77777777" w:rsidR="00C8256E" w:rsidRDefault="00C8256E" w:rsidP="00C8256E">
      <w:pPr>
        <w:jc w:val="center"/>
      </w:pPr>
      <w:r>
        <w:rPr>
          <w:noProof/>
        </w:rPr>
        <mc:AlternateContent>
          <mc:Choice Requires="wps">
            <w:drawing>
              <wp:anchor distT="0" distB="0" distL="114300" distR="114300" simplePos="0" relativeHeight="251727872" behindDoc="0" locked="0" layoutInCell="1" allowOverlap="1" wp14:anchorId="3CA20153" wp14:editId="2E19AA71">
                <wp:simplePos x="0" y="0"/>
                <wp:positionH relativeFrom="column">
                  <wp:posOffset>996315</wp:posOffset>
                </wp:positionH>
                <wp:positionV relativeFrom="paragraph">
                  <wp:posOffset>2423795</wp:posOffset>
                </wp:positionV>
                <wp:extent cx="2066925" cy="6096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9764E" id="正方形/長方形 51" o:spid="_x0000_s1026" style="position:absolute;left:0;text-align:left;margin-left:78.45pt;margin-top:190.85pt;width:162.75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" filled="f" strokecolor="red" strokeweight="2pt"/>
            </w:pict>
          </mc:Fallback>
        </mc:AlternateContent>
      </w:r>
      <w:r>
        <w:rPr>
          <w:noProof/>
        </w:rPr>
        <w:drawing>
          <wp:inline distT="0" distB="0" distL="0" distR="0" wp14:anchorId="29AC69FF" wp14:editId="566B3746">
            <wp:extent cx="5400000" cy="3272131"/>
            <wp:effectExtent l="19050" t="19050" r="10795" b="2413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272131"/>
                    </a:xfrm>
                    <a:prstGeom prst="rect">
                      <a:avLst/>
                    </a:prstGeom>
                    <a:ln>
                      <a:solidFill>
                        <a:schemeClr val="tx1"/>
                      </a:solidFill>
                    </a:ln>
                  </pic:spPr>
                </pic:pic>
              </a:graphicData>
            </a:graphic>
          </wp:inline>
        </w:drawing>
      </w:r>
    </w:p>
    <w:p w14:paraId="0D26FAD5" w14:textId="77777777" w:rsidR="00C8256E" w:rsidRPr="00F25C94" w:rsidRDefault="00C8256E" w:rsidP="00C8256E">
      <w:pPr>
        <w:jc w:val="center"/>
        <w:rPr>
          <w:b/>
        </w:rPr>
      </w:pPr>
      <w:r w:rsidRPr="00F25C94">
        <w:rPr>
          <w:rFonts w:hint="eastAsia"/>
          <w:b/>
        </w:rPr>
        <w:t>管理画面ホーム</w:t>
      </w:r>
    </w:p>
    <w:p w14:paraId="2B717D98" w14:textId="77777777" w:rsidR="00C8256E" w:rsidRDefault="00C8256E" w:rsidP="00C8256E"/>
    <w:p w14:paraId="3BEBFD3F" w14:textId="781EC124" w:rsidR="00C8256E" w:rsidRDefault="00C8256E" w:rsidP="00C8256E">
      <w:r>
        <w:t>ユーザー・ファイル</w:t>
      </w:r>
      <w:r>
        <w:rPr>
          <w:rFonts w:hint="eastAsia"/>
        </w:rPr>
        <w:t>内の「ファイル送受信設定」をクリックします。</w:t>
      </w:r>
    </w:p>
    <w:p w14:paraId="517111EC" w14:textId="42FED18B" w:rsidR="00BD0F72" w:rsidRDefault="00BD0F72" w:rsidP="00C8256E">
      <w:pPr>
        <w:jc w:val="center"/>
      </w:pPr>
      <w:r>
        <w:rPr>
          <w:noProof/>
        </w:rPr>
        <mc:AlternateContent>
          <mc:Choice Requires="wps">
            <w:drawing>
              <wp:anchor distT="0" distB="0" distL="114300" distR="114300" simplePos="0" relativeHeight="251823104" behindDoc="0" locked="0" layoutInCell="1" allowOverlap="1" wp14:anchorId="44B9A35A" wp14:editId="63D8F4BD">
                <wp:simplePos x="0" y="0"/>
                <wp:positionH relativeFrom="column">
                  <wp:posOffset>1739265</wp:posOffset>
                </wp:positionH>
                <wp:positionV relativeFrom="paragraph">
                  <wp:posOffset>1785620</wp:posOffset>
                </wp:positionV>
                <wp:extent cx="1133475" cy="171450"/>
                <wp:effectExtent l="0" t="0" r="28575" b="19050"/>
                <wp:wrapNone/>
                <wp:docPr id="305" name="正方形/長方形 305"/>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6F75B" id="正方形/長方形 305" o:spid="_x0000_s1026" style="position:absolute;left:0;text-align:left;margin-left:136.95pt;margin-top:140.6pt;width:89.25pt;height: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" filled="f" strokecolor="red" strokeweight="2pt"/>
            </w:pict>
          </mc:Fallback>
        </mc:AlternateContent>
      </w:r>
      <w:r>
        <w:rPr>
          <w:noProof/>
        </w:rPr>
        <w:drawing>
          <wp:inline distT="0" distB="0" distL="0" distR="0" wp14:anchorId="69652D84" wp14:editId="699005E1">
            <wp:extent cx="2160000" cy="3091500"/>
            <wp:effectExtent l="19050" t="19050" r="12065" b="1397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3091500"/>
                    </a:xfrm>
                    <a:prstGeom prst="rect">
                      <a:avLst/>
                    </a:prstGeom>
                    <a:ln>
                      <a:solidFill>
                        <a:schemeClr val="tx1"/>
                      </a:solidFill>
                    </a:ln>
                  </pic:spPr>
                </pic:pic>
              </a:graphicData>
            </a:graphic>
          </wp:inline>
        </w:drawing>
      </w:r>
    </w:p>
    <w:p w14:paraId="48BDCA59" w14:textId="77777777" w:rsidR="00C8256E" w:rsidRPr="007F6D18" w:rsidRDefault="00C8256E" w:rsidP="00C8256E">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0B1CACA6" w14:textId="54D82062" w:rsidR="00DB032D" w:rsidRDefault="00DB032D" w:rsidP="001F3287"/>
    <w:p w14:paraId="4804B1D8" w14:textId="206984E9" w:rsidR="00C8256E" w:rsidRPr="00986C12" w:rsidRDefault="00C8256E" w:rsidP="00C8256E">
      <w:r>
        <w:lastRenderedPageBreak/>
        <w:t>ファイル</w:t>
      </w:r>
      <w:r>
        <w:rPr>
          <w:rFonts w:hint="eastAsia"/>
        </w:rPr>
        <w:t>受信</w:t>
      </w:r>
      <w:r>
        <w:t>設定</w:t>
      </w:r>
      <w:r>
        <w:rPr>
          <w:rFonts w:hint="eastAsia"/>
        </w:rPr>
        <w:t>内の「設定」をクリックします。</w:t>
      </w:r>
    </w:p>
    <w:p w14:paraId="772797E3" w14:textId="77777777" w:rsidR="00C8256E" w:rsidRDefault="00C8256E" w:rsidP="00C8256E">
      <w:pPr>
        <w:adjustRightInd/>
        <w:snapToGrid/>
        <w:jc w:val="center"/>
      </w:pPr>
      <w:r>
        <w:rPr>
          <w:noProof/>
        </w:rPr>
        <mc:AlternateContent>
          <mc:Choice Requires="wps">
            <w:drawing>
              <wp:anchor distT="0" distB="0" distL="114300" distR="114300" simplePos="0" relativeHeight="251726848" behindDoc="0" locked="0" layoutInCell="1" allowOverlap="1" wp14:anchorId="366454B5" wp14:editId="421264DE">
                <wp:simplePos x="0" y="0"/>
                <wp:positionH relativeFrom="column">
                  <wp:posOffset>1310640</wp:posOffset>
                </wp:positionH>
                <wp:positionV relativeFrom="paragraph">
                  <wp:posOffset>701675</wp:posOffset>
                </wp:positionV>
                <wp:extent cx="885825" cy="19050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9DEA0" id="正方形/長方形 50" o:spid="_x0000_s1026" style="position:absolute;left:0;text-align:left;margin-left:103.2pt;margin-top:55.25pt;width:69.7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" filled="f" strokecolor="red" strokeweight="2pt"/>
            </w:pict>
          </mc:Fallback>
        </mc:AlternateContent>
      </w:r>
      <w:r>
        <w:rPr>
          <w:noProof/>
        </w:rPr>
        <w:drawing>
          <wp:inline distT="0" distB="0" distL="0" distR="0" wp14:anchorId="56B46C91" wp14:editId="62B5E14C">
            <wp:extent cx="3960000" cy="978824"/>
            <wp:effectExtent l="19050" t="19050" r="21590" b="1206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978824"/>
                    </a:xfrm>
                    <a:prstGeom prst="rect">
                      <a:avLst/>
                    </a:prstGeom>
                    <a:ln>
                      <a:solidFill>
                        <a:schemeClr val="tx1"/>
                      </a:solidFill>
                    </a:ln>
                  </pic:spPr>
                </pic:pic>
              </a:graphicData>
            </a:graphic>
          </wp:inline>
        </w:drawing>
      </w:r>
    </w:p>
    <w:p w14:paraId="44FAD94C" w14:textId="77777777" w:rsidR="00C8256E" w:rsidRDefault="00C8256E" w:rsidP="00C8256E">
      <w:pPr>
        <w:adjustRightInd/>
        <w:snapToGrid/>
        <w:jc w:val="center"/>
      </w:pPr>
      <w:r w:rsidRPr="004313CB">
        <w:rPr>
          <w:rFonts w:hint="eastAsia"/>
          <w:b/>
          <w:bCs/>
        </w:rPr>
        <w:t>ファイル送受信設定</w:t>
      </w:r>
      <w:r>
        <w:rPr>
          <w:rFonts w:hint="eastAsia"/>
          <w:b/>
          <w:bCs/>
        </w:rPr>
        <w:t xml:space="preserve"> -</w:t>
      </w:r>
      <w:r>
        <w:rPr>
          <w:b/>
          <w:bCs/>
        </w:rPr>
        <w:t xml:space="preserve"> </w:t>
      </w:r>
      <w:r>
        <w:rPr>
          <w:rFonts w:hint="eastAsia"/>
          <w:b/>
          <w:bCs/>
        </w:rPr>
        <w:t>ファイル受信設定</w:t>
      </w:r>
    </w:p>
    <w:p w14:paraId="666F1FEF" w14:textId="77777777" w:rsidR="00C8256E" w:rsidRDefault="00C8256E" w:rsidP="00C8256E">
      <w:pPr>
        <w:adjustRightInd/>
        <w:snapToGrid/>
      </w:pPr>
    </w:p>
    <w:p w14:paraId="5029002B" w14:textId="0031DA05" w:rsidR="00C8256E" w:rsidRDefault="00C8256E" w:rsidP="00C8256E">
      <w:r>
        <w:rPr>
          <w:rFonts w:hint="eastAsia"/>
        </w:rPr>
        <w:t>ファイル受信設定画面が表示されます。</w:t>
      </w:r>
    </w:p>
    <w:p w14:paraId="4672B4C0" w14:textId="23519C26" w:rsidR="00587E86" w:rsidRDefault="00587E86" w:rsidP="00C8256E">
      <w:pPr>
        <w:adjustRightInd/>
        <w:snapToGrid/>
        <w:jc w:val="center"/>
      </w:pPr>
      <w:r>
        <w:rPr>
          <w:noProof/>
        </w:rPr>
        <w:drawing>
          <wp:inline distT="0" distB="0" distL="0" distR="0" wp14:anchorId="6E04BCB4" wp14:editId="348D6FDB">
            <wp:extent cx="3960000" cy="3778391"/>
            <wp:effectExtent l="19050" t="19050" r="2159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0000" cy="3778391"/>
                    </a:xfrm>
                    <a:prstGeom prst="rect">
                      <a:avLst/>
                    </a:prstGeom>
                    <a:ln>
                      <a:solidFill>
                        <a:schemeClr val="tx1"/>
                      </a:solidFill>
                    </a:ln>
                  </pic:spPr>
                </pic:pic>
              </a:graphicData>
            </a:graphic>
          </wp:inline>
        </w:drawing>
      </w:r>
    </w:p>
    <w:p w14:paraId="0CE031E1" w14:textId="4863FA38" w:rsidR="00A13FD5" w:rsidRDefault="00A13FD5" w:rsidP="00C8256E">
      <w:pPr>
        <w:adjustRightInd/>
        <w:snapToGrid/>
        <w:jc w:val="center"/>
      </w:pPr>
      <w:r w:rsidRPr="006907EC">
        <w:rPr>
          <w:rFonts w:hint="eastAsia"/>
          <w:b/>
        </w:rPr>
        <w:t>ファイル受信設定</w:t>
      </w:r>
      <w:r w:rsidR="00F04863">
        <w:rPr>
          <w:rFonts w:hint="eastAsia"/>
          <w:b/>
        </w:rPr>
        <w:t>①</w:t>
      </w:r>
    </w:p>
    <w:p w14:paraId="37D842E9" w14:textId="0AB8152A" w:rsidR="00587E86" w:rsidRPr="00E837BD" w:rsidRDefault="00587E86" w:rsidP="00C8256E">
      <w:pPr>
        <w:adjustRightInd/>
        <w:snapToGrid/>
        <w:jc w:val="center"/>
      </w:pPr>
      <w:r>
        <w:rPr>
          <w:noProof/>
        </w:rPr>
        <w:lastRenderedPageBreak/>
        <w:drawing>
          <wp:inline distT="0" distB="0" distL="0" distR="0" wp14:anchorId="5310989D" wp14:editId="33CBAF79">
            <wp:extent cx="3960000" cy="3869661"/>
            <wp:effectExtent l="19050" t="19050" r="21590" b="171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0000" cy="3869661"/>
                    </a:xfrm>
                    <a:prstGeom prst="rect">
                      <a:avLst/>
                    </a:prstGeom>
                    <a:ln>
                      <a:solidFill>
                        <a:schemeClr val="tx1"/>
                      </a:solidFill>
                    </a:ln>
                  </pic:spPr>
                </pic:pic>
              </a:graphicData>
            </a:graphic>
          </wp:inline>
        </w:drawing>
      </w:r>
    </w:p>
    <w:p w14:paraId="0733D459" w14:textId="546CA693" w:rsidR="00C8256E" w:rsidRPr="006907EC" w:rsidRDefault="00C8256E" w:rsidP="00C8256E">
      <w:pPr>
        <w:adjustRightInd/>
        <w:snapToGrid/>
        <w:jc w:val="center"/>
        <w:rPr>
          <w:b/>
        </w:rPr>
      </w:pPr>
      <w:r w:rsidRPr="006907EC">
        <w:rPr>
          <w:rFonts w:hint="eastAsia"/>
          <w:b/>
        </w:rPr>
        <w:t>ファイル受信設定</w:t>
      </w:r>
      <w:r w:rsidR="00F04863">
        <w:rPr>
          <w:rFonts w:hint="eastAsia"/>
          <w:b/>
        </w:rPr>
        <w:t>②</w:t>
      </w:r>
    </w:p>
    <w:p w14:paraId="2B009B18" w14:textId="77777777" w:rsidR="003248C7" w:rsidRDefault="003248C7" w:rsidP="00C8256E"/>
    <w:p w14:paraId="68CD88A0" w14:textId="3A46037D" w:rsidR="00C8256E" w:rsidRDefault="00C8256E" w:rsidP="00C8256E">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C8256E" w14:paraId="09C2FA5C" w14:textId="77777777" w:rsidTr="00954390">
        <w:trPr>
          <w:tblHeader/>
          <w:jc w:val="center"/>
        </w:trPr>
        <w:tc>
          <w:tcPr>
            <w:tcW w:w="2128" w:type="dxa"/>
            <w:shd w:val="clear" w:color="auto" w:fill="DAEEF3" w:themeFill="accent5" w:themeFillTint="33"/>
          </w:tcPr>
          <w:p w14:paraId="2FFF6148" w14:textId="77777777" w:rsidR="00C8256E" w:rsidRDefault="00C8256E" w:rsidP="00954390">
            <w:r>
              <w:rPr>
                <w:rFonts w:hint="eastAsia"/>
              </w:rPr>
              <w:t>項目名</w:t>
            </w:r>
          </w:p>
        </w:tc>
        <w:tc>
          <w:tcPr>
            <w:tcW w:w="6377" w:type="dxa"/>
            <w:shd w:val="clear" w:color="auto" w:fill="DAEEF3" w:themeFill="accent5" w:themeFillTint="33"/>
          </w:tcPr>
          <w:p w14:paraId="7343C3FF" w14:textId="77777777" w:rsidR="00C8256E" w:rsidRDefault="00C8256E" w:rsidP="00954390">
            <w:r>
              <w:rPr>
                <w:rFonts w:hint="eastAsia"/>
              </w:rPr>
              <w:t>説明</w:t>
            </w:r>
          </w:p>
        </w:tc>
      </w:tr>
      <w:tr w:rsidR="00C8256E" w14:paraId="7AC66DF8" w14:textId="77777777" w:rsidTr="00954390">
        <w:trPr>
          <w:jc w:val="center"/>
        </w:trPr>
        <w:tc>
          <w:tcPr>
            <w:tcW w:w="2128" w:type="dxa"/>
          </w:tcPr>
          <w:p w14:paraId="180B647B" w14:textId="77777777" w:rsidR="00C8256E" w:rsidRDefault="00C8256E" w:rsidP="00954390">
            <w:r>
              <w:rPr>
                <w:rFonts w:hint="eastAsia"/>
              </w:rPr>
              <w:t>ファイル受信を利用する</w:t>
            </w:r>
          </w:p>
        </w:tc>
        <w:tc>
          <w:tcPr>
            <w:tcW w:w="6377" w:type="dxa"/>
          </w:tcPr>
          <w:p w14:paraId="081A79FC" w14:textId="0B80EE1F" w:rsidR="006957FD" w:rsidRDefault="00C8256E" w:rsidP="00B122BB">
            <w:r>
              <w:rPr>
                <w:rFonts w:hint="eastAsia"/>
              </w:rPr>
              <w:t>ファイル受信機能を利用するかどうかを設定します。</w:t>
            </w:r>
            <w:r w:rsidR="0044656F">
              <w:rPr>
                <w:rFonts w:hint="eastAsia"/>
              </w:rPr>
              <w:t>ONで設定すると、ユーザーはファイル受信機能を利用することができるようになり</w:t>
            </w:r>
            <w:r w:rsidR="00F6520A">
              <w:rPr>
                <w:rFonts w:hint="eastAsia"/>
              </w:rPr>
              <w:t>ます。</w:t>
            </w:r>
          </w:p>
        </w:tc>
      </w:tr>
      <w:tr w:rsidR="00C8256E" w14:paraId="67242CFD" w14:textId="77777777" w:rsidTr="00954390">
        <w:trPr>
          <w:jc w:val="center"/>
        </w:trPr>
        <w:tc>
          <w:tcPr>
            <w:tcW w:w="2128" w:type="dxa"/>
          </w:tcPr>
          <w:p w14:paraId="2975B07E" w14:textId="77777777" w:rsidR="00C8256E" w:rsidRDefault="00C8256E" w:rsidP="00954390">
            <w:r>
              <w:rPr>
                <w:rFonts w:hint="eastAsia"/>
              </w:rPr>
              <w:t>アップロード回数制限</w:t>
            </w:r>
          </w:p>
        </w:tc>
        <w:tc>
          <w:tcPr>
            <w:tcW w:w="6377" w:type="dxa"/>
          </w:tcPr>
          <w:p w14:paraId="23008CBE" w14:textId="17BD2678" w:rsidR="00C8256E" w:rsidRDefault="00C8256E" w:rsidP="006122D6">
            <w:r>
              <w:rPr>
                <w:rFonts w:hint="eastAsia"/>
              </w:rPr>
              <w:t>アップロード回数制限を行うかどうかを設定します。ONで設定</w:t>
            </w:r>
            <w:r w:rsidR="003B2D45">
              <w:rPr>
                <w:rFonts w:hint="eastAsia"/>
              </w:rPr>
              <w:t>する</w:t>
            </w:r>
            <w:r>
              <w:rPr>
                <w:rFonts w:hint="eastAsia"/>
              </w:rPr>
              <w:t>、指定したアップロード回数制限を超えると公開アドレスにアクセスすることができなくなります。</w:t>
            </w:r>
          </w:p>
        </w:tc>
      </w:tr>
      <w:tr w:rsidR="00C8256E" w14:paraId="5155AFC7" w14:textId="77777777" w:rsidTr="00954390">
        <w:trPr>
          <w:jc w:val="center"/>
        </w:trPr>
        <w:tc>
          <w:tcPr>
            <w:tcW w:w="2128" w:type="dxa"/>
          </w:tcPr>
          <w:p w14:paraId="71DEC930" w14:textId="77777777" w:rsidR="00C8256E" w:rsidRDefault="00C8256E" w:rsidP="00954390">
            <w:r>
              <w:rPr>
                <w:rFonts w:hint="eastAsia"/>
              </w:rPr>
              <w:t xml:space="preserve">アップロード回数制限 </w:t>
            </w:r>
            <w:r>
              <w:t xml:space="preserve">- </w:t>
            </w:r>
            <w:r>
              <w:rPr>
                <w:rFonts w:hint="eastAsia"/>
              </w:rPr>
              <w:t>ユーザーによる変更</w:t>
            </w:r>
          </w:p>
        </w:tc>
        <w:tc>
          <w:tcPr>
            <w:tcW w:w="6377" w:type="dxa"/>
          </w:tcPr>
          <w:p w14:paraId="0AD92A21" w14:textId="2A9651F0" w:rsidR="00C8256E" w:rsidRDefault="00C8256E" w:rsidP="00954390">
            <w:r>
              <w:rPr>
                <w:rFonts w:hint="eastAsia"/>
              </w:rPr>
              <w:t>ユーザーがアップロード回数制限を変更できるかどうかを設定します。</w:t>
            </w:r>
          </w:p>
          <w:p w14:paraId="4831F8D9" w14:textId="77777777" w:rsidR="00C8256E" w:rsidRPr="00091A48" w:rsidRDefault="00C8256E" w:rsidP="00954390">
            <w:pPr>
              <w:rPr>
                <w:b/>
              </w:rPr>
            </w:pPr>
            <w:r w:rsidRPr="00091A48">
              <w:rPr>
                <w:rFonts w:hint="eastAsia"/>
                <w:b/>
              </w:rPr>
              <w:t>・変更できる</w:t>
            </w:r>
          </w:p>
          <w:p w14:paraId="402473E6" w14:textId="77777777" w:rsidR="00C8256E" w:rsidRDefault="00C8256E" w:rsidP="00954390">
            <w:r>
              <w:rPr>
                <w:rFonts w:hint="eastAsia"/>
              </w:rPr>
              <w:t>ユーザーはアップロード回数制限のON/OFF、アップロード回数制限(回数)を任意に変更することができます。</w:t>
            </w:r>
          </w:p>
          <w:p w14:paraId="517F1AF1" w14:textId="77777777" w:rsidR="00C8256E" w:rsidRDefault="00C8256E" w:rsidP="00954390"/>
          <w:p w14:paraId="143967F8" w14:textId="77777777" w:rsidR="00C8256E" w:rsidRPr="00091A48" w:rsidRDefault="00C8256E" w:rsidP="00954390">
            <w:pPr>
              <w:rPr>
                <w:b/>
              </w:rPr>
            </w:pPr>
            <w:r w:rsidRPr="00091A48">
              <w:rPr>
                <w:rFonts w:hint="eastAsia"/>
                <w:b/>
              </w:rPr>
              <w:t>・回数のみ変更できる</w:t>
            </w:r>
          </w:p>
          <w:p w14:paraId="79565574" w14:textId="77777777" w:rsidR="00C8256E" w:rsidRDefault="00C8256E" w:rsidP="00954390">
            <w:r>
              <w:rPr>
                <w:rFonts w:hint="eastAsia"/>
              </w:rPr>
              <w:t>ユーザーはアップロード回数制限(回数)のみ変更することができます。</w:t>
            </w:r>
          </w:p>
          <w:p w14:paraId="00194479" w14:textId="6AF0B026" w:rsidR="00C8256E" w:rsidRDefault="00C8256E" w:rsidP="009D46E9">
            <w:pPr>
              <w:pStyle w:val="af5"/>
              <w:numPr>
                <w:ilvl w:val="0"/>
                <w:numId w:val="37"/>
              </w:numPr>
              <w:ind w:leftChars="0"/>
            </w:pPr>
            <w:r>
              <w:rPr>
                <w:rFonts w:hint="eastAsia"/>
              </w:rPr>
              <w:t>アップロード回数制限がONの場合のみ選択することができます。</w:t>
            </w:r>
          </w:p>
          <w:p w14:paraId="646476D9" w14:textId="204B81C9" w:rsidR="00C8256E" w:rsidRDefault="00C8256E" w:rsidP="009D46E9">
            <w:pPr>
              <w:pStyle w:val="af5"/>
              <w:numPr>
                <w:ilvl w:val="0"/>
                <w:numId w:val="36"/>
              </w:numPr>
              <w:ind w:leftChars="0"/>
            </w:pPr>
            <w:r>
              <w:rPr>
                <w:rFonts w:hint="eastAsia"/>
              </w:rPr>
              <w:t>ユーザーはアップロード回数制限で指定した回数を超えて設定することはできません。</w:t>
            </w:r>
          </w:p>
          <w:p w14:paraId="0063FDAE" w14:textId="77777777" w:rsidR="005C66C4" w:rsidRDefault="005C66C4" w:rsidP="00954390">
            <w:pPr>
              <w:rPr>
                <w:b/>
              </w:rPr>
            </w:pPr>
          </w:p>
          <w:p w14:paraId="42D5E0C7" w14:textId="1130E54C" w:rsidR="00C8256E" w:rsidRPr="00653440" w:rsidRDefault="00C8256E" w:rsidP="00954390">
            <w:pPr>
              <w:rPr>
                <w:b/>
              </w:rPr>
            </w:pPr>
            <w:r w:rsidRPr="00653440">
              <w:rPr>
                <w:rFonts w:hint="eastAsia"/>
                <w:b/>
              </w:rPr>
              <w:t>・変更できない</w:t>
            </w:r>
          </w:p>
          <w:p w14:paraId="221D1906" w14:textId="77777777" w:rsidR="00C8256E" w:rsidRDefault="00C8256E" w:rsidP="00954390">
            <w:r>
              <w:rPr>
                <w:rFonts w:hint="eastAsia"/>
              </w:rPr>
              <w:t>ユーザーはアップロード回数制限のON/OFF、アップロード回数制限(回数)を変更することはできません。</w:t>
            </w:r>
          </w:p>
        </w:tc>
      </w:tr>
      <w:tr w:rsidR="00C8256E" w14:paraId="4CFA1C64" w14:textId="77777777" w:rsidTr="00954390">
        <w:trPr>
          <w:jc w:val="center"/>
        </w:trPr>
        <w:tc>
          <w:tcPr>
            <w:tcW w:w="2128" w:type="dxa"/>
          </w:tcPr>
          <w:p w14:paraId="5F4552C3" w14:textId="77777777" w:rsidR="00C8256E" w:rsidRDefault="00C8256E" w:rsidP="00954390">
            <w:r>
              <w:rPr>
                <w:rFonts w:hint="eastAsia"/>
              </w:rPr>
              <w:lastRenderedPageBreak/>
              <w:t>公開期限</w:t>
            </w:r>
          </w:p>
        </w:tc>
        <w:tc>
          <w:tcPr>
            <w:tcW w:w="6377" w:type="dxa"/>
          </w:tcPr>
          <w:p w14:paraId="633D97EC" w14:textId="4E2290E4" w:rsidR="008C7F47" w:rsidRDefault="00C8256E" w:rsidP="005C66C4">
            <w:r>
              <w:rPr>
                <w:rFonts w:hint="eastAsia"/>
              </w:rPr>
              <w:t>公開期限を設けるかどうかを設定します。ONで設定</w:t>
            </w:r>
            <w:r w:rsidR="003B2D45">
              <w:rPr>
                <w:rFonts w:hint="eastAsia"/>
              </w:rPr>
              <w:t>する</w:t>
            </w:r>
            <w:r>
              <w:rPr>
                <w:rFonts w:hint="eastAsia"/>
              </w:rPr>
              <w:t>と、設定した公開期限を超えた場合に公開アドレスにアクセスすることができなくなります。</w:t>
            </w:r>
          </w:p>
        </w:tc>
      </w:tr>
      <w:tr w:rsidR="00C8256E" w14:paraId="72D8CA9A" w14:textId="77777777" w:rsidTr="00954390">
        <w:trPr>
          <w:jc w:val="center"/>
        </w:trPr>
        <w:tc>
          <w:tcPr>
            <w:tcW w:w="2128" w:type="dxa"/>
          </w:tcPr>
          <w:p w14:paraId="321FFD99" w14:textId="77777777" w:rsidR="00C8256E" w:rsidRDefault="00C8256E" w:rsidP="00954390">
            <w:r>
              <w:rPr>
                <w:rFonts w:hint="eastAsia"/>
              </w:rPr>
              <w:t xml:space="preserve">公開期限 </w:t>
            </w:r>
            <w:r>
              <w:t xml:space="preserve">- </w:t>
            </w:r>
            <w:r>
              <w:rPr>
                <w:rFonts w:hint="eastAsia"/>
              </w:rPr>
              <w:t>ユーザーによる変更</w:t>
            </w:r>
          </w:p>
        </w:tc>
        <w:tc>
          <w:tcPr>
            <w:tcW w:w="6377" w:type="dxa"/>
          </w:tcPr>
          <w:p w14:paraId="1050A52F" w14:textId="5C8DA2FC" w:rsidR="00C8256E" w:rsidRDefault="00C8256E" w:rsidP="00954390">
            <w:r>
              <w:rPr>
                <w:rFonts w:hint="eastAsia"/>
              </w:rPr>
              <w:t>ユーザーが公開期限を変更できるかどうかを設定します。</w:t>
            </w:r>
          </w:p>
          <w:p w14:paraId="40B2785C" w14:textId="77777777" w:rsidR="009E39C1" w:rsidRDefault="009E39C1" w:rsidP="00954390"/>
          <w:p w14:paraId="00DDC44F" w14:textId="77777777" w:rsidR="00C8256E" w:rsidRPr="009E39C1" w:rsidRDefault="00C8256E" w:rsidP="00954390">
            <w:pPr>
              <w:rPr>
                <w:b/>
              </w:rPr>
            </w:pPr>
            <w:r w:rsidRPr="009E39C1">
              <w:rPr>
                <w:rFonts w:hint="eastAsia"/>
                <w:b/>
              </w:rPr>
              <w:t>・変更できる</w:t>
            </w:r>
          </w:p>
          <w:p w14:paraId="56C0C212" w14:textId="77777777" w:rsidR="00C8256E" w:rsidRDefault="00C8256E" w:rsidP="00954390">
            <w:r>
              <w:rPr>
                <w:rFonts w:hint="eastAsia"/>
              </w:rPr>
              <w:t>ユーザーは公開期限のON/OFF、公開期限(日付)を任意に変更することができます。</w:t>
            </w:r>
          </w:p>
          <w:p w14:paraId="3BE20F4C" w14:textId="77777777" w:rsidR="00C8256E" w:rsidRDefault="00C8256E" w:rsidP="00954390"/>
          <w:p w14:paraId="6A71A4FB" w14:textId="77777777" w:rsidR="00C8256E" w:rsidRPr="009E39C1" w:rsidRDefault="00C8256E" w:rsidP="00954390">
            <w:pPr>
              <w:rPr>
                <w:b/>
              </w:rPr>
            </w:pPr>
            <w:r w:rsidRPr="009E39C1">
              <w:rPr>
                <w:rFonts w:hint="eastAsia"/>
                <w:b/>
              </w:rPr>
              <w:t>・日数のみ変更できる</w:t>
            </w:r>
          </w:p>
          <w:p w14:paraId="24D3313D" w14:textId="77777777" w:rsidR="00C8256E" w:rsidRDefault="00C8256E" w:rsidP="00954390">
            <w:r>
              <w:rPr>
                <w:rFonts w:hint="eastAsia"/>
              </w:rPr>
              <w:t>ユーザーは公開期限(日付)のみ変更することができます。</w:t>
            </w:r>
          </w:p>
          <w:p w14:paraId="5514B4E5" w14:textId="69769C8B" w:rsidR="00C8256E" w:rsidRDefault="00C8256E" w:rsidP="00D0421C">
            <w:pPr>
              <w:pStyle w:val="af5"/>
              <w:numPr>
                <w:ilvl w:val="0"/>
                <w:numId w:val="36"/>
              </w:numPr>
              <w:ind w:leftChars="0"/>
            </w:pPr>
            <w:r>
              <w:rPr>
                <w:rFonts w:hint="eastAsia"/>
              </w:rPr>
              <w:t>公開期限がONの場合のみ選択することができます。</w:t>
            </w:r>
          </w:p>
          <w:p w14:paraId="166C96D3" w14:textId="581E3519" w:rsidR="00C8256E" w:rsidRDefault="00C8256E" w:rsidP="00D0421C">
            <w:pPr>
              <w:pStyle w:val="af5"/>
              <w:numPr>
                <w:ilvl w:val="0"/>
                <w:numId w:val="36"/>
              </w:numPr>
              <w:ind w:leftChars="0"/>
            </w:pPr>
            <w:r>
              <w:rPr>
                <w:rFonts w:hint="eastAsia"/>
              </w:rPr>
              <w:lastRenderedPageBreak/>
              <w:t>ユーザーは現在日+公開期限を超える日付を設定することはできません。</w:t>
            </w:r>
          </w:p>
          <w:p w14:paraId="5EE2EA20" w14:textId="77777777" w:rsidR="00C8256E" w:rsidRDefault="00C8256E" w:rsidP="00954390"/>
          <w:p w14:paraId="423CC6C9" w14:textId="77777777" w:rsidR="00C8256E" w:rsidRPr="009E39C1" w:rsidRDefault="00C8256E" w:rsidP="00954390">
            <w:pPr>
              <w:rPr>
                <w:b/>
              </w:rPr>
            </w:pPr>
            <w:r w:rsidRPr="009E39C1">
              <w:rPr>
                <w:rFonts w:hint="eastAsia"/>
                <w:b/>
              </w:rPr>
              <w:t>・変更できない</w:t>
            </w:r>
          </w:p>
          <w:p w14:paraId="30A2DBD8" w14:textId="77777777" w:rsidR="00C8256E" w:rsidRDefault="00C8256E" w:rsidP="00954390">
            <w:r>
              <w:rPr>
                <w:rFonts w:hint="eastAsia"/>
              </w:rPr>
              <w:t>ユーザーは公開期限のON/OFF、公開期限(日付)を変更することはできません。</w:t>
            </w:r>
          </w:p>
        </w:tc>
      </w:tr>
      <w:tr w:rsidR="00C8256E" w14:paraId="1511BE38" w14:textId="77777777" w:rsidTr="00954390">
        <w:trPr>
          <w:jc w:val="center"/>
        </w:trPr>
        <w:tc>
          <w:tcPr>
            <w:tcW w:w="2128" w:type="dxa"/>
          </w:tcPr>
          <w:p w14:paraId="01E16DAF" w14:textId="77777777" w:rsidR="00C8256E" w:rsidRDefault="00C8256E" w:rsidP="00954390">
            <w:r>
              <w:rPr>
                <w:rFonts w:hint="eastAsia"/>
              </w:rPr>
              <w:lastRenderedPageBreak/>
              <w:t>ファイル削除までの猶予期間</w:t>
            </w:r>
          </w:p>
        </w:tc>
        <w:tc>
          <w:tcPr>
            <w:tcW w:w="6377" w:type="dxa"/>
          </w:tcPr>
          <w:p w14:paraId="4039903E" w14:textId="77777777" w:rsidR="00C8256E" w:rsidRDefault="00C8256E" w:rsidP="00954390">
            <w:r>
              <w:rPr>
                <w:rFonts w:hint="eastAsia"/>
              </w:rPr>
              <w:t>アップロード回数制限や公開期限によるファイル受信が停止された後、受信したファイルが削除されるまでの猶予期間を設定します。</w:t>
            </w:r>
          </w:p>
          <w:p w14:paraId="7B5F60CE" w14:textId="60181EC4" w:rsidR="00C8256E" w:rsidRDefault="00C8256E" w:rsidP="00C736CA">
            <w:pPr>
              <w:pStyle w:val="af5"/>
              <w:numPr>
                <w:ilvl w:val="0"/>
                <w:numId w:val="36"/>
              </w:numPr>
              <w:ind w:leftChars="0"/>
            </w:pPr>
            <w:r>
              <w:rPr>
                <w:rFonts w:hint="eastAsia"/>
              </w:rPr>
              <w:t>アップロード回数制限、公開期限をONで設定する際は本</w:t>
            </w:r>
            <w:r w:rsidR="009D7FCE">
              <w:rPr>
                <w:rFonts w:hint="eastAsia"/>
              </w:rPr>
              <w:t>項目</w:t>
            </w:r>
            <w:r w:rsidR="00C736CA">
              <w:rPr>
                <w:rFonts w:hint="eastAsia"/>
              </w:rPr>
              <w:t>の</w:t>
            </w:r>
            <w:r w:rsidR="009D7FCE">
              <w:rPr>
                <w:rFonts w:hint="eastAsia"/>
              </w:rPr>
              <w:t>設定</w:t>
            </w:r>
            <w:r w:rsidR="00FB54DA">
              <w:rPr>
                <w:rFonts w:hint="eastAsia"/>
              </w:rPr>
              <w:t>が</w:t>
            </w:r>
            <w:r w:rsidR="009D7FCE">
              <w:rPr>
                <w:rFonts w:hint="eastAsia"/>
              </w:rPr>
              <w:t>必須となります。</w:t>
            </w:r>
          </w:p>
        </w:tc>
      </w:tr>
      <w:tr w:rsidR="00C8256E" w14:paraId="65BC5490" w14:textId="77777777" w:rsidTr="00954390">
        <w:trPr>
          <w:jc w:val="center"/>
        </w:trPr>
        <w:tc>
          <w:tcPr>
            <w:tcW w:w="2128" w:type="dxa"/>
          </w:tcPr>
          <w:p w14:paraId="64BB15BA" w14:textId="77777777" w:rsidR="00C8256E" w:rsidRDefault="00C8256E" w:rsidP="00954390">
            <w:r>
              <w:rPr>
                <w:rFonts w:hint="eastAsia"/>
              </w:rPr>
              <w:t>アップロードされたらメールで通知</w:t>
            </w:r>
          </w:p>
        </w:tc>
        <w:tc>
          <w:tcPr>
            <w:tcW w:w="6377" w:type="dxa"/>
          </w:tcPr>
          <w:p w14:paraId="783D60ED" w14:textId="19F6FD2B" w:rsidR="006957FD" w:rsidRDefault="00C8256E" w:rsidP="00014A3A">
            <w:r>
              <w:rPr>
                <w:rFonts w:hint="eastAsia"/>
              </w:rPr>
              <w:t>ファイル受信機能によってファイルがアップロードされた際に、ファイル受信を行ったユーザーのメールアドレスに対して通知メールを送信するかどうかを設定します。</w:t>
            </w:r>
            <w:r w:rsidR="005473D0">
              <w:rPr>
                <w:rFonts w:hint="eastAsia"/>
              </w:rPr>
              <w:t>ONで設定すると通知メールが送信されるようになります。</w:t>
            </w:r>
          </w:p>
        </w:tc>
      </w:tr>
      <w:tr w:rsidR="00C8256E" w14:paraId="07511E3B" w14:textId="77777777" w:rsidTr="00954390">
        <w:trPr>
          <w:jc w:val="center"/>
        </w:trPr>
        <w:tc>
          <w:tcPr>
            <w:tcW w:w="2128" w:type="dxa"/>
          </w:tcPr>
          <w:p w14:paraId="05050AE2" w14:textId="77777777" w:rsidR="00C8256E" w:rsidRDefault="00C8256E" w:rsidP="00954390">
            <w:r>
              <w:rPr>
                <w:rFonts w:hint="eastAsia"/>
              </w:rPr>
              <w:t xml:space="preserve">アップロードされたらメールで通知 </w:t>
            </w:r>
            <w:r>
              <w:t xml:space="preserve">- </w:t>
            </w:r>
            <w:r>
              <w:rPr>
                <w:rFonts w:hint="eastAsia"/>
              </w:rPr>
              <w:t>ユーザーによる変更</w:t>
            </w:r>
          </w:p>
        </w:tc>
        <w:tc>
          <w:tcPr>
            <w:tcW w:w="6377" w:type="dxa"/>
          </w:tcPr>
          <w:p w14:paraId="2D7F292A" w14:textId="77777777" w:rsidR="00C8256E" w:rsidRDefault="00C8256E" w:rsidP="00954390">
            <w:r>
              <w:rPr>
                <w:rFonts w:hint="eastAsia"/>
              </w:rPr>
              <w:t>ユーザーがアップロードされたらメールで通知を変更できるかどうかを設定します。</w:t>
            </w:r>
          </w:p>
          <w:p w14:paraId="025AF86B" w14:textId="77777777" w:rsidR="00C8256E" w:rsidRDefault="00C8256E" w:rsidP="00954390"/>
          <w:p w14:paraId="76F8D146" w14:textId="77777777" w:rsidR="00C8256E" w:rsidRPr="006E3A78" w:rsidRDefault="00C8256E" w:rsidP="00954390">
            <w:pPr>
              <w:rPr>
                <w:b/>
              </w:rPr>
            </w:pPr>
            <w:r w:rsidRPr="006E3A78">
              <w:rPr>
                <w:rFonts w:hint="eastAsia"/>
                <w:b/>
              </w:rPr>
              <w:t>・変更できる</w:t>
            </w:r>
          </w:p>
          <w:p w14:paraId="4281514F" w14:textId="77777777" w:rsidR="00C8256E" w:rsidRDefault="00C8256E" w:rsidP="00954390">
            <w:r>
              <w:rPr>
                <w:rFonts w:hint="eastAsia"/>
              </w:rPr>
              <w:t>ユーザーはアップロードされたらメールで通知の</w:t>
            </w:r>
            <w:r>
              <w:t>ON/OFFを変更することができます。</w:t>
            </w:r>
          </w:p>
          <w:p w14:paraId="76191D3C" w14:textId="77777777" w:rsidR="00C8256E" w:rsidRDefault="00C8256E" w:rsidP="00954390"/>
          <w:p w14:paraId="3C838953" w14:textId="77777777" w:rsidR="00C8256E" w:rsidRPr="006E3A78" w:rsidRDefault="00C8256E" w:rsidP="00954390">
            <w:pPr>
              <w:rPr>
                <w:b/>
              </w:rPr>
            </w:pPr>
            <w:r w:rsidRPr="006E3A78">
              <w:rPr>
                <w:rFonts w:hint="eastAsia"/>
                <w:b/>
              </w:rPr>
              <w:t>・変更できない</w:t>
            </w:r>
          </w:p>
          <w:p w14:paraId="1D37F8D1" w14:textId="77777777" w:rsidR="00C8256E" w:rsidRDefault="00C8256E" w:rsidP="00954390">
            <w:r>
              <w:rPr>
                <w:rFonts w:hint="eastAsia"/>
              </w:rPr>
              <w:t>ユーザーはアップロードされたらメールで通知の</w:t>
            </w:r>
            <w:r>
              <w:t>ON/OFFを変更することはできません。</w:t>
            </w:r>
          </w:p>
        </w:tc>
      </w:tr>
      <w:tr w:rsidR="00C8256E" w14:paraId="0DE7B8D8" w14:textId="77777777" w:rsidTr="00954390">
        <w:trPr>
          <w:jc w:val="center"/>
        </w:trPr>
        <w:tc>
          <w:tcPr>
            <w:tcW w:w="2128" w:type="dxa"/>
          </w:tcPr>
          <w:p w14:paraId="4E0168AB" w14:textId="77777777" w:rsidR="00C8256E" w:rsidRDefault="00C8256E" w:rsidP="00954390">
            <w:r>
              <w:rPr>
                <w:rFonts w:hint="eastAsia"/>
              </w:rPr>
              <w:lastRenderedPageBreak/>
              <w:t>アップロードファイル非表示</w:t>
            </w:r>
          </w:p>
        </w:tc>
        <w:tc>
          <w:tcPr>
            <w:tcW w:w="6377" w:type="dxa"/>
          </w:tcPr>
          <w:p w14:paraId="27193A8B" w14:textId="77777777" w:rsidR="00C8256E" w:rsidRDefault="00C8256E" w:rsidP="00954390">
            <w:r>
              <w:rPr>
                <w:rFonts w:hint="eastAsia"/>
              </w:rPr>
              <w:t>公開アドレスアクセス時にアップロード済みのファイルを表示するかどうかを設定します。</w:t>
            </w:r>
          </w:p>
        </w:tc>
      </w:tr>
      <w:tr w:rsidR="00C8256E" w14:paraId="4171467F" w14:textId="77777777" w:rsidTr="00954390">
        <w:trPr>
          <w:jc w:val="center"/>
        </w:trPr>
        <w:tc>
          <w:tcPr>
            <w:tcW w:w="2128" w:type="dxa"/>
          </w:tcPr>
          <w:p w14:paraId="0DAB01DA" w14:textId="77777777" w:rsidR="00C8256E" w:rsidRDefault="00C8256E" w:rsidP="00954390">
            <w:r>
              <w:rPr>
                <w:rFonts w:hint="eastAsia"/>
              </w:rPr>
              <w:t xml:space="preserve">アップロードファイル非表示 </w:t>
            </w:r>
            <w:r>
              <w:t xml:space="preserve">- </w:t>
            </w:r>
            <w:r>
              <w:rPr>
                <w:rFonts w:hint="eastAsia"/>
              </w:rPr>
              <w:t>ユーザーによる変更</w:t>
            </w:r>
          </w:p>
        </w:tc>
        <w:tc>
          <w:tcPr>
            <w:tcW w:w="6377" w:type="dxa"/>
          </w:tcPr>
          <w:p w14:paraId="7472B154" w14:textId="338ECA22" w:rsidR="00C8256E" w:rsidRDefault="00C8256E" w:rsidP="00954390">
            <w:r>
              <w:rPr>
                <w:rFonts w:hint="eastAsia"/>
              </w:rPr>
              <w:t>ユーザーがアップロードファイル非表示を変更できるかどうかを設定します。</w:t>
            </w:r>
          </w:p>
          <w:p w14:paraId="6C8655A9" w14:textId="77777777" w:rsidR="00F41B56" w:rsidRDefault="00F41B56" w:rsidP="00954390"/>
          <w:p w14:paraId="67D6CE02" w14:textId="77777777" w:rsidR="00C8256E" w:rsidRPr="0091704A" w:rsidRDefault="00C8256E" w:rsidP="00954390">
            <w:pPr>
              <w:rPr>
                <w:b/>
              </w:rPr>
            </w:pPr>
            <w:r w:rsidRPr="0091704A">
              <w:rPr>
                <w:rFonts w:hint="eastAsia"/>
                <w:b/>
              </w:rPr>
              <w:t>・変更できる</w:t>
            </w:r>
          </w:p>
          <w:p w14:paraId="36AA0A0E" w14:textId="77777777" w:rsidR="00C8256E" w:rsidRDefault="00C8256E" w:rsidP="00954390">
            <w:r>
              <w:rPr>
                <w:rFonts w:hint="eastAsia"/>
              </w:rPr>
              <w:t>ユーザーはアップロードファイル非表示の</w:t>
            </w:r>
            <w:r>
              <w:t>ON/OFFを変更することができます。</w:t>
            </w:r>
          </w:p>
          <w:p w14:paraId="34508112" w14:textId="77777777" w:rsidR="00C8256E" w:rsidRPr="001A549C" w:rsidRDefault="00C8256E" w:rsidP="00954390"/>
          <w:p w14:paraId="0F745C0B" w14:textId="77777777" w:rsidR="00C8256E" w:rsidRPr="0091704A" w:rsidRDefault="00C8256E" w:rsidP="00954390">
            <w:pPr>
              <w:rPr>
                <w:b/>
              </w:rPr>
            </w:pPr>
            <w:r w:rsidRPr="0091704A">
              <w:rPr>
                <w:rFonts w:hint="eastAsia"/>
                <w:b/>
              </w:rPr>
              <w:t>・変更できない</w:t>
            </w:r>
          </w:p>
          <w:p w14:paraId="7DFBD6ED" w14:textId="77777777" w:rsidR="00C8256E" w:rsidRDefault="00C8256E" w:rsidP="00954390">
            <w:r>
              <w:rPr>
                <w:rFonts w:hint="eastAsia"/>
              </w:rPr>
              <w:t>ユーザーはアップロードファイル非表示の</w:t>
            </w:r>
            <w:r>
              <w:t>ON/OFFを変更することはできません。</w:t>
            </w:r>
          </w:p>
        </w:tc>
      </w:tr>
      <w:tr w:rsidR="00C8256E" w14:paraId="18031BDD" w14:textId="77777777" w:rsidTr="00954390">
        <w:trPr>
          <w:jc w:val="center"/>
        </w:trPr>
        <w:tc>
          <w:tcPr>
            <w:tcW w:w="2128" w:type="dxa"/>
          </w:tcPr>
          <w:p w14:paraId="31AA4E7A" w14:textId="77777777" w:rsidR="00C8256E" w:rsidRDefault="00C8256E" w:rsidP="00954390">
            <w:r>
              <w:rPr>
                <w:rFonts w:hint="eastAsia"/>
              </w:rPr>
              <w:t>認証方式</w:t>
            </w:r>
          </w:p>
        </w:tc>
        <w:tc>
          <w:tcPr>
            <w:tcW w:w="6377" w:type="dxa"/>
          </w:tcPr>
          <w:p w14:paraId="6D917E14" w14:textId="3419CDF0" w:rsidR="00C8256E" w:rsidRDefault="00C8256E" w:rsidP="00954390">
            <w:r>
              <w:rPr>
                <w:rFonts w:hint="eastAsia"/>
              </w:rPr>
              <w:t>公開アドレスへのアクセスに対する認証方式を以下から選択します。</w:t>
            </w:r>
          </w:p>
          <w:p w14:paraId="5CFE2CCE" w14:textId="77777777" w:rsidR="00165E44" w:rsidRDefault="00165E44" w:rsidP="00954390"/>
          <w:p w14:paraId="019EA45B" w14:textId="77777777" w:rsidR="00C8256E" w:rsidRPr="00165E44" w:rsidRDefault="00C8256E" w:rsidP="00954390">
            <w:pPr>
              <w:rPr>
                <w:b/>
              </w:rPr>
            </w:pPr>
            <w:r w:rsidRPr="00165E44">
              <w:rPr>
                <w:rFonts w:hint="eastAsia"/>
                <w:b/>
              </w:rPr>
              <w:t>・ワンタイムパスワード</w:t>
            </w:r>
          </w:p>
          <w:p w14:paraId="7A067E00" w14:textId="542F7322" w:rsidR="006957FD" w:rsidRDefault="00C8256E" w:rsidP="00A54B84">
            <w:r>
              <w:rPr>
                <w:rFonts w:hint="eastAsia"/>
              </w:rPr>
              <w:t>公開アドレスへのアクセス時にワンタイムパスワードでの認証を必要とします。公開アドレスにアクセスするとメール認証ログイン画面が表示され、自身のメールアドレスを入力し「パスワード取得」ボタンをクリックすると生成されたワンタイムパスワードがメールで通知されますので、そのパスワードを用いて認証を行います。</w:t>
            </w:r>
          </w:p>
          <w:p w14:paraId="4B725D22" w14:textId="77777777" w:rsidR="00FD1054" w:rsidRDefault="00FD1054" w:rsidP="00954390">
            <w:pPr>
              <w:rPr>
                <w:b/>
              </w:rPr>
            </w:pPr>
          </w:p>
          <w:p w14:paraId="06F8D2AE" w14:textId="686A274B" w:rsidR="00C8256E" w:rsidRPr="00165E44" w:rsidRDefault="00C8256E" w:rsidP="00954390">
            <w:pPr>
              <w:rPr>
                <w:b/>
              </w:rPr>
            </w:pPr>
            <w:r w:rsidRPr="00165E44">
              <w:rPr>
                <w:rFonts w:hint="eastAsia"/>
                <w:b/>
              </w:rPr>
              <w:t>・ランダムパスワード</w:t>
            </w:r>
          </w:p>
          <w:p w14:paraId="1DA9CBFA" w14:textId="7AE09DA3" w:rsidR="000E7CE9" w:rsidRDefault="00C8256E" w:rsidP="00313537">
            <w:r>
              <w:rPr>
                <w:rFonts w:hint="eastAsia"/>
              </w:rPr>
              <w:t>公開アドレスへのアクセス時にランダムパスワードでの認証を必要とします。ファイル送信メールとは別に送信先のメールアドレスにランダムパスワードが記載された</w:t>
            </w:r>
            <w:r>
              <w:rPr>
                <w:rFonts w:hint="eastAsia"/>
              </w:rPr>
              <w:lastRenderedPageBreak/>
              <w:t>パスワード通知メールが送信されますので、そのパスワードを用いて認証を行います。</w:t>
            </w:r>
          </w:p>
          <w:p w14:paraId="6313D692" w14:textId="77777777" w:rsidR="003A7F0D" w:rsidRDefault="003A7F0D" w:rsidP="00954390"/>
          <w:p w14:paraId="2FAA169A" w14:textId="77777777" w:rsidR="00FD1054" w:rsidRDefault="00FD1054" w:rsidP="00FD1054">
            <w:pPr>
              <w:rPr>
                <w:b/>
              </w:rPr>
            </w:pPr>
            <w:r>
              <w:rPr>
                <w:rFonts w:hint="eastAsia"/>
                <w:b/>
              </w:rPr>
              <w:t>・</w:t>
            </w:r>
            <w:r w:rsidRPr="00100F9A">
              <w:rPr>
                <w:rFonts w:hint="eastAsia"/>
                <w:b/>
              </w:rPr>
              <w:t>ユーザーが入力したパスワード</w:t>
            </w:r>
          </w:p>
          <w:p w14:paraId="2B31E784" w14:textId="77777777" w:rsidR="00FD1054" w:rsidRDefault="00FD1054" w:rsidP="00FD1054">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14:paraId="10FF8C3D" w14:textId="77777777" w:rsidR="00FD1054" w:rsidRPr="00FD1054" w:rsidRDefault="00FD1054" w:rsidP="00954390"/>
          <w:p w14:paraId="4B4C3EA0" w14:textId="77777777" w:rsidR="00C8256E" w:rsidRPr="00CB3DF8" w:rsidRDefault="00C8256E" w:rsidP="00954390">
            <w:pPr>
              <w:rPr>
                <w:b/>
              </w:rPr>
            </w:pPr>
            <w:r w:rsidRPr="00CB3DF8">
              <w:rPr>
                <w:rFonts w:hint="eastAsia"/>
                <w:b/>
              </w:rPr>
              <w:t>・使用しない</w:t>
            </w:r>
          </w:p>
          <w:p w14:paraId="470B4FD9" w14:textId="77777777" w:rsidR="00C8256E" w:rsidRDefault="00C8256E" w:rsidP="00954390">
            <w:r>
              <w:rPr>
                <w:rFonts w:hint="eastAsia"/>
              </w:rPr>
              <w:t>認証不要で公開アドレスにアクセスすることができます。</w:t>
            </w:r>
          </w:p>
        </w:tc>
      </w:tr>
      <w:tr w:rsidR="00180C72" w14:paraId="43CEA39D" w14:textId="77777777" w:rsidTr="00954390">
        <w:trPr>
          <w:jc w:val="center"/>
        </w:trPr>
        <w:tc>
          <w:tcPr>
            <w:tcW w:w="2128" w:type="dxa"/>
          </w:tcPr>
          <w:p w14:paraId="24EAD160" w14:textId="6282A0B4" w:rsidR="00180C72" w:rsidRDefault="00180C72" w:rsidP="00180C72">
            <w:r>
              <w:rPr>
                <w:rFonts w:hint="eastAsia"/>
              </w:rPr>
              <w:lastRenderedPageBreak/>
              <w:t>認証方式 - ユーザーによる変更</w:t>
            </w:r>
          </w:p>
        </w:tc>
        <w:tc>
          <w:tcPr>
            <w:tcW w:w="6377" w:type="dxa"/>
          </w:tcPr>
          <w:p w14:paraId="485C10D3" w14:textId="77777777" w:rsidR="00180C72" w:rsidRDefault="00180C72" w:rsidP="00180C72">
            <w:r>
              <w:rPr>
                <w:rFonts w:hint="eastAsia"/>
              </w:rPr>
              <w:t>ユーザーが認証方式を変更できるかどうかを設定します。</w:t>
            </w:r>
          </w:p>
          <w:p w14:paraId="4F437802" w14:textId="77777777" w:rsidR="00180C72" w:rsidRPr="0082141B" w:rsidRDefault="00180C72" w:rsidP="00180C72">
            <w:pPr>
              <w:rPr>
                <w:b/>
              </w:rPr>
            </w:pPr>
            <w:r w:rsidRPr="0082141B">
              <w:rPr>
                <w:rFonts w:hint="eastAsia"/>
                <w:b/>
              </w:rPr>
              <w:t>・変更できる</w:t>
            </w:r>
          </w:p>
          <w:p w14:paraId="775B6E49" w14:textId="77777777" w:rsidR="001704FF" w:rsidRDefault="00180C72" w:rsidP="00180C72">
            <w:r>
              <w:rPr>
                <w:rFonts w:hint="eastAsia"/>
              </w:rPr>
              <w:t>ユーザーがファイル送信時に認証方式を変更できるようになります。変更できるパスワードの種類は</w:t>
            </w:r>
            <w:r w:rsidRPr="00FD0202">
              <w:rPr>
                <w:rFonts w:hint="eastAsia"/>
              </w:rPr>
              <w:t>「ワンタイムパスワード」「ランダムパスワード」「ユーザーが入力したパスワード」「使用しない」</w:t>
            </w:r>
            <w:r>
              <w:rPr>
                <w:rFonts w:hint="eastAsia"/>
              </w:rPr>
              <w:t>より複数選択することができます。</w:t>
            </w:r>
          </w:p>
          <w:p w14:paraId="29081291" w14:textId="4C08D75D" w:rsidR="005A32C4" w:rsidRDefault="00F7770D" w:rsidP="005A32C4">
            <w:pPr>
              <w:pStyle w:val="af5"/>
              <w:numPr>
                <w:ilvl w:val="0"/>
                <w:numId w:val="37"/>
              </w:numPr>
              <w:ind w:leftChars="0"/>
            </w:pPr>
            <w:r w:rsidRPr="00F7770D">
              <w:rPr>
                <w:rFonts w:hint="eastAsia"/>
              </w:rPr>
              <w:t>設定項目「認証方式」で選択した認証方式につきましては必ず選択された状態となります。</w:t>
            </w:r>
          </w:p>
          <w:p w14:paraId="794EED9E" w14:textId="77777777" w:rsidR="00180C72" w:rsidRPr="005A32C4" w:rsidRDefault="00180C72" w:rsidP="00180C72"/>
          <w:p w14:paraId="63FEB2AB" w14:textId="77777777" w:rsidR="00180C72" w:rsidRPr="0082141B" w:rsidRDefault="00180C72" w:rsidP="00180C72">
            <w:pPr>
              <w:rPr>
                <w:b/>
              </w:rPr>
            </w:pPr>
            <w:r w:rsidRPr="0082141B">
              <w:rPr>
                <w:rFonts w:hint="eastAsia"/>
                <w:b/>
              </w:rPr>
              <w:t>・変更できない</w:t>
            </w:r>
          </w:p>
          <w:p w14:paraId="5F6F16E8" w14:textId="3D193618" w:rsidR="00180C72" w:rsidRDefault="00180C72" w:rsidP="00180C72">
            <w:r>
              <w:rPr>
                <w:rFonts w:hint="eastAsia"/>
              </w:rPr>
              <w:t>ユーザーは認証方式を変更できません。</w:t>
            </w:r>
          </w:p>
        </w:tc>
      </w:tr>
      <w:tr w:rsidR="00072859" w14:paraId="3AC2C078" w14:textId="77777777" w:rsidTr="00954390">
        <w:trPr>
          <w:jc w:val="center"/>
        </w:trPr>
        <w:tc>
          <w:tcPr>
            <w:tcW w:w="2128" w:type="dxa"/>
          </w:tcPr>
          <w:p w14:paraId="124FB333" w14:textId="5D6FF52F" w:rsidR="00072859" w:rsidRDefault="00072859" w:rsidP="00072859">
            <w:r>
              <w:rPr>
                <w:rFonts w:hint="eastAsia"/>
              </w:rPr>
              <w:lastRenderedPageBreak/>
              <w:t>ワンタイムパスワードの発行先メールアドレスを制限する</w:t>
            </w:r>
          </w:p>
        </w:tc>
        <w:tc>
          <w:tcPr>
            <w:tcW w:w="6377" w:type="dxa"/>
          </w:tcPr>
          <w:p w14:paraId="169A5BDC" w14:textId="5883F22E" w:rsidR="00072859" w:rsidRPr="004B0306" w:rsidRDefault="004B0306" w:rsidP="004B0306">
            <w:r>
              <w:rPr>
                <w:rFonts w:hint="eastAsia"/>
              </w:rPr>
              <w:t>ONで設定すると、ファイル受信時に指定した宛先のメールアドレスに対してのみワンタイムパスワードの発行を許可します。</w:t>
            </w:r>
          </w:p>
        </w:tc>
      </w:tr>
      <w:tr w:rsidR="00072859" w14:paraId="22F27CEE" w14:textId="77777777" w:rsidTr="00954390">
        <w:trPr>
          <w:jc w:val="center"/>
        </w:trPr>
        <w:tc>
          <w:tcPr>
            <w:tcW w:w="2128" w:type="dxa"/>
          </w:tcPr>
          <w:p w14:paraId="29B54CC9" w14:textId="38DB67B6" w:rsidR="00072859" w:rsidRDefault="00072859" w:rsidP="00072859">
            <w:r>
              <w:rPr>
                <w:rFonts w:hint="eastAsia"/>
              </w:rPr>
              <w:t>パスワードポリシー</w:t>
            </w:r>
          </w:p>
        </w:tc>
        <w:tc>
          <w:tcPr>
            <w:tcW w:w="6377" w:type="dxa"/>
          </w:tcPr>
          <w:p w14:paraId="5426766D" w14:textId="77777777" w:rsidR="00072859" w:rsidRDefault="00072859" w:rsidP="00072859">
            <w:r>
              <w:rPr>
                <w:rFonts w:hint="eastAsia"/>
              </w:rPr>
              <w:t>認証方式にて「ワンタイムパスワード」「ランダムパスワード」「</w:t>
            </w:r>
            <w:r w:rsidRPr="00293FF8">
              <w:rPr>
                <w:rFonts w:hint="eastAsia"/>
              </w:rPr>
              <w:t>ユーザーが入力したパスワード</w:t>
            </w:r>
            <w:r>
              <w:rPr>
                <w:rFonts w:hint="eastAsia"/>
              </w:rPr>
              <w:t>」を指定した場合は設定が必要となります。</w:t>
            </w:r>
          </w:p>
          <w:p w14:paraId="629A0E1C" w14:textId="77777777" w:rsidR="00072859" w:rsidRPr="007576BB" w:rsidRDefault="00072859" w:rsidP="00072859"/>
          <w:p w14:paraId="4B1C3232" w14:textId="77777777" w:rsidR="00072859" w:rsidRPr="007576BB" w:rsidRDefault="00072859" w:rsidP="00072859">
            <w:pPr>
              <w:rPr>
                <w:b/>
              </w:rPr>
            </w:pPr>
            <w:r>
              <w:rPr>
                <w:rFonts w:hint="eastAsia"/>
                <w:b/>
              </w:rPr>
              <w:t>・</w:t>
            </w:r>
            <w:r w:rsidRPr="007576BB">
              <w:rPr>
                <w:rFonts w:hint="eastAsia"/>
                <w:b/>
              </w:rPr>
              <w:t>パスワード桁数</w:t>
            </w:r>
          </w:p>
          <w:p w14:paraId="13BE82D5" w14:textId="77777777" w:rsidR="00072859" w:rsidRDefault="00072859" w:rsidP="00072859">
            <w:r>
              <w:rPr>
                <w:rFonts w:hint="eastAsia"/>
              </w:rPr>
              <w:t>パスワードの桁数を設定します。</w:t>
            </w:r>
          </w:p>
          <w:p w14:paraId="0EADD09E" w14:textId="77777777" w:rsidR="00072859" w:rsidRDefault="00072859" w:rsidP="00072859">
            <w:r>
              <w:rPr>
                <w:rFonts w:hint="eastAsia"/>
              </w:rPr>
              <w:t>「ワンタイムパスワード」「ランダムパスワード」の場合は生成されるパスワードの桁数となり、「</w:t>
            </w:r>
            <w:r w:rsidRPr="00293FF8">
              <w:rPr>
                <w:rFonts w:hint="eastAsia"/>
              </w:rPr>
              <w:t>ユーザーが入力したパスワード</w:t>
            </w:r>
            <w:r>
              <w:rPr>
                <w:rFonts w:hint="eastAsia"/>
              </w:rPr>
              <w:t>」の場合は、ユーザーがパスワード入力する際の最低文字数となります。</w:t>
            </w:r>
          </w:p>
          <w:p w14:paraId="7B78E852" w14:textId="77777777" w:rsidR="00072859" w:rsidRDefault="00072859" w:rsidP="00072859">
            <w:pPr>
              <w:rPr>
                <w:b/>
              </w:rPr>
            </w:pPr>
          </w:p>
          <w:p w14:paraId="6590FFD9" w14:textId="7BD37D40" w:rsidR="00072859" w:rsidRPr="007576BB" w:rsidRDefault="00072859" w:rsidP="00072859">
            <w:pPr>
              <w:rPr>
                <w:b/>
              </w:rPr>
            </w:pPr>
            <w:r w:rsidRPr="007576BB">
              <w:rPr>
                <w:rFonts w:hint="eastAsia"/>
                <w:b/>
              </w:rPr>
              <w:t>・パスワードに使用する文字</w:t>
            </w:r>
          </w:p>
          <w:p w14:paraId="06B41994" w14:textId="77777777" w:rsidR="00072859" w:rsidRDefault="00072859" w:rsidP="00072859">
            <w:r>
              <w:rPr>
                <w:rFonts w:hint="eastAsia"/>
              </w:rPr>
              <w:t>パスワードに使用する文字を小文字、大文字、数字、記号の中から1種類以上を指定します。</w:t>
            </w:r>
          </w:p>
          <w:p w14:paraId="2B4F7970" w14:textId="5FD8103F" w:rsidR="00072859" w:rsidRDefault="00072859" w:rsidP="001E209A">
            <w:r>
              <w:rPr>
                <w:rFonts w:hint="eastAsia"/>
              </w:rPr>
              <w:t>「ワンタイムパスワード」「ランダムパスワード」の場合は指定した文字種類の組み合わせでパスワードが生成され、「</w:t>
            </w:r>
            <w:r w:rsidRPr="00293FF8">
              <w:rPr>
                <w:rFonts w:hint="eastAsia"/>
              </w:rPr>
              <w:t>ユーザーが入力したパスワード</w:t>
            </w:r>
            <w:r>
              <w:rPr>
                <w:rFonts w:hint="eastAsia"/>
              </w:rPr>
              <w:t>」の場合は、ユーザーがパスワード入力</w:t>
            </w:r>
            <w:r w:rsidR="001E209A">
              <w:rPr>
                <w:rFonts w:hint="eastAsia"/>
              </w:rPr>
              <w:t>時に</w:t>
            </w:r>
            <w:r>
              <w:rPr>
                <w:rFonts w:hint="eastAsia"/>
              </w:rPr>
              <w:t>必須の文字種類となります。</w:t>
            </w:r>
          </w:p>
        </w:tc>
      </w:tr>
    </w:tbl>
    <w:p w14:paraId="0C1C7337" w14:textId="79BB7281" w:rsidR="00C8256E" w:rsidRDefault="00C8256E" w:rsidP="00C8256E">
      <w:pPr>
        <w:adjustRightInd/>
        <w:snapToGrid/>
      </w:pPr>
    </w:p>
    <w:p w14:paraId="1D476891" w14:textId="77777777" w:rsidR="00A958CE" w:rsidRDefault="00A958CE" w:rsidP="00A958CE">
      <w:r>
        <w:rPr>
          <w:rFonts w:hint="eastAsia"/>
        </w:rPr>
        <w:t>「設定」をクリックすると設定内容が反映されます。</w:t>
      </w:r>
    </w:p>
    <w:p w14:paraId="2724AD29" w14:textId="77777777" w:rsidR="00A958CE" w:rsidRPr="00A958CE" w:rsidRDefault="00A958CE" w:rsidP="00C8256E">
      <w:pPr>
        <w:adjustRightInd/>
        <w:snapToGrid/>
      </w:pPr>
    </w:p>
    <w:p w14:paraId="3A7CA9C5" w14:textId="77777777" w:rsidR="00C8256E" w:rsidRDefault="00C8256E" w:rsidP="009A5A1B">
      <w:pPr>
        <w:pStyle w:val="3"/>
      </w:pPr>
      <w:bookmarkStart w:id="28" w:name="_Toc138151671"/>
      <w:r>
        <w:rPr>
          <w:rFonts w:hint="eastAsia"/>
        </w:rPr>
        <w:lastRenderedPageBreak/>
        <w:t>プライマリグループごとに設定する</w:t>
      </w:r>
      <w:bookmarkEnd w:id="28"/>
    </w:p>
    <w:p w14:paraId="5B89CB86" w14:textId="0BE913CF" w:rsidR="00C8256E" w:rsidRPr="002718C2" w:rsidRDefault="00C8256E" w:rsidP="00C8256E">
      <w:r>
        <w:rPr>
          <w:rFonts w:hint="eastAsia"/>
        </w:rPr>
        <w:t>[</w:t>
      </w:r>
      <w:r>
        <w:t>管理画面</w:t>
      </w:r>
      <w:r>
        <w:rPr>
          <w:rFonts w:hint="eastAsia"/>
        </w:rPr>
        <w:t>]</w:t>
      </w:r>
      <w:r>
        <w:t>-[</w:t>
      </w:r>
      <w:r>
        <w:rPr>
          <w:rFonts w:hint="eastAsia"/>
        </w:rPr>
        <w:t>グループ管理]より、「新規プライマリ」または、既存の</w:t>
      </w:r>
      <w:r w:rsidR="00EA3AD5" w:rsidRPr="00EA3AD5">
        <w:rPr>
          <w:rFonts w:hint="eastAsia"/>
        </w:rPr>
        <w:t>プライマリグループ名</w:t>
      </w:r>
      <w:r>
        <w:rPr>
          <w:rFonts w:hint="eastAsia"/>
        </w:rPr>
        <w:t>をクリック</w:t>
      </w:r>
      <w:r>
        <w:t>します。</w:t>
      </w:r>
    </w:p>
    <w:p w14:paraId="5051AF2B" w14:textId="77777777" w:rsidR="00C8256E" w:rsidRDefault="00C8256E" w:rsidP="00C8256E">
      <w:pPr>
        <w:jc w:val="center"/>
      </w:pPr>
      <w:r>
        <w:rPr>
          <w:noProof/>
        </w:rPr>
        <w:drawing>
          <wp:inline distT="0" distB="0" distL="0" distR="0" wp14:anchorId="288B2A61" wp14:editId="7DE59D0E">
            <wp:extent cx="5400040" cy="2137410"/>
            <wp:effectExtent l="19050" t="19050" r="10160" b="1524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tx1"/>
                      </a:solidFill>
                    </a:ln>
                  </pic:spPr>
                </pic:pic>
              </a:graphicData>
            </a:graphic>
          </wp:inline>
        </w:drawing>
      </w:r>
    </w:p>
    <w:p w14:paraId="68B9D624" w14:textId="77777777" w:rsidR="00C8256E" w:rsidRPr="00D8428B" w:rsidRDefault="00C8256E" w:rsidP="00C8256E">
      <w:pPr>
        <w:jc w:val="center"/>
        <w:rPr>
          <w:b/>
        </w:rPr>
      </w:pPr>
      <w:r w:rsidRPr="00D8428B">
        <w:rPr>
          <w:rFonts w:hint="eastAsia"/>
          <w:b/>
        </w:rPr>
        <w:t>グループ管理</w:t>
      </w:r>
    </w:p>
    <w:p w14:paraId="3C5914E5" w14:textId="77777777" w:rsidR="00C8256E" w:rsidRDefault="00C8256E" w:rsidP="00C8256E"/>
    <w:p w14:paraId="40836BA9" w14:textId="77777777" w:rsidR="00C8256E" w:rsidRDefault="00C8256E" w:rsidP="00C8256E">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)画面の[ファイル送受信設定]より「設定」をクリックします。</w:t>
      </w:r>
    </w:p>
    <w:p w14:paraId="0CC5FD67" w14:textId="77777777" w:rsidR="00C8256E" w:rsidRDefault="00C8256E" w:rsidP="00C8256E">
      <w:pPr>
        <w:jc w:val="center"/>
      </w:pPr>
      <w:r>
        <w:rPr>
          <w:noProof/>
        </w:rPr>
        <mc:AlternateContent>
          <mc:Choice Requires="wps">
            <w:drawing>
              <wp:anchor distT="0" distB="0" distL="114300" distR="114300" simplePos="0" relativeHeight="251729920" behindDoc="0" locked="0" layoutInCell="1" allowOverlap="1" wp14:anchorId="6CC72FC6" wp14:editId="3080AB5A">
                <wp:simplePos x="0" y="0"/>
                <wp:positionH relativeFrom="column">
                  <wp:posOffset>3177540</wp:posOffset>
                </wp:positionH>
                <wp:positionV relativeFrom="paragraph">
                  <wp:posOffset>93980</wp:posOffset>
                </wp:positionV>
                <wp:extent cx="1009650" cy="190500"/>
                <wp:effectExtent l="0" t="0" r="19050" b="19050"/>
                <wp:wrapNone/>
                <wp:docPr id="264" name="正方形/長方形 264"/>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F5D1A" id="正方形/長方形 264" o:spid="_x0000_s1026" style="position:absolute;left:0;text-align:left;margin-left:250.2pt;margin-top:7.4pt;width:79.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yBrwIAAJMFAAAOAAAAZHJzL2Uyb0RvYy54bWysVM1uEzEQviPxDpbvdHejtJ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" filled="f" strokecolor="red" strokeweight="2pt"/>
            </w:pict>
          </mc:Fallback>
        </mc:AlternateContent>
      </w:r>
      <w:r>
        <w:rPr>
          <w:noProof/>
        </w:rPr>
        <w:drawing>
          <wp:inline distT="0" distB="0" distL="0" distR="0" wp14:anchorId="533A6F3D" wp14:editId="03CA654F">
            <wp:extent cx="3960000" cy="773001"/>
            <wp:effectExtent l="19050" t="19050" r="21590" b="2730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tx1"/>
                      </a:solidFill>
                    </a:ln>
                  </pic:spPr>
                </pic:pic>
              </a:graphicData>
            </a:graphic>
          </wp:inline>
        </w:drawing>
      </w:r>
    </w:p>
    <w:p w14:paraId="22970514" w14:textId="77777777" w:rsidR="00C8256E" w:rsidRPr="00910C48" w:rsidRDefault="00C8256E" w:rsidP="00C8256E">
      <w:pPr>
        <w:jc w:val="center"/>
        <w:rPr>
          <w:b/>
        </w:rPr>
      </w:pPr>
      <w:r w:rsidRPr="00910C48">
        <w:rPr>
          <w:rFonts w:hint="eastAsia"/>
          <w:b/>
        </w:rPr>
        <w:t>ファイル送受信設定</w:t>
      </w:r>
    </w:p>
    <w:p w14:paraId="16AA8DA2" w14:textId="77777777" w:rsidR="00C8256E" w:rsidRDefault="00C8256E" w:rsidP="00C8256E"/>
    <w:p w14:paraId="280850A0" w14:textId="6B7ABC90" w:rsidR="00C8256E" w:rsidRDefault="00C8256E" w:rsidP="00C8256E">
      <w:r>
        <w:rPr>
          <w:rFonts w:hint="eastAsia"/>
        </w:rPr>
        <w:t>[ファイル受信設定]より「設定」をクリックします。</w:t>
      </w:r>
    </w:p>
    <w:p w14:paraId="6209DC9F" w14:textId="77777777" w:rsidR="00C8256E" w:rsidRDefault="00C8256E" w:rsidP="00C8256E">
      <w:pPr>
        <w:jc w:val="center"/>
      </w:pPr>
      <w:r>
        <w:rPr>
          <w:noProof/>
        </w:rPr>
        <mc:AlternateContent>
          <mc:Choice Requires="wps">
            <w:drawing>
              <wp:anchor distT="0" distB="0" distL="114300" distR="114300" simplePos="0" relativeHeight="251730944" behindDoc="0" locked="0" layoutInCell="1" allowOverlap="1" wp14:anchorId="069D3BA1" wp14:editId="59053E3E">
                <wp:simplePos x="0" y="0"/>
                <wp:positionH relativeFrom="column">
                  <wp:posOffset>1205865</wp:posOffset>
                </wp:positionH>
                <wp:positionV relativeFrom="paragraph">
                  <wp:posOffset>859790</wp:posOffset>
                </wp:positionV>
                <wp:extent cx="1009650" cy="190500"/>
                <wp:effectExtent l="0" t="0" r="19050" b="19050"/>
                <wp:wrapNone/>
                <wp:docPr id="265" name="正方形/長方形 265"/>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934E" id="正方形/長方形 265" o:spid="_x0000_s1026" style="position:absolute;left:0;text-align:left;margin-left:94.95pt;margin-top:67.7pt;width:79.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6eK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" filled="f" strokecolor="red" strokeweight="2pt"/>
            </w:pict>
          </mc:Fallback>
        </mc:AlternateContent>
      </w:r>
      <w:r>
        <w:rPr>
          <w:noProof/>
        </w:rPr>
        <w:drawing>
          <wp:inline distT="0" distB="0" distL="0" distR="0" wp14:anchorId="3931B78D" wp14:editId="435B6CB2">
            <wp:extent cx="3960000" cy="1194426"/>
            <wp:effectExtent l="19050" t="19050" r="21590" b="2540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tx1"/>
                      </a:solidFill>
                    </a:ln>
                  </pic:spPr>
                </pic:pic>
              </a:graphicData>
            </a:graphic>
          </wp:inline>
        </w:drawing>
      </w:r>
    </w:p>
    <w:p w14:paraId="2F619914" w14:textId="77777777" w:rsidR="00C8256E" w:rsidRPr="00DC0AB9" w:rsidRDefault="00C8256E" w:rsidP="00C8256E">
      <w:pPr>
        <w:jc w:val="center"/>
        <w:rPr>
          <w:b/>
        </w:rPr>
      </w:pPr>
      <w:r w:rsidRPr="00DC0AB9">
        <w:rPr>
          <w:rFonts w:hint="eastAsia"/>
          <w:b/>
        </w:rPr>
        <w:t>ファイル送信設定</w:t>
      </w:r>
    </w:p>
    <w:p w14:paraId="4E3A5B86" w14:textId="77777777" w:rsidR="00C8256E" w:rsidRPr="00F2440C" w:rsidRDefault="00C8256E" w:rsidP="00C8256E"/>
    <w:p w14:paraId="03F6FCC3" w14:textId="77777777" w:rsidR="00E61BD0" w:rsidRDefault="00E61BD0">
      <w:pPr>
        <w:adjustRightInd/>
        <w:snapToGrid/>
      </w:pPr>
      <w:r>
        <w:br w:type="page"/>
      </w:r>
    </w:p>
    <w:p w14:paraId="2FD5F38E" w14:textId="670D4AAF" w:rsidR="00C8256E" w:rsidRDefault="00C8256E" w:rsidP="00C8256E">
      <w:r>
        <w:rPr>
          <w:rFonts w:hint="eastAsia"/>
        </w:rPr>
        <w:lastRenderedPageBreak/>
        <w:t>ファイル受信</w:t>
      </w:r>
      <w:r w:rsidRPr="00CE426A">
        <w:t>設定</w:t>
      </w:r>
      <w:r>
        <w:rPr>
          <w:rFonts w:hint="eastAsia"/>
        </w:rPr>
        <w:t>画面よりプライマリグループのファイル受信</w:t>
      </w:r>
      <w:r w:rsidRPr="00CE426A">
        <w:t>設定</w:t>
      </w:r>
      <w:r>
        <w:rPr>
          <w:rFonts w:hint="eastAsia"/>
        </w:rPr>
        <w:t>を行います。</w:t>
      </w:r>
    </w:p>
    <w:p w14:paraId="7F82ED9F" w14:textId="13EC396A" w:rsidR="006307E7" w:rsidRDefault="006307E7" w:rsidP="00C8256E">
      <w:pPr>
        <w:adjustRightInd/>
        <w:snapToGrid/>
        <w:jc w:val="center"/>
      </w:pPr>
      <w:r>
        <w:rPr>
          <w:noProof/>
        </w:rPr>
        <w:drawing>
          <wp:inline distT="0" distB="0" distL="0" distR="0" wp14:anchorId="491D437A" wp14:editId="3A4D9CF3">
            <wp:extent cx="3960000" cy="4464779"/>
            <wp:effectExtent l="19050" t="19050" r="21590" b="1206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0000" cy="4464779"/>
                    </a:xfrm>
                    <a:prstGeom prst="rect">
                      <a:avLst/>
                    </a:prstGeom>
                    <a:ln>
                      <a:solidFill>
                        <a:schemeClr val="tx1"/>
                      </a:solidFill>
                    </a:ln>
                  </pic:spPr>
                </pic:pic>
              </a:graphicData>
            </a:graphic>
          </wp:inline>
        </w:drawing>
      </w:r>
    </w:p>
    <w:p w14:paraId="68634A02" w14:textId="1C6A3493" w:rsidR="002C1905" w:rsidRDefault="002C1905" w:rsidP="00C8256E">
      <w:pPr>
        <w:adjustRightInd/>
        <w:snapToGrid/>
        <w:jc w:val="center"/>
      </w:pPr>
      <w:r w:rsidRPr="00D279B0">
        <w:rPr>
          <w:rFonts w:hint="eastAsia"/>
          <w:b/>
        </w:rPr>
        <w:t>ファイル受信設定</w:t>
      </w:r>
      <w:r>
        <w:rPr>
          <w:rFonts w:hint="eastAsia"/>
          <w:b/>
        </w:rPr>
        <w:t>①</w:t>
      </w:r>
    </w:p>
    <w:p w14:paraId="7767EB88" w14:textId="146616DB" w:rsidR="006307E7" w:rsidRPr="00E44EAD" w:rsidRDefault="005E06C6" w:rsidP="00C8256E">
      <w:pPr>
        <w:adjustRightInd/>
        <w:snapToGrid/>
        <w:jc w:val="center"/>
      </w:pPr>
      <w:r>
        <w:rPr>
          <w:noProof/>
        </w:rPr>
        <w:lastRenderedPageBreak/>
        <w:drawing>
          <wp:inline distT="0" distB="0" distL="0" distR="0" wp14:anchorId="2B879937" wp14:editId="22A059D2">
            <wp:extent cx="3960000" cy="3506444"/>
            <wp:effectExtent l="19050" t="19050" r="21590"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0" cy="3506444"/>
                    </a:xfrm>
                    <a:prstGeom prst="rect">
                      <a:avLst/>
                    </a:prstGeom>
                    <a:ln>
                      <a:solidFill>
                        <a:schemeClr val="tx1"/>
                      </a:solidFill>
                    </a:ln>
                  </pic:spPr>
                </pic:pic>
              </a:graphicData>
            </a:graphic>
          </wp:inline>
        </w:drawing>
      </w:r>
    </w:p>
    <w:p w14:paraId="55A9C7D7" w14:textId="4CAF4234" w:rsidR="00C8256E" w:rsidRPr="00D279B0" w:rsidRDefault="00C8256E" w:rsidP="00C8256E">
      <w:pPr>
        <w:adjustRightInd/>
        <w:snapToGrid/>
        <w:jc w:val="center"/>
        <w:rPr>
          <w:b/>
        </w:rPr>
      </w:pPr>
      <w:r w:rsidRPr="00D279B0">
        <w:rPr>
          <w:rFonts w:hint="eastAsia"/>
          <w:b/>
        </w:rPr>
        <w:t>ファイル受信設定</w:t>
      </w:r>
      <w:r w:rsidR="002C1905">
        <w:rPr>
          <w:rFonts w:hint="eastAsia"/>
          <w:b/>
        </w:rPr>
        <w:t>②</w:t>
      </w:r>
    </w:p>
    <w:p w14:paraId="6D646C3A" w14:textId="77777777" w:rsidR="00C8256E" w:rsidRDefault="00C8256E" w:rsidP="00C8256E">
      <w:pPr>
        <w:adjustRightInd/>
        <w:snapToGrid/>
      </w:pPr>
    </w:p>
    <w:p w14:paraId="4098E734" w14:textId="0701C8B8" w:rsidR="00C8256E" w:rsidRDefault="00C8256E" w:rsidP="00C8256E">
      <w:r>
        <w:rPr>
          <w:rFonts w:hint="eastAsia"/>
        </w:rPr>
        <w:t>プルダウンメニューでは「システム設定を優先」「設定」から選択することができます。該当プライマリグループ固有の設定を行う場合は「設定」を選択します。</w:t>
      </w:r>
    </w:p>
    <w:p w14:paraId="6A7DEBD8" w14:textId="77777777" w:rsidR="00B66A93" w:rsidRDefault="00B66A93" w:rsidP="00C8256E"/>
    <w:p w14:paraId="66A7F024" w14:textId="7B4B7E60" w:rsidR="009D4279" w:rsidRDefault="00B306A7" w:rsidP="00FB7228">
      <w:pPr>
        <w:rPr>
          <w:rFonts w:cs="Century"/>
          <w:b/>
          <w:kern w:val="24"/>
          <w:sz w:val="28"/>
          <w:lang w:eastAsia="ar-SA"/>
        </w:rPr>
      </w:pPr>
      <w:r>
        <w:rPr>
          <w:rFonts w:hint="eastAsia"/>
        </w:rPr>
        <w:t>その他の項目については</w:t>
      </w:r>
      <w:r w:rsidR="00C8256E">
        <w:rPr>
          <w:rFonts w:hint="eastAsia"/>
        </w:rPr>
        <w:t>「</w:t>
      </w:r>
      <w:hyperlink w:anchor="_システム全体で設定する_2" w:history="1">
        <w:r w:rsidR="00B3730B" w:rsidRPr="005A1977">
          <w:rPr>
            <w:rStyle w:val="af0"/>
            <w:rFonts w:hint="eastAsia"/>
          </w:rPr>
          <w:t>5.</w:t>
        </w:r>
        <w:r w:rsidR="00163350" w:rsidRPr="005A1977">
          <w:rPr>
            <w:rStyle w:val="af0"/>
            <w:rFonts w:hint="eastAsia"/>
          </w:rPr>
          <w:t>3</w:t>
        </w:r>
        <w:r w:rsidR="00B3730B" w:rsidRPr="005A1977">
          <w:rPr>
            <w:rStyle w:val="af0"/>
            <w:rFonts w:hint="eastAsia"/>
          </w:rPr>
          <w:t>.</w:t>
        </w:r>
        <w:r w:rsidR="006D2F23" w:rsidRPr="005A1977">
          <w:rPr>
            <w:rStyle w:val="af0"/>
            <w:rFonts w:hint="eastAsia"/>
          </w:rPr>
          <w:t>1.システム全体で設定する</w:t>
        </w:r>
      </w:hyperlink>
      <w:r w:rsidR="00C8256E">
        <w:rPr>
          <w:rFonts w:hint="eastAsia"/>
        </w:rPr>
        <w:t>」</w:t>
      </w:r>
      <w:r w:rsidR="003C6CF9">
        <w:rPr>
          <w:rFonts w:hint="eastAsia"/>
        </w:rPr>
        <w:t>を</w:t>
      </w:r>
      <w:r w:rsidR="00903AC4">
        <w:rPr>
          <w:rFonts w:hint="eastAsia"/>
        </w:rPr>
        <w:t>ご</w:t>
      </w:r>
      <w:r w:rsidR="003C6CF9">
        <w:rPr>
          <w:rFonts w:hint="eastAsia"/>
        </w:rPr>
        <w:t>参照ください。</w:t>
      </w:r>
    </w:p>
    <w:p w14:paraId="4B190180" w14:textId="77777777" w:rsidR="00962CE1" w:rsidRDefault="00962CE1">
      <w:pPr>
        <w:adjustRightInd/>
        <w:snapToGrid/>
        <w:rPr>
          <w:rFonts w:cs="Century"/>
          <w:b/>
          <w:kern w:val="24"/>
          <w:sz w:val="28"/>
          <w:lang w:eastAsia="ar-SA"/>
        </w:rPr>
      </w:pPr>
      <w:r>
        <w:br w:type="page"/>
      </w:r>
    </w:p>
    <w:p w14:paraId="0C898C9C" w14:textId="4EAFD8B2" w:rsidR="00940E73" w:rsidRDefault="004A0B3A" w:rsidP="00940E73">
      <w:pPr>
        <w:pStyle w:val="1"/>
      </w:pPr>
      <w:bookmarkStart w:id="29" w:name="_メール文書設定"/>
      <w:bookmarkStart w:id="30" w:name="_Toc138151672"/>
      <w:bookmarkEnd w:id="29"/>
      <w:r>
        <w:rPr>
          <w:rFonts w:hint="eastAsia"/>
        </w:rPr>
        <w:lastRenderedPageBreak/>
        <w:t>メール文書設定</w:t>
      </w:r>
      <w:bookmarkEnd w:id="30"/>
    </w:p>
    <w:p w14:paraId="6C8DFF9B" w14:textId="736027A5" w:rsidR="008B2159" w:rsidRDefault="008B2159" w:rsidP="001B1FE8">
      <w:pPr>
        <w:adjustRightInd/>
        <w:snapToGrid/>
      </w:pPr>
      <w:r>
        <w:rPr>
          <w:rFonts w:hint="eastAsia"/>
        </w:rPr>
        <w:t>ファイル送信</w:t>
      </w:r>
      <w:r w:rsidR="005F1287">
        <w:rPr>
          <w:rFonts w:hint="eastAsia"/>
        </w:rPr>
        <w:t>/</w:t>
      </w:r>
      <w:r>
        <w:rPr>
          <w:rFonts w:hint="eastAsia"/>
        </w:rPr>
        <w:t>受信に関するメール文書の設定を行います。</w:t>
      </w:r>
    </w:p>
    <w:p w14:paraId="3FC5FAA2" w14:textId="77777777" w:rsidR="009D4456" w:rsidRDefault="009D4456" w:rsidP="001B1FE8">
      <w:pPr>
        <w:adjustRightInd/>
        <w:snapToGrid/>
      </w:pPr>
    </w:p>
    <w:p w14:paraId="36412F7E" w14:textId="6667FBC2" w:rsidR="001B1FE8" w:rsidRDefault="001B1FE8" w:rsidP="001B1FE8">
      <w:pPr>
        <w:adjustRightInd/>
        <w:snapToGrid/>
      </w:pPr>
      <w:r>
        <w:rPr>
          <w:rFonts w:hint="eastAsia"/>
        </w:rPr>
        <w:t xml:space="preserve">管理画面 </w:t>
      </w:r>
      <w:r>
        <w:t xml:space="preserve">– </w:t>
      </w:r>
      <w:r>
        <w:rPr>
          <w:rFonts w:hint="eastAsia"/>
        </w:rPr>
        <w:t>システム設定をクリックします。</w:t>
      </w:r>
    </w:p>
    <w:p w14:paraId="7DC7C265" w14:textId="77777777" w:rsidR="001B1FE8" w:rsidRDefault="001B1FE8" w:rsidP="001B1FE8">
      <w:pPr>
        <w:jc w:val="center"/>
      </w:pPr>
      <w:r>
        <w:rPr>
          <w:noProof/>
        </w:rPr>
        <mc:AlternateContent>
          <mc:Choice Requires="wps">
            <w:drawing>
              <wp:anchor distT="0" distB="0" distL="114300" distR="114300" simplePos="0" relativeHeight="251763712" behindDoc="0" locked="0" layoutInCell="1" allowOverlap="1" wp14:anchorId="6B8353B6" wp14:editId="282F66E1">
                <wp:simplePos x="0" y="0"/>
                <wp:positionH relativeFrom="column">
                  <wp:posOffset>1005840</wp:posOffset>
                </wp:positionH>
                <wp:positionV relativeFrom="paragraph">
                  <wp:posOffset>2421889</wp:posOffset>
                </wp:positionV>
                <wp:extent cx="2047875" cy="600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1C0A5" id="正方形/長方形 2" o:spid="_x0000_s1026" style="position:absolute;left:0;text-align:left;margin-left:79.2pt;margin-top:190.7pt;width:161.25pt;height:4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" filled="f" strokecolor="red" strokeweight="2pt"/>
            </w:pict>
          </mc:Fallback>
        </mc:AlternateContent>
      </w:r>
      <w:r>
        <w:rPr>
          <w:noProof/>
        </w:rPr>
        <w:drawing>
          <wp:inline distT="0" distB="0" distL="0" distR="0" wp14:anchorId="3D8A7FA9" wp14:editId="05503989">
            <wp:extent cx="5400000" cy="3272131"/>
            <wp:effectExtent l="19050" t="19050" r="10795"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272131"/>
                    </a:xfrm>
                    <a:prstGeom prst="rect">
                      <a:avLst/>
                    </a:prstGeom>
                    <a:ln>
                      <a:solidFill>
                        <a:schemeClr val="tx1"/>
                      </a:solidFill>
                    </a:ln>
                  </pic:spPr>
                </pic:pic>
              </a:graphicData>
            </a:graphic>
          </wp:inline>
        </w:drawing>
      </w:r>
    </w:p>
    <w:p w14:paraId="7379A3C9" w14:textId="77777777" w:rsidR="001B1FE8" w:rsidRPr="00F25C94" w:rsidRDefault="001B1FE8" w:rsidP="001B1FE8">
      <w:pPr>
        <w:jc w:val="center"/>
        <w:rPr>
          <w:b/>
        </w:rPr>
      </w:pPr>
      <w:r w:rsidRPr="00F25C94">
        <w:rPr>
          <w:rFonts w:hint="eastAsia"/>
          <w:b/>
        </w:rPr>
        <w:t>管理画面ホーム</w:t>
      </w:r>
    </w:p>
    <w:p w14:paraId="1C8D430B" w14:textId="77777777" w:rsidR="001B1FE8" w:rsidRDefault="001B1FE8" w:rsidP="001B1FE8">
      <w:pPr>
        <w:adjustRightInd/>
        <w:snapToGrid/>
      </w:pPr>
    </w:p>
    <w:p w14:paraId="7251BB8F" w14:textId="3C22357D" w:rsidR="001B1FE8" w:rsidRDefault="0074339B" w:rsidP="001B1FE8">
      <w:pPr>
        <w:adjustRightInd/>
        <w:snapToGrid/>
      </w:pPr>
      <w:r>
        <w:rPr>
          <w:rFonts w:hint="eastAsia"/>
        </w:rPr>
        <w:t>システム設定画面より「メール文書設定」をクリックします。</w:t>
      </w:r>
    </w:p>
    <w:p w14:paraId="6F608C9C" w14:textId="00004FB8" w:rsidR="00C81A99" w:rsidRDefault="00C81A99" w:rsidP="001B1FE8">
      <w:pPr>
        <w:jc w:val="center"/>
      </w:pPr>
      <w:r>
        <w:rPr>
          <w:noProof/>
        </w:rPr>
        <mc:AlternateContent>
          <mc:Choice Requires="wps">
            <w:drawing>
              <wp:anchor distT="0" distB="0" distL="114300" distR="114300" simplePos="0" relativeHeight="251821056" behindDoc="0" locked="0" layoutInCell="1" allowOverlap="1" wp14:anchorId="26FEE730" wp14:editId="49E315D8">
                <wp:simplePos x="0" y="0"/>
                <wp:positionH relativeFrom="column">
                  <wp:posOffset>1701165</wp:posOffset>
                </wp:positionH>
                <wp:positionV relativeFrom="paragraph">
                  <wp:posOffset>1452245</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4E9C" id="正方形/長方形 302" o:spid="_x0000_s1026" style="position:absolute;left:0;text-align:left;margin-left:133.95pt;margin-top:114.35pt;width:134.2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" filled="f" strokecolor="red" strokeweight="2pt"/>
            </w:pict>
          </mc:Fallback>
        </mc:AlternateContent>
      </w:r>
      <w:r>
        <w:rPr>
          <w:noProof/>
        </w:rPr>
        <w:drawing>
          <wp:inline distT="0" distB="0" distL="0" distR="0" wp14:anchorId="426A7A82" wp14:editId="09EA9756">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903500"/>
                    </a:xfrm>
                    <a:prstGeom prst="rect">
                      <a:avLst/>
                    </a:prstGeom>
                    <a:ln>
                      <a:solidFill>
                        <a:schemeClr val="tx1"/>
                      </a:solidFill>
                    </a:ln>
                  </pic:spPr>
                </pic:pic>
              </a:graphicData>
            </a:graphic>
          </wp:inline>
        </w:drawing>
      </w:r>
    </w:p>
    <w:p w14:paraId="2F3DA8D9" w14:textId="77777777" w:rsidR="001B1FE8" w:rsidRDefault="001B1FE8" w:rsidP="001B1FE8">
      <w:pPr>
        <w:adjustRightInd/>
        <w:snapToGrid/>
        <w:jc w:val="center"/>
      </w:pPr>
      <w:r w:rsidRPr="00C40768">
        <w:rPr>
          <w:rFonts w:hint="eastAsia"/>
          <w:b/>
        </w:rPr>
        <w:t xml:space="preserve">システム設定 </w:t>
      </w:r>
      <w:r w:rsidRPr="00C40768">
        <w:rPr>
          <w:b/>
        </w:rPr>
        <w:t>-</w:t>
      </w:r>
      <w:r w:rsidRPr="00C40768">
        <w:rPr>
          <w:rFonts w:hint="eastAsia"/>
          <w:b/>
        </w:rPr>
        <w:t xml:space="preserve"> メール</w:t>
      </w:r>
    </w:p>
    <w:p w14:paraId="2B04924A" w14:textId="6B27FFA8" w:rsidR="001B1FE8" w:rsidRDefault="001B1FE8" w:rsidP="00940E73"/>
    <w:p w14:paraId="7887C90A" w14:textId="358A9146" w:rsidR="00EC30E7" w:rsidRDefault="00EC30E7" w:rsidP="00940E73"/>
    <w:p w14:paraId="43F0B61A" w14:textId="12E06492" w:rsidR="00EC30E7" w:rsidRDefault="00EC30E7" w:rsidP="00484DF8">
      <w:pPr>
        <w:pStyle w:val="af5"/>
        <w:numPr>
          <w:ilvl w:val="0"/>
          <w:numId w:val="37"/>
        </w:numPr>
        <w:ind w:leftChars="0"/>
      </w:pPr>
      <w:r>
        <w:rPr>
          <w:rFonts w:hint="eastAsia"/>
        </w:rPr>
        <w:lastRenderedPageBreak/>
        <w:t>「メール文書設定」をクリックした際に以下のような「メール文書を設定する前の準備」が表示された場合は、「</w:t>
      </w:r>
      <w:hyperlink w:anchor="_メールサーバー情報、システムメールの設定_1" w:history="1">
        <w:r w:rsidRPr="00EC30E7">
          <w:rPr>
            <w:rStyle w:val="af0"/>
          </w:rPr>
          <w:t>4.</w:t>
        </w:r>
        <w:r w:rsidRPr="00EC30E7">
          <w:rPr>
            <w:rStyle w:val="af0"/>
            <w:rFonts w:hint="eastAsia"/>
          </w:rPr>
          <w:t>メールサーバー情報、システムメールの設定</w:t>
        </w:r>
      </w:hyperlink>
      <w:r>
        <w:rPr>
          <w:rFonts w:hint="eastAsia"/>
        </w:rPr>
        <w:t>」</w:t>
      </w:r>
      <w:r>
        <w:t>の設定を先に</w:t>
      </w:r>
      <w:r>
        <w:rPr>
          <w:rFonts w:hint="eastAsia"/>
        </w:rPr>
        <w:t>実施ください。</w:t>
      </w:r>
    </w:p>
    <w:p w14:paraId="0D11B6FF" w14:textId="6C21D05C" w:rsidR="00051270" w:rsidRDefault="00051270" w:rsidP="00051270">
      <w:pPr>
        <w:pStyle w:val="af5"/>
        <w:ind w:leftChars="0" w:left="360"/>
        <w:jc w:val="center"/>
      </w:pPr>
      <w:r>
        <w:rPr>
          <w:noProof/>
        </w:rPr>
        <w:drawing>
          <wp:inline distT="0" distB="0" distL="0" distR="0" wp14:anchorId="68435B6C" wp14:editId="76E4D468">
            <wp:extent cx="3960000" cy="1148326"/>
            <wp:effectExtent l="19050" t="19050" r="21590" b="139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60000" cy="1148326"/>
                    </a:xfrm>
                    <a:prstGeom prst="rect">
                      <a:avLst/>
                    </a:prstGeom>
                    <a:ln>
                      <a:solidFill>
                        <a:schemeClr val="tx1"/>
                      </a:solidFill>
                    </a:ln>
                  </pic:spPr>
                </pic:pic>
              </a:graphicData>
            </a:graphic>
          </wp:inline>
        </w:drawing>
      </w:r>
    </w:p>
    <w:p w14:paraId="607E3D2E" w14:textId="7F7C0AFE" w:rsidR="00EC30E7" w:rsidRPr="00344011" w:rsidRDefault="00344011" w:rsidP="00344011">
      <w:pPr>
        <w:jc w:val="center"/>
        <w:rPr>
          <w:b/>
        </w:rPr>
      </w:pPr>
      <w:r w:rsidRPr="00344011">
        <w:rPr>
          <w:rFonts w:hint="eastAsia"/>
          <w:b/>
        </w:rPr>
        <w:t>メール文書設定</w:t>
      </w:r>
    </w:p>
    <w:p w14:paraId="183C895F" w14:textId="77777777" w:rsidR="00344011" w:rsidRDefault="00344011" w:rsidP="00940E73"/>
    <w:p w14:paraId="13E4061B" w14:textId="30A72B80" w:rsidR="00940E73" w:rsidRPr="00B22422" w:rsidRDefault="00940E73" w:rsidP="00940E73">
      <w:r>
        <w:rPr>
          <w:rFonts w:hint="eastAsia"/>
        </w:rPr>
        <w:t>メール文書設定画面の</w:t>
      </w:r>
      <w:r>
        <w:t>「</w:t>
      </w:r>
      <w:r>
        <w:rPr>
          <w:rFonts w:hint="eastAsia"/>
        </w:rPr>
        <w:t>ファイル送信/受信</w:t>
      </w:r>
      <w:r>
        <w:t>」</w:t>
      </w:r>
      <w:r>
        <w:rPr>
          <w:rFonts w:hint="eastAsia"/>
        </w:rPr>
        <w:t>より、</w:t>
      </w:r>
      <w:r>
        <w:t>「設定」を</w:t>
      </w:r>
      <w:r>
        <w:rPr>
          <w:rFonts w:hint="eastAsia"/>
        </w:rPr>
        <w:t>クリックします。</w:t>
      </w:r>
    </w:p>
    <w:p w14:paraId="2DCAED96" w14:textId="77777777" w:rsidR="00940E73" w:rsidRDefault="00940E73" w:rsidP="00940E73">
      <w:pPr>
        <w:adjustRightInd/>
        <w:snapToGrid/>
        <w:jc w:val="center"/>
        <w:rPr>
          <w:b/>
        </w:rPr>
      </w:pPr>
      <w:r>
        <w:rPr>
          <w:noProof/>
        </w:rPr>
        <mc:AlternateContent>
          <mc:Choice Requires="wps">
            <w:drawing>
              <wp:anchor distT="0" distB="0" distL="114300" distR="114300" simplePos="0" relativeHeight="251744256" behindDoc="0" locked="0" layoutInCell="1" allowOverlap="1" wp14:anchorId="28F17C47" wp14:editId="5339685D">
                <wp:simplePos x="0" y="0"/>
                <wp:positionH relativeFrom="column">
                  <wp:posOffset>1520190</wp:posOffset>
                </wp:positionH>
                <wp:positionV relativeFrom="paragraph">
                  <wp:posOffset>1915160</wp:posOffset>
                </wp:positionV>
                <wp:extent cx="790575" cy="1714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523BA" id="正方形/長方形 25" o:spid="_x0000_s1026" style="position:absolute;left:0;text-align:left;margin-left:119.7pt;margin-top:150.8pt;width:62.2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" filled="f" strokecolor="red" strokeweight="2pt"/>
            </w:pict>
          </mc:Fallback>
        </mc:AlternateContent>
      </w:r>
      <w:r>
        <w:rPr>
          <w:noProof/>
        </w:rPr>
        <w:drawing>
          <wp:inline distT="0" distB="0" distL="0" distR="0" wp14:anchorId="5C6596F1" wp14:editId="405C8F9D">
            <wp:extent cx="5400000" cy="2179939"/>
            <wp:effectExtent l="19050" t="19050" r="10795"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2179939"/>
                    </a:xfrm>
                    <a:prstGeom prst="rect">
                      <a:avLst/>
                    </a:prstGeom>
                    <a:ln>
                      <a:solidFill>
                        <a:schemeClr val="tx1"/>
                      </a:solidFill>
                    </a:ln>
                  </pic:spPr>
                </pic:pic>
              </a:graphicData>
            </a:graphic>
          </wp:inline>
        </w:drawing>
      </w:r>
    </w:p>
    <w:p w14:paraId="5D095AAC" w14:textId="77777777" w:rsidR="00940E73" w:rsidRDefault="00940E73" w:rsidP="00940E73">
      <w:pPr>
        <w:adjustRightInd/>
        <w:snapToGrid/>
        <w:jc w:val="center"/>
        <w:rPr>
          <w:b/>
        </w:rPr>
      </w:pPr>
      <w:r>
        <w:rPr>
          <w:rFonts w:hint="eastAsia"/>
          <w:b/>
        </w:rPr>
        <w:t>メール文書設定</w:t>
      </w:r>
    </w:p>
    <w:p w14:paraId="4AE867C1" w14:textId="77777777" w:rsidR="00940E73" w:rsidRDefault="00940E73" w:rsidP="00940E73">
      <w:pPr>
        <w:adjustRightInd/>
        <w:snapToGrid/>
      </w:pPr>
    </w:p>
    <w:p w14:paraId="7AA79582" w14:textId="77777777" w:rsidR="001C1994" w:rsidRDefault="001C1994">
      <w:pPr>
        <w:adjustRightInd/>
        <w:snapToGrid/>
      </w:pPr>
      <w:r>
        <w:br w:type="page"/>
      </w:r>
    </w:p>
    <w:p w14:paraId="50E126D6" w14:textId="53082606" w:rsidR="00940E73" w:rsidRPr="00C45484" w:rsidRDefault="00940E73" w:rsidP="00940E73">
      <w:pPr>
        <w:adjustRightInd/>
        <w:snapToGrid/>
      </w:pPr>
      <w:r>
        <w:rPr>
          <w:rFonts w:hint="eastAsia"/>
        </w:rPr>
        <w:lastRenderedPageBreak/>
        <w:t>ファイル送信/受信のメール文書設定に関するメニューが表示されます。</w:t>
      </w:r>
    </w:p>
    <w:p w14:paraId="689BC3C5" w14:textId="77777777" w:rsidR="00940E73" w:rsidRDefault="00940E73" w:rsidP="00940E73">
      <w:pPr>
        <w:adjustRightInd/>
        <w:snapToGrid/>
        <w:jc w:val="center"/>
      </w:pPr>
      <w:r>
        <w:rPr>
          <w:noProof/>
        </w:rPr>
        <w:drawing>
          <wp:inline distT="0" distB="0" distL="0" distR="0" wp14:anchorId="39FE61BD" wp14:editId="6EF8521E">
            <wp:extent cx="5400000" cy="3811875"/>
            <wp:effectExtent l="19050" t="19050" r="10795" b="177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400000" cy="3811875"/>
                    </a:xfrm>
                    <a:prstGeom prst="rect">
                      <a:avLst/>
                    </a:prstGeom>
                    <a:ln>
                      <a:solidFill>
                        <a:schemeClr val="tx1"/>
                      </a:solidFill>
                    </a:ln>
                  </pic:spPr>
                </pic:pic>
              </a:graphicData>
            </a:graphic>
          </wp:inline>
        </w:drawing>
      </w:r>
    </w:p>
    <w:p w14:paraId="3AB24937" w14:textId="77777777" w:rsidR="00940E73" w:rsidRDefault="00940E73" w:rsidP="00940E73">
      <w:pPr>
        <w:adjustRightInd/>
        <w:snapToGrid/>
        <w:jc w:val="center"/>
        <w:rPr>
          <w:b/>
        </w:rPr>
      </w:pPr>
      <w:r w:rsidRPr="002510EA">
        <w:rPr>
          <w:rFonts w:hint="eastAsia"/>
          <w:b/>
        </w:rPr>
        <w:t>ファイル送信/受信</w:t>
      </w:r>
    </w:p>
    <w:p w14:paraId="64AF84FE" w14:textId="6AE29B56" w:rsidR="00940E73" w:rsidRDefault="00940E73" w:rsidP="00940E73"/>
    <w:p w14:paraId="4FE27212" w14:textId="26FA55FE" w:rsidR="007E1C51" w:rsidRDefault="00FD5905" w:rsidP="00940E73">
      <w:r>
        <w:rPr>
          <w:rFonts w:hint="eastAsia"/>
        </w:rPr>
        <w:t>ファイル送受信におけるメール文書</w:t>
      </w:r>
      <w:r w:rsidR="00C43BA6">
        <w:rPr>
          <w:rFonts w:hint="eastAsia"/>
        </w:rPr>
        <w:t>に</w:t>
      </w:r>
      <w:r>
        <w:rPr>
          <w:rFonts w:hint="eastAsia"/>
        </w:rPr>
        <w:t>は</w:t>
      </w:r>
      <w:r w:rsidR="00C43BA6">
        <w:rPr>
          <w:rFonts w:hint="eastAsia"/>
        </w:rPr>
        <w:t>、</w:t>
      </w:r>
      <w:r>
        <w:rPr>
          <w:rFonts w:hint="eastAsia"/>
        </w:rPr>
        <w:t>標準出荷状態</w:t>
      </w:r>
      <w:r w:rsidR="00C43BA6">
        <w:rPr>
          <w:rFonts w:hint="eastAsia"/>
        </w:rPr>
        <w:t>のままで使用できるものの他、メール通知機能を使用する設定とすることで初めて使用できるようになるものがあります。</w:t>
      </w:r>
    </w:p>
    <w:p w14:paraId="7D2B032B" w14:textId="77777777" w:rsidR="009D4456" w:rsidRDefault="009D4456" w:rsidP="00940E73"/>
    <w:p w14:paraId="465312D9" w14:textId="77DBCF08" w:rsidR="004A4D51" w:rsidRDefault="004A4D51" w:rsidP="00940E73">
      <w:r>
        <w:rPr>
          <w:rFonts w:hint="eastAsia"/>
        </w:rPr>
        <w:t>各</w:t>
      </w:r>
      <w:r w:rsidR="004929EE">
        <w:rPr>
          <w:rFonts w:hint="eastAsia"/>
        </w:rPr>
        <w:t>メール</w:t>
      </w:r>
      <w:r w:rsidR="0074339B">
        <w:rPr>
          <w:rFonts w:hint="eastAsia"/>
        </w:rPr>
        <w:t>文書の</w:t>
      </w:r>
      <w:r>
        <w:rPr>
          <w:rFonts w:hint="eastAsia"/>
        </w:rPr>
        <w:t>設定については次項より記載し</w:t>
      </w:r>
      <w:r w:rsidR="00AB1ACA">
        <w:rPr>
          <w:rFonts w:hint="eastAsia"/>
        </w:rPr>
        <w:t>てい</w:t>
      </w:r>
      <w:r>
        <w:rPr>
          <w:rFonts w:hint="eastAsia"/>
        </w:rPr>
        <w:t>ます。</w:t>
      </w:r>
    </w:p>
    <w:p w14:paraId="61349F4B" w14:textId="77777777" w:rsidR="00940E73" w:rsidRPr="00F704AB" w:rsidRDefault="00940E73" w:rsidP="00940E73"/>
    <w:p w14:paraId="3ACFE061" w14:textId="77777777" w:rsidR="00940E73" w:rsidRDefault="00940E73" w:rsidP="00940E73">
      <w:pPr>
        <w:pStyle w:val="2"/>
      </w:pPr>
      <w:bookmarkStart w:id="31" w:name="_ファイル送信メールのデフォルト文書"/>
      <w:bookmarkStart w:id="32" w:name="_Toc138151673"/>
      <w:bookmarkEnd w:id="31"/>
      <w:r>
        <w:rPr>
          <w:rFonts w:hint="eastAsia"/>
        </w:rPr>
        <w:t>ファイル送信メールのデフォルト文書</w:t>
      </w:r>
      <w:bookmarkEnd w:id="32"/>
    </w:p>
    <w:p w14:paraId="4240389F" w14:textId="01FA21FF" w:rsidR="006355D6" w:rsidRDefault="006355D6" w:rsidP="00940E73">
      <w:r w:rsidRPr="006355D6">
        <w:rPr>
          <w:rFonts w:hint="eastAsia"/>
        </w:rPr>
        <w:t>ファイル送信機能利用時のメールの件名、本文等を設定</w:t>
      </w:r>
      <w:r>
        <w:rPr>
          <w:rFonts w:hint="eastAsia"/>
        </w:rPr>
        <w:t>します。</w:t>
      </w:r>
    </w:p>
    <w:p w14:paraId="55A880AB" w14:textId="3ACBF664" w:rsidR="009D4456" w:rsidRDefault="004109AA" w:rsidP="0099204C">
      <w:pPr>
        <w:pStyle w:val="af5"/>
        <w:numPr>
          <w:ilvl w:val="0"/>
          <w:numId w:val="36"/>
        </w:numPr>
        <w:adjustRightInd/>
        <w:snapToGrid/>
        <w:ind w:leftChars="0"/>
      </w:pPr>
      <w:r w:rsidRPr="00B13A89">
        <w:rPr>
          <w:rFonts w:hint="eastAsia"/>
        </w:rPr>
        <w:t>本通知メールを利用するには</w:t>
      </w:r>
      <w:r w:rsidR="009D4456">
        <w:rPr>
          <w:rFonts w:hint="eastAsia"/>
        </w:rPr>
        <w:t>「</w:t>
      </w:r>
      <w:hyperlink w:anchor="_ファイル送信設定_1" w:history="1">
        <w:r w:rsidR="009D4456" w:rsidRPr="00AA293C">
          <w:rPr>
            <w:rStyle w:val="af0"/>
            <w:rFonts w:hint="eastAsia"/>
          </w:rPr>
          <w:t>5.2.ファイル送信設定</w:t>
        </w:r>
      </w:hyperlink>
      <w:r w:rsidR="009D4456">
        <w:rPr>
          <w:rFonts w:hint="eastAsia"/>
        </w:rPr>
        <w:t>」において</w:t>
      </w:r>
      <w:r w:rsidR="0099204C" w:rsidRPr="0099204C">
        <w:rPr>
          <w:rFonts w:hint="eastAsia"/>
        </w:rPr>
        <w:t>ファイル送信を有効にする必要が</w:t>
      </w:r>
      <w:r w:rsidR="0099204C">
        <w:rPr>
          <w:rFonts w:hint="eastAsia"/>
        </w:rPr>
        <w:t>あります。</w:t>
      </w:r>
    </w:p>
    <w:p w14:paraId="651F31C8" w14:textId="77777777" w:rsidR="00AF6045" w:rsidRPr="009D4456" w:rsidRDefault="00AF6045" w:rsidP="00940E73">
      <w:pPr>
        <w:rPr>
          <w:lang w:eastAsia="ar-SA"/>
        </w:rPr>
      </w:pPr>
    </w:p>
    <w:p w14:paraId="4EE015E1" w14:textId="77777777" w:rsidR="00C671D5" w:rsidRDefault="00C671D5">
      <w:pPr>
        <w:adjustRightInd/>
        <w:snapToGrid/>
      </w:pPr>
      <w:r>
        <w:br w:type="page"/>
      </w:r>
    </w:p>
    <w:p w14:paraId="39DFD54B" w14:textId="2EBAC9E5" w:rsidR="0074339B" w:rsidRDefault="0074339B" w:rsidP="0074339B">
      <w:r>
        <w:rPr>
          <w:rFonts w:hint="eastAsia"/>
        </w:rPr>
        <w:lastRenderedPageBreak/>
        <w:t>「</w:t>
      </w:r>
      <w:r w:rsidRPr="00B21FD6">
        <w:rPr>
          <w:rFonts w:hint="eastAsia"/>
        </w:rPr>
        <w:t>ファイル送信メールの</w:t>
      </w:r>
      <w:r w:rsidR="00160477">
        <w:rPr>
          <w:rFonts w:hint="eastAsia"/>
        </w:rPr>
        <w:t>デフォルト</w:t>
      </w:r>
      <w:r w:rsidRPr="00B21FD6">
        <w:rPr>
          <w:rFonts w:hint="eastAsia"/>
        </w:rPr>
        <w:t>文書</w:t>
      </w:r>
      <w:r>
        <w:rPr>
          <w:rFonts w:hint="eastAsia"/>
        </w:rPr>
        <w:t>」より「設定」をクリックします。</w:t>
      </w:r>
    </w:p>
    <w:p w14:paraId="3FFD5CA6" w14:textId="3FE28DCF" w:rsidR="00DB4C4E" w:rsidRDefault="00DB4C4E" w:rsidP="00DB4C4E">
      <w:pPr>
        <w:jc w:val="center"/>
      </w:pPr>
      <w:r>
        <w:rPr>
          <w:noProof/>
        </w:rPr>
        <mc:AlternateContent>
          <mc:Choice Requires="wps">
            <w:drawing>
              <wp:anchor distT="0" distB="0" distL="114300" distR="114300" simplePos="0" relativeHeight="251780096" behindDoc="0" locked="0" layoutInCell="1" allowOverlap="1" wp14:anchorId="716701EF" wp14:editId="49C4080C">
                <wp:simplePos x="0" y="0"/>
                <wp:positionH relativeFrom="column">
                  <wp:posOffset>1320165</wp:posOffset>
                </wp:positionH>
                <wp:positionV relativeFrom="paragraph">
                  <wp:posOffset>886460</wp:posOffset>
                </wp:positionV>
                <wp:extent cx="895350" cy="180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E0153" id="正方形/長方形 10" o:spid="_x0000_s1026" style="position:absolute;left:0;text-align:left;margin-left:103.95pt;margin-top:69.8pt;width:70.5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1q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" filled="f" strokecolor="red" strokeweight="2pt"/>
            </w:pict>
          </mc:Fallback>
        </mc:AlternateContent>
      </w:r>
      <w:r>
        <w:rPr>
          <w:noProof/>
        </w:rPr>
        <w:drawing>
          <wp:inline distT="0" distB="0" distL="0" distR="0" wp14:anchorId="759FD8C4" wp14:editId="4EE00DC9">
            <wp:extent cx="3960000" cy="1148325"/>
            <wp:effectExtent l="19050" t="19050" r="21590" b="139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60000" cy="1148325"/>
                    </a:xfrm>
                    <a:prstGeom prst="rect">
                      <a:avLst/>
                    </a:prstGeom>
                    <a:ln>
                      <a:solidFill>
                        <a:schemeClr val="tx1"/>
                      </a:solidFill>
                    </a:ln>
                  </pic:spPr>
                </pic:pic>
              </a:graphicData>
            </a:graphic>
          </wp:inline>
        </w:drawing>
      </w:r>
    </w:p>
    <w:p w14:paraId="072E0F8C" w14:textId="777509A9" w:rsidR="00DB4C4E" w:rsidRDefault="00DB4C4E" w:rsidP="00DB4C4E">
      <w:pPr>
        <w:jc w:val="center"/>
      </w:pPr>
      <w:r w:rsidRPr="00160477">
        <w:rPr>
          <w:rFonts w:hint="eastAsia"/>
          <w:b/>
        </w:rPr>
        <w:t>ファイル送信メールのデフォルト文書</w:t>
      </w:r>
    </w:p>
    <w:p w14:paraId="2B739456" w14:textId="1ED90E9C" w:rsidR="0074339B" w:rsidRDefault="0074339B" w:rsidP="00940E73">
      <w:pPr>
        <w:rPr>
          <w:lang w:eastAsia="ar-SA"/>
        </w:rPr>
      </w:pPr>
    </w:p>
    <w:p w14:paraId="361299B1" w14:textId="77777777" w:rsidR="00672174" w:rsidRDefault="00D3539A" w:rsidP="00940E73">
      <w:r w:rsidRPr="00027EF7">
        <w:rPr>
          <w:rFonts w:hint="eastAsia"/>
        </w:rPr>
        <w:t>ファイル送信メールの</w:t>
      </w:r>
      <w:r>
        <w:rPr>
          <w:rFonts w:hint="eastAsia"/>
        </w:rPr>
        <w:t>デフォルト</w:t>
      </w:r>
      <w:r w:rsidRPr="00027EF7">
        <w:rPr>
          <w:rFonts w:hint="eastAsia"/>
        </w:rPr>
        <w:t>文書設定</w:t>
      </w:r>
      <w:r>
        <w:rPr>
          <w:rFonts w:hint="eastAsia"/>
        </w:rPr>
        <w:t>が表示されますので、適宜設定を行います。</w:t>
      </w:r>
    </w:p>
    <w:p w14:paraId="4A8DC4F6" w14:textId="7B369A29" w:rsidR="00940E73" w:rsidRDefault="00940E73" w:rsidP="00940E73">
      <w:pPr>
        <w:jc w:val="center"/>
        <w:rPr>
          <w:lang w:eastAsia="ar-SA"/>
        </w:rPr>
      </w:pPr>
      <w:r>
        <w:rPr>
          <w:noProof/>
        </w:rPr>
        <w:drawing>
          <wp:inline distT="0" distB="0" distL="0" distR="0" wp14:anchorId="47734D85" wp14:editId="2D71D4A3">
            <wp:extent cx="5400040" cy="4178935"/>
            <wp:effectExtent l="19050" t="19050" r="10160" b="1206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4178935"/>
                    </a:xfrm>
                    <a:prstGeom prst="rect">
                      <a:avLst/>
                    </a:prstGeom>
                    <a:ln>
                      <a:solidFill>
                        <a:schemeClr val="tx1"/>
                      </a:solidFill>
                    </a:ln>
                  </pic:spPr>
                </pic:pic>
              </a:graphicData>
            </a:graphic>
          </wp:inline>
        </w:drawing>
      </w:r>
    </w:p>
    <w:p w14:paraId="3BC9FF10" w14:textId="77777777" w:rsidR="00940E73" w:rsidRPr="00675AAB" w:rsidRDefault="00940E73" w:rsidP="00940E73">
      <w:pPr>
        <w:jc w:val="center"/>
        <w:rPr>
          <w:b/>
          <w:lang w:eastAsia="ar-SA"/>
        </w:rPr>
      </w:pPr>
      <w:r w:rsidRPr="00675AAB">
        <w:rPr>
          <w:rFonts w:hint="eastAsia"/>
          <w:b/>
        </w:rPr>
        <w:t>ファイル送信メールのデフォルト文書</w:t>
      </w:r>
    </w:p>
    <w:p w14:paraId="4F4ADFA7" w14:textId="6208FCA2" w:rsidR="00940E73" w:rsidRDefault="00940E73" w:rsidP="00940E73">
      <w:pPr>
        <w:rPr>
          <w:lang w:eastAsia="ar-SA"/>
        </w:rPr>
      </w:pPr>
    </w:p>
    <w:p w14:paraId="19FBA9F8" w14:textId="77777777" w:rsidR="00BB07E7" w:rsidRDefault="00BB07E7">
      <w:pPr>
        <w:adjustRightInd/>
        <w:snapToGrid/>
      </w:pPr>
      <w:r>
        <w:br w:type="page"/>
      </w:r>
    </w:p>
    <w:p w14:paraId="0672F784" w14:textId="3255A084" w:rsidR="00940E73" w:rsidRDefault="00940E73" w:rsidP="00940E73">
      <w:r>
        <w:rPr>
          <w:rFonts w:hint="eastAsia"/>
        </w:rPr>
        <w:lastRenderedPageBreak/>
        <w:t>各項目については以下の通りです。</w:t>
      </w:r>
    </w:p>
    <w:p w14:paraId="3218D511" w14:textId="33E8CA24" w:rsidR="00CF35F7" w:rsidRPr="00C25D03" w:rsidRDefault="00CF35F7" w:rsidP="003561B3">
      <w:pPr>
        <w:pStyle w:val="af5"/>
        <w:numPr>
          <w:ilvl w:val="0"/>
          <w:numId w:val="36"/>
        </w:numPr>
        <w:ind w:leftChars="0"/>
      </w:pPr>
      <w:r w:rsidRPr="00C25D03">
        <w:rPr>
          <w:rFonts w:hint="eastAsia"/>
        </w:rPr>
        <w:t>言語設定、件名、本文以外は</w:t>
      </w:r>
      <w:r>
        <w:rPr>
          <w:rFonts w:hint="eastAsia"/>
        </w:rPr>
        <w:t>「</w:t>
      </w:r>
      <w:hyperlink w:anchor="_ファイル受信メールのデフォルト文書" w:history="1">
        <w:r w:rsidR="00AF7B92" w:rsidRPr="00485793">
          <w:rPr>
            <w:rStyle w:val="af0"/>
            <w:rFonts w:hint="eastAsia"/>
          </w:rPr>
          <w:t>6</w:t>
        </w:r>
        <w:r w:rsidRPr="00485793">
          <w:rPr>
            <w:rStyle w:val="af0"/>
            <w:rFonts w:hint="eastAsia"/>
          </w:rPr>
          <w:t>.2.ファイル受信メールのデフォルト文書設定</w:t>
        </w:r>
      </w:hyperlink>
      <w:r>
        <w:rPr>
          <w:rFonts w:hint="eastAsia"/>
        </w:rPr>
        <w:t>」と</w:t>
      </w:r>
      <w:r w:rsidR="0012025D" w:rsidRPr="00C25D03">
        <w:rPr>
          <w:rFonts w:hint="eastAsia"/>
        </w:rPr>
        <w:t>共通</w:t>
      </w:r>
      <w:r w:rsidR="0012025D">
        <w:rPr>
          <w:rFonts w:hint="eastAsia"/>
        </w:rPr>
        <w:t>の設定となります。</w:t>
      </w:r>
    </w:p>
    <w:tbl>
      <w:tblPr>
        <w:tblStyle w:val="af1"/>
        <w:tblW w:w="8505" w:type="dxa"/>
        <w:jc w:val="center"/>
        <w:tblLook w:val="04A0" w:firstRow="1" w:lastRow="0" w:firstColumn="1" w:lastColumn="0" w:noHBand="0" w:noVBand="1"/>
      </w:tblPr>
      <w:tblGrid>
        <w:gridCol w:w="1980"/>
        <w:gridCol w:w="6525"/>
      </w:tblGrid>
      <w:tr w:rsidR="00940E73" w14:paraId="44E6E347" w14:textId="77777777" w:rsidTr="00954390">
        <w:trPr>
          <w:tblHeader/>
          <w:jc w:val="center"/>
        </w:trPr>
        <w:tc>
          <w:tcPr>
            <w:tcW w:w="1980" w:type="dxa"/>
            <w:shd w:val="clear" w:color="auto" w:fill="DAEEF3" w:themeFill="accent5" w:themeFillTint="33"/>
          </w:tcPr>
          <w:p w14:paraId="038E415F" w14:textId="77777777" w:rsidR="00940E73" w:rsidRDefault="00940E73" w:rsidP="00954390">
            <w:r>
              <w:rPr>
                <w:rFonts w:hint="eastAsia"/>
              </w:rPr>
              <w:t>項目名</w:t>
            </w:r>
          </w:p>
        </w:tc>
        <w:tc>
          <w:tcPr>
            <w:tcW w:w="6525" w:type="dxa"/>
            <w:shd w:val="clear" w:color="auto" w:fill="DAEEF3" w:themeFill="accent5" w:themeFillTint="33"/>
          </w:tcPr>
          <w:p w14:paraId="036E98C1" w14:textId="77777777" w:rsidR="00940E73" w:rsidRDefault="00940E73" w:rsidP="00954390">
            <w:r>
              <w:rPr>
                <w:rFonts w:hint="eastAsia"/>
              </w:rPr>
              <w:t>説明</w:t>
            </w:r>
          </w:p>
        </w:tc>
      </w:tr>
      <w:tr w:rsidR="00940E73" w14:paraId="4F13492E" w14:textId="77777777" w:rsidTr="00954390">
        <w:trPr>
          <w:jc w:val="center"/>
        </w:trPr>
        <w:tc>
          <w:tcPr>
            <w:tcW w:w="1980" w:type="dxa"/>
          </w:tcPr>
          <w:p w14:paraId="68A9F95A" w14:textId="77777777" w:rsidR="00940E73" w:rsidRDefault="00940E73" w:rsidP="00954390">
            <w:r>
              <w:rPr>
                <w:rFonts w:hint="eastAsia"/>
              </w:rPr>
              <w:t>使用可能な宛先(※1)</w:t>
            </w:r>
          </w:p>
        </w:tc>
        <w:tc>
          <w:tcPr>
            <w:tcW w:w="6525" w:type="dxa"/>
          </w:tcPr>
          <w:p w14:paraId="5BCFD460" w14:textId="77777777" w:rsidR="00940E73" w:rsidRDefault="00940E73" w:rsidP="00954390">
            <w:r>
              <w:rPr>
                <w:rFonts w:hint="eastAsia"/>
              </w:rPr>
              <w:t>利用者が使用可能な宛先を「</w:t>
            </w:r>
            <w:r>
              <w:t>TO,CC,BCC</w:t>
            </w:r>
            <w:r>
              <w:rPr>
                <w:rFonts w:hint="eastAsia"/>
              </w:rPr>
              <w:t>」「BCC」「T</w:t>
            </w:r>
            <w:r>
              <w:t>O(</w:t>
            </w:r>
            <w:r>
              <w:rPr>
                <w:rFonts w:hint="eastAsia"/>
              </w:rPr>
              <w:t>個別に送信する</w:t>
            </w:r>
            <w:r>
              <w:t>)</w:t>
            </w:r>
            <w:r>
              <w:rPr>
                <w:rFonts w:hint="eastAsia"/>
              </w:rPr>
              <w:t>」より選択することができます。</w:t>
            </w:r>
          </w:p>
        </w:tc>
      </w:tr>
      <w:tr w:rsidR="00940E73" w14:paraId="206027F5" w14:textId="77777777" w:rsidTr="00954390">
        <w:trPr>
          <w:jc w:val="center"/>
        </w:trPr>
        <w:tc>
          <w:tcPr>
            <w:tcW w:w="1980" w:type="dxa"/>
          </w:tcPr>
          <w:p w14:paraId="31EB4F8A" w14:textId="77777777" w:rsidR="00940E73" w:rsidRPr="00842007" w:rsidRDefault="00940E73" w:rsidP="00954390">
            <w:r>
              <w:rPr>
                <w:rFonts w:hint="eastAsia"/>
              </w:rPr>
              <w:t>Fromのメールアドレス(※1)</w:t>
            </w:r>
          </w:p>
        </w:tc>
        <w:tc>
          <w:tcPr>
            <w:tcW w:w="6525" w:type="dxa"/>
          </w:tcPr>
          <w:p w14:paraId="2B573534" w14:textId="77777777" w:rsidR="00940E73" w:rsidRDefault="00940E73" w:rsidP="00954390">
            <w:r>
              <w:rPr>
                <w:rFonts w:hint="eastAsia"/>
              </w:rPr>
              <w:t>メール送信時、Fromのメールアドレスを「送信者のメールアドレス」「システムメールアドレス」より選択することができます。</w:t>
            </w:r>
          </w:p>
          <w:p w14:paraId="6D9DB97F" w14:textId="77777777" w:rsidR="00C570D8" w:rsidRDefault="00C570D8" w:rsidP="00954390"/>
          <w:p w14:paraId="7574D5CB" w14:textId="77777777" w:rsidR="00940E73" w:rsidRPr="003A210E" w:rsidRDefault="00940E73" w:rsidP="00954390">
            <w:r w:rsidRPr="003A210E">
              <w:rPr>
                <w:rFonts w:hint="eastAsia"/>
                <w:b/>
              </w:rPr>
              <w:t>・送信者のメールアドレス</w:t>
            </w:r>
          </w:p>
          <w:p w14:paraId="1E3ACADA" w14:textId="77777777" w:rsidR="00940E73" w:rsidRDefault="00940E73" w:rsidP="00954390">
            <w:r>
              <w:rPr>
                <w:rFonts w:hint="eastAsia"/>
              </w:rPr>
              <w:t>送信者のメールアドレスがFromのメールアドレスとなります。</w:t>
            </w:r>
          </w:p>
          <w:p w14:paraId="5084DBA5" w14:textId="77777777" w:rsidR="00940E73" w:rsidRDefault="00940E73" w:rsidP="00954390"/>
          <w:p w14:paraId="13EB299A" w14:textId="77777777" w:rsidR="00940E73" w:rsidRPr="003A210E" w:rsidRDefault="00940E73" w:rsidP="00954390">
            <w:pPr>
              <w:rPr>
                <w:b/>
              </w:rPr>
            </w:pPr>
            <w:r w:rsidRPr="003A210E">
              <w:rPr>
                <w:rFonts w:hint="eastAsia"/>
                <w:b/>
              </w:rPr>
              <w:t>・システムメールアドレス</w:t>
            </w:r>
          </w:p>
          <w:p w14:paraId="3FA7B88F" w14:textId="06676F8E" w:rsidR="00940E73" w:rsidRDefault="00940E73" w:rsidP="00775F88">
            <w:r>
              <w:rPr>
                <w:rFonts w:hint="eastAsia"/>
              </w:rPr>
              <w:t>「</w:t>
            </w:r>
            <w:hyperlink w:anchor="_メールサーバー情報、システムメールの設定_1" w:history="1">
              <w:r w:rsidRPr="008403A0">
                <w:rPr>
                  <w:rStyle w:val="af0"/>
                  <w:rFonts w:hint="eastAsia"/>
                </w:rPr>
                <w:t>4.</w:t>
              </w:r>
              <w:r w:rsidR="00775F88" w:rsidRPr="008403A0">
                <w:rPr>
                  <w:rStyle w:val="af0"/>
                  <w:rFonts w:hint="eastAsia"/>
                </w:rPr>
                <w:t>メールサーバー情報、システムメールの</w:t>
              </w:r>
              <w:r w:rsidRPr="008403A0">
                <w:rPr>
                  <w:rStyle w:val="af0"/>
                </w:rPr>
                <w:t>設定</w:t>
              </w:r>
            </w:hyperlink>
            <w:r>
              <w:rPr>
                <w:rFonts w:hint="eastAsia"/>
              </w:rPr>
              <w:t>」で設定したメールアドレスがFromのメールアドレスとなります。Office365のメールサーバー利用時等、送信者のメールアドレスとSMTP認証時のメールアドレスを一致させる必要がある場合に選択します。</w:t>
            </w:r>
          </w:p>
        </w:tc>
      </w:tr>
      <w:tr w:rsidR="00940E73" w14:paraId="33A0FC48" w14:textId="77777777" w:rsidTr="00954390">
        <w:trPr>
          <w:jc w:val="center"/>
        </w:trPr>
        <w:tc>
          <w:tcPr>
            <w:tcW w:w="1980" w:type="dxa"/>
          </w:tcPr>
          <w:p w14:paraId="23E9ABF6" w14:textId="77777777" w:rsidR="00940E73" w:rsidRPr="00842007" w:rsidRDefault="00940E73" w:rsidP="00954390">
            <w:r w:rsidRPr="00734767">
              <w:rPr>
                <w:rFonts w:hint="eastAsia"/>
              </w:rPr>
              <w:t>変更可能な文書</w:t>
            </w:r>
            <w:r>
              <w:rPr>
                <w:rFonts w:hint="eastAsia"/>
              </w:rPr>
              <w:t>(※1)</w:t>
            </w:r>
          </w:p>
        </w:tc>
        <w:tc>
          <w:tcPr>
            <w:tcW w:w="6525" w:type="dxa"/>
          </w:tcPr>
          <w:p w14:paraId="5676BA8E" w14:textId="45E84BA3" w:rsidR="00940E73" w:rsidRDefault="00940E73" w:rsidP="00954390">
            <w:r>
              <w:rPr>
                <w:rFonts w:hint="eastAsia"/>
              </w:rPr>
              <w:t>利用者が変更できるメール文書の範囲を選択することができます。</w:t>
            </w:r>
          </w:p>
          <w:p w14:paraId="7BAA84B4" w14:textId="77777777" w:rsidR="005F0588" w:rsidRDefault="005F0588" w:rsidP="00954390"/>
          <w:p w14:paraId="5C543BD5" w14:textId="77777777" w:rsidR="00940E73" w:rsidRPr="005B3D65" w:rsidRDefault="00940E73" w:rsidP="00954390">
            <w:pPr>
              <w:rPr>
                <w:b/>
              </w:rPr>
            </w:pPr>
            <w:r w:rsidRPr="005B3D65">
              <w:rPr>
                <w:rFonts w:hint="eastAsia"/>
                <w:b/>
              </w:rPr>
              <w:t>・件名と本文を変更可能にする</w:t>
            </w:r>
          </w:p>
          <w:p w14:paraId="268837D1" w14:textId="77777777" w:rsidR="00940E73" w:rsidRDefault="00940E73" w:rsidP="00954390">
            <w:r>
              <w:rPr>
                <w:rFonts w:hint="eastAsia"/>
              </w:rPr>
              <w:t>ユーザーはメール送信時に件名及び本文を自由に変更することができます。</w:t>
            </w:r>
          </w:p>
          <w:p w14:paraId="52D213CF" w14:textId="54838685" w:rsidR="00940E73" w:rsidRDefault="00940E73" w:rsidP="00BB07E7"/>
          <w:p w14:paraId="54CC842B" w14:textId="77777777" w:rsidR="005F0588" w:rsidRPr="00EE5E33" w:rsidRDefault="005F0588" w:rsidP="00BB07E7"/>
          <w:p w14:paraId="604EBF98" w14:textId="77777777" w:rsidR="00940E73" w:rsidRPr="005B3D65" w:rsidRDefault="00940E73" w:rsidP="00954390">
            <w:pPr>
              <w:rPr>
                <w:b/>
              </w:rPr>
            </w:pPr>
            <w:r w:rsidRPr="005B3D65">
              <w:rPr>
                <w:rFonts w:hint="eastAsia"/>
                <w:b/>
              </w:rPr>
              <w:lastRenderedPageBreak/>
              <w:t>・本文の一部分を変更可能にし、</w:t>
            </w:r>
            <w:r w:rsidRPr="005B3D65">
              <w:rPr>
                <w:b/>
              </w:rPr>
              <w:t>${mailbody}の位置に挿入する</w:t>
            </w:r>
          </w:p>
          <w:p w14:paraId="48190A6D" w14:textId="77777777" w:rsidR="00940E73" w:rsidRDefault="00940E73" w:rsidP="00954390">
            <w:r>
              <w:rPr>
                <w:rFonts w:hint="eastAsia"/>
              </w:rPr>
              <w:t>ユーザーはメール本文の一部のみを編集することができます。ユーザーが編集した本文は置換文字列${</w:t>
            </w:r>
            <w:r>
              <w:t>mailbody</w:t>
            </w:r>
            <w:r>
              <w:rPr>
                <w:rFonts w:hint="eastAsia"/>
              </w:rPr>
              <w:t>}で指定した位置に挿入されます。</w:t>
            </w:r>
          </w:p>
          <w:p w14:paraId="37FB0C6F" w14:textId="77777777" w:rsidR="00CD2A92" w:rsidRPr="00CD2A92" w:rsidRDefault="00CD2A92" w:rsidP="00954390"/>
          <w:p w14:paraId="5909F85B" w14:textId="77777777" w:rsidR="00940E73" w:rsidRPr="005B3D65" w:rsidRDefault="00940E73" w:rsidP="00954390">
            <w:pPr>
              <w:rPr>
                <w:b/>
              </w:rPr>
            </w:pPr>
            <w:r w:rsidRPr="005B3D65">
              <w:rPr>
                <w:rFonts w:hint="eastAsia"/>
                <w:b/>
              </w:rPr>
              <w:t>・</w:t>
            </w:r>
            <w:r w:rsidRPr="005B3D65">
              <w:rPr>
                <w:b/>
              </w:rPr>
              <w:t>件名と本文の一部分を変更可能にし、${mailbody}の位置に挿入する</w:t>
            </w:r>
          </w:p>
          <w:p w14:paraId="6E89A920" w14:textId="77777777" w:rsidR="00940E73" w:rsidRDefault="00940E73" w:rsidP="00954390">
            <w:r>
              <w:rPr>
                <w:rFonts w:hint="eastAsia"/>
              </w:rPr>
              <w:t>ユーザーは件名とメール本文の一部のみを編集することができます。ユーザーが編集した本文は置換文字列${</w:t>
            </w:r>
            <w:r>
              <w:t>mailbody</w:t>
            </w:r>
            <w:r>
              <w:rPr>
                <w:rFonts w:hint="eastAsia"/>
              </w:rPr>
              <w:t>}で指定した位置に挿入されます。</w:t>
            </w:r>
          </w:p>
          <w:p w14:paraId="322A2A4F" w14:textId="77777777" w:rsidR="00940E73" w:rsidRDefault="00940E73" w:rsidP="00954390"/>
          <w:p w14:paraId="16A5F1F1" w14:textId="77777777" w:rsidR="00940E73" w:rsidRPr="00CC7C28" w:rsidRDefault="00940E73" w:rsidP="00954390">
            <w:pPr>
              <w:rPr>
                <w:b/>
              </w:rPr>
            </w:pPr>
            <w:r w:rsidRPr="00CC7C28">
              <w:rPr>
                <w:rFonts w:hint="eastAsia"/>
                <w:b/>
              </w:rPr>
              <w:t>・</w:t>
            </w:r>
            <w:r w:rsidRPr="00CC7C28">
              <w:rPr>
                <w:b/>
              </w:rPr>
              <w:t>件名と本文を変更不可にする</w:t>
            </w:r>
          </w:p>
          <w:p w14:paraId="773F6AD6" w14:textId="77777777" w:rsidR="00940E73" w:rsidRDefault="00940E73" w:rsidP="00954390">
            <w:r>
              <w:rPr>
                <w:rFonts w:hint="eastAsia"/>
              </w:rPr>
              <w:t>ユーザーは件名及び本文を編集することはできません。</w:t>
            </w:r>
          </w:p>
          <w:p w14:paraId="56F28E19" w14:textId="77777777" w:rsidR="00940E73" w:rsidRDefault="00940E73" w:rsidP="00954390"/>
          <w:p w14:paraId="324246C0" w14:textId="77777777" w:rsidR="00940E73" w:rsidRDefault="00940E73" w:rsidP="00954390">
            <w:r>
              <w:rPr>
                <w:rFonts w:hint="eastAsia"/>
              </w:rPr>
              <w:t>※「${</w:t>
            </w:r>
            <w:r>
              <w:t>mailbody</w:t>
            </w:r>
            <w:r>
              <w:rPr>
                <w:rFonts w:hint="eastAsia"/>
              </w:rPr>
              <w:t>}の位置に挿入する」の設定を適用する場合は、</w:t>
            </w:r>
            <w:r w:rsidRPr="00091DF7">
              <w:rPr>
                <w:rFonts w:hint="eastAsia"/>
              </w:rPr>
              <w:t>本文に</w:t>
            </w:r>
            <w:r w:rsidRPr="00091DF7">
              <w:t>${mailbody}を含めないと利用者が編集した</w:t>
            </w:r>
            <w:r>
              <w:rPr>
                <w:rFonts w:hint="eastAsia"/>
              </w:rPr>
              <w:t>内容が</w:t>
            </w:r>
            <w:r w:rsidRPr="00091DF7">
              <w:t>送信メールに反映されませんのでご注意ください。</w:t>
            </w:r>
          </w:p>
        </w:tc>
      </w:tr>
      <w:tr w:rsidR="00940E73" w14:paraId="788918B5" w14:textId="77777777" w:rsidTr="00954390">
        <w:trPr>
          <w:jc w:val="center"/>
        </w:trPr>
        <w:tc>
          <w:tcPr>
            <w:tcW w:w="1980" w:type="dxa"/>
          </w:tcPr>
          <w:p w14:paraId="41FB2967" w14:textId="77777777" w:rsidR="00940E73" w:rsidRPr="00842007" w:rsidRDefault="00940E73" w:rsidP="00954390">
            <w:r>
              <w:rPr>
                <w:rFonts w:hint="eastAsia"/>
              </w:rPr>
              <w:lastRenderedPageBreak/>
              <w:t>送信前確認画面(※1)</w:t>
            </w:r>
          </w:p>
        </w:tc>
        <w:tc>
          <w:tcPr>
            <w:tcW w:w="6525" w:type="dxa"/>
          </w:tcPr>
          <w:p w14:paraId="5B7026B0" w14:textId="77777777" w:rsidR="00940E73" w:rsidRDefault="00940E73" w:rsidP="00954390">
            <w:r>
              <w:rPr>
                <w:rFonts w:hint="eastAsia"/>
              </w:rPr>
              <w:t>「</w:t>
            </w:r>
            <w:r w:rsidRPr="00B36C8C">
              <w:rPr>
                <w:rFonts w:hint="eastAsia"/>
              </w:rPr>
              <w:t>表示する</w:t>
            </w:r>
            <w:r>
              <w:rPr>
                <w:rFonts w:hint="eastAsia"/>
              </w:rPr>
              <w:t>」にチェックを入れると、メール送信前に確認画面が表示され、送信するメールの内容を確認することができるようになります。</w:t>
            </w:r>
          </w:p>
        </w:tc>
      </w:tr>
      <w:tr w:rsidR="00940E73" w14:paraId="08B2DA8F" w14:textId="77777777" w:rsidTr="00954390">
        <w:trPr>
          <w:jc w:val="center"/>
        </w:trPr>
        <w:tc>
          <w:tcPr>
            <w:tcW w:w="1980" w:type="dxa"/>
          </w:tcPr>
          <w:p w14:paraId="3E85D1BD" w14:textId="77777777" w:rsidR="00940E73" w:rsidRPr="00412946" w:rsidRDefault="00940E73" w:rsidP="00954390">
            <w:r>
              <w:rPr>
                <w:rFonts w:hint="eastAsia"/>
              </w:rPr>
              <w:t>言語設定</w:t>
            </w:r>
          </w:p>
        </w:tc>
        <w:tc>
          <w:tcPr>
            <w:tcW w:w="6525" w:type="dxa"/>
          </w:tcPr>
          <w:p w14:paraId="2ECC0E69" w14:textId="77777777" w:rsidR="00940E73" w:rsidRDefault="00940E73" w:rsidP="00954390">
            <w:r>
              <w:rPr>
                <w:rFonts w:hint="eastAsia"/>
              </w:rPr>
              <w:t>リストを切り替えることで日本語、英語、中国語の各言語におけるメール文書を設定することができます。</w:t>
            </w:r>
          </w:p>
          <w:p w14:paraId="6551A84F" w14:textId="46BE8F57" w:rsidR="00940E73" w:rsidRDefault="00940E73" w:rsidP="00EB245A">
            <w:r>
              <w:rPr>
                <w:rFonts w:hint="eastAsia"/>
              </w:rPr>
              <w:t>※標準出荷状態では日本語のみメール文書の雛形をご用意して</w:t>
            </w:r>
            <w:r w:rsidR="00EB245A">
              <w:rPr>
                <w:rFonts w:hint="eastAsia"/>
              </w:rPr>
              <w:t>い</w:t>
            </w:r>
            <w:r>
              <w:rPr>
                <w:rFonts w:hint="eastAsia"/>
              </w:rPr>
              <w:t>ます。</w:t>
            </w:r>
          </w:p>
        </w:tc>
      </w:tr>
      <w:tr w:rsidR="00D90382" w14:paraId="6903E1C7" w14:textId="77777777" w:rsidTr="00954390">
        <w:trPr>
          <w:jc w:val="center"/>
        </w:trPr>
        <w:tc>
          <w:tcPr>
            <w:tcW w:w="1980" w:type="dxa"/>
          </w:tcPr>
          <w:p w14:paraId="2B5F9C5B" w14:textId="0B0AE5DA" w:rsidR="00D90382" w:rsidRDefault="00D90382" w:rsidP="00954390">
            <w:r>
              <w:lastRenderedPageBreak/>
              <w:t>未設定の言語はこの言語で送信する</w:t>
            </w:r>
          </w:p>
        </w:tc>
        <w:tc>
          <w:tcPr>
            <w:tcW w:w="6525" w:type="dxa"/>
          </w:tcPr>
          <w:p w14:paraId="0DFE1F4F" w14:textId="01CD013C" w:rsidR="00D90382" w:rsidRDefault="00D90382" w:rsidP="00954390">
            <w:r>
              <w:rPr>
                <w:rFonts w:hint="eastAsia"/>
              </w:rPr>
              <w:t>通知メールの言語を未設定で選択しているユーザーに対し、本設定で指定した言語のメール文書設定でメールを送信します。</w:t>
            </w:r>
          </w:p>
        </w:tc>
      </w:tr>
      <w:tr w:rsidR="00940E73" w14:paraId="0CEAE25B" w14:textId="77777777" w:rsidTr="00954390">
        <w:trPr>
          <w:jc w:val="center"/>
        </w:trPr>
        <w:tc>
          <w:tcPr>
            <w:tcW w:w="1980" w:type="dxa"/>
          </w:tcPr>
          <w:p w14:paraId="50775D17" w14:textId="77777777" w:rsidR="00940E73" w:rsidRDefault="00940E73" w:rsidP="00954390">
            <w:r>
              <w:rPr>
                <w:rFonts w:hint="eastAsia"/>
              </w:rPr>
              <w:t>件名(※2)</w:t>
            </w:r>
          </w:p>
        </w:tc>
        <w:tc>
          <w:tcPr>
            <w:tcW w:w="6525" w:type="dxa"/>
          </w:tcPr>
          <w:p w14:paraId="0E3B1D97" w14:textId="77777777" w:rsidR="00940E73" w:rsidRDefault="00940E73" w:rsidP="00954390">
            <w:r>
              <w:rPr>
                <w:rFonts w:hint="eastAsia"/>
              </w:rPr>
              <w:t>メールの件名を指定することができます。</w:t>
            </w:r>
          </w:p>
        </w:tc>
      </w:tr>
      <w:tr w:rsidR="00940E73" w14:paraId="59B5F3D8" w14:textId="77777777" w:rsidTr="00954390">
        <w:trPr>
          <w:jc w:val="center"/>
        </w:trPr>
        <w:tc>
          <w:tcPr>
            <w:tcW w:w="1980" w:type="dxa"/>
          </w:tcPr>
          <w:p w14:paraId="29FA6EE3" w14:textId="77777777" w:rsidR="00940E73" w:rsidRDefault="00940E73" w:rsidP="00954390">
            <w:r>
              <w:rPr>
                <w:rFonts w:hint="eastAsia"/>
              </w:rPr>
              <w:t>本文(※2)</w:t>
            </w:r>
          </w:p>
        </w:tc>
        <w:tc>
          <w:tcPr>
            <w:tcW w:w="6525" w:type="dxa"/>
          </w:tcPr>
          <w:p w14:paraId="077CCC4A" w14:textId="77777777" w:rsidR="00940E73" w:rsidRDefault="00940E73" w:rsidP="00954390">
            <w:r>
              <w:rPr>
                <w:rFonts w:hint="eastAsia"/>
              </w:rPr>
              <w:t>メールの本文を指定することができます。</w:t>
            </w:r>
          </w:p>
        </w:tc>
      </w:tr>
    </w:tbl>
    <w:p w14:paraId="345891D1" w14:textId="77777777" w:rsidR="00940E73" w:rsidRDefault="00940E73" w:rsidP="00940E73">
      <w:r>
        <w:rPr>
          <w:rFonts w:hint="eastAsia"/>
        </w:rPr>
        <w:t xml:space="preserve">※1　</w:t>
      </w:r>
      <w:r w:rsidRPr="00317F0D">
        <w:rPr>
          <w:rFonts w:hint="eastAsia"/>
        </w:rPr>
        <w:t>ファイル送信</w:t>
      </w:r>
      <w:r w:rsidRPr="00317F0D">
        <w:t>/受信メール送信時で共通の設定です。</w:t>
      </w:r>
    </w:p>
    <w:p w14:paraId="44DECB6D" w14:textId="66C7C6BD" w:rsidR="00940E73" w:rsidRPr="00842007" w:rsidRDefault="00940E73" w:rsidP="00940E73">
      <w:r>
        <w:rPr>
          <w:rFonts w:hint="eastAsia"/>
        </w:rPr>
        <w:t>※2</w:t>
      </w:r>
      <w:r>
        <w:tab/>
      </w:r>
      <w:r>
        <w:rPr>
          <w:rFonts w:hint="eastAsia"/>
        </w:rPr>
        <w:t xml:space="preserve">　件名、本文については置換文字列を使用することができます。詳細については設定画面内のヒントに記載して</w:t>
      </w:r>
      <w:r w:rsidR="00EB245A">
        <w:rPr>
          <w:rFonts w:hint="eastAsia"/>
        </w:rPr>
        <w:t>い</w:t>
      </w:r>
      <w:r>
        <w:rPr>
          <w:rFonts w:hint="eastAsia"/>
        </w:rPr>
        <w:t>ますのでご確認ください。</w:t>
      </w:r>
    </w:p>
    <w:p w14:paraId="322EFFE5" w14:textId="77777777" w:rsidR="00940E73" w:rsidRDefault="00940E73" w:rsidP="00940E73"/>
    <w:p w14:paraId="501BD23A" w14:textId="77777777" w:rsidR="00940E73" w:rsidRDefault="00940E73" w:rsidP="00940E73">
      <w:r>
        <w:rPr>
          <w:rFonts w:hint="eastAsia"/>
        </w:rPr>
        <w:t>「設定」をクリックすると設定内容が反映されます。</w:t>
      </w:r>
    </w:p>
    <w:p w14:paraId="7E37FE96" w14:textId="77777777" w:rsidR="00EC2B0D" w:rsidRPr="00C72BE9" w:rsidRDefault="00EC2B0D" w:rsidP="00940E73">
      <w:pPr>
        <w:rPr>
          <w:lang w:eastAsia="ar-SA"/>
        </w:rPr>
      </w:pPr>
    </w:p>
    <w:p w14:paraId="42246308" w14:textId="32DFE05E" w:rsidR="00940E73" w:rsidRDefault="00940E73" w:rsidP="00940E73">
      <w:pPr>
        <w:pStyle w:val="2"/>
      </w:pPr>
      <w:bookmarkStart w:id="33" w:name="_ファイル受信メールのデフォルト文書"/>
      <w:bookmarkStart w:id="34" w:name="_Toc138151674"/>
      <w:bookmarkEnd w:id="33"/>
      <w:r>
        <w:rPr>
          <w:rFonts w:hint="eastAsia"/>
        </w:rPr>
        <w:t>ファイル受信メールのデフォルト文書</w:t>
      </w:r>
      <w:bookmarkEnd w:id="34"/>
    </w:p>
    <w:p w14:paraId="2D5D02D2" w14:textId="2251C32B" w:rsidR="00191FB1" w:rsidRDefault="00191FB1" w:rsidP="00DC2CEC">
      <w:r w:rsidRPr="006355D6">
        <w:rPr>
          <w:rFonts w:hint="eastAsia"/>
        </w:rPr>
        <w:t>ファイル</w:t>
      </w:r>
      <w:r>
        <w:rPr>
          <w:rFonts w:hint="eastAsia"/>
        </w:rPr>
        <w:t>受信</w:t>
      </w:r>
      <w:r w:rsidRPr="006355D6">
        <w:rPr>
          <w:rFonts w:hint="eastAsia"/>
        </w:rPr>
        <w:t>機能利用時のメールの件名、本文等を設定</w:t>
      </w:r>
      <w:r>
        <w:rPr>
          <w:rFonts w:hint="eastAsia"/>
        </w:rPr>
        <w:t>します。</w:t>
      </w:r>
    </w:p>
    <w:p w14:paraId="3D8209DB" w14:textId="28743017" w:rsidR="009D4456" w:rsidRDefault="004275AB" w:rsidP="001C49FD">
      <w:pPr>
        <w:pStyle w:val="af5"/>
        <w:numPr>
          <w:ilvl w:val="0"/>
          <w:numId w:val="36"/>
        </w:numPr>
        <w:ind w:leftChars="0"/>
      </w:pPr>
      <w:r w:rsidRPr="00B13A89">
        <w:rPr>
          <w:rFonts w:hint="eastAsia"/>
        </w:rPr>
        <w:t>本通知メールを利用するには</w:t>
      </w:r>
      <w:r w:rsidR="009D4456">
        <w:rPr>
          <w:rFonts w:hint="eastAsia"/>
        </w:rPr>
        <w:t>「</w:t>
      </w:r>
      <w:hyperlink w:anchor="_ファイル受信設定" w:history="1">
        <w:r w:rsidR="00B664F2" w:rsidRPr="00DA0E87">
          <w:rPr>
            <w:rStyle w:val="af0"/>
            <w:rFonts w:hint="eastAsia"/>
          </w:rPr>
          <w:t>5.</w:t>
        </w:r>
        <w:r w:rsidR="00DA0E87" w:rsidRPr="00DA0E87">
          <w:rPr>
            <w:rStyle w:val="af0"/>
            <w:rFonts w:hint="eastAsia"/>
          </w:rPr>
          <w:t>3</w:t>
        </w:r>
        <w:r w:rsidR="00B664F2" w:rsidRPr="00DA0E87">
          <w:rPr>
            <w:rStyle w:val="af0"/>
            <w:rFonts w:hint="eastAsia"/>
          </w:rPr>
          <w:t>.</w:t>
        </w:r>
        <w:r w:rsidR="009D4456" w:rsidRPr="00DA0E87">
          <w:rPr>
            <w:rStyle w:val="af0"/>
            <w:rFonts w:hint="eastAsia"/>
          </w:rPr>
          <w:t>ファイル受信設定</w:t>
        </w:r>
      </w:hyperlink>
      <w:r w:rsidR="009D4456">
        <w:rPr>
          <w:rFonts w:hint="eastAsia"/>
        </w:rPr>
        <w:t>」において</w:t>
      </w:r>
      <w:r w:rsidR="009D4456" w:rsidRPr="003A210E">
        <w:rPr>
          <w:rFonts w:hint="eastAsia"/>
        </w:rPr>
        <w:t>ファイル</w:t>
      </w:r>
      <w:r w:rsidR="009D4456">
        <w:rPr>
          <w:rFonts w:hint="eastAsia"/>
        </w:rPr>
        <w:t>受信</w:t>
      </w:r>
      <w:r w:rsidR="009D4456" w:rsidRPr="003A210E">
        <w:rPr>
          <w:rFonts w:hint="eastAsia"/>
        </w:rPr>
        <w:t>を</w:t>
      </w:r>
      <w:r w:rsidR="00202A6B">
        <w:rPr>
          <w:rFonts w:hint="eastAsia"/>
        </w:rPr>
        <w:t>有効にする</w:t>
      </w:r>
      <w:r w:rsidR="009D4456">
        <w:rPr>
          <w:rFonts w:hint="eastAsia"/>
        </w:rPr>
        <w:t>必要があります。</w:t>
      </w:r>
    </w:p>
    <w:p w14:paraId="65F32757" w14:textId="77777777" w:rsidR="005776D4" w:rsidRPr="009D4456" w:rsidRDefault="005776D4" w:rsidP="00DC2CEC">
      <w:pPr>
        <w:rPr>
          <w:lang w:eastAsia="ar-SA"/>
        </w:rPr>
      </w:pPr>
    </w:p>
    <w:p w14:paraId="51AF4306" w14:textId="02344842" w:rsidR="00DC2CEC" w:rsidRDefault="00DC2CEC" w:rsidP="00DC2CEC">
      <w:r>
        <w:rPr>
          <w:rFonts w:hint="eastAsia"/>
        </w:rPr>
        <w:t>「</w:t>
      </w:r>
      <w:r w:rsidRPr="00B21FD6">
        <w:rPr>
          <w:rFonts w:hint="eastAsia"/>
        </w:rPr>
        <w:t>ファイル</w:t>
      </w:r>
      <w:r w:rsidR="005F266D">
        <w:rPr>
          <w:rFonts w:hint="eastAsia"/>
        </w:rPr>
        <w:t>受信</w:t>
      </w:r>
      <w:r w:rsidRPr="00B21FD6">
        <w:rPr>
          <w:rFonts w:hint="eastAsia"/>
        </w:rPr>
        <w:t>メールの</w:t>
      </w:r>
      <w:r>
        <w:rPr>
          <w:rFonts w:hint="eastAsia"/>
        </w:rPr>
        <w:t>デフォルト</w:t>
      </w:r>
      <w:r w:rsidRPr="00B21FD6">
        <w:rPr>
          <w:rFonts w:hint="eastAsia"/>
        </w:rPr>
        <w:t>文書</w:t>
      </w:r>
      <w:r>
        <w:rPr>
          <w:rFonts w:hint="eastAsia"/>
        </w:rPr>
        <w:t>」より「設定」をクリックします。</w:t>
      </w:r>
    </w:p>
    <w:p w14:paraId="3CF774D2" w14:textId="5B08ACE5" w:rsidR="004D5FB8" w:rsidRDefault="00246329" w:rsidP="004D5FB8">
      <w:pPr>
        <w:jc w:val="center"/>
        <w:rPr>
          <w:lang w:eastAsia="ar-SA"/>
        </w:rPr>
      </w:pPr>
      <w:r>
        <w:rPr>
          <w:noProof/>
        </w:rPr>
        <mc:AlternateContent>
          <mc:Choice Requires="wps">
            <w:drawing>
              <wp:anchor distT="0" distB="0" distL="114300" distR="114300" simplePos="0" relativeHeight="251782144" behindDoc="0" locked="0" layoutInCell="1" allowOverlap="1" wp14:anchorId="76DDA441" wp14:editId="348FC251">
                <wp:simplePos x="0" y="0"/>
                <wp:positionH relativeFrom="column">
                  <wp:posOffset>1310640</wp:posOffset>
                </wp:positionH>
                <wp:positionV relativeFrom="paragraph">
                  <wp:posOffset>880745</wp:posOffset>
                </wp:positionV>
                <wp:extent cx="895350" cy="180975"/>
                <wp:effectExtent l="0" t="0" r="19050" b="28575"/>
                <wp:wrapNone/>
                <wp:docPr id="272" name="正方形/長方形 27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323D2" id="正方形/長方形 272" o:spid="_x0000_s1026" style="position:absolute;left:0;text-align:left;margin-left:103.2pt;margin-top:69.35pt;width:70.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uEsAIAAJI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" filled="f" strokecolor="red" strokeweight="2pt"/>
            </w:pict>
          </mc:Fallback>
        </mc:AlternateContent>
      </w:r>
      <w:r w:rsidR="00DB4C4E">
        <w:rPr>
          <w:noProof/>
        </w:rPr>
        <w:drawing>
          <wp:inline distT="0" distB="0" distL="0" distR="0" wp14:anchorId="35B4DBA4" wp14:editId="06F19265">
            <wp:extent cx="3960000" cy="1148325"/>
            <wp:effectExtent l="19050" t="19050" r="21590" b="139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60000" cy="1148325"/>
                    </a:xfrm>
                    <a:prstGeom prst="rect">
                      <a:avLst/>
                    </a:prstGeom>
                    <a:ln>
                      <a:solidFill>
                        <a:schemeClr val="tx1"/>
                      </a:solidFill>
                    </a:ln>
                  </pic:spPr>
                </pic:pic>
              </a:graphicData>
            </a:graphic>
          </wp:inline>
        </w:drawing>
      </w:r>
    </w:p>
    <w:p w14:paraId="1DC4775C" w14:textId="4468663A" w:rsidR="004D5FB8" w:rsidRPr="004D5FB8" w:rsidRDefault="004D5FB8" w:rsidP="004D5FB8">
      <w:pPr>
        <w:jc w:val="center"/>
        <w:rPr>
          <w:b/>
          <w:lang w:eastAsia="ar-SA"/>
        </w:rPr>
      </w:pPr>
      <w:r w:rsidRPr="004D5FB8">
        <w:rPr>
          <w:rFonts w:hint="eastAsia"/>
          <w:b/>
          <w:lang w:eastAsia="ar-SA"/>
        </w:rPr>
        <w:t>ファイル受信メールのデフォルト文書</w:t>
      </w:r>
    </w:p>
    <w:p w14:paraId="06F03B7D" w14:textId="0DB44333" w:rsidR="004D5FB8" w:rsidRDefault="004D5FB8" w:rsidP="00DC2CEC">
      <w:pPr>
        <w:rPr>
          <w:lang w:eastAsia="ar-SA"/>
        </w:rPr>
      </w:pPr>
    </w:p>
    <w:p w14:paraId="40EA32C6" w14:textId="77777777" w:rsidR="00A42EBD" w:rsidRDefault="00A42EBD">
      <w:pPr>
        <w:adjustRightInd/>
        <w:snapToGrid/>
      </w:pPr>
      <w:r>
        <w:br w:type="page"/>
      </w:r>
    </w:p>
    <w:p w14:paraId="44DFD46D" w14:textId="525924EB" w:rsidR="0060791D" w:rsidRDefault="0060791D" w:rsidP="0060791D">
      <w:pPr>
        <w:rPr>
          <w:lang w:eastAsia="ar-SA"/>
        </w:rPr>
      </w:pPr>
      <w:r w:rsidRPr="00027EF7">
        <w:rPr>
          <w:rFonts w:hint="eastAsia"/>
        </w:rPr>
        <w:lastRenderedPageBreak/>
        <w:t>ファイル</w:t>
      </w:r>
      <w:r>
        <w:rPr>
          <w:rFonts w:hint="eastAsia"/>
        </w:rPr>
        <w:t>受信</w:t>
      </w:r>
      <w:r w:rsidRPr="00027EF7">
        <w:rPr>
          <w:rFonts w:hint="eastAsia"/>
        </w:rPr>
        <w:t>メールの</w:t>
      </w:r>
      <w:r>
        <w:rPr>
          <w:rFonts w:hint="eastAsia"/>
        </w:rPr>
        <w:t>デフォルト</w:t>
      </w:r>
      <w:r w:rsidRPr="00027EF7">
        <w:rPr>
          <w:rFonts w:hint="eastAsia"/>
        </w:rPr>
        <w:t>文書設定</w:t>
      </w:r>
      <w:r>
        <w:rPr>
          <w:rFonts w:hint="eastAsia"/>
        </w:rPr>
        <w:t>が表示されますので、適宜設定を行います。</w:t>
      </w:r>
    </w:p>
    <w:p w14:paraId="08F80D1D" w14:textId="77777777" w:rsidR="00940E73" w:rsidRDefault="00940E73" w:rsidP="00940E73">
      <w:pPr>
        <w:adjustRightInd/>
        <w:snapToGrid/>
        <w:jc w:val="center"/>
      </w:pPr>
      <w:r>
        <w:rPr>
          <w:noProof/>
        </w:rPr>
        <w:drawing>
          <wp:inline distT="0" distB="0" distL="0" distR="0" wp14:anchorId="02F74B95" wp14:editId="641B48DA">
            <wp:extent cx="5400040" cy="4178935"/>
            <wp:effectExtent l="19050" t="19050" r="1016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178935"/>
                    </a:xfrm>
                    <a:prstGeom prst="rect">
                      <a:avLst/>
                    </a:prstGeom>
                    <a:ln>
                      <a:solidFill>
                        <a:schemeClr val="tx1"/>
                      </a:solidFill>
                    </a:ln>
                  </pic:spPr>
                </pic:pic>
              </a:graphicData>
            </a:graphic>
          </wp:inline>
        </w:drawing>
      </w:r>
    </w:p>
    <w:p w14:paraId="2F1BD7E5" w14:textId="77777777" w:rsidR="00940E73" w:rsidRPr="00DF3BAC" w:rsidRDefault="00940E73" w:rsidP="00940E73">
      <w:pPr>
        <w:adjustRightInd/>
        <w:snapToGrid/>
        <w:jc w:val="center"/>
        <w:rPr>
          <w:b/>
        </w:rPr>
      </w:pPr>
      <w:r w:rsidRPr="00DF3BAC">
        <w:rPr>
          <w:rFonts w:hint="eastAsia"/>
          <w:b/>
        </w:rPr>
        <w:t>ファイル受信メールのデフォルト文書</w:t>
      </w:r>
    </w:p>
    <w:p w14:paraId="5A36352C" w14:textId="249AF22D" w:rsidR="00940E73" w:rsidRDefault="00940E73" w:rsidP="00940E73">
      <w:pPr>
        <w:adjustRightInd/>
        <w:snapToGrid/>
      </w:pPr>
    </w:p>
    <w:p w14:paraId="21E01EE8" w14:textId="37127D0B" w:rsidR="00E61A6B" w:rsidRDefault="00940E73" w:rsidP="00672174">
      <w:r>
        <w:rPr>
          <w:rFonts w:hint="eastAsia"/>
        </w:rPr>
        <w:t>各項目</w:t>
      </w:r>
      <w:r w:rsidR="00722609">
        <w:rPr>
          <w:rFonts w:hint="eastAsia"/>
        </w:rPr>
        <w:t>説明</w:t>
      </w:r>
      <w:r>
        <w:rPr>
          <w:rFonts w:hint="eastAsia"/>
        </w:rPr>
        <w:t>については「</w:t>
      </w:r>
      <w:hyperlink w:anchor="_ファイル送信メールのデフォルト文書" w:history="1">
        <w:r w:rsidR="000D2961" w:rsidRPr="00C95B64">
          <w:rPr>
            <w:rStyle w:val="af0"/>
            <w:rFonts w:hint="eastAsia"/>
          </w:rPr>
          <w:t>6</w:t>
        </w:r>
        <w:r w:rsidRPr="00C95B64">
          <w:rPr>
            <w:rStyle w:val="af0"/>
            <w:rFonts w:hint="eastAsia"/>
          </w:rPr>
          <w:t>.1.ファイル送信メールのデフォルト文書</w:t>
        </w:r>
      </w:hyperlink>
      <w:r>
        <w:rPr>
          <w:rFonts w:hint="eastAsia"/>
        </w:rPr>
        <w:t>」</w:t>
      </w:r>
      <w:r w:rsidR="000C0D6B">
        <w:rPr>
          <w:rFonts w:hint="eastAsia"/>
        </w:rPr>
        <w:t>を</w:t>
      </w:r>
      <w:r w:rsidR="00903AC4">
        <w:rPr>
          <w:rFonts w:hint="eastAsia"/>
        </w:rPr>
        <w:t>ご</w:t>
      </w:r>
      <w:r w:rsidR="000C0D6B">
        <w:rPr>
          <w:rFonts w:hint="eastAsia"/>
        </w:rPr>
        <w:t>参照ください。</w:t>
      </w:r>
    </w:p>
    <w:p w14:paraId="2A8BE5ED" w14:textId="3C31859E" w:rsidR="00672174" w:rsidRPr="00C25D03" w:rsidRDefault="00672174" w:rsidP="00E61A6B">
      <w:pPr>
        <w:pStyle w:val="af5"/>
        <w:numPr>
          <w:ilvl w:val="0"/>
          <w:numId w:val="36"/>
        </w:numPr>
        <w:ind w:leftChars="0"/>
      </w:pPr>
      <w:r w:rsidRPr="00C25D03">
        <w:rPr>
          <w:rFonts w:hint="eastAsia"/>
        </w:rPr>
        <w:t>言語設定、件名、本文以外は</w:t>
      </w:r>
      <w:r>
        <w:rPr>
          <w:rFonts w:hint="eastAsia"/>
        </w:rPr>
        <w:t>「</w:t>
      </w:r>
      <w:hyperlink w:anchor="_ファイル送信メールのデフォルト文書" w:history="1">
        <w:r w:rsidR="000D2961" w:rsidRPr="00C95B64">
          <w:rPr>
            <w:rStyle w:val="af0"/>
            <w:rFonts w:hint="eastAsia"/>
          </w:rPr>
          <w:t>6</w:t>
        </w:r>
        <w:r w:rsidR="0085203A" w:rsidRPr="00C95B64">
          <w:rPr>
            <w:rStyle w:val="af0"/>
            <w:rFonts w:hint="eastAsia"/>
          </w:rPr>
          <w:t>.1.ファイル送信メールのデフォルト文書</w:t>
        </w:r>
      </w:hyperlink>
      <w:r>
        <w:rPr>
          <w:rFonts w:hint="eastAsia"/>
        </w:rPr>
        <w:t>」と</w:t>
      </w:r>
      <w:r w:rsidRPr="00C25D03">
        <w:rPr>
          <w:rFonts w:hint="eastAsia"/>
        </w:rPr>
        <w:t>共通</w:t>
      </w:r>
      <w:r w:rsidR="0052038B">
        <w:rPr>
          <w:rFonts w:hint="eastAsia"/>
        </w:rPr>
        <w:t>の</w:t>
      </w:r>
      <w:r w:rsidR="00861385">
        <w:rPr>
          <w:rFonts w:hint="eastAsia"/>
        </w:rPr>
        <w:t>設定と</w:t>
      </w:r>
      <w:r w:rsidRPr="00C25D03">
        <w:rPr>
          <w:rFonts w:hint="eastAsia"/>
        </w:rPr>
        <w:t>なります</w:t>
      </w:r>
      <w:r>
        <w:rPr>
          <w:rFonts w:hint="eastAsia"/>
        </w:rPr>
        <w:t>。</w:t>
      </w:r>
    </w:p>
    <w:p w14:paraId="383A5FC2" w14:textId="77777777" w:rsidR="00940E73" w:rsidRDefault="00940E73" w:rsidP="00940E73"/>
    <w:p w14:paraId="5ACB9A95" w14:textId="7DDE9ACA" w:rsidR="00681630" w:rsidRDefault="00940E73" w:rsidP="00940E73">
      <w:r>
        <w:rPr>
          <w:rFonts w:hint="eastAsia"/>
        </w:rPr>
        <w:t>「設定」をクリックすると設定内容が反映されます。</w:t>
      </w:r>
    </w:p>
    <w:p w14:paraId="5FE53D5A" w14:textId="77777777" w:rsidR="008A4235" w:rsidRDefault="008A4235" w:rsidP="00940E73"/>
    <w:p w14:paraId="4E736934" w14:textId="23BFA45A" w:rsidR="00940E73" w:rsidRDefault="00477DE6" w:rsidP="00477DE6">
      <w:pPr>
        <w:pStyle w:val="2"/>
      </w:pPr>
      <w:bookmarkStart w:id="35" w:name="_ファイル送信完了通知メールの文書"/>
      <w:bookmarkStart w:id="36" w:name="_Toc138151675"/>
      <w:bookmarkEnd w:id="35"/>
      <w:r w:rsidRPr="00477DE6">
        <w:rPr>
          <w:rFonts w:hint="eastAsia"/>
        </w:rPr>
        <w:t>ファイル送信完了通知メールの文書</w:t>
      </w:r>
      <w:bookmarkEnd w:id="36"/>
    </w:p>
    <w:p w14:paraId="688F97D2" w14:textId="695A5110" w:rsidR="009270F7" w:rsidRDefault="00EB2A4E" w:rsidP="00940E73">
      <w:pPr>
        <w:adjustRightInd/>
        <w:snapToGrid/>
      </w:pPr>
      <w:r w:rsidRPr="00EB2A4E">
        <w:rPr>
          <w:rFonts w:hint="eastAsia"/>
        </w:rPr>
        <w:t>ファイル送信機能で受け渡したファイル</w:t>
      </w:r>
      <w:r w:rsidR="006C3993" w:rsidRPr="006C3993">
        <w:rPr>
          <w:rFonts w:hint="eastAsia"/>
        </w:rPr>
        <w:t>がダウンロードされた際に</w:t>
      </w:r>
      <w:r w:rsidR="001A6D7F" w:rsidRPr="001A6D7F">
        <w:rPr>
          <w:rFonts w:hint="eastAsia"/>
        </w:rPr>
        <w:t>ファイル送信を行ったユーザー</w:t>
      </w:r>
      <w:r w:rsidR="006C3993" w:rsidRPr="006C3993">
        <w:rPr>
          <w:rFonts w:hint="eastAsia"/>
        </w:rPr>
        <w:t>に送信されるメールの</w:t>
      </w:r>
      <w:r w:rsidR="00AA0993">
        <w:rPr>
          <w:rFonts w:hint="eastAsia"/>
          <w:lang w:eastAsia="ar-SA"/>
        </w:rPr>
        <w:t>件名、本文等を設定</w:t>
      </w:r>
      <w:r w:rsidR="00AA0993">
        <w:rPr>
          <w:rFonts w:hint="eastAsia"/>
        </w:rPr>
        <w:t>します。</w:t>
      </w:r>
    </w:p>
    <w:p w14:paraId="2FD388BB" w14:textId="32271F49" w:rsidR="00972CD7" w:rsidRDefault="00E6570F" w:rsidP="00E6570F">
      <w:pPr>
        <w:pStyle w:val="af5"/>
        <w:numPr>
          <w:ilvl w:val="0"/>
          <w:numId w:val="36"/>
        </w:numPr>
        <w:adjustRightInd/>
        <w:snapToGrid/>
        <w:ind w:leftChars="0"/>
      </w:pPr>
      <w:r w:rsidRPr="00E6570F">
        <w:rPr>
          <w:rFonts w:hint="eastAsia"/>
        </w:rPr>
        <w:lastRenderedPageBreak/>
        <w:t>本通知メールを利用するには</w:t>
      </w:r>
      <w:r w:rsidR="00972CD7">
        <w:rPr>
          <w:rFonts w:hint="eastAsia"/>
        </w:rPr>
        <w:t>「</w:t>
      </w:r>
      <w:hyperlink w:anchor="_ファイル送信設定_1" w:history="1">
        <w:r w:rsidR="00972CD7" w:rsidRPr="003620F3">
          <w:rPr>
            <w:rStyle w:val="af0"/>
            <w:rFonts w:hint="eastAsia"/>
          </w:rPr>
          <w:t>5.2.ファイル送信設定</w:t>
        </w:r>
      </w:hyperlink>
      <w:r w:rsidR="00972CD7">
        <w:rPr>
          <w:rFonts w:hint="eastAsia"/>
        </w:rPr>
        <w:t>」において「ダウンロードされたらメールで通知」を</w:t>
      </w:r>
      <w:r w:rsidR="005570D2">
        <w:rPr>
          <w:rFonts w:hint="eastAsia"/>
        </w:rPr>
        <w:t>有効にする</w:t>
      </w:r>
      <w:r w:rsidR="00972CD7">
        <w:rPr>
          <w:rFonts w:hint="eastAsia"/>
        </w:rPr>
        <w:t>必要があります。</w:t>
      </w:r>
    </w:p>
    <w:p w14:paraId="1334F8F7" w14:textId="77777777" w:rsidR="00972CD7" w:rsidRDefault="00972CD7" w:rsidP="00940E73">
      <w:pPr>
        <w:adjustRightInd/>
        <w:snapToGrid/>
      </w:pPr>
    </w:p>
    <w:p w14:paraId="1C8549DA" w14:textId="39ABCB46" w:rsidR="00761986" w:rsidRDefault="00761986" w:rsidP="00761986">
      <w:r>
        <w:rPr>
          <w:rFonts w:hint="eastAsia"/>
        </w:rPr>
        <w:t>「</w:t>
      </w:r>
      <w:r w:rsidRPr="00B21FD6">
        <w:rPr>
          <w:rFonts w:hint="eastAsia"/>
        </w:rPr>
        <w:t>ファイル送信</w:t>
      </w:r>
      <w:r>
        <w:rPr>
          <w:rFonts w:hint="eastAsia"/>
        </w:rPr>
        <w:t>完了</w:t>
      </w:r>
      <w:r w:rsidRPr="00B21FD6">
        <w:rPr>
          <w:rFonts w:hint="eastAsia"/>
        </w:rPr>
        <w:t>通知メールの文書</w:t>
      </w:r>
      <w:r>
        <w:rPr>
          <w:rFonts w:hint="eastAsia"/>
        </w:rPr>
        <w:t>」より「設定」をクリックします。</w:t>
      </w:r>
    </w:p>
    <w:p w14:paraId="7C5D2A93" w14:textId="2994366F" w:rsidR="00761986" w:rsidRDefault="00246329" w:rsidP="006B1B7F">
      <w:pPr>
        <w:adjustRightInd/>
        <w:snapToGrid/>
        <w:jc w:val="center"/>
      </w:pPr>
      <w:r>
        <w:rPr>
          <w:noProof/>
        </w:rPr>
        <mc:AlternateContent>
          <mc:Choice Requires="wps">
            <w:drawing>
              <wp:anchor distT="0" distB="0" distL="114300" distR="114300" simplePos="0" relativeHeight="251784192" behindDoc="0" locked="0" layoutInCell="1" allowOverlap="1" wp14:anchorId="35F8F97F" wp14:editId="4AF16B22">
                <wp:simplePos x="0" y="0"/>
                <wp:positionH relativeFrom="column">
                  <wp:posOffset>1310640</wp:posOffset>
                </wp:positionH>
                <wp:positionV relativeFrom="paragraph">
                  <wp:posOffset>1019810</wp:posOffset>
                </wp:positionV>
                <wp:extent cx="895350" cy="180975"/>
                <wp:effectExtent l="0" t="0" r="19050" b="28575"/>
                <wp:wrapNone/>
                <wp:docPr id="273" name="正方形/長方形 273"/>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7345" id="正方形/長方形 273" o:spid="_x0000_s1026" style="position:absolute;left:0;text-align:left;margin-left:103.2pt;margin-top:80.3pt;width:70.5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X0sAIAAJIFAAAOAAAAZHJzL2Uyb0RvYy54bWysVM1u2zAMvg/YOwi6r3bSZm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" filled="f" strokecolor="red" strokeweight="2pt"/>
            </w:pict>
          </mc:Fallback>
        </mc:AlternateContent>
      </w:r>
      <w:r w:rsidR="00244569">
        <w:rPr>
          <w:noProof/>
        </w:rPr>
        <w:drawing>
          <wp:inline distT="0" distB="0" distL="0" distR="0" wp14:anchorId="0923BC98" wp14:editId="5B40852C">
            <wp:extent cx="3960000" cy="1267070"/>
            <wp:effectExtent l="19050" t="19050" r="21590"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tx1"/>
                      </a:solidFill>
                    </a:ln>
                  </pic:spPr>
                </pic:pic>
              </a:graphicData>
            </a:graphic>
          </wp:inline>
        </w:drawing>
      </w:r>
    </w:p>
    <w:p w14:paraId="3E285737" w14:textId="560B2A41" w:rsidR="00761986" w:rsidRPr="006B1B7F" w:rsidRDefault="006B1B7F" w:rsidP="006B1B7F">
      <w:pPr>
        <w:adjustRightInd/>
        <w:snapToGrid/>
        <w:jc w:val="center"/>
        <w:rPr>
          <w:b/>
        </w:rPr>
      </w:pPr>
      <w:r w:rsidRPr="006B1B7F">
        <w:rPr>
          <w:rFonts w:hint="eastAsia"/>
          <w:b/>
        </w:rPr>
        <w:t>ファイル送信完了通知メールの文書</w:t>
      </w:r>
    </w:p>
    <w:p w14:paraId="5259D6AC" w14:textId="150C491F" w:rsidR="00761986" w:rsidRDefault="00761986" w:rsidP="00940E73">
      <w:pPr>
        <w:adjustRightInd/>
        <w:snapToGrid/>
      </w:pPr>
    </w:p>
    <w:p w14:paraId="28CCB4AE" w14:textId="6A92E7B9" w:rsidR="008968AD" w:rsidRDefault="008968AD" w:rsidP="008968AD">
      <w:pPr>
        <w:rPr>
          <w:lang w:eastAsia="ar-SA"/>
        </w:rPr>
      </w:pPr>
      <w:r w:rsidRPr="00027EF7">
        <w:rPr>
          <w:rFonts w:hint="eastAsia"/>
        </w:rPr>
        <w:t>ファイル</w:t>
      </w:r>
      <w:r>
        <w:rPr>
          <w:rFonts w:hint="eastAsia"/>
        </w:rPr>
        <w:t>送信完了通知メール文書</w:t>
      </w:r>
      <w:r w:rsidRPr="00027EF7">
        <w:rPr>
          <w:rFonts w:hint="eastAsia"/>
        </w:rPr>
        <w:t>設定</w:t>
      </w:r>
      <w:r>
        <w:rPr>
          <w:rFonts w:hint="eastAsia"/>
        </w:rPr>
        <w:t>が表示されますので、適宜設定を行います。</w:t>
      </w:r>
    </w:p>
    <w:p w14:paraId="1FE152E5" w14:textId="59DA3FA9" w:rsidR="00450CC2" w:rsidRDefault="00327B1D" w:rsidP="00327B1D">
      <w:pPr>
        <w:adjustRightInd/>
        <w:snapToGrid/>
      </w:pPr>
      <w:r>
        <w:rPr>
          <w:noProof/>
        </w:rPr>
        <w:drawing>
          <wp:inline distT="0" distB="0" distL="0" distR="0" wp14:anchorId="24C91B7A" wp14:editId="2B532C1F">
            <wp:extent cx="5400040" cy="3169285"/>
            <wp:effectExtent l="19050" t="19050" r="10160" b="1206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40" cy="3169285"/>
                    </a:xfrm>
                    <a:prstGeom prst="rect">
                      <a:avLst/>
                    </a:prstGeom>
                    <a:ln>
                      <a:solidFill>
                        <a:schemeClr val="tx1"/>
                      </a:solidFill>
                    </a:ln>
                  </pic:spPr>
                </pic:pic>
              </a:graphicData>
            </a:graphic>
          </wp:inline>
        </w:drawing>
      </w:r>
    </w:p>
    <w:p w14:paraId="68247FE9" w14:textId="462A16B9" w:rsidR="006B1B7F" w:rsidRPr="003C2AF0" w:rsidRDefault="003C2AF0" w:rsidP="003C2AF0">
      <w:pPr>
        <w:adjustRightInd/>
        <w:snapToGrid/>
        <w:jc w:val="center"/>
        <w:rPr>
          <w:b/>
        </w:rPr>
      </w:pPr>
      <w:r w:rsidRPr="003C2AF0">
        <w:rPr>
          <w:rFonts w:hint="eastAsia"/>
          <w:b/>
        </w:rPr>
        <w:t>ファイル送信完了通知メール文書設定</w:t>
      </w:r>
    </w:p>
    <w:p w14:paraId="32375AF4" w14:textId="601DFD1C" w:rsidR="006C3993" w:rsidRDefault="006C3993" w:rsidP="00940E73">
      <w:pPr>
        <w:adjustRightInd/>
        <w:snapToGrid/>
      </w:pPr>
    </w:p>
    <w:p w14:paraId="5F2FB89D" w14:textId="77777777" w:rsidR="0092609E" w:rsidRDefault="0092609E">
      <w:pPr>
        <w:adjustRightInd/>
        <w:snapToGrid/>
      </w:pPr>
      <w:r>
        <w:br w:type="page"/>
      </w:r>
    </w:p>
    <w:p w14:paraId="6BCE73CB" w14:textId="40C84C9B" w:rsidR="008644E2" w:rsidRDefault="008644E2" w:rsidP="008644E2">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1980"/>
        <w:gridCol w:w="6525"/>
      </w:tblGrid>
      <w:tr w:rsidR="007200B2" w14:paraId="741DA0F5" w14:textId="77777777" w:rsidTr="00FD5905">
        <w:trPr>
          <w:tblHeader/>
          <w:jc w:val="center"/>
        </w:trPr>
        <w:tc>
          <w:tcPr>
            <w:tcW w:w="1980" w:type="dxa"/>
            <w:shd w:val="clear" w:color="auto" w:fill="DAEEF3" w:themeFill="accent5" w:themeFillTint="33"/>
          </w:tcPr>
          <w:p w14:paraId="309F653F" w14:textId="77777777" w:rsidR="007200B2" w:rsidRDefault="007200B2" w:rsidP="00FD5905">
            <w:r>
              <w:rPr>
                <w:rFonts w:hint="eastAsia"/>
              </w:rPr>
              <w:t>項目名</w:t>
            </w:r>
          </w:p>
        </w:tc>
        <w:tc>
          <w:tcPr>
            <w:tcW w:w="6525" w:type="dxa"/>
            <w:shd w:val="clear" w:color="auto" w:fill="DAEEF3" w:themeFill="accent5" w:themeFillTint="33"/>
          </w:tcPr>
          <w:p w14:paraId="6DFBE8C4" w14:textId="77777777" w:rsidR="007200B2" w:rsidRDefault="007200B2" w:rsidP="00FD5905">
            <w:r>
              <w:rPr>
                <w:rFonts w:hint="eastAsia"/>
              </w:rPr>
              <w:t>説明</w:t>
            </w:r>
          </w:p>
        </w:tc>
      </w:tr>
      <w:tr w:rsidR="007200B2" w14:paraId="150B7107" w14:textId="77777777" w:rsidTr="00FD5905">
        <w:trPr>
          <w:jc w:val="center"/>
        </w:trPr>
        <w:tc>
          <w:tcPr>
            <w:tcW w:w="1980" w:type="dxa"/>
          </w:tcPr>
          <w:p w14:paraId="393B493E" w14:textId="77777777" w:rsidR="007200B2" w:rsidRPr="00412946" w:rsidRDefault="007200B2" w:rsidP="00FD5905">
            <w:r>
              <w:rPr>
                <w:rFonts w:hint="eastAsia"/>
              </w:rPr>
              <w:t>言語設定</w:t>
            </w:r>
          </w:p>
        </w:tc>
        <w:tc>
          <w:tcPr>
            <w:tcW w:w="6525" w:type="dxa"/>
          </w:tcPr>
          <w:p w14:paraId="3275B38E" w14:textId="77777777" w:rsidR="007200B2" w:rsidRDefault="007200B2" w:rsidP="00FD5905">
            <w:r>
              <w:rPr>
                <w:rFonts w:hint="eastAsia"/>
              </w:rPr>
              <w:t>リストを切り替えることで日本語、英語、中国語の各言語におけるメール文書を設定することができます。</w:t>
            </w:r>
          </w:p>
          <w:p w14:paraId="687614DE" w14:textId="1D46EF0B" w:rsidR="007200B2" w:rsidRDefault="007200B2" w:rsidP="00EB245A">
            <w:r>
              <w:rPr>
                <w:rFonts w:hint="eastAsia"/>
              </w:rPr>
              <w:t>※標準出荷状態では日本語のみメール文書の雛形をご用意して</w:t>
            </w:r>
            <w:r w:rsidR="00EB245A">
              <w:rPr>
                <w:rFonts w:hint="eastAsia"/>
              </w:rPr>
              <w:t>い</w:t>
            </w:r>
            <w:r>
              <w:rPr>
                <w:rFonts w:hint="eastAsia"/>
              </w:rPr>
              <w:t>ます。</w:t>
            </w:r>
          </w:p>
        </w:tc>
      </w:tr>
      <w:tr w:rsidR="008F48D2" w14:paraId="085582B6" w14:textId="77777777" w:rsidTr="00FD5905">
        <w:trPr>
          <w:jc w:val="center"/>
        </w:trPr>
        <w:tc>
          <w:tcPr>
            <w:tcW w:w="1980" w:type="dxa"/>
          </w:tcPr>
          <w:p w14:paraId="10D269AA" w14:textId="635A9F39" w:rsidR="008F48D2" w:rsidRDefault="008F48D2" w:rsidP="008F48D2">
            <w:r>
              <w:t>未設定の言語はこの言語で送信する</w:t>
            </w:r>
          </w:p>
        </w:tc>
        <w:tc>
          <w:tcPr>
            <w:tcW w:w="6525" w:type="dxa"/>
          </w:tcPr>
          <w:p w14:paraId="732C5F6B" w14:textId="269B40B9"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7200B2" w14:paraId="2D339774" w14:textId="77777777" w:rsidTr="00FD5905">
        <w:trPr>
          <w:jc w:val="center"/>
        </w:trPr>
        <w:tc>
          <w:tcPr>
            <w:tcW w:w="1980" w:type="dxa"/>
          </w:tcPr>
          <w:p w14:paraId="72FBCDFD" w14:textId="5B3B9FDA" w:rsidR="007200B2" w:rsidRDefault="007200B2" w:rsidP="00BD4C18">
            <w:r>
              <w:rPr>
                <w:rFonts w:hint="eastAsia"/>
              </w:rPr>
              <w:t>件名(※)</w:t>
            </w:r>
          </w:p>
        </w:tc>
        <w:tc>
          <w:tcPr>
            <w:tcW w:w="6525" w:type="dxa"/>
          </w:tcPr>
          <w:p w14:paraId="411A68CF" w14:textId="77777777" w:rsidR="007200B2" w:rsidRDefault="007200B2" w:rsidP="00FD5905">
            <w:r>
              <w:rPr>
                <w:rFonts w:hint="eastAsia"/>
              </w:rPr>
              <w:t>メールの件名を指定することができます。</w:t>
            </w:r>
          </w:p>
        </w:tc>
      </w:tr>
      <w:tr w:rsidR="007200B2" w14:paraId="09EC24A0" w14:textId="77777777" w:rsidTr="00FD5905">
        <w:trPr>
          <w:jc w:val="center"/>
        </w:trPr>
        <w:tc>
          <w:tcPr>
            <w:tcW w:w="1980" w:type="dxa"/>
          </w:tcPr>
          <w:p w14:paraId="2F461735" w14:textId="35C28E7C" w:rsidR="007200B2" w:rsidRDefault="007200B2" w:rsidP="00BD4C18">
            <w:r>
              <w:rPr>
                <w:rFonts w:hint="eastAsia"/>
              </w:rPr>
              <w:t>本文(※)</w:t>
            </w:r>
          </w:p>
        </w:tc>
        <w:tc>
          <w:tcPr>
            <w:tcW w:w="6525" w:type="dxa"/>
          </w:tcPr>
          <w:p w14:paraId="2EF50C78" w14:textId="77777777" w:rsidR="007200B2" w:rsidRDefault="007200B2" w:rsidP="00FD5905">
            <w:r>
              <w:rPr>
                <w:rFonts w:hint="eastAsia"/>
              </w:rPr>
              <w:t>メールの本文を指定することができます。</w:t>
            </w:r>
          </w:p>
        </w:tc>
      </w:tr>
    </w:tbl>
    <w:p w14:paraId="5F86C580" w14:textId="4F1CBCA9" w:rsidR="008644E2" w:rsidRPr="008644E2" w:rsidRDefault="007200B2" w:rsidP="00BD4C18">
      <w:pPr>
        <w:pStyle w:val="af5"/>
        <w:numPr>
          <w:ilvl w:val="0"/>
          <w:numId w:val="37"/>
        </w:numPr>
        <w:adjustRightInd/>
        <w:snapToGrid/>
        <w:ind w:leftChars="0"/>
      </w:pPr>
      <w:r>
        <w:rPr>
          <w:rFonts w:hint="eastAsia"/>
        </w:rPr>
        <w:t>件名、本文については置換文字列を使用することができます。詳細については設定画面内のヒントに記載して</w:t>
      </w:r>
      <w:r w:rsidR="00EB245A">
        <w:rPr>
          <w:rFonts w:hint="eastAsia"/>
        </w:rPr>
        <w:t>い</w:t>
      </w:r>
      <w:r>
        <w:rPr>
          <w:rFonts w:hint="eastAsia"/>
        </w:rPr>
        <w:t>ますのでご確認ください。</w:t>
      </w:r>
    </w:p>
    <w:p w14:paraId="4AB51F16" w14:textId="132B95AF" w:rsidR="009979D9" w:rsidRDefault="009979D9" w:rsidP="00940E73">
      <w:pPr>
        <w:adjustRightInd/>
        <w:snapToGrid/>
      </w:pPr>
    </w:p>
    <w:p w14:paraId="77187233" w14:textId="77777777" w:rsidR="009979D9" w:rsidRDefault="009979D9" w:rsidP="009979D9">
      <w:r>
        <w:rPr>
          <w:rFonts w:hint="eastAsia"/>
        </w:rPr>
        <w:t>「設定」をクリックすると設定内容が反映されます。</w:t>
      </w:r>
    </w:p>
    <w:p w14:paraId="20E7DAA4" w14:textId="4B10F4F6" w:rsidR="009979D9" w:rsidRDefault="009979D9" w:rsidP="00940E73">
      <w:pPr>
        <w:adjustRightInd/>
        <w:snapToGrid/>
      </w:pPr>
    </w:p>
    <w:p w14:paraId="649267A4" w14:textId="2CE9D4A0" w:rsidR="009C33A4" w:rsidRDefault="009C33A4" w:rsidP="009C33A4">
      <w:pPr>
        <w:pStyle w:val="2"/>
      </w:pPr>
      <w:bookmarkStart w:id="37" w:name="_ファイル受信通知メールの文書"/>
      <w:bookmarkStart w:id="38" w:name="_Toc138151676"/>
      <w:bookmarkEnd w:id="37"/>
      <w:r w:rsidRPr="009C33A4">
        <w:rPr>
          <w:rFonts w:hint="eastAsia"/>
        </w:rPr>
        <w:t>ファイル受信通知メールの文書</w:t>
      </w:r>
      <w:bookmarkEnd w:id="38"/>
    </w:p>
    <w:p w14:paraId="4251AB34" w14:textId="252B2B4D" w:rsidR="001F45D5" w:rsidRDefault="00B53E6A" w:rsidP="00940E73">
      <w:pPr>
        <w:adjustRightInd/>
        <w:snapToGrid/>
      </w:pPr>
      <w:r w:rsidRPr="00B53E6A">
        <w:rPr>
          <w:rFonts w:hint="eastAsia"/>
        </w:rPr>
        <w:t>ファイル受信機能でファイルを受け取った際に</w:t>
      </w:r>
      <w:r w:rsidR="009A6424" w:rsidRPr="009A6424">
        <w:rPr>
          <w:rFonts w:hint="eastAsia"/>
        </w:rPr>
        <w:t>ファイル受信を行ったユーザー</w:t>
      </w:r>
      <w:r w:rsidR="004F6737" w:rsidRPr="004F6737">
        <w:rPr>
          <w:rFonts w:hint="eastAsia"/>
        </w:rPr>
        <w:t>に送信されるメールの</w:t>
      </w:r>
      <w:r w:rsidR="00AA0993">
        <w:rPr>
          <w:rFonts w:hint="eastAsia"/>
          <w:lang w:eastAsia="ar-SA"/>
        </w:rPr>
        <w:t>件名、本文等を設定</w:t>
      </w:r>
      <w:r w:rsidR="00AA0993">
        <w:rPr>
          <w:rFonts w:hint="eastAsia"/>
        </w:rPr>
        <w:t>します。</w:t>
      </w:r>
    </w:p>
    <w:p w14:paraId="2D081320" w14:textId="01433CB7" w:rsidR="009C33A4" w:rsidRDefault="00124DEA" w:rsidP="00124DEA">
      <w:pPr>
        <w:pStyle w:val="af5"/>
        <w:numPr>
          <w:ilvl w:val="0"/>
          <w:numId w:val="37"/>
        </w:numPr>
        <w:adjustRightInd/>
        <w:snapToGrid/>
        <w:ind w:leftChars="0"/>
      </w:pPr>
      <w:r w:rsidRPr="00124DEA">
        <w:rPr>
          <w:rFonts w:hint="eastAsia"/>
        </w:rPr>
        <w:t>本通知メールを利用するには</w:t>
      </w:r>
      <w:r w:rsidR="00977C57">
        <w:rPr>
          <w:rFonts w:hint="eastAsia"/>
        </w:rPr>
        <w:t>「</w:t>
      </w:r>
      <w:hyperlink w:anchor="_ファイル送信承認の設定" w:history="1">
        <w:r w:rsidR="006A5EBF" w:rsidRPr="00A55E90">
          <w:rPr>
            <w:rStyle w:val="af0"/>
            <w:rFonts w:hint="eastAsia"/>
          </w:rPr>
          <w:t>5.</w:t>
        </w:r>
        <w:r w:rsidR="00A55E90" w:rsidRPr="00A55E90">
          <w:rPr>
            <w:rStyle w:val="af0"/>
            <w:rFonts w:hint="eastAsia"/>
          </w:rPr>
          <w:t>3</w:t>
        </w:r>
        <w:r w:rsidR="006A5EBF" w:rsidRPr="00A55E90">
          <w:rPr>
            <w:rStyle w:val="af0"/>
            <w:rFonts w:hint="eastAsia"/>
          </w:rPr>
          <w:t>.</w:t>
        </w:r>
        <w:r w:rsidR="00977C57" w:rsidRPr="00A55E90">
          <w:rPr>
            <w:rStyle w:val="af0"/>
            <w:rFonts w:hint="eastAsia"/>
          </w:rPr>
          <w:t>ファイル受信設定</w:t>
        </w:r>
      </w:hyperlink>
      <w:r w:rsidR="00977C57">
        <w:rPr>
          <w:rFonts w:hint="eastAsia"/>
        </w:rPr>
        <w:t>」において「アップロードされたらメールで通知」を</w:t>
      </w:r>
      <w:r w:rsidR="003452D0">
        <w:rPr>
          <w:rFonts w:hint="eastAsia"/>
        </w:rPr>
        <w:t>有効にする</w:t>
      </w:r>
      <w:r w:rsidR="00977C57">
        <w:rPr>
          <w:rFonts w:hint="eastAsia"/>
        </w:rPr>
        <w:t>必要があります。</w:t>
      </w:r>
    </w:p>
    <w:p w14:paraId="565AF6B0" w14:textId="77777777" w:rsidR="00977C57" w:rsidRPr="00434303" w:rsidRDefault="00977C57" w:rsidP="00940E73">
      <w:pPr>
        <w:adjustRightInd/>
        <w:snapToGrid/>
      </w:pPr>
    </w:p>
    <w:p w14:paraId="67507A42" w14:textId="155037BB" w:rsidR="00434303" w:rsidRDefault="00FD1051" w:rsidP="00940E73">
      <w:pPr>
        <w:adjustRightInd/>
        <w:snapToGrid/>
      </w:pPr>
      <w:r>
        <w:rPr>
          <w:rFonts w:hint="eastAsia"/>
        </w:rPr>
        <w:t>「</w:t>
      </w:r>
      <w:r w:rsidRPr="00B21FD6">
        <w:rPr>
          <w:rFonts w:hint="eastAsia"/>
        </w:rPr>
        <w:t>ファイル</w:t>
      </w:r>
      <w:r w:rsidR="00065334">
        <w:rPr>
          <w:rFonts w:hint="eastAsia"/>
        </w:rPr>
        <w:t>受信</w:t>
      </w:r>
      <w:r w:rsidRPr="00B21FD6">
        <w:rPr>
          <w:rFonts w:hint="eastAsia"/>
        </w:rPr>
        <w:t>通知メールの文書</w:t>
      </w:r>
      <w:r>
        <w:rPr>
          <w:rFonts w:hint="eastAsia"/>
        </w:rPr>
        <w:t>」より「設定」をクリックします。</w:t>
      </w:r>
    </w:p>
    <w:p w14:paraId="6F276B84" w14:textId="67D45DD9" w:rsidR="00FD1051" w:rsidRDefault="00065334" w:rsidP="00065334">
      <w:pPr>
        <w:adjustRightInd/>
        <w:snapToGrid/>
        <w:jc w:val="center"/>
      </w:pPr>
      <w:r>
        <w:rPr>
          <w:noProof/>
        </w:rPr>
        <mc:AlternateContent>
          <mc:Choice Requires="wps">
            <w:drawing>
              <wp:anchor distT="0" distB="0" distL="114300" distR="114300" simplePos="0" relativeHeight="251786240" behindDoc="0" locked="0" layoutInCell="1" allowOverlap="1" wp14:anchorId="5921292B" wp14:editId="5260A7F6">
                <wp:simplePos x="0" y="0"/>
                <wp:positionH relativeFrom="column">
                  <wp:posOffset>1282065</wp:posOffset>
                </wp:positionH>
                <wp:positionV relativeFrom="paragraph">
                  <wp:posOffset>1000760</wp:posOffset>
                </wp:positionV>
                <wp:extent cx="895350" cy="180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D2DE" id="正方形/長方形 7" o:spid="_x0000_s1026" style="position:absolute;left:0;text-align:left;margin-left:100.95pt;margin-top:78.8pt;width:70.5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L6rQIAAI4FAAAOAAAAZHJzL2Uyb0RvYy54bWysVM1u1DAQviPxDpbvNNmly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" filled="f" strokecolor="red" strokeweight="2pt"/>
            </w:pict>
          </mc:Fallback>
        </mc:AlternateContent>
      </w:r>
      <w:r>
        <w:rPr>
          <w:noProof/>
        </w:rPr>
        <w:drawing>
          <wp:inline distT="0" distB="0" distL="0" distR="0" wp14:anchorId="1FC7C499" wp14:editId="4226BC18">
            <wp:extent cx="3960000" cy="1267070"/>
            <wp:effectExtent l="19050" t="19050" r="21590" b="285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tx1"/>
                      </a:solidFill>
                    </a:ln>
                  </pic:spPr>
                </pic:pic>
              </a:graphicData>
            </a:graphic>
          </wp:inline>
        </w:drawing>
      </w:r>
    </w:p>
    <w:p w14:paraId="6A120634" w14:textId="45DA1B66" w:rsidR="00FD1051" w:rsidRPr="00065334" w:rsidRDefault="00065334" w:rsidP="00065334">
      <w:pPr>
        <w:adjustRightInd/>
        <w:snapToGrid/>
        <w:jc w:val="center"/>
        <w:rPr>
          <w:b/>
        </w:rPr>
      </w:pPr>
      <w:r w:rsidRPr="00065334">
        <w:rPr>
          <w:rFonts w:hint="eastAsia"/>
          <w:b/>
        </w:rPr>
        <w:t>ファイル受信通知メールの文書</w:t>
      </w:r>
    </w:p>
    <w:p w14:paraId="54E42E22" w14:textId="510A8D85" w:rsidR="00B14268" w:rsidRDefault="00B14268" w:rsidP="00B14268">
      <w:r w:rsidRPr="00027EF7">
        <w:rPr>
          <w:rFonts w:hint="eastAsia"/>
        </w:rPr>
        <w:lastRenderedPageBreak/>
        <w:t>ファイル</w:t>
      </w:r>
      <w:r>
        <w:rPr>
          <w:rFonts w:hint="eastAsia"/>
        </w:rPr>
        <w:t>受信完了通知メール文書</w:t>
      </w:r>
      <w:r w:rsidRPr="00027EF7">
        <w:rPr>
          <w:rFonts w:hint="eastAsia"/>
        </w:rPr>
        <w:t>設定</w:t>
      </w:r>
      <w:r>
        <w:rPr>
          <w:rFonts w:hint="eastAsia"/>
        </w:rPr>
        <w:t>が表示されますので、適宜設定を行います。</w:t>
      </w:r>
    </w:p>
    <w:p w14:paraId="1CE40C66" w14:textId="002A87B7" w:rsidR="00EE6DDD" w:rsidRDefault="00EE6DDD" w:rsidP="00EE6DDD">
      <w:pPr>
        <w:jc w:val="center"/>
        <w:rPr>
          <w:lang w:eastAsia="ar-SA"/>
        </w:rPr>
      </w:pPr>
      <w:r>
        <w:rPr>
          <w:noProof/>
        </w:rPr>
        <w:drawing>
          <wp:inline distT="0" distB="0" distL="0" distR="0" wp14:anchorId="7AA5318C" wp14:editId="11006A06">
            <wp:extent cx="5400040" cy="2964815"/>
            <wp:effectExtent l="19050" t="19050" r="10160" b="260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0040" cy="2964815"/>
                    </a:xfrm>
                    <a:prstGeom prst="rect">
                      <a:avLst/>
                    </a:prstGeom>
                    <a:ln>
                      <a:solidFill>
                        <a:schemeClr val="tx1"/>
                      </a:solidFill>
                    </a:ln>
                  </pic:spPr>
                </pic:pic>
              </a:graphicData>
            </a:graphic>
          </wp:inline>
        </w:drawing>
      </w:r>
    </w:p>
    <w:p w14:paraId="7EF09ECB" w14:textId="02941514" w:rsidR="002725B1" w:rsidRDefault="002725B1" w:rsidP="002725B1">
      <w:pPr>
        <w:adjustRightInd/>
        <w:snapToGrid/>
        <w:jc w:val="center"/>
      </w:pPr>
      <w:r w:rsidRPr="00065334">
        <w:rPr>
          <w:rFonts w:hint="eastAsia"/>
          <w:b/>
        </w:rPr>
        <w:t>ファイル受信通知メールの文書</w:t>
      </w:r>
      <w:r>
        <w:rPr>
          <w:rFonts w:hint="eastAsia"/>
          <w:b/>
        </w:rPr>
        <w:t>設定</w:t>
      </w:r>
    </w:p>
    <w:p w14:paraId="34D5BDED" w14:textId="77777777" w:rsidR="002725B1" w:rsidRDefault="002725B1" w:rsidP="00940E73">
      <w:pPr>
        <w:adjustRightInd/>
        <w:snapToGrid/>
      </w:pPr>
    </w:p>
    <w:p w14:paraId="37167F09" w14:textId="7C3BEF2F" w:rsidR="00FD1051" w:rsidRDefault="002725B1" w:rsidP="00940E73">
      <w:pPr>
        <w:adjustRightInd/>
        <w:snapToGrid/>
      </w:pPr>
      <w:r>
        <w:rPr>
          <w:rFonts w:hint="eastAsia"/>
        </w:rPr>
        <w:t>各項目については以下の通りです。</w:t>
      </w:r>
    </w:p>
    <w:tbl>
      <w:tblPr>
        <w:tblStyle w:val="af1"/>
        <w:tblW w:w="8505" w:type="dxa"/>
        <w:jc w:val="center"/>
        <w:tblLook w:val="04A0" w:firstRow="1" w:lastRow="0" w:firstColumn="1" w:lastColumn="0" w:noHBand="0" w:noVBand="1"/>
      </w:tblPr>
      <w:tblGrid>
        <w:gridCol w:w="1980"/>
        <w:gridCol w:w="6525"/>
      </w:tblGrid>
      <w:tr w:rsidR="009E25D5" w14:paraId="4F787123" w14:textId="77777777" w:rsidTr="009A6424">
        <w:trPr>
          <w:tblHeader/>
          <w:jc w:val="center"/>
        </w:trPr>
        <w:tc>
          <w:tcPr>
            <w:tcW w:w="1980" w:type="dxa"/>
            <w:shd w:val="clear" w:color="auto" w:fill="DAEEF3" w:themeFill="accent5" w:themeFillTint="33"/>
          </w:tcPr>
          <w:p w14:paraId="404F1A35" w14:textId="77777777" w:rsidR="009E25D5" w:rsidRDefault="009E25D5" w:rsidP="009A6424">
            <w:r>
              <w:rPr>
                <w:rFonts w:hint="eastAsia"/>
              </w:rPr>
              <w:t>項目名</w:t>
            </w:r>
          </w:p>
        </w:tc>
        <w:tc>
          <w:tcPr>
            <w:tcW w:w="6525" w:type="dxa"/>
            <w:shd w:val="clear" w:color="auto" w:fill="DAEEF3" w:themeFill="accent5" w:themeFillTint="33"/>
          </w:tcPr>
          <w:p w14:paraId="35AD2BDC" w14:textId="77777777" w:rsidR="009E25D5" w:rsidRDefault="009E25D5" w:rsidP="009A6424">
            <w:r>
              <w:rPr>
                <w:rFonts w:hint="eastAsia"/>
              </w:rPr>
              <w:t>説明</w:t>
            </w:r>
          </w:p>
        </w:tc>
      </w:tr>
      <w:tr w:rsidR="009E25D5" w14:paraId="5A0B07BE" w14:textId="77777777" w:rsidTr="009A6424">
        <w:trPr>
          <w:jc w:val="center"/>
        </w:trPr>
        <w:tc>
          <w:tcPr>
            <w:tcW w:w="1980" w:type="dxa"/>
          </w:tcPr>
          <w:p w14:paraId="5A9919DD" w14:textId="77777777" w:rsidR="009E25D5" w:rsidRPr="00412946" w:rsidRDefault="009E25D5" w:rsidP="009A6424">
            <w:r>
              <w:rPr>
                <w:rFonts w:hint="eastAsia"/>
              </w:rPr>
              <w:t>言語設定</w:t>
            </w:r>
          </w:p>
        </w:tc>
        <w:tc>
          <w:tcPr>
            <w:tcW w:w="6525" w:type="dxa"/>
          </w:tcPr>
          <w:p w14:paraId="3E821E6F" w14:textId="77777777" w:rsidR="009E25D5" w:rsidRDefault="009E25D5" w:rsidP="009A6424">
            <w:r>
              <w:rPr>
                <w:rFonts w:hint="eastAsia"/>
              </w:rPr>
              <w:t>リストを切り替えることで日本語、英語、中国語の各言語におけるメール文書を設定することができます。</w:t>
            </w:r>
          </w:p>
          <w:p w14:paraId="20D6586D" w14:textId="3DE37DBF" w:rsidR="009E25D5" w:rsidRDefault="009E25D5" w:rsidP="00EB245A">
            <w:r>
              <w:rPr>
                <w:rFonts w:hint="eastAsia"/>
              </w:rPr>
              <w:t>※標準出荷状態では日本語のみメール文書の雛形をご用意して</w:t>
            </w:r>
            <w:r w:rsidR="00EB245A">
              <w:rPr>
                <w:rFonts w:hint="eastAsia"/>
              </w:rPr>
              <w:t>い</w:t>
            </w:r>
            <w:r>
              <w:rPr>
                <w:rFonts w:hint="eastAsia"/>
              </w:rPr>
              <w:t>ます。</w:t>
            </w:r>
          </w:p>
        </w:tc>
      </w:tr>
      <w:tr w:rsidR="008F48D2" w14:paraId="0C33E261" w14:textId="77777777" w:rsidTr="009A6424">
        <w:trPr>
          <w:jc w:val="center"/>
        </w:trPr>
        <w:tc>
          <w:tcPr>
            <w:tcW w:w="1980" w:type="dxa"/>
          </w:tcPr>
          <w:p w14:paraId="547C938F" w14:textId="6F813176" w:rsidR="008F48D2" w:rsidRDefault="008F48D2" w:rsidP="008F48D2">
            <w:r>
              <w:t>未設定の言語はこの言語で送信する</w:t>
            </w:r>
          </w:p>
        </w:tc>
        <w:tc>
          <w:tcPr>
            <w:tcW w:w="6525" w:type="dxa"/>
          </w:tcPr>
          <w:p w14:paraId="4A35C784" w14:textId="4A537480"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9E25D5" w14:paraId="1D6BFB2B" w14:textId="77777777" w:rsidTr="009A6424">
        <w:trPr>
          <w:jc w:val="center"/>
        </w:trPr>
        <w:tc>
          <w:tcPr>
            <w:tcW w:w="1980" w:type="dxa"/>
          </w:tcPr>
          <w:p w14:paraId="7434DC10" w14:textId="77777777" w:rsidR="009E25D5" w:rsidRDefault="009E25D5" w:rsidP="009A6424">
            <w:r>
              <w:rPr>
                <w:rFonts w:hint="eastAsia"/>
              </w:rPr>
              <w:t>件名(※)</w:t>
            </w:r>
          </w:p>
        </w:tc>
        <w:tc>
          <w:tcPr>
            <w:tcW w:w="6525" w:type="dxa"/>
          </w:tcPr>
          <w:p w14:paraId="2AEB3C10" w14:textId="77777777" w:rsidR="009E25D5" w:rsidRDefault="009E25D5" w:rsidP="009A6424">
            <w:r>
              <w:rPr>
                <w:rFonts w:hint="eastAsia"/>
              </w:rPr>
              <w:t>メールの件名を指定することができます。</w:t>
            </w:r>
          </w:p>
        </w:tc>
      </w:tr>
      <w:tr w:rsidR="009E25D5" w14:paraId="6B740140" w14:textId="77777777" w:rsidTr="009A6424">
        <w:trPr>
          <w:jc w:val="center"/>
        </w:trPr>
        <w:tc>
          <w:tcPr>
            <w:tcW w:w="1980" w:type="dxa"/>
          </w:tcPr>
          <w:p w14:paraId="528F73CA" w14:textId="77777777" w:rsidR="009E25D5" w:rsidRDefault="009E25D5" w:rsidP="009A6424">
            <w:r>
              <w:rPr>
                <w:rFonts w:hint="eastAsia"/>
              </w:rPr>
              <w:t>本文(※)</w:t>
            </w:r>
          </w:p>
        </w:tc>
        <w:tc>
          <w:tcPr>
            <w:tcW w:w="6525" w:type="dxa"/>
          </w:tcPr>
          <w:p w14:paraId="6459FE0C" w14:textId="77777777" w:rsidR="009E25D5" w:rsidRDefault="009E25D5" w:rsidP="009A6424">
            <w:r>
              <w:rPr>
                <w:rFonts w:hint="eastAsia"/>
              </w:rPr>
              <w:t>メールの本文を指定することができます。</w:t>
            </w:r>
          </w:p>
        </w:tc>
      </w:tr>
    </w:tbl>
    <w:p w14:paraId="5C60EDDB" w14:textId="153DC0F3" w:rsidR="009E25D5" w:rsidRPr="008644E2" w:rsidRDefault="009E25D5" w:rsidP="009E25D5">
      <w:pPr>
        <w:pStyle w:val="af5"/>
        <w:numPr>
          <w:ilvl w:val="0"/>
          <w:numId w:val="37"/>
        </w:numPr>
        <w:adjustRightInd/>
        <w:snapToGrid/>
        <w:ind w:leftChars="0"/>
      </w:pPr>
      <w:r>
        <w:rPr>
          <w:rFonts w:hint="eastAsia"/>
        </w:rPr>
        <w:t>件名、本文については置換文字列を使用することができます。詳細については設定画面内のヒントに記載して</w:t>
      </w:r>
      <w:r w:rsidR="00EB245A">
        <w:rPr>
          <w:rFonts w:hint="eastAsia"/>
        </w:rPr>
        <w:t>い</w:t>
      </w:r>
      <w:r>
        <w:rPr>
          <w:rFonts w:hint="eastAsia"/>
        </w:rPr>
        <w:t>ますのでご確認ください。</w:t>
      </w:r>
    </w:p>
    <w:p w14:paraId="0D91E345" w14:textId="77777777" w:rsidR="009E25D5" w:rsidRDefault="009E25D5" w:rsidP="009E25D5">
      <w:pPr>
        <w:adjustRightInd/>
        <w:snapToGrid/>
      </w:pPr>
    </w:p>
    <w:p w14:paraId="30C89972" w14:textId="77777777" w:rsidR="009E25D5" w:rsidRDefault="009E25D5" w:rsidP="009E25D5">
      <w:r>
        <w:rPr>
          <w:rFonts w:hint="eastAsia"/>
        </w:rPr>
        <w:lastRenderedPageBreak/>
        <w:t>「設定」をクリックすると設定内容が反映されます。</w:t>
      </w:r>
    </w:p>
    <w:p w14:paraId="53DA3A47" w14:textId="77777777" w:rsidR="00FA3897" w:rsidRDefault="00FA3897" w:rsidP="00940E73">
      <w:pPr>
        <w:adjustRightInd/>
        <w:snapToGrid/>
      </w:pPr>
    </w:p>
    <w:p w14:paraId="75907BD8" w14:textId="7F32856B" w:rsidR="00477DE6" w:rsidRDefault="001A5986" w:rsidP="001A5986">
      <w:pPr>
        <w:pStyle w:val="2"/>
      </w:pPr>
      <w:bookmarkStart w:id="39" w:name="_ファイル送信承認依頼通知メールの文書"/>
      <w:bookmarkStart w:id="40" w:name="_ファイル送信承認通知メールの文書"/>
      <w:bookmarkStart w:id="41" w:name="_ファイル送信拒否通知メールの文書"/>
      <w:bookmarkStart w:id="42" w:name="_ファイル送信停止通知メールの文書"/>
      <w:bookmarkStart w:id="43" w:name="_Toc138151677"/>
      <w:bookmarkEnd w:id="39"/>
      <w:bookmarkEnd w:id="40"/>
      <w:bookmarkEnd w:id="41"/>
      <w:bookmarkEnd w:id="42"/>
      <w:r w:rsidRPr="001A5986">
        <w:rPr>
          <w:rFonts w:hint="eastAsia"/>
        </w:rPr>
        <w:t>ファイル送信停止通知メールの文書</w:t>
      </w:r>
      <w:bookmarkEnd w:id="43"/>
    </w:p>
    <w:p w14:paraId="50354F22" w14:textId="22BF9742" w:rsidR="00886217" w:rsidRDefault="00886217" w:rsidP="00886217">
      <w:pPr>
        <w:rPr>
          <w:lang w:eastAsia="ar-SA"/>
        </w:rPr>
      </w:pPr>
      <w:r>
        <w:rPr>
          <w:rFonts w:hint="eastAsia"/>
          <w:lang w:eastAsia="ar-SA"/>
        </w:rPr>
        <w:t>公開アドレスアクセス後に表示されるログイン画面</w:t>
      </w:r>
      <w:r>
        <w:rPr>
          <w:lang w:eastAsia="ar-SA"/>
        </w:rPr>
        <w:t>(※1)にて、パスワード誤りによるログイン失敗が一定回数続いたことでファイル送信が自動停止(※2)した際</w:t>
      </w:r>
      <w:r>
        <w:rPr>
          <w:rFonts w:hint="eastAsia"/>
        </w:rPr>
        <w:t>、</w:t>
      </w:r>
      <w:r>
        <w:rPr>
          <w:rFonts w:hint="eastAsia"/>
          <w:lang w:eastAsia="ar-SA"/>
        </w:rPr>
        <w:t>ファイル送信</w:t>
      </w:r>
      <w:r>
        <w:rPr>
          <w:lang w:eastAsia="ar-SA"/>
        </w:rPr>
        <w:t>を行ったユーザーに送信されるメールの件名、本文等を設定します。</w:t>
      </w:r>
    </w:p>
    <w:p w14:paraId="2B1A76E0" w14:textId="77777777" w:rsidR="00637480" w:rsidRDefault="00637480" w:rsidP="00886217">
      <w:pPr>
        <w:rPr>
          <w:lang w:eastAsia="ar-SA"/>
        </w:rPr>
      </w:pPr>
    </w:p>
    <w:p w14:paraId="3B1DBEE8" w14:textId="269A1ACE" w:rsidR="00637480" w:rsidRDefault="00637480" w:rsidP="00886217">
      <w:r>
        <w:rPr>
          <w:rFonts w:hint="eastAsia"/>
        </w:rPr>
        <w:t xml:space="preserve">※1　</w:t>
      </w:r>
      <w:r w:rsidRPr="00EE4ACB">
        <w:rPr>
          <w:rFonts w:hint="eastAsia"/>
        </w:rPr>
        <w:t>認証方式が「ランダムパスワード」「ユーザーが入力したパスワード」の場合に表示されます。</w:t>
      </w:r>
    </w:p>
    <w:p w14:paraId="6E2D2596" w14:textId="77777777" w:rsidR="00637480" w:rsidRDefault="00637480" w:rsidP="00637480">
      <w:pPr>
        <w:wordWrap w:val="0"/>
      </w:pPr>
      <w:r>
        <w:rPr>
          <w:rFonts w:hint="eastAsia"/>
        </w:rPr>
        <w:t xml:space="preserve">※2　</w:t>
      </w:r>
      <w:r w:rsidRPr="00EE4ACB">
        <w:rPr>
          <w:rFonts w:hint="eastAsia"/>
        </w:rPr>
        <w:t>自動停止を行うには</w:t>
      </w:r>
      <w:r w:rsidRPr="00EE4ACB">
        <w:t>Web公開パスワードポリシーの設定にて、「公開停止までの公開パスワードロック回数」をONにする必要が</w:t>
      </w:r>
      <w:r>
        <w:rPr>
          <w:rFonts w:hint="eastAsia"/>
        </w:rPr>
        <w:t>あります</w:t>
      </w:r>
      <w:r w:rsidRPr="00EE4ACB">
        <w:t>。</w:t>
      </w:r>
    </w:p>
    <w:p w14:paraId="5507D79D" w14:textId="74136B8A" w:rsidR="00637480" w:rsidRDefault="00637480" w:rsidP="00637480">
      <w:pPr>
        <w:wordWrap w:val="0"/>
      </w:pPr>
      <w:r>
        <w:rPr>
          <w:rFonts w:hint="eastAsia"/>
        </w:rPr>
        <w:t>詳細については</w:t>
      </w:r>
      <w:r w:rsidR="000567C2">
        <w:rPr>
          <w:rFonts w:hint="eastAsia"/>
        </w:rPr>
        <w:t>、</w:t>
      </w:r>
      <w:r>
        <w:rPr>
          <w:rFonts w:hint="eastAsia"/>
        </w:rPr>
        <w:t>以下</w:t>
      </w:r>
      <w:r>
        <w:t>URL内の「Proself Ver.5 - 操作チュートリアル管理者編(Enterprise Edition)」または「Proself Ver.5 - 操作チュートリアル管理者編(Standard Edition)」をご参照ください。</w:t>
      </w:r>
    </w:p>
    <w:p w14:paraId="423E3C3C" w14:textId="28E78012" w:rsidR="00637480" w:rsidRDefault="008C1ABA" w:rsidP="00637480">
      <w:pPr>
        <w:rPr>
          <w:lang w:eastAsia="ar-SA"/>
        </w:rPr>
      </w:pPr>
      <w:hyperlink r:id="rId44" w:history="1">
        <w:r w:rsidR="00637480" w:rsidRPr="0040081F">
          <w:rPr>
            <w:rStyle w:val="af0"/>
          </w:rPr>
          <w:t>https://www.proself.jp/manualtutorial/list/</w:t>
        </w:r>
      </w:hyperlink>
    </w:p>
    <w:p w14:paraId="42F9E491" w14:textId="77777777" w:rsidR="00F956C5" w:rsidRPr="00F956C5" w:rsidRDefault="00F956C5" w:rsidP="001A5986">
      <w:pPr>
        <w:rPr>
          <w:lang w:eastAsia="ar-SA"/>
        </w:rPr>
      </w:pPr>
    </w:p>
    <w:p w14:paraId="4D1E8902" w14:textId="53CBEFDA" w:rsidR="00760198" w:rsidRDefault="00760198" w:rsidP="00760198">
      <w:r>
        <w:rPr>
          <w:rFonts w:hint="eastAsia"/>
        </w:rPr>
        <w:t>「</w:t>
      </w:r>
      <w:r w:rsidRPr="00B21FD6">
        <w:rPr>
          <w:rFonts w:hint="eastAsia"/>
        </w:rPr>
        <w:t>ファイル送信</w:t>
      </w:r>
      <w:r>
        <w:rPr>
          <w:rFonts w:hint="eastAsia"/>
        </w:rPr>
        <w:t>停止</w:t>
      </w:r>
      <w:r w:rsidRPr="00B21FD6">
        <w:rPr>
          <w:rFonts w:hint="eastAsia"/>
        </w:rPr>
        <w:t>通知メールの文書</w:t>
      </w:r>
      <w:r>
        <w:rPr>
          <w:rFonts w:hint="eastAsia"/>
        </w:rPr>
        <w:t>」より「設定」をクリックします。</w:t>
      </w:r>
    </w:p>
    <w:p w14:paraId="150705DB" w14:textId="3BFC9C06" w:rsidR="00760198" w:rsidRPr="00760198" w:rsidRDefault="00011877" w:rsidP="00760198">
      <w:pPr>
        <w:jc w:val="center"/>
        <w:rPr>
          <w:lang w:eastAsia="ar-SA"/>
        </w:rPr>
      </w:pPr>
      <w:r>
        <w:rPr>
          <w:noProof/>
        </w:rPr>
        <mc:AlternateContent>
          <mc:Choice Requires="wps">
            <w:drawing>
              <wp:anchor distT="0" distB="0" distL="114300" distR="114300" simplePos="0" relativeHeight="251788288" behindDoc="0" locked="0" layoutInCell="1" allowOverlap="1" wp14:anchorId="64FA5FA7" wp14:editId="3989B6B6">
                <wp:simplePos x="0" y="0"/>
                <wp:positionH relativeFrom="column">
                  <wp:posOffset>1310640</wp:posOffset>
                </wp:positionH>
                <wp:positionV relativeFrom="paragraph">
                  <wp:posOffset>1373505</wp:posOffset>
                </wp:positionV>
                <wp:extent cx="895350" cy="180975"/>
                <wp:effectExtent l="0" t="0" r="19050" b="28575"/>
                <wp:wrapNone/>
                <wp:docPr id="67" name="正方形/長方形 6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5743F" id="正方形/長方形 67" o:spid="_x0000_s1026" style="position:absolute;left:0;text-align:left;margin-left:103.2pt;margin-top:108.15pt;width:70.5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" filled="f" strokecolor="red" strokeweight="2pt"/>
            </w:pict>
          </mc:Fallback>
        </mc:AlternateContent>
      </w:r>
      <w:r w:rsidR="00760198">
        <w:rPr>
          <w:noProof/>
        </w:rPr>
        <w:drawing>
          <wp:inline distT="0" distB="0" distL="0" distR="0" wp14:anchorId="7A075A1B" wp14:editId="0ECC190E">
            <wp:extent cx="3960000" cy="1617714"/>
            <wp:effectExtent l="19050" t="19050" r="21590" b="209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tx1"/>
                      </a:solidFill>
                    </a:ln>
                  </pic:spPr>
                </pic:pic>
              </a:graphicData>
            </a:graphic>
          </wp:inline>
        </w:drawing>
      </w:r>
    </w:p>
    <w:p w14:paraId="664C33C2" w14:textId="011A8BC4" w:rsidR="00760198" w:rsidRPr="00F44365" w:rsidRDefault="00F44365" w:rsidP="00F44365">
      <w:pPr>
        <w:jc w:val="center"/>
        <w:rPr>
          <w:b/>
          <w:lang w:eastAsia="ar-SA"/>
        </w:rPr>
      </w:pPr>
      <w:r w:rsidRPr="00F44365">
        <w:rPr>
          <w:rFonts w:hint="eastAsia"/>
          <w:b/>
        </w:rPr>
        <w:t>ファイル送信停止通知メールの文書</w:t>
      </w:r>
    </w:p>
    <w:p w14:paraId="74087C8B" w14:textId="0116865A" w:rsidR="00705724" w:rsidRDefault="00705724" w:rsidP="001A5986">
      <w:pPr>
        <w:rPr>
          <w:lang w:eastAsia="ar-SA"/>
        </w:rPr>
      </w:pPr>
    </w:p>
    <w:p w14:paraId="519F3866" w14:textId="77777777" w:rsidR="00390218" w:rsidRDefault="00390218">
      <w:pPr>
        <w:adjustRightInd/>
        <w:snapToGrid/>
      </w:pPr>
      <w:r>
        <w:br w:type="page"/>
      </w:r>
    </w:p>
    <w:p w14:paraId="582CE942" w14:textId="735CFE93" w:rsidR="00DC0B55" w:rsidRDefault="00DC0B55" w:rsidP="001A5986">
      <w:r w:rsidRPr="00B21FD6">
        <w:rPr>
          <w:rFonts w:hint="eastAsia"/>
        </w:rPr>
        <w:lastRenderedPageBreak/>
        <w:t>ファイル送信</w:t>
      </w:r>
      <w:r>
        <w:rPr>
          <w:rFonts w:hint="eastAsia"/>
        </w:rPr>
        <w:t>停止</w:t>
      </w:r>
      <w:r w:rsidRPr="00B21FD6">
        <w:rPr>
          <w:rFonts w:hint="eastAsia"/>
        </w:rPr>
        <w:t>通知メールの文書</w:t>
      </w:r>
      <w:r w:rsidRPr="00027EF7">
        <w:rPr>
          <w:rFonts w:hint="eastAsia"/>
        </w:rPr>
        <w:t>設定</w:t>
      </w:r>
      <w:r>
        <w:rPr>
          <w:rFonts w:hint="eastAsia"/>
        </w:rPr>
        <w:t>が表示されますので、適宜設定を行います。</w:t>
      </w:r>
    </w:p>
    <w:p w14:paraId="354481CB" w14:textId="4CABDAE9" w:rsidR="00DC5BD6" w:rsidRPr="00DC0B55" w:rsidRDefault="00DC5BD6" w:rsidP="00DC5BD6">
      <w:pPr>
        <w:jc w:val="center"/>
      </w:pPr>
      <w:r>
        <w:rPr>
          <w:noProof/>
        </w:rPr>
        <w:drawing>
          <wp:inline distT="0" distB="0" distL="0" distR="0" wp14:anchorId="77F9F5CE" wp14:editId="72ABC2BC">
            <wp:extent cx="5400040" cy="3328670"/>
            <wp:effectExtent l="19050" t="19050" r="10160" b="2413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00040" cy="3328670"/>
                    </a:xfrm>
                    <a:prstGeom prst="rect">
                      <a:avLst/>
                    </a:prstGeom>
                    <a:ln>
                      <a:solidFill>
                        <a:schemeClr val="tx1"/>
                      </a:solidFill>
                    </a:ln>
                  </pic:spPr>
                </pic:pic>
              </a:graphicData>
            </a:graphic>
          </wp:inline>
        </w:drawing>
      </w:r>
    </w:p>
    <w:p w14:paraId="1C366816" w14:textId="6E34989B" w:rsidR="004B656F" w:rsidRPr="006B7B31" w:rsidRDefault="006B7B31" w:rsidP="006B7B31">
      <w:pPr>
        <w:jc w:val="center"/>
        <w:rPr>
          <w:b/>
          <w:lang w:eastAsia="ar-SA"/>
        </w:rPr>
      </w:pPr>
      <w:r w:rsidRPr="006B7B31">
        <w:rPr>
          <w:rFonts w:hint="eastAsia"/>
          <w:b/>
          <w:lang w:eastAsia="ar-SA"/>
        </w:rPr>
        <w:t>ファイル送信停止通知メールの文書設定</w:t>
      </w:r>
    </w:p>
    <w:p w14:paraId="2A71AE88" w14:textId="10FC0C88" w:rsidR="00C74C90" w:rsidRDefault="00C74C90" w:rsidP="009736CA"/>
    <w:p w14:paraId="2147C185" w14:textId="659BF0CC" w:rsidR="00BC2C88" w:rsidRDefault="00BC2C88" w:rsidP="00BC2C88">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BC2C88" w14:paraId="702053F8" w14:textId="77777777" w:rsidTr="009A6424">
        <w:trPr>
          <w:tblHeader/>
          <w:jc w:val="center"/>
        </w:trPr>
        <w:tc>
          <w:tcPr>
            <w:tcW w:w="2128" w:type="dxa"/>
            <w:shd w:val="clear" w:color="auto" w:fill="DAEEF3" w:themeFill="accent5" w:themeFillTint="33"/>
          </w:tcPr>
          <w:p w14:paraId="58D7CEC0" w14:textId="77777777" w:rsidR="00BC2C88" w:rsidRDefault="00BC2C88" w:rsidP="009A6424">
            <w:r>
              <w:rPr>
                <w:rFonts w:hint="eastAsia"/>
              </w:rPr>
              <w:t>項目名</w:t>
            </w:r>
          </w:p>
        </w:tc>
        <w:tc>
          <w:tcPr>
            <w:tcW w:w="6377" w:type="dxa"/>
            <w:shd w:val="clear" w:color="auto" w:fill="DAEEF3" w:themeFill="accent5" w:themeFillTint="33"/>
          </w:tcPr>
          <w:p w14:paraId="6A2387DF" w14:textId="77777777" w:rsidR="00BC2C88" w:rsidRDefault="00BC2C88" w:rsidP="009A6424">
            <w:r>
              <w:rPr>
                <w:rFonts w:hint="eastAsia"/>
              </w:rPr>
              <w:t>説明</w:t>
            </w:r>
          </w:p>
        </w:tc>
      </w:tr>
      <w:tr w:rsidR="00D61F12" w14:paraId="2B778672" w14:textId="77777777" w:rsidTr="00D61F12">
        <w:trPr>
          <w:tblHeader/>
          <w:jc w:val="center"/>
        </w:trPr>
        <w:tc>
          <w:tcPr>
            <w:tcW w:w="2128" w:type="dxa"/>
            <w:shd w:val="clear" w:color="auto" w:fill="auto"/>
          </w:tcPr>
          <w:p w14:paraId="33EE64F3" w14:textId="7A4F2F1A" w:rsidR="00D61F12" w:rsidRDefault="00D61F12" w:rsidP="00D61F12">
            <w:r>
              <w:rPr>
                <w:rFonts w:hint="eastAsia"/>
              </w:rPr>
              <w:t>メール通知</w:t>
            </w:r>
          </w:p>
        </w:tc>
        <w:tc>
          <w:tcPr>
            <w:tcW w:w="6377" w:type="dxa"/>
            <w:shd w:val="clear" w:color="auto" w:fill="auto"/>
          </w:tcPr>
          <w:p w14:paraId="5BA386CE" w14:textId="10E00ED9" w:rsidR="00D61F12" w:rsidRDefault="00D61F12" w:rsidP="00D61F12">
            <w:r>
              <w:rPr>
                <w:rFonts w:hint="eastAsia"/>
              </w:rPr>
              <w:t>「利用する」にチェックを入れると</w:t>
            </w:r>
            <w:r w:rsidR="00400592" w:rsidRPr="001A6D7F">
              <w:rPr>
                <w:rFonts w:hint="eastAsia"/>
                <w:lang w:eastAsia="ar-SA"/>
              </w:rPr>
              <w:t>ファイル送信を行ったユーザー</w:t>
            </w:r>
            <w:r>
              <w:rPr>
                <w:rFonts w:hint="eastAsia"/>
              </w:rPr>
              <w:t>にメールが送られます。</w:t>
            </w:r>
          </w:p>
        </w:tc>
      </w:tr>
      <w:tr w:rsidR="00BC2C88" w14:paraId="3C6744AB" w14:textId="77777777" w:rsidTr="009A6424">
        <w:trPr>
          <w:jc w:val="center"/>
        </w:trPr>
        <w:tc>
          <w:tcPr>
            <w:tcW w:w="2128" w:type="dxa"/>
          </w:tcPr>
          <w:p w14:paraId="4871E243" w14:textId="77777777" w:rsidR="00BC2C88" w:rsidRPr="00412946" w:rsidRDefault="00BC2C88" w:rsidP="009A6424">
            <w:r>
              <w:rPr>
                <w:rFonts w:hint="eastAsia"/>
              </w:rPr>
              <w:t>言語設定</w:t>
            </w:r>
          </w:p>
        </w:tc>
        <w:tc>
          <w:tcPr>
            <w:tcW w:w="6377" w:type="dxa"/>
          </w:tcPr>
          <w:p w14:paraId="540207FE" w14:textId="77777777" w:rsidR="00BC2C88" w:rsidRDefault="00BC2C88" w:rsidP="009A6424">
            <w:r>
              <w:rPr>
                <w:rFonts w:hint="eastAsia"/>
              </w:rPr>
              <w:t>リストを切り替えることで日本語、英語、中国語の各言語におけるメール文書を設定することができます。</w:t>
            </w:r>
          </w:p>
          <w:p w14:paraId="6CF98B70" w14:textId="7B4C91ED" w:rsidR="00BC2C88" w:rsidRDefault="00BC2C88" w:rsidP="00EB245A">
            <w:r>
              <w:rPr>
                <w:rFonts w:hint="eastAsia"/>
              </w:rPr>
              <w:t>※標準出荷状態では日本語のみメール文書の雛形をご用意して</w:t>
            </w:r>
            <w:r w:rsidR="00EB245A">
              <w:rPr>
                <w:rFonts w:hint="eastAsia"/>
              </w:rPr>
              <w:t>い</w:t>
            </w:r>
            <w:r>
              <w:rPr>
                <w:rFonts w:hint="eastAsia"/>
              </w:rPr>
              <w:t>ます。</w:t>
            </w:r>
          </w:p>
        </w:tc>
      </w:tr>
      <w:tr w:rsidR="008F48D2" w14:paraId="3D344AF8" w14:textId="77777777" w:rsidTr="009A6424">
        <w:trPr>
          <w:jc w:val="center"/>
        </w:trPr>
        <w:tc>
          <w:tcPr>
            <w:tcW w:w="2128" w:type="dxa"/>
          </w:tcPr>
          <w:p w14:paraId="16996424" w14:textId="20A685DC" w:rsidR="008F48D2" w:rsidRDefault="008F48D2" w:rsidP="008F48D2">
            <w:r>
              <w:t>未設定の言語はこの言語で送信する</w:t>
            </w:r>
          </w:p>
        </w:tc>
        <w:tc>
          <w:tcPr>
            <w:tcW w:w="6377" w:type="dxa"/>
          </w:tcPr>
          <w:p w14:paraId="15A3850F" w14:textId="2F6A0E28"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BC2C88" w14:paraId="17764A56" w14:textId="77777777" w:rsidTr="009A6424">
        <w:trPr>
          <w:jc w:val="center"/>
        </w:trPr>
        <w:tc>
          <w:tcPr>
            <w:tcW w:w="2128" w:type="dxa"/>
          </w:tcPr>
          <w:p w14:paraId="60C22D0F" w14:textId="77777777" w:rsidR="00BC2C88" w:rsidRDefault="00BC2C88" w:rsidP="009A6424">
            <w:r>
              <w:rPr>
                <w:rFonts w:hint="eastAsia"/>
              </w:rPr>
              <w:t>件名</w:t>
            </w:r>
          </w:p>
        </w:tc>
        <w:tc>
          <w:tcPr>
            <w:tcW w:w="6377" w:type="dxa"/>
          </w:tcPr>
          <w:p w14:paraId="14478998" w14:textId="77777777" w:rsidR="00BC2C88" w:rsidRDefault="00BC2C88" w:rsidP="009A6424">
            <w:r>
              <w:rPr>
                <w:rFonts w:hint="eastAsia"/>
              </w:rPr>
              <w:t>メールの件名を指定することができます。</w:t>
            </w:r>
          </w:p>
        </w:tc>
      </w:tr>
      <w:tr w:rsidR="00BC2C88" w14:paraId="594A06DE" w14:textId="77777777" w:rsidTr="009A6424">
        <w:trPr>
          <w:jc w:val="center"/>
        </w:trPr>
        <w:tc>
          <w:tcPr>
            <w:tcW w:w="2128" w:type="dxa"/>
          </w:tcPr>
          <w:p w14:paraId="300E8EF9" w14:textId="77777777" w:rsidR="00BC2C88" w:rsidRDefault="00BC2C88" w:rsidP="009A6424">
            <w:r>
              <w:rPr>
                <w:rFonts w:hint="eastAsia"/>
              </w:rPr>
              <w:t>本文</w:t>
            </w:r>
          </w:p>
        </w:tc>
        <w:tc>
          <w:tcPr>
            <w:tcW w:w="6377" w:type="dxa"/>
          </w:tcPr>
          <w:p w14:paraId="398FB61B" w14:textId="77777777" w:rsidR="00BC2C88" w:rsidRDefault="00BC2C88" w:rsidP="009A6424">
            <w:r>
              <w:rPr>
                <w:rFonts w:hint="eastAsia"/>
              </w:rPr>
              <w:t>メールの本文を指定することができます。</w:t>
            </w:r>
          </w:p>
        </w:tc>
      </w:tr>
    </w:tbl>
    <w:p w14:paraId="07F6636B" w14:textId="63E2DC63" w:rsidR="00BC2C88" w:rsidRPr="00842007" w:rsidRDefault="00BC2C88" w:rsidP="00BC2C88">
      <w:pPr>
        <w:pStyle w:val="af5"/>
        <w:numPr>
          <w:ilvl w:val="0"/>
          <w:numId w:val="36"/>
        </w:numPr>
        <w:ind w:leftChars="0"/>
      </w:pPr>
      <w:r>
        <w:rPr>
          <w:rFonts w:hint="eastAsia"/>
        </w:rPr>
        <w:lastRenderedPageBreak/>
        <w:t>件名、本文については置換文字列を使用することができます。詳細については設定画面内のヒントに記載して</w:t>
      </w:r>
      <w:r w:rsidR="00EB245A">
        <w:rPr>
          <w:rFonts w:hint="eastAsia"/>
        </w:rPr>
        <w:t>い</w:t>
      </w:r>
      <w:r>
        <w:rPr>
          <w:rFonts w:hint="eastAsia"/>
        </w:rPr>
        <w:t>ますのでご確認ください。</w:t>
      </w:r>
    </w:p>
    <w:p w14:paraId="404AAF74" w14:textId="77777777" w:rsidR="00BC2C88" w:rsidRDefault="00BC2C88" w:rsidP="00FE1B79"/>
    <w:p w14:paraId="6CAEE9AC" w14:textId="702E6E4F" w:rsidR="00FE1B79" w:rsidRDefault="00FE1B79" w:rsidP="00FE1B79">
      <w:r>
        <w:rPr>
          <w:rFonts w:hint="eastAsia"/>
        </w:rPr>
        <w:t>「設定」をクリックすると設定内容が反映されます。</w:t>
      </w:r>
    </w:p>
    <w:p w14:paraId="1E1440C2" w14:textId="77777777" w:rsidR="00FE1B79" w:rsidRPr="00FE1B79" w:rsidRDefault="00FE1B79" w:rsidP="001A5986">
      <w:pPr>
        <w:rPr>
          <w:lang w:eastAsia="ar-SA"/>
        </w:rPr>
      </w:pPr>
    </w:p>
    <w:p w14:paraId="21CAE5AF" w14:textId="465D0A67" w:rsidR="001A5986" w:rsidRDefault="00537269" w:rsidP="00537269">
      <w:pPr>
        <w:pStyle w:val="2"/>
      </w:pPr>
      <w:bookmarkStart w:id="44" w:name="_ファイル受信停止通知メールの文書"/>
      <w:bookmarkStart w:id="45" w:name="_Toc138151678"/>
      <w:bookmarkEnd w:id="44"/>
      <w:r w:rsidRPr="00537269">
        <w:rPr>
          <w:rFonts w:hint="eastAsia"/>
        </w:rPr>
        <w:t>ファイル受信停止通知メールの文書</w:t>
      </w:r>
      <w:bookmarkEnd w:id="45"/>
    </w:p>
    <w:p w14:paraId="46B46B7F" w14:textId="6C24DF19" w:rsidR="004C3BF0" w:rsidRDefault="00FD3937" w:rsidP="00FD3937">
      <w:pPr>
        <w:rPr>
          <w:lang w:eastAsia="ar-SA"/>
        </w:rPr>
      </w:pPr>
      <w:r>
        <w:rPr>
          <w:rFonts w:hint="eastAsia"/>
          <w:lang w:eastAsia="ar-SA"/>
        </w:rPr>
        <w:t>公開アドレスアクセス後に表示されるログイン画面</w:t>
      </w:r>
      <w:r>
        <w:rPr>
          <w:lang w:eastAsia="ar-SA"/>
        </w:rPr>
        <w:t>(※1)にて、パスワード誤りによるログイン失敗が一定回数続いたことでファイル</w:t>
      </w:r>
      <w:r>
        <w:rPr>
          <w:rFonts w:hint="eastAsia"/>
        </w:rPr>
        <w:t>受信</w:t>
      </w:r>
      <w:r>
        <w:rPr>
          <w:lang w:eastAsia="ar-SA"/>
        </w:rPr>
        <w:t>が自動停止(※2)した際</w:t>
      </w:r>
      <w:r>
        <w:rPr>
          <w:rFonts w:hint="eastAsia"/>
        </w:rPr>
        <w:t>、</w:t>
      </w:r>
      <w:r>
        <w:rPr>
          <w:rFonts w:hint="eastAsia"/>
          <w:lang w:eastAsia="ar-SA"/>
        </w:rPr>
        <w:t>ファイル</w:t>
      </w:r>
      <w:r>
        <w:rPr>
          <w:rFonts w:hint="eastAsia"/>
        </w:rPr>
        <w:t>受信</w:t>
      </w:r>
      <w:r>
        <w:rPr>
          <w:lang w:eastAsia="ar-SA"/>
        </w:rPr>
        <w:t>を行ったユーザーに送信されるメールの件名、本文等を設定します。</w:t>
      </w:r>
    </w:p>
    <w:p w14:paraId="5D8FB2C6" w14:textId="2AA821EE" w:rsidR="00574B0D" w:rsidRDefault="00574B0D" w:rsidP="00FD3937">
      <w:pPr>
        <w:rPr>
          <w:lang w:eastAsia="ar-SA"/>
        </w:rPr>
      </w:pPr>
    </w:p>
    <w:p w14:paraId="0F2A74F1" w14:textId="3428F601" w:rsidR="00574B0D" w:rsidRDefault="00574B0D" w:rsidP="00FD3937">
      <w:r>
        <w:rPr>
          <w:rFonts w:hint="eastAsia"/>
        </w:rPr>
        <w:t xml:space="preserve">※1　</w:t>
      </w:r>
      <w:r w:rsidRPr="00EE4ACB">
        <w:rPr>
          <w:rFonts w:hint="eastAsia"/>
        </w:rPr>
        <w:t>認証方式が「ランダムパスワード」「ユーザーが入力したパスワード」の場合に表示されます。</w:t>
      </w:r>
    </w:p>
    <w:p w14:paraId="227248A0" w14:textId="724852BF" w:rsidR="00574B0D" w:rsidRDefault="00574B0D" w:rsidP="00FD3937"/>
    <w:p w14:paraId="7E0ED102" w14:textId="77777777" w:rsidR="00574B0D" w:rsidRDefault="00574B0D" w:rsidP="00574B0D">
      <w:pPr>
        <w:wordWrap w:val="0"/>
      </w:pPr>
      <w:r>
        <w:rPr>
          <w:rFonts w:hint="eastAsia"/>
        </w:rPr>
        <w:t xml:space="preserve">※2　</w:t>
      </w:r>
      <w:r w:rsidRPr="00EE4ACB">
        <w:rPr>
          <w:rFonts w:hint="eastAsia"/>
        </w:rPr>
        <w:t>自動停止を行うには</w:t>
      </w:r>
      <w:r w:rsidRPr="003357C1">
        <w:rPr>
          <w:rFonts w:hint="eastAsia"/>
        </w:rPr>
        <w:t>受取フォルダ</w:t>
      </w:r>
      <w:r w:rsidRPr="00EE4ACB">
        <w:t>パスワードポリシーの設定にて、「公開停止までの公開パスワードロック回数」をONにする必要が</w:t>
      </w:r>
      <w:r>
        <w:rPr>
          <w:rFonts w:hint="eastAsia"/>
        </w:rPr>
        <w:t>あります</w:t>
      </w:r>
      <w:r w:rsidRPr="00EE4ACB">
        <w:t>。</w:t>
      </w:r>
    </w:p>
    <w:p w14:paraId="19753463" w14:textId="66D24FC3" w:rsidR="00574B0D" w:rsidRDefault="00574B0D" w:rsidP="00574B0D">
      <w:r>
        <w:rPr>
          <w:rFonts w:hint="eastAsia"/>
        </w:rPr>
        <w:t>詳細については</w:t>
      </w:r>
      <w:r w:rsidR="000567C2">
        <w:rPr>
          <w:rFonts w:hint="eastAsia"/>
        </w:rPr>
        <w:t>、</w:t>
      </w:r>
      <w:r w:rsidRPr="00300F74">
        <w:rPr>
          <w:rFonts w:hint="eastAsia"/>
        </w:rPr>
        <w:t>以下</w:t>
      </w:r>
      <w:r w:rsidRPr="00300F74">
        <w:t>URL内の</w:t>
      </w:r>
      <w:r>
        <w:rPr>
          <w:rFonts w:hint="eastAsia"/>
        </w:rPr>
        <w:t>「</w:t>
      </w:r>
      <w:r w:rsidRPr="00300F74">
        <w:t>Proself Ver.5 -</w:t>
      </w:r>
      <w:r>
        <w:t xml:space="preserve"> </w:t>
      </w:r>
      <w:r w:rsidRPr="00F956C5">
        <w:rPr>
          <w:rFonts w:hint="eastAsia"/>
        </w:rPr>
        <w:t>操作チュートリアル管理者編</w:t>
      </w:r>
      <w:r w:rsidRPr="00F956C5">
        <w:t>(Enterprise Edition)</w:t>
      </w:r>
      <w:r>
        <w:rPr>
          <w:rFonts w:hint="eastAsia"/>
        </w:rPr>
        <w:t>」または「</w:t>
      </w:r>
      <w:r w:rsidRPr="00300F74">
        <w:t>Proself Ver.5 -</w:t>
      </w:r>
      <w:r>
        <w:t xml:space="preserve"> </w:t>
      </w:r>
      <w:r w:rsidRPr="00F956C5">
        <w:rPr>
          <w:rFonts w:hint="eastAsia"/>
        </w:rPr>
        <w:t>操作チュートリアル管理者編</w:t>
      </w:r>
      <w:r w:rsidRPr="00F956C5">
        <w:t>(Standard Edition)</w:t>
      </w:r>
      <w:r>
        <w:rPr>
          <w:rFonts w:hint="eastAsia"/>
        </w:rPr>
        <w:t>」をご参照ください。</w:t>
      </w:r>
    </w:p>
    <w:p w14:paraId="5B9B6039" w14:textId="40677AC7" w:rsidR="00574B0D" w:rsidRPr="00FD3937" w:rsidRDefault="008C1ABA" w:rsidP="00574B0D">
      <w:pPr>
        <w:rPr>
          <w:lang w:eastAsia="ar-SA"/>
        </w:rPr>
      </w:pPr>
      <w:hyperlink r:id="rId47" w:history="1">
        <w:r w:rsidR="00574B0D" w:rsidRPr="0040081F">
          <w:rPr>
            <w:rStyle w:val="af0"/>
          </w:rPr>
          <w:t>https://www.proself.jp/manualtutorial/list/</w:t>
        </w:r>
      </w:hyperlink>
    </w:p>
    <w:p w14:paraId="5585F5D0" w14:textId="77777777" w:rsidR="00735587" w:rsidRDefault="00735587" w:rsidP="00735587">
      <w:pPr>
        <w:rPr>
          <w:lang w:eastAsia="ar-SA"/>
        </w:rPr>
      </w:pPr>
    </w:p>
    <w:p w14:paraId="40635FF5" w14:textId="34D5A047" w:rsidR="00705724" w:rsidRDefault="00735587" w:rsidP="00537269">
      <w:pPr>
        <w:rPr>
          <w:lang w:eastAsia="ar-SA"/>
        </w:rPr>
      </w:pPr>
      <w:r>
        <w:rPr>
          <w:rFonts w:hint="eastAsia"/>
        </w:rPr>
        <w:t>「</w:t>
      </w:r>
      <w:r w:rsidRPr="00B21FD6">
        <w:rPr>
          <w:rFonts w:hint="eastAsia"/>
        </w:rPr>
        <w:t>ファイル</w:t>
      </w:r>
      <w:r>
        <w:rPr>
          <w:rFonts w:hint="eastAsia"/>
        </w:rPr>
        <w:t>受信停止</w:t>
      </w:r>
      <w:r w:rsidRPr="00B21FD6">
        <w:rPr>
          <w:rFonts w:hint="eastAsia"/>
        </w:rPr>
        <w:t>通知メールの文書</w:t>
      </w:r>
      <w:r>
        <w:rPr>
          <w:rFonts w:hint="eastAsia"/>
        </w:rPr>
        <w:t>」より「設定」をクリックします。</w:t>
      </w:r>
    </w:p>
    <w:p w14:paraId="35EE589E" w14:textId="4858EDDD" w:rsidR="00455F2B" w:rsidRDefault="00011877" w:rsidP="00B23F27">
      <w:pPr>
        <w:jc w:val="center"/>
        <w:rPr>
          <w:lang w:eastAsia="ar-SA"/>
        </w:rPr>
      </w:pPr>
      <w:r>
        <w:rPr>
          <w:noProof/>
        </w:rPr>
        <mc:AlternateContent>
          <mc:Choice Requires="wps">
            <w:drawing>
              <wp:anchor distT="0" distB="0" distL="114300" distR="114300" simplePos="0" relativeHeight="251790336" behindDoc="0" locked="0" layoutInCell="1" allowOverlap="1" wp14:anchorId="16AA1207" wp14:editId="52ECC55F">
                <wp:simplePos x="0" y="0"/>
                <wp:positionH relativeFrom="column">
                  <wp:posOffset>1310640</wp:posOffset>
                </wp:positionH>
                <wp:positionV relativeFrom="paragraph">
                  <wp:posOffset>1360170</wp:posOffset>
                </wp:positionV>
                <wp:extent cx="895350" cy="1809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F2E45" id="正方形/長方形 68" o:spid="_x0000_s1026" style="position:absolute;left:0;text-align:left;margin-left:103.2pt;margin-top:107.1pt;width:70.5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" filled="f" strokecolor="red" strokeweight="2pt"/>
            </w:pict>
          </mc:Fallback>
        </mc:AlternateContent>
      </w:r>
      <w:r w:rsidR="00FE1792">
        <w:rPr>
          <w:noProof/>
        </w:rPr>
        <w:drawing>
          <wp:inline distT="0" distB="0" distL="0" distR="0" wp14:anchorId="6ACF6C4B" wp14:editId="54A72D39">
            <wp:extent cx="3960000" cy="1617714"/>
            <wp:effectExtent l="19050" t="19050" r="21590" b="209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tx1"/>
                      </a:solidFill>
                    </a:ln>
                  </pic:spPr>
                </pic:pic>
              </a:graphicData>
            </a:graphic>
          </wp:inline>
        </w:drawing>
      </w:r>
    </w:p>
    <w:p w14:paraId="5BA93DBD" w14:textId="330E820F" w:rsidR="00FD5E3E" w:rsidRPr="00455F2B" w:rsidRDefault="00455F2B" w:rsidP="00455F2B">
      <w:pPr>
        <w:jc w:val="center"/>
        <w:rPr>
          <w:b/>
          <w:lang w:eastAsia="ar-SA"/>
        </w:rPr>
      </w:pPr>
      <w:r w:rsidRPr="00455F2B">
        <w:rPr>
          <w:rFonts w:hint="eastAsia"/>
          <w:b/>
        </w:rPr>
        <w:t>ファイル受信停止通知メールの文書</w:t>
      </w:r>
    </w:p>
    <w:p w14:paraId="181127A3" w14:textId="7D9B59F3" w:rsidR="00FE1B79" w:rsidRDefault="00B45279" w:rsidP="00157F17">
      <w:pPr>
        <w:rPr>
          <w:lang w:eastAsia="ar-SA"/>
        </w:rPr>
      </w:pPr>
      <w:r w:rsidRPr="00B21FD6">
        <w:rPr>
          <w:rFonts w:hint="eastAsia"/>
        </w:rPr>
        <w:lastRenderedPageBreak/>
        <w:t>ファイル</w:t>
      </w:r>
      <w:r>
        <w:rPr>
          <w:rFonts w:hint="eastAsia"/>
        </w:rPr>
        <w:t>受信停止</w:t>
      </w:r>
      <w:r w:rsidRPr="00B21FD6">
        <w:rPr>
          <w:rFonts w:hint="eastAsia"/>
        </w:rPr>
        <w:t>通知メールの文書</w:t>
      </w:r>
      <w:r w:rsidRPr="00027EF7">
        <w:rPr>
          <w:rFonts w:hint="eastAsia"/>
        </w:rPr>
        <w:t>設定</w:t>
      </w:r>
      <w:r>
        <w:rPr>
          <w:rFonts w:hint="eastAsia"/>
        </w:rPr>
        <w:t>が表示されますので、適宜設定を行います。</w:t>
      </w:r>
    </w:p>
    <w:p w14:paraId="242DD2B5" w14:textId="18D8B688" w:rsidR="00157F17" w:rsidRDefault="00157F17" w:rsidP="008C0184">
      <w:pPr>
        <w:jc w:val="center"/>
        <w:rPr>
          <w:lang w:eastAsia="ar-SA"/>
        </w:rPr>
      </w:pPr>
      <w:r>
        <w:rPr>
          <w:noProof/>
        </w:rPr>
        <w:drawing>
          <wp:inline distT="0" distB="0" distL="0" distR="0" wp14:anchorId="4CDF4E01" wp14:editId="43AAA0AA">
            <wp:extent cx="5400040" cy="3314700"/>
            <wp:effectExtent l="19050" t="19050" r="10160" b="190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3314700"/>
                    </a:xfrm>
                    <a:prstGeom prst="rect">
                      <a:avLst/>
                    </a:prstGeom>
                    <a:ln>
                      <a:solidFill>
                        <a:schemeClr val="tx1"/>
                      </a:solidFill>
                    </a:ln>
                  </pic:spPr>
                </pic:pic>
              </a:graphicData>
            </a:graphic>
          </wp:inline>
        </w:drawing>
      </w:r>
    </w:p>
    <w:p w14:paraId="32257EBD" w14:textId="42FECA9F" w:rsidR="00455F2B" w:rsidRPr="00455F2B" w:rsidRDefault="00455F2B" w:rsidP="00455F2B">
      <w:pPr>
        <w:jc w:val="center"/>
        <w:rPr>
          <w:b/>
        </w:rPr>
      </w:pPr>
      <w:r w:rsidRPr="00455F2B">
        <w:rPr>
          <w:rFonts w:hint="eastAsia"/>
          <w:b/>
        </w:rPr>
        <w:t>ファイル受信停止通知メールの文書設定</w:t>
      </w:r>
    </w:p>
    <w:p w14:paraId="43B0100D" w14:textId="77777777" w:rsidR="00455F2B" w:rsidRDefault="00455F2B" w:rsidP="00537269">
      <w:pPr>
        <w:rPr>
          <w:lang w:eastAsia="ar-SA"/>
        </w:rPr>
      </w:pPr>
    </w:p>
    <w:p w14:paraId="7429C5AC" w14:textId="77777777" w:rsidR="00A32C04" w:rsidRDefault="00A32C04" w:rsidP="00A32C04">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32C04" w14:paraId="2171B53A" w14:textId="77777777" w:rsidTr="009A6424">
        <w:trPr>
          <w:tblHeader/>
          <w:jc w:val="center"/>
        </w:trPr>
        <w:tc>
          <w:tcPr>
            <w:tcW w:w="2128" w:type="dxa"/>
            <w:shd w:val="clear" w:color="auto" w:fill="DAEEF3" w:themeFill="accent5" w:themeFillTint="33"/>
          </w:tcPr>
          <w:p w14:paraId="019156B7" w14:textId="77777777" w:rsidR="00A32C04" w:rsidRDefault="00A32C04" w:rsidP="009A6424">
            <w:r>
              <w:rPr>
                <w:rFonts w:hint="eastAsia"/>
              </w:rPr>
              <w:t>項目名</w:t>
            </w:r>
          </w:p>
        </w:tc>
        <w:tc>
          <w:tcPr>
            <w:tcW w:w="6377" w:type="dxa"/>
            <w:shd w:val="clear" w:color="auto" w:fill="DAEEF3" w:themeFill="accent5" w:themeFillTint="33"/>
          </w:tcPr>
          <w:p w14:paraId="3FB86E71" w14:textId="77777777" w:rsidR="00A32C04" w:rsidRDefault="00A32C04" w:rsidP="009A6424">
            <w:r>
              <w:rPr>
                <w:rFonts w:hint="eastAsia"/>
              </w:rPr>
              <w:t>説明</w:t>
            </w:r>
          </w:p>
        </w:tc>
      </w:tr>
      <w:tr w:rsidR="00D61F12" w14:paraId="37BEEBA2" w14:textId="77777777" w:rsidTr="009A6424">
        <w:trPr>
          <w:jc w:val="center"/>
        </w:trPr>
        <w:tc>
          <w:tcPr>
            <w:tcW w:w="2128" w:type="dxa"/>
          </w:tcPr>
          <w:p w14:paraId="3AE30367" w14:textId="1B33571A" w:rsidR="00D61F12" w:rsidRDefault="00D61F12" w:rsidP="00D61F12">
            <w:r>
              <w:rPr>
                <w:rFonts w:hint="eastAsia"/>
              </w:rPr>
              <w:t>メール通知</w:t>
            </w:r>
          </w:p>
        </w:tc>
        <w:tc>
          <w:tcPr>
            <w:tcW w:w="6377" w:type="dxa"/>
          </w:tcPr>
          <w:p w14:paraId="32065385" w14:textId="563E97BC" w:rsidR="00D61F12" w:rsidRDefault="00D61F12" w:rsidP="00400592">
            <w:r>
              <w:rPr>
                <w:rFonts w:hint="eastAsia"/>
              </w:rPr>
              <w:t>「利用する」にチェックを入れると</w:t>
            </w:r>
            <w:r w:rsidR="00400592" w:rsidRPr="001A6D7F">
              <w:rPr>
                <w:rFonts w:hint="eastAsia"/>
                <w:lang w:eastAsia="ar-SA"/>
              </w:rPr>
              <w:t>ファイル</w:t>
            </w:r>
            <w:r w:rsidR="00400592">
              <w:rPr>
                <w:rFonts w:hint="eastAsia"/>
              </w:rPr>
              <w:t>受信</w:t>
            </w:r>
            <w:r w:rsidR="00400592" w:rsidRPr="001A6D7F">
              <w:rPr>
                <w:rFonts w:hint="eastAsia"/>
                <w:lang w:eastAsia="ar-SA"/>
              </w:rPr>
              <w:t>を行ったユーザー</w:t>
            </w:r>
            <w:r>
              <w:rPr>
                <w:rFonts w:hint="eastAsia"/>
              </w:rPr>
              <w:t>にメールが送られます。</w:t>
            </w:r>
          </w:p>
        </w:tc>
      </w:tr>
      <w:tr w:rsidR="00A32C04" w14:paraId="020E4B44" w14:textId="77777777" w:rsidTr="009A6424">
        <w:trPr>
          <w:jc w:val="center"/>
        </w:trPr>
        <w:tc>
          <w:tcPr>
            <w:tcW w:w="2128" w:type="dxa"/>
          </w:tcPr>
          <w:p w14:paraId="22423EA6" w14:textId="77777777" w:rsidR="00A32C04" w:rsidRPr="00412946" w:rsidRDefault="00A32C04" w:rsidP="009A6424">
            <w:r>
              <w:rPr>
                <w:rFonts w:hint="eastAsia"/>
              </w:rPr>
              <w:t>言語設定</w:t>
            </w:r>
          </w:p>
        </w:tc>
        <w:tc>
          <w:tcPr>
            <w:tcW w:w="6377" w:type="dxa"/>
          </w:tcPr>
          <w:p w14:paraId="626A3235" w14:textId="77777777" w:rsidR="00A32C04" w:rsidRDefault="00A32C04" w:rsidP="009A6424">
            <w:r>
              <w:rPr>
                <w:rFonts w:hint="eastAsia"/>
              </w:rPr>
              <w:t>リストを切り替えることで日本語、英語、中国語の各言語におけるメール文書を設定することができます。</w:t>
            </w:r>
          </w:p>
          <w:p w14:paraId="1F14F52C" w14:textId="66FF3F64" w:rsidR="00A32C04" w:rsidRDefault="00A32C04" w:rsidP="00EB245A">
            <w:r>
              <w:rPr>
                <w:rFonts w:hint="eastAsia"/>
              </w:rPr>
              <w:t>※標準出荷状態では日本語のみメール文書の雛形をご用意して</w:t>
            </w:r>
            <w:r w:rsidR="00EB245A">
              <w:rPr>
                <w:rFonts w:hint="eastAsia"/>
              </w:rPr>
              <w:t>い</w:t>
            </w:r>
            <w:r>
              <w:rPr>
                <w:rFonts w:hint="eastAsia"/>
              </w:rPr>
              <w:t>ます。</w:t>
            </w:r>
          </w:p>
        </w:tc>
      </w:tr>
      <w:tr w:rsidR="008F48D2" w14:paraId="1B550C40" w14:textId="77777777" w:rsidTr="009A6424">
        <w:trPr>
          <w:jc w:val="center"/>
        </w:trPr>
        <w:tc>
          <w:tcPr>
            <w:tcW w:w="2128" w:type="dxa"/>
          </w:tcPr>
          <w:p w14:paraId="0FAFCF4D" w14:textId="32226B52" w:rsidR="008F48D2" w:rsidRDefault="008F48D2" w:rsidP="008F48D2">
            <w:r>
              <w:t>未設定の言語はこの言語で送信する</w:t>
            </w:r>
          </w:p>
        </w:tc>
        <w:tc>
          <w:tcPr>
            <w:tcW w:w="6377" w:type="dxa"/>
          </w:tcPr>
          <w:p w14:paraId="66B07A69" w14:textId="6D7C09E5"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32C04" w14:paraId="64ADFDA9" w14:textId="77777777" w:rsidTr="009A6424">
        <w:trPr>
          <w:jc w:val="center"/>
        </w:trPr>
        <w:tc>
          <w:tcPr>
            <w:tcW w:w="2128" w:type="dxa"/>
          </w:tcPr>
          <w:p w14:paraId="796A1E9B" w14:textId="77777777" w:rsidR="00A32C04" w:rsidRDefault="00A32C04" w:rsidP="009A6424">
            <w:r>
              <w:rPr>
                <w:rFonts w:hint="eastAsia"/>
              </w:rPr>
              <w:t>件名</w:t>
            </w:r>
          </w:p>
        </w:tc>
        <w:tc>
          <w:tcPr>
            <w:tcW w:w="6377" w:type="dxa"/>
          </w:tcPr>
          <w:p w14:paraId="77251545" w14:textId="77777777" w:rsidR="00A32C04" w:rsidRDefault="00A32C04" w:rsidP="009A6424">
            <w:r>
              <w:rPr>
                <w:rFonts w:hint="eastAsia"/>
              </w:rPr>
              <w:t>メールの件名を指定することができます。</w:t>
            </w:r>
          </w:p>
        </w:tc>
      </w:tr>
      <w:tr w:rsidR="00A32C04" w14:paraId="7024F570" w14:textId="77777777" w:rsidTr="009A6424">
        <w:trPr>
          <w:jc w:val="center"/>
        </w:trPr>
        <w:tc>
          <w:tcPr>
            <w:tcW w:w="2128" w:type="dxa"/>
          </w:tcPr>
          <w:p w14:paraId="01E93781" w14:textId="77777777" w:rsidR="00A32C04" w:rsidRDefault="00A32C04" w:rsidP="009A6424">
            <w:r>
              <w:rPr>
                <w:rFonts w:hint="eastAsia"/>
              </w:rPr>
              <w:t>本文</w:t>
            </w:r>
          </w:p>
        </w:tc>
        <w:tc>
          <w:tcPr>
            <w:tcW w:w="6377" w:type="dxa"/>
          </w:tcPr>
          <w:p w14:paraId="6B03140C" w14:textId="77777777" w:rsidR="00A32C04" w:rsidRDefault="00A32C04" w:rsidP="009A6424">
            <w:r>
              <w:rPr>
                <w:rFonts w:hint="eastAsia"/>
              </w:rPr>
              <w:t>メールの本文を指定することができます。</w:t>
            </w:r>
          </w:p>
        </w:tc>
      </w:tr>
    </w:tbl>
    <w:p w14:paraId="54E8BBCD" w14:textId="3115D9C3" w:rsidR="00A32C04" w:rsidRPr="00842007" w:rsidRDefault="00A32C04" w:rsidP="00A32C04">
      <w:pPr>
        <w:pStyle w:val="af5"/>
        <w:numPr>
          <w:ilvl w:val="0"/>
          <w:numId w:val="36"/>
        </w:numPr>
        <w:ind w:leftChars="0"/>
      </w:pPr>
      <w:r>
        <w:rPr>
          <w:rFonts w:hint="eastAsia"/>
        </w:rPr>
        <w:lastRenderedPageBreak/>
        <w:t>件名、本文については置換文字列を使用することができます。詳細については設定画面内のヒントに記載して</w:t>
      </w:r>
      <w:r w:rsidR="00EB245A">
        <w:rPr>
          <w:rFonts w:hint="eastAsia"/>
        </w:rPr>
        <w:t>い</w:t>
      </w:r>
      <w:r>
        <w:rPr>
          <w:rFonts w:hint="eastAsia"/>
        </w:rPr>
        <w:t>ますのでご確認ください。</w:t>
      </w:r>
    </w:p>
    <w:p w14:paraId="23A0B490" w14:textId="77777777" w:rsidR="00B45279" w:rsidRDefault="00B45279" w:rsidP="00537269">
      <w:pPr>
        <w:rPr>
          <w:lang w:eastAsia="ar-SA"/>
        </w:rPr>
      </w:pPr>
    </w:p>
    <w:p w14:paraId="3D18869B" w14:textId="77777777" w:rsidR="00FE1B79" w:rsidRDefault="00FE1B79" w:rsidP="00FE1B79">
      <w:r>
        <w:rPr>
          <w:rFonts w:hint="eastAsia"/>
        </w:rPr>
        <w:t>「設定」をクリックすると設定内容が反映されます。</w:t>
      </w:r>
    </w:p>
    <w:p w14:paraId="2936771E" w14:textId="77777777" w:rsidR="00705724" w:rsidRDefault="00705724" w:rsidP="00537269">
      <w:pPr>
        <w:rPr>
          <w:lang w:eastAsia="ar-SA"/>
        </w:rPr>
      </w:pPr>
    </w:p>
    <w:p w14:paraId="43DAACAB" w14:textId="77E7AFB4" w:rsidR="00537269" w:rsidRDefault="006D7E0E" w:rsidP="006D7E0E">
      <w:pPr>
        <w:pStyle w:val="2"/>
      </w:pPr>
      <w:bookmarkStart w:id="46" w:name="_ファイル送信未ダウンロード通知メールの文書"/>
      <w:bookmarkStart w:id="47" w:name="_Toc138151679"/>
      <w:bookmarkEnd w:id="46"/>
      <w:r w:rsidRPr="006D7E0E">
        <w:rPr>
          <w:rFonts w:hint="eastAsia"/>
        </w:rPr>
        <w:t>ファイル送信未ダウンロード通知メールの文書</w:t>
      </w:r>
      <w:bookmarkEnd w:id="47"/>
    </w:p>
    <w:p w14:paraId="6CE33768" w14:textId="299DC157" w:rsidR="00E6705E" w:rsidRDefault="00E6705E" w:rsidP="006D7E0E">
      <w:pPr>
        <w:rPr>
          <w:lang w:eastAsia="ar-SA"/>
        </w:rPr>
      </w:pPr>
      <w:r w:rsidRPr="00E6705E">
        <w:rPr>
          <w:rFonts w:hint="eastAsia"/>
          <w:lang w:eastAsia="ar-SA"/>
        </w:rPr>
        <w:t>ファイル送信が公開期限を過ぎて停止した際、ファイルが一度もダウンロードされていなかった場合にファイル送信を行ったユーザーに送信されるメールの件名、本文等を設定します。</w:t>
      </w:r>
    </w:p>
    <w:p w14:paraId="7951FFE9" w14:textId="6DC81742" w:rsidR="00F634B1" w:rsidRDefault="00F634B1" w:rsidP="006D7E0E">
      <w:pPr>
        <w:rPr>
          <w:lang w:eastAsia="ar-SA"/>
        </w:rPr>
      </w:pPr>
    </w:p>
    <w:p w14:paraId="2509AB30" w14:textId="64ACB007" w:rsidR="00D61F12" w:rsidRDefault="00D61F12" w:rsidP="00D61F12">
      <w:pPr>
        <w:rPr>
          <w:lang w:eastAsia="ar-SA"/>
        </w:rPr>
      </w:pPr>
      <w:r>
        <w:rPr>
          <w:rFonts w:hint="eastAsia"/>
        </w:rPr>
        <w:t>「</w:t>
      </w:r>
      <w:r w:rsidRPr="00B21FD6">
        <w:rPr>
          <w:rFonts w:hint="eastAsia"/>
        </w:rPr>
        <w:t>ファイル</w:t>
      </w:r>
      <w:r>
        <w:rPr>
          <w:rFonts w:hint="eastAsia"/>
        </w:rPr>
        <w:t>送信未ダウンロード</w:t>
      </w:r>
      <w:r w:rsidRPr="00B21FD6">
        <w:rPr>
          <w:rFonts w:hint="eastAsia"/>
        </w:rPr>
        <w:t>通知メールの文書</w:t>
      </w:r>
      <w:r>
        <w:rPr>
          <w:rFonts w:hint="eastAsia"/>
        </w:rPr>
        <w:t>」より「設定」をクリックします。</w:t>
      </w:r>
    </w:p>
    <w:p w14:paraId="30314014" w14:textId="6416B883" w:rsidR="004E7167" w:rsidRDefault="00011877" w:rsidP="005A5024">
      <w:pPr>
        <w:jc w:val="center"/>
        <w:rPr>
          <w:lang w:eastAsia="ar-SA"/>
        </w:rPr>
      </w:pPr>
      <w:r>
        <w:rPr>
          <w:noProof/>
        </w:rPr>
        <mc:AlternateContent>
          <mc:Choice Requires="wps">
            <w:drawing>
              <wp:anchor distT="0" distB="0" distL="114300" distR="114300" simplePos="0" relativeHeight="251792384" behindDoc="0" locked="0" layoutInCell="1" allowOverlap="1" wp14:anchorId="56B15E98" wp14:editId="075D86FA">
                <wp:simplePos x="0" y="0"/>
                <wp:positionH relativeFrom="column">
                  <wp:posOffset>1320165</wp:posOffset>
                </wp:positionH>
                <wp:positionV relativeFrom="paragraph">
                  <wp:posOffset>1351280</wp:posOffset>
                </wp:positionV>
                <wp:extent cx="895350" cy="18097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FCBA" id="正方形/長方形 70" o:spid="_x0000_s1026" style="position:absolute;left:0;text-align:left;margin-left:103.95pt;margin-top:106.4pt;width:70.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9o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" filled="f" strokecolor="red" strokeweight="2pt"/>
            </w:pict>
          </mc:Fallback>
        </mc:AlternateContent>
      </w:r>
      <w:r w:rsidR="005A5024">
        <w:rPr>
          <w:noProof/>
        </w:rPr>
        <w:drawing>
          <wp:inline distT="0" distB="0" distL="0" distR="0" wp14:anchorId="3235155A" wp14:editId="1CCF48D7">
            <wp:extent cx="3960000" cy="1617714"/>
            <wp:effectExtent l="19050" t="19050" r="21590" b="2095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tx1"/>
                      </a:solidFill>
                    </a:ln>
                  </pic:spPr>
                </pic:pic>
              </a:graphicData>
            </a:graphic>
          </wp:inline>
        </w:drawing>
      </w:r>
    </w:p>
    <w:p w14:paraId="03027AD2" w14:textId="4914D1E9" w:rsidR="005A5024" w:rsidRPr="005A5024" w:rsidRDefault="005A5024" w:rsidP="005A5024">
      <w:pPr>
        <w:jc w:val="center"/>
        <w:rPr>
          <w:b/>
          <w:lang w:eastAsia="ar-SA"/>
        </w:rPr>
      </w:pPr>
      <w:r w:rsidRPr="005A5024">
        <w:rPr>
          <w:rFonts w:hint="eastAsia"/>
          <w:b/>
        </w:rPr>
        <w:t>ファイル送信未ダウンロード通知メールの文書</w:t>
      </w:r>
    </w:p>
    <w:p w14:paraId="052A07D1" w14:textId="0BB169E2" w:rsidR="001D7D92" w:rsidRDefault="001D7D92" w:rsidP="006D7E0E">
      <w:pPr>
        <w:rPr>
          <w:lang w:eastAsia="ar-SA"/>
        </w:rPr>
      </w:pPr>
    </w:p>
    <w:p w14:paraId="4074E8CB" w14:textId="77777777" w:rsidR="001A1C73" w:rsidRDefault="001A1C73">
      <w:pPr>
        <w:adjustRightInd/>
        <w:snapToGrid/>
      </w:pPr>
      <w:r>
        <w:br w:type="page"/>
      </w:r>
    </w:p>
    <w:p w14:paraId="3037B3F5" w14:textId="41ADB7E7" w:rsidR="001D7D92" w:rsidRDefault="00CA2F69" w:rsidP="006D7E0E">
      <w:pPr>
        <w:rPr>
          <w:lang w:eastAsia="ar-SA"/>
        </w:rPr>
      </w:pPr>
      <w:r w:rsidRPr="00B21FD6">
        <w:rPr>
          <w:rFonts w:hint="eastAsia"/>
        </w:rPr>
        <w:lastRenderedPageBreak/>
        <w:t>ファイル</w:t>
      </w:r>
      <w:r>
        <w:rPr>
          <w:rFonts w:hint="eastAsia"/>
        </w:rPr>
        <w:t>送信未ダウンロード</w:t>
      </w:r>
      <w:r w:rsidRPr="00B21FD6">
        <w:rPr>
          <w:rFonts w:hint="eastAsia"/>
        </w:rPr>
        <w:t>通知メールの文書</w:t>
      </w:r>
      <w:r w:rsidRPr="00027EF7">
        <w:rPr>
          <w:rFonts w:hint="eastAsia"/>
        </w:rPr>
        <w:t>設定</w:t>
      </w:r>
      <w:r>
        <w:rPr>
          <w:rFonts w:hint="eastAsia"/>
        </w:rPr>
        <w:t>が表示されますので、適宜設定を行います。</w:t>
      </w:r>
    </w:p>
    <w:p w14:paraId="24891141" w14:textId="01BDBE0E" w:rsidR="007C4458" w:rsidRPr="00CA2F69" w:rsidRDefault="007C4458" w:rsidP="00EF5587">
      <w:pPr>
        <w:jc w:val="center"/>
        <w:rPr>
          <w:lang w:eastAsia="ar-SA"/>
        </w:rPr>
      </w:pPr>
      <w:r>
        <w:rPr>
          <w:noProof/>
        </w:rPr>
        <w:drawing>
          <wp:inline distT="0" distB="0" distL="0" distR="0" wp14:anchorId="6730D0E9" wp14:editId="371504A5">
            <wp:extent cx="5400040" cy="3806825"/>
            <wp:effectExtent l="19050" t="19050" r="10160" b="222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3806825"/>
                    </a:xfrm>
                    <a:prstGeom prst="rect">
                      <a:avLst/>
                    </a:prstGeom>
                    <a:ln>
                      <a:solidFill>
                        <a:schemeClr val="tx1"/>
                      </a:solidFill>
                    </a:ln>
                  </pic:spPr>
                </pic:pic>
              </a:graphicData>
            </a:graphic>
          </wp:inline>
        </w:drawing>
      </w:r>
    </w:p>
    <w:p w14:paraId="2347ADBD" w14:textId="0CAD4BC4" w:rsidR="00D61F12" w:rsidRPr="00EF5587" w:rsidRDefault="00EF5587" w:rsidP="00EF5587">
      <w:pPr>
        <w:jc w:val="center"/>
        <w:rPr>
          <w:b/>
          <w:lang w:eastAsia="ar-SA"/>
        </w:rPr>
      </w:pPr>
      <w:r w:rsidRPr="00EF5587">
        <w:rPr>
          <w:rFonts w:hint="eastAsia"/>
          <w:b/>
        </w:rPr>
        <w:t>ファイル送信未ダウンロード通知メールの文書設定</w:t>
      </w:r>
    </w:p>
    <w:p w14:paraId="5B2CB010" w14:textId="23491923" w:rsidR="004E7167" w:rsidRDefault="004E7167" w:rsidP="006D7E0E">
      <w:pPr>
        <w:rPr>
          <w:lang w:eastAsia="ar-SA"/>
        </w:rPr>
      </w:pPr>
    </w:p>
    <w:p w14:paraId="20CBCB13" w14:textId="77777777" w:rsidR="00AD5778" w:rsidRDefault="00AD5778" w:rsidP="00AD5778">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D5778" w14:paraId="0994F993" w14:textId="77777777" w:rsidTr="009A6424">
        <w:trPr>
          <w:tblHeader/>
          <w:jc w:val="center"/>
        </w:trPr>
        <w:tc>
          <w:tcPr>
            <w:tcW w:w="2128" w:type="dxa"/>
            <w:shd w:val="clear" w:color="auto" w:fill="DAEEF3" w:themeFill="accent5" w:themeFillTint="33"/>
          </w:tcPr>
          <w:p w14:paraId="453A58B7" w14:textId="77777777" w:rsidR="00AD5778" w:rsidRDefault="00AD5778" w:rsidP="009A6424">
            <w:r>
              <w:rPr>
                <w:rFonts w:hint="eastAsia"/>
              </w:rPr>
              <w:t>項目名</w:t>
            </w:r>
          </w:p>
        </w:tc>
        <w:tc>
          <w:tcPr>
            <w:tcW w:w="6377" w:type="dxa"/>
            <w:shd w:val="clear" w:color="auto" w:fill="DAEEF3" w:themeFill="accent5" w:themeFillTint="33"/>
          </w:tcPr>
          <w:p w14:paraId="6A6A42E3" w14:textId="77777777" w:rsidR="00AD5778" w:rsidRDefault="00AD5778" w:rsidP="009A6424">
            <w:r>
              <w:rPr>
                <w:rFonts w:hint="eastAsia"/>
              </w:rPr>
              <w:t>説明</w:t>
            </w:r>
          </w:p>
        </w:tc>
      </w:tr>
      <w:tr w:rsidR="00AD5778" w14:paraId="77B77F26" w14:textId="77777777" w:rsidTr="009A6424">
        <w:trPr>
          <w:jc w:val="center"/>
        </w:trPr>
        <w:tc>
          <w:tcPr>
            <w:tcW w:w="2128" w:type="dxa"/>
          </w:tcPr>
          <w:p w14:paraId="33374097" w14:textId="77777777" w:rsidR="00AD5778" w:rsidRDefault="00AD5778" w:rsidP="009A6424">
            <w:r>
              <w:rPr>
                <w:rFonts w:hint="eastAsia"/>
              </w:rPr>
              <w:t>メール通知</w:t>
            </w:r>
          </w:p>
        </w:tc>
        <w:tc>
          <w:tcPr>
            <w:tcW w:w="6377" w:type="dxa"/>
          </w:tcPr>
          <w:p w14:paraId="69B59F91" w14:textId="243BC900" w:rsidR="00AD5778" w:rsidRDefault="00AD5778" w:rsidP="00642774">
            <w:r>
              <w:rPr>
                <w:rFonts w:hint="eastAsia"/>
              </w:rPr>
              <w:t>「利用する」にチェックを入れると</w:t>
            </w:r>
            <w:r w:rsidR="001A6D7F" w:rsidRPr="001A6D7F">
              <w:rPr>
                <w:rFonts w:hint="eastAsia"/>
              </w:rPr>
              <w:t>ファイル送信を行ったユーザー</w:t>
            </w:r>
            <w:r>
              <w:rPr>
                <w:rFonts w:hint="eastAsia"/>
              </w:rPr>
              <w:t>にメールが送られます。</w:t>
            </w:r>
          </w:p>
        </w:tc>
      </w:tr>
      <w:tr w:rsidR="005A4BC1" w14:paraId="703EB120" w14:textId="77777777" w:rsidTr="009A6424">
        <w:trPr>
          <w:jc w:val="center"/>
        </w:trPr>
        <w:tc>
          <w:tcPr>
            <w:tcW w:w="2128" w:type="dxa"/>
          </w:tcPr>
          <w:p w14:paraId="2F06AAC5" w14:textId="1BC3F386" w:rsidR="005A4BC1" w:rsidRDefault="005A4BC1" w:rsidP="009A6424">
            <w:r>
              <w:rPr>
                <w:rFonts w:hint="eastAsia"/>
              </w:rPr>
              <w:t>送信先</w:t>
            </w:r>
          </w:p>
        </w:tc>
        <w:tc>
          <w:tcPr>
            <w:tcW w:w="6377" w:type="dxa"/>
          </w:tcPr>
          <w:p w14:paraId="210F7F95" w14:textId="24C9D48E" w:rsidR="0014125A" w:rsidRDefault="00173F06" w:rsidP="0014125A">
            <w:r>
              <w:rPr>
                <w:rFonts w:hint="eastAsia"/>
              </w:rPr>
              <w:t>通知メールの</w:t>
            </w:r>
            <w:r w:rsidR="0075724F">
              <w:rPr>
                <w:rFonts w:hint="eastAsia"/>
              </w:rPr>
              <w:t>送信先を</w:t>
            </w:r>
            <w:r w:rsidR="000220C5">
              <w:rPr>
                <w:rFonts w:hint="eastAsia"/>
              </w:rPr>
              <w:t>以下</w:t>
            </w:r>
            <w:r w:rsidR="0014125A">
              <w:rPr>
                <w:rFonts w:hint="eastAsia"/>
              </w:rPr>
              <w:t>より選択することができます。</w:t>
            </w:r>
          </w:p>
          <w:p w14:paraId="0AE187CE" w14:textId="5CBFFBDB" w:rsidR="0014125A" w:rsidRDefault="0014125A" w:rsidP="0014125A"/>
          <w:p w14:paraId="1E4B6597" w14:textId="3819496E" w:rsidR="0014125A" w:rsidRPr="00666EB4" w:rsidRDefault="006F1ED1" w:rsidP="0014125A">
            <w:pPr>
              <w:rPr>
                <w:b/>
              </w:rPr>
            </w:pPr>
            <w:r w:rsidRPr="00666EB4">
              <w:rPr>
                <w:rFonts w:hint="eastAsia"/>
                <w:b/>
              </w:rPr>
              <w:t>・ファイル送信をしたユーザー</w:t>
            </w:r>
          </w:p>
          <w:p w14:paraId="2F7123D5" w14:textId="628A3CC7" w:rsidR="006F1ED1" w:rsidRDefault="008B0243" w:rsidP="0014125A">
            <w:r>
              <w:rPr>
                <w:rFonts w:hint="eastAsia"/>
              </w:rPr>
              <w:t>ファイル送信を行った</w:t>
            </w:r>
            <w:r w:rsidR="0075777E">
              <w:rPr>
                <w:rFonts w:hint="eastAsia"/>
              </w:rPr>
              <w:t>ユーザーのメールアドレスに対して通知メールが送信されます。</w:t>
            </w:r>
          </w:p>
          <w:p w14:paraId="31401E64" w14:textId="18ACADAF" w:rsidR="00F8720D" w:rsidRDefault="00F8720D" w:rsidP="0014125A"/>
          <w:p w14:paraId="7CB7D68B" w14:textId="0A3B59A4" w:rsidR="006F1ED1" w:rsidRPr="00666EB4" w:rsidRDefault="006F1ED1" w:rsidP="0014125A">
            <w:pPr>
              <w:rPr>
                <w:b/>
              </w:rPr>
            </w:pPr>
            <w:r w:rsidRPr="00666EB4">
              <w:rPr>
                <w:rFonts w:hint="eastAsia"/>
                <w:b/>
              </w:rPr>
              <w:lastRenderedPageBreak/>
              <w:t>・ファイル送信をしたユーザー</w:t>
            </w:r>
            <w:r w:rsidR="0075777E" w:rsidRPr="00666EB4">
              <w:rPr>
                <w:rFonts w:hint="eastAsia"/>
                <w:b/>
              </w:rPr>
              <w:t>のメールアドレス</w:t>
            </w:r>
            <w:r w:rsidRPr="00666EB4">
              <w:rPr>
                <w:rFonts w:hint="eastAsia"/>
                <w:b/>
              </w:rPr>
              <w:t>とメール認証で指定したメールアドレス</w:t>
            </w:r>
          </w:p>
          <w:p w14:paraId="2DD21A10" w14:textId="3510FEEF" w:rsidR="006F1ED1" w:rsidRDefault="0075777E" w:rsidP="008518B2">
            <w:r>
              <w:rPr>
                <w:rFonts w:hint="eastAsia"/>
              </w:rPr>
              <w:t>ファイル送信を行ったユーザーのメールアドレスと</w:t>
            </w:r>
            <w:r w:rsidR="008518B2" w:rsidRPr="008518B2">
              <w:t>Web公開メール認証ログイン画面で入力したメールアドレス</w:t>
            </w:r>
            <w:r>
              <w:rPr>
                <w:rFonts w:hint="eastAsia"/>
              </w:rPr>
              <w:t>に対して通知メールが送信されます。</w:t>
            </w:r>
          </w:p>
        </w:tc>
      </w:tr>
      <w:tr w:rsidR="00AD5778" w14:paraId="545C51B4" w14:textId="77777777" w:rsidTr="009A6424">
        <w:trPr>
          <w:jc w:val="center"/>
        </w:trPr>
        <w:tc>
          <w:tcPr>
            <w:tcW w:w="2128" w:type="dxa"/>
          </w:tcPr>
          <w:p w14:paraId="5595D036" w14:textId="77777777" w:rsidR="00AD5778" w:rsidRPr="00412946" w:rsidRDefault="00AD5778" w:rsidP="009A6424">
            <w:r>
              <w:rPr>
                <w:rFonts w:hint="eastAsia"/>
              </w:rPr>
              <w:lastRenderedPageBreak/>
              <w:t>言語設定</w:t>
            </w:r>
          </w:p>
        </w:tc>
        <w:tc>
          <w:tcPr>
            <w:tcW w:w="6377" w:type="dxa"/>
          </w:tcPr>
          <w:p w14:paraId="6F6187BF" w14:textId="77777777" w:rsidR="00AD5778" w:rsidRDefault="00AD5778" w:rsidP="009A6424">
            <w:r>
              <w:rPr>
                <w:rFonts w:hint="eastAsia"/>
              </w:rPr>
              <w:t>リストを切り替えることで日本語、英語、中国語の各言語におけるメール文書を設定することができます。</w:t>
            </w:r>
          </w:p>
          <w:p w14:paraId="0BA1AC51" w14:textId="018BA1A6" w:rsidR="00AD5778" w:rsidRDefault="00AD5778" w:rsidP="00537FAB">
            <w:r>
              <w:rPr>
                <w:rFonts w:hint="eastAsia"/>
              </w:rPr>
              <w:t>※標準出荷状態では日本語のみメール文書の雛形をご用意して</w:t>
            </w:r>
            <w:r w:rsidR="00537FAB">
              <w:rPr>
                <w:rFonts w:hint="eastAsia"/>
              </w:rPr>
              <w:t>い</w:t>
            </w:r>
            <w:r>
              <w:rPr>
                <w:rFonts w:hint="eastAsia"/>
              </w:rPr>
              <w:t>ます。</w:t>
            </w:r>
          </w:p>
        </w:tc>
      </w:tr>
      <w:tr w:rsidR="008F48D2" w14:paraId="2211B28A" w14:textId="77777777" w:rsidTr="009A6424">
        <w:trPr>
          <w:jc w:val="center"/>
        </w:trPr>
        <w:tc>
          <w:tcPr>
            <w:tcW w:w="2128" w:type="dxa"/>
          </w:tcPr>
          <w:p w14:paraId="592B3DAB" w14:textId="6C8ACD3F" w:rsidR="008F48D2" w:rsidRDefault="008F48D2" w:rsidP="008F48D2">
            <w:r>
              <w:t>未設定の言語はこの言語で送信する</w:t>
            </w:r>
          </w:p>
        </w:tc>
        <w:tc>
          <w:tcPr>
            <w:tcW w:w="6377" w:type="dxa"/>
          </w:tcPr>
          <w:p w14:paraId="6AE9AFFF" w14:textId="23F0E944"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D5778" w14:paraId="105F4EF2" w14:textId="77777777" w:rsidTr="009A6424">
        <w:trPr>
          <w:jc w:val="center"/>
        </w:trPr>
        <w:tc>
          <w:tcPr>
            <w:tcW w:w="2128" w:type="dxa"/>
          </w:tcPr>
          <w:p w14:paraId="74B73BA8" w14:textId="77777777" w:rsidR="00AD5778" w:rsidRDefault="00AD5778" w:rsidP="009A6424">
            <w:r>
              <w:rPr>
                <w:rFonts w:hint="eastAsia"/>
              </w:rPr>
              <w:t>件名</w:t>
            </w:r>
          </w:p>
        </w:tc>
        <w:tc>
          <w:tcPr>
            <w:tcW w:w="6377" w:type="dxa"/>
          </w:tcPr>
          <w:p w14:paraId="347890FF" w14:textId="77777777" w:rsidR="00AD5778" w:rsidRDefault="00AD5778" w:rsidP="009A6424">
            <w:r>
              <w:rPr>
                <w:rFonts w:hint="eastAsia"/>
              </w:rPr>
              <w:t>メールの件名を指定することができます。</w:t>
            </w:r>
          </w:p>
        </w:tc>
      </w:tr>
      <w:tr w:rsidR="00AD5778" w14:paraId="64361E89" w14:textId="77777777" w:rsidTr="009A6424">
        <w:trPr>
          <w:jc w:val="center"/>
        </w:trPr>
        <w:tc>
          <w:tcPr>
            <w:tcW w:w="2128" w:type="dxa"/>
          </w:tcPr>
          <w:p w14:paraId="33645841" w14:textId="77777777" w:rsidR="00AD5778" w:rsidRDefault="00AD5778" w:rsidP="009A6424">
            <w:r>
              <w:rPr>
                <w:rFonts w:hint="eastAsia"/>
              </w:rPr>
              <w:t>本文</w:t>
            </w:r>
          </w:p>
        </w:tc>
        <w:tc>
          <w:tcPr>
            <w:tcW w:w="6377" w:type="dxa"/>
          </w:tcPr>
          <w:p w14:paraId="2B9A9440" w14:textId="77777777" w:rsidR="00AD5778" w:rsidRDefault="00AD5778" w:rsidP="009A6424">
            <w:r>
              <w:rPr>
                <w:rFonts w:hint="eastAsia"/>
              </w:rPr>
              <w:t>メールの本文を指定することができます。</w:t>
            </w:r>
          </w:p>
        </w:tc>
      </w:tr>
    </w:tbl>
    <w:p w14:paraId="0B3E4BF5" w14:textId="00CCB525" w:rsidR="00AD5778" w:rsidRPr="00842007" w:rsidRDefault="00AD5778" w:rsidP="00AD5778">
      <w:pPr>
        <w:pStyle w:val="af5"/>
        <w:numPr>
          <w:ilvl w:val="0"/>
          <w:numId w:val="36"/>
        </w:numPr>
        <w:ind w:leftChars="0"/>
      </w:pPr>
      <w:r>
        <w:rPr>
          <w:rFonts w:hint="eastAsia"/>
        </w:rPr>
        <w:t>件名、本文については置換文字列を使用することができます。詳細については設定画面内のヒントに記載して</w:t>
      </w:r>
      <w:r w:rsidR="005A0F51">
        <w:rPr>
          <w:rFonts w:hint="eastAsia"/>
        </w:rPr>
        <w:t>い</w:t>
      </w:r>
      <w:r>
        <w:rPr>
          <w:rFonts w:hint="eastAsia"/>
        </w:rPr>
        <w:t>ますのでご確認ください。</w:t>
      </w:r>
    </w:p>
    <w:p w14:paraId="46562A8F" w14:textId="77777777" w:rsidR="004E7167" w:rsidRPr="00AD5778" w:rsidRDefault="004E7167" w:rsidP="006D7E0E">
      <w:pPr>
        <w:rPr>
          <w:lang w:eastAsia="ar-SA"/>
        </w:rPr>
      </w:pPr>
    </w:p>
    <w:p w14:paraId="7BC874DD" w14:textId="77777777" w:rsidR="00FE1B79" w:rsidRDefault="00FE1B79" w:rsidP="00FE1B79">
      <w:r>
        <w:rPr>
          <w:rFonts w:hint="eastAsia"/>
        </w:rPr>
        <w:t>「設定」をクリックすると設定内容が反映されます。</w:t>
      </w:r>
    </w:p>
    <w:p w14:paraId="32F9AF83" w14:textId="77777777" w:rsidR="000754C8" w:rsidRPr="00FE1B79" w:rsidRDefault="000754C8" w:rsidP="006D7E0E">
      <w:pPr>
        <w:rPr>
          <w:lang w:eastAsia="ar-SA"/>
        </w:rPr>
      </w:pPr>
    </w:p>
    <w:p w14:paraId="7E0B7E98" w14:textId="2AF3B730" w:rsidR="006D7E0E" w:rsidRPr="006D7E0E" w:rsidRDefault="00143D5A" w:rsidP="00143D5A">
      <w:pPr>
        <w:pStyle w:val="2"/>
      </w:pPr>
      <w:bookmarkStart w:id="48" w:name="_ファイル受信未アップロード通知メールの文書"/>
      <w:bookmarkStart w:id="49" w:name="_Toc138151680"/>
      <w:bookmarkEnd w:id="48"/>
      <w:r w:rsidRPr="00143D5A">
        <w:rPr>
          <w:rFonts w:hint="eastAsia"/>
        </w:rPr>
        <w:t>ファイル受信未アップロード通知メールの文書</w:t>
      </w:r>
      <w:bookmarkEnd w:id="49"/>
    </w:p>
    <w:p w14:paraId="6E3D5097" w14:textId="2788760F" w:rsidR="00B959AE" w:rsidRDefault="00B959AE" w:rsidP="00940E73">
      <w:pPr>
        <w:adjustRightInd/>
        <w:snapToGrid/>
        <w:rPr>
          <w:lang w:eastAsia="ar-SA"/>
        </w:rPr>
      </w:pPr>
      <w:r w:rsidRPr="00B959AE">
        <w:rPr>
          <w:rFonts w:hint="eastAsia"/>
          <w:lang w:eastAsia="ar-SA"/>
        </w:rPr>
        <w:t>ファイル受信が公開期限を過ぎて停止した際、ファイルが一度もアップロードされていなかった場合にファイル受信を行ったユーザーに送信されるメールの件名、本文等を設定します。</w:t>
      </w:r>
    </w:p>
    <w:p w14:paraId="3B98577C" w14:textId="3E8D828E" w:rsidR="000754C8" w:rsidRDefault="000754C8" w:rsidP="00940E73">
      <w:pPr>
        <w:adjustRightInd/>
        <w:snapToGrid/>
      </w:pPr>
    </w:p>
    <w:p w14:paraId="041D23D6" w14:textId="77777777" w:rsidR="009503AB" w:rsidRDefault="009503AB">
      <w:pPr>
        <w:adjustRightInd/>
        <w:snapToGrid/>
      </w:pPr>
      <w:r>
        <w:br w:type="page"/>
      </w:r>
    </w:p>
    <w:p w14:paraId="2E2BFDB4" w14:textId="18BCDA02" w:rsidR="00DD40C9" w:rsidRDefault="00204F0B" w:rsidP="00204F0B">
      <w:pPr>
        <w:rPr>
          <w:lang w:eastAsia="ar-SA"/>
        </w:rPr>
      </w:pPr>
      <w:r>
        <w:rPr>
          <w:rFonts w:hint="eastAsia"/>
        </w:rPr>
        <w:lastRenderedPageBreak/>
        <w:t>「</w:t>
      </w:r>
      <w:r w:rsidRPr="00B21FD6">
        <w:rPr>
          <w:rFonts w:hint="eastAsia"/>
        </w:rPr>
        <w:t>ファイル</w:t>
      </w:r>
      <w:r>
        <w:rPr>
          <w:rFonts w:hint="eastAsia"/>
        </w:rPr>
        <w:t>受信未</w:t>
      </w:r>
      <w:r w:rsidR="00FF5296">
        <w:rPr>
          <w:rFonts w:hint="eastAsia"/>
        </w:rPr>
        <w:t>アップロード</w:t>
      </w:r>
      <w:r w:rsidRPr="00B21FD6">
        <w:rPr>
          <w:rFonts w:hint="eastAsia"/>
        </w:rPr>
        <w:t>通知メールの文書</w:t>
      </w:r>
      <w:r>
        <w:rPr>
          <w:rFonts w:hint="eastAsia"/>
        </w:rPr>
        <w:t>」より「設定」をクリックします。</w:t>
      </w:r>
    </w:p>
    <w:p w14:paraId="55D65EAE" w14:textId="7BDED401" w:rsidR="009E7C1F" w:rsidRPr="00A84722" w:rsidRDefault="00011877" w:rsidP="00A84722">
      <w:pPr>
        <w:adjustRightInd/>
        <w:snapToGrid/>
        <w:jc w:val="center"/>
      </w:pPr>
      <w:r>
        <w:rPr>
          <w:noProof/>
        </w:rPr>
        <mc:AlternateContent>
          <mc:Choice Requires="wps">
            <w:drawing>
              <wp:anchor distT="0" distB="0" distL="114300" distR="114300" simplePos="0" relativeHeight="251794432" behindDoc="0" locked="0" layoutInCell="1" allowOverlap="1" wp14:anchorId="2E781417" wp14:editId="0D52FEAD">
                <wp:simplePos x="0" y="0"/>
                <wp:positionH relativeFrom="column">
                  <wp:posOffset>1301115</wp:posOffset>
                </wp:positionH>
                <wp:positionV relativeFrom="paragraph">
                  <wp:posOffset>1356995</wp:posOffset>
                </wp:positionV>
                <wp:extent cx="895350" cy="180975"/>
                <wp:effectExtent l="0" t="0" r="19050" b="28575"/>
                <wp:wrapNone/>
                <wp:docPr id="71" name="正方形/長方形 71"/>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8A8F0" id="正方形/長方形 71" o:spid="_x0000_s1026" style="position:absolute;left:0;text-align:left;margin-left:102.45pt;margin-top:106.85pt;width:70.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mv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" filled="f" strokecolor="red" strokeweight="2pt"/>
            </w:pict>
          </mc:Fallback>
        </mc:AlternateContent>
      </w:r>
      <w:r w:rsidR="00DD40C9">
        <w:rPr>
          <w:noProof/>
        </w:rPr>
        <w:drawing>
          <wp:inline distT="0" distB="0" distL="0" distR="0" wp14:anchorId="785718C3" wp14:editId="7CACC64A">
            <wp:extent cx="3960000" cy="1617714"/>
            <wp:effectExtent l="19050" t="19050" r="21590" b="2095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tx1"/>
                      </a:solidFill>
                    </a:ln>
                  </pic:spPr>
                </pic:pic>
              </a:graphicData>
            </a:graphic>
          </wp:inline>
        </w:drawing>
      </w:r>
    </w:p>
    <w:p w14:paraId="4F67CC39" w14:textId="58388418" w:rsidR="00204F0B" w:rsidRPr="00A84722" w:rsidRDefault="00A84722" w:rsidP="00A84722">
      <w:pPr>
        <w:adjustRightInd/>
        <w:snapToGrid/>
        <w:jc w:val="center"/>
        <w:rPr>
          <w:b/>
        </w:rPr>
      </w:pPr>
      <w:r w:rsidRPr="00A84722">
        <w:rPr>
          <w:rFonts w:hint="eastAsia"/>
          <w:b/>
        </w:rPr>
        <w:t>ファイル受信未アップロード通知メールの文書</w:t>
      </w:r>
    </w:p>
    <w:p w14:paraId="7EDB90C7" w14:textId="77777777" w:rsidR="009E7C1F" w:rsidRDefault="009E7C1F" w:rsidP="00940E73">
      <w:pPr>
        <w:adjustRightInd/>
        <w:snapToGrid/>
      </w:pPr>
    </w:p>
    <w:p w14:paraId="11120AA5" w14:textId="43D5E64A" w:rsidR="00217D2E" w:rsidRDefault="00217D2E" w:rsidP="00217D2E">
      <w:r w:rsidRPr="00B21FD6">
        <w:rPr>
          <w:rFonts w:hint="eastAsia"/>
        </w:rPr>
        <w:t>ファイル</w:t>
      </w:r>
      <w:r>
        <w:rPr>
          <w:rFonts w:hint="eastAsia"/>
        </w:rPr>
        <w:t>受信未アップロード</w:t>
      </w:r>
      <w:r w:rsidRPr="00B21FD6">
        <w:rPr>
          <w:rFonts w:hint="eastAsia"/>
        </w:rPr>
        <w:t>通知メールの文書</w:t>
      </w:r>
      <w:r w:rsidRPr="00027EF7">
        <w:rPr>
          <w:rFonts w:hint="eastAsia"/>
        </w:rPr>
        <w:t>設定</w:t>
      </w:r>
      <w:r>
        <w:rPr>
          <w:rFonts w:hint="eastAsia"/>
        </w:rPr>
        <w:t>が表示されますので、適宜設定を行います。</w:t>
      </w:r>
    </w:p>
    <w:p w14:paraId="34090677" w14:textId="064F676E" w:rsidR="00C94559" w:rsidRDefault="00C94559" w:rsidP="00217D2E">
      <w:pPr>
        <w:jc w:val="center"/>
      </w:pPr>
      <w:r>
        <w:rPr>
          <w:noProof/>
        </w:rPr>
        <w:drawing>
          <wp:inline distT="0" distB="0" distL="0" distR="0" wp14:anchorId="2F3F8D53" wp14:editId="0B349863">
            <wp:extent cx="5400040" cy="3797300"/>
            <wp:effectExtent l="19050" t="19050" r="10160" b="1270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40" cy="3797300"/>
                    </a:xfrm>
                    <a:prstGeom prst="rect">
                      <a:avLst/>
                    </a:prstGeom>
                    <a:ln>
                      <a:solidFill>
                        <a:schemeClr val="tx1"/>
                      </a:solidFill>
                    </a:ln>
                  </pic:spPr>
                </pic:pic>
              </a:graphicData>
            </a:graphic>
          </wp:inline>
        </w:drawing>
      </w:r>
    </w:p>
    <w:p w14:paraId="1AC10CC5" w14:textId="5EACBF38" w:rsidR="00217D2E" w:rsidRPr="00217D2E" w:rsidRDefault="00217D2E" w:rsidP="00217D2E">
      <w:pPr>
        <w:jc w:val="center"/>
        <w:rPr>
          <w:b/>
          <w:lang w:eastAsia="ar-SA"/>
        </w:rPr>
      </w:pPr>
      <w:r w:rsidRPr="00217D2E">
        <w:rPr>
          <w:rFonts w:hint="eastAsia"/>
          <w:b/>
        </w:rPr>
        <w:t>ファイル受信未アップロード通知メールの文書設定</w:t>
      </w:r>
    </w:p>
    <w:p w14:paraId="36C3E17A" w14:textId="02E9319E" w:rsidR="004E7167" w:rsidRPr="00217D2E" w:rsidRDefault="004E7167" w:rsidP="00940E73">
      <w:pPr>
        <w:adjustRightInd/>
        <w:snapToGrid/>
      </w:pPr>
    </w:p>
    <w:p w14:paraId="229DF737" w14:textId="77777777" w:rsidR="00293E32" w:rsidRDefault="00293E32">
      <w:pPr>
        <w:adjustRightInd/>
        <w:snapToGrid/>
      </w:pPr>
      <w:r>
        <w:br w:type="page"/>
      </w:r>
    </w:p>
    <w:p w14:paraId="7CAF2902" w14:textId="7FBD777D" w:rsidR="00AD5778" w:rsidRDefault="00AD5778" w:rsidP="00AD5778">
      <w:r>
        <w:rPr>
          <w:rFonts w:hint="eastAsia"/>
        </w:rPr>
        <w:lastRenderedPageBreak/>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D5778" w14:paraId="10A8CD47" w14:textId="77777777" w:rsidTr="009A6424">
        <w:trPr>
          <w:tblHeader/>
          <w:jc w:val="center"/>
        </w:trPr>
        <w:tc>
          <w:tcPr>
            <w:tcW w:w="2128" w:type="dxa"/>
            <w:shd w:val="clear" w:color="auto" w:fill="DAEEF3" w:themeFill="accent5" w:themeFillTint="33"/>
          </w:tcPr>
          <w:p w14:paraId="66C53B11" w14:textId="77777777" w:rsidR="00AD5778" w:rsidRDefault="00AD5778" w:rsidP="009A6424">
            <w:r>
              <w:rPr>
                <w:rFonts w:hint="eastAsia"/>
              </w:rPr>
              <w:t>項目名</w:t>
            </w:r>
          </w:p>
        </w:tc>
        <w:tc>
          <w:tcPr>
            <w:tcW w:w="6377" w:type="dxa"/>
            <w:shd w:val="clear" w:color="auto" w:fill="DAEEF3" w:themeFill="accent5" w:themeFillTint="33"/>
          </w:tcPr>
          <w:p w14:paraId="3777F96E" w14:textId="77777777" w:rsidR="00AD5778" w:rsidRDefault="00AD5778" w:rsidP="009A6424">
            <w:r>
              <w:rPr>
                <w:rFonts w:hint="eastAsia"/>
              </w:rPr>
              <w:t>説明</w:t>
            </w:r>
          </w:p>
        </w:tc>
      </w:tr>
      <w:tr w:rsidR="00AD5778" w14:paraId="37B6B04C" w14:textId="77777777" w:rsidTr="009A6424">
        <w:trPr>
          <w:jc w:val="center"/>
        </w:trPr>
        <w:tc>
          <w:tcPr>
            <w:tcW w:w="2128" w:type="dxa"/>
          </w:tcPr>
          <w:p w14:paraId="36D7C7E1" w14:textId="77777777" w:rsidR="00AD5778" w:rsidRDefault="00AD5778" w:rsidP="009A6424">
            <w:r>
              <w:rPr>
                <w:rFonts w:hint="eastAsia"/>
              </w:rPr>
              <w:t>メール通知</w:t>
            </w:r>
          </w:p>
        </w:tc>
        <w:tc>
          <w:tcPr>
            <w:tcW w:w="6377" w:type="dxa"/>
          </w:tcPr>
          <w:p w14:paraId="0F1BC73A" w14:textId="5DF84877" w:rsidR="00AD5778" w:rsidRDefault="00AD5778" w:rsidP="009A6424">
            <w:r>
              <w:rPr>
                <w:rFonts w:hint="eastAsia"/>
              </w:rPr>
              <w:t>「利用する」にチェックを入れると</w:t>
            </w:r>
            <w:r w:rsidR="0036372C" w:rsidRPr="0036372C">
              <w:rPr>
                <w:rFonts w:hint="eastAsia"/>
              </w:rPr>
              <w:t>ファイル送信を行ったユーザー</w:t>
            </w:r>
            <w:r>
              <w:rPr>
                <w:rFonts w:hint="eastAsia"/>
              </w:rPr>
              <w:t>にメールが送られます。</w:t>
            </w:r>
          </w:p>
        </w:tc>
      </w:tr>
      <w:tr w:rsidR="0091222B" w14:paraId="7DCBB349" w14:textId="77777777" w:rsidTr="009A6424">
        <w:trPr>
          <w:jc w:val="center"/>
        </w:trPr>
        <w:tc>
          <w:tcPr>
            <w:tcW w:w="2128" w:type="dxa"/>
          </w:tcPr>
          <w:p w14:paraId="568D5A61" w14:textId="4C242254" w:rsidR="0091222B" w:rsidRDefault="0091222B" w:rsidP="0091222B">
            <w:r>
              <w:rPr>
                <w:rFonts w:hint="eastAsia"/>
              </w:rPr>
              <w:t>送信先</w:t>
            </w:r>
          </w:p>
        </w:tc>
        <w:tc>
          <w:tcPr>
            <w:tcW w:w="6377" w:type="dxa"/>
          </w:tcPr>
          <w:p w14:paraId="2145C111" w14:textId="6C020559" w:rsidR="0091222B" w:rsidRDefault="0091222B" w:rsidP="0091222B">
            <w:r>
              <w:rPr>
                <w:rFonts w:hint="eastAsia"/>
              </w:rPr>
              <w:t>通知メールの送信先を</w:t>
            </w:r>
            <w:r w:rsidR="003A59FA">
              <w:rPr>
                <w:rFonts w:hint="eastAsia"/>
              </w:rPr>
              <w:t>以下</w:t>
            </w:r>
            <w:r>
              <w:rPr>
                <w:rFonts w:hint="eastAsia"/>
              </w:rPr>
              <w:t>より選択することができます。</w:t>
            </w:r>
          </w:p>
          <w:p w14:paraId="0C0C66C5" w14:textId="77777777" w:rsidR="0091222B" w:rsidRPr="0091222B" w:rsidRDefault="0091222B" w:rsidP="0091222B"/>
          <w:p w14:paraId="52CF52E1" w14:textId="5409E3C9" w:rsidR="0091222B" w:rsidRPr="00A22CB7" w:rsidRDefault="0091222B" w:rsidP="0091222B">
            <w:pPr>
              <w:rPr>
                <w:b/>
              </w:rPr>
            </w:pPr>
            <w:r w:rsidRPr="00A22CB7">
              <w:rPr>
                <w:rFonts w:hint="eastAsia"/>
                <w:b/>
              </w:rPr>
              <w:t>・ファイル受信をしたユーザー</w:t>
            </w:r>
          </w:p>
          <w:p w14:paraId="76AB6E3B" w14:textId="540C7B24" w:rsidR="0091222B" w:rsidRDefault="0091222B" w:rsidP="0091222B">
            <w:r>
              <w:rPr>
                <w:rFonts w:hint="eastAsia"/>
              </w:rPr>
              <w:t>ファイル受信をしたユーザーのメールアドレスに対して通知メールが送信されます。</w:t>
            </w:r>
          </w:p>
          <w:p w14:paraId="29B0CE3D" w14:textId="77777777" w:rsidR="0091222B" w:rsidRPr="0091222B" w:rsidRDefault="0091222B" w:rsidP="0091222B"/>
          <w:p w14:paraId="7EE4B6EC" w14:textId="7C9657ED" w:rsidR="0091222B" w:rsidRPr="00A22CB7" w:rsidRDefault="0091222B" w:rsidP="0091222B">
            <w:pPr>
              <w:rPr>
                <w:b/>
              </w:rPr>
            </w:pPr>
            <w:r w:rsidRPr="00A22CB7">
              <w:rPr>
                <w:rFonts w:hint="eastAsia"/>
                <w:b/>
              </w:rPr>
              <w:t>・ファイル受信をしたユーザーのメールアドレスとメール認証で指定したメールアドレス</w:t>
            </w:r>
          </w:p>
          <w:p w14:paraId="07D126D7" w14:textId="09BC6FF6" w:rsidR="0091222B" w:rsidRDefault="0091222B" w:rsidP="00980A67">
            <w:r>
              <w:rPr>
                <w:rFonts w:hint="eastAsia"/>
              </w:rPr>
              <w:t>ファイル</w:t>
            </w:r>
            <w:r w:rsidR="00980A67">
              <w:rPr>
                <w:rFonts w:hint="eastAsia"/>
              </w:rPr>
              <w:t>受信</w:t>
            </w:r>
            <w:r>
              <w:rPr>
                <w:rFonts w:hint="eastAsia"/>
              </w:rPr>
              <w:t>を行ったユーザーのメールアドレスと</w:t>
            </w:r>
            <w:r w:rsidR="00980A67">
              <w:rPr>
                <w:rFonts w:hint="eastAsia"/>
              </w:rPr>
              <w:t>受取フォルダ</w:t>
            </w:r>
            <w:r w:rsidR="00980A67" w:rsidRPr="008518B2">
              <w:t>メール認証ログイン画面で入力した</w:t>
            </w:r>
            <w:r>
              <w:rPr>
                <w:rFonts w:hint="eastAsia"/>
              </w:rPr>
              <w:t>メールアドレスに対して通知メールが送信されます。</w:t>
            </w:r>
          </w:p>
        </w:tc>
      </w:tr>
      <w:tr w:rsidR="00AD5778" w14:paraId="36E63DA2" w14:textId="77777777" w:rsidTr="009A6424">
        <w:trPr>
          <w:jc w:val="center"/>
        </w:trPr>
        <w:tc>
          <w:tcPr>
            <w:tcW w:w="2128" w:type="dxa"/>
          </w:tcPr>
          <w:p w14:paraId="76961E3C" w14:textId="77777777" w:rsidR="00AD5778" w:rsidRPr="00412946" w:rsidRDefault="00AD5778" w:rsidP="009A6424">
            <w:r>
              <w:rPr>
                <w:rFonts w:hint="eastAsia"/>
              </w:rPr>
              <w:t>言語設定</w:t>
            </w:r>
          </w:p>
        </w:tc>
        <w:tc>
          <w:tcPr>
            <w:tcW w:w="6377" w:type="dxa"/>
          </w:tcPr>
          <w:p w14:paraId="7812E0B3" w14:textId="77777777" w:rsidR="00AD5778" w:rsidRDefault="00AD5778" w:rsidP="009A6424">
            <w:r>
              <w:rPr>
                <w:rFonts w:hint="eastAsia"/>
              </w:rPr>
              <w:t>リストを切り替えることで日本語、英語、中国語の各言語におけるメール文書を設定することができます。</w:t>
            </w:r>
          </w:p>
          <w:p w14:paraId="07432B71" w14:textId="40370ADB" w:rsidR="00AD5778" w:rsidRDefault="00AD5778" w:rsidP="008F0249">
            <w:r>
              <w:rPr>
                <w:rFonts w:hint="eastAsia"/>
              </w:rPr>
              <w:t>※標準出荷状態では日本語のみメール文書の雛形をご用意して</w:t>
            </w:r>
            <w:r w:rsidR="008F0249">
              <w:rPr>
                <w:rFonts w:hint="eastAsia"/>
              </w:rPr>
              <w:t>い</w:t>
            </w:r>
            <w:r>
              <w:rPr>
                <w:rFonts w:hint="eastAsia"/>
              </w:rPr>
              <w:t>ます。</w:t>
            </w:r>
          </w:p>
        </w:tc>
      </w:tr>
      <w:tr w:rsidR="008F48D2" w14:paraId="501668E2" w14:textId="77777777" w:rsidTr="009A6424">
        <w:trPr>
          <w:jc w:val="center"/>
        </w:trPr>
        <w:tc>
          <w:tcPr>
            <w:tcW w:w="2128" w:type="dxa"/>
          </w:tcPr>
          <w:p w14:paraId="2BC25121" w14:textId="14CEE62B" w:rsidR="008F48D2" w:rsidRDefault="008F48D2" w:rsidP="008F48D2">
            <w:r>
              <w:t>未設定の言語はこの言語で送信する</w:t>
            </w:r>
          </w:p>
        </w:tc>
        <w:tc>
          <w:tcPr>
            <w:tcW w:w="6377" w:type="dxa"/>
          </w:tcPr>
          <w:p w14:paraId="58AF171C" w14:textId="6060C288"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D5778" w14:paraId="76A2B0B1" w14:textId="77777777" w:rsidTr="009A6424">
        <w:trPr>
          <w:jc w:val="center"/>
        </w:trPr>
        <w:tc>
          <w:tcPr>
            <w:tcW w:w="2128" w:type="dxa"/>
          </w:tcPr>
          <w:p w14:paraId="39D73071" w14:textId="77777777" w:rsidR="00AD5778" w:rsidRDefault="00AD5778" w:rsidP="009A6424">
            <w:r>
              <w:rPr>
                <w:rFonts w:hint="eastAsia"/>
              </w:rPr>
              <w:t>件名</w:t>
            </w:r>
          </w:p>
        </w:tc>
        <w:tc>
          <w:tcPr>
            <w:tcW w:w="6377" w:type="dxa"/>
          </w:tcPr>
          <w:p w14:paraId="0F6A288F" w14:textId="77777777" w:rsidR="00AD5778" w:rsidRDefault="00AD5778" w:rsidP="009A6424">
            <w:r>
              <w:rPr>
                <w:rFonts w:hint="eastAsia"/>
              </w:rPr>
              <w:t>メールの件名を指定することができます。</w:t>
            </w:r>
          </w:p>
        </w:tc>
      </w:tr>
      <w:tr w:rsidR="00AD5778" w14:paraId="3C7BF645" w14:textId="77777777" w:rsidTr="009A6424">
        <w:trPr>
          <w:jc w:val="center"/>
        </w:trPr>
        <w:tc>
          <w:tcPr>
            <w:tcW w:w="2128" w:type="dxa"/>
          </w:tcPr>
          <w:p w14:paraId="5A615FB9" w14:textId="77777777" w:rsidR="00AD5778" w:rsidRDefault="00AD5778" w:rsidP="009A6424">
            <w:r>
              <w:rPr>
                <w:rFonts w:hint="eastAsia"/>
              </w:rPr>
              <w:t>本文</w:t>
            </w:r>
          </w:p>
        </w:tc>
        <w:tc>
          <w:tcPr>
            <w:tcW w:w="6377" w:type="dxa"/>
          </w:tcPr>
          <w:p w14:paraId="64A22BEC" w14:textId="77777777" w:rsidR="00AD5778" w:rsidRDefault="00AD5778" w:rsidP="009A6424">
            <w:r>
              <w:rPr>
                <w:rFonts w:hint="eastAsia"/>
              </w:rPr>
              <w:t>メールの本文を指定することができます。</w:t>
            </w:r>
          </w:p>
        </w:tc>
      </w:tr>
    </w:tbl>
    <w:p w14:paraId="7AA3805E" w14:textId="3DDDDDDB" w:rsidR="00AD5778" w:rsidRPr="00842007" w:rsidRDefault="00AD5778" w:rsidP="00AD5778">
      <w:pPr>
        <w:pStyle w:val="af5"/>
        <w:numPr>
          <w:ilvl w:val="0"/>
          <w:numId w:val="36"/>
        </w:numPr>
        <w:ind w:leftChars="0"/>
      </w:pPr>
      <w:r>
        <w:rPr>
          <w:rFonts w:hint="eastAsia"/>
        </w:rPr>
        <w:t>件名、本文については置換文字列を使用することができます。詳細については設定画面内のヒントに記載して</w:t>
      </w:r>
      <w:r w:rsidR="00412D7E">
        <w:rPr>
          <w:rFonts w:hint="eastAsia"/>
        </w:rPr>
        <w:t>い</w:t>
      </w:r>
      <w:r>
        <w:rPr>
          <w:rFonts w:hint="eastAsia"/>
        </w:rPr>
        <w:t>ますのでご確認ください。</w:t>
      </w:r>
    </w:p>
    <w:p w14:paraId="47211D64" w14:textId="77777777" w:rsidR="004E7167" w:rsidRPr="00AD5778" w:rsidRDefault="004E7167" w:rsidP="00940E73">
      <w:pPr>
        <w:adjustRightInd/>
        <w:snapToGrid/>
      </w:pPr>
    </w:p>
    <w:p w14:paraId="260DF998" w14:textId="381CCF12" w:rsidR="00FE1B79" w:rsidRDefault="00FE1B79" w:rsidP="00FE1B79">
      <w:r>
        <w:rPr>
          <w:rFonts w:hint="eastAsia"/>
        </w:rPr>
        <w:lastRenderedPageBreak/>
        <w:t>「設定」をクリックすると設定内容が反映されます。</w:t>
      </w:r>
    </w:p>
    <w:p w14:paraId="4440BC15" w14:textId="77777777" w:rsidR="00293E32" w:rsidRDefault="00293E32" w:rsidP="00CB04CB"/>
    <w:p w14:paraId="60FE82AB" w14:textId="1505D134" w:rsidR="00143D5A" w:rsidRDefault="00A85EF8" w:rsidP="00A85EF8">
      <w:pPr>
        <w:pStyle w:val="2"/>
      </w:pPr>
      <w:bookmarkStart w:id="50" w:name="_ファイル送信メール認証のワンタイムパスワード通知メールの文書"/>
      <w:bookmarkStart w:id="51" w:name="_Toc138151681"/>
      <w:bookmarkEnd w:id="50"/>
      <w:r w:rsidRPr="00A85EF8">
        <w:rPr>
          <w:rFonts w:hint="eastAsia"/>
        </w:rPr>
        <w:t>ファイル送信メール認証のワンタイムパスワード通知メールの文書</w:t>
      </w:r>
      <w:bookmarkEnd w:id="51"/>
    </w:p>
    <w:p w14:paraId="27314055" w14:textId="1F0182F1" w:rsidR="00EF5F57" w:rsidRDefault="00EF5F57" w:rsidP="00940E73">
      <w:pPr>
        <w:adjustRightInd/>
        <w:snapToGrid/>
      </w:pPr>
      <w:r w:rsidRPr="00EF5F57">
        <w:rPr>
          <w:rFonts w:hint="eastAsia"/>
        </w:rPr>
        <w:t>ファイル送信メール認証機能を利用する際に送信されるワンタイムパスワードの文書を設定します。</w:t>
      </w:r>
    </w:p>
    <w:p w14:paraId="4E1E854B" w14:textId="11E8734E" w:rsidR="00E5413B" w:rsidRDefault="00A32CB8" w:rsidP="00E5413B">
      <w:pPr>
        <w:pStyle w:val="af5"/>
        <w:numPr>
          <w:ilvl w:val="0"/>
          <w:numId w:val="36"/>
        </w:numPr>
        <w:adjustRightInd/>
        <w:snapToGrid/>
        <w:ind w:leftChars="0"/>
      </w:pPr>
      <w:r w:rsidRPr="00B13A89">
        <w:rPr>
          <w:rFonts w:hint="eastAsia"/>
        </w:rPr>
        <w:t>本通知メールを利用するには</w:t>
      </w:r>
      <w:r w:rsidR="00E5413B">
        <w:rPr>
          <w:rFonts w:hint="eastAsia"/>
        </w:rPr>
        <w:t>「</w:t>
      </w:r>
      <w:hyperlink w:anchor="_ファイル送信設定_1" w:history="1">
        <w:r w:rsidR="00296AF3" w:rsidRPr="00F457B7">
          <w:rPr>
            <w:rStyle w:val="af0"/>
            <w:rFonts w:hint="eastAsia"/>
          </w:rPr>
          <w:t>5.2</w:t>
        </w:r>
        <w:r w:rsidR="000274A1" w:rsidRPr="00F457B7">
          <w:rPr>
            <w:rStyle w:val="af0"/>
            <w:rFonts w:hint="eastAsia"/>
          </w:rPr>
          <w:t>.</w:t>
        </w:r>
        <w:r w:rsidR="00E5413B" w:rsidRPr="00F457B7">
          <w:rPr>
            <w:rStyle w:val="af0"/>
            <w:rFonts w:hint="eastAsia"/>
          </w:rPr>
          <w:t>ファイル送信設定</w:t>
        </w:r>
      </w:hyperlink>
      <w:r w:rsidR="00E5413B">
        <w:rPr>
          <w:rFonts w:hint="eastAsia"/>
        </w:rPr>
        <w:t>」において「認証方式」より「ワンタイムパスワード」を選択する必要があります。</w:t>
      </w:r>
    </w:p>
    <w:p w14:paraId="499A3004" w14:textId="77777777" w:rsidR="004A7DB6" w:rsidRDefault="004A7DB6" w:rsidP="00940E73">
      <w:pPr>
        <w:adjustRightInd/>
        <w:snapToGrid/>
      </w:pPr>
    </w:p>
    <w:p w14:paraId="57339D38" w14:textId="06403C13" w:rsidR="004A7DB6" w:rsidRDefault="004A7DB6" w:rsidP="004A7DB6">
      <w:r>
        <w:rPr>
          <w:rFonts w:hint="eastAsia"/>
        </w:rPr>
        <w:t>「</w:t>
      </w:r>
      <w:r w:rsidRPr="004A7DB6">
        <w:rPr>
          <w:rFonts w:hint="eastAsia"/>
        </w:rPr>
        <w:t>ファイル送信メール認証のワンタイムパスワード通知メールの文書</w:t>
      </w:r>
      <w:r>
        <w:rPr>
          <w:rFonts w:hint="eastAsia"/>
        </w:rPr>
        <w:t>」より「設定」をクリックします。</w:t>
      </w:r>
    </w:p>
    <w:p w14:paraId="5AEDF8DD" w14:textId="41541276" w:rsidR="00A45189" w:rsidRPr="004A7DB6" w:rsidRDefault="00D16F0C" w:rsidP="00DE3746">
      <w:pPr>
        <w:adjustRightInd/>
        <w:snapToGrid/>
        <w:jc w:val="center"/>
      </w:pPr>
      <w:r>
        <w:rPr>
          <w:noProof/>
        </w:rPr>
        <mc:AlternateContent>
          <mc:Choice Requires="wps">
            <w:drawing>
              <wp:anchor distT="0" distB="0" distL="114300" distR="114300" simplePos="0" relativeHeight="251796480" behindDoc="0" locked="0" layoutInCell="1" allowOverlap="1" wp14:anchorId="51551182" wp14:editId="66B78890">
                <wp:simplePos x="0" y="0"/>
                <wp:positionH relativeFrom="column">
                  <wp:posOffset>1320165</wp:posOffset>
                </wp:positionH>
                <wp:positionV relativeFrom="paragraph">
                  <wp:posOffset>1006475</wp:posOffset>
                </wp:positionV>
                <wp:extent cx="895350" cy="180975"/>
                <wp:effectExtent l="0" t="0" r="19050" b="28575"/>
                <wp:wrapNone/>
                <wp:docPr id="76" name="正方形/長方形 76"/>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0FE73" id="正方形/長方形 76" o:spid="_x0000_s1026" style="position:absolute;left:0;text-align:left;margin-left:103.95pt;margin-top:79.25pt;width:70.5pt;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" filled="f" strokecolor="red" strokeweight="2pt"/>
            </w:pict>
          </mc:Fallback>
        </mc:AlternateContent>
      </w:r>
      <w:r w:rsidR="00211A27">
        <w:rPr>
          <w:noProof/>
        </w:rPr>
        <w:drawing>
          <wp:inline distT="0" distB="0" distL="0" distR="0" wp14:anchorId="2D749E42" wp14:editId="09471DE3">
            <wp:extent cx="3960000" cy="1267070"/>
            <wp:effectExtent l="19050" t="19050" r="2159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tx1"/>
                      </a:solidFill>
                    </a:ln>
                  </pic:spPr>
                </pic:pic>
              </a:graphicData>
            </a:graphic>
          </wp:inline>
        </w:drawing>
      </w:r>
    </w:p>
    <w:p w14:paraId="419CECFA" w14:textId="5AEEB391" w:rsidR="00AF46E4" w:rsidRPr="004A7DB6" w:rsidRDefault="004A7DB6" w:rsidP="004A7DB6">
      <w:pPr>
        <w:adjustRightInd/>
        <w:snapToGrid/>
        <w:jc w:val="center"/>
        <w:rPr>
          <w:b/>
        </w:rPr>
      </w:pPr>
      <w:r w:rsidRPr="004A7DB6">
        <w:rPr>
          <w:rFonts w:hint="eastAsia"/>
          <w:b/>
        </w:rPr>
        <w:t>ファイル送信メール認証のワンタイムパスワード通知メールの文書</w:t>
      </w:r>
    </w:p>
    <w:p w14:paraId="5D211638" w14:textId="37D2B582" w:rsidR="00AF46E4" w:rsidRDefault="00AF46E4" w:rsidP="00940E73">
      <w:pPr>
        <w:adjustRightInd/>
        <w:snapToGrid/>
      </w:pPr>
    </w:p>
    <w:p w14:paraId="2875527A" w14:textId="77777777" w:rsidR="007A504E" w:rsidRDefault="007A504E">
      <w:pPr>
        <w:adjustRightInd/>
        <w:snapToGrid/>
      </w:pPr>
      <w:r>
        <w:br w:type="page"/>
      </w:r>
    </w:p>
    <w:p w14:paraId="564BD39D" w14:textId="6591E118" w:rsidR="00CD0B52" w:rsidRDefault="005A5D02" w:rsidP="00211A27">
      <w:r w:rsidRPr="005A5D02">
        <w:rPr>
          <w:rFonts w:hint="eastAsia"/>
        </w:rPr>
        <w:lastRenderedPageBreak/>
        <w:t>ファイル送信メール認証のワンタイムパスワード通知メールの文書</w:t>
      </w:r>
      <w:r w:rsidR="00211A27">
        <w:rPr>
          <w:rFonts w:hint="eastAsia"/>
        </w:rPr>
        <w:t>が表示されますので、適宜設定を行います。</w:t>
      </w:r>
    </w:p>
    <w:p w14:paraId="6CA70BFF" w14:textId="2C893D3E" w:rsidR="00570BC6" w:rsidRPr="00211A27" w:rsidRDefault="00570BC6" w:rsidP="00211A27">
      <w:pPr>
        <w:adjustRightInd/>
        <w:snapToGrid/>
        <w:jc w:val="center"/>
      </w:pPr>
      <w:r>
        <w:rPr>
          <w:noProof/>
        </w:rPr>
        <w:drawing>
          <wp:inline distT="0" distB="0" distL="0" distR="0" wp14:anchorId="27FF3CA8" wp14:editId="760EC660">
            <wp:extent cx="5400040" cy="2936240"/>
            <wp:effectExtent l="19050" t="19050" r="10160" b="165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40" cy="2936240"/>
                    </a:xfrm>
                    <a:prstGeom prst="rect">
                      <a:avLst/>
                    </a:prstGeom>
                    <a:ln>
                      <a:solidFill>
                        <a:schemeClr val="tx1"/>
                      </a:solidFill>
                    </a:ln>
                  </pic:spPr>
                </pic:pic>
              </a:graphicData>
            </a:graphic>
          </wp:inline>
        </w:drawing>
      </w:r>
    </w:p>
    <w:p w14:paraId="36525766" w14:textId="6830C9D0" w:rsidR="004A7DB6" w:rsidRPr="00211A27" w:rsidRDefault="00211A27" w:rsidP="00211A27">
      <w:pPr>
        <w:adjustRightInd/>
        <w:snapToGrid/>
        <w:jc w:val="center"/>
        <w:rPr>
          <w:b/>
        </w:rPr>
      </w:pPr>
      <w:r w:rsidRPr="00211A27">
        <w:rPr>
          <w:rFonts w:hint="eastAsia"/>
          <w:b/>
        </w:rPr>
        <w:t>ファイル送信メール認証のワンタイムパスワード通知メールの文書</w:t>
      </w:r>
    </w:p>
    <w:p w14:paraId="14BAF02F" w14:textId="77777777" w:rsidR="007A504E" w:rsidRDefault="007A504E" w:rsidP="00AD5778"/>
    <w:p w14:paraId="5CA9C352" w14:textId="0CF100DE" w:rsidR="00AD5778" w:rsidRDefault="00AD5778" w:rsidP="00AD5778">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D5778" w14:paraId="4D566901" w14:textId="77777777" w:rsidTr="009A6424">
        <w:trPr>
          <w:tblHeader/>
          <w:jc w:val="center"/>
        </w:trPr>
        <w:tc>
          <w:tcPr>
            <w:tcW w:w="2128" w:type="dxa"/>
            <w:shd w:val="clear" w:color="auto" w:fill="DAEEF3" w:themeFill="accent5" w:themeFillTint="33"/>
          </w:tcPr>
          <w:p w14:paraId="77B707E3" w14:textId="77777777" w:rsidR="00AD5778" w:rsidRDefault="00AD5778" w:rsidP="009A6424">
            <w:r>
              <w:rPr>
                <w:rFonts w:hint="eastAsia"/>
              </w:rPr>
              <w:t>項目名</w:t>
            </w:r>
          </w:p>
        </w:tc>
        <w:tc>
          <w:tcPr>
            <w:tcW w:w="6377" w:type="dxa"/>
            <w:shd w:val="clear" w:color="auto" w:fill="DAEEF3" w:themeFill="accent5" w:themeFillTint="33"/>
          </w:tcPr>
          <w:p w14:paraId="43B68D45" w14:textId="77777777" w:rsidR="00AD5778" w:rsidRDefault="00AD5778" w:rsidP="009A6424">
            <w:r>
              <w:rPr>
                <w:rFonts w:hint="eastAsia"/>
              </w:rPr>
              <w:t>説明</w:t>
            </w:r>
          </w:p>
        </w:tc>
      </w:tr>
      <w:tr w:rsidR="00AD5778" w14:paraId="73F95A6F" w14:textId="77777777" w:rsidTr="009A6424">
        <w:trPr>
          <w:jc w:val="center"/>
        </w:trPr>
        <w:tc>
          <w:tcPr>
            <w:tcW w:w="2128" w:type="dxa"/>
          </w:tcPr>
          <w:p w14:paraId="29F304AE" w14:textId="77777777" w:rsidR="00AD5778" w:rsidRPr="00412946" w:rsidRDefault="00AD5778" w:rsidP="009A6424">
            <w:r>
              <w:rPr>
                <w:rFonts w:hint="eastAsia"/>
              </w:rPr>
              <w:t>言語設定</w:t>
            </w:r>
          </w:p>
        </w:tc>
        <w:tc>
          <w:tcPr>
            <w:tcW w:w="6377" w:type="dxa"/>
          </w:tcPr>
          <w:p w14:paraId="6B073DE8" w14:textId="77777777" w:rsidR="00AD5778" w:rsidRDefault="00AD5778" w:rsidP="009A6424">
            <w:r>
              <w:rPr>
                <w:rFonts w:hint="eastAsia"/>
              </w:rPr>
              <w:t>リストを切り替えることで日本語、英語、中国語の各言語におけるメール文書を設定することができます。</w:t>
            </w:r>
          </w:p>
          <w:p w14:paraId="0FDEDE0D" w14:textId="051F6BA5" w:rsidR="00AD5778" w:rsidRDefault="00AD5778" w:rsidP="001F28C6">
            <w:r>
              <w:rPr>
                <w:rFonts w:hint="eastAsia"/>
              </w:rPr>
              <w:t>※標準出荷状態では日本語のみメール文書の雛形をご用意して</w:t>
            </w:r>
            <w:r w:rsidR="001F28C6">
              <w:rPr>
                <w:rFonts w:hint="eastAsia"/>
              </w:rPr>
              <w:t>い</w:t>
            </w:r>
            <w:r>
              <w:rPr>
                <w:rFonts w:hint="eastAsia"/>
              </w:rPr>
              <w:t>ます。</w:t>
            </w:r>
          </w:p>
        </w:tc>
      </w:tr>
      <w:tr w:rsidR="008F48D2" w14:paraId="5042019D" w14:textId="77777777" w:rsidTr="009A6424">
        <w:trPr>
          <w:jc w:val="center"/>
        </w:trPr>
        <w:tc>
          <w:tcPr>
            <w:tcW w:w="2128" w:type="dxa"/>
          </w:tcPr>
          <w:p w14:paraId="3DD2F48C" w14:textId="54F36779" w:rsidR="008F48D2" w:rsidRDefault="008F48D2" w:rsidP="008F48D2">
            <w:r>
              <w:t>未設定の言語はこの言語で送信する</w:t>
            </w:r>
          </w:p>
        </w:tc>
        <w:tc>
          <w:tcPr>
            <w:tcW w:w="6377" w:type="dxa"/>
          </w:tcPr>
          <w:p w14:paraId="60FC75D9" w14:textId="18D56A18"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D5778" w14:paraId="02401720" w14:textId="77777777" w:rsidTr="009A6424">
        <w:trPr>
          <w:jc w:val="center"/>
        </w:trPr>
        <w:tc>
          <w:tcPr>
            <w:tcW w:w="2128" w:type="dxa"/>
          </w:tcPr>
          <w:p w14:paraId="400F39A1" w14:textId="77777777" w:rsidR="00AD5778" w:rsidRDefault="00AD5778" w:rsidP="009A6424">
            <w:r>
              <w:rPr>
                <w:rFonts w:hint="eastAsia"/>
              </w:rPr>
              <w:t>件名</w:t>
            </w:r>
          </w:p>
        </w:tc>
        <w:tc>
          <w:tcPr>
            <w:tcW w:w="6377" w:type="dxa"/>
          </w:tcPr>
          <w:p w14:paraId="23229F25" w14:textId="77777777" w:rsidR="00AD5778" w:rsidRDefault="00AD5778" w:rsidP="009A6424">
            <w:r>
              <w:rPr>
                <w:rFonts w:hint="eastAsia"/>
              </w:rPr>
              <w:t>メールの件名を指定することができます。</w:t>
            </w:r>
          </w:p>
        </w:tc>
      </w:tr>
      <w:tr w:rsidR="00AD5778" w14:paraId="20FA9DA7" w14:textId="77777777" w:rsidTr="009A6424">
        <w:trPr>
          <w:jc w:val="center"/>
        </w:trPr>
        <w:tc>
          <w:tcPr>
            <w:tcW w:w="2128" w:type="dxa"/>
          </w:tcPr>
          <w:p w14:paraId="6FC3E171" w14:textId="77777777" w:rsidR="00AD5778" w:rsidRDefault="00AD5778" w:rsidP="009A6424">
            <w:r>
              <w:rPr>
                <w:rFonts w:hint="eastAsia"/>
              </w:rPr>
              <w:t>本文</w:t>
            </w:r>
          </w:p>
        </w:tc>
        <w:tc>
          <w:tcPr>
            <w:tcW w:w="6377" w:type="dxa"/>
          </w:tcPr>
          <w:p w14:paraId="48AC9C72" w14:textId="77777777" w:rsidR="00AD5778" w:rsidRDefault="00AD5778" w:rsidP="009A6424">
            <w:r>
              <w:rPr>
                <w:rFonts w:hint="eastAsia"/>
              </w:rPr>
              <w:t>メールの本文を指定することができます。</w:t>
            </w:r>
          </w:p>
        </w:tc>
      </w:tr>
    </w:tbl>
    <w:p w14:paraId="497EDA25" w14:textId="1683FA72" w:rsidR="00AD5778" w:rsidRPr="00842007" w:rsidRDefault="00AD5778" w:rsidP="00AD5778">
      <w:pPr>
        <w:pStyle w:val="af5"/>
        <w:numPr>
          <w:ilvl w:val="0"/>
          <w:numId w:val="36"/>
        </w:numPr>
        <w:ind w:leftChars="0"/>
      </w:pPr>
      <w:r>
        <w:rPr>
          <w:rFonts w:hint="eastAsia"/>
        </w:rPr>
        <w:t>件名、本文については置換文字列を使用することができます。詳細については設定画面内のヒントに記載して</w:t>
      </w:r>
      <w:r w:rsidR="00510416">
        <w:rPr>
          <w:rFonts w:hint="eastAsia"/>
        </w:rPr>
        <w:t>い</w:t>
      </w:r>
      <w:r>
        <w:rPr>
          <w:rFonts w:hint="eastAsia"/>
        </w:rPr>
        <w:t>ますのでご確認ください。</w:t>
      </w:r>
    </w:p>
    <w:p w14:paraId="7F60C7B7" w14:textId="77777777" w:rsidR="00AF46E4" w:rsidRPr="00AD5778" w:rsidRDefault="00AF46E4" w:rsidP="00940E73">
      <w:pPr>
        <w:adjustRightInd/>
        <w:snapToGrid/>
      </w:pPr>
    </w:p>
    <w:p w14:paraId="72D7607F" w14:textId="77777777" w:rsidR="00FE1B79" w:rsidRDefault="00FE1B79" w:rsidP="00FE1B79">
      <w:r>
        <w:rPr>
          <w:rFonts w:hint="eastAsia"/>
        </w:rPr>
        <w:lastRenderedPageBreak/>
        <w:t>「設定」をクリックすると設定内容が反映されます。</w:t>
      </w:r>
    </w:p>
    <w:p w14:paraId="7BF0226F" w14:textId="77777777" w:rsidR="00BE5010" w:rsidRPr="00FE1B79" w:rsidRDefault="00BE5010" w:rsidP="00940E73">
      <w:pPr>
        <w:adjustRightInd/>
        <w:snapToGrid/>
      </w:pPr>
    </w:p>
    <w:p w14:paraId="349769C7" w14:textId="0970A615" w:rsidR="00A85EF8" w:rsidRDefault="0048393F" w:rsidP="0048393F">
      <w:pPr>
        <w:pStyle w:val="2"/>
      </w:pPr>
      <w:bookmarkStart w:id="52" w:name="_ファイル受信メール認証のワンタイムパスワード通知メールの文書"/>
      <w:bookmarkStart w:id="53" w:name="_Toc138151682"/>
      <w:bookmarkEnd w:id="52"/>
      <w:r w:rsidRPr="0048393F">
        <w:rPr>
          <w:rFonts w:hint="eastAsia"/>
        </w:rPr>
        <w:t>ファイル受信メール認証のワンタイムパスワード通知メールの文書</w:t>
      </w:r>
      <w:bookmarkEnd w:id="53"/>
    </w:p>
    <w:p w14:paraId="4605A3BA" w14:textId="4AEE63D6" w:rsidR="008576A2" w:rsidRDefault="008576A2" w:rsidP="00940E73">
      <w:pPr>
        <w:adjustRightInd/>
        <w:snapToGrid/>
      </w:pPr>
      <w:r w:rsidRPr="008576A2">
        <w:rPr>
          <w:rFonts w:hint="eastAsia"/>
        </w:rPr>
        <w:t>ファイル受信メール認証機能を利用する際に送信されるワンタイムパスワードの文書を設定します。</w:t>
      </w:r>
    </w:p>
    <w:p w14:paraId="2D9B6860" w14:textId="3A317205" w:rsidR="009A0BD7" w:rsidRDefault="002D48C6" w:rsidP="009A0BD7">
      <w:pPr>
        <w:pStyle w:val="af5"/>
        <w:numPr>
          <w:ilvl w:val="0"/>
          <w:numId w:val="36"/>
        </w:numPr>
        <w:adjustRightInd/>
        <w:snapToGrid/>
        <w:ind w:leftChars="0"/>
      </w:pPr>
      <w:r w:rsidRPr="00B13A89">
        <w:rPr>
          <w:rFonts w:hint="eastAsia"/>
        </w:rPr>
        <w:t>本通知メールを利用するには</w:t>
      </w:r>
      <w:r w:rsidR="009A0BD7">
        <w:rPr>
          <w:rFonts w:hint="eastAsia"/>
        </w:rPr>
        <w:t>「</w:t>
      </w:r>
      <w:hyperlink w:anchor="_ファイル送信承認の設定" w:history="1">
        <w:r w:rsidR="00D659B2" w:rsidRPr="00FE7FB0">
          <w:rPr>
            <w:rStyle w:val="af0"/>
            <w:rFonts w:hint="eastAsia"/>
          </w:rPr>
          <w:t>5</w:t>
        </w:r>
        <w:r w:rsidR="009A0BD7" w:rsidRPr="00FE7FB0">
          <w:rPr>
            <w:rStyle w:val="af0"/>
            <w:rFonts w:hint="eastAsia"/>
          </w:rPr>
          <w:t>.</w:t>
        </w:r>
        <w:r w:rsidR="00FE7FB0" w:rsidRPr="00FE7FB0">
          <w:rPr>
            <w:rStyle w:val="af0"/>
            <w:rFonts w:hint="eastAsia"/>
          </w:rPr>
          <w:t>3</w:t>
        </w:r>
        <w:r w:rsidR="009A0BD7" w:rsidRPr="00FE7FB0">
          <w:rPr>
            <w:rStyle w:val="af0"/>
            <w:rFonts w:hint="eastAsia"/>
          </w:rPr>
          <w:t>.ファイル受信設定</w:t>
        </w:r>
      </w:hyperlink>
      <w:r w:rsidR="009A0BD7">
        <w:rPr>
          <w:rFonts w:hint="eastAsia"/>
        </w:rPr>
        <w:t>」において「認証方式」より「ワンタイムパスワード」を選択する必要があります。</w:t>
      </w:r>
    </w:p>
    <w:p w14:paraId="3678E56E" w14:textId="2CDECC22" w:rsidR="0004781E" w:rsidRPr="009A0BD7" w:rsidRDefault="0004781E" w:rsidP="00940E73">
      <w:pPr>
        <w:adjustRightInd/>
        <w:snapToGrid/>
      </w:pPr>
    </w:p>
    <w:p w14:paraId="14ED3A1E" w14:textId="164CB6FA" w:rsidR="005610AF" w:rsidRDefault="005610AF" w:rsidP="005610AF">
      <w:r>
        <w:rPr>
          <w:rFonts w:hint="eastAsia"/>
        </w:rPr>
        <w:t>「</w:t>
      </w:r>
      <w:r w:rsidR="002A5EF2" w:rsidRPr="002A5EF2">
        <w:rPr>
          <w:rFonts w:hint="eastAsia"/>
        </w:rPr>
        <w:t>ファイル受信メール認証のワンタイムパスワード通知メールの文書</w:t>
      </w:r>
      <w:r>
        <w:rPr>
          <w:rFonts w:hint="eastAsia"/>
        </w:rPr>
        <w:t>」より「設定」をクリックします。</w:t>
      </w:r>
    </w:p>
    <w:p w14:paraId="66E582A7" w14:textId="25816C41" w:rsidR="002A5EF2" w:rsidRDefault="00A47EA7" w:rsidP="002A5EF2">
      <w:pPr>
        <w:adjustRightInd/>
        <w:snapToGrid/>
        <w:jc w:val="center"/>
      </w:pPr>
      <w:r>
        <w:rPr>
          <w:noProof/>
        </w:rPr>
        <mc:AlternateContent>
          <mc:Choice Requires="wps">
            <w:drawing>
              <wp:anchor distT="0" distB="0" distL="114300" distR="114300" simplePos="0" relativeHeight="251798528" behindDoc="0" locked="0" layoutInCell="1" allowOverlap="1" wp14:anchorId="7122C729" wp14:editId="49E9D351">
                <wp:simplePos x="0" y="0"/>
                <wp:positionH relativeFrom="column">
                  <wp:posOffset>1310640</wp:posOffset>
                </wp:positionH>
                <wp:positionV relativeFrom="paragraph">
                  <wp:posOffset>1006475</wp:posOffset>
                </wp:positionV>
                <wp:extent cx="895350" cy="1809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2AB3" id="正方形/長方形 80" o:spid="_x0000_s1026" style="position:absolute;left:0;text-align:left;margin-left:103.2pt;margin-top:79.25pt;width:70.5pt;height:1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qBrg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" filled="f" strokecolor="red" strokeweight="2pt"/>
            </w:pict>
          </mc:Fallback>
        </mc:AlternateContent>
      </w:r>
      <w:r w:rsidR="002A5EF2">
        <w:rPr>
          <w:noProof/>
        </w:rPr>
        <w:drawing>
          <wp:inline distT="0" distB="0" distL="0" distR="0" wp14:anchorId="4C11876C" wp14:editId="6E255ECD">
            <wp:extent cx="3960000" cy="1267070"/>
            <wp:effectExtent l="19050" t="19050" r="21590" b="285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tx1"/>
                      </a:solidFill>
                    </a:ln>
                  </pic:spPr>
                </pic:pic>
              </a:graphicData>
            </a:graphic>
          </wp:inline>
        </w:drawing>
      </w:r>
    </w:p>
    <w:p w14:paraId="616FEA27" w14:textId="2E351E13" w:rsidR="002A5EF2" w:rsidRPr="002A5EF2" w:rsidRDefault="002A5EF2" w:rsidP="002A5EF2">
      <w:pPr>
        <w:adjustRightInd/>
        <w:snapToGrid/>
        <w:jc w:val="center"/>
        <w:rPr>
          <w:b/>
        </w:rPr>
      </w:pPr>
      <w:r w:rsidRPr="002A5EF2">
        <w:rPr>
          <w:rFonts w:hint="eastAsia"/>
          <w:b/>
        </w:rPr>
        <w:t>ファイル受信メール認証のワンタイムパスワード通知メールの文書</w:t>
      </w:r>
    </w:p>
    <w:p w14:paraId="196008C7" w14:textId="4DDA7A5C" w:rsidR="00243B1F" w:rsidRDefault="00243B1F" w:rsidP="00940E73">
      <w:pPr>
        <w:adjustRightInd/>
        <w:snapToGrid/>
      </w:pPr>
    </w:p>
    <w:p w14:paraId="176BF236" w14:textId="77777777" w:rsidR="00100A4D" w:rsidRDefault="00100A4D">
      <w:pPr>
        <w:adjustRightInd/>
        <w:snapToGrid/>
      </w:pPr>
      <w:r>
        <w:br w:type="page"/>
      </w:r>
    </w:p>
    <w:p w14:paraId="4A71178C" w14:textId="23EEB394" w:rsidR="000A6923" w:rsidRDefault="000A6923" w:rsidP="000A6923">
      <w:r w:rsidRPr="000A6923">
        <w:rPr>
          <w:rFonts w:hint="eastAsia"/>
        </w:rPr>
        <w:lastRenderedPageBreak/>
        <w:t>ファイル受信メール認証のワンタイムパスワード通知メールの文書</w:t>
      </w:r>
      <w:r>
        <w:rPr>
          <w:rFonts w:hint="eastAsia"/>
        </w:rPr>
        <w:t>が表示されますので、適宜設定を行います。</w:t>
      </w:r>
    </w:p>
    <w:p w14:paraId="41500555" w14:textId="51B6D7B9" w:rsidR="00040D4E" w:rsidRDefault="00040D4E" w:rsidP="000A6923">
      <w:pPr>
        <w:adjustRightInd/>
        <w:snapToGrid/>
        <w:jc w:val="center"/>
      </w:pPr>
      <w:r>
        <w:rPr>
          <w:noProof/>
        </w:rPr>
        <w:drawing>
          <wp:inline distT="0" distB="0" distL="0" distR="0" wp14:anchorId="6E7EA940" wp14:editId="7E09954E">
            <wp:extent cx="5400040" cy="2941320"/>
            <wp:effectExtent l="19050" t="19050" r="10160" b="1143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40" cy="2941320"/>
                    </a:xfrm>
                    <a:prstGeom prst="rect">
                      <a:avLst/>
                    </a:prstGeom>
                    <a:ln>
                      <a:solidFill>
                        <a:schemeClr val="tx1"/>
                      </a:solidFill>
                    </a:ln>
                  </pic:spPr>
                </pic:pic>
              </a:graphicData>
            </a:graphic>
          </wp:inline>
        </w:drawing>
      </w:r>
    </w:p>
    <w:p w14:paraId="452BA6B7" w14:textId="43663340" w:rsidR="000A6923" w:rsidRPr="000A6923" w:rsidRDefault="000A6923" w:rsidP="000A6923">
      <w:pPr>
        <w:adjustRightInd/>
        <w:snapToGrid/>
        <w:jc w:val="center"/>
        <w:rPr>
          <w:b/>
        </w:rPr>
      </w:pPr>
      <w:r w:rsidRPr="000A6923">
        <w:rPr>
          <w:rFonts w:hint="eastAsia"/>
          <w:b/>
        </w:rPr>
        <w:t>ファイル受信メール認証のワンタイムパスワード通知メールの文書</w:t>
      </w:r>
    </w:p>
    <w:p w14:paraId="3F78DB54" w14:textId="77777777" w:rsidR="000A6923" w:rsidRPr="000A6923" w:rsidRDefault="000A6923" w:rsidP="00940E73">
      <w:pPr>
        <w:adjustRightInd/>
        <w:snapToGrid/>
      </w:pPr>
    </w:p>
    <w:p w14:paraId="0C903BC3" w14:textId="77777777" w:rsidR="00AD5778" w:rsidRDefault="00AD5778" w:rsidP="00AD5778">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D5778" w14:paraId="7553020A" w14:textId="77777777" w:rsidTr="009A6424">
        <w:trPr>
          <w:tblHeader/>
          <w:jc w:val="center"/>
        </w:trPr>
        <w:tc>
          <w:tcPr>
            <w:tcW w:w="2128" w:type="dxa"/>
            <w:shd w:val="clear" w:color="auto" w:fill="DAEEF3" w:themeFill="accent5" w:themeFillTint="33"/>
          </w:tcPr>
          <w:p w14:paraId="14514DE8" w14:textId="77777777" w:rsidR="00AD5778" w:rsidRDefault="00AD5778" w:rsidP="009A6424">
            <w:r>
              <w:rPr>
                <w:rFonts w:hint="eastAsia"/>
              </w:rPr>
              <w:t>項目名</w:t>
            </w:r>
          </w:p>
        </w:tc>
        <w:tc>
          <w:tcPr>
            <w:tcW w:w="6377" w:type="dxa"/>
            <w:shd w:val="clear" w:color="auto" w:fill="DAEEF3" w:themeFill="accent5" w:themeFillTint="33"/>
          </w:tcPr>
          <w:p w14:paraId="0E267B40" w14:textId="77777777" w:rsidR="00AD5778" w:rsidRDefault="00AD5778" w:rsidP="009A6424">
            <w:r>
              <w:rPr>
                <w:rFonts w:hint="eastAsia"/>
              </w:rPr>
              <w:t>説明</w:t>
            </w:r>
          </w:p>
        </w:tc>
      </w:tr>
      <w:tr w:rsidR="00AD5778" w14:paraId="7E47B6EC" w14:textId="77777777" w:rsidTr="009A6424">
        <w:trPr>
          <w:jc w:val="center"/>
        </w:trPr>
        <w:tc>
          <w:tcPr>
            <w:tcW w:w="2128" w:type="dxa"/>
          </w:tcPr>
          <w:p w14:paraId="1DCFD167" w14:textId="77777777" w:rsidR="00AD5778" w:rsidRPr="00412946" w:rsidRDefault="00AD5778" w:rsidP="009A6424">
            <w:r>
              <w:rPr>
                <w:rFonts w:hint="eastAsia"/>
              </w:rPr>
              <w:t>言語設定</w:t>
            </w:r>
          </w:p>
        </w:tc>
        <w:tc>
          <w:tcPr>
            <w:tcW w:w="6377" w:type="dxa"/>
          </w:tcPr>
          <w:p w14:paraId="48A11118" w14:textId="77777777" w:rsidR="00AD5778" w:rsidRDefault="00AD5778" w:rsidP="009A6424">
            <w:r>
              <w:rPr>
                <w:rFonts w:hint="eastAsia"/>
              </w:rPr>
              <w:t>リストを切り替えることで日本語、英語、中国語の各言語におけるメール文書を設定することができます。</w:t>
            </w:r>
          </w:p>
          <w:p w14:paraId="661993CB" w14:textId="46B39E8C" w:rsidR="00AD5778" w:rsidRDefault="00AD5778" w:rsidP="00762811">
            <w:r>
              <w:rPr>
                <w:rFonts w:hint="eastAsia"/>
              </w:rPr>
              <w:t>※標準出荷状態では日本語のみメール文書の雛形をご用意して</w:t>
            </w:r>
            <w:r w:rsidR="00762811">
              <w:rPr>
                <w:rFonts w:hint="eastAsia"/>
              </w:rPr>
              <w:t>い</w:t>
            </w:r>
            <w:r>
              <w:rPr>
                <w:rFonts w:hint="eastAsia"/>
              </w:rPr>
              <w:t>ます。</w:t>
            </w:r>
          </w:p>
        </w:tc>
      </w:tr>
      <w:tr w:rsidR="008F48D2" w14:paraId="620306A9" w14:textId="77777777" w:rsidTr="009A6424">
        <w:trPr>
          <w:jc w:val="center"/>
        </w:trPr>
        <w:tc>
          <w:tcPr>
            <w:tcW w:w="2128" w:type="dxa"/>
          </w:tcPr>
          <w:p w14:paraId="5F25C36E" w14:textId="008979B6" w:rsidR="008F48D2" w:rsidRDefault="008F48D2" w:rsidP="008F48D2">
            <w:r>
              <w:t>未設定の言語はこの言語で送信する</w:t>
            </w:r>
          </w:p>
        </w:tc>
        <w:tc>
          <w:tcPr>
            <w:tcW w:w="6377" w:type="dxa"/>
          </w:tcPr>
          <w:p w14:paraId="46C72C80" w14:textId="350EE514"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D5778" w14:paraId="5B2E0683" w14:textId="77777777" w:rsidTr="009A6424">
        <w:trPr>
          <w:jc w:val="center"/>
        </w:trPr>
        <w:tc>
          <w:tcPr>
            <w:tcW w:w="2128" w:type="dxa"/>
          </w:tcPr>
          <w:p w14:paraId="20417652" w14:textId="77777777" w:rsidR="00AD5778" w:rsidRDefault="00AD5778" w:rsidP="009A6424">
            <w:r>
              <w:rPr>
                <w:rFonts w:hint="eastAsia"/>
              </w:rPr>
              <w:t>件名</w:t>
            </w:r>
          </w:p>
        </w:tc>
        <w:tc>
          <w:tcPr>
            <w:tcW w:w="6377" w:type="dxa"/>
          </w:tcPr>
          <w:p w14:paraId="0A64E190" w14:textId="77777777" w:rsidR="00AD5778" w:rsidRDefault="00AD5778" w:rsidP="009A6424">
            <w:r>
              <w:rPr>
                <w:rFonts w:hint="eastAsia"/>
              </w:rPr>
              <w:t>メールの件名を指定することができます。</w:t>
            </w:r>
          </w:p>
        </w:tc>
      </w:tr>
      <w:tr w:rsidR="00AD5778" w14:paraId="482A5835" w14:textId="77777777" w:rsidTr="009A6424">
        <w:trPr>
          <w:jc w:val="center"/>
        </w:trPr>
        <w:tc>
          <w:tcPr>
            <w:tcW w:w="2128" w:type="dxa"/>
          </w:tcPr>
          <w:p w14:paraId="0FBCA815" w14:textId="77777777" w:rsidR="00AD5778" w:rsidRDefault="00AD5778" w:rsidP="009A6424">
            <w:r>
              <w:rPr>
                <w:rFonts w:hint="eastAsia"/>
              </w:rPr>
              <w:t>本文</w:t>
            </w:r>
          </w:p>
        </w:tc>
        <w:tc>
          <w:tcPr>
            <w:tcW w:w="6377" w:type="dxa"/>
          </w:tcPr>
          <w:p w14:paraId="5388F4F6" w14:textId="77777777" w:rsidR="00AD5778" w:rsidRDefault="00AD5778" w:rsidP="009A6424">
            <w:r>
              <w:rPr>
                <w:rFonts w:hint="eastAsia"/>
              </w:rPr>
              <w:t>メールの本文を指定することができます。</w:t>
            </w:r>
          </w:p>
        </w:tc>
      </w:tr>
    </w:tbl>
    <w:p w14:paraId="1B86D71A" w14:textId="145FB039" w:rsidR="00AD5778" w:rsidRPr="00842007" w:rsidRDefault="00AD5778" w:rsidP="00AD5778">
      <w:pPr>
        <w:pStyle w:val="af5"/>
        <w:numPr>
          <w:ilvl w:val="0"/>
          <w:numId w:val="36"/>
        </w:numPr>
        <w:ind w:leftChars="0"/>
      </w:pPr>
      <w:r>
        <w:rPr>
          <w:rFonts w:hint="eastAsia"/>
        </w:rPr>
        <w:t>件名、本文については置換文字列を使用することができます。詳細については設定画面内のヒントに記載して</w:t>
      </w:r>
      <w:r w:rsidR="00762811">
        <w:rPr>
          <w:rFonts w:hint="eastAsia"/>
        </w:rPr>
        <w:t>い</w:t>
      </w:r>
      <w:r>
        <w:rPr>
          <w:rFonts w:hint="eastAsia"/>
        </w:rPr>
        <w:t>ますのでご確認ください。</w:t>
      </w:r>
    </w:p>
    <w:p w14:paraId="22680956" w14:textId="77777777" w:rsidR="00BD5DE5" w:rsidRPr="00AD5778" w:rsidRDefault="00BD5DE5" w:rsidP="00940E73">
      <w:pPr>
        <w:adjustRightInd/>
        <w:snapToGrid/>
      </w:pPr>
    </w:p>
    <w:p w14:paraId="0830EDF4" w14:textId="77777777" w:rsidR="00FE1B79" w:rsidRDefault="00FE1B79" w:rsidP="00FE1B79">
      <w:r>
        <w:rPr>
          <w:rFonts w:hint="eastAsia"/>
        </w:rPr>
        <w:lastRenderedPageBreak/>
        <w:t>「設定」をクリックすると設定内容が反映されます。</w:t>
      </w:r>
    </w:p>
    <w:p w14:paraId="27EB4DDD" w14:textId="77777777" w:rsidR="0004781E" w:rsidRPr="00FE1B79" w:rsidRDefault="0004781E" w:rsidP="00940E73">
      <w:pPr>
        <w:adjustRightInd/>
        <w:snapToGrid/>
      </w:pPr>
    </w:p>
    <w:p w14:paraId="36042739" w14:textId="305B99CC" w:rsidR="00722746" w:rsidRDefault="00722746" w:rsidP="00722746">
      <w:pPr>
        <w:pStyle w:val="2"/>
      </w:pPr>
      <w:bookmarkStart w:id="54" w:name="_ファイル送信ランダムパスワード通知メールの文書"/>
      <w:bookmarkStart w:id="55" w:name="_Toc138151683"/>
      <w:bookmarkEnd w:id="54"/>
      <w:r w:rsidRPr="00722746">
        <w:rPr>
          <w:rFonts w:hint="eastAsia"/>
        </w:rPr>
        <w:t>ファイル送信ランダムパスワード通知メールの文書</w:t>
      </w:r>
      <w:bookmarkEnd w:id="55"/>
    </w:p>
    <w:p w14:paraId="00B7DB98" w14:textId="3F98990F" w:rsidR="00F645A8" w:rsidRDefault="00466299" w:rsidP="00940E73">
      <w:pPr>
        <w:adjustRightInd/>
        <w:snapToGrid/>
      </w:pPr>
      <w:r w:rsidRPr="00466299">
        <w:rPr>
          <w:rFonts w:hint="eastAsia"/>
        </w:rPr>
        <w:t>ファイル送信機能を利用する際に送信されるランダムパスワードの文書を設定します。</w:t>
      </w:r>
    </w:p>
    <w:p w14:paraId="6C51C017" w14:textId="497FE71C" w:rsidR="001E467B" w:rsidRDefault="00D438B7" w:rsidP="001E467B">
      <w:pPr>
        <w:pStyle w:val="af5"/>
        <w:numPr>
          <w:ilvl w:val="0"/>
          <w:numId w:val="36"/>
        </w:numPr>
        <w:adjustRightInd/>
        <w:snapToGrid/>
        <w:ind w:leftChars="0"/>
      </w:pPr>
      <w:r w:rsidRPr="00B13A89">
        <w:rPr>
          <w:rFonts w:hint="eastAsia"/>
        </w:rPr>
        <w:t>本通知メールを利用するには</w:t>
      </w:r>
      <w:r w:rsidR="001E467B">
        <w:rPr>
          <w:rFonts w:hint="eastAsia"/>
        </w:rPr>
        <w:t>「</w:t>
      </w:r>
      <w:hyperlink w:anchor="_ファイル送信設定_1" w:history="1">
        <w:r w:rsidR="00AE09D6" w:rsidRPr="00DC7451">
          <w:rPr>
            <w:rStyle w:val="af0"/>
            <w:rFonts w:hint="eastAsia"/>
          </w:rPr>
          <w:t>5.2</w:t>
        </w:r>
        <w:r w:rsidR="001E467B" w:rsidRPr="00DC7451">
          <w:rPr>
            <w:rStyle w:val="af0"/>
            <w:rFonts w:hint="eastAsia"/>
          </w:rPr>
          <w:t>.ファイル送信設定</w:t>
        </w:r>
      </w:hyperlink>
      <w:r w:rsidR="001E467B">
        <w:rPr>
          <w:rFonts w:hint="eastAsia"/>
        </w:rPr>
        <w:t>」において「認証方式」より「ランダムパスワード」を選択する必要があります。</w:t>
      </w:r>
    </w:p>
    <w:p w14:paraId="7B1F4DB9" w14:textId="4E564682" w:rsidR="001B40F8" w:rsidRPr="001E467B" w:rsidRDefault="001B40F8" w:rsidP="00940E73">
      <w:pPr>
        <w:adjustRightInd/>
        <w:snapToGrid/>
      </w:pPr>
    </w:p>
    <w:p w14:paraId="1F3B5602" w14:textId="64815614" w:rsidR="008A434A" w:rsidRDefault="008A434A" w:rsidP="008A434A">
      <w:r>
        <w:rPr>
          <w:rFonts w:hint="eastAsia"/>
        </w:rPr>
        <w:t>「</w:t>
      </w:r>
      <w:r w:rsidRPr="008A434A">
        <w:rPr>
          <w:rFonts w:hint="eastAsia"/>
        </w:rPr>
        <w:t>ファイル送信ランダムパスワード通知メールの文書</w:t>
      </w:r>
      <w:r>
        <w:rPr>
          <w:rFonts w:hint="eastAsia"/>
        </w:rPr>
        <w:t>」より「設定」をクリックします。</w:t>
      </w:r>
    </w:p>
    <w:p w14:paraId="5EDBCDB4" w14:textId="34C50363" w:rsidR="008A434A" w:rsidRPr="008A434A" w:rsidRDefault="0040576A" w:rsidP="008A434A">
      <w:pPr>
        <w:adjustRightInd/>
        <w:snapToGrid/>
        <w:jc w:val="center"/>
      </w:pPr>
      <w:r>
        <w:rPr>
          <w:noProof/>
        </w:rPr>
        <mc:AlternateContent>
          <mc:Choice Requires="wps">
            <w:drawing>
              <wp:anchor distT="0" distB="0" distL="114300" distR="114300" simplePos="0" relativeHeight="251800576" behindDoc="0" locked="0" layoutInCell="1" allowOverlap="1" wp14:anchorId="051FB247" wp14:editId="793E478F">
                <wp:simplePos x="0" y="0"/>
                <wp:positionH relativeFrom="column">
                  <wp:posOffset>1301115</wp:posOffset>
                </wp:positionH>
                <wp:positionV relativeFrom="paragraph">
                  <wp:posOffset>1000760</wp:posOffset>
                </wp:positionV>
                <wp:extent cx="895350" cy="18097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112D" id="正方形/長方形 82" o:spid="_x0000_s1026" style="position:absolute;left:0;text-align:left;margin-left:102.45pt;margin-top:78.8pt;width:70.5pt;height:1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fUrw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" filled="f" strokecolor="red" strokeweight="2pt"/>
            </w:pict>
          </mc:Fallback>
        </mc:AlternateContent>
      </w:r>
      <w:r w:rsidR="008A434A">
        <w:rPr>
          <w:noProof/>
        </w:rPr>
        <w:drawing>
          <wp:inline distT="0" distB="0" distL="0" distR="0" wp14:anchorId="2E03866D" wp14:editId="4BBA8895">
            <wp:extent cx="3960000" cy="1267070"/>
            <wp:effectExtent l="19050" t="19050" r="21590" b="285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tx1"/>
                      </a:solidFill>
                    </a:ln>
                  </pic:spPr>
                </pic:pic>
              </a:graphicData>
            </a:graphic>
          </wp:inline>
        </w:drawing>
      </w:r>
    </w:p>
    <w:p w14:paraId="04952D8C" w14:textId="028F8EED" w:rsidR="006238BF" w:rsidRPr="008A434A" w:rsidRDefault="008A434A" w:rsidP="008A434A">
      <w:pPr>
        <w:adjustRightInd/>
        <w:snapToGrid/>
        <w:jc w:val="center"/>
        <w:rPr>
          <w:b/>
        </w:rPr>
      </w:pPr>
      <w:r w:rsidRPr="008A434A">
        <w:rPr>
          <w:rFonts w:hint="eastAsia"/>
          <w:b/>
        </w:rPr>
        <w:t>ファイル送信ランダムパスワード通知メールの文書</w:t>
      </w:r>
    </w:p>
    <w:p w14:paraId="74704419" w14:textId="22A25D34" w:rsidR="006238BF" w:rsidRDefault="006238BF" w:rsidP="00940E73">
      <w:pPr>
        <w:adjustRightInd/>
        <w:snapToGrid/>
      </w:pPr>
    </w:p>
    <w:p w14:paraId="00EF8A2B" w14:textId="77777777" w:rsidR="00B12931" w:rsidRDefault="00B12931">
      <w:pPr>
        <w:adjustRightInd/>
        <w:snapToGrid/>
      </w:pPr>
      <w:r>
        <w:br w:type="page"/>
      </w:r>
    </w:p>
    <w:p w14:paraId="00692A20" w14:textId="30C7ED83" w:rsidR="00D10422" w:rsidRDefault="00D10422" w:rsidP="00D10422">
      <w:r w:rsidRPr="00D10422">
        <w:rPr>
          <w:rFonts w:hint="eastAsia"/>
        </w:rPr>
        <w:lastRenderedPageBreak/>
        <w:t>ファイル送信ランダムパスワード通知メールの文書設定</w:t>
      </w:r>
      <w:r>
        <w:rPr>
          <w:rFonts w:hint="eastAsia"/>
        </w:rPr>
        <w:t>が表示されますので、適宜設定を行います。</w:t>
      </w:r>
    </w:p>
    <w:p w14:paraId="1F9053B7" w14:textId="260C7444" w:rsidR="00123C4C" w:rsidRPr="00D10422" w:rsidRDefault="00123C4C" w:rsidP="007D23F8">
      <w:pPr>
        <w:adjustRightInd/>
        <w:snapToGrid/>
        <w:jc w:val="center"/>
      </w:pPr>
      <w:r>
        <w:rPr>
          <w:noProof/>
        </w:rPr>
        <w:drawing>
          <wp:inline distT="0" distB="0" distL="0" distR="0" wp14:anchorId="46D51D02" wp14:editId="5FD363A6">
            <wp:extent cx="5400040" cy="2950845"/>
            <wp:effectExtent l="19050" t="19050" r="10160" b="209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2950845"/>
                    </a:xfrm>
                    <a:prstGeom prst="rect">
                      <a:avLst/>
                    </a:prstGeom>
                    <a:ln>
                      <a:solidFill>
                        <a:schemeClr val="tx1"/>
                      </a:solidFill>
                    </a:ln>
                  </pic:spPr>
                </pic:pic>
              </a:graphicData>
            </a:graphic>
          </wp:inline>
        </w:drawing>
      </w:r>
    </w:p>
    <w:p w14:paraId="1FA4C487" w14:textId="203799C7" w:rsidR="008A434A" w:rsidRPr="00D10422" w:rsidRDefault="00D10422" w:rsidP="00D429AC">
      <w:pPr>
        <w:adjustRightInd/>
        <w:snapToGrid/>
        <w:jc w:val="center"/>
        <w:rPr>
          <w:b/>
        </w:rPr>
      </w:pPr>
      <w:r w:rsidRPr="00D10422">
        <w:rPr>
          <w:rFonts w:hint="eastAsia"/>
          <w:b/>
        </w:rPr>
        <w:t>ファイル送信ランダムパスワード通知メールの文書設定</w:t>
      </w:r>
    </w:p>
    <w:p w14:paraId="1654598F" w14:textId="77777777" w:rsidR="00200DE0" w:rsidRDefault="00200DE0" w:rsidP="00940E73">
      <w:pPr>
        <w:adjustRightInd/>
        <w:snapToGrid/>
      </w:pPr>
    </w:p>
    <w:p w14:paraId="59A9E7A5" w14:textId="77777777" w:rsidR="00AD5778" w:rsidRDefault="00AD5778" w:rsidP="00AD5778">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D5778" w14:paraId="314614D5" w14:textId="77777777" w:rsidTr="009A6424">
        <w:trPr>
          <w:tblHeader/>
          <w:jc w:val="center"/>
        </w:trPr>
        <w:tc>
          <w:tcPr>
            <w:tcW w:w="2128" w:type="dxa"/>
            <w:shd w:val="clear" w:color="auto" w:fill="DAEEF3" w:themeFill="accent5" w:themeFillTint="33"/>
          </w:tcPr>
          <w:p w14:paraId="662884FF" w14:textId="77777777" w:rsidR="00AD5778" w:rsidRDefault="00AD5778" w:rsidP="009A6424">
            <w:r>
              <w:rPr>
                <w:rFonts w:hint="eastAsia"/>
              </w:rPr>
              <w:t>項目名</w:t>
            </w:r>
          </w:p>
        </w:tc>
        <w:tc>
          <w:tcPr>
            <w:tcW w:w="6377" w:type="dxa"/>
            <w:shd w:val="clear" w:color="auto" w:fill="DAEEF3" w:themeFill="accent5" w:themeFillTint="33"/>
          </w:tcPr>
          <w:p w14:paraId="3B832598" w14:textId="77777777" w:rsidR="00AD5778" w:rsidRDefault="00AD5778" w:rsidP="009A6424">
            <w:r>
              <w:rPr>
                <w:rFonts w:hint="eastAsia"/>
              </w:rPr>
              <w:t>説明</w:t>
            </w:r>
          </w:p>
        </w:tc>
      </w:tr>
      <w:tr w:rsidR="00AD5778" w14:paraId="4F529811" w14:textId="77777777" w:rsidTr="009A6424">
        <w:trPr>
          <w:jc w:val="center"/>
        </w:trPr>
        <w:tc>
          <w:tcPr>
            <w:tcW w:w="2128" w:type="dxa"/>
          </w:tcPr>
          <w:p w14:paraId="326C36AC" w14:textId="77777777" w:rsidR="00AD5778" w:rsidRPr="00412946" w:rsidRDefault="00AD5778" w:rsidP="009A6424">
            <w:r>
              <w:rPr>
                <w:rFonts w:hint="eastAsia"/>
              </w:rPr>
              <w:t>言語設定</w:t>
            </w:r>
          </w:p>
        </w:tc>
        <w:tc>
          <w:tcPr>
            <w:tcW w:w="6377" w:type="dxa"/>
          </w:tcPr>
          <w:p w14:paraId="7C7A3C4C" w14:textId="77777777" w:rsidR="00AD5778" w:rsidRDefault="00AD5778" w:rsidP="009A6424">
            <w:r>
              <w:rPr>
                <w:rFonts w:hint="eastAsia"/>
              </w:rPr>
              <w:t>リストを切り替えることで日本語、英語、中国語の各言語におけるメール文書を設定することができます。</w:t>
            </w:r>
          </w:p>
          <w:p w14:paraId="78682B50" w14:textId="00857636" w:rsidR="00AD5778" w:rsidRDefault="00AD5778" w:rsidP="00397D23">
            <w:r>
              <w:rPr>
                <w:rFonts w:hint="eastAsia"/>
              </w:rPr>
              <w:t>※標準出荷状態では日本語のみメール文書の雛形をご用意して</w:t>
            </w:r>
            <w:r w:rsidR="00397D23">
              <w:rPr>
                <w:rFonts w:hint="eastAsia"/>
              </w:rPr>
              <w:t>い</w:t>
            </w:r>
            <w:r>
              <w:rPr>
                <w:rFonts w:hint="eastAsia"/>
              </w:rPr>
              <w:t>ます。</w:t>
            </w:r>
          </w:p>
        </w:tc>
      </w:tr>
      <w:tr w:rsidR="008F48D2" w14:paraId="74249F77" w14:textId="77777777" w:rsidTr="009A6424">
        <w:trPr>
          <w:jc w:val="center"/>
        </w:trPr>
        <w:tc>
          <w:tcPr>
            <w:tcW w:w="2128" w:type="dxa"/>
          </w:tcPr>
          <w:p w14:paraId="7AEDA823" w14:textId="111AF7E4" w:rsidR="008F48D2" w:rsidRDefault="008F48D2" w:rsidP="008F48D2">
            <w:r>
              <w:t>未設定の言語はこの言語で送信する</w:t>
            </w:r>
          </w:p>
        </w:tc>
        <w:tc>
          <w:tcPr>
            <w:tcW w:w="6377" w:type="dxa"/>
          </w:tcPr>
          <w:p w14:paraId="0A582F8B" w14:textId="52A4AAD6"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D5778" w14:paraId="1E804777" w14:textId="77777777" w:rsidTr="009A6424">
        <w:trPr>
          <w:jc w:val="center"/>
        </w:trPr>
        <w:tc>
          <w:tcPr>
            <w:tcW w:w="2128" w:type="dxa"/>
          </w:tcPr>
          <w:p w14:paraId="2EA0B5B2" w14:textId="77777777" w:rsidR="00AD5778" w:rsidRDefault="00AD5778" w:rsidP="009A6424">
            <w:r>
              <w:rPr>
                <w:rFonts w:hint="eastAsia"/>
              </w:rPr>
              <w:t>件名</w:t>
            </w:r>
          </w:p>
        </w:tc>
        <w:tc>
          <w:tcPr>
            <w:tcW w:w="6377" w:type="dxa"/>
          </w:tcPr>
          <w:p w14:paraId="66672842" w14:textId="77777777" w:rsidR="00AD5778" w:rsidRDefault="00AD5778" w:rsidP="009A6424">
            <w:r>
              <w:rPr>
                <w:rFonts w:hint="eastAsia"/>
              </w:rPr>
              <w:t>メールの件名を指定することができます。</w:t>
            </w:r>
          </w:p>
        </w:tc>
      </w:tr>
      <w:tr w:rsidR="00AD5778" w14:paraId="450BC525" w14:textId="77777777" w:rsidTr="009A6424">
        <w:trPr>
          <w:jc w:val="center"/>
        </w:trPr>
        <w:tc>
          <w:tcPr>
            <w:tcW w:w="2128" w:type="dxa"/>
          </w:tcPr>
          <w:p w14:paraId="3A4271C1" w14:textId="77777777" w:rsidR="00AD5778" w:rsidRDefault="00AD5778" w:rsidP="009A6424">
            <w:r>
              <w:rPr>
                <w:rFonts w:hint="eastAsia"/>
              </w:rPr>
              <w:t>本文</w:t>
            </w:r>
          </w:p>
        </w:tc>
        <w:tc>
          <w:tcPr>
            <w:tcW w:w="6377" w:type="dxa"/>
          </w:tcPr>
          <w:p w14:paraId="2212C491" w14:textId="77777777" w:rsidR="00AD5778" w:rsidRDefault="00AD5778" w:rsidP="009A6424">
            <w:r>
              <w:rPr>
                <w:rFonts w:hint="eastAsia"/>
              </w:rPr>
              <w:t>メールの本文を指定することができます。</w:t>
            </w:r>
          </w:p>
        </w:tc>
      </w:tr>
    </w:tbl>
    <w:p w14:paraId="6F96E771" w14:textId="5DD5C5C5" w:rsidR="00AD5778" w:rsidRPr="00842007" w:rsidRDefault="00AD5778" w:rsidP="00AD5778">
      <w:pPr>
        <w:pStyle w:val="af5"/>
        <w:numPr>
          <w:ilvl w:val="0"/>
          <w:numId w:val="36"/>
        </w:numPr>
        <w:ind w:leftChars="0"/>
      </w:pPr>
      <w:r>
        <w:rPr>
          <w:rFonts w:hint="eastAsia"/>
        </w:rPr>
        <w:t>件名、本文については置換文字列を使用することができます。詳細については設定画面内のヒントに記載して</w:t>
      </w:r>
      <w:r w:rsidR="00397D23">
        <w:rPr>
          <w:rFonts w:hint="eastAsia"/>
        </w:rPr>
        <w:t>い</w:t>
      </w:r>
      <w:r>
        <w:rPr>
          <w:rFonts w:hint="eastAsia"/>
        </w:rPr>
        <w:t>ますのでご確認ください。</w:t>
      </w:r>
    </w:p>
    <w:p w14:paraId="1278714A" w14:textId="77777777" w:rsidR="006238BF" w:rsidRPr="00AD5778" w:rsidRDefault="006238BF" w:rsidP="00940E73">
      <w:pPr>
        <w:adjustRightInd/>
        <w:snapToGrid/>
      </w:pPr>
    </w:p>
    <w:p w14:paraId="058B7A16" w14:textId="77777777" w:rsidR="00FE1B79" w:rsidRDefault="00FE1B79" w:rsidP="00FE1B79">
      <w:r>
        <w:rPr>
          <w:rFonts w:hint="eastAsia"/>
        </w:rPr>
        <w:lastRenderedPageBreak/>
        <w:t>「設定」をクリックすると設定内容が反映されます。</w:t>
      </w:r>
    </w:p>
    <w:p w14:paraId="61D103DA" w14:textId="77777777" w:rsidR="00455C40" w:rsidRPr="00FE1B79" w:rsidRDefault="00455C40" w:rsidP="00940E73">
      <w:pPr>
        <w:adjustRightInd/>
        <w:snapToGrid/>
      </w:pPr>
    </w:p>
    <w:p w14:paraId="461833B9" w14:textId="07D8661C" w:rsidR="00722746" w:rsidRDefault="00722746" w:rsidP="00722746">
      <w:pPr>
        <w:pStyle w:val="2"/>
      </w:pPr>
      <w:bookmarkStart w:id="56" w:name="_ファイル受信ランダムパスワード通知メールの文書"/>
      <w:bookmarkStart w:id="57" w:name="_Toc138151684"/>
      <w:bookmarkEnd w:id="56"/>
      <w:r w:rsidRPr="00722746">
        <w:rPr>
          <w:rFonts w:hint="eastAsia"/>
        </w:rPr>
        <w:t>ファイル受信ランダムパスワード通知メールの文書</w:t>
      </w:r>
      <w:bookmarkEnd w:id="57"/>
    </w:p>
    <w:p w14:paraId="331931A4" w14:textId="5B02ED7C" w:rsidR="00722746" w:rsidRDefault="00455C40" w:rsidP="00940E73">
      <w:pPr>
        <w:adjustRightInd/>
        <w:snapToGrid/>
      </w:pPr>
      <w:r w:rsidRPr="00455C40">
        <w:rPr>
          <w:rFonts w:hint="eastAsia"/>
        </w:rPr>
        <w:t>ファイル受信機能を利用する際に送信されるランダムパスワードの文書を設定します。</w:t>
      </w:r>
    </w:p>
    <w:p w14:paraId="4A6CA078" w14:textId="0198C7C5" w:rsidR="001F07CB" w:rsidRDefault="00636419" w:rsidP="001F07CB">
      <w:pPr>
        <w:pStyle w:val="af5"/>
        <w:numPr>
          <w:ilvl w:val="0"/>
          <w:numId w:val="36"/>
        </w:numPr>
        <w:adjustRightInd/>
        <w:snapToGrid/>
        <w:ind w:leftChars="0"/>
      </w:pPr>
      <w:r w:rsidRPr="00B13A89">
        <w:rPr>
          <w:rFonts w:hint="eastAsia"/>
        </w:rPr>
        <w:t>本通知メールを利用するには</w:t>
      </w:r>
      <w:r w:rsidR="001F07CB">
        <w:rPr>
          <w:rFonts w:hint="eastAsia"/>
        </w:rPr>
        <w:t>「</w:t>
      </w:r>
      <w:hyperlink w:anchor="_ファイル送信承認の設定" w:history="1">
        <w:r w:rsidR="009E01E4" w:rsidRPr="00CC3933">
          <w:rPr>
            <w:rStyle w:val="af0"/>
            <w:rFonts w:hint="eastAsia"/>
          </w:rPr>
          <w:t>5.</w:t>
        </w:r>
        <w:r w:rsidR="00504F6B" w:rsidRPr="00CC3933">
          <w:rPr>
            <w:rStyle w:val="af0"/>
            <w:rFonts w:hint="eastAsia"/>
          </w:rPr>
          <w:t>3</w:t>
        </w:r>
        <w:r w:rsidR="009E01E4" w:rsidRPr="00CC3933">
          <w:rPr>
            <w:rStyle w:val="af0"/>
            <w:rFonts w:hint="eastAsia"/>
          </w:rPr>
          <w:t>.</w:t>
        </w:r>
        <w:r w:rsidR="001F07CB" w:rsidRPr="00CC3933">
          <w:rPr>
            <w:rStyle w:val="af0"/>
            <w:rFonts w:hint="eastAsia"/>
          </w:rPr>
          <w:t>ファイル受信設定</w:t>
        </w:r>
      </w:hyperlink>
      <w:r w:rsidR="001F07CB">
        <w:rPr>
          <w:rFonts w:hint="eastAsia"/>
        </w:rPr>
        <w:t>」において「認証方式」より「ランダムパスワード」を選択する必要があります。</w:t>
      </w:r>
    </w:p>
    <w:p w14:paraId="54F35269" w14:textId="77777777" w:rsidR="00DE4B50" w:rsidRPr="001F07CB" w:rsidRDefault="00DE4B50" w:rsidP="00DE4B50"/>
    <w:p w14:paraId="6421A53B" w14:textId="66E5C434" w:rsidR="00837E3B" w:rsidRDefault="00DE4B50" w:rsidP="00DE4B50">
      <w:r>
        <w:rPr>
          <w:rFonts w:hint="eastAsia"/>
        </w:rPr>
        <w:t>「</w:t>
      </w:r>
      <w:r w:rsidRPr="00DE4B50">
        <w:rPr>
          <w:rFonts w:hint="eastAsia"/>
        </w:rPr>
        <w:t>ファイル受信ランダムパスワード通知メールの文書</w:t>
      </w:r>
      <w:r>
        <w:rPr>
          <w:rFonts w:hint="eastAsia"/>
        </w:rPr>
        <w:t>」より「設定」をクリックします。</w:t>
      </w:r>
    </w:p>
    <w:p w14:paraId="05750581" w14:textId="683DB574" w:rsidR="00455C40" w:rsidRPr="00DE4B50" w:rsidRDefault="00323CB9" w:rsidP="007D1350">
      <w:pPr>
        <w:adjustRightInd/>
        <w:snapToGrid/>
        <w:jc w:val="center"/>
      </w:pPr>
      <w:r>
        <w:rPr>
          <w:noProof/>
        </w:rPr>
        <mc:AlternateContent>
          <mc:Choice Requires="wps">
            <w:drawing>
              <wp:anchor distT="0" distB="0" distL="114300" distR="114300" simplePos="0" relativeHeight="251802624" behindDoc="0" locked="0" layoutInCell="1" allowOverlap="1" wp14:anchorId="2266FF88" wp14:editId="46C167E6">
                <wp:simplePos x="0" y="0"/>
                <wp:positionH relativeFrom="column">
                  <wp:posOffset>1320165</wp:posOffset>
                </wp:positionH>
                <wp:positionV relativeFrom="paragraph">
                  <wp:posOffset>1011555</wp:posOffset>
                </wp:positionV>
                <wp:extent cx="895350" cy="1809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AD9C" id="正方形/長方形 85" o:spid="_x0000_s1026" style="position:absolute;left:0;text-align:left;margin-left:103.95pt;margin-top:79.65pt;width:70.5pt;height:1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" filled="f" strokecolor="red" strokeweight="2pt"/>
            </w:pict>
          </mc:Fallback>
        </mc:AlternateContent>
      </w:r>
      <w:r w:rsidR="00627F73">
        <w:rPr>
          <w:noProof/>
        </w:rPr>
        <w:drawing>
          <wp:inline distT="0" distB="0" distL="0" distR="0" wp14:anchorId="2A08ACFF" wp14:editId="1D2393FD">
            <wp:extent cx="3960000" cy="1267070"/>
            <wp:effectExtent l="19050" t="19050" r="2159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tx1"/>
                      </a:solidFill>
                    </a:ln>
                  </pic:spPr>
                </pic:pic>
              </a:graphicData>
            </a:graphic>
          </wp:inline>
        </w:drawing>
      </w:r>
    </w:p>
    <w:p w14:paraId="015778EB" w14:textId="27827649" w:rsidR="007D1350" w:rsidRPr="00DE4B50" w:rsidRDefault="00DE4B50" w:rsidP="007D1350">
      <w:pPr>
        <w:adjustRightInd/>
        <w:snapToGrid/>
        <w:jc w:val="center"/>
        <w:rPr>
          <w:b/>
        </w:rPr>
      </w:pPr>
      <w:r w:rsidRPr="00DE4B50">
        <w:rPr>
          <w:rFonts w:hint="eastAsia"/>
          <w:b/>
        </w:rPr>
        <w:t>ファイル受信ランダムパスワード通知メールの文書</w:t>
      </w:r>
    </w:p>
    <w:p w14:paraId="22F0CEF3" w14:textId="37B31CCE" w:rsidR="007B66F1" w:rsidRDefault="007B66F1" w:rsidP="00940E73">
      <w:pPr>
        <w:adjustRightInd/>
        <w:snapToGrid/>
      </w:pPr>
    </w:p>
    <w:p w14:paraId="5017FC1B" w14:textId="77777777" w:rsidR="00E30504" w:rsidRDefault="00E30504">
      <w:pPr>
        <w:adjustRightInd/>
        <w:snapToGrid/>
      </w:pPr>
      <w:r>
        <w:br w:type="page"/>
      </w:r>
    </w:p>
    <w:p w14:paraId="6D64D084" w14:textId="154D4335" w:rsidR="005D5E17" w:rsidRPr="006C7588" w:rsidRDefault="00EC4AD5" w:rsidP="006C7588">
      <w:r w:rsidRPr="00EC4AD5">
        <w:rPr>
          <w:rFonts w:hint="eastAsia"/>
        </w:rPr>
        <w:lastRenderedPageBreak/>
        <w:t>ファイル受信ランダムパスワード通知メールの文書設定</w:t>
      </w:r>
      <w:r>
        <w:rPr>
          <w:rFonts w:hint="eastAsia"/>
        </w:rPr>
        <w:t>が表示されますので、適宜設定を行います。</w:t>
      </w:r>
    </w:p>
    <w:p w14:paraId="76A3F268" w14:textId="0CCCDA9B" w:rsidR="00BE791B" w:rsidRDefault="00BE791B" w:rsidP="007D1350">
      <w:pPr>
        <w:adjustRightInd/>
        <w:snapToGrid/>
        <w:jc w:val="center"/>
      </w:pPr>
      <w:r>
        <w:rPr>
          <w:noProof/>
        </w:rPr>
        <w:drawing>
          <wp:inline distT="0" distB="0" distL="0" distR="0" wp14:anchorId="29EB12D3" wp14:editId="027BC900">
            <wp:extent cx="5400040" cy="2931795"/>
            <wp:effectExtent l="19050" t="19050" r="10160" b="2095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2931795"/>
                    </a:xfrm>
                    <a:prstGeom prst="rect">
                      <a:avLst/>
                    </a:prstGeom>
                    <a:ln>
                      <a:solidFill>
                        <a:schemeClr val="tx1"/>
                      </a:solidFill>
                    </a:ln>
                  </pic:spPr>
                </pic:pic>
              </a:graphicData>
            </a:graphic>
          </wp:inline>
        </w:drawing>
      </w:r>
    </w:p>
    <w:p w14:paraId="44D25C6D" w14:textId="22D256FA" w:rsidR="007D1350" w:rsidRPr="00DE4B50" w:rsidRDefault="00DE4B50" w:rsidP="007D1350">
      <w:pPr>
        <w:adjustRightInd/>
        <w:snapToGrid/>
        <w:jc w:val="center"/>
        <w:rPr>
          <w:b/>
        </w:rPr>
      </w:pPr>
      <w:r w:rsidRPr="00DE4B50">
        <w:rPr>
          <w:rFonts w:hint="eastAsia"/>
          <w:b/>
        </w:rPr>
        <w:t>ファイル受信ランダムパスワード通知メールの文書設定</w:t>
      </w:r>
    </w:p>
    <w:p w14:paraId="2F81C930" w14:textId="77777777" w:rsidR="007D1350" w:rsidRDefault="007D1350" w:rsidP="00940E73">
      <w:pPr>
        <w:adjustRightInd/>
        <w:snapToGrid/>
      </w:pPr>
    </w:p>
    <w:p w14:paraId="50997296" w14:textId="77777777" w:rsidR="00AD5778" w:rsidRDefault="00AD5778" w:rsidP="00AD5778">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AD5778" w14:paraId="6F626500" w14:textId="77777777" w:rsidTr="009A6424">
        <w:trPr>
          <w:tblHeader/>
          <w:jc w:val="center"/>
        </w:trPr>
        <w:tc>
          <w:tcPr>
            <w:tcW w:w="2128" w:type="dxa"/>
            <w:shd w:val="clear" w:color="auto" w:fill="DAEEF3" w:themeFill="accent5" w:themeFillTint="33"/>
          </w:tcPr>
          <w:p w14:paraId="29CDC0CE" w14:textId="77777777" w:rsidR="00AD5778" w:rsidRDefault="00AD5778" w:rsidP="009A6424">
            <w:r>
              <w:rPr>
                <w:rFonts w:hint="eastAsia"/>
              </w:rPr>
              <w:t>項目名</w:t>
            </w:r>
          </w:p>
        </w:tc>
        <w:tc>
          <w:tcPr>
            <w:tcW w:w="6377" w:type="dxa"/>
            <w:shd w:val="clear" w:color="auto" w:fill="DAEEF3" w:themeFill="accent5" w:themeFillTint="33"/>
          </w:tcPr>
          <w:p w14:paraId="556A7048" w14:textId="77777777" w:rsidR="00AD5778" w:rsidRDefault="00AD5778" w:rsidP="009A6424">
            <w:r>
              <w:rPr>
                <w:rFonts w:hint="eastAsia"/>
              </w:rPr>
              <w:t>説明</w:t>
            </w:r>
          </w:p>
        </w:tc>
      </w:tr>
      <w:tr w:rsidR="00AD5778" w14:paraId="70FFC4AA" w14:textId="77777777" w:rsidTr="009A6424">
        <w:trPr>
          <w:jc w:val="center"/>
        </w:trPr>
        <w:tc>
          <w:tcPr>
            <w:tcW w:w="2128" w:type="dxa"/>
          </w:tcPr>
          <w:p w14:paraId="55ABDD88" w14:textId="77777777" w:rsidR="00AD5778" w:rsidRPr="00412946" w:rsidRDefault="00AD5778" w:rsidP="009A6424">
            <w:r>
              <w:rPr>
                <w:rFonts w:hint="eastAsia"/>
              </w:rPr>
              <w:t>言語設定</w:t>
            </w:r>
          </w:p>
        </w:tc>
        <w:tc>
          <w:tcPr>
            <w:tcW w:w="6377" w:type="dxa"/>
          </w:tcPr>
          <w:p w14:paraId="3D5EA01E" w14:textId="77777777" w:rsidR="00AD5778" w:rsidRDefault="00AD5778" w:rsidP="009A6424">
            <w:r>
              <w:rPr>
                <w:rFonts w:hint="eastAsia"/>
              </w:rPr>
              <w:t>リストを切り替えることで日本語、英語、中国語の各言語におけるメール文書を設定することができます。</w:t>
            </w:r>
          </w:p>
          <w:p w14:paraId="72318672" w14:textId="4E1DFED0" w:rsidR="00AD5778" w:rsidRDefault="00AD5778" w:rsidP="001F741A">
            <w:r>
              <w:rPr>
                <w:rFonts w:hint="eastAsia"/>
              </w:rPr>
              <w:t>※標準出荷状態では日本語のみメール文書の雛形をご用意して</w:t>
            </w:r>
            <w:r w:rsidR="001F741A">
              <w:rPr>
                <w:rFonts w:hint="eastAsia"/>
              </w:rPr>
              <w:t>い</w:t>
            </w:r>
            <w:r>
              <w:rPr>
                <w:rFonts w:hint="eastAsia"/>
              </w:rPr>
              <w:t>ます。</w:t>
            </w:r>
          </w:p>
        </w:tc>
      </w:tr>
      <w:tr w:rsidR="008F48D2" w14:paraId="4944AD5A" w14:textId="77777777" w:rsidTr="009A6424">
        <w:trPr>
          <w:jc w:val="center"/>
        </w:trPr>
        <w:tc>
          <w:tcPr>
            <w:tcW w:w="2128" w:type="dxa"/>
          </w:tcPr>
          <w:p w14:paraId="67C4CE84" w14:textId="27A60BCB" w:rsidR="008F48D2" w:rsidRDefault="008F48D2" w:rsidP="008F48D2">
            <w:r>
              <w:t>未設定の言語はこの言語で送信する</w:t>
            </w:r>
          </w:p>
        </w:tc>
        <w:tc>
          <w:tcPr>
            <w:tcW w:w="6377" w:type="dxa"/>
          </w:tcPr>
          <w:p w14:paraId="043390BF" w14:textId="281F2B69" w:rsidR="008F48D2" w:rsidRDefault="008F48D2" w:rsidP="008F48D2">
            <w:r>
              <w:rPr>
                <w:rFonts w:hint="eastAsia"/>
              </w:rPr>
              <w:t>通知メールの言語を未設定で選択しているユーザーに対し、本設定で指定した言語のメール文書設定でメールを送信します。</w:t>
            </w:r>
          </w:p>
        </w:tc>
      </w:tr>
      <w:tr w:rsidR="00AD5778" w14:paraId="1BAF2A4A" w14:textId="77777777" w:rsidTr="009A6424">
        <w:trPr>
          <w:jc w:val="center"/>
        </w:trPr>
        <w:tc>
          <w:tcPr>
            <w:tcW w:w="2128" w:type="dxa"/>
          </w:tcPr>
          <w:p w14:paraId="1F289456" w14:textId="77777777" w:rsidR="00AD5778" w:rsidRDefault="00AD5778" w:rsidP="009A6424">
            <w:r>
              <w:rPr>
                <w:rFonts w:hint="eastAsia"/>
              </w:rPr>
              <w:t>件名</w:t>
            </w:r>
          </w:p>
        </w:tc>
        <w:tc>
          <w:tcPr>
            <w:tcW w:w="6377" w:type="dxa"/>
          </w:tcPr>
          <w:p w14:paraId="72CF7457" w14:textId="77777777" w:rsidR="00AD5778" w:rsidRDefault="00AD5778" w:rsidP="009A6424">
            <w:r>
              <w:rPr>
                <w:rFonts w:hint="eastAsia"/>
              </w:rPr>
              <w:t>メールの件名を指定することができます。</w:t>
            </w:r>
          </w:p>
        </w:tc>
      </w:tr>
      <w:tr w:rsidR="00AD5778" w14:paraId="16FD1F1E" w14:textId="77777777" w:rsidTr="009A6424">
        <w:trPr>
          <w:jc w:val="center"/>
        </w:trPr>
        <w:tc>
          <w:tcPr>
            <w:tcW w:w="2128" w:type="dxa"/>
          </w:tcPr>
          <w:p w14:paraId="29F615F3" w14:textId="77777777" w:rsidR="00AD5778" w:rsidRDefault="00AD5778" w:rsidP="009A6424">
            <w:r>
              <w:rPr>
                <w:rFonts w:hint="eastAsia"/>
              </w:rPr>
              <w:t>本文</w:t>
            </w:r>
          </w:p>
        </w:tc>
        <w:tc>
          <w:tcPr>
            <w:tcW w:w="6377" w:type="dxa"/>
          </w:tcPr>
          <w:p w14:paraId="60B4E68A" w14:textId="77777777" w:rsidR="00AD5778" w:rsidRDefault="00AD5778" w:rsidP="009A6424">
            <w:r>
              <w:rPr>
                <w:rFonts w:hint="eastAsia"/>
              </w:rPr>
              <w:t>メールの本文を指定することができます。</w:t>
            </w:r>
          </w:p>
        </w:tc>
      </w:tr>
    </w:tbl>
    <w:p w14:paraId="079F735B" w14:textId="267247BD" w:rsidR="00AD5778" w:rsidRPr="00842007" w:rsidRDefault="00AD5778" w:rsidP="00AD5778">
      <w:pPr>
        <w:pStyle w:val="af5"/>
        <w:numPr>
          <w:ilvl w:val="0"/>
          <w:numId w:val="36"/>
        </w:numPr>
        <w:ind w:leftChars="0"/>
      </w:pPr>
      <w:r>
        <w:rPr>
          <w:rFonts w:hint="eastAsia"/>
        </w:rPr>
        <w:t>件名、本文については置換文字列を使用することができます。詳細については設定画面内のヒントに記載して</w:t>
      </w:r>
      <w:r w:rsidR="001F741A">
        <w:rPr>
          <w:rFonts w:hint="eastAsia"/>
        </w:rPr>
        <w:t>い</w:t>
      </w:r>
      <w:r>
        <w:rPr>
          <w:rFonts w:hint="eastAsia"/>
        </w:rPr>
        <w:t>ますのでご確認ください。</w:t>
      </w:r>
    </w:p>
    <w:p w14:paraId="204EE0AB" w14:textId="77777777" w:rsidR="007B66F1" w:rsidRPr="00AD5778" w:rsidRDefault="007B66F1" w:rsidP="00940E73">
      <w:pPr>
        <w:adjustRightInd/>
        <w:snapToGrid/>
      </w:pPr>
    </w:p>
    <w:p w14:paraId="18B48DBF" w14:textId="308C11DA" w:rsidR="008F48D2" w:rsidRDefault="00FE1B79" w:rsidP="00661E62">
      <w:r>
        <w:rPr>
          <w:rFonts w:hint="eastAsia"/>
        </w:rPr>
        <w:lastRenderedPageBreak/>
        <w:t>「設定」をクリックすると設定内容が反映されます。</w:t>
      </w:r>
    </w:p>
    <w:p w14:paraId="089593C4" w14:textId="77777777" w:rsidR="004A1082" w:rsidRDefault="004A1082" w:rsidP="00661E62">
      <w:pPr>
        <w:rPr>
          <w:rFonts w:cs="Century"/>
          <w:b/>
          <w:kern w:val="24"/>
          <w:sz w:val="28"/>
        </w:rPr>
      </w:pPr>
    </w:p>
    <w:p w14:paraId="44D0146A" w14:textId="77777777" w:rsidR="008F48D2" w:rsidRDefault="008F48D2">
      <w:pPr>
        <w:adjustRightInd/>
        <w:snapToGrid/>
        <w:rPr>
          <w:rFonts w:cs="Century"/>
          <w:b/>
          <w:kern w:val="24"/>
          <w:sz w:val="28"/>
        </w:rPr>
      </w:pPr>
      <w:r>
        <w:br w:type="page"/>
      </w:r>
    </w:p>
    <w:p w14:paraId="2C71B583" w14:textId="67806C85" w:rsidR="00C8256E" w:rsidRDefault="00C8256E" w:rsidP="00C8256E">
      <w:pPr>
        <w:pStyle w:val="1"/>
        <w:rPr>
          <w:lang w:eastAsia="ja-JP"/>
        </w:rPr>
      </w:pPr>
      <w:bookmarkStart w:id="58" w:name="_ユーザー設定"/>
      <w:bookmarkStart w:id="59" w:name="_Toc138151685"/>
      <w:bookmarkEnd w:id="58"/>
      <w:r>
        <w:rPr>
          <w:rFonts w:hint="eastAsia"/>
          <w:lang w:eastAsia="ja-JP"/>
        </w:rPr>
        <w:lastRenderedPageBreak/>
        <w:t>ユーザー設定</w:t>
      </w:r>
      <w:bookmarkEnd w:id="59"/>
    </w:p>
    <w:p w14:paraId="38C968E6" w14:textId="2C29FBE7" w:rsidR="00D37930" w:rsidRDefault="0038083D" w:rsidP="003A239B">
      <w:r>
        <w:rPr>
          <w:rFonts w:hint="eastAsia"/>
        </w:rPr>
        <w:t>ユーザーがファイル送受信機能を使用するためには、その</w:t>
      </w:r>
      <w:r w:rsidRPr="0038083D">
        <w:rPr>
          <w:rFonts w:hint="eastAsia"/>
        </w:rPr>
        <w:t>ユーザーに対して</w:t>
      </w:r>
      <w:r w:rsidR="009F4448" w:rsidRPr="0038083D">
        <w:rPr>
          <w:rFonts w:hint="eastAsia"/>
        </w:rPr>
        <w:t>メールアドレス</w:t>
      </w:r>
      <w:r w:rsidR="009F4448">
        <w:rPr>
          <w:rFonts w:hint="eastAsia"/>
        </w:rPr>
        <w:t>と</w:t>
      </w:r>
      <w:r w:rsidRPr="0038083D">
        <w:rPr>
          <w:rFonts w:hint="eastAsia"/>
        </w:rPr>
        <w:t>ファイル送受信の許可を設定</w:t>
      </w:r>
      <w:r>
        <w:rPr>
          <w:rFonts w:hint="eastAsia"/>
        </w:rPr>
        <w:t>しておく必要があります。</w:t>
      </w:r>
    </w:p>
    <w:p w14:paraId="2810D6AA" w14:textId="2D124985" w:rsidR="009D3AA4" w:rsidRPr="00C501A3" w:rsidRDefault="009D3AA4" w:rsidP="00C8256E"/>
    <w:p w14:paraId="349A76E7" w14:textId="5978A4B1" w:rsidR="00E940E9" w:rsidRDefault="00E940E9" w:rsidP="00E940E9">
      <w:pPr>
        <w:rPr>
          <w:lang w:eastAsia="ar-SA"/>
        </w:rPr>
      </w:pPr>
      <w:r>
        <w:t>管理画面</w:t>
      </w:r>
      <w:r>
        <w:rPr>
          <w:rFonts w:hint="eastAsia"/>
        </w:rPr>
        <w:t xml:space="preserve"> </w:t>
      </w:r>
      <w:r>
        <w:t>- ユーザー管理</w:t>
      </w:r>
      <w:r w:rsidR="006C716E">
        <w:rPr>
          <w:rFonts w:hint="eastAsia"/>
        </w:rPr>
        <w:t>よりファイル送</w:t>
      </w:r>
      <w:r w:rsidR="00327234">
        <w:rPr>
          <w:rFonts w:hint="eastAsia"/>
        </w:rPr>
        <w:t>受信</w:t>
      </w:r>
      <w:r>
        <w:t>を行うユーザーにチェックを入れ、</w:t>
      </w:r>
      <w:r>
        <w:rPr>
          <w:rFonts w:hint="eastAsia"/>
        </w:rPr>
        <w:t>上部メニューのユーザー操作より</w:t>
      </w:r>
      <w:r>
        <w:t>更新をクリックします。</w:t>
      </w:r>
    </w:p>
    <w:p w14:paraId="24D04D84" w14:textId="77777777" w:rsidR="00E940E9" w:rsidRPr="00A123C5" w:rsidRDefault="00E940E9" w:rsidP="00E940E9">
      <w:pPr>
        <w:rPr>
          <w:lang w:eastAsia="ar-SA"/>
        </w:rPr>
      </w:pPr>
      <w:r>
        <w:rPr>
          <w:noProof/>
        </w:rPr>
        <mc:AlternateContent>
          <mc:Choice Requires="wps">
            <w:drawing>
              <wp:anchor distT="0" distB="0" distL="114300" distR="114300" simplePos="0" relativeHeight="251735040" behindDoc="0" locked="0" layoutInCell="1" allowOverlap="1" wp14:anchorId="6A3C1C3B" wp14:editId="1F14036A">
                <wp:simplePos x="0" y="0"/>
                <wp:positionH relativeFrom="column">
                  <wp:posOffset>862965</wp:posOffset>
                </wp:positionH>
                <wp:positionV relativeFrom="paragraph">
                  <wp:posOffset>1318895</wp:posOffset>
                </wp:positionV>
                <wp:extent cx="190500" cy="1905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1461B" id="正方形/長方形 15" o:spid="_x0000_s1026" style="position:absolute;left:0;text-align:left;margin-left:67.95pt;margin-top:103.85pt;width:1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" filled="f" strokecolor="red" strokeweight="2pt"/>
            </w:pict>
          </mc:Fallback>
        </mc:AlternateContent>
      </w:r>
      <w:r>
        <w:rPr>
          <w:noProof/>
        </w:rPr>
        <mc:AlternateContent>
          <mc:Choice Requires="wps">
            <w:drawing>
              <wp:anchor distT="0" distB="0" distL="114300" distR="114300" simplePos="0" relativeHeight="251736064" behindDoc="0" locked="0" layoutInCell="1" allowOverlap="1" wp14:anchorId="5DD3B646" wp14:editId="1E04812F">
                <wp:simplePos x="0" y="0"/>
                <wp:positionH relativeFrom="column">
                  <wp:posOffset>3091815</wp:posOffset>
                </wp:positionH>
                <wp:positionV relativeFrom="paragraph">
                  <wp:posOffset>509270</wp:posOffset>
                </wp:positionV>
                <wp:extent cx="838200" cy="171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C4DC" id="正方形/長方形 26" o:spid="_x0000_s1026" style="position:absolute;left:0;text-align:left;margin-left:243.45pt;margin-top:40.1pt;width:66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" filled="f" strokecolor="red" strokeweight="2pt"/>
            </w:pict>
          </mc:Fallback>
        </mc:AlternateContent>
      </w:r>
      <w:r>
        <w:rPr>
          <w:noProof/>
        </w:rPr>
        <w:drawing>
          <wp:inline distT="0" distB="0" distL="0" distR="0" wp14:anchorId="2DDCB52D" wp14:editId="071F55AB">
            <wp:extent cx="5400040" cy="1572260"/>
            <wp:effectExtent l="19050" t="19050" r="10160" b="279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1572260"/>
                    </a:xfrm>
                    <a:prstGeom prst="rect">
                      <a:avLst/>
                    </a:prstGeom>
                    <a:ln>
                      <a:solidFill>
                        <a:schemeClr val="tx1"/>
                      </a:solidFill>
                    </a:ln>
                  </pic:spPr>
                </pic:pic>
              </a:graphicData>
            </a:graphic>
          </wp:inline>
        </w:drawing>
      </w:r>
    </w:p>
    <w:p w14:paraId="663A935F" w14:textId="77777777" w:rsidR="00E940E9" w:rsidRPr="0082263E" w:rsidRDefault="00E940E9" w:rsidP="00E940E9">
      <w:pPr>
        <w:jc w:val="center"/>
        <w:rPr>
          <w:b/>
          <w:lang w:eastAsia="ar-SA"/>
        </w:rPr>
      </w:pPr>
      <w:r w:rsidRPr="0082263E">
        <w:rPr>
          <w:rFonts w:hint="eastAsia"/>
          <w:b/>
        </w:rPr>
        <w:t>ユーザー一覧</w:t>
      </w:r>
    </w:p>
    <w:p w14:paraId="17CB9898" w14:textId="47F1430D" w:rsidR="006D31CD" w:rsidRDefault="006D31CD" w:rsidP="003702A0"/>
    <w:p w14:paraId="3DE0362E" w14:textId="268049C5" w:rsidR="006D31CD" w:rsidRDefault="006D31CD" w:rsidP="003702A0">
      <w:r>
        <w:rPr>
          <w:rFonts w:hint="eastAsia"/>
        </w:rPr>
        <w:t>「</w:t>
      </w:r>
      <w:hyperlink w:anchor="_保存先設定" w:history="1">
        <w:r w:rsidRPr="00AF3865">
          <w:rPr>
            <w:rStyle w:val="af0"/>
            <w:rFonts w:hint="eastAsia"/>
          </w:rPr>
          <w:t>5.1.保存先設定</w:t>
        </w:r>
      </w:hyperlink>
      <w:r>
        <w:rPr>
          <w:rFonts w:hint="eastAsia"/>
        </w:rPr>
        <w:t>」</w:t>
      </w:r>
      <w:r w:rsidRPr="006D31CD">
        <w:t>で「ユーザーフォルダ」を指定している場合、ユーザーがファイル送受信を行うためにはユーザーフォルダが必要となるため、ユーザーフォルダの「作成する」にチェックを入れます。</w:t>
      </w:r>
    </w:p>
    <w:p w14:paraId="7512861A" w14:textId="77777777" w:rsidR="003702A0" w:rsidRDefault="003702A0" w:rsidP="00626621">
      <w:pPr>
        <w:jc w:val="center"/>
        <w:rPr>
          <w:lang w:eastAsia="ar-SA"/>
        </w:rPr>
      </w:pPr>
      <w:r>
        <w:rPr>
          <w:noProof/>
        </w:rPr>
        <mc:AlternateContent>
          <mc:Choice Requires="wps">
            <w:drawing>
              <wp:anchor distT="0" distB="0" distL="114300" distR="114300" simplePos="0" relativeHeight="251804672" behindDoc="0" locked="0" layoutInCell="1" allowOverlap="1" wp14:anchorId="03C8E42D" wp14:editId="4CE6557C">
                <wp:simplePos x="0" y="0"/>
                <wp:positionH relativeFrom="column">
                  <wp:posOffset>1958340</wp:posOffset>
                </wp:positionH>
                <wp:positionV relativeFrom="paragraph">
                  <wp:posOffset>596900</wp:posOffset>
                </wp:positionV>
                <wp:extent cx="923925" cy="29527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923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F4AD" id="正方形/長方形 88" o:spid="_x0000_s1026" style="position:absolute;left:0;text-align:left;margin-left:154.2pt;margin-top:47pt;width:72.75pt;height:2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" filled="f" strokecolor="red" strokeweight="2pt"/>
            </w:pict>
          </mc:Fallback>
        </mc:AlternateContent>
      </w:r>
      <w:r>
        <w:rPr>
          <w:noProof/>
        </w:rPr>
        <w:drawing>
          <wp:inline distT="0" distB="0" distL="0" distR="0" wp14:anchorId="3B6A464C" wp14:editId="6862DCB3">
            <wp:extent cx="5400040" cy="1192530"/>
            <wp:effectExtent l="19050" t="19050" r="10160" b="2667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1192530"/>
                    </a:xfrm>
                    <a:prstGeom prst="rect">
                      <a:avLst/>
                    </a:prstGeom>
                    <a:ln>
                      <a:solidFill>
                        <a:schemeClr val="tx1"/>
                      </a:solidFill>
                    </a:ln>
                  </pic:spPr>
                </pic:pic>
              </a:graphicData>
            </a:graphic>
          </wp:inline>
        </w:drawing>
      </w:r>
    </w:p>
    <w:p w14:paraId="62AF8D34" w14:textId="77777777" w:rsidR="003702A0" w:rsidRPr="003A239B" w:rsidRDefault="003702A0" w:rsidP="003702A0">
      <w:pPr>
        <w:jc w:val="center"/>
        <w:rPr>
          <w:b/>
          <w:lang w:eastAsia="ar-SA"/>
        </w:rPr>
      </w:pPr>
      <w:r w:rsidRPr="003A239B">
        <w:rPr>
          <w:rFonts w:hint="eastAsia"/>
          <w:b/>
        </w:rPr>
        <w:t>ユーザー更新</w:t>
      </w:r>
    </w:p>
    <w:p w14:paraId="5F45C539" w14:textId="77777777" w:rsidR="003702A0" w:rsidRDefault="003702A0" w:rsidP="00E940E9"/>
    <w:p w14:paraId="48EEA2AA" w14:textId="77777777" w:rsidR="00D276CA" w:rsidRDefault="00D276CA">
      <w:pPr>
        <w:adjustRightInd/>
        <w:snapToGrid/>
      </w:pPr>
      <w:r>
        <w:br w:type="page"/>
      </w:r>
    </w:p>
    <w:p w14:paraId="710ED5A3" w14:textId="4D72D1FD" w:rsidR="00E940E9" w:rsidRDefault="00E940E9" w:rsidP="00E940E9">
      <w:r>
        <w:lastRenderedPageBreak/>
        <w:t>メールアドレス</w:t>
      </w:r>
      <w:r>
        <w:rPr>
          <w:rFonts w:hint="eastAsia"/>
        </w:rPr>
        <w:t>欄</w:t>
      </w:r>
      <w:r>
        <w:t>に</w:t>
      </w:r>
      <w:r>
        <w:rPr>
          <w:rFonts w:hint="eastAsia"/>
        </w:rPr>
        <w:t>メール</w:t>
      </w:r>
      <w:r>
        <w:t>アドレスを入力します。</w:t>
      </w:r>
    </w:p>
    <w:p w14:paraId="6126D1A3" w14:textId="77777777" w:rsidR="00E940E9" w:rsidRDefault="00E940E9" w:rsidP="00E940E9">
      <w:pPr>
        <w:jc w:val="center"/>
      </w:pPr>
      <w:r>
        <w:rPr>
          <w:noProof/>
        </w:rPr>
        <mc:AlternateContent>
          <mc:Choice Requires="wps">
            <w:drawing>
              <wp:anchor distT="0" distB="0" distL="114300" distR="114300" simplePos="0" relativeHeight="251737088" behindDoc="0" locked="0" layoutInCell="1" allowOverlap="1" wp14:anchorId="58263E30" wp14:editId="4E2C92B3">
                <wp:simplePos x="0" y="0"/>
                <wp:positionH relativeFrom="column">
                  <wp:posOffset>1958340</wp:posOffset>
                </wp:positionH>
                <wp:positionV relativeFrom="paragraph">
                  <wp:posOffset>1347470</wp:posOffset>
                </wp:positionV>
                <wp:extent cx="1419225" cy="276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2D6A" id="正方形/長方形 27" o:spid="_x0000_s1026" style="position:absolute;left:0;text-align:left;margin-left:154.2pt;margin-top:106.1pt;width:111.7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" filled="f" strokecolor="red" strokeweight="2pt"/>
            </w:pict>
          </mc:Fallback>
        </mc:AlternateContent>
      </w:r>
      <w:r>
        <w:rPr>
          <w:noProof/>
        </w:rPr>
        <w:drawing>
          <wp:inline distT="0" distB="0" distL="0" distR="0" wp14:anchorId="1F04C003" wp14:editId="1446E48C">
            <wp:extent cx="5400040" cy="1828800"/>
            <wp:effectExtent l="19050" t="19050" r="10160"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1828800"/>
                    </a:xfrm>
                    <a:prstGeom prst="rect">
                      <a:avLst/>
                    </a:prstGeom>
                    <a:ln>
                      <a:solidFill>
                        <a:schemeClr val="tx1"/>
                      </a:solidFill>
                    </a:ln>
                  </pic:spPr>
                </pic:pic>
              </a:graphicData>
            </a:graphic>
          </wp:inline>
        </w:drawing>
      </w:r>
    </w:p>
    <w:p w14:paraId="29454B22" w14:textId="77777777" w:rsidR="00E940E9" w:rsidRPr="00A61DA1" w:rsidRDefault="00E940E9" w:rsidP="00E940E9">
      <w:pPr>
        <w:jc w:val="center"/>
        <w:rPr>
          <w:b/>
        </w:rPr>
      </w:pPr>
      <w:r w:rsidRPr="00A61DA1">
        <w:rPr>
          <w:rFonts w:hint="eastAsia"/>
          <w:b/>
        </w:rPr>
        <w:t>ユーザー更新</w:t>
      </w:r>
    </w:p>
    <w:p w14:paraId="626026EC" w14:textId="77777777" w:rsidR="00E940E9" w:rsidRDefault="00E940E9" w:rsidP="00E940E9"/>
    <w:p w14:paraId="1DC22831" w14:textId="16F8E189" w:rsidR="00E940E9" w:rsidRDefault="00E940E9" w:rsidP="00E940E9">
      <w:r>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た後、</w:t>
      </w:r>
      <w:r w:rsidRPr="00650BD4">
        <w:t>画面</w:t>
      </w:r>
      <w:r>
        <w:rPr>
          <w:rFonts w:hint="eastAsia"/>
        </w:rPr>
        <w:t>上部</w:t>
      </w:r>
      <w:r w:rsidRPr="00650BD4">
        <w:t>の</w:t>
      </w:r>
      <w:r w:rsidRPr="00DC28EA">
        <w:t>「更新」を</w:t>
      </w:r>
      <w:r>
        <w:rPr>
          <w:rFonts w:hint="eastAsia"/>
        </w:rPr>
        <w:t>クリック</w:t>
      </w:r>
      <w:r w:rsidRPr="00DC28EA">
        <w:t>します。</w:t>
      </w:r>
    </w:p>
    <w:p w14:paraId="3C8CAE53" w14:textId="1CE9F017" w:rsidR="00E940E9" w:rsidRDefault="00E940E9" w:rsidP="00E940E9">
      <w:r>
        <w:rPr>
          <w:noProof/>
        </w:rPr>
        <mc:AlternateContent>
          <mc:Choice Requires="wps">
            <w:drawing>
              <wp:anchor distT="0" distB="0" distL="114300" distR="114300" simplePos="0" relativeHeight="251742208" behindDoc="0" locked="0" layoutInCell="1" allowOverlap="1" wp14:anchorId="4C681218" wp14:editId="529AF510">
                <wp:simplePos x="0" y="0"/>
                <wp:positionH relativeFrom="column">
                  <wp:posOffset>891540</wp:posOffset>
                </wp:positionH>
                <wp:positionV relativeFrom="paragraph">
                  <wp:posOffset>318770</wp:posOffset>
                </wp:positionV>
                <wp:extent cx="381000" cy="180975"/>
                <wp:effectExtent l="0" t="0" r="19050" b="28575"/>
                <wp:wrapNone/>
                <wp:docPr id="285" name="正方形/長方形 285"/>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67B8" id="正方形/長方形 285" o:spid="_x0000_s1026" style="position:absolute;left:0;text-align:left;margin-left:70.2pt;margin-top:25.1pt;width:30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" filled="f" strokecolor="red" strokeweight="2pt"/>
            </w:pict>
          </mc:Fallback>
        </mc:AlternateContent>
      </w:r>
      <w:r>
        <w:rPr>
          <w:noProof/>
        </w:rPr>
        <mc:AlternateContent>
          <mc:Choice Requires="wps">
            <w:drawing>
              <wp:anchor distT="0" distB="0" distL="114300" distR="114300" simplePos="0" relativeHeight="251738112" behindDoc="0" locked="0" layoutInCell="1" allowOverlap="1" wp14:anchorId="7EBA7DD6" wp14:editId="63D279BE">
                <wp:simplePos x="0" y="0"/>
                <wp:positionH relativeFrom="column">
                  <wp:posOffset>2015490</wp:posOffset>
                </wp:positionH>
                <wp:positionV relativeFrom="paragraph">
                  <wp:posOffset>1387475</wp:posOffset>
                </wp:positionV>
                <wp:extent cx="1238250" cy="1714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49BAA" id="正方形/長方形 30" o:spid="_x0000_s1026" style="position:absolute;left:0;text-align:left;margin-left:158.7pt;margin-top:109.25pt;width:97.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" filled="f" strokecolor="red" strokeweight="2pt"/>
            </w:pict>
          </mc:Fallback>
        </mc:AlternateContent>
      </w:r>
      <w:r>
        <w:rPr>
          <w:noProof/>
        </w:rPr>
        <w:drawing>
          <wp:inline distT="0" distB="0" distL="0" distR="0" wp14:anchorId="1C278F1C" wp14:editId="34A9EADB">
            <wp:extent cx="5400040" cy="2388870"/>
            <wp:effectExtent l="19050" t="19050" r="1016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40" cy="2388870"/>
                    </a:xfrm>
                    <a:prstGeom prst="rect">
                      <a:avLst/>
                    </a:prstGeom>
                    <a:ln>
                      <a:solidFill>
                        <a:schemeClr val="tx1"/>
                      </a:solidFill>
                    </a:ln>
                  </pic:spPr>
                </pic:pic>
              </a:graphicData>
            </a:graphic>
          </wp:inline>
        </w:drawing>
      </w:r>
    </w:p>
    <w:p w14:paraId="7C088DC6" w14:textId="77777777" w:rsidR="00E940E9" w:rsidRPr="00023A10" w:rsidRDefault="00E940E9" w:rsidP="00E940E9">
      <w:pPr>
        <w:jc w:val="center"/>
        <w:rPr>
          <w:b/>
        </w:rPr>
      </w:pPr>
      <w:r w:rsidRPr="00023A10">
        <w:rPr>
          <w:rFonts w:hint="eastAsia"/>
          <w:b/>
        </w:rPr>
        <w:t>ユーザー更新</w:t>
      </w:r>
    </w:p>
    <w:p w14:paraId="31BB6535" w14:textId="28B19A1F" w:rsidR="003A239B" w:rsidRDefault="003A239B" w:rsidP="003A239B">
      <w:pPr>
        <w:rPr>
          <w:lang w:eastAsia="ar-SA"/>
        </w:rPr>
      </w:pPr>
    </w:p>
    <w:p w14:paraId="50ECB6D8" w14:textId="77777777" w:rsidR="000567CC" w:rsidRDefault="000567CC">
      <w:pPr>
        <w:adjustRightInd/>
        <w:snapToGrid/>
        <w:rPr>
          <w:rFonts w:cs="Century"/>
          <w:b/>
          <w:kern w:val="24"/>
          <w:sz w:val="28"/>
        </w:rPr>
      </w:pPr>
      <w:r>
        <w:br w:type="page"/>
      </w:r>
    </w:p>
    <w:p w14:paraId="40727094" w14:textId="3D35B850" w:rsidR="00114C16" w:rsidRDefault="00114C16" w:rsidP="00114C16">
      <w:pPr>
        <w:pStyle w:val="1"/>
      </w:pPr>
      <w:bookmarkStart w:id="60" w:name="_グループ設定"/>
      <w:bookmarkStart w:id="61" w:name="_Toc138151686"/>
      <w:bookmarkEnd w:id="60"/>
      <w:r>
        <w:rPr>
          <w:rFonts w:hint="eastAsia"/>
          <w:lang w:eastAsia="ja-JP"/>
        </w:rPr>
        <w:lastRenderedPageBreak/>
        <w:t>グループ設定</w:t>
      </w:r>
      <w:bookmarkEnd w:id="61"/>
    </w:p>
    <w:p w14:paraId="147A219A" w14:textId="755CAE6B" w:rsidR="00114C16" w:rsidRDefault="00FA21BE" w:rsidP="00114C16">
      <w:r>
        <w:rPr>
          <w:rFonts w:hint="eastAsia"/>
        </w:rPr>
        <w:t>「</w:t>
      </w:r>
      <w:hyperlink w:anchor="_保存先設定" w:history="1">
        <w:r w:rsidRPr="00AF3865">
          <w:rPr>
            <w:rStyle w:val="af0"/>
            <w:rFonts w:hint="eastAsia"/>
          </w:rPr>
          <w:t>5.1.保存先設定</w:t>
        </w:r>
      </w:hyperlink>
      <w:r>
        <w:rPr>
          <w:rFonts w:hint="eastAsia"/>
        </w:rPr>
        <w:t>」</w:t>
      </w:r>
      <w:r w:rsidR="009656A9">
        <w:rPr>
          <w:rFonts w:hint="eastAsia"/>
        </w:rPr>
        <w:t>で</w:t>
      </w:r>
      <w:r w:rsidR="00413AB5">
        <w:rPr>
          <w:rFonts w:hint="eastAsia"/>
        </w:rPr>
        <w:t>「</w:t>
      </w:r>
      <w:r w:rsidR="00413AB5" w:rsidRPr="00413AB5">
        <w:rPr>
          <w:rFonts w:hint="eastAsia"/>
        </w:rPr>
        <w:t>グループフォルダ</w:t>
      </w:r>
      <w:r w:rsidR="00413AB5">
        <w:rPr>
          <w:rFonts w:hint="eastAsia"/>
        </w:rPr>
        <w:t>」</w:t>
      </w:r>
      <w:r w:rsidR="00413AB5" w:rsidRPr="00413AB5">
        <w:rPr>
          <w:rFonts w:hint="eastAsia"/>
        </w:rPr>
        <w:t>を指定する場合は</w:t>
      </w:r>
      <w:r w:rsidR="00413AB5">
        <w:rPr>
          <w:rFonts w:hint="eastAsia"/>
        </w:rPr>
        <w:t>、以下手順でグループを作成する必要があります。</w:t>
      </w:r>
    </w:p>
    <w:p w14:paraId="1B23F090" w14:textId="77777777" w:rsidR="009656A9" w:rsidRPr="006A6577" w:rsidRDefault="009656A9" w:rsidP="00114C16">
      <w:pPr>
        <w:rPr>
          <w:lang w:eastAsia="ar-SA"/>
        </w:rPr>
      </w:pPr>
    </w:p>
    <w:p w14:paraId="73D67756" w14:textId="05ABC919" w:rsidR="00213F1B" w:rsidRDefault="00213F1B" w:rsidP="00213F1B">
      <w:r>
        <w:t>管理画面</w:t>
      </w:r>
      <w:r>
        <w:rPr>
          <w:rFonts w:hint="eastAsia"/>
        </w:rPr>
        <w:t xml:space="preserve"> </w:t>
      </w:r>
      <w:r>
        <w:t xml:space="preserve">- </w:t>
      </w:r>
      <w:r>
        <w:rPr>
          <w:rFonts w:hint="eastAsia"/>
        </w:rPr>
        <w:t>グループ</w:t>
      </w:r>
      <w:r>
        <w:t>管理</w:t>
      </w:r>
      <w:r w:rsidR="00FF3547">
        <w:rPr>
          <w:rFonts w:hint="eastAsia"/>
        </w:rPr>
        <w:t>より</w:t>
      </w:r>
      <w:r w:rsidR="00B43C73">
        <w:rPr>
          <w:rFonts w:hint="eastAsia"/>
        </w:rPr>
        <w:t>上部メニュー</w:t>
      </w:r>
      <w:r w:rsidR="00FF3547">
        <w:rPr>
          <w:rFonts w:hint="eastAsia"/>
        </w:rPr>
        <w:t>の</w:t>
      </w:r>
      <w:r w:rsidR="00B43C73">
        <w:rPr>
          <w:rFonts w:hint="eastAsia"/>
        </w:rPr>
        <w:t>「新規」をクリックします。</w:t>
      </w:r>
    </w:p>
    <w:p w14:paraId="09754963" w14:textId="5DC835DF" w:rsidR="00B43C73" w:rsidRDefault="00C846F4" w:rsidP="00A7657C">
      <w:pPr>
        <w:jc w:val="center"/>
      </w:pPr>
      <w:r>
        <w:rPr>
          <w:noProof/>
        </w:rPr>
        <mc:AlternateContent>
          <mc:Choice Requires="wps">
            <w:drawing>
              <wp:anchor distT="0" distB="0" distL="114300" distR="114300" simplePos="0" relativeHeight="251825152" behindDoc="0" locked="0" layoutInCell="1" allowOverlap="1" wp14:anchorId="64C78660" wp14:editId="5BC3D859">
                <wp:simplePos x="0" y="0"/>
                <wp:positionH relativeFrom="column">
                  <wp:posOffset>1596390</wp:posOffset>
                </wp:positionH>
                <wp:positionV relativeFrom="paragraph">
                  <wp:posOffset>302895</wp:posOffset>
                </wp:positionV>
                <wp:extent cx="360000" cy="190500"/>
                <wp:effectExtent l="0" t="0" r="21590" b="19050"/>
                <wp:wrapNone/>
                <wp:docPr id="18" name="正方形/長方形 18"/>
                <wp:cNvGraphicFramePr/>
                <a:graphic xmlns:a="http://schemas.openxmlformats.org/drawingml/2006/main">
                  <a:graphicData uri="http://schemas.microsoft.com/office/word/2010/wordprocessingShape">
                    <wps:wsp>
                      <wps:cNvSpPr/>
                      <wps:spPr>
                        <a:xfrm>
                          <a:off x="0" y="0"/>
                          <a:ext cx="360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6137" id="正方形/長方形 18" o:spid="_x0000_s1026" style="position:absolute;left:0;text-align:left;margin-left:125.7pt;margin-top:23.85pt;width:28.35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" filled="f" strokecolor="red" strokeweight="2pt"/>
            </w:pict>
          </mc:Fallback>
        </mc:AlternateContent>
      </w:r>
      <w:r w:rsidR="00A7657C">
        <w:rPr>
          <w:noProof/>
        </w:rPr>
        <w:drawing>
          <wp:inline distT="0" distB="0" distL="0" distR="0" wp14:anchorId="2B455CA5" wp14:editId="11C41518">
            <wp:extent cx="5400040" cy="1329690"/>
            <wp:effectExtent l="19050" t="19050" r="10160" b="228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1329690"/>
                    </a:xfrm>
                    <a:prstGeom prst="rect">
                      <a:avLst/>
                    </a:prstGeom>
                    <a:ln>
                      <a:solidFill>
                        <a:schemeClr val="tx1"/>
                      </a:solidFill>
                    </a:ln>
                  </pic:spPr>
                </pic:pic>
              </a:graphicData>
            </a:graphic>
          </wp:inline>
        </w:drawing>
      </w:r>
    </w:p>
    <w:p w14:paraId="48C34F6E" w14:textId="2946C819" w:rsidR="00B43C73" w:rsidRPr="00A7657C" w:rsidRDefault="00A7657C" w:rsidP="00A7657C">
      <w:pPr>
        <w:jc w:val="center"/>
        <w:rPr>
          <w:b/>
        </w:rPr>
      </w:pPr>
      <w:r w:rsidRPr="00A7657C">
        <w:rPr>
          <w:rFonts w:hint="eastAsia"/>
          <w:b/>
        </w:rPr>
        <w:t>グループ一覧</w:t>
      </w:r>
    </w:p>
    <w:p w14:paraId="01B15857" w14:textId="0D0DE286" w:rsidR="00FA21BE" w:rsidRDefault="00FA21BE" w:rsidP="00114C16">
      <w:pPr>
        <w:rPr>
          <w:lang w:eastAsia="ar-SA"/>
        </w:rPr>
      </w:pPr>
    </w:p>
    <w:p w14:paraId="68B7E9A5" w14:textId="2CAA7283" w:rsidR="00285313" w:rsidRPr="00C6174B" w:rsidRDefault="00E94304" w:rsidP="00114C16">
      <w:pPr>
        <w:rPr>
          <w:lang w:eastAsia="ar-SA"/>
        </w:rPr>
      </w:pPr>
      <w:r>
        <w:rPr>
          <w:rFonts w:hint="eastAsia"/>
        </w:rPr>
        <w:t>グループ名を入力かつグループ</w:t>
      </w:r>
      <w:r w:rsidR="00C6174B">
        <w:rPr>
          <w:rFonts w:hint="eastAsia"/>
        </w:rPr>
        <w:t>フォルダの「作成する」</w:t>
      </w:r>
      <w:r>
        <w:rPr>
          <w:rFonts w:hint="eastAsia"/>
        </w:rPr>
        <w:t>にチェックを入れ、画面上部の「作成」をクリックします。</w:t>
      </w:r>
    </w:p>
    <w:p w14:paraId="39CDBA4B" w14:textId="105FEF46" w:rsidR="00114C16" w:rsidRPr="00114C16" w:rsidRDefault="00C6174B" w:rsidP="00C6174B">
      <w:pPr>
        <w:jc w:val="center"/>
        <w:rPr>
          <w:lang w:eastAsia="ar-SA"/>
        </w:rPr>
      </w:pPr>
      <w:r>
        <w:rPr>
          <w:noProof/>
        </w:rPr>
        <mc:AlternateContent>
          <mc:Choice Requires="wps">
            <w:drawing>
              <wp:anchor distT="0" distB="0" distL="114300" distR="114300" simplePos="0" relativeHeight="251831296" behindDoc="0" locked="0" layoutInCell="1" allowOverlap="1" wp14:anchorId="634EEC0E" wp14:editId="06C6462C">
                <wp:simplePos x="0" y="0"/>
                <wp:positionH relativeFrom="column">
                  <wp:posOffset>910590</wp:posOffset>
                </wp:positionH>
                <wp:positionV relativeFrom="paragraph">
                  <wp:posOffset>306705</wp:posOffset>
                </wp:positionV>
                <wp:extent cx="360000" cy="190500"/>
                <wp:effectExtent l="0" t="0" r="21590" b="19050"/>
                <wp:wrapNone/>
                <wp:docPr id="23" name="正方形/長方形 23"/>
                <wp:cNvGraphicFramePr/>
                <a:graphic xmlns:a="http://schemas.openxmlformats.org/drawingml/2006/main">
                  <a:graphicData uri="http://schemas.microsoft.com/office/word/2010/wordprocessingShape">
                    <wps:wsp>
                      <wps:cNvSpPr/>
                      <wps:spPr>
                        <a:xfrm>
                          <a:off x="0" y="0"/>
                          <a:ext cx="360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709F" id="正方形/長方形 23" o:spid="_x0000_s1026" style="position:absolute;left:0;text-align:left;margin-left:71.7pt;margin-top:24.15pt;width:28.35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" filled="f" strokecolor="red" strokeweight="2pt"/>
            </w:pict>
          </mc:Fallback>
        </mc:AlternateContent>
      </w:r>
      <w:r>
        <w:rPr>
          <w:noProof/>
        </w:rPr>
        <mc:AlternateContent>
          <mc:Choice Requires="wps">
            <w:drawing>
              <wp:anchor distT="0" distB="0" distL="114300" distR="114300" simplePos="0" relativeHeight="251827200" behindDoc="0" locked="0" layoutInCell="1" allowOverlap="1" wp14:anchorId="5EBC042C" wp14:editId="76E32AC4">
                <wp:simplePos x="0" y="0"/>
                <wp:positionH relativeFrom="column">
                  <wp:posOffset>1938655</wp:posOffset>
                </wp:positionH>
                <wp:positionV relativeFrom="paragraph">
                  <wp:posOffset>697230</wp:posOffset>
                </wp:positionV>
                <wp:extent cx="942975" cy="3048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9429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20761" id="正方形/長方形 21" o:spid="_x0000_s1026" style="position:absolute;left:0;text-align:left;margin-left:152.65pt;margin-top:54.9pt;width:74.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829248" behindDoc="0" locked="0" layoutInCell="1" allowOverlap="1" wp14:anchorId="353F3E50" wp14:editId="1B6DE0C8">
                <wp:simplePos x="0" y="0"/>
                <wp:positionH relativeFrom="column">
                  <wp:posOffset>1939290</wp:posOffset>
                </wp:positionH>
                <wp:positionV relativeFrom="paragraph">
                  <wp:posOffset>1211580</wp:posOffset>
                </wp:positionV>
                <wp:extent cx="942975" cy="3048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9429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3815" id="正方形/長方形 22" o:spid="_x0000_s1026" style="position:absolute;left:0;text-align:left;margin-left:152.7pt;margin-top:95.4pt;width:74.25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" filled="f" strokecolor="red" strokeweight="2pt"/>
            </w:pict>
          </mc:Fallback>
        </mc:AlternateContent>
      </w:r>
      <w:r>
        <w:rPr>
          <w:noProof/>
        </w:rPr>
        <w:drawing>
          <wp:inline distT="0" distB="0" distL="0" distR="0" wp14:anchorId="05F87934" wp14:editId="5B65EB0F">
            <wp:extent cx="5400040" cy="2498090"/>
            <wp:effectExtent l="19050" t="19050" r="10160" b="165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2498090"/>
                    </a:xfrm>
                    <a:prstGeom prst="rect">
                      <a:avLst/>
                    </a:prstGeom>
                    <a:ln>
                      <a:solidFill>
                        <a:schemeClr val="tx1"/>
                      </a:solidFill>
                    </a:ln>
                  </pic:spPr>
                </pic:pic>
              </a:graphicData>
            </a:graphic>
          </wp:inline>
        </w:drawing>
      </w:r>
    </w:p>
    <w:p w14:paraId="21DAA614" w14:textId="23D8ED72" w:rsidR="00114C16" w:rsidRPr="0046092B" w:rsidRDefault="0046092B" w:rsidP="0046092B">
      <w:pPr>
        <w:jc w:val="center"/>
        <w:rPr>
          <w:b/>
          <w:lang w:eastAsia="ar-SA"/>
        </w:rPr>
      </w:pPr>
      <w:r w:rsidRPr="0046092B">
        <w:rPr>
          <w:rFonts w:hint="eastAsia"/>
          <w:b/>
        </w:rPr>
        <w:t>新規グループ作成</w:t>
      </w:r>
    </w:p>
    <w:p w14:paraId="748849EA" w14:textId="053A1EC4" w:rsidR="0046092B" w:rsidRDefault="0046092B" w:rsidP="003A239B">
      <w:pPr>
        <w:rPr>
          <w:lang w:eastAsia="ar-SA"/>
        </w:rPr>
      </w:pPr>
    </w:p>
    <w:p w14:paraId="415300C9" w14:textId="77777777" w:rsidR="006A6577" w:rsidRDefault="006A6577">
      <w:pPr>
        <w:adjustRightInd/>
        <w:snapToGrid/>
      </w:pPr>
      <w:r>
        <w:br w:type="page"/>
      </w:r>
    </w:p>
    <w:p w14:paraId="5A9194D7" w14:textId="272F69C6" w:rsidR="006A6577" w:rsidRDefault="006A6577" w:rsidP="003A239B">
      <w:r>
        <w:rPr>
          <w:rFonts w:hint="eastAsia"/>
        </w:rPr>
        <w:lastRenderedPageBreak/>
        <w:t>なお、</w:t>
      </w:r>
      <w:r w:rsidR="00683A7F" w:rsidRPr="00683A7F">
        <w:rPr>
          <w:rFonts w:hint="eastAsia"/>
        </w:rPr>
        <w:t>グループフォルダにはファイル送受信機能で受け渡す全てのファイルが保存されるため</w:t>
      </w:r>
      <w:r w:rsidR="004A64DE" w:rsidRPr="00D6605B">
        <w:rPr>
          <w:rFonts w:hint="eastAsia"/>
        </w:rPr>
        <w:t>、</w:t>
      </w:r>
      <w:r w:rsidRPr="006A6577">
        <w:rPr>
          <w:rFonts w:hint="eastAsia"/>
          <w:lang w:eastAsia="ar-SA"/>
        </w:rPr>
        <w:t>作成するグループにユーザーは参加させず</w:t>
      </w:r>
      <w:r>
        <w:rPr>
          <w:rFonts w:hint="eastAsia"/>
          <w:lang w:eastAsia="ar-SA"/>
        </w:rPr>
        <w:t>、管理者ユーザーのみアクセスできるようにすることを強くお勧め</w:t>
      </w:r>
      <w:r>
        <w:rPr>
          <w:rFonts w:hint="eastAsia"/>
        </w:rPr>
        <w:t>いたします。</w:t>
      </w:r>
    </w:p>
    <w:p w14:paraId="110D16D0" w14:textId="7ED306C4" w:rsidR="006A6577" w:rsidRDefault="006A6577" w:rsidP="006A6577">
      <w:pPr>
        <w:pStyle w:val="af5"/>
        <w:numPr>
          <w:ilvl w:val="0"/>
          <w:numId w:val="36"/>
        </w:numPr>
        <w:ind w:leftChars="0"/>
      </w:pPr>
      <w:r>
        <w:rPr>
          <w:rFonts w:hint="eastAsia"/>
        </w:rPr>
        <w:t>以下画面のように「参加するユーザー/グループ」を空の状態にします。</w:t>
      </w:r>
    </w:p>
    <w:p w14:paraId="48F19172" w14:textId="5EF38C27" w:rsidR="006A6577" w:rsidRDefault="006A6577" w:rsidP="006A6577">
      <w:pPr>
        <w:jc w:val="center"/>
      </w:pPr>
      <w:r>
        <w:rPr>
          <w:noProof/>
        </w:rPr>
        <mc:AlternateContent>
          <mc:Choice Requires="wps">
            <w:drawing>
              <wp:anchor distT="0" distB="0" distL="114300" distR="114300" simplePos="0" relativeHeight="251833344" behindDoc="0" locked="0" layoutInCell="1" allowOverlap="1" wp14:anchorId="656B5DD6" wp14:editId="1ED1AFE4">
                <wp:simplePos x="0" y="0"/>
                <wp:positionH relativeFrom="column">
                  <wp:posOffset>3367405</wp:posOffset>
                </wp:positionH>
                <wp:positionV relativeFrom="paragraph">
                  <wp:posOffset>1200785</wp:posOffset>
                </wp:positionV>
                <wp:extent cx="1171575" cy="207645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1171575" cy="2076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F653C" id="正方形/長方形 35" o:spid="_x0000_s1026" style="position:absolute;left:0;text-align:left;margin-left:265.15pt;margin-top:94.55pt;width:92.25pt;height:16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" filled="f" strokecolor="red" strokeweight="2pt"/>
            </w:pict>
          </mc:Fallback>
        </mc:AlternateContent>
      </w:r>
      <w:r>
        <w:rPr>
          <w:noProof/>
        </w:rPr>
        <w:drawing>
          <wp:inline distT="0" distB="0" distL="0" distR="0" wp14:anchorId="0C47FA4D" wp14:editId="74AE63A3">
            <wp:extent cx="5400040" cy="3599815"/>
            <wp:effectExtent l="19050" t="19050" r="10160" b="196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599815"/>
                    </a:xfrm>
                    <a:prstGeom prst="rect">
                      <a:avLst/>
                    </a:prstGeom>
                    <a:ln>
                      <a:solidFill>
                        <a:schemeClr val="tx1"/>
                      </a:solidFill>
                    </a:ln>
                  </pic:spPr>
                </pic:pic>
              </a:graphicData>
            </a:graphic>
          </wp:inline>
        </w:drawing>
      </w:r>
    </w:p>
    <w:p w14:paraId="405491FA" w14:textId="2D897A52" w:rsidR="006A6577" w:rsidRDefault="00B70A64" w:rsidP="006A6577">
      <w:pPr>
        <w:jc w:val="center"/>
        <w:rPr>
          <w:b/>
        </w:rPr>
      </w:pPr>
      <w:r>
        <w:rPr>
          <w:rFonts w:hint="eastAsia"/>
          <w:b/>
        </w:rPr>
        <w:t>参加する</w:t>
      </w:r>
      <w:r w:rsidR="006A6577">
        <w:rPr>
          <w:rFonts w:hint="eastAsia"/>
          <w:b/>
        </w:rPr>
        <w:t>ユーザー/グループ</w:t>
      </w:r>
    </w:p>
    <w:p w14:paraId="14025237" w14:textId="77777777" w:rsidR="00216BBC" w:rsidRPr="007D5A5B" w:rsidRDefault="00216BBC" w:rsidP="001469EA"/>
    <w:sectPr w:rsidR="00216BBC" w:rsidRPr="007D5A5B" w:rsidSect="004B41B8">
      <w:headerReference w:type="default" r:id="rId69"/>
      <w:footerReference w:type="default" r:id="rId70"/>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56AAF" w14:textId="77777777" w:rsidR="008C1ABA" w:rsidRDefault="008C1ABA" w:rsidP="00A01D21">
      <w:r>
        <w:separator/>
      </w:r>
    </w:p>
  </w:endnote>
  <w:endnote w:type="continuationSeparator" w:id="0">
    <w:p w14:paraId="32C1F13A" w14:textId="77777777" w:rsidR="008C1ABA" w:rsidRDefault="008C1ABA"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2C1F9E" w:rsidRDefault="002C1F9E"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2C1F9E" w:rsidRDefault="002C1F9E"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441E11C1" w:rsidR="002C1F9E" w:rsidRDefault="002C1F9E">
        <w:pPr>
          <w:pStyle w:val="a6"/>
          <w:jc w:val="center"/>
        </w:pPr>
        <w:r>
          <w:fldChar w:fldCharType="begin"/>
        </w:r>
        <w:r>
          <w:instrText>PAGE   \* MERGEFORMAT</w:instrText>
        </w:r>
        <w:r>
          <w:fldChar w:fldCharType="separate"/>
        </w:r>
        <w:r w:rsidR="008C4B05" w:rsidRPr="008C4B05">
          <w:rPr>
            <w:noProof/>
            <w:lang w:val="ja-JP"/>
          </w:rPr>
          <w:t>7</w:t>
        </w:r>
        <w:r>
          <w:fldChar w:fldCharType="end"/>
        </w:r>
      </w:p>
    </w:sdtContent>
  </w:sdt>
  <w:p w14:paraId="70A323ED" w14:textId="66AB3C08" w:rsidR="002C1F9E" w:rsidRPr="004B41B8" w:rsidRDefault="002C1F9E" w:rsidP="004B41B8">
    <w:pPr>
      <w:pStyle w:val="a6"/>
      <w:jc w:val="right"/>
    </w:pPr>
    <w:r w:rsidRPr="005E3A6A">
      <w:rPr>
        <w:rFonts w:cs="メイリオ"/>
      </w:rPr>
      <w:t xml:space="preserve">Copyright © North Grid Corporation </w:t>
    </w:r>
    <w:r>
      <w:rPr>
        <w:rFonts w:cs="メイリオ" w:hint="eastAsia"/>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BA06C" w14:textId="77777777" w:rsidR="008C1ABA" w:rsidRDefault="008C1ABA" w:rsidP="00A01D21">
      <w:r>
        <w:separator/>
      </w:r>
    </w:p>
  </w:footnote>
  <w:footnote w:type="continuationSeparator" w:id="0">
    <w:p w14:paraId="736E716D" w14:textId="77777777" w:rsidR="008C1ABA" w:rsidRDefault="008C1ABA"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53B0ED1D" w:rsidR="002C1F9E" w:rsidRPr="003A253B" w:rsidRDefault="002C1F9E" w:rsidP="003A253B">
    <w:pPr>
      <w:pStyle w:val="af2"/>
      <w:jc w:val="right"/>
    </w:pPr>
    <w:r>
      <w:rPr>
        <w:rFonts w:hint="eastAsia"/>
      </w:rPr>
      <w:t>操作チュートリアル　ファイル送受信管理者編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8670B"/>
    <w:multiLevelType w:val="hybridMultilevel"/>
    <w:tmpl w:val="4B544CF6"/>
    <w:lvl w:ilvl="0" w:tplc="34B0908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426548"/>
    <w:multiLevelType w:val="hybridMultilevel"/>
    <w:tmpl w:val="2B466F78"/>
    <w:lvl w:ilvl="0" w:tplc="499EBD7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F0D00BF2">
      <w:numFmt w:val="bullet"/>
      <w:lvlText w:val="※"/>
      <w:lvlJc w:val="left"/>
      <w:pPr>
        <w:ind w:left="1200" w:hanging="360"/>
      </w:pPr>
      <w:rPr>
        <w:rFonts w:ascii="メイリオ" w:eastAsia="メイリオ" w:hAnsi="メイリオ" w:cstheme="minorBidi" w:hint="eastAsia"/>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482B3B"/>
    <w:multiLevelType w:val="hybridMultilevel"/>
    <w:tmpl w:val="E40659CA"/>
    <w:lvl w:ilvl="0" w:tplc="1480E362">
      <w:numFmt w:val="bullet"/>
      <w:lvlText w:val="※"/>
      <w:lvlJc w:val="left"/>
      <w:pPr>
        <w:ind w:left="360" w:hanging="360"/>
      </w:pPr>
      <w:rPr>
        <w:rFonts w:ascii="メイリオ" w:eastAsia="メイリオ" w:hAnsi="メイリオ" w:cstheme="minorBidi"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E27DEB"/>
    <w:multiLevelType w:val="hybridMultilevel"/>
    <w:tmpl w:val="53CAF69E"/>
    <w:lvl w:ilvl="0" w:tplc="3B6C2E8E">
      <w:start w:val="8"/>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0456679"/>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13CF0E7B"/>
    <w:multiLevelType w:val="hybridMultilevel"/>
    <w:tmpl w:val="6E16AB7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15:restartNumberingAfterBreak="0">
    <w:nsid w:val="1B571177"/>
    <w:multiLevelType w:val="hybridMultilevel"/>
    <w:tmpl w:val="4162D0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3A3304"/>
    <w:multiLevelType w:val="hybridMultilevel"/>
    <w:tmpl w:val="53FC56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5F275A"/>
    <w:multiLevelType w:val="hybridMultilevel"/>
    <w:tmpl w:val="3372EEB6"/>
    <w:lvl w:ilvl="0" w:tplc="487E7DA0">
      <w:start w:val="1"/>
      <w:numFmt w:val="upperRoman"/>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4D41C83"/>
    <w:multiLevelType w:val="hybridMultilevel"/>
    <w:tmpl w:val="3CAE6262"/>
    <w:lvl w:ilvl="0" w:tplc="EDA434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1A2C4C"/>
    <w:multiLevelType w:val="hybridMultilevel"/>
    <w:tmpl w:val="97C86EF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4457FBD"/>
    <w:multiLevelType w:val="hybridMultilevel"/>
    <w:tmpl w:val="82F2F272"/>
    <w:lvl w:ilvl="0" w:tplc="7518BADE">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7D64DF"/>
    <w:multiLevelType w:val="hybridMultilevel"/>
    <w:tmpl w:val="2E944E94"/>
    <w:lvl w:ilvl="0" w:tplc="9AC869C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1269F7"/>
    <w:multiLevelType w:val="multilevel"/>
    <w:tmpl w:val="C8CE173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3544"/>
        </w:tabs>
        <w:ind w:left="3544"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46BE2628"/>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8"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33969EA"/>
    <w:multiLevelType w:val="hybridMultilevel"/>
    <w:tmpl w:val="B644E5A8"/>
    <w:lvl w:ilvl="0" w:tplc="9E4C7032">
      <w:start w:val="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A83E22"/>
    <w:multiLevelType w:val="hybridMultilevel"/>
    <w:tmpl w:val="D9A884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9141635"/>
    <w:multiLevelType w:val="hybridMultilevel"/>
    <w:tmpl w:val="BF5A919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9D04065"/>
    <w:multiLevelType w:val="hybridMultilevel"/>
    <w:tmpl w:val="3FD06966"/>
    <w:lvl w:ilvl="0" w:tplc="B9A45D16">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C34053B"/>
    <w:multiLevelType w:val="hybridMultilevel"/>
    <w:tmpl w:val="519412E8"/>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D04D84"/>
    <w:multiLevelType w:val="hybridMultilevel"/>
    <w:tmpl w:val="F69EB860"/>
    <w:lvl w:ilvl="0" w:tplc="BC7A3EB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5135544"/>
    <w:multiLevelType w:val="hybridMultilevel"/>
    <w:tmpl w:val="83942CF2"/>
    <w:lvl w:ilvl="0" w:tplc="114CED8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3D3FC6"/>
    <w:multiLevelType w:val="hybridMultilevel"/>
    <w:tmpl w:val="618CD20E"/>
    <w:lvl w:ilvl="0" w:tplc="EBB418EE">
      <w:start w:val="1"/>
      <w:numFmt w:val="decimalEnclosedCircle"/>
      <w:lvlText w:val="%1"/>
      <w:lvlJc w:val="left"/>
      <w:pPr>
        <w:ind w:left="360" w:hanging="360"/>
      </w:pPr>
      <w:rPr>
        <w:rFonts w:ascii="メイリオ" w:eastAsia="メイリオ" w:hAnsi="メイリオ"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8CA5795"/>
    <w:multiLevelType w:val="hybridMultilevel"/>
    <w:tmpl w:val="8CA626C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1" w15:restartNumberingAfterBreak="0">
    <w:nsid w:val="692329A2"/>
    <w:multiLevelType w:val="hybridMultilevel"/>
    <w:tmpl w:val="7496354A"/>
    <w:lvl w:ilvl="0" w:tplc="5E30AAD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B195DBE"/>
    <w:multiLevelType w:val="hybridMultilevel"/>
    <w:tmpl w:val="68E22094"/>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2046280"/>
    <w:multiLevelType w:val="hybridMultilevel"/>
    <w:tmpl w:val="47A62062"/>
    <w:lvl w:ilvl="0" w:tplc="87C4E19C">
      <w:start w:val="4"/>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E01291"/>
    <w:multiLevelType w:val="hybridMultilevel"/>
    <w:tmpl w:val="F54C0DF0"/>
    <w:lvl w:ilvl="0" w:tplc="972AB97A">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5"/>
  </w:num>
  <w:num w:numId="2">
    <w:abstractNumId w:val="10"/>
  </w:num>
  <w:num w:numId="3">
    <w:abstractNumId w:val="34"/>
  </w:num>
  <w:num w:numId="4">
    <w:abstractNumId w:val="18"/>
  </w:num>
  <w:num w:numId="5">
    <w:abstractNumId w:val="14"/>
  </w:num>
  <w:num w:numId="6">
    <w:abstractNumId w:val="33"/>
  </w:num>
  <w:num w:numId="7">
    <w:abstractNumId w:val="19"/>
  </w:num>
  <w:num w:numId="8">
    <w:abstractNumId w:val="20"/>
  </w:num>
  <w:num w:numId="9">
    <w:abstractNumId w:val="26"/>
  </w:num>
  <w:num w:numId="10">
    <w:abstractNumId w:val="36"/>
  </w:num>
  <w:num w:numId="11">
    <w:abstractNumId w:val="38"/>
  </w:num>
  <w:num w:numId="12">
    <w:abstractNumId w:val="3"/>
  </w:num>
  <w:num w:numId="13">
    <w:abstractNumId w:val="16"/>
  </w:num>
  <w:num w:numId="14">
    <w:abstractNumId w:val="16"/>
  </w:num>
  <w:num w:numId="15">
    <w:abstractNumId w:val="16"/>
  </w:num>
  <w:num w:numId="16">
    <w:abstractNumId w:val="16"/>
  </w:num>
  <w:num w:numId="17">
    <w:abstractNumId w:val="16"/>
  </w:num>
  <w:num w:numId="18">
    <w:abstractNumId w:val="23"/>
  </w:num>
  <w:num w:numId="19">
    <w:abstractNumId w:val="12"/>
  </w:num>
  <w:num w:numId="20">
    <w:abstractNumId w:val="25"/>
  </w:num>
  <w:num w:numId="21">
    <w:abstractNumId w:val="17"/>
  </w:num>
  <w:num w:numId="22">
    <w:abstractNumId w:val="6"/>
  </w:num>
  <w:num w:numId="23">
    <w:abstractNumId w:val="30"/>
  </w:num>
  <w:num w:numId="24">
    <w:abstractNumId w:val="5"/>
  </w:num>
  <w:num w:numId="25">
    <w:abstractNumId w:val="7"/>
  </w:num>
  <w:num w:numId="26">
    <w:abstractNumId w:val="29"/>
  </w:num>
  <w:num w:numId="27">
    <w:abstractNumId w:val="9"/>
  </w:num>
  <w:num w:numId="28">
    <w:abstractNumId w:val="22"/>
  </w:num>
  <w:num w:numId="29">
    <w:abstractNumId w:val="8"/>
  </w:num>
  <w:num w:numId="30">
    <w:abstractNumId w:val="11"/>
  </w:num>
  <w:num w:numId="31">
    <w:abstractNumId w:val="13"/>
  </w:num>
  <w:num w:numId="32">
    <w:abstractNumId w:val="24"/>
  </w:num>
  <w:num w:numId="33">
    <w:abstractNumId w:val="39"/>
  </w:num>
  <w:num w:numId="34">
    <w:abstractNumId w:val="37"/>
  </w:num>
  <w:num w:numId="35">
    <w:abstractNumId w:val="28"/>
  </w:num>
  <w:num w:numId="36">
    <w:abstractNumId w:val="2"/>
  </w:num>
  <w:num w:numId="37">
    <w:abstractNumId w:val="32"/>
  </w:num>
  <w:num w:numId="38">
    <w:abstractNumId w:val="1"/>
  </w:num>
  <w:num w:numId="39">
    <w:abstractNumId w:val="31"/>
  </w:num>
  <w:num w:numId="40">
    <w:abstractNumId w:val="0"/>
  </w:num>
  <w:num w:numId="41">
    <w:abstractNumId w:val="15"/>
  </w:num>
  <w:num w:numId="42">
    <w:abstractNumId w:val="27"/>
  </w:num>
  <w:num w:numId="43">
    <w:abstractNumId w:val="4"/>
  </w:num>
  <w:num w:numId="4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966"/>
    <w:rsid w:val="000017AC"/>
    <w:rsid w:val="000021B6"/>
    <w:rsid w:val="00002D49"/>
    <w:rsid w:val="00002F1E"/>
    <w:rsid w:val="00002FF0"/>
    <w:rsid w:val="00003F83"/>
    <w:rsid w:val="00004384"/>
    <w:rsid w:val="000043B2"/>
    <w:rsid w:val="000044A4"/>
    <w:rsid w:val="00005658"/>
    <w:rsid w:val="00005A25"/>
    <w:rsid w:val="0000723B"/>
    <w:rsid w:val="00011247"/>
    <w:rsid w:val="0001154C"/>
    <w:rsid w:val="00011877"/>
    <w:rsid w:val="00013A76"/>
    <w:rsid w:val="00014A3A"/>
    <w:rsid w:val="00015AD9"/>
    <w:rsid w:val="000162EB"/>
    <w:rsid w:val="00016404"/>
    <w:rsid w:val="000172CF"/>
    <w:rsid w:val="00017AA9"/>
    <w:rsid w:val="0002052E"/>
    <w:rsid w:val="00020D66"/>
    <w:rsid w:val="000220C5"/>
    <w:rsid w:val="000224B0"/>
    <w:rsid w:val="00022F3A"/>
    <w:rsid w:val="00023A10"/>
    <w:rsid w:val="00024242"/>
    <w:rsid w:val="0002486A"/>
    <w:rsid w:val="00024B8E"/>
    <w:rsid w:val="000253EB"/>
    <w:rsid w:val="00025A7C"/>
    <w:rsid w:val="00026AFB"/>
    <w:rsid w:val="000274A1"/>
    <w:rsid w:val="00027EF7"/>
    <w:rsid w:val="0003051A"/>
    <w:rsid w:val="000305FF"/>
    <w:rsid w:val="00030A0F"/>
    <w:rsid w:val="00031761"/>
    <w:rsid w:val="000323D9"/>
    <w:rsid w:val="00033471"/>
    <w:rsid w:val="000343D6"/>
    <w:rsid w:val="0003458D"/>
    <w:rsid w:val="00034B5C"/>
    <w:rsid w:val="00040ABB"/>
    <w:rsid w:val="00040D4E"/>
    <w:rsid w:val="000424B1"/>
    <w:rsid w:val="00042575"/>
    <w:rsid w:val="000429F8"/>
    <w:rsid w:val="000433E2"/>
    <w:rsid w:val="00043718"/>
    <w:rsid w:val="00044772"/>
    <w:rsid w:val="00044A06"/>
    <w:rsid w:val="000459DC"/>
    <w:rsid w:val="00046D6B"/>
    <w:rsid w:val="00046FFF"/>
    <w:rsid w:val="0004781E"/>
    <w:rsid w:val="00050380"/>
    <w:rsid w:val="00051270"/>
    <w:rsid w:val="00051301"/>
    <w:rsid w:val="000519FD"/>
    <w:rsid w:val="00052D77"/>
    <w:rsid w:val="00053518"/>
    <w:rsid w:val="000544C3"/>
    <w:rsid w:val="00054F8B"/>
    <w:rsid w:val="0005523A"/>
    <w:rsid w:val="0005524A"/>
    <w:rsid w:val="000555DB"/>
    <w:rsid w:val="00055640"/>
    <w:rsid w:val="00055DFA"/>
    <w:rsid w:val="000567C2"/>
    <w:rsid w:val="000567CC"/>
    <w:rsid w:val="0005683C"/>
    <w:rsid w:val="0006042A"/>
    <w:rsid w:val="0006073C"/>
    <w:rsid w:val="0006178B"/>
    <w:rsid w:val="000625E9"/>
    <w:rsid w:val="000632AA"/>
    <w:rsid w:val="000647C7"/>
    <w:rsid w:val="00064975"/>
    <w:rsid w:val="00065334"/>
    <w:rsid w:val="00066114"/>
    <w:rsid w:val="000673BD"/>
    <w:rsid w:val="00070D45"/>
    <w:rsid w:val="00072227"/>
    <w:rsid w:val="00072859"/>
    <w:rsid w:val="000739B5"/>
    <w:rsid w:val="00073E18"/>
    <w:rsid w:val="000743DC"/>
    <w:rsid w:val="000754C8"/>
    <w:rsid w:val="000759EA"/>
    <w:rsid w:val="0007601B"/>
    <w:rsid w:val="00076338"/>
    <w:rsid w:val="000768A9"/>
    <w:rsid w:val="00076FB7"/>
    <w:rsid w:val="00077558"/>
    <w:rsid w:val="000777FC"/>
    <w:rsid w:val="000779B6"/>
    <w:rsid w:val="00077AE7"/>
    <w:rsid w:val="00080BC7"/>
    <w:rsid w:val="00080DF1"/>
    <w:rsid w:val="00082CFF"/>
    <w:rsid w:val="0008544A"/>
    <w:rsid w:val="000866BC"/>
    <w:rsid w:val="0008693E"/>
    <w:rsid w:val="00090A39"/>
    <w:rsid w:val="00091A48"/>
    <w:rsid w:val="00092BB8"/>
    <w:rsid w:val="0009476A"/>
    <w:rsid w:val="000949CC"/>
    <w:rsid w:val="00094C2F"/>
    <w:rsid w:val="00094E0E"/>
    <w:rsid w:val="00095F35"/>
    <w:rsid w:val="00096FCF"/>
    <w:rsid w:val="000A0720"/>
    <w:rsid w:val="000A0C28"/>
    <w:rsid w:val="000A10C0"/>
    <w:rsid w:val="000A2633"/>
    <w:rsid w:val="000A3742"/>
    <w:rsid w:val="000A5211"/>
    <w:rsid w:val="000A5FA7"/>
    <w:rsid w:val="000A60FD"/>
    <w:rsid w:val="000A66A2"/>
    <w:rsid w:val="000A6923"/>
    <w:rsid w:val="000B1F2E"/>
    <w:rsid w:val="000B2A97"/>
    <w:rsid w:val="000B2EA6"/>
    <w:rsid w:val="000B40C2"/>
    <w:rsid w:val="000B51C5"/>
    <w:rsid w:val="000B5341"/>
    <w:rsid w:val="000B5768"/>
    <w:rsid w:val="000B5BA3"/>
    <w:rsid w:val="000B5CED"/>
    <w:rsid w:val="000B626F"/>
    <w:rsid w:val="000C0D6B"/>
    <w:rsid w:val="000C0DCE"/>
    <w:rsid w:val="000C11B7"/>
    <w:rsid w:val="000C3A7D"/>
    <w:rsid w:val="000C5BEC"/>
    <w:rsid w:val="000C5C3C"/>
    <w:rsid w:val="000C67A0"/>
    <w:rsid w:val="000C6AC6"/>
    <w:rsid w:val="000C6E19"/>
    <w:rsid w:val="000C704E"/>
    <w:rsid w:val="000C722F"/>
    <w:rsid w:val="000C7519"/>
    <w:rsid w:val="000D0761"/>
    <w:rsid w:val="000D0768"/>
    <w:rsid w:val="000D0DE5"/>
    <w:rsid w:val="000D1234"/>
    <w:rsid w:val="000D228D"/>
    <w:rsid w:val="000D2961"/>
    <w:rsid w:val="000D2F29"/>
    <w:rsid w:val="000D3607"/>
    <w:rsid w:val="000D3CB4"/>
    <w:rsid w:val="000D48FB"/>
    <w:rsid w:val="000D6430"/>
    <w:rsid w:val="000D7215"/>
    <w:rsid w:val="000D7EA3"/>
    <w:rsid w:val="000E04E5"/>
    <w:rsid w:val="000E09AB"/>
    <w:rsid w:val="000E0E5D"/>
    <w:rsid w:val="000E0E76"/>
    <w:rsid w:val="000E1211"/>
    <w:rsid w:val="000E2053"/>
    <w:rsid w:val="000E2FC3"/>
    <w:rsid w:val="000E3154"/>
    <w:rsid w:val="000E3EAD"/>
    <w:rsid w:val="000E412D"/>
    <w:rsid w:val="000E4F16"/>
    <w:rsid w:val="000E586E"/>
    <w:rsid w:val="000E6697"/>
    <w:rsid w:val="000E6BBF"/>
    <w:rsid w:val="000E70AF"/>
    <w:rsid w:val="000E7CE9"/>
    <w:rsid w:val="000E7D0A"/>
    <w:rsid w:val="000F0C54"/>
    <w:rsid w:val="000F122B"/>
    <w:rsid w:val="000F23BE"/>
    <w:rsid w:val="000F3D12"/>
    <w:rsid w:val="000F3F97"/>
    <w:rsid w:val="000F3FF3"/>
    <w:rsid w:val="000F4E8F"/>
    <w:rsid w:val="000F4EDA"/>
    <w:rsid w:val="000F7787"/>
    <w:rsid w:val="00100100"/>
    <w:rsid w:val="00100371"/>
    <w:rsid w:val="00100984"/>
    <w:rsid w:val="00100A4D"/>
    <w:rsid w:val="00100ABE"/>
    <w:rsid w:val="00100F9A"/>
    <w:rsid w:val="0010104F"/>
    <w:rsid w:val="001016AF"/>
    <w:rsid w:val="0010182E"/>
    <w:rsid w:val="00101EC9"/>
    <w:rsid w:val="001020FB"/>
    <w:rsid w:val="00103079"/>
    <w:rsid w:val="00104D4A"/>
    <w:rsid w:val="0010522C"/>
    <w:rsid w:val="00105B83"/>
    <w:rsid w:val="00107D81"/>
    <w:rsid w:val="00110583"/>
    <w:rsid w:val="0011091A"/>
    <w:rsid w:val="00110F50"/>
    <w:rsid w:val="0011121D"/>
    <w:rsid w:val="00111EBF"/>
    <w:rsid w:val="001121D5"/>
    <w:rsid w:val="0011426E"/>
    <w:rsid w:val="001143D1"/>
    <w:rsid w:val="00114C16"/>
    <w:rsid w:val="00115A01"/>
    <w:rsid w:val="0011616C"/>
    <w:rsid w:val="00116F4E"/>
    <w:rsid w:val="00117CBC"/>
    <w:rsid w:val="00117E6B"/>
    <w:rsid w:val="0012025D"/>
    <w:rsid w:val="00121196"/>
    <w:rsid w:val="001220E5"/>
    <w:rsid w:val="00122452"/>
    <w:rsid w:val="00123B8D"/>
    <w:rsid w:val="00123C4C"/>
    <w:rsid w:val="001240E8"/>
    <w:rsid w:val="0012437B"/>
    <w:rsid w:val="00124DEA"/>
    <w:rsid w:val="00124F39"/>
    <w:rsid w:val="00126097"/>
    <w:rsid w:val="00127280"/>
    <w:rsid w:val="00127C17"/>
    <w:rsid w:val="00127E60"/>
    <w:rsid w:val="00131170"/>
    <w:rsid w:val="00131C88"/>
    <w:rsid w:val="00132891"/>
    <w:rsid w:val="00132EF7"/>
    <w:rsid w:val="00134390"/>
    <w:rsid w:val="00135989"/>
    <w:rsid w:val="00135F5B"/>
    <w:rsid w:val="00136B55"/>
    <w:rsid w:val="00136EA2"/>
    <w:rsid w:val="00136F23"/>
    <w:rsid w:val="00137F62"/>
    <w:rsid w:val="00140DDB"/>
    <w:rsid w:val="0014125A"/>
    <w:rsid w:val="00141978"/>
    <w:rsid w:val="00143966"/>
    <w:rsid w:val="00143D5A"/>
    <w:rsid w:val="001440CC"/>
    <w:rsid w:val="00145A14"/>
    <w:rsid w:val="00145D0C"/>
    <w:rsid w:val="001469EA"/>
    <w:rsid w:val="00146CFA"/>
    <w:rsid w:val="001474AE"/>
    <w:rsid w:val="0014758A"/>
    <w:rsid w:val="00147AFD"/>
    <w:rsid w:val="00150CDB"/>
    <w:rsid w:val="001513FA"/>
    <w:rsid w:val="00151E31"/>
    <w:rsid w:val="001529E8"/>
    <w:rsid w:val="00152BC3"/>
    <w:rsid w:val="00153529"/>
    <w:rsid w:val="00154F58"/>
    <w:rsid w:val="00155E4E"/>
    <w:rsid w:val="00156940"/>
    <w:rsid w:val="00156989"/>
    <w:rsid w:val="00157F17"/>
    <w:rsid w:val="00160477"/>
    <w:rsid w:val="001607E4"/>
    <w:rsid w:val="00160CEE"/>
    <w:rsid w:val="001613B4"/>
    <w:rsid w:val="001624F9"/>
    <w:rsid w:val="00163350"/>
    <w:rsid w:val="00163649"/>
    <w:rsid w:val="00163A8F"/>
    <w:rsid w:val="00165108"/>
    <w:rsid w:val="001658D6"/>
    <w:rsid w:val="00165DE7"/>
    <w:rsid w:val="00165E44"/>
    <w:rsid w:val="00165F1E"/>
    <w:rsid w:val="0016632C"/>
    <w:rsid w:val="0016653C"/>
    <w:rsid w:val="00166827"/>
    <w:rsid w:val="001704FF"/>
    <w:rsid w:val="00171C69"/>
    <w:rsid w:val="00172B20"/>
    <w:rsid w:val="00172B53"/>
    <w:rsid w:val="00173251"/>
    <w:rsid w:val="00173F06"/>
    <w:rsid w:val="00174ABD"/>
    <w:rsid w:val="0017525F"/>
    <w:rsid w:val="00175D5B"/>
    <w:rsid w:val="00176238"/>
    <w:rsid w:val="00176C1D"/>
    <w:rsid w:val="001771E2"/>
    <w:rsid w:val="00180C72"/>
    <w:rsid w:val="00182D47"/>
    <w:rsid w:val="00183FE5"/>
    <w:rsid w:val="00185604"/>
    <w:rsid w:val="00186703"/>
    <w:rsid w:val="001871B5"/>
    <w:rsid w:val="0018785E"/>
    <w:rsid w:val="00187A79"/>
    <w:rsid w:val="00187D18"/>
    <w:rsid w:val="00190256"/>
    <w:rsid w:val="00190CAF"/>
    <w:rsid w:val="00190FAF"/>
    <w:rsid w:val="00191FB1"/>
    <w:rsid w:val="00192824"/>
    <w:rsid w:val="00192927"/>
    <w:rsid w:val="00193A5D"/>
    <w:rsid w:val="00193CA1"/>
    <w:rsid w:val="00194291"/>
    <w:rsid w:val="0019431C"/>
    <w:rsid w:val="001945CF"/>
    <w:rsid w:val="00194DEB"/>
    <w:rsid w:val="00195000"/>
    <w:rsid w:val="00195B54"/>
    <w:rsid w:val="001977FE"/>
    <w:rsid w:val="00197F36"/>
    <w:rsid w:val="001A1489"/>
    <w:rsid w:val="001A1C73"/>
    <w:rsid w:val="001A4E94"/>
    <w:rsid w:val="001A54DC"/>
    <w:rsid w:val="001A5986"/>
    <w:rsid w:val="001A5B47"/>
    <w:rsid w:val="001A6D7F"/>
    <w:rsid w:val="001B0C4A"/>
    <w:rsid w:val="001B1FE8"/>
    <w:rsid w:val="001B3260"/>
    <w:rsid w:val="001B38D8"/>
    <w:rsid w:val="001B3DCF"/>
    <w:rsid w:val="001B40F8"/>
    <w:rsid w:val="001B4E26"/>
    <w:rsid w:val="001B54D2"/>
    <w:rsid w:val="001B5938"/>
    <w:rsid w:val="001B645B"/>
    <w:rsid w:val="001B6C67"/>
    <w:rsid w:val="001B7283"/>
    <w:rsid w:val="001B775A"/>
    <w:rsid w:val="001B781E"/>
    <w:rsid w:val="001B79F2"/>
    <w:rsid w:val="001B7DA9"/>
    <w:rsid w:val="001C1490"/>
    <w:rsid w:val="001C1994"/>
    <w:rsid w:val="001C1E82"/>
    <w:rsid w:val="001C26F9"/>
    <w:rsid w:val="001C28A4"/>
    <w:rsid w:val="001C2C49"/>
    <w:rsid w:val="001C3705"/>
    <w:rsid w:val="001C49FD"/>
    <w:rsid w:val="001C51BB"/>
    <w:rsid w:val="001C5838"/>
    <w:rsid w:val="001C739D"/>
    <w:rsid w:val="001C767C"/>
    <w:rsid w:val="001D0552"/>
    <w:rsid w:val="001D0829"/>
    <w:rsid w:val="001D1BAA"/>
    <w:rsid w:val="001D344F"/>
    <w:rsid w:val="001D3E0F"/>
    <w:rsid w:val="001D4700"/>
    <w:rsid w:val="001D495F"/>
    <w:rsid w:val="001D4A8F"/>
    <w:rsid w:val="001D4D6A"/>
    <w:rsid w:val="001D744A"/>
    <w:rsid w:val="001D7D92"/>
    <w:rsid w:val="001D7E4C"/>
    <w:rsid w:val="001E01F3"/>
    <w:rsid w:val="001E07F4"/>
    <w:rsid w:val="001E1421"/>
    <w:rsid w:val="001E14E5"/>
    <w:rsid w:val="001E203C"/>
    <w:rsid w:val="001E209A"/>
    <w:rsid w:val="001E2883"/>
    <w:rsid w:val="001E33F3"/>
    <w:rsid w:val="001E39CF"/>
    <w:rsid w:val="001E40B1"/>
    <w:rsid w:val="001E467B"/>
    <w:rsid w:val="001E4B62"/>
    <w:rsid w:val="001E530F"/>
    <w:rsid w:val="001E6192"/>
    <w:rsid w:val="001E7BDE"/>
    <w:rsid w:val="001F07CB"/>
    <w:rsid w:val="001F284D"/>
    <w:rsid w:val="001F28C6"/>
    <w:rsid w:val="001F2F97"/>
    <w:rsid w:val="001F3287"/>
    <w:rsid w:val="001F45D5"/>
    <w:rsid w:val="001F4A55"/>
    <w:rsid w:val="001F4E89"/>
    <w:rsid w:val="001F4F95"/>
    <w:rsid w:val="001F5E75"/>
    <w:rsid w:val="001F6B27"/>
    <w:rsid w:val="001F741A"/>
    <w:rsid w:val="00200DE0"/>
    <w:rsid w:val="00201E30"/>
    <w:rsid w:val="00202A6B"/>
    <w:rsid w:val="0020392D"/>
    <w:rsid w:val="00204062"/>
    <w:rsid w:val="00204EBA"/>
    <w:rsid w:val="00204ED3"/>
    <w:rsid w:val="00204F0B"/>
    <w:rsid w:val="0020586D"/>
    <w:rsid w:val="00206835"/>
    <w:rsid w:val="0021039F"/>
    <w:rsid w:val="00210529"/>
    <w:rsid w:val="00210569"/>
    <w:rsid w:val="002106DD"/>
    <w:rsid w:val="00211200"/>
    <w:rsid w:val="00211A27"/>
    <w:rsid w:val="00211AF1"/>
    <w:rsid w:val="00211CB6"/>
    <w:rsid w:val="00213F1B"/>
    <w:rsid w:val="002147FC"/>
    <w:rsid w:val="00215783"/>
    <w:rsid w:val="00215985"/>
    <w:rsid w:val="00216BBC"/>
    <w:rsid w:val="00216D9C"/>
    <w:rsid w:val="00217512"/>
    <w:rsid w:val="00217CB7"/>
    <w:rsid w:val="00217D2E"/>
    <w:rsid w:val="002200FD"/>
    <w:rsid w:val="00220732"/>
    <w:rsid w:val="0022233D"/>
    <w:rsid w:val="00222573"/>
    <w:rsid w:val="002228B1"/>
    <w:rsid w:val="00223E9C"/>
    <w:rsid w:val="00224601"/>
    <w:rsid w:val="00224A03"/>
    <w:rsid w:val="002259F4"/>
    <w:rsid w:val="002261C3"/>
    <w:rsid w:val="00227EE8"/>
    <w:rsid w:val="0023113E"/>
    <w:rsid w:val="00231268"/>
    <w:rsid w:val="00231863"/>
    <w:rsid w:val="00232633"/>
    <w:rsid w:val="0023268F"/>
    <w:rsid w:val="002328D6"/>
    <w:rsid w:val="002336A8"/>
    <w:rsid w:val="0023376E"/>
    <w:rsid w:val="00234D7F"/>
    <w:rsid w:val="00235400"/>
    <w:rsid w:val="002403B0"/>
    <w:rsid w:val="0024089B"/>
    <w:rsid w:val="002418EE"/>
    <w:rsid w:val="00241E5E"/>
    <w:rsid w:val="0024210D"/>
    <w:rsid w:val="00243109"/>
    <w:rsid w:val="002436FE"/>
    <w:rsid w:val="00243B1F"/>
    <w:rsid w:val="00244569"/>
    <w:rsid w:val="00244989"/>
    <w:rsid w:val="002449F8"/>
    <w:rsid w:val="00244FB1"/>
    <w:rsid w:val="002459C2"/>
    <w:rsid w:val="00246329"/>
    <w:rsid w:val="0024753B"/>
    <w:rsid w:val="0024777C"/>
    <w:rsid w:val="00247C02"/>
    <w:rsid w:val="0025013D"/>
    <w:rsid w:val="0025038C"/>
    <w:rsid w:val="00250498"/>
    <w:rsid w:val="00250DBD"/>
    <w:rsid w:val="00250DFB"/>
    <w:rsid w:val="00250FCB"/>
    <w:rsid w:val="002510EA"/>
    <w:rsid w:val="0025113D"/>
    <w:rsid w:val="00251CD7"/>
    <w:rsid w:val="00252190"/>
    <w:rsid w:val="002521CA"/>
    <w:rsid w:val="00252300"/>
    <w:rsid w:val="00252A5D"/>
    <w:rsid w:val="0025353F"/>
    <w:rsid w:val="00254E10"/>
    <w:rsid w:val="002556BD"/>
    <w:rsid w:val="00255AFA"/>
    <w:rsid w:val="0025698A"/>
    <w:rsid w:val="00256ACA"/>
    <w:rsid w:val="00256FDF"/>
    <w:rsid w:val="00257985"/>
    <w:rsid w:val="00257D6F"/>
    <w:rsid w:val="00257E11"/>
    <w:rsid w:val="002605B2"/>
    <w:rsid w:val="0026064D"/>
    <w:rsid w:val="0026066D"/>
    <w:rsid w:val="00261411"/>
    <w:rsid w:val="002614D2"/>
    <w:rsid w:val="00261DAA"/>
    <w:rsid w:val="00261F18"/>
    <w:rsid w:val="002621DC"/>
    <w:rsid w:val="0026253D"/>
    <w:rsid w:val="002630EE"/>
    <w:rsid w:val="002631A3"/>
    <w:rsid w:val="00264858"/>
    <w:rsid w:val="00265FF5"/>
    <w:rsid w:val="00265FF9"/>
    <w:rsid w:val="00267512"/>
    <w:rsid w:val="00267D11"/>
    <w:rsid w:val="002708C6"/>
    <w:rsid w:val="002710E0"/>
    <w:rsid w:val="002718C2"/>
    <w:rsid w:val="00272171"/>
    <w:rsid w:val="00272365"/>
    <w:rsid w:val="002725B1"/>
    <w:rsid w:val="00272AD0"/>
    <w:rsid w:val="00273629"/>
    <w:rsid w:val="00273876"/>
    <w:rsid w:val="00275121"/>
    <w:rsid w:val="00276C72"/>
    <w:rsid w:val="002777DD"/>
    <w:rsid w:val="00277809"/>
    <w:rsid w:val="0027794A"/>
    <w:rsid w:val="00277C74"/>
    <w:rsid w:val="002804B4"/>
    <w:rsid w:val="00281A07"/>
    <w:rsid w:val="00281B3C"/>
    <w:rsid w:val="0028298E"/>
    <w:rsid w:val="002833AA"/>
    <w:rsid w:val="00283B0F"/>
    <w:rsid w:val="002846E4"/>
    <w:rsid w:val="00285313"/>
    <w:rsid w:val="002864AF"/>
    <w:rsid w:val="00286619"/>
    <w:rsid w:val="002869E2"/>
    <w:rsid w:val="0028755F"/>
    <w:rsid w:val="00287A9B"/>
    <w:rsid w:val="0029000B"/>
    <w:rsid w:val="00291548"/>
    <w:rsid w:val="002939EB"/>
    <w:rsid w:val="00293E32"/>
    <w:rsid w:val="00293FF8"/>
    <w:rsid w:val="0029444D"/>
    <w:rsid w:val="00294912"/>
    <w:rsid w:val="00294B99"/>
    <w:rsid w:val="00295504"/>
    <w:rsid w:val="002958EA"/>
    <w:rsid w:val="002962EC"/>
    <w:rsid w:val="00296AF3"/>
    <w:rsid w:val="0029718B"/>
    <w:rsid w:val="002974A2"/>
    <w:rsid w:val="002976E3"/>
    <w:rsid w:val="0029787C"/>
    <w:rsid w:val="00297CA7"/>
    <w:rsid w:val="002A0FEA"/>
    <w:rsid w:val="002A197B"/>
    <w:rsid w:val="002A208C"/>
    <w:rsid w:val="002A3AC2"/>
    <w:rsid w:val="002A493C"/>
    <w:rsid w:val="002A576A"/>
    <w:rsid w:val="002A5EF2"/>
    <w:rsid w:val="002A65B2"/>
    <w:rsid w:val="002A740E"/>
    <w:rsid w:val="002B0DE3"/>
    <w:rsid w:val="002B1762"/>
    <w:rsid w:val="002B363E"/>
    <w:rsid w:val="002B3BF0"/>
    <w:rsid w:val="002B53D1"/>
    <w:rsid w:val="002B6DBB"/>
    <w:rsid w:val="002B7948"/>
    <w:rsid w:val="002C02F5"/>
    <w:rsid w:val="002C0AE1"/>
    <w:rsid w:val="002C1905"/>
    <w:rsid w:val="002C1F9E"/>
    <w:rsid w:val="002C20C5"/>
    <w:rsid w:val="002C2FCE"/>
    <w:rsid w:val="002C411C"/>
    <w:rsid w:val="002C44BE"/>
    <w:rsid w:val="002C4EAE"/>
    <w:rsid w:val="002C5F1E"/>
    <w:rsid w:val="002C6358"/>
    <w:rsid w:val="002C6778"/>
    <w:rsid w:val="002C78BF"/>
    <w:rsid w:val="002D0519"/>
    <w:rsid w:val="002D0F42"/>
    <w:rsid w:val="002D324C"/>
    <w:rsid w:val="002D36C2"/>
    <w:rsid w:val="002D3F7E"/>
    <w:rsid w:val="002D4325"/>
    <w:rsid w:val="002D48C6"/>
    <w:rsid w:val="002D4A08"/>
    <w:rsid w:val="002D5E5F"/>
    <w:rsid w:val="002D7070"/>
    <w:rsid w:val="002D76B9"/>
    <w:rsid w:val="002D7B6B"/>
    <w:rsid w:val="002D7FEA"/>
    <w:rsid w:val="002E0FF2"/>
    <w:rsid w:val="002E1D43"/>
    <w:rsid w:val="002E1DBB"/>
    <w:rsid w:val="002E4507"/>
    <w:rsid w:val="002E49E1"/>
    <w:rsid w:val="002E555F"/>
    <w:rsid w:val="002E5987"/>
    <w:rsid w:val="002E5A9D"/>
    <w:rsid w:val="002E6020"/>
    <w:rsid w:val="002E66BD"/>
    <w:rsid w:val="002E6884"/>
    <w:rsid w:val="002E7110"/>
    <w:rsid w:val="002E7498"/>
    <w:rsid w:val="002E74E7"/>
    <w:rsid w:val="002E7E07"/>
    <w:rsid w:val="002F08A9"/>
    <w:rsid w:val="002F0BEE"/>
    <w:rsid w:val="002F0BFE"/>
    <w:rsid w:val="002F1A8D"/>
    <w:rsid w:val="002F1D3E"/>
    <w:rsid w:val="002F2414"/>
    <w:rsid w:val="002F2D5E"/>
    <w:rsid w:val="002F4349"/>
    <w:rsid w:val="002F45ED"/>
    <w:rsid w:val="002F4B8E"/>
    <w:rsid w:val="002F6B7C"/>
    <w:rsid w:val="002F6F29"/>
    <w:rsid w:val="002F7461"/>
    <w:rsid w:val="002F75A8"/>
    <w:rsid w:val="002F7A07"/>
    <w:rsid w:val="002F7B3F"/>
    <w:rsid w:val="00300CAB"/>
    <w:rsid w:val="00302289"/>
    <w:rsid w:val="00302912"/>
    <w:rsid w:val="00303092"/>
    <w:rsid w:val="0030335B"/>
    <w:rsid w:val="00303E3E"/>
    <w:rsid w:val="0030421A"/>
    <w:rsid w:val="00304F0F"/>
    <w:rsid w:val="00304F74"/>
    <w:rsid w:val="00305E87"/>
    <w:rsid w:val="00306B2D"/>
    <w:rsid w:val="003078B8"/>
    <w:rsid w:val="00307C85"/>
    <w:rsid w:val="00310E8A"/>
    <w:rsid w:val="003110D8"/>
    <w:rsid w:val="00313043"/>
    <w:rsid w:val="003130A9"/>
    <w:rsid w:val="00313537"/>
    <w:rsid w:val="00313E9F"/>
    <w:rsid w:val="0031458E"/>
    <w:rsid w:val="00315549"/>
    <w:rsid w:val="00317119"/>
    <w:rsid w:val="003172CC"/>
    <w:rsid w:val="003176FB"/>
    <w:rsid w:val="00317CA9"/>
    <w:rsid w:val="00317F0D"/>
    <w:rsid w:val="0032143F"/>
    <w:rsid w:val="0032166E"/>
    <w:rsid w:val="00321E95"/>
    <w:rsid w:val="00322A2F"/>
    <w:rsid w:val="00323CB9"/>
    <w:rsid w:val="003248C7"/>
    <w:rsid w:val="00325C6A"/>
    <w:rsid w:val="00326A22"/>
    <w:rsid w:val="00326C4C"/>
    <w:rsid w:val="003270C4"/>
    <w:rsid w:val="00327234"/>
    <w:rsid w:val="003276C8"/>
    <w:rsid w:val="00327B1D"/>
    <w:rsid w:val="00330D23"/>
    <w:rsid w:val="00330D5A"/>
    <w:rsid w:val="003312E7"/>
    <w:rsid w:val="00332076"/>
    <w:rsid w:val="00332A52"/>
    <w:rsid w:val="00332AC2"/>
    <w:rsid w:val="00334843"/>
    <w:rsid w:val="00335303"/>
    <w:rsid w:val="00335371"/>
    <w:rsid w:val="00335575"/>
    <w:rsid w:val="003357C1"/>
    <w:rsid w:val="003364D3"/>
    <w:rsid w:val="0033737E"/>
    <w:rsid w:val="00337667"/>
    <w:rsid w:val="003376B2"/>
    <w:rsid w:val="00340AFF"/>
    <w:rsid w:val="00340CAD"/>
    <w:rsid w:val="00341CEC"/>
    <w:rsid w:val="00342076"/>
    <w:rsid w:val="00342BFC"/>
    <w:rsid w:val="00342C36"/>
    <w:rsid w:val="00342FE0"/>
    <w:rsid w:val="00343AC4"/>
    <w:rsid w:val="00343C2E"/>
    <w:rsid w:val="00344011"/>
    <w:rsid w:val="003441D2"/>
    <w:rsid w:val="003452D0"/>
    <w:rsid w:val="00346624"/>
    <w:rsid w:val="0034744F"/>
    <w:rsid w:val="00347772"/>
    <w:rsid w:val="00351065"/>
    <w:rsid w:val="00351E4F"/>
    <w:rsid w:val="00352122"/>
    <w:rsid w:val="00352B49"/>
    <w:rsid w:val="00352E10"/>
    <w:rsid w:val="003548F9"/>
    <w:rsid w:val="00354BE6"/>
    <w:rsid w:val="00354BF7"/>
    <w:rsid w:val="003561B3"/>
    <w:rsid w:val="0035666F"/>
    <w:rsid w:val="00356B37"/>
    <w:rsid w:val="003615BC"/>
    <w:rsid w:val="00361846"/>
    <w:rsid w:val="003620F3"/>
    <w:rsid w:val="0036219C"/>
    <w:rsid w:val="0036372C"/>
    <w:rsid w:val="00363A28"/>
    <w:rsid w:val="003657C8"/>
    <w:rsid w:val="00366BBD"/>
    <w:rsid w:val="00367CCD"/>
    <w:rsid w:val="00367FF6"/>
    <w:rsid w:val="003702A0"/>
    <w:rsid w:val="003718E9"/>
    <w:rsid w:val="00372641"/>
    <w:rsid w:val="003727AC"/>
    <w:rsid w:val="00373686"/>
    <w:rsid w:val="00374247"/>
    <w:rsid w:val="003757BF"/>
    <w:rsid w:val="00377279"/>
    <w:rsid w:val="00377A51"/>
    <w:rsid w:val="00380090"/>
    <w:rsid w:val="0038024D"/>
    <w:rsid w:val="0038079F"/>
    <w:rsid w:val="0038083D"/>
    <w:rsid w:val="00380E68"/>
    <w:rsid w:val="00381D5D"/>
    <w:rsid w:val="00381E11"/>
    <w:rsid w:val="0038314C"/>
    <w:rsid w:val="0038347C"/>
    <w:rsid w:val="00385983"/>
    <w:rsid w:val="00385AF6"/>
    <w:rsid w:val="00386501"/>
    <w:rsid w:val="00386638"/>
    <w:rsid w:val="003866DE"/>
    <w:rsid w:val="003870E6"/>
    <w:rsid w:val="0038777E"/>
    <w:rsid w:val="00387DA3"/>
    <w:rsid w:val="00387E61"/>
    <w:rsid w:val="00387EFB"/>
    <w:rsid w:val="003900F3"/>
    <w:rsid w:val="00390218"/>
    <w:rsid w:val="003907D7"/>
    <w:rsid w:val="0039081F"/>
    <w:rsid w:val="003909F2"/>
    <w:rsid w:val="003915C4"/>
    <w:rsid w:val="00392E0F"/>
    <w:rsid w:val="00393308"/>
    <w:rsid w:val="00395765"/>
    <w:rsid w:val="00395C3D"/>
    <w:rsid w:val="00395DA1"/>
    <w:rsid w:val="0039605D"/>
    <w:rsid w:val="00396129"/>
    <w:rsid w:val="00396573"/>
    <w:rsid w:val="00396ED8"/>
    <w:rsid w:val="00397D23"/>
    <w:rsid w:val="00397E16"/>
    <w:rsid w:val="003A0082"/>
    <w:rsid w:val="003A0C7F"/>
    <w:rsid w:val="003A210E"/>
    <w:rsid w:val="003A239B"/>
    <w:rsid w:val="003A253B"/>
    <w:rsid w:val="003A380F"/>
    <w:rsid w:val="003A396D"/>
    <w:rsid w:val="003A3B13"/>
    <w:rsid w:val="003A40DF"/>
    <w:rsid w:val="003A4B80"/>
    <w:rsid w:val="003A59FA"/>
    <w:rsid w:val="003A6797"/>
    <w:rsid w:val="003A6CB6"/>
    <w:rsid w:val="003A6E9F"/>
    <w:rsid w:val="003A727E"/>
    <w:rsid w:val="003A74D1"/>
    <w:rsid w:val="003A76C1"/>
    <w:rsid w:val="003A7F0D"/>
    <w:rsid w:val="003B00D8"/>
    <w:rsid w:val="003B07D6"/>
    <w:rsid w:val="003B09C7"/>
    <w:rsid w:val="003B150F"/>
    <w:rsid w:val="003B2CB3"/>
    <w:rsid w:val="003B2D45"/>
    <w:rsid w:val="003B32C8"/>
    <w:rsid w:val="003B3717"/>
    <w:rsid w:val="003B50DC"/>
    <w:rsid w:val="003B649C"/>
    <w:rsid w:val="003B6709"/>
    <w:rsid w:val="003B74D2"/>
    <w:rsid w:val="003B7BFF"/>
    <w:rsid w:val="003C011F"/>
    <w:rsid w:val="003C0CCA"/>
    <w:rsid w:val="003C1E1D"/>
    <w:rsid w:val="003C2712"/>
    <w:rsid w:val="003C2AF0"/>
    <w:rsid w:val="003C2CFB"/>
    <w:rsid w:val="003C52F8"/>
    <w:rsid w:val="003C553D"/>
    <w:rsid w:val="003C5D33"/>
    <w:rsid w:val="003C5D5C"/>
    <w:rsid w:val="003C67CE"/>
    <w:rsid w:val="003C6CF9"/>
    <w:rsid w:val="003C7B65"/>
    <w:rsid w:val="003C7BD1"/>
    <w:rsid w:val="003D0B18"/>
    <w:rsid w:val="003D0CED"/>
    <w:rsid w:val="003D1023"/>
    <w:rsid w:val="003D210D"/>
    <w:rsid w:val="003D24AA"/>
    <w:rsid w:val="003D3B3C"/>
    <w:rsid w:val="003D3EFC"/>
    <w:rsid w:val="003D41CD"/>
    <w:rsid w:val="003D4324"/>
    <w:rsid w:val="003D4870"/>
    <w:rsid w:val="003D51E9"/>
    <w:rsid w:val="003D544A"/>
    <w:rsid w:val="003D5D08"/>
    <w:rsid w:val="003D611E"/>
    <w:rsid w:val="003D78FB"/>
    <w:rsid w:val="003D7EA4"/>
    <w:rsid w:val="003E0789"/>
    <w:rsid w:val="003E1E21"/>
    <w:rsid w:val="003E20EF"/>
    <w:rsid w:val="003E276D"/>
    <w:rsid w:val="003E3466"/>
    <w:rsid w:val="003E3498"/>
    <w:rsid w:val="003E3732"/>
    <w:rsid w:val="003E384F"/>
    <w:rsid w:val="003E4472"/>
    <w:rsid w:val="003E518A"/>
    <w:rsid w:val="003E5349"/>
    <w:rsid w:val="003E6CFA"/>
    <w:rsid w:val="003F0041"/>
    <w:rsid w:val="003F0A04"/>
    <w:rsid w:val="003F0EC9"/>
    <w:rsid w:val="003F1B42"/>
    <w:rsid w:val="003F1C1C"/>
    <w:rsid w:val="003F1EB4"/>
    <w:rsid w:val="003F3EBB"/>
    <w:rsid w:val="003F4195"/>
    <w:rsid w:val="003F4992"/>
    <w:rsid w:val="003F4E07"/>
    <w:rsid w:val="003F7A67"/>
    <w:rsid w:val="004000C4"/>
    <w:rsid w:val="0040017C"/>
    <w:rsid w:val="00400592"/>
    <w:rsid w:val="00400F07"/>
    <w:rsid w:val="00401444"/>
    <w:rsid w:val="00401F8D"/>
    <w:rsid w:val="004031CB"/>
    <w:rsid w:val="004031E7"/>
    <w:rsid w:val="00403319"/>
    <w:rsid w:val="0040440D"/>
    <w:rsid w:val="004052A6"/>
    <w:rsid w:val="0040576A"/>
    <w:rsid w:val="00405E1F"/>
    <w:rsid w:val="00406F2D"/>
    <w:rsid w:val="00407A78"/>
    <w:rsid w:val="00407F9F"/>
    <w:rsid w:val="004109AA"/>
    <w:rsid w:val="00411557"/>
    <w:rsid w:val="0041208E"/>
    <w:rsid w:val="004122D8"/>
    <w:rsid w:val="00412332"/>
    <w:rsid w:val="00412946"/>
    <w:rsid w:val="00412B93"/>
    <w:rsid w:val="00412D7E"/>
    <w:rsid w:val="00413198"/>
    <w:rsid w:val="0041378C"/>
    <w:rsid w:val="00413AB5"/>
    <w:rsid w:val="00413C18"/>
    <w:rsid w:val="00415168"/>
    <w:rsid w:val="00415289"/>
    <w:rsid w:val="004160BB"/>
    <w:rsid w:val="004167BE"/>
    <w:rsid w:val="004205A5"/>
    <w:rsid w:val="00421334"/>
    <w:rsid w:val="00421563"/>
    <w:rsid w:val="00422A8E"/>
    <w:rsid w:val="00422CE8"/>
    <w:rsid w:val="00423FF9"/>
    <w:rsid w:val="00424C57"/>
    <w:rsid w:val="004260DB"/>
    <w:rsid w:val="00426180"/>
    <w:rsid w:val="004275AB"/>
    <w:rsid w:val="004301E6"/>
    <w:rsid w:val="00430325"/>
    <w:rsid w:val="0043149A"/>
    <w:rsid w:val="00431567"/>
    <w:rsid w:val="00431970"/>
    <w:rsid w:val="00431AB8"/>
    <w:rsid w:val="00431FB2"/>
    <w:rsid w:val="00431FBD"/>
    <w:rsid w:val="00432D9A"/>
    <w:rsid w:val="00433322"/>
    <w:rsid w:val="0043429C"/>
    <w:rsid w:val="00434303"/>
    <w:rsid w:val="00434757"/>
    <w:rsid w:val="0043549C"/>
    <w:rsid w:val="00436E19"/>
    <w:rsid w:val="0044076A"/>
    <w:rsid w:val="0044105B"/>
    <w:rsid w:val="00441A19"/>
    <w:rsid w:val="00442352"/>
    <w:rsid w:val="00442EA4"/>
    <w:rsid w:val="0044394B"/>
    <w:rsid w:val="00444AE7"/>
    <w:rsid w:val="00444B06"/>
    <w:rsid w:val="004451FA"/>
    <w:rsid w:val="004457F8"/>
    <w:rsid w:val="00445BE7"/>
    <w:rsid w:val="00445CF0"/>
    <w:rsid w:val="00445D81"/>
    <w:rsid w:val="004461FA"/>
    <w:rsid w:val="00446546"/>
    <w:rsid w:val="0044656F"/>
    <w:rsid w:val="00446A03"/>
    <w:rsid w:val="004474DD"/>
    <w:rsid w:val="00447755"/>
    <w:rsid w:val="004479A8"/>
    <w:rsid w:val="00450522"/>
    <w:rsid w:val="00450BF1"/>
    <w:rsid w:val="00450C11"/>
    <w:rsid w:val="00450CC2"/>
    <w:rsid w:val="004515AA"/>
    <w:rsid w:val="00451850"/>
    <w:rsid w:val="004519DC"/>
    <w:rsid w:val="0045261C"/>
    <w:rsid w:val="004535C0"/>
    <w:rsid w:val="004535FA"/>
    <w:rsid w:val="004549CC"/>
    <w:rsid w:val="00455A0F"/>
    <w:rsid w:val="00455C40"/>
    <w:rsid w:val="00455F2B"/>
    <w:rsid w:val="004565E7"/>
    <w:rsid w:val="0046092B"/>
    <w:rsid w:val="004623E3"/>
    <w:rsid w:val="00462585"/>
    <w:rsid w:val="004642A9"/>
    <w:rsid w:val="00464CBB"/>
    <w:rsid w:val="00464D35"/>
    <w:rsid w:val="0046506D"/>
    <w:rsid w:val="00466299"/>
    <w:rsid w:val="0046677C"/>
    <w:rsid w:val="00466892"/>
    <w:rsid w:val="00470097"/>
    <w:rsid w:val="004706CB"/>
    <w:rsid w:val="00471422"/>
    <w:rsid w:val="00472FCB"/>
    <w:rsid w:val="00473147"/>
    <w:rsid w:val="0047452E"/>
    <w:rsid w:val="00475FC3"/>
    <w:rsid w:val="00476BC3"/>
    <w:rsid w:val="00477966"/>
    <w:rsid w:val="00477C93"/>
    <w:rsid w:val="00477DE6"/>
    <w:rsid w:val="00480C9B"/>
    <w:rsid w:val="0048155B"/>
    <w:rsid w:val="00483058"/>
    <w:rsid w:val="004837F7"/>
    <w:rsid w:val="0048393F"/>
    <w:rsid w:val="00483B89"/>
    <w:rsid w:val="00484CBA"/>
    <w:rsid w:val="00484DF8"/>
    <w:rsid w:val="00485470"/>
    <w:rsid w:val="00485767"/>
    <w:rsid w:val="00485793"/>
    <w:rsid w:val="00490EEE"/>
    <w:rsid w:val="00492692"/>
    <w:rsid w:val="004929EE"/>
    <w:rsid w:val="00493736"/>
    <w:rsid w:val="00494CAF"/>
    <w:rsid w:val="004956C8"/>
    <w:rsid w:val="00495759"/>
    <w:rsid w:val="00495C03"/>
    <w:rsid w:val="004965BA"/>
    <w:rsid w:val="0049789D"/>
    <w:rsid w:val="004A0A17"/>
    <w:rsid w:val="004A0B3A"/>
    <w:rsid w:val="004A0B6B"/>
    <w:rsid w:val="004A0CEC"/>
    <w:rsid w:val="004A1082"/>
    <w:rsid w:val="004A1E77"/>
    <w:rsid w:val="004A2C3D"/>
    <w:rsid w:val="004A4D51"/>
    <w:rsid w:val="004A5C81"/>
    <w:rsid w:val="004A6032"/>
    <w:rsid w:val="004A64DE"/>
    <w:rsid w:val="004A6607"/>
    <w:rsid w:val="004A6786"/>
    <w:rsid w:val="004A6B37"/>
    <w:rsid w:val="004A7DB6"/>
    <w:rsid w:val="004B0306"/>
    <w:rsid w:val="004B0BAA"/>
    <w:rsid w:val="004B20CA"/>
    <w:rsid w:val="004B24AE"/>
    <w:rsid w:val="004B25CC"/>
    <w:rsid w:val="004B2826"/>
    <w:rsid w:val="004B2C79"/>
    <w:rsid w:val="004B2FF3"/>
    <w:rsid w:val="004B37F5"/>
    <w:rsid w:val="004B3BEE"/>
    <w:rsid w:val="004B41B8"/>
    <w:rsid w:val="004B5E3C"/>
    <w:rsid w:val="004B656F"/>
    <w:rsid w:val="004B6A2C"/>
    <w:rsid w:val="004B72AF"/>
    <w:rsid w:val="004B740F"/>
    <w:rsid w:val="004C0076"/>
    <w:rsid w:val="004C0B1F"/>
    <w:rsid w:val="004C18E4"/>
    <w:rsid w:val="004C2B9E"/>
    <w:rsid w:val="004C3BF0"/>
    <w:rsid w:val="004C60A0"/>
    <w:rsid w:val="004C64B3"/>
    <w:rsid w:val="004C64D0"/>
    <w:rsid w:val="004C65AD"/>
    <w:rsid w:val="004C68DA"/>
    <w:rsid w:val="004C6ACD"/>
    <w:rsid w:val="004C7A96"/>
    <w:rsid w:val="004D0202"/>
    <w:rsid w:val="004D114C"/>
    <w:rsid w:val="004D1E3F"/>
    <w:rsid w:val="004D31C1"/>
    <w:rsid w:val="004D354E"/>
    <w:rsid w:val="004D3584"/>
    <w:rsid w:val="004D3864"/>
    <w:rsid w:val="004D4162"/>
    <w:rsid w:val="004D4A49"/>
    <w:rsid w:val="004D5066"/>
    <w:rsid w:val="004D5F6D"/>
    <w:rsid w:val="004D5FB8"/>
    <w:rsid w:val="004D614F"/>
    <w:rsid w:val="004D6717"/>
    <w:rsid w:val="004D7729"/>
    <w:rsid w:val="004E0B37"/>
    <w:rsid w:val="004E15EC"/>
    <w:rsid w:val="004E36C9"/>
    <w:rsid w:val="004E43DF"/>
    <w:rsid w:val="004E4427"/>
    <w:rsid w:val="004E463F"/>
    <w:rsid w:val="004E48FC"/>
    <w:rsid w:val="004E5F7C"/>
    <w:rsid w:val="004E6043"/>
    <w:rsid w:val="004E60B1"/>
    <w:rsid w:val="004E68FE"/>
    <w:rsid w:val="004E6A29"/>
    <w:rsid w:val="004E6D0C"/>
    <w:rsid w:val="004E7167"/>
    <w:rsid w:val="004E7779"/>
    <w:rsid w:val="004F0A5A"/>
    <w:rsid w:val="004F1440"/>
    <w:rsid w:val="004F224D"/>
    <w:rsid w:val="004F2888"/>
    <w:rsid w:val="004F316A"/>
    <w:rsid w:val="004F3246"/>
    <w:rsid w:val="004F4A58"/>
    <w:rsid w:val="004F4D0E"/>
    <w:rsid w:val="004F5D1B"/>
    <w:rsid w:val="004F5E99"/>
    <w:rsid w:val="004F6737"/>
    <w:rsid w:val="004F6C6C"/>
    <w:rsid w:val="004F727D"/>
    <w:rsid w:val="004F788F"/>
    <w:rsid w:val="004F7CF3"/>
    <w:rsid w:val="0050151D"/>
    <w:rsid w:val="00502369"/>
    <w:rsid w:val="005031E7"/>
    <w:rsid w:val="00504473"/>
    <w:rsid w:val="00504F6B"/>
    <w:rsid w:val="0050599C"/>
    <w:rsid w:val="00506260"/>
    <w:rsid w:val="0050694D"/>
    <w:rsid w:val="00506DCD"/>
    <w:rsid w:val="005103F8"/>
    <w:rsid w:val="00510416"/>
    <w:rsid w:val="005104FB"/>
    <w:rsid w:val="005107E7"/>
    <w:rsid w:val="005111BA"/>
    <w:rsid w:val="0051209F"/>
    <w:rsid w:val="005125B0"/>
    <w:rsid w:val="00512754"/>
    <w:rsid w:val="005138AF"/>
    <w:rsid w:val="00514D5A"/>
    <w:rsid w:val="00515232"/>
    <w:rsid w:val="005152B6"/>
    <w:rsid w:val="00515831"/>
    <w:rsid w:val="00515ABC"/>
    <w:rsid w:val="00515FD5"/>
    <w:rsid w:val="00516373"/>
    <w:rsid w:val="0052012C"/>
    <w:rsid w:val="0052038B"/>
    <w:rsid w:val="00520A97"/>
    <w:rsid w:val="00521709"/>
    <w:rsid w:val="00521AE6"/>
    <w:rsid w:val="00521D11"/>
    <w:rsid w:val="00521D19"/>
    <w:rsid w:val="00522BA9"/>
    <w:rsid w:val="0052368F"/>
    <w:rsid w:val="00523F95"/>
    <w:rsid w:val="005263F0"/>
    <w:rsid w:val="00527F5F"/>
    <w:rsid w:val="00527F64"/>
    <w:rsid w:val="0053158B"/>
    <w:rsid w:val="00532B75"/>
    <w:rsid w:val="00533425"/>
    <w:rsid w:val="00533AE8"/>
    <w:rsid w:val="00534C3D"/>
    <w:rsid w:val="00535804"/>
    <w:rsid w:val="00535AE1"/>
    <w:rsid w:val="00536736"/>
    <w:rsid w:val="00536FDE"/>
    <w:rsid w:val="00537269"/>
    <w:rsid w:val="00537C19"/>
    <w:rsid w:val="00537FAB"/>
    <w:rsid w:val="00540C49"/>
    <w:rsid w:val="00540F38"/>
    <w:rsid w:val="00542FA9"/>
    <w:rsid w:val="00543FBA"/>
    <w:rsid w:val="0054448B"/>
    <w:rsid w:val="00545D0A"/>
    <w:rsid w:val="00546F9E"/>
    <w:rsid w:val="0054725E"/>
    <w:rsid w:val="005473D0"/>
    <w:rsid w:val="005506FF"/>
    <w:rsid w:val="00551A5C"/>
    <w:rsid w:val="00551DBA"/>
    <w:rsid w:val="00552863"/>
    <w:rsid w:val="005541C4"/>
    <w:rsid w:val="00554D4C"/>
    <w:rsid w:val="005553D9"/>
    <w:rsid w:val="0055632B"/>
    <w:rsid w:val="00556B6E"/>
    <w:rsid w:val="005570D2"/>
    <w:rsid w:val="00557B60"/>
    <w:rsid w:val="00557D7E"/>
    <w:rsid w:val="00557E27"/>
    <w:rsid w:val="0056052E"/>
    <w:rsid w:val="00560715"/>
    <w:rsid w:val="005610AF"/>
    <w:rsid w:val="00562113"/>
    <w:rsid w:val="00563C0E"/>
    <w:rsid w:val="0056441E"/>
    <w:rsid w:val="005647CF"/>
    <w:rsid w:val="00564882"/>
    <w:rsid w:val="00564BBF"/>
    <w:rsid w:val="00564D09"/>
    <w:rsid w:val="0056538B"/>
    <w:rsid w:val="0056562E"/>
    <w:rsid w:val="00566BA9"/>
    <w:rsid w:val="00566C1E"/>
    <w:rsid w:val="00567CE5"/>
    <w:rsid w:val="005704A9"/>
    <w:rsid w:val="00570903"/>
    <w:rsid w:val="00570BC6"/>
    <w:rsid w:val="00572B35"/>
    <w:rsid w:val="00572CB0"/>
    <w:rsid w:val="0057338E"/>
    <w:rsid w:val="005737D3"/>
    <w:rsid w:val="005738A7"/>
    <w:rsid w:val="00573D98"/>
    <w:rsid w:val="00574566"/>
    <w:rsid w:val="00574667"/>
    <w:rsid w:val="00574B0D"/>
    <w:rsid w:val="005754E5"/>
    <w:rsid w:val="0057595C"/>
    <w:rsid w:val="00576172"/>
    <w:rsid w:val="00576251"/>
    <w:rsid w:val="00576AC6"/>
    <w:rsid w:val="00576FAF"/>
    <w:rsid w:val="005776D4"/>
    <w:rsid w:val="005778C0"/>
    <w:rsid w:val="00580572"/>
    <w:rsid w:val="00580816"/>
    <w:rsid w:val="005813C4"/>
    <w:rsid w:val="0058290F"/>
    <w:rsid w:val="00582A68"/>
    <w:rsid w:val="00583E35"/>
    <w:rsid w:val="00584C10"/>
    <w:rsid w:val="0058530C"/>
    <w:rsid w:val="005859A9"/>
    <w:rsid w:val="00586A12"/>
    <w:rsid w:val="00587B47"/>
    <w:rsid w:val="00587E86"/>
    <w:rsid w:val="0059100D"/>
    <w:rsid w:val="005918DE"/>
    <w:rsid w:val="00592155"/>
    <w:rsid w:val="005925F2"/>
    <w:rsid w:val="00594986"/>
    <w:rsid w:val="00594A99"/>
    <w:rsid w:val="00594D99"/>
    <w:rsid w:val="00595D2E"/>
    <w:rsid w:val="00595F4A"/>
    <w:rsid w:val="005962AF"/>
    <w:rsid w:val="00597A3C"/>
    <w:rsid w:val="005A0F51"/>
    <w:rsid w:val="005A1074"/>
    <w:rsid w:val="005A15F7"/>
    <w:rsid w:val="005A1977"/>
    <w:rsid w:val="005A1C8B"/>
    <w:rsid w:val="005A32C4"/>
    <w:rsid w:val="005A4BC1"/>
    <w:rsid w:val="005A4C6F"/>
    <w:rsid w:val="005A5024"/>
    <w:rsid w:val="005A53BE"/>
    <w:rsid w:val="005A57A0"/>
    <w:rsid w:val="005A5D02"/>
    <w:rsid w:val="005A5FFF"/>
    <w:rsid w:val="005A6B4D"/>
    <w:rsid w:val="005A6E26"/>
    <w:rsid w:val="005A6E4F"/>
    <w:rsid w:val="005A7127"/>
    <w:rsid w:val="005A7739"/>
    <w:rsid w:val="005A781D"/>
    <w:rsid w:val="005B058E"/>
    <w:rsid w:val="005B1473"/>
    <w:rsid w:val="005B17F6"/>
    <w:rsid w:val="005B2B95"/>
    <w:rsid w:val="005B3624"/>
    <w:rsid w:val="005B3D65"/>
    <w:rsid w:val="005B4641"/>
    <w:rsid w:val="005B46C0"/>
    <w:rsid w:val="005B473D"/>
    <w:rsid w:val="005B5207"/>
    <w:rsid w:val="005B5F18"/>
    <w:rsid w:val="005B6A8F"/>
    <w:rsid w:val="005C0508"/>
    <w:rsid w:val="005C0D74"/>
    <w:rsid w:val="005C1A3E"/>
    <w:rsid w:val="005C367B"/>
    <w:rsid w:val="005C4E98"/>
    <w:rsid w:val="005C5FC6"/>
    <w:rsid w:val="005C5FE9"/>
    <w:rsid w:val="005C624A"/>
    <w:rsid w:val="005C66C4"/>
    <w:rsid w:val="005C6A62"/>
    <w:rsid w:val="005D1044"/>
    <w:rsid w:val="005D11C3"/>
    <w:rsid w:val="005D1312"/>
    <w:rsid w:val="005D1BCF"/>
    <w:rsid w:val="005D1CD1"/>
    <w:rsid w:val="005D2478"/>
    <w:rsid w:val="005D3DF6"/>
    <w:rsid w:val="005D44B3"/>
    <w:rsid w:val="005D5207"/>
    <w:rsid w:val="005D56AA"/>
    <w:rsid w:val="005D5C0F"/>
    <w:rsid w:val="005D5E17"/>
    <w:rsid w:val="005D6151"/>
    <w:rsid w:val="005D6AC8"/>
    <w:rsid w:val="005D7302"/>
    <w:rsid w:val="005E06C6"/>
    <w:rsid w:val="005E16D5"/>
    <w:rsid w:val="005E2020"/>
    <w:rsid w:val="005E2697"/>
    <w:rsid w:val="005E3AAB"/>
    <w:rsid w:val="005E3B2D"/>
    <w:rsid w:val="005E3BA1"/>
    <w:rsid w:val="005E61F9"/>
    <w:rsid w:val="005E65D5"/>
    <w:rsid w:val="005E7B0F"/>
    <w:rsid w:val="005F0588"/>
    <w:rsid w:val="005F1287"/>
    <w:rsid w:val="005F17DD"/>
    <w:rsid w:val="005F21AF"/>
    <w:rsid w:val="005F266D"/>
    <w:rsid w:val="005F2CB9"/>
    <w:rsid w:val="005F2D30"/>
    <w:rsid w:val="005F3403"/>
    <w:rsid w:val="005F46E3"/>
    <w:rsid w:val="005F47CB"/>
    <w:rsid w:val="005F4A01"/>
    <w:rsid w:val="005F4D31"/>
    <w:rsid w:val="005F594E"/>
    <w:rsid w:val="005F5C54"/>
    <w:rsid w:val="005F70AE"/>
    <w:rsid w:val="005F7226"/>
    <w:rsid w:val="005F7DC6"/>
    <w:rsid w:val="0060323C"/>
    <w:rsid w:val="00604C91"/>
    <w:rsid w:val="006055AE"/>
    <w:rsid w:val="0060735C"/>
    <w:rsid w:val="0060791D"/>
    <w:rsid w:val="00610B2F"/>
    <w:rsid w:val="00610B3A"/>
    <w:rsid w:val="00611508"/>
    <w:rsid w:val="006118E4"/>
    <w:rsid w:val="00611932"/>
    <w:rsid w:val="00611A57"/>
    <w:rsid w:val="00611C01"/>
    <w:rsid w:val="006122D6"/>
    <w:rsid w:val="00612381"/>
    <w:rsid w:val="00612702"/>
    <w:rsid w:val="00613E81"/>
    <w:rsid w:val="006141DD"/>
    <w:rsid w:val="00614472"/>
    <w:rsid w:val="00614523"/>
    <w:rsid w:val="0061491C"/>
    <w:rsid w:val="00615E0F"/>
    <w:rsid w:val="00615E80"/>
    <w:rsid w:val="00615E83"/>
    <w:rsid w:val="00617429"/>
    <w:rsid w:val="006174A4"/>
    <w:rsid w:val="00617E41"/>
    <w:rsid w:val="00620649"/>
    <w:rsid w:val="00620797"/>
    <w:rsid w:val="00621360"/>
    <w:rsid w:val="006219BD"/>
    <w:rsid w:val="00621CD9"/>
    <w:rsid w:val="00621E62"/>
    <w:rsid w:val="00622233"/>
    <w:rsid w:val="006229CE"/>
    <w:rsid w:val="00622FA8"/>
    <w:rsid w:val="006230BD"/>
    <w:rsid w:val="006238BF"/>
    <w:rsid w:val="00623971"/>
    <w:rsid w:val="00623B1F"/>
    <w:rsid w:val="006244CC"/>
    <w:rsid w:val="00625B0A"/>
    <w:rsid w:val="00626621"/>
    <w:rsid w:val="006268AD"/>
    <w:rsid w:val="006270AF"/>
    <w:rsid w:val="00627863"/>
    <w:rsid w:val="00627F73"/>
    <w:rsid w:val="006303F4"/>
    <w:rsid w:val="006307E7"/>
    <w:rsid w:val="00630FCB"/>
    <w:rsid w:val="0063104D"/>
    <w:rsid w:val="0063138E"/>
    <w:rsid w:val="00631721"/>
    <w:rsid w:val="00631EE0"/>
    <w:rsid w:val="00632204"/>
    <w:rsid w:val="00632BF2"/>
    <w:rsid w:val="00634774"/>
    <w:rsid w:val="00634BEF"/>
    <w:rsid w:val="006355D6"/>
    <w:rsid w:val="00636419"/>
    <w:rsid w:val="006368AC"/>
    <w:rsid w:val="00637480"/>
    <w:rsid w:val="006406E1"/>
    <w:rsid w:val="006414D8"/>
    <w:rsid w:val="00641E8B"/>
    <w:rsid w:val="00642152"/>
    <w:rsid w:val="00642774"/>
    <w:rsid w:val="00642B69"/>
    <w:rsid w:val="00643002"/>
    <w:rsid w:val="0064393B"/>
    <w:rsid w:val="00643B5F"/>
    <w:rsid w:val="00644E1E"/>
    <w:rsid w:val="00645050"/>
    <w:rsid w:val="00645398"/>
    <w:rsid w:val="0064540A"/>
    <w:rsid w:val="006455B4"/>
    <w:rsid w:val="00645AD3"/>
    <w:rsid w:val="00645B46"/>
    <w:rsid w:val="00645CD2"/>
    <w:rsid w:val="006470F4"/>
    <w:rsid w:val="006506D3"/>
    <w:rsid w:val="00650BD4"/>
    <w:rsid w:val="006514FB"/>
    <w:rsid w:val="0065173C"/>
    <w:rsid w:val="00653440"/>
    <w:rsid w:val="00654993"/>
    <w:rsid w:val="00655A5C"/>
    <w:rsid w:val="00656F78"/>
    <w:rsid w:val="0065761F"/>
    <w:rsid w:val="00657E3D"/>
    <w:rsid w:val="00660925"/>
    <w:rsid w:val="0066119D"/>
    <w:rsid w:val="006613D8"/>
    <w:rsid w:val="006614B1"/>
    <w:rsid w:val="00661E62"/>
    <w:rsid w:val="00661EE0"/>
    <w:rsid w:val="0066212A"/>
    <w:rsid w:val="00663E4B"/>
    <w:rsid w:val="00664796"/>
    <w:rsid w:val="00665733"/>
    <w:rsid w:val="00665D69"/>
    <w:rsid w:val="00666165"/>
    <w:rsid w:val="00666EB4"/>
    <w:rsid w:val="00666EE2"/>
    <w:rsid w:val="00667211"/>
    <w:rsid w:val="00667469"/>
    <w:rsid w:val="0067023A"/>
    <w:rsid w:val="00670296"/>
    <w:rsid w:val="0067068B"/>
    <w:rsid w:val="00671224"/>
    <w:rsid w:val="00672174"/>
    <w:rsid w:val="0067220B"/>
    <w:rsid w:val="00672DA2"/>
    <w:rsid w:val="00673F92"/>
    <w:rsid w:val="006742AA"/>
    <w:rsid w:val="006742B0"/>
    <w:rsid w:val="00674466"/>
    <w:rsid w:val="0067526E"/>
    <w:rsid w:val="00675AAB"/>
    <w:rsid w:val="00680F5D"/>
    <w:rsid w:val="00681551"/>
    <w:rsid w:val="00681630"/>
    <w:rsid w:val="00681884"/>
    <w:rsid w:val="0068201E"/>
    <w:rsid w:val="00683A7F"/>
    <w:rsid w:val="00683ED0"/>
    <w:rsid w:val="0068417E"/>
    <w:rsid w:val="006841CA"/>
    <w:rsid w:val="00685149"/>
    <w:rsid w:val="00686DCC"/>
    <w:rsid w:val="006907EC"/>
    <w:rsid w:val="00690BA9"/>
    <w:rsid w:val="00692197"/>
    <w:rsid w:val="00692AC7"/>
    <w:rsid w:val="00693240"/>
    <w:rsid w:val="0069341E"/>
    <w:rsid w:val="00693FE8"/>
    <w:rsid w:val="006945E3"/>
    <w:rsid w:val="00694A50"/>
    <w:rsid w:val="00694C31"/>
    <w:rsid w:val="00694F0D"/>
    <w:rsid w:val="006956E1"/>
    <w:rsid w:val="006957FD"/>
    <w:rsid w:val="00695B25"/>
    <w:rsid w:val="0069637B"/>
    <w:rsid w:val="006A10D6"/>
    <w:rsid w:val="006A1C54"/>
    <w:rsid w:val="006A1E09"/>
    <w:rsid w:val="006A25DA"/>
    <w:rsid w:val="006A2DB7"/>
    <w:rsid w:val="006A32F3"/>
    <w:rsid w:val="006A34E4"/>
    <w:rsid w:val="006A46CB"/>
    <w:rsid w:val="006A4B4C"/>
    <w:rsid w:val="006A552E"/>
    <w:rsid w:val="006A5EBF"/>
    <w:rsid w:val="006A5EFA"/>
    <w:rsid w:val="006A6137"/>
    <w:rsid w:val="006A6577"/>
    <w:rsid w:val="006A6F40"/>
    <w:rsid w:val="006B0599"/>
    <w:rsid w:val="006B0ED8"/>
    <w:rsid w:val="006B137B"/>
    <w:rsid w:val="006B15F0"/>
    <w:rsid w:val="006B1B7F"/>
    <w:rsid w:val="006B258A"/>
    <w:rsid w:val="006B27EF"/>
    <w:rsid w:val="006B420F"/>
    <w:rsid w:val="006B477D"/>
    <w:rsid w:val="006B4F15"/>
    <w:rsid w:val="006B6BD9"/>
    <w:rsid w:val="006B6E1F"/>
    <w:rsid w:val="006B7B31"/>
    <w:rsid w:val="006C00A8"/>
    <w:rsid w:val="006C0892"/>
    <w:rsid w:val="006C1365"/>
    <w:rsid w:val="006C139B"/>
    <w:rsid w:val="006C15A3"/>
    <w:rsid w:val="006C3197"/>
    <w:rsid w:val="006C3993"/>
    <w:rsid w:val="006C50F8"/>
    <w:rsid w:val="006C55F5"/>
    <w:rsid w:val="006C716E"/>
    <w:rsid w:val="006C7588"/>
    <w:rsid w:val="006D038C"/>
    <w:rsid w:val="006D1359"/>
    <w:rsid w:val="006D18C3"/>
    <w:rsid w:val="006D191F"/>
    <w:rsid w:val="006D2F23"/>
    <w:rsid w:val="006D31CD"/>
    <w:rsid w:val="006D35C0"/>
    <w:rsid w:val="006D3718"/>
    <w:rsid w:val="006D3ABF"/>
    <w:rsid w:val="006D3B7D"/>
    <w:rsid w:val="006D3D49"/>
    <w:rsid w:val="006D4258"/>
    <w:rsid w:val="006D4CFF"/>
    <w:rsid w:val="006D5EF3"/>
    <w:rsid w:val="006D62B7"/>
    <w:rsid w:val="006D67F8"/>
    <w:rsid w:val="006D693D"/>
    <w:rsid w:val="006D7A1F"/>
    <w:rsid w:val="006D7B69"/>
    <w:rsid w:val="006D7E0E"/>
    <w:rsid w:val="006E0992"/>
    <w:rsid w:val="006E2E43"/>
    <w:rsid w:val="006E3A78"/>
    <w:rsid w:val="006E5568"/>
    <w:rsid w:val="006E5C9A"/>
    <w:rsid w:val="006E6091"/>
    <w:rsid w:val="006E6849"/>
    <w:rsid w:val="006E7541"/>
    <w:rsid w:val="006E7F84"/>
    <w:rsid w:val="006F013A"/>
    <w:rsid w:val="006F0B44"/>
    <w:rsid w:val="006F16EC"/>
    <w:rsid w:val="006F1ED1"/>
    <w:rsid w:val="006F3927"/>
    <w:rsid w:val="006F3EDF"/>
    <w:rsid w:val="006F48D8"/>
    <w:rsid w:val="006F50AB"/>
    <w:rsid w:val="006F5961"/>
    <w:rsid w:val="006F5EF9"/>
    <w:rsid w:val="006F6D05"/>
    <w:rsid w:val="006F7D41"/>
    <w:rsid w:val="00700648"/>
    <w:rsid w:val="00700A2C"/>
    <w:rsid w:val="00701638"/>
    <w:rsid w:val="007019E9"/>
    <w:rsid w:val="00704334"/>
    <w:rsid w:val="00705724"/>
    <w:rsid w:val="00705C5A"/>
    <w:rsid w:val="00706078"/>
    <w:rsid w:val="00706922"/>
    <w:rsid w:val="00706B89"/>
    <w:rsid w:val="00707945"/>
    <w:rsid w:val="00707C25"/>
    <w:rsid w:val="00707D50"/>
    <w:rsid w:val="007100BB"/>
    <w:rsid w:val="0071046F"/>
    <w:rsid w:val="0071067F"/>
    <w:rsid w:val="0071162E"/>
    <w:rsid w:val="007117BF"/>
    <w:rsid w:val="00712883"/>
    <w:rsid w:val="007133FD"/>
    <w:rsid w:val="0071403E"/>
    <w:rsid w:val="0071425B"/>
    <w:rsid w:val="00714C99"/>
    <w:rsid w:val="007153CA"/>
    <w:rsid w:val="00715D9C"/>
    <w:rsid w:val="00716587"/>
    <w:rsid w:val="00717295"/>
    <w:rsid w:val="00717382"/>
    <w:rsid w:val="00717B2F"/>
    <w:rsid w:val="00717DE2"/>
    <w:rsid w:val="007200B2"/>
    <w:rsid w:val="007202F5"/>
    <w:rsid w:val="007203F4"/>
    <w:rsid w:val="00721132"/>
    <w:rsid w:val="00721284"/>
    <w:rsid w:val="00722609"/>
    <w:rsid w:val="00722746"/>
    <w:rsid w:val="007229BB"/>
    <w:rsid w:val="007235F9"/>
    <w:rsid w:val="00723FB3"/>
    <w:rsid w:val="007245FF"/>
    <w:rsid w:val="00725B81"/>
    <w:rsid w:val="00725E30"/>
    <w:rsid w:val="00726882"/>
    <w:rsid w:val="00726AAA"/>
    <w:rsid w:val="00726E1F"/>
    <w:rsid w:val="00726F01"/>
    <w:rsid w:val="00727BC4"/>
    <w:rsid w:val="00730717"/>
    <w:rsid w:val="007309F6"/>
    <w:rsid w:val="007316DE"/>
    <w:rsid w:val="00731F72"/>
    <w:rsid w:val="0073219E"/>
    <w:rsid w:val="007321D6"/>
    <w:rsid w:val="00732BF0"/>
    <w:rsid w:val="00733EB7"/>
    <w:rsid w:val="00734200"/>
    <w:rsid w:val="0073468E"/>
    <w:rsid w:val="00734767"/>
    <w:rsid w:val="00734B1E"/>
    <w:rsid w:val="00734D0D"/>
    <w:rsid w:val="00735587"/>
    <w:rsid w:val="00735759"/>
    <w:rsid w:val="00735BDF"/>
    <w:rsid w:val="00735F32"/>
    <w:rsid w:val="00736670"/>
    <w:rsid w:val="007367B0"/>
    <w:rsid w:val="00736C73"/>
    <w:rsid w:val="00737D20"/>
    <w:rsid w:val="00740AD9"/>
    <w:rsid w:val="00740E18"/>
    <w:rsid w:val="007414A5"/>
    <w:rsid w:val="007418FC"/>
    <w:rsid w:val="00741E66"/>
    <w:rsid w:val="00741F64"/>
    <w:rsid w:val="0074279F"/>
    <w:rsid w:val="00742981"/>
    <w:rsid w:val="00742E69"/>
    <w:rsid w:val="0074339B"/>
    <w:rsid w:val="0074474F"/>
    <w:rsid w:val="007447ED"/>
    <w:rsid w:val="00744EBF"/>
    <w:rsid w:val="00745C99"/>
    <w:rsid w:val="007476E3"/>
    <w:rsid w:val="00750FD2"/>
    <w:rsid w:val="00751476"/>
    <w:rsid w:val="00752AFF"/>
    <w:rsid w:val="00752BD3"/>
    <w:rsid w:val="0075312D"/>
    <w:rsid w:val="007535F2"/>
    <w:rsid w:val="00753655"/>
    <w:rsid w:val="00753D84"/>
    <w:rsid w:val="00755004"/>
    <w:rsid w:val="00755B39"/>
    <w:rsid w:val="0075689D"/>
    <w:rsid w:val="00756FCF"/>
    <w:rsid w:val="0075724F"/>
    <w:rsid w:val="007576BB"/>
    <w:rsid w:val="0075777E"/>
    <w:rsid w:val="00757E2F"/>
    <w:rsid w:val="00760198"/>
    <w:rsid w:val="007607A5"/>
    <w:rsid w:val="00761986"/>
    <w:rsid w:val="00761C89"/>
    <w:rsid w:val="0076204B"/>
    <w:rsid w:val="00762811"/>
    <w:rsid w:val="00762995"/>
    <w:rsid w:val="00762D63"/>
    <w:rsid w:val="00762E31"/>
    <w:rsid w:val="007644AF"/>
    <w:rsid w:val="00765230"/>
    <w:rsid w:val="00765E64"/>
    <w:rsid w:val="00766605"/>
    <w:rsid w:val="00766A8E"/>
    <w:rsid w:val="007703D5"/>
    <w:rsid w:val="0077078B"/>
    <w:rsid w:val="00771BB1"/>
    <w:rsid w:val="00771E81"/>
    <w:rsid w:val="00772722"/>
    <w:rsid w:val="00772AED"/>
    <w:rsid w:val="007730CC"/>
    <w:rsid w:val="007731E8"/>
    <w:rsid w:val="007739DB"/>
    <w:rsid w:val="00773B84"/>
    <w:rsid w:val="00773D1A"/>
    <w:rsid w:val="007750F7"/>
    <w:rsid w:val="00775DDC"/>
    <w:rsid w:val="00775EBA"/>
    <w:rsid w:val="00775F88"/>
    <w:rsid w:val="00776B67"/>
    <w:rsid w:val="00776ECC"/>
    <w:rsid w:val="00777161"/>
    <w:rsid w:val="0077776C"/>
    <w:rsid w:val="00777FA2"/>
    <w:rsid w:val="007812B4"/>
    <w:rsid w:val="007837E2"/>
    <w:rsid w:val="00783E3F"/>
    <w:rsid w:val="00783F5C"/>
    <w:rsid w:val="0078405C"/>
    <w:rsid w:val="00785801"/>
    <w:rsid w:val="007867FC"/>
    <w:rsid w:val="00786AF5"/>
    <w:rsid w:val="007909C3"/>
    <w:rsid w:val="00793E42"/>
    <w:rsid w:val="00794003"/>
    <w:rsid w:val="00794078"/>
    <w:rsid w:val="007944D9"/>
    <w:rsid w:val="0079471D"/>
    <w:rsid w:val="00795AB4"/>
    <w:rsid w:val="00796064"/>
    <w:rsid w:val="00796FFB"/>
    <w:rsid w:val="00797036"/>
    <w:rsid w:val="00797711"/>
    <w:rsid w:val="00797F9B"/>
    <w:rsid w:val="007A1816"/>
    <w:rsid w:val="007A1D39"/>
    <w:rsid w:val="007A1D87"/>
    <w:rsid w:val="007A222E"/>
    <w:rsid w:val="007A3176"/>
    <w:rsid w:val="007A3C19"/>
    <w:rsid w:val="007A4E14"/>
    <w:rsid w:val="007A504E"/>
    <w:rsid w:val="007A5DD1"/>
    <w:rsid w:val="007A5E8E"/>
    <w:rsid w:val="007A666B"/>
    <w:rsid w:val="007A6AE7"/>
    <w:rsid w:val="007B0C37"/>
    <w:rsid w:val="007B0ED2"/>
    <w:rsid w:val="007B238A"/>
    <w:rsid w:val="007B2AC8"/>
    <w:rsid w:val="007B2CA4"/>
    <w:rsid w:val="007B3D16"/>
    <w:rsid w:val="007B4F43"/>
    <w:rsid w:val="007B5E3F"/>
    <w:rsid w:val="007B66F1"/>
    <w:rsid w:val="007B6F02"/>
    <w:rsid w:val="007B72FF"/>
    <w:rsid w:val="007B7B1E"/>
    <w:rsid w:val="007C06CB"/>
    <w:rsid w:val="007C0DDE"/>
    <w:rsid w:val="007C0ED6"/>
    <w:rsid w:val="007C2E67"/>
    <w:rsid w:val="007C34F2"/>
    <w:rsid w:val="007C3C4B"/>
    <w:rsid w:val="007C4016"/>
    <w:rsid w:val="007C4458"/>
    <w:rsid w:val="007C53EB"/>
    <w:rsid w:val="007C7898"/>
    <w:rsid w:val="007C79FC"/>
    <w:rsid w:val="007D0460"/>
    <w:rsid w:val="007D0CBC"/>
    <w:rsid w:val="007D1350"/>
    <w:rsid w:val="007D23F8"/>
    <w:rsid w:val="007D3620"/>
    <w:rsid w:val="007D3B10"/>
    <w:rsid w:val="007D474A"/>
    <w:rsid w:val="007D5A5B"/>
    <w:rsid w:val="007D6F1C"/>
    <w:rsid w:val="007D705F"/>
    <w:rsid w:val="007E0A3C"/>
    <w:rsid w:val="007E0FF2"/>
    <w:rsid w:val="007E1004"/>
    <w:rsid w:val="007E1C51"/>
    <w:rsid w:val="007E232C"/>
    <w:rsid w:val="007E24CE"/>
    <w:rsid w:val="007E29E6"/>
    <w:rsid w:val="007E2A04"/>
    <w:rsid w:val="007E3270"/>
    <w:rsid w:val="007E3A28"/>
    <w:rsid w:val="007E3F7B"/>
    <w:rsid w:val="007E42B8"/>
    <w:rsid w:val="007E4594"/>
    <w:rsid w:val="007E528F"/>
    <w:rsid w:val="007E5AA0"/>
    <w:rsid w:val="007E5EE9"/>
    <w:rsid w:val="007E6FC5"/>
    <w:rsid w:val="007E7277"/>
    <w:rsid w:val="007E787C"/>
    <w:rsid w:val="007F1163"/>
    <w:rsid w:val="007F19E4"/>
    <w:rsid w:val="007F2581"/>
    <w:rsid w:val="007F277F"/>
    <w:rsid w:val="007F289C"/>
    <w:rsid w:val="007F3257"/>
    <w:rsid w:val="007F50CC"/>
    <w:rsid w:val="007F50CF"/>
    <w:rsid w:val="007F55E7"/>
    <w:rsid w:val="007F56DF"/>
    <w:rsid w:val="007F6295"/>
    <w:rsid w:val="007F63C6"/>
    <w:rsid w:val="007F6D18"/>
    <w:rsid w:val="008002FF"/>
    <w:rsid w:val="00800F58"/>
    <w:rsid w:val="0080207C"/>
    <w:rsid w:val="00802864"/>
    <w:rsid w:val="00803C9A"/>
    <w:rsid w:val="00803DCB"/>
    <w:rsid w:val="00804B1D"/>
    <w:rsid w:val="00806700"/>
    <w:rsid w:val="00807DA1"/>
    <w:rsid w:val="00807FDB"/>
    <w:rsid w:val="00810E01"/>
    <w:rsid w:val="00811985"/>
    <w:rsid w:val="00811C72"/>
    <w:rsid w:val="00811DE5"/>
    <w:rsid w:val="00812134"/>
    <w:rsid w:val="008126C4"/>
    <w:rsid w:val="00812713"/>
    <w:rsid w:val="00812AB0"/>
    <w:rsid w:val="00812DEF"/>
    <w:rsid w:val="00813A39"/>
    <w:rsid w:val="008156FE"/>
    <w:rsid w:val="00815A42"/>
    <w:rsid w:val="008169C5"/>
    <w:rsid w:val="00817351"/>
    <w:rsid w:val="00817426"/>
    <w:rsid w:val="0081752F"/>
    <w:rsid w:val="00817656"/>
    <w:rsid w:val="008200C3"/>
    <w:rsid w:val="00820FE1"/>
    <w:rsid w:val="0082141B"/>
    <w:rsid w:val="008218A6"/>
    <w:rsid w:val="0082263E"/>
    <w:rsid w:val="00822847"/>
    <w:rsid w:val="0082312D"/>
    <w:rsid w:val="008233B2"/>
    <w:rsid w:val="0082344E"/>
    <w:rsid w:val="0082382A"/>
    <w:rsid w:val="00824294"/>
    <w:rsid w:val="008266D5"/>
    <w:rsid w:val="00830A95"/>
    <w:rsid w:val="008323CC"/>
    <w:rsid w:val="008347A2"/>
    <w:rsid w:val="00834DBF"/>
    <w:rsid w:val="008353E5"/>
    <w:rsid w:val="00835E3F"/>
    <w:rsid w:val="00836975"/>
    <w:rsid w:val="00836C70"/>
    <w:rsid w:val="00837E3B"/>
    <w:rsid w:val="008403A0"/>
    <w:rsid w:val="00841B9E"/>
    <w:rsid w:val="00842007"/>
    <w:rsid w:val="008421C4"/>
    <w:rsid w:val="00842A14"/>
    <w:rsid w:val="008437EA"/>
    <w:rsid w:val="0084415A"/>
    <w:rsid w:val="00844B13"/>
    <w:rsid w:val="0084554E"/>
    <w:rsid w:val="0084555A"/>
    <w:rsid w:val="00846799"/>
    <w:rsid w:val="00847AD3"/>
    <w:rsid w:val="0085047D"/>
    <w:rsid w:val="008506FF"/>
    <w:rsid w:val="00850B7C"/>
    <w:rsid w:val="008517CD"/>
    <w:rsid w:val="0085188A"/>
    <w:rsid w:val="008518B2"/>
    <w:rsid w:val="00851C83"/>
    <w:rsid w:val="0085203A"/>
    <w:rsid w:val="008527CC"/>
    <w:rsid w:val="00853997"/>
    <w:rsid w:val="0085408C"/>
    <w:rsid w:val="00854494"/>
    <w:rsid w:val="00855238"/>
    <w:rsid w:val="00856494"/>
    <w:rsid w:val="00857619"/>
    <w:rsid w:val="008576A2"/>
    <w:rsid w:val="00857848"/>
    <w:rsid w:val="0086047E"/>
    <w:rsid w:val="00861196"/>
    <w:rsid w:val="00861385"/>
    <w:rsid w:val="0086172C"/>
    <w:rsid w:val="008617A3"/>
    <w:rsid w:val="00861800"/>
    <w:rsid w:val="00861A45"/>
    <w:rsid w:val="00861ED3"/>
    <w:rsid w:val="00862BBF"/>
    <w:rsid w:val="008635A6"/>
    <w:rsid w:val="00863C47"/>
    <w:rsid w:val="0086412F"/>
    <w:rsid w:val="008644E2"/>
    <w:rsid w:val="00865913"/>
    <w:rsid w:val="008664CD"/>
    <w:rsid w:val="0086690A"/>
    <w:rsid w:val="00866990"/>
    <w:rsid w:val="00866EA9"/>
    <w:rsid w:val="00867B85"/>
    <w:rsid w:val="00867D9F"/>
    <w:rsid w:val="00870535"/>
    <w:rsid w:val="008706E6"/>
    <w:rsid w:val="00870BD4"/>
    <w:rsid w:val="008711B6"/>
    <w:rsid w:val="0087146A"/>
    <w:rsid w:val="0087294F"/>
    <w:rsid w:val="00873D77"/>
    <w:rsid w:val="00874B41"/>
    <w:rsid w:val="0087543A"/>
    <w:rsid w:val="0087584E"/>
    <w:rsid w:val="00875ABD"/>
    <w:rsid w:val="00882D94"/>
    <w:rsid w:val="00883B38"/>
    <w:rsid w:val="00884FF3"/>
    <w:rsid w:val="00885C17"/>
    <w:rsid w:val="00885E4D"/>
    <w:rsid w:val="00885F48"/>
    <w:rsid w:val="00886217"/>
    <w:rsid w:val="00886AF8"/>
    <w:rsid w:val="00887D34"/>
    <w:rsid w:val="008919C0"/>
    <w:rsid w:val="00891AE0"/>
    <w:rsid w:val="0089212E"/>
    <w:rsid w:val="008930F3"/>
    <w:rsid w:val="00893146"/>
    <w:rsid w:val="008935C9"/>
    <w:rsid w:val="008946AB"/>
    <w:rsid w:val="00894CE6"/>
    <w:rsid w:val="00895174"/>
    <w:rsid w:val="00895C2D"/>
    <w:rsid w:val="00895EE2"/>
    <w:rsid w:val="008968AD"/>
    <w:rsid w:val="00896E0E"/>
    <w:rsid w:val="0089715D"/>
    <w:rsid w:val="008977D4"/>
    <w:rsid w:val="00897AE5"/>
    <w:rsid w:val="008A00CB"/>
    <w:rsid w:val="008A11AE"/>
    <w:rsid w:val="008A2AE3"/>
    <w:rsid w:val="008A2C81"/>
    <w:rsid w:val="008A2D00"/>
    <w:rsid w:val="008A2F66"/>
    <w:rsid w:val="008A34D8"/>
    <w:rsid w:val="008A4235"/>
    <w:rsid w:val="008A434A"/>
    <w:rsid w:val="008A6155"/>
    <w:rsid w:val="008A6A0E"/>
    <w:rsid w:val="008A7004"/>
    <w:rsid w:val="008B01DF"/>
    <w:rsid w:val="008B0243"/>
    <w:rsid w:val="008B09D5"/>
    <w:rsid w:val="008B0B2B"/>
    <w:rsid w:val="008B127A"/>
    <w:rsid w:val="008B190E"/>
    <w:rsid w:val="008B2159"/>
    <w:rsid w:val="008B4184"/>
    <w:rsid w:val="008B4DC5"/>
    <w:rsid w:val="008B59A3"/>
    <w:rsid w:val="008B61DC"/>
    <w:rsid w:val="008B7A3B"/>
    <w:rsid w:val="008C0184"/>
    <w:rsid w:val="008C0557"/>
    <w:rsid w:val="008C0BA1"/>
    <w:rsid w:val="008C1ABA"/>
    <w:rsid w:val="008C4472"/>
    <w:rsid w:val="008C466F"/>
    <w:rsid w:val="008C4B05"/>
    <w:rsid w:val="008C563E"/>
    <w:rsid w:val="008C5CF3"/>
    <w:rsid w:val="008C6315"/>
    <w:rsid w:val="008C701E"/>
    <w:rsid w:val="008C75A6"/>
    <w:rsid w:val="008C7F47"/>
    <w:rsid w:val="008D07B7"/>
    <w:rsid w:val="008D09C5"/>
    <w:rsid w:val="008D0A86"/>
    <w:rsid w:val="008D223B"/>
    <w:rsid w:val="008D2829"/>
    <w:rsid w:val="008D2B5B"/>
    <w:rsid w:val="008D318D"/>
    <w:rsid w:val="008D3857"/>
    <w:rsid w:val="008D474A"/>
    <w:rsid w:val="008D47BE"/>
    <w:rsid w:val="008D57C9"/>
    <w:rsid w:val="008D5894"/>
    <w:rsid w:val="008D5939"/>
    <w:rsid w:val="008D76E1"/>
    <w:rsid w:val="008D7E10"/>
    <w:rsid w:val="008D7F35"/>
    <w:rsid w:val="008E03F9"/>
    <w:rsid w:val="008E1E69"/>
    <w:rsid w:val="008E2AAD"/>
    <w:rsid w:val="008E2C72"/>
    <w:rsid w:val="008E31D4"/>
    <w:rsid w:val="008E36DB"/>
    <w:rsid w:val="008E55F1"/>
    <w:rsid w:val="008E6DE4"/>
    <w:rsid w:val="008E73AE"/>
    <w:rsid w:val="008E769F"/>
    <w:rsid w:val="008F0249"/>
    <w:rsid w:val="008F02B8"/>
    <w:rsid w:val="008F035A"/>
    <w:rsid w:val="008F0938"/>
    <w:rsid w:val="008F0B86"/>
    <w:rsid w:val="008F1CF2"/>
    <w:rsid w:val="008F209C"/>
    <w:rsid w:val="008F2B94"/>
    <w:rsid w:val="008F2C11"/>
    <w:rsid w:val="008F48D2"/>
    <w:rsid w:val="008F50EF"/>
    <w:rsid w:val="008F54C0"/>
    <w:rsid w:val="008F5AF8"/>
    <w:rsid w:val="008F63CA"/>
    <w:rsid w:val="008F68A8"/>
    <w:rsid w:val="008F6A29"/>
    <w:rsid w:val="008F6F3E"/>
    <w:rsid w:val="008F723F"/>
    <w:rsid w:val="00900756"/>
    <w:rsid w:val="00900EC4"/>
    <w:rsid w:val="00900ECD"/>
    <w:rsid w:val="0090138C"/>
    <w:rsid w:val="0090158F"/>
    <w:rsid w:val="009016F3"/>
    <w:rsid w:val="00902563"/>
    <w:rsid w:val="009033BF"/>
    <w:rsid w:val="00903AC4"/>
    <w:rsid w:val="009049CD"/>
    <w:rsid w:val="00904C34"/>
    <w:rsid w:val="00905EAC"/>
    <w:rsid w:val="009075B2"/>
    <w:rsid w:val="00910C48"/>
    <w:rsid w:val="00910EED"/>
    <w:rsid w:val="0091151D"/>
    <w:rsid w:val="00911615"/>
    <w:rsid w:val="009120F6"/>
    <w:rsid w:val="0091222B"/>
    <w:rsid w:val="00912D97"/>
    <w:rsid w:val="0091577B"/>
    <w:rsid w:val="009158E9"/>
    <w:rsid w:val="009159AA"/>
    <w:rsid w:val="009162ED"/>
    <w:rsid w:val="00916EC9"/>
    <w:rsid w:val="0091704A"/>
    <w:rsid w:val="0092139E"/>
    <w:rsid w:val="00921ADA"/>
    <w:rsid w:val="009226E0"/>
    <w:rsid w:val="00922888"/>
    <w:rsid w:val="009231E0"/>
    <w:rsid w:val="00923330"/>
    <w:rsid w:val="00924194"/>
    <w:rsid w:val="00924AC7"/>
    <w:rsid w:val="0092609E"/>
    <w:rsid w:val="00926F89"/>
    <w:rsid w:val="009270F7"/>
    <w:rsid w:val="00927C2F"/>
    <w:rsid w:val="0093001B"/>
    <w:rsid w:val="00930E39"/>
    <w:rsid w:val="00930F6B"/>
    <w:rsid w:val="009315C9"/>
    <w:rsid w:val="00932EAC"/>
    <w:rsid w:val="00933239"/>
    <w:rsid w:val="0093328A"/>
    <w:rsid w:val="00934302"/>
    <w:rsid w:val="00934867"/>
    <w:rsid w:val="009362C8"/>
    <w:rsid w:val="00936D14"/>
    <w:rsid w:val="009378C4"/>
    <w:rsid w:val="00937AD8"/>
    <w:rsid w:val="00937E4F"/>
    <w:rsid w:val="00940E73"/>
    <w:rsid w:val="00943CF1"/>
    <w:rsid w:val="00944604"/>
    <w:rsid w:val="00945193"/>
    <w:rsid w:val="0094555E"/>
    <w:rsid w:val="009456F9"/>
    <w:rsid w:val="00946578"/>
    <w:rsid w:val="00946A2E"/>
    <w:rsid w:val="009503AB"/>
    <w:rsid w:val="00950F19"/>
    <w:rsid w:val="00951DDB"/>
    <w:rsid w:val="00951FF0"/>
    <w:rsid w:val="00952768"/>
    <w:rsid w:val="009527CC"/>
    <w:rsid w:val="00953951"/>
    <w:rsid w:val="009542F1"/>
    <w:rsid w:val="00954390"/>
    <w:rsid w:val="009548BF"/>
    <w:rsid w:val="00954C17"/>
    <w:rsid w:val="0095663F"/>
    <w:rsid w:val="00956CBD"/>
    <w:rsid w:val="00960568"/>
    <w:rsid w:val="00961F75"/>
    <w:rsid w:val="00962CE1"/>
    <w:rsid w:val="00962DCD"/>
    <w:rsid w:val="00962DE4"/>
    <w:rsid w:val="0096553D"/>
    <w:rsid w:val="009656A9"/>
    <w:rsid w:val="00965725"/>
    <w:rsid w:val="00965CD3"/>
    <w:rsid w:val="00971259"/>
    <w:rsid w:val="0097141C"/>
    <w:rsid w:val="00972CD7"/>
    <w:rsid w:val="009736CA"/>
    <w:rsid w:val="009752C4"/>
    <w:rsid w:val="00975C08"/>
    <w:rsid w:val="00975D8D"/>
    <w:rsid w:val="00976541"/>
    <w:rsid w:val="00976638"/>
    <w:rsid w:val="0097726C"/>
    <w:rsid w:val="009776E0"/>
    <w:rsid w:val="00977A20"/>
    <w:rsid w:val="00977ACE"/>
    <w:rsid w:val="00977C57"/>
    <w:rsid w:val="00977D07"/>
    <w:rsid w:val="009809B4"/>
    <w:rsid w:val="00980A67"/>
    <w:rsid w:val="00980F43"/>
    <w:rsid w:val="009810D9"/>
    <w:rsid w:val="00981237"/>
    <w:rsid w:val="009813F8"/>
    <w:rsid w:val="00982289"/>
    <w:rsid w:val="00983A62"/>
    <w:rsid w:val="0098400B"/>
    <w:rsid w:val="00984428"/>
    <w:rsid w:val="00984452"/>
    <w:rsid w:val="00985D64"/>
    <w:rsid w:val="00985E7C"/>
    <w:rsid w:val="00986C12"/>
    <w:rsid w:val="00987ED7"/>
    <w:rsid w:val="00987FE7"/>
    <w:rsid w:val="009903FF"/>
    <w:rsid w:val="00990A1B"/>
    <w:rsid w:val="00990A63"/>
    <w:rsid w:val="009912CA"/>
    <w:rsid w:val="0099188D"/>
    <w:rsid w:val="0099204C"/>
    <w:rsid w:val="00992087"/>
    <w:rsid w:val="00992EAC"/>
    <w:rsid w:val="00994C63"/>
    <w:rsid w:val="00994E27"/>
    <w:rsid w:val="009952EA"/>
    <w:rsid w:val="00995319"/>
    <w:rsid w:val="00996241"/>
    <w:rsid w:val="00996BAA"/>
    <w:rsid w:val="009979D9"/>
    <w:rsid w:val="009979E6"/>
    <w:rsid w:val="00997ED1"/>
    <w:rsid w:val="009A0BD7"/>
    <w:rsid w:val="009A14B4"/>
    <w:rsid w:val="009A236A"/>
    <w:rsid w:val="009A3CDB"/>
    <w:rsid w:val="009A59DA"/>
    <w:rsid w:val="009A5A1B"/>
    <w:rsid w:val="009A6424"/>
    <w:rsid w:val="009A6D77"/>
    <w:rsid w:val="009A731D"/>
    <w:rsid w:val="009A7AC5"/>
    <w:rsid w:val="009A7D35"/>
    <w:rsid w:val="009B0711"/>
    <w:rsid w:val="009B0BAC"/>
    <w:rsid w:val="009B1925"/>
    <w:rsid w:val="009B30F0"/>
    <w:rsid w:val="009B3112"/>
    <w:rsid w:val="009B3EF7"/>
    <w:rsid w:val="009B4775"/>
    <w:rsid w:val="009B486D"/>
    <w:rsid w:val="009B4B3B"/>
    <w:rsid w:val="009B5C47"/>
    <w:rsid w:val="009B5E35"/>
    <w:rsid w:val="009B68EC"/>
    <w:rsid w:val="009B755B"/>
    <w:rsid w:val="009B76E3"/>
    <w:rsid w:val="009C06AD"/>
    <w:rsid w:val="009C0E90"/>
    <w:rsid w:val="009C239E"/>
    <w:rsid w:val="009C3111"/>
    <w:rsid w:val="009C33A4"/>
    <w:rsid w:val="009C37FC"/>
    <w:rsid w:val="009C3F61"/>
    <w:rsid w:val="009C3FF6"/>
    <w:rsid w:val="009C4845"/>
    <w:rsid w:val="009C5099"/>
    <w:rsid w:val="009C59FC"/>
    <w:rsid w:val="009C6000"/>
    <w:rsid w:val="009C6DB2"/>
    <w:rsid w:val="009C7EDF"/>
    <w:rsid w:val="009C7F69"/>
    <w:rsid w:val="009D015C"/>
    <w:rsid w:val="009D03BF"/>
    <w:rsid w:val="009D08E1"/>
    <w:rsid w:val="009D1DC4"/>
    <w:rsid w:val="009D27F7"/>
    <w:rsid w:val="009D3409"/>
    <w:rsid w:val="009D34C4"/>
    <w:rsid w:val="009D3AA4"/>
    <w:rsid w:val="009D4279"/>
    <w:rsid w:val="009D4456"/>
    <w:rsid w:val="009D4522"/>
    <w:rsid w:val="009D46E9"/>
    <w:rsid w:val="009D48D1"/>
    <w:rsid w:val="009D59D7"/>
    <w:rsid w:val="009D7FCE"/>
    <w:rsid w:val="009E01E4"/>
    <w:rsid w:val="009E0668"/>
    <w:rsid w:val="009E1FBD"/>
    <w:rsid w:val="009E25D5"/>
    <w:rsid w:val="009E29BE"/>
    <w:rsid w:val="009E32EC"/>
    <w:rsid w:val="009E35E7"/>
    <w:rsid w:val="009E39C1"/>
    <w:rsid w:val="009E6B83"/>
    <w:rsid w:val="009E7273"/>
    <w:rsid w:val="009E7C1F"/>
    <w:rsid w:val="009F0434"/>
    <w:rsid w:val="009F0600"/>
    <w:rsid w:val="009F08E1"/>
    <w:rsid w:val="009F0EBB"/>
    <w:rsid w:val="009F166A"/>
    <w:rsid w:val="009F1B86"/>
    <w:rsid w:val="009F202C"/>
    <w:rsid w:val="009F2F5A"/>
    <w:rsid w:val="009F3986"/>
    <w:rsid w:val="009F3D3D"/>
    <w:rsid w:val="009F4448"/>
    <w:rsid w:val="009F47BA"/>
    <w:rsid w:val="009F5197"/>
    <w:rsid w:val="009F52DC"/>
    <w:rsid w:val="009F5D23"/>
    <w:rsid w:val="009F6C7D"/>
    <w:rsid w:val="00A0106E"/>
    <w:rsid w:val="00A01314"/>
    <w:rsid w:val="00A01B3C"/>
    <w:rsid w:val="00A01D21"/>
    <w:rsid w:val="00A02802"/>
    <w:rsid w:val="00A03430"/>
    <w:rsid w:val="00A04A83"/>
    <w:rsid w:val="00A0506A"/>
    <w:rsid w:val="00A0699D"/>
    <w:rsid w:val="00A0749B"/>
    <w:rsid w:val="00A074DE"/>
    <w:rsid w:val="00A07538"/>
    <w:rsid w:val="00A07DFF"/>
    <w:rsid w:val="00A1021E"/>
    <w:rsid w:val="00A10B57"/>
    <w:rsid w:val="00A10BBC"/>
    <w:rsid w:val="00A11142"/>
    <w:rsid w:val="00A117A8"/>
    <w:rsid w:val="00A123C5"/>
    <w:rsid w:val="00A12A10"/>
    <w:rsid w:val="00A13FD5"/>
    <w:rsid w:val="00A14605"/>
    <w:rsid w:val="00A14B17"/>
    <w:rsid w:val="00A154ED"/>
    <w:rsid w:val="00A15775"/>
    <w:rsid w:val="00A167C0"/>
    <w:rsid w:val="00A16A1E"/>
    <w:rsid w:val="00A16D6A"/>
    <w:rsid w:val="00A1714E"/>
    <w:rsid w:val="00A179B3"/>
    <w:rsid w:val="00A21697"/>
    <w:rsid w:val="00A21891"/>
    <w:rsid w:val="00A21AD8"/>
    <w:rsid w:val="00A22285"/>
    <w:rsid w:val="00A2267C"/>
    <w:rsid w:val="00A22A3E"/>
    <w:rsid w:val="00A22CB7"/>
    <w:rsid w:val="00A22FCB"/>
    <w:rsid w:val="00A2453E"/>
    <w:rsid w:val="00A25833"/>
    <w:rsid w:val="00A25B00"/>
    <w:rsid w:val="00A25B19"/>
    <w:rsid w:val="00A26327"/>
    <w:rsid w:val="00A26D9E"/>
    <w:rsid w:val="00A27890"/>
    <w:rsid w:val="00A306F7"/>
    <w:rsid w:val="00A3190D"/>
    <w:rsid w:val="00A32A6C"/>
    <w:rsid w:val="00A32C04"/>
    <w:rsid w:val="00A32CB8"/>
    <w:rsid w:val="00A367CF"/>
    <w:rsid w:val="00A367E3"/>
    <w:rsid w:val="00A36849"/>
    <w:rsid w:val="00A4167D"/>
    <w:rsid w:val="00A42B66"/>
    <w:rsid w:val="00A42E87"/>
    <w:rsid w:val="00A42EBD"/>
    <w:rsid w:val="00A43057"/>
    <w:rsid w:val="00A435C0"/>
    <w:rsid w:val="00A43D56"/>
    <w:rsid w:val="00A43D87"/>
    <w:rsid w:val="00A43D93"/>
    <w:rsid w:val="00A43ECB"/>
    <w:rsid w:val="00A43FDF"/>
    <w:rsid w:val="00A449CC"/>
    <w:rsid w:val="00A44B83"/>
    <w:rsid w:val="00A44BAB"/>
    <w:rsid w:val="00A44ECC"/>
    <w:rsid w:val="00A45189"/>
    <w:rsid w:val="00A45A5F"/>
    <w:rsid w:val="00A46023"/>
    <w:rsid w:val="00A4669A"/>
    <w:rsid w:val="00A46A27"/>
    <w:rsid w:val="00A46EEA"/>
    <w:rsid w:val="00A47C3B"/>
    <w:rsid w:val="00A47E59"/>
    <w:rsid w:val="00A47E96"/>
    <w:rsid w:val="00A47EA7"/>
    <w:rsid w:val="00A47FA5"/>
    <w:rsid w:val="00A50332"/>
    <w:rsid w:val="00A5165D"/>
    <w:rsid w:val="00A52162"/>
    <w:rsid w:val="00A5231A"/>
    <w:rsid w:val="00A528FF"/>
    <w:rsid w:val="00A52B64"/>
    <w:rsid w:val="00A53867"/>
    <w:rsid w:val="00A54786"/>
    <w:rsid w:val="00A54B84"/>
    <w:rsid w:val="00A55D32"/>
    <w:rsid w:val="00A55E90"/>
    <w:rsid w:val="00A563C0"/>
    <w:rsid w:val="00A5674A"/>
    <w:rsid w:val="00A56AED"/>
    <w:rsid w:val="00A57CC7"/>
    <w:rsid w:val="00A61448"/>
    <w:rsid w:val="00A61654"/>
    <w:rsid w:val="00A6197B"/>
    <w:rsid w:val="00A61DA1"/>
    <w:rsid w:val="00A632B8"/>
    <w:rsid w:val="00A647C0"/>
    <w:rsid w:val="00A64DB3"/>
    <w:rsid w:val="00A64EFF"/>
    <w:rsid w:val="00A664E0"/>
    <w:rsid w:val="00A6667C"/>
    <w:rsid w:val="00A671A8"/>
    <w:rsid w:val="00A67B50"/>
    <w:rsid w:val="00A70238"/>
    <w:rsid w:val="00A70404"/>
    <w:rsid w:val="00A71438"/>
    <w:rsid w:val="00A71F2E"/>
    <w:rsid w:val="00A721DB"/>
    <w:rsid w:val="00A72C07"/>
    <w:rsid w:val="00A730A1"/>
    <w:rsid w:val="00A7657C"/>
    <w:rsid w:val="00A77A43"/>
    <w:rsid w:val="00A77D12"/>
    <w:rsid w:val="00A8081B"/>
    <w:rsid w:val="00A80885"/>
    <w:rsid w:val="00A82029"/>
    <w:rsid w:val="00A82117"/>
    <w:rsid w:val="00A83D52"/>
    <w:rsid w:val="00A83ECA"/>
    <w:rsid w:val="00A84722"/>
    <w:rsid w:val="00A84F54"/>
    <w:rsid w:val="00A8536C"/>
    <w:rsid w:val="00A85EF8"/>
    <w:rsid w:val="00A868AD"/>
    <w:rsid w:val="00A86D6F"/>
    <w:rsid w:val="00A87820"/>
    <w:rsid w:val="00A87B31"/>
    <w:rsid w:val="00A87BB2"/>
    <w:rsid w:val="00A901D4"/>
    <w:rsid w:val="00A906ED"/>
    <w:rsid w:val="00A937B3"/>
    <w:rsid w:val="00A93B42"/>
    <w:rsid w:val="00A94668"/>
    <w:rsid w:val="00A9562F"/>
    <w:rsid w:val="00A958CE"/>
    <w:rsid w:val="00A95AFE"/>
    <w:rsid w:val="00A964F8"/>
    <w:rsid w:val="00A96751"/>
    <w:rsid w:val="00A96CB6"/>
    <w:rsid w:val="00AA0739"/>
    <w:rsid w:val="00AA0993"/>
    <w:rsid w:val="00AA11D8"/>
    <w:rsid w:val="00AA193F"/>
    <w:rsid w:val="00AA1E8F"/>
    <w:rsid w:val="00AA293C"/>
    <w:rsid w:val="00AA2A07"/>
    <w:rsid w:val="00AA4355"/>
    <w:rsid w:val="00AA44AD"/>
    <w:rsid w:val="00AA4776"/>
    <w:rsid w:val="00AA739D"/>
    <w:rsid w:val="00AA74E1"/>
    <w:rsid w:val="00AB0205"/>
    <w:rsid w:val="00AB0515"/>
    <w:rsid w:val="00AB0683"/>
    <w:rsid w:val="00AB1ACA"/>
    <w:rsid w:val="00AB21F1"/>
    <w:rsid w:val="00AB43FD"/>
    <w:rsid w:val="00AB4C35"/>
    <w:rsid w:val="00AB5469"/>
    <w:rsid w:val="00AB5BF2"/>
    <w:rsid w:val="00AB648E"/>
    <w:rsid w:val="00AB79A6"/>
    <w:rsid w:val="00AB7BD0"/>
    <w:rsid w:val="00AC15E9"/>
    <w:rsid w:val="00AC2695"/>
    <w:rsid w:val="00AC2B0D"/>
    <w:rsid w:val="00AC306B"/>
    <w:rsid w:val="00AC318C"/>
    <w:rsid w:val="00AC3790"/>
    <w:rsid w:val="00AC3B86"/>
    <w:rsid w:val="00AC4080"/>
    <w:rsid w:val="00AC4B31"/>
    <w:rsid w:val="00AC5427"/>
    <w:rsid w:val="00AC591A"/>
    <w:rsid w:val="00AC7159"/>
    <w:rsid w:val="00AC7D35"/>
    <w:rsid w:val="00AC7D91"/>
    <w:rsid w:val="00AD0545"/>
    <w:rsid w:val="00AD0CAD"/>
    <w:rsid w:val="00AD18D6"/>
    <w:rsid w:val="00AD317F"/>
    <w:rsid w:val="00AD359B"/>
    <w:rsid w:val="00AD3C2E"/>
    <w:rsid w:val="00AD4A22"/>
    <w:rsid w:val="00AD4D5D"/>
    <w:rsid w:val="00AD4F85"/>
    <w:rsid w:val="00AD52D2"/>
    <w:rsid w:val="00AD5778"/>
    <w:rsid w:val="00AD6A04"/>
    <w:rsid w:val="00AD6B6F"/>
    <w:rsid w:val="00AD6DD5"/>
    <w:rsid w:val="00AD6E3A"/>
    <w:rsid w:val="00AD6EC2"/>
    <w:rsid w:val="00AD7422"/>
    <w:rsid w:val="00AD748D"/>
    <w:rsid w:val="00AD7C50"/>
    <w:rsid w:val="00AE0806"/>
    <w:rsid w:val="00AE09D6"/>
    <w:rsid w:val="00AE2CA8"/>
    <w:rsid w:val="00AE3582"/>
    <w:rsid w:val="00AE390E"/>
    <w:rsid w:val="00AE4754"/>
    <w:rsid w:val="00AE509E"/>
    <w:rsid w:val="00AE6367"/>
    <w:rsid w:val="00AE7E71"/>
    <w:rsid w:val="00AF091E"/>
    <w:rsid w:val="00AF1ABC"/>
    <w:rsid w:val="00AF272C"/>
    <w:rsid w:val="00AF2B66"/>
    <w:rsid w:val="00AF3865"/>
    <w:rsid w:val="00AF3E0C"/>
    <w:rsid w:val="00AF40FB"/>
    <w:rsid w:val="00AF46E4"/>
    <w:rsid w:val="00AF59F8"/>
    <w:rsid w:val="00AF6045"/>
    <w:rsid w:val="00AF69B9"/>
    <w:rsid w:val="00AF6CBF"/>
    <w:rsid w:val="00AF6D29"/>
    <w:rsid w:val="00AF7359"/>
    <w:rsid w:val="00AF7B92"/>
    <w:rsid w:val="00AF7C34"/>
    <w:rsid w:val="00AF7E30"/>
    <w:rsid w:val="00B03F43"/>
    <w:rsid w:val="00B050F6"/>
    <w:rsid w:val="00B05646"/>
    <w:rsid w:val="00B065F4"/>
    <w:rsid w:val="00B07B20"/>
    <w:rsid w:val="00B111BE"/>
    <w:rsid w:val="00B12156"/>
    <w:rsid w:val="00B122BB"/>
    <w:rsid w:val="00B12931"/>
    <w:rsid w:val="00B132E4"/>
    <w:rsid w:val="00B13A89"/>
    <w:rsid w:val="00B13D2A"/>
    <w:rsid w:val="00B14268"/>
    <w:rsid w:val="00B153D2"/>
    <w:rsid w:val="00B17354"/>
    <w:rsid w:val="00B17EA0"/>
    <w:rsid w:val="00B2012C"/>
    <w:rsid w:val="00B20348"/>
    <w:rsid w:val="00B20980"/>
    <w:rsid w:val="00B20F95"/>
    <w:rsid w:val="00B2141B"/>
    <w:rsid w:val="00B21FD6"/>
    <w:rsid w:val="00B22422"/>
    <w:rsid w:val="00B23671"/>
    <w:rsid w:val="00B23F27"/>
    <w:rsid w:val="00B24625"/>
    <w:rsid w:val="00B254BF"/>
    <w:rsid w:val="00B255D3"/>
    <w:rsid w:val="00B2665D"/>
    <w:rsid w:val="00B27C82"/>
    <w:rsid w:val="00B306A7"/>
    <w:rsid w:val="00B30B89"/>
    <w:rsid w:val="00B30C3C"/>
    <w:rsid w:val="00B33390"/>
    <w:rsid w:val="00B34F12"/>
    <w:rsid w:val="00B35697"/>
    <w:rsid w:val="00B36420"/>
    <w:rsid w:val="00B3676C"/>
    <w:rsid w:val="00B36975"/>
    <w:rsid w:val="00B36C8C"/>
    <w:rsid w:val="00B3730B"/>
    <w:rsid w:val="00B379D6"/>
    <w:rsid w:val="00B37EF2"/>
    <w:rsid w:val="00B41B03"/>
    <w:rsid w:val="00B42281"/>
    <w:rsid w:val="00B427F9"/>
    <w:rsid w:val="00B43AEA"/>
    <w:rsid w:val="00B43C73"/>
    <w:rsid w:val="00B43E6D"/>
    <w:rsid w:val="00B43E75"/>
    <w:rsid w:val="00B44E3C"/>
    <w:rsid w:val="00B45077"/>
    <w:rsid w:val="00B45256"/>
    <w:rsid w:val="00B45279"/>
    <w:rsid w:val="00B46C0B"/>
    <w:rsid w:val="00B46DEC"/>
    <w:rsid w:val="00B47713"/>
    <w:rsid w:val="00B508B9"/>
    <w:rsid w:val="00B50989"/>
    <w:rsid w:val="00B51138"/>
    <w:rsid w:val="00B5192C"/>
    <w:rsid w:val="00B52D68"/>
    <w:rsid w:val="00B53B49"/>
    <w:rsid w:val="00B53E6A"/>
    <w:rsid w:val="00B548BA"/>
    <w:rsid w:val="00B54ABE"/>
    <w:rsid w:val="00B55CA9"/>
    <w:rsid w:val="00B55EBD"/>
    <w:rsid w:val="00B563B5"/>
    <w:rsid w:val="00B57CCF"/>
    <w:rsid w:val="00B60133"/>
    <w:rsid w:val="00B61467"/>
    <w:rsid w:val="00B6210D"/>
    <w:rsid w:val="00B628AA"/>
    <w:rsid w:val="00B62D0E"/>
    <w:rsid w:val="00B6358D"/>
    <w:rsid w:val="00B636B3"/>
    <w:rsid w:val="00B640A0"/>
    <w:rsid w:val="00B66129"/>
    <w:rsid w:val="00B661E8"/>
    <w:rsid w:val="00B664F2"/>
    <w:rsid w:val="00B66A93"/>
    <w:rsid w:val="00B6709F"/>
    <w:rsid w:val="00B67264"/>
    <w:rsid w:val="00B70772"/>
    <w:rsid w:val="00B70A64"/>
    <w:rsid w:val="00B7177F"/>
    <w:rsid w:val="00B7268F"/>
    <w:rsid w:val="00B72E78"/>
    <w:rsid w:val="00B74397"/>
    <w:rsid w:val="00B74CDA"/>
    <w:rsid w:val="00B76B0E"/>
    <w:rsid w:val="00B8062D"/>
    <w:rsid w:val="00B80D81"/>
    <w:rsid w:val="00B8136E"/>
    <w:rsid w:val="00B81D48"/>
    <w:rsid w:val="00B83D70"/>
    <w:rsid w:val="00B84602"/>
    <w:rsid w:val="00B8483E"/>
    <w:rsid w:val="00B848C3"/>
    <w:rsid w:val="00B84F1D"/>
    <w:rsid w:val="00B8524E"/>
    <w:rsid w:val="00B857C9"/>
    <w:rsid w:val="00B8631C"/>
    <w:rsid w:val="00B87539"/>
    <w:rsid w:val="00B90107"/>
    <w:rsid w:val="00B90108"/>
    <w:rsid w:val="00B91185"/>
    <w:rsid w:val="00B91254"/>
    <w:rsid w:val="00B931D9"/>
    <w:rsid w:val="00B934B8"/>
    <w:rsid w:val="00B9387E"/>
    <w:rsid w:val="00B93932"/>
    <w:rsid w:val="00B945FC"/>
    <w:rsid w:val="00B94786"/>
    <w:rsid w:val="00B959AE"/>
    <w:rsid w:val="00B96A7F"/>
    <w:rsid w:val="00B97AA3"/>
    <w:rsid w:val="00BA08B4"/>
    <w:rsid w:val="00BA0ED1"/>
    <w:rsid w:val="00BA15FA"/>
    <w:rsid w:val="00BA1819"/>
    <w:rsid w:val="00BA2306"/>
    <w:rsid w:val="00BA387E"/>
    <w:rsid w:val="00BA38B5"/>
    <w:rsid w:val="00BA3B74"/>
    <w:rsid w:val="00BA4EFF"/>
    <w:rsid w:val="00BA55C8"/>
    <w:rsid w:val="00BA5745"/>
    <w:rsid w:val="00BA774E"/>
    <w:rsid w:val="00BB07E7"/>
    <w:rsid w:val="00BB1B9D"/>
    <w:rsid w:val="00BB26A2"/>
    <w:rsid w:val="00BB27FF"/>
    <w:rsid w:val="00BB30B0"/>
    <w:rsid w:val="00BB52AB"/>
    <w:rsid w:val="00BC0C55"/>
    <w:rsid w:val="00BC170B"/>
    <w:rsid w:val="00BC1B93"/>
    <w:rsid w:val="00BC2ACC"/>
    <w:rsid w:val="00BC2C88"/>
    <w:rsid w:val="00BC32E5"/>
    <w:rsid w:val="00BC3762"/>
    <w:rsid w:val="00BC3ED3"/>
    <w:rsid w:val="00BC3F6B"/>
    <w:rsid w:val="00BC46DF"/>
    <w:rsid w:val="00BC4C2A"/>
    <w:rsid w:val="00BC530A"/>
    <w:rsid w:val="00BC55B4"/>
    <w:rsid w:val="00BC5B2E"/>
    <w:rsid w:val="00BC6ACA"/>
    <w:rsid w:val="00BC6B54"/>
    <w:rsid w:val="00BC76A1"/>
    <w:rsid w:val="00BC7D5C"/>
    <w:rsid w:val="00BD0156"/>
    <w:rsid w:val="00BD0F72"/>
    <w:rsid w:val="00BD2B1A"/>
    <w:rsid w:val="00BD3408"/>
    <w:rsid w:val="00BD3975"/>
    <w:rsid w:val="00BD4582"/>
    <w:rsid w:val="00BD4C18"/>
    <w:rsid w:val="00BD56CB"/>
    <w:rsid w:val="00BD5DE5"/>
    <w:rsid w:val="00BD6001"/>
    <w:rsid w:val="00BD6C52"/>
    <w:rsid w:val="00BE0570"/>
    <w:rsid w:val="00BE0A84"/>
    <w:rsid w:val="00BE0D37"/>
    <w:rsid w:val="00BE32D7"/>
    <w:rsid w:val="00BE4143"/>
    <w:rsid w:val="00BE49A2"/>
    <w:rsid w:val="00BE4E3A"/>
    <w:rsid w:val="00BE5010"/>
    <w:rsid w:val="00BE574D"/>
    <w:rsid w:val="00BE6755"/>
    <w:rsid w:val="00BE6C8D"/>
    <w:rsid w:val="00BE6DB3"/>
    <w:rsid w:val="00BE720E"/>
    <w:rsid w:val="00BE791B"/>
    <w:rsid w:val="00BE7C9E"/>
    <w:rsid w:val="00BF0474"/>
    <w:rsid w:val="00BF3039"/>
    <w:rsid w:val="00BF3A49"/>
    <w:rsid w:val="00BF3F8D"/>
    <w:rsid w:val="00BF7864"/>
    <w:rsid w:val="00BF7DD5"/>
    <w:rsid w:val="00C0270D"/>
    <w:rsid w:val="00C027A7"/>
    <w:rsid w:val="00C03A98"/>
    <w:rsid w:val="00C0402F"/>
    <w:rsid w:val="00C0479B"/>
    <w:rsid w:val="00C04F35"/>
    <w:rsid w:val="00C05CA4"/>
    <w:rsid w:val="00C07045"/>
    <w:rsid w:val="00C07244"/>
    <w:rsid w:val="00C07A31"/>
    <w:rsid w:val="00C108A5"/>
    <w:rsid w:val="00C1374B"/>
    <w:rsid w:val="00C13F37"/>
    <w:rsid w:val="00C178FF"/>
    <w:rsid w:val="00C2022E"/>
    <w:rsid w:val="00C20FF4"/>
    <w:rsid w:val="00C22EDE"/>
    <w:rsid w:val="00C2399D"/>
    <w:rsid w:val="00C250AA"/>
    <w:rsid w:val="00C25D03"/>
    <w:rsid w:val="00C25DA4"/>
    <w:rsid w:val="00C270F6"/>
    <w:rsid w:val="00C27931"/>
    <w:rsid w:val="00C27AC9"/>
    <w:rsid w:val="00C30F79"/>
    <w:rsid w:val="00C3109E"/>
    <w:rsid w:val="00C311CA"/>
    <w:rsid w:val="00C31325"/>
    <w:rsid w:val="00C31A3D"/>
    <w:rsid w:val="00C33856"/>
    <w:rsid w:val="00C34BF4"/>
    <w:rsid w:val="00C34F6B"/>
    <w:rsid w:val="00C35596"/>
    <w:rsid w:val="00C362FD"/>
    <w:rsid w:val="00C3694F"/>
    <w:rsid w:val="00C37DEB"/>
    <w:rsid w:val="00C40768"/>
    <w:rsid w:val="00C413F9"/>
    <w:rsid w:val="00C42992"/>
    <w:rsid w:val="00C42A81"/>
    <w:rsid w:val="00C43727"/>
    <w:rsid w:val="00C43BA6"/>
    <w:rsid w:val="00C43CF3"/>
    <w:rsid w:val="00C44BFF"/>
    <w:rsid w:val="00C44DBE"/>
    <w:rsid w:val="00C44FDE"/>
    <w:rsid w:val="00C45484"/>
    <w:rsid w:val="00C47A9C"/>
    <w:rsid w:val="00C50134"/>
    <w:rsid w:val="00C501A3"/>
    <w:rsid w:val="00C502C7"/>
    <w:rsid w:val="00C520F0"/>
    <w:rsid w:val="00C5249B"/>
    <w:rsid w:val="00C52A56"/>
    <w:rsid w:val="00C52D7A"/>
    <w:rsid w:val="00C53115"/>
    <w:rsid w:val="00C53348"/>
    <w:rsid w:val="00C53435"/>
    <w:rsid w:val="00C536EF"/>
    <w:rsid w:val="00C54060"/>
    <w:rsid w:val="00C54B60"/>
    <w:rsid w:val="00C570D8"/>
    <w:rsid w:val="00C571E5"/>
    <w:rsid w:val="00C5768C"/>
    <w:rsid w:val="00C60142"/>
    <w:rsid w:val="00C60C80"/>
    <w:rsid w:val="00C6174B"/>
    <w:rsid w:val="00C61A42"/>
    <w:rsid w:val="00C61DDC"/>
    <w:rsid w:val="00C62AD9"/>
    <w:rsid w:val="00C631EF"/>
    <w:rsid w:val="00C634B7"/>
    <w:rsid w:val="00C6360B"/>
    <w:rsid w:val="00C637E0"/>
    <w:rsid w:val="00C63F5F"/>
    <w:rsid w:val="00C642A5"/>
    <w:rsid w:val="00C642DB"/>
    <w:rsid w:val="00C643A4"/>
    <w:rsid w:val="00C64786"/>
    <w:rsid w:val="00C64CAF"/>
    <w:rsid w:val="00C6572F"/>
    <w:rsid w:val="00C65EC2"/>
    <w:rsid w:val="00C665A9"/>
    <w:rsid w:val="00C66A38"/>
    <w:rsid w:val="00C671D5"/>
    <w:rsid w:val="00C72BE9"/>
    <w:rsid w:val="00C72CCA"/>
    <w:rsid w:val="00C736CA"/>
    <w:rsid w:val="00C74362"/>
    <w:rsid w:val="00C74C90"/>
    <w:rsid w:val="00C75B65"/>
    <w:rsid w:val="00C7661F"/>
    <w:rsid w:val="00C76845"/>
    <w:rsid w:val="00C771F6"/>
    <w:rsid w:val="00C80607"/>
    <w:rsid w:val="00C80DCA"/>
    <w:rsid w:val="00C80E73"/>
    <w:rsid w:val="00C80FE9"/>
    <w:rsid w:val="00C81065"/>
    <w:rsid w:val="00C81A99"/>
    <w:rsid w:val="00C8256E"/>
    <w:rsid w:val="00C82D24"/>
    <w:rsid w:val="00C83392"/>
    <w:rsid w:val="00C846F4"/>
    <w:rsid w:val="00C850FA"/>
    <w:rsid w:val="00C861EE"/>
    <w:rsid w:val="00C86FA4"/>
    <w:rsid w:val="00C87447"/>
    <w:rsid w:val="00C9170A"/>
    <w:rsid w:val="00C927A9"/>
    <w:rsid w:val="00C92957"/>
    <w:rsid w:val="00C93AF5"/>
    <w:rsid w:val="00C943AB"/>
    <w:rsid w:val="00C944B6"/>
    <w:rsid w:val="00C94559"/>
    <w:rsid w:val="00C953DC"/>
    <w:rsid w:val="00C95B64"/>
    <w:rsid w:val="00C96F7C"/>
    <w:rsid w:val="00CA0834"/>
    <w:rsid w:val="00CA0FC6"/>
    <w:rsid w:val="00CA250A"/>
    <w:rsid w:val="00CA296D"/>
    <w:rsid w:val="00CA2A6D"/>
    <w:rsid w:val="00CA2F69"/>
    <w:rsid w:val="00CA3433"/>
    <w:rsid w:val="00CA3441"/>
    <w:rsid w:val="00CA3BD8"/>
    <w:rsid w:val="00CA4D00"/>
    <w:rsid w:val="00CA5D14"/>
    <w:rsid w:val="00CA70B0"/>
    <w:rsid w:val="00CA774F"/>
    <w:rsid w:val="00CB012F"/>
    <w:rsid w:val="00CB047F"/>
    <w:rsid w:val="00CB04CB"/>
    <w:rsid w:val="00CB0D20"/>
    <w:rsid w:val="00CB1C10"/>
    <w:rsid w:val="00CB2142"/>
    <w:rsid w:val="00CB2B4C"/>
    <w:rsid w:val="00CB2D0C"/>
    <w:rsid w:val="00CB2E4F"/>
    <w:rsid w:val="00CB3DF8"/>
    <w:rsid w:val="00CB4B75"/>
    <w:rsid w:val="00CB5476"/>
    <w:rsid w:val="00CB5D05"/>
    <w:rsid w:val="00CB63AC"/>
    <w:rsid w:val="00CB7284"/>
    <w:rsid w:val="00CC0034"/>
    <w:rsid w:val="00CC184C"/>
    <w:rsid w:val="00CC1C8C"/>
    <w:rsid w:val="00CC22AF"/>
    <w:rsid w:val="00CC3249"/>
    <w:rsid w:val="00CC3257"/>
    <w:rsid w:val="00CC3933"/>
    <w:rsid w:val="00CC4FAB"/>
    <w:rsid w:val="00CC5B24"/>
    <w:rsid w:val="00CC5C08"/>
    <w:rsid w:val="00CC5D05"/>
    <w:rsid w:val="00CC633B"/>
    <w:rsid w:val="00CC7435"/>
    <w:rsid w:val="00CC7832"/>
    <w:rsid w:val="00CC7C28"/>
    <w:rsid w:val="00CC7CD2"/>
    <w:rsid w:val="00CD0207"/>
    <w:rsid w:val="00CD0B52"/>
    <w:rsid w:val="00CD1865"/>
    <w:rsid w:val="00CD1C79"/>
    <w:rsid w:val="00CD2A92"/>
    <w:rsid w:val="00CD3671"/>
    <w:rsid w:val="00CD7E70"/>
    <w:rsid w:val="00CE0C85"/>
    <w:rsid w:val="00CE168F"/>
    <w:rsid w:val="00CE25B2"/>
    <w:rsid w:val="00CE31FC"/>
    <w:rsid w:val="00CE426A"/>
    <w:rsid w:val="00CE4598"/>
    <w:rsid w:val="00CE4D37"/>
    <w:rsid w:val="00CE5352"/>
    <w:rsid w:val="00CE575F"/>
    <w:rsid w:val="00CE6613"/>
    <w:rsid w:val="00CE6B17"/>
    <w:rsid w:val="00CE741B"/>
    <w:rsid w:val="00CE774C"/>
    <w:rsid w:val="00CE7817"/>
    <w:rsid w:val="00CE7E84"/>
    <w:rsid w:val="00CF2081"/>
    <w:rsid w:val="00CF357B"/>
    <w:rsid w:val="00CF35F7"/>
    <w:rsid w:val="00CF36FB"/>
    <w:rsid w:val="00CF3844"/>
    <w:rsid w:val="00CF3BA6"/>
    <w:rsid w:val="00CF4C25"/>
    <w:rsid w:val="00CF4E36"/>
    <w:rsid w:val="00CF5928"/>
    <w:rsid w:val="00CF6E8D"/>
    <w:rsid w:val="00D01848"/>
    <w:rsid w:val="00D018DD"/>
    <w:rsid w:val="00D0201A"/>
    <w:rsid w:val="00D0248B"/>
    <w:rsid w:val="00D02B56"/>
    <w:rsid w:val="00D03362"/>
    <w:rsid w:val="00D0373B"/>
    <w:rsid w:val="00D03DDE"/>
    <w:rsid w:val="00D03E09"/>
    <w:rsid w:val="00D0421C"/>
    <w:rsid w:val="00D045D3"/>
    <w:rsid w:val="00D04813"/>
    <w:rsid w:val="00D04AB4"/>
    <w:rsid w:val="00D05AE9"/>
    <w:rsid w:val="00D06298"/>
    <w:rsid w:val="00D0746E"/>
    <w:rsid w:val="00D10326"/>
    <w:rsid w:val="00D103C9"/>
    <w:rsid w:val="00D10422"/>
    <w:rsid w:val="00D10DF8"/>
    <w:rsid w:val="00D110A0"/>
    <w:rsid w:val="00D117D5"/>
    <w:rsid w:val="00D1271B"/>
    <w:rsid w:val="00D1274D"/>
    <w:rsid w:val="00D13CE8"/>
    <w:rsid w:val="00D13FBD"/>
    <w:rsid w:val="00D15053"/>
    <w:rsid w:val="00D15762"/>
    <w:rsid w:val="00D164A4"/>
    <w:rsid w:val="00D16889"/>
    <w:rsid w:val="00D16F0C"/>
    <w:rsid w:val="00D17152"/>
    <w:rsid w:val="00D20ABE"/>
    <w:rsid w:val="00D21166"/>
    <w:rsid w:val="00D212E5"/>
    <w:rsid w:val="00D2135A"/>
    <w:rsid w:val="00D22154"/>
    <w:rsid w:val="00D22917"/>
    <w:rsid w:val="00D25070"/>
    <w:rsid w:val="00D25657"/>
    <w:rsid w:val="00D2619E"/>
    <w:rsid w:val="00D26618"/>
    <w:rsid w:val="00D27322"/>
    <w:rsid w:val="00D276CA"/>
    <w:rsid w:val="00D279B0"/>
    <w:rsid w:val="00D27A84"/>
    <w:rsid w:val="00D305D4"/>
    <w:rsid w:val="00D313D0"/>
    <w:rsid w:val="00D32C67"/>
    <w:rsid w:val="00D332DA"/>
    <w:rsid w:val="00D33C01"/>
    <w:rsid w:val="00D34CBE"/>
    <w:rsid w:val="00D3539A"/>
    <w:rsid w:val="00D3573B"/>
    <w:rsid w:val="00D35F34"/>
    <w:rsid w:val="00D36EFD"/>
    <w:rsid w:val="00D37920"/>
    <w:rsid w:val="00D37930"/>
    <w:rsid w:val="00D40473"/>
    <w:rsid w:val="00D40E4E"/>
    <w:rsid w:val="00D41803"/>
    <w:rsid w:val="00D42787"/>
    <w:rsid w:val="00D427B5"/>
    <w:rsid w:val="00D429AC"/>
    <w:rsid w:val="00D42DDC"/>
    <w:rsid w:val="00D4307A"/>
    <w:rsid w:val="00D4312B"/>
    <w:rsid w:val="00D4348B"/>
    <w:rsid w:val="00D438B7"/>
    <w:rsid w:val="00D43A31"/>
    <w:rsid w:val="00D43B65"/>
    <w:rsid w:val="00D44498"/>
    <w:rsid w:val="00D45644"/>
    <w:rsid w:val="00D4669F"/>
    <w:rsid w:val="00D4680A"/>
    <w:rsid w:val="00D47533"/>
    <w:rsid w:val="00D50492"/>
    <w:rsid w:val="00D50AE9"/>
    <w:rsid w:val="00D50E92"/>
    <w:rsid w:val="00D510AD"/>
    <w:rsid w:val="00D521DA"/>
    <w:rsid w:val="00D52E95"/>
    <w:rsid w:val="00D537B8"/>
    <w:rsid w:val="00D53B55"/>
    <w:rsid w:val="00D54212"/>
    <w:rsid w:val="00D54924"/>
    <w:rsid w:val="00D55C21"/>
    <w:rsid w:val="00D56436"/>
    <w:rsid w:val="00D567B2"/>
    <w:rsid w:val="00D56E4C"/>
    <w:rsid w:val="00D57B64"/>
    <w:rsid w:val="00D6086D"/>
    <w:rsid w:val="00D6179D"/>
    <w:rsid w:val="00D61B46"/>
    <w:rsid w:val="00D61E88"/>
    <w:rsid w:val="00D61F12"/>
    <w:rsid w:val="00D621AB"/>
    <w:rsid w:val="00D623DC"/>
    <w:rsid w:val="00D63246"/>
    <w:rsid w:val="00D650B6"/>
    <w:rsid w:val="00D65520"/>
    <w:rsid w:val="00D659B2"/>
    <w:rsid w:val="00D6605B"/>
    <w:rsid w:val="00D662A7"/>
    <w:rsid w:val="00D6736E"/>
    <w:rsid w:val="00D704CE"/>
    <w:rsid w:val="00D71D96"/>
    <w:rsid w:val="00D728DD"/>
    <w:rsid w:val="00D730E5"/>
    <w:rsid w:val="00D73A32"/>
    <w:rsid w:val="00D73AB4"/>
    <w:rsid w:val="00D73B38"/>
    <w:rsid w:val="00D7424E"/>
    <w:rsid w:val="00D75390"/>
    <w:rsid w:val="00D75A48"/>
    <w:rsid w:val="00D75CAC"/>
    <w:rsid w:val="00D76FB0"/>
    <w:rsid w:val="00D80184"/>
    <w:rsid w:val="00D80A38"/>
    <w:rsid w:val="00D80B67"/>
    <w:rsid w:val="00D8179B"/>
    <w:rsid w:val="00D81EA6"/>
    <w:rsid w:val="00D81EBF"/>
    <w:rsid w:val="00D82140"/>
    <w:rsid w:val="00D836FC"/>
    <w:rsid w:val="00D83805"/>
    <w:rsid w:val="00D838F2"/>
    <w:rsid w:val="00D8428B"/>
    <w:rsid w:val="00D859F2"/>
    <w:rsid w:val="00D85F77"/>
    <w:rsid w:val="00D872D9"/>
    <w:rsid w:val="00D90382"/>
    <w:rsid w:val="00D90533"/>
    <w:rsid w:val="00D90BCD"/>
    <w:rsid w:val="00D910D7"/>
    <w:rsid w:val="00D9203B"/>
    <w:rsid w:val="00D92F65"/>
    <w:rsid w:val="00D93972"/>
    <w:rsid w:val="00D94B77"/>
    <w:rsid w:val="00D9591C"/>
    <w:rsid w:val="00D95A2B"/>
    <w:rsid w:val="00D95E93"/>
    <w:rsid w:val="00D960B2"/>
    <w:rsid w:val="00D96F63"/>
    <w:rsid w:val="00D97548"/>
    <w:rsid w:val="00DA0E87"/>
    <w:rsid w:val="00DA178F"/>
    <w:rsid w:val="00DA192A"/>
    <w:rsid w:val="00DA280D"/>
    <w:rsid w:val="00DA2A2D"/>
    <w:rsid w:val="00DA2E5B"/>
    <w:rsid w:val="00DA30B5"/>
    <w:rsid w:val="00DA3417"/>
    <w:rsid w:val="00DA38C5"/>
    <w:rsid w:val="00DA5547"/>
    <w:rsid w:val="00DA5EB5"/>
    <w:rsid w:val="00DA5EFD"/>
    <w:rsid w:val="00DA5F8C"/>
    <w:rsid w:val="00DA6BD4"/>
    <w:rsid w:val="00DB006E"/>
    <w:rsid w:val="00DB032D"/>
    <w:rsid w:val="00DB0823"/>
    <w:rsid w:val="00DB0B4B"/>
    <w:rsid w:val="00DB0BC0"/>
    <w:rsid w:val="00DB1CF3"/>
    <w:rsid w:val="00DB2E86"/>
    <w:rsid w:val="00DB3579"/>
    <w:rsid w:val="00DB456D"/>
    <w:rsid w:val="00DB4C4E"/>
    <w:rsid w:val="00DB78FA"/>
    <w:rsid w:val="00DB7C12"/>
    <w:rsid w:val="00DC0AB9"/>
    <w:rsid w:val="00DC0B55"/>
    <w:rsid w:val="00DC12C0"/>
    <w:rsid w:val="00DC134A"/>
    <w:rsid w:val="00DC15C1"/>
    <w:rsid w:val="00DC2705"/>
    <w:rsid w:val="00DC28EA"/>
    <w:rsid w:val="00DC2CCD"/>
    <w:rsid w:val="00DC2CEC"/>
    <w:rsid w:val="00DC2EBC"/>
    <w:rsid w:val="00DC31F2"/>
    <w:rsid w:val="00DC380B"/>
    <w:rsid w:val="00DC42A0"/>
    <w:rsid w:val="00DC4A31"/>
    <w:rsid w:val="00DC53AC"/>
    <w:rsid w:val="00DC5749"/>
    <w:rsid w:val="00DC575D"/>
    <w:rsid w:val="00DC5BD6"/>
    <w:rsid w:val="00DC68AA"/>
    <w:rsid w:val="00DC6CC0"/>
    <w:rsid w:val="00DC7451"/>
    <w:rsid w:val="00DD0CFC"/>
    <w:rsid w:val="00DD1118"/>
    <w:rsid w:val="00DD2512"/>
    <w:rsid w:val="00DD25DD"/>
    <w:rsid w:val="00DD34BC"/>
    <w:rsid w:val="00DD40C9"/>
    <w:rsid w:val="00DD40D4"/>
    <w:rsid w:val="00DD49E1"/>
    <w:rsid w:val="00DD4FD7"/>
    <w:rsid w:val="00DD5E10"/>
    <w:rsid w:val="00DD5F1C"/>
    <w:rsid w:val="00DD7935"/>
    <w:rsid w:val="00DD7ABB"/>
    <w:rsid w:val="00DE02AC"/>
    <w:rsid w:val="00DE12ED"/>
    <w:rsid w:val="00DE18BD"/>
    <w:rsid w:val="00DE2F34"/>
    <w:rsid w:val="00DE32E3"/>
    <w:rsid w:val="00DE3746"/>
    <w:rsid w:val="00DE3C75"/>
    <w:rsid w:val="00DE4049"/>
    <w:rsid w:val="00DE4B50"/>
    <w:rsid w:val="00DE4D06"/>
    <w:rsid w:val="00DE5522"/>
    <w:rsid w:val="00DE5ACB"/>
    <w:rsid w:val="00DE7C7E"/>
    <w:rsid w:val="00DF06D0"/>
    <w:rsid w:val="00DF0CFC"/>
    <w:rsid w:val="00DF0DA0"/>
    <w:rsid w:val="00DF0DD9"/>
    <w:rsid w:val="00DF1055"/>
    <w:rsid w:val="00DF2164"/>
    <w:rsid w:val="00DF2420"/>
    <w:rsid w:val="00DF3BAC"/>
    <w:rsid w:val="00DF3BBB"/>
    <w:rsid w:val="00DF3FEF"/>
    <w:rsid w:val="00DF410E"/>
    <w:rsid w:val="00DF4569"/>
    <w:rsid w:val="00DF48D2"/>
    <w:rsid w:val="00DF4F9A"/>
    <w:rsid w:val="00DF53AA"/>
    <w:rsid w:val="00DF53C4"/>
    <w:rsid w:val="00DF6B87"/>
    <w:rsid w:val="00DF743B"/>
    <w:rsid w:val="00DF744F"/>
    <w:rsid w:val="00DF7890"/>
    <w:rsid w:val="00DF7C72"/>
    <w:rsid w:val="00E0018C"/>
    <w:rsid w:val="00E004E6"/>
    <w:rsid w:val="00E0081F"/>
    <w:rsid w:val="00E01533"/>
    <w:rsid w:val="00E01C3A"/>
    <w:rsid w:val="00E02294"/>
    <w:rsid w:val="00E02397"/>
    <w:rsid w:val="00E02AB1"/>
    <w:rsid w:val="00E02BF4"/>
    <w:rsid w:val="00E02D37"/>
    <w:rsid w:val="00E0359C"/>
    <w:rsid w:val="00E03B0C"/>
    <w:rsid w:val="00E0446B"/>
    <w:rsid w:val="00E05A08"/>
    <w:rsid w:val="00E05D4B"/>
    <w:rsid w:val="00E06AC3"/>
    <w:rsid w:val="00E10E74"/>
    <w:rsid w:val="00E11237"/>
    <w:rsid w:val="00E1150A"/>
    <w:rsid w:val="00E1178F"/>
    <w:rsid w:val="00E117B3"/>
    <w:rsid w:val="00E11A8B"/>
    <w:rsid w:val="00E11E04"/>
    <w:rsid w:val="00E1214F"/>
    <w:rsid w:val="00E131F2"/>
    <w:rsid w:val="00E142E2"/>
    <w:rsid w:val="00E149DE"/>
    <w:rsid w:val="00E1597B"/>
    <w:rsid w:val="00E163E3"/>
    <w:rsid w:val="00E16940"/>
    <w:rsid w:val="00E16D2C"/>
    <w:rsid w:val="00E17BB9"/>
    <w:rsid w:val="00E17D17"/>
    <w:rsid w:val="00E20759"/>
    <w:rsid w:val="00E2091F"/>
    <w:rsid w:val="00E20AEA"/>
    <w:rsid w:val="00E20B9B"/>
    <w:rsid w:val="00E2158D"/>
    <w:rsid w:val="00E2253E"/>
    <w:rsid w:val="00E22694"/>
    <w:rsid w:val="00E233BE"/>
    <w:rsid w:val="00E2397B"/>
    <w:rsid w:val="00E25A51"/>
    <w:rsid w:val="00E25E6A"/>
    <w:rsid w:val="00E26DD3"/>
    <w:rsid w:val="00E2762D"/>
    <w:rsid w:val="00E30504"/>
    <w:rsid w:val="00E30E7A"/>
    <w:rsid w:val="00E312DA"/>
    <w:rsid w:val="00E3196D"/>
    <w:rsid w:val="00E3296D"/>
    <w:rsid w:val="00E32E0F"/>
    <w:rsid w:val="00E32F4E"/>
    <w:rsid w:val="00E332B9"/>
    <w:rsid w:val="00E33474"/>
    <w:rsid w:val="00E345FE"/>
    <w:rsid w:val="00E34FF7"/>
    <w:rsid w:val="00E36EF0"/>
    <w:rsid w:val="00E374E2"/>
    <w:rsid w:val="00E37D25"/>
    <w:rsid w:val="00E40245"/>
    <w:rsid w:val="00E40807"/>
    <w:rsid w:val="00E4096C"/>
    <w:rsid w:val="00E40C95"/>
    <w:rsid w:val="00E40E88"/>
    <w:rsid w:val="00E416F2"/>
    <w:rsid w:val="00E41765"/>
    <w:rsid w:val="00E422F7"/>
    <w:rsid w:val="00E447D0"/>
    <w:rsid w:val="00E448DE"/>
    <w:rsid w:val="00E44BB0"/>
    <w:rsid w:val="00E44EAD"/>
    <w:rsid w:val="00E4518D"/>
    <w:rsid w:val="00E463F5"/>
    <w:rsid w:val="00E471B8"/>
    <w:rsid w:val="00E474F5"/>
    <w:rsid w:val="00E47B69"/>
    <w:rsid w:val="00E47BE2"/>
    <w:rsid w:val="00E51815"/>
    <w:rsid w:val="00E51D7C"/>
    <w:rsid w:val="00E535EF"/>
    <w:rsid w:val="00E53FCE"/>
    <w:rsid w:val="00E5413B"/>
    <w:rsid w:val="00E5437C"/>
    <w:rsid w:val="00E54495"/>
    <w:rsid w:val="00E54A9F"/>
    <w:rsid w:val="00E561D4"/>
    <w:rsid w:val="00E56929"/>
    <w:rsid w:val="00E56B07"/>
    <w:rsid w:val="00E5777A"/>
    <w:rsid w:val="00E61A6B"/>
    <w:rsid w:val="00E61BD0"/>
    <w:rsid w:val="00E621A8"/>
    <w:rsid w:val="00E63DCF"/>
    <w:rsid w:val="00E64C07"/>
    <w:rsid w:val="00E6570F"/>
    <w:rsid w:val="00E65E12"/>
    <w:rsid w:val="00E6705E"/>
    <w:rsid w:val="00E70C0D"/>
    <w:rsid w:val="00E71491"/>
    <w:rsid w:val="00E73680"/>
    <w:rsid w:val="00E744B7"/>
    <w:rsid w:val="00E74C2D"/>
    <w:rsid w:val="00E74D0C"/>
    <w:rsid w:val="00E76037"/>
    <w:rsid w:val="00E7610C"/>
    <w:rsid w:val="00E763FD"/>
    <w:rsid w:val="00E764FA"/>
    <w:rsid w:val="00E76FB2"/>
    <w:rsid w:val="00E76FC7"/>
    <w:rsid w:val="00E772DF"/>
    <w:rsid w:val="00E779BC"/>
    <w:rsid w:val="00E77A8A"/>
    <w:rsid w:val="00E77BF2"/>
    <w:rsid w:val="00E8000F"/>
    <w:rsid w:val="00E80E42"/>
    <w:rsid w:val="00E81977"/>
    <w:rsid w:val="00E831D7"/>
    <w:rsid w:val="00E837BD"/>
    <w:rsid w:val="00E83B1E"/>
    <w:rsid w:val="00E8695F"/>
    <w:rsid w:val="00E877E3"/>
    <w:rsid w:val="00E900D4"/>
    <w:rsid w:val="00E9062F"/>
    <w:rsid w:val="00E90D30"/>
    <w:rsid w:val="00E9146B"/>
    <w:rsid w:val="00E92DB6"/>
    <w:rsid w:val="00E93321"/>
    <w:rsid w:val="00E940E9"/>
    <w:rsid w:val="00E941D1"/>
    <w:rsid w:val="00E94304"/>
    <w:rsid w:val="00E955F1"/>
    <w:rsid w:val="00E97222"/>
    <w:rsid w:val="00EA01C0"/>
    <w:rsid w:val="00EA30E2"/>
    <w:rsid w:val="00EA3AD5"/>
    <w:rsid w:val="00EA499F"/>
    <w:rsid w:val="00EA55CD"/>
    <w:rsid w:val="00EA5DFC"/>
    <w:rsid w:val="00EA62A1"/>
    <w:rsid w:val="00EA6938"/>
    <w:rsid w:val="00EA6AEF"/>
    <w:rsid w:val="00EA7091"/>
    <w:rsid w:val="00EA79F1"/>
    <w:rsid w:val="00EA7A5E"/>
    <w:rsid w:val="00EB0755"/>
    <w:rsid w:val="00EB180E"/>
    <w:rsid w:val="00EB1D3F"/>
    <w:rsid w:val="00EB1E72"/>
    <w:rsid w:val="00EB245A"/>
    <w:rsid w:val="00EB2751"/>
    <w:rsid w:val="00EB2A4E"/>
    <w:rsid w:val="00EB34B3"/>
    <w:rsid w:val="00EB38FC"/>
    <w:rsid w:val="00EB4292"/>
    <w:rsid w:val="00EB4653"/>
    <w:rsid w:val="00EB4D32"/>
    <w:rsid w:val="00EB51EF"/>
    <w:rsid w:val="00EB5693"/>
    <w:rsid w:val="00EB5973"/>
    <w:rsid w:val="00EB70C8"/>
    <w:rsid w:val="00EB77D7"/>
    <w:rsid w:val="00EB7FF9"/>
    <w:rsid w:val="00EC00E0"/>
    <w:rsid w:val="00EC00E5"/>
    <w:rsid w:val="00EC0203"/>
    <w:rsid w:val="00EC07CB"/>
    <w:rsid w:val="00EC09CB"/>
    <w:rsid w:val="00EC0BD4"/>
    <w:rsid w:val="00EC18A3"/>
    <w:rsid w:val="00EC1EC0"/>
    <w:rsid w:val="00EC220C"/>
    <w:rsid w:val="00EC27FF"/>
    <w:rsid w:val="00EC2B0D"/>
    <w:rsid w:val="00EC30E7"/>
    <w:rsid w:val="00EC34CB"/>
    <w:rsid w:val="00EC3F4D"/>
    <w:rsid w:val="00EC4218"/>
    <w:rsid w:val="00EC4467"/>
    <w:rsid w:val="00EC4AD5"/>
    <w:rsid w:val="00EC4B32"/>
    <w:rsid w:val="00EC68FE"/>
    <w:rsid w:val="00EC6BE7"/>
    <w:rsid w:val="00EC6E69"/>
    <w:rsid w:val="00ED17F5"/>
    <w:rsid w:val="00ED1B96"/>
    <w:rsid w:val="00ED1C66"/>
    <w:rsid w:val="00ED21EB"/>
    <w:rsid w:val="00ED29B0"/>
    <w:rsid w:val="00ED3622"/>
    <w:rsid w:val="00ED42EF"/>
    <w:rsid w:val="00ED55B5"/>
    <w:rsid w:val="00ED5D47"/>
    <w:rsid w:val="00EE0567"/>
    <w:rsid w:val="00EE1224"/>
    <w:rsid w:val="00EE17E8"/>
    <w:rsid w:val="00EE18C6"/>
    <w:rsid w:val="00EE228B"/>
    <w:rsid w:val="00EE27F5"/>
    <w:rsid w:val="00EE37AA"/>
    <w:rsid w:val="00EE38BF"/>
    <w:rsid w:val="00EE3AAC"/>
    <w:rsid w:val="00EE3B5C"/>
    <w:rsid w:val="00EE3F9D"/>
    <w:rsid w:val="00EE449E"/>
    <w:rsid w:val="00EE4929"/>
    <w:rsid w:val="00EE4ACB"/>
    <w:rsid w:val="00EE58BB"/>
    <w:rsid w:val="00EE5E33"/>
    <w:rsid w:val="00EE62B2"/>
    <w:rsid w:val="00EE6DDD"/>
    <w:rsid w:val="00EF075F"/>
    <w:rsid w:val="00EF156D"/>
    <w:rsid w:val="00EF17EF"/>
    <w:rsid w:val="00EF18C9"/>
    <w:rsid w:val="00EF19C4"/>
    <w:rsid w:val="00EF2A23"/>
    <w:rsid w:val="00EF42C6"/>
    <w:rsid w:val="00EF45D3"/>
    <w:rsid w:val="00EF4923"/>
    <w:rsid w:val="00EF551E"/>
    <w:rsid w:val="00EF5587"/>
    <w:rsid w:val="00EF5F57"/>
    <w:rsid w:val="00EF7106"/>
    <w:rsid w:val="00EF7959"/>
    <w:rsid w:val="00EF7F5A"/>
    <w:rsid w:val="00F02163"/>
    <w:rsid w:val="00F02939"/>
    <w:rsid w:val="00F04863"/>
    <w:rsid w:val="00F05466"/>
    <w:rsid w:val="00F068A2"/>
    <w:rsid w:val="00F076BE"/>
    <w:rsid w:val="00F07776"/>
    <w:rsid w:val="00F1073F"/>
    <w:rsid w:val="00F114C9"/>
    <w:rsid w:val="00F116F1"/>
    <w:rsid w:val="00F12002"/>
    <w:rsid w:val="00F129BD"/>
    <w:rsid w:val="00F13360"/>
    <w:rsid w:val="00F13894"/>
    <w:rsid w:val="00F13906"/>
    <w:rsid w:val="00F13C06"/>
    <w:rsid w:val="00F143B9"/>
    <w:rsid w:val="00F14D0D"/>
    <w:rsid w:val="00F159A2"/>
    <w:rsid w:val="00F16E7D"/>
    <w:rsid w:val="00F175F5"/>
    <w:rsid w:val="00F17970"/>
    <w:rsid w:val="00F2001B"/>
    <w:rsid w:val="00F21442"/>
    <w:rsid w:val="00F21B04"/>
    <w:rsid w:val="00F2435D"/>
    <w:rsid w:val="00F2440C"/>
    <w:rsid w:val="00F25C94"/>
    <w:rsid w:val="00F25F05"/>
    <w:rsid w:val="00F27CBF"/>
    <w:rsid w:val="00F311C9"/>
    <w:rsid w:val="00F3156C"/>
    <w:rsid w:val="00F31887"/>
    <w:rsid w:val="00F31AED"/>
    <w:rsid w:val="00F32C15"/>
    <w:rsid w:val="00F33227"/>
    <w:rsid w:val="00F33970"/>
    <w:rsid w:val="00F34C8D"/>
    <w:rsid w:val="00F3552B"/>
    <w:rsid w:val="00F362FF"/>
    <w:rsid w:val="00F368D3"/>
    <w:rsid w:val="00F36F97"/>
    <w:rsid w:val="00F373BB"/>
    <w:rsid w:val="00F3762F"/>
    <w:rsid w:val="00F379D3"/>
    <w:rsid w:val="00F37DF2"/>
    <w:rsid w:val="00F40DCF"/>
    <w:rsid w:val="00F4187B"/>
    <w:rsid w:val="00F41B56"/>
    <w:rsid w:val="00F421DC"/>
    <w:rsid w:val="00F423FA"/>
    <w:rsid w:val="00F43008"/>
    <w:rsid w:val="00F432FD"/>
    <w:rsid w:val="00F43DFA"/>
    <w:rsid w:val="00F44365"/>
    <w:rsid w:val="00F452AE"/>
    <w:rsid w:val="00F45702"/>
    <w:rsid w:val="00F457B7"/>
    <w:rsid w:val="00F46422"/>
    <w:rsid w:val="00F46D7E"/>
    <w:rsid w:val="00F47DD5"/>
    <w:rsid w:val="00F50CBD"/>
    <w:rsid w:val="00F50F87"/>
    <w:rsid w:val="00F520A5"/>
    <w:rsid w:val="00F53D26"/>
    <w:rsid w:val="00F53F6C"/>
    <w:rsid w:val="00F54527"/>
    <w:rsid w:val="00F54542"/>
    <w:rsid w:val="00F54D85"/>
    <w:rsid w:val="00F55425"/>
    <w:rsid w:val="00F55AA0"/>
    <w:rsid w:val="00F56695"/>
    <w:rsid w:val="00F57136"/>
    <w:rsid w:val="00F610DB"/>
    <w:rsid w:val="00F611B9"/>
    <w:rsid w:val="00F6156C"/>
    <w:rsid w:val="00F61675"/>
    <w:rsid w:val="00F61923"/>
    <w:rsid w:val="00F61B39"/>
    <w:rsid w:val="00F62D5E"/>
    <w:rsid w:val="00F632DC"/>
    <w:rsid w:val="00F634B1"/>
    <w:rsid w:val="00F63C16"/>
    <w:rsid w:val="00F63E90"/>
    <w:rsid w:val="00F645A8"/>
    <w:rsid w:val="00F646DF"/>
    <w:rsid w:val="00F6481D"/>
    <w:rsid w:val="00F6495D"/>
    <w:rsid w:val="00F64964"/>
    <w:rsid w:val="00F64A43"/>
    <w:rsid w:val="00F6520A"/>
    <w:rsid w:val="00F65E88"/>
    <w:rsid w:val="00F66057"/>
    <w:rsid w:val="00F666FE"/>
    <w:rsid w:val="00F668F1"/>
    <w:rsid w:val="00F671D3"/>
    <w:rsid w:val="00F67BA8"/>
    <w:rsid w:val="00F67F61"/>
    <w:rsid w:val="00F704AB"/>
    <w:rsid w:val="00F7155F"/>
    <w:rsid w:val="00F7156A"/>
    <w:rsid w:val="00F7160D"/>
    <w:rsid w:val="00F71748"/>
    <w:rsid w:val="00F72285"/>
    <w:rsid w:val="00F72474"/>
    <w:rsid w:val="00F7258A"/>
    <w:rsid w:val="00F72CCE"/>
    <w:rsid w:val="00F72E56"/>
    <w:rsid w:val="00F7359B"/>
    <w:rsid w:val="00F740F6"/>
    <w:rsid w:val="00F7454B"/>
    <w:rsid w:val="00F745BF"/>
    <w:rsid w:val="00F752AB"/>
    <w:rsid w:val="00F76C2A"/>
    <w:rsid w:val="00F76DD5"/>
    <w:rsid w:val="00F7770D"/>
    <w:rsid w:val="00F80B72"/>
    <w:rsid w:val="00F80B9E"/>
    <w:rsid w:val="00F80E01"/>
    <w:rsid w:val="00F80E26"/>
    <w:rsid w:val="00F81208"/>
    <w:rsid w:val="00F813A3"/>
    <w:rsid w:val="00F81786"/>
    <w:rsid w:val="00F817C7"/>
    <w:rsid w:val="00F81B77"/>
    <w:rsid w:val="00F83A14"/>
    <w:rsid w:val="00F83F31"/>
    <w:rsid w:val="00F8558D"/>
    <w:rsid w:val="00F861A1"/>
    <w:rsid w:val="00F8663C"/>
    <w:rsid w:val="00F8720D"/>
    <w:rsid w:val="00F8778E"/>
    <w:rsid w:val="00F914F7"/>
    <w:rsid w:val="00F91D70"/>
    <w:rsid w:val="00F91EB2"/>
    <w:rsid w:val="00F92BEE"/>
    <w:rsid w:val="00F92C3A"/>
    <w:rsid w:val="00F935FB"/>
    <w:rsid w:val="00F94394"/>
    <w:rsid w:val="00F956C5"/>
    <w:rsid w:val="00F95A8A"/>
    <w:rsid w:val="00F95E98"/>
    <w:rsid w:val="00F96678"/>
    <w:rsid w:val="00F96B60"/>
    <w:rsid w:val="00F97072"/>
    <w:rsid w:val="00F971A0"/>
    <w:rsid w:val="00F97DC6"/>
    <w:rsid w:val="00FA15AC"/>
    <w:rsid w:val="00FA20AD"/>
    <w:rsid w:val="00FA21BE"/>
    <w:rsid w:val="00FA2330"/>
    <w:rsid w:val="00FA26D0"/>
    <w:rsid w:val="00FA3762"/>
    <w:rsid w:val="00FA3897"/>
    <w:rsid w:val="00FA4F09"/>
    <w:rsid w:val="00FA55BB"/>
    <w:rsid w:val="00FA57DC"/>
    <w:rsid w:val="00FA5D0B"/>
    <w:rsid w:val="00FA688A"/>
    <w:rsid w:val="00FA6EED"/>
    <w:rsid w:val="00FA7695"/>
    <w:rsid w:val="00FB029C"/>
    <w:rsid w:val="00FB1887"/>
    <w:rsid w:val="00FB19D5"/>
    <w:rsid w:val="00FB1F76"/>
    <w:rsid w:val="00FB2335"/>
    <w:rsid w:val="00FB2DF4"/>
    <w:rsid w:val="00FB38A4"/>
    <w:rsid w:val="00FB39D4"/>
    <w:rsid w:val="00FB3A0A"/>
    <w:rsid w:val="00FB4953"/>
    <w:rsid w:val="00FB54DA"/>
    <w:rsid w:val="00FB5961"/>
    <w:rsid w:val="00FB6812"/>
    <w:rsid w:val="00FB70E6"/>
    <w:rsid w:val="00FB7228"/>
    <w:rsid w:val="00FB7EB5"/>
    <w:rsid w:val="00FC0151"/>
    <w:rsid w:val="00FC0254"/>
    <w:rsid w:val="00FC1364"/>
    <w:rsid w:val="00FC1F7C"/>
    <w:rsid w:val="00FC3081"/>
    <w:rsid w:val="00FC39F4"/>
    <w:rsid w:val="00FC4E3D"/>
    <w:rsid w:val="00FC5AE7"/>
    <w:rsid w:val="00FC69DF"/>
    <w:rsid w:val="00FC6F62"/>
    <w:rsid w:val="00FD0202"/>
    <w:rsid w:val="00FD1051"/>
    <w:rsid w:val="00FD1054"/>
    <w:rsid w:val="00FD160D"/>
    <w:rsid w:val="00FD3937"/>
    <w:rsid w:val="00FD3E12"/>
    <w:rsid w:val="00FD480D"/>
    <w:rsid w:val="00FD4FB2"/>
    <w:rsid w:val="00FD5905"/>
    <w:rsid w:val="00FD5E3E"/>
    <w:rsid w:val="00FD5EED"/>
    <w:rsid w:val="00FD6D79"/>
    <w:rsid w:val="00FD7468"/>
    <w:rsid w:val="00FD7B70"/>
    <w:rsid w:val="00FD7E85"/>
    <w:rsid w:val="00FE0035"/>
    <w:rsid w:val="00FE00D5"/>
    <w:rsid w:val="00FE0D52"/>
    <w:rsid w:val="00FE0FB0"/>
    <w:rsid w:val="00FE11DE"/>
    <w:rsid w:val="00FE1612"/>
    <w:rsid w:val="00FE1792"/>
    <w:rsid w:val="00FE18F3"/>
    <w:rsid w:val="00FE1B2B"/>
    <w:rsid w:val="00FE1B79"/>
    <w:rsid w:val="00FE1C0D"/>
    <w:rsid w:val="00FE1D6E"/>
    <w:rsid w:val="00FE20C1"/>
    <w:rsid w:val="00FE2CDD"/>
    <w:rsid w:val="00FE2EC1"/>
    <w:rsid w:val="00FE2F22"/>
    <w:rsid w:val="00FE48C2"/>
    <w:rsid w:val="00FE5066"/>
    <w:rsid w:val="00FE6547"/>
    <w:rsid w:val="00FE7AA8"/>
    <w:rsid w:val="00FE7EC2"/>
    <w:rsid w:val="00FE7FB0"/>
    <w:rsid w:val="00FF0C6F"/>
    <w:rsid w:val="00FF141F"/>
    <w:rsid w:val="00FF1762"/>
    <w:rsid w:val="00FF182A"/>
    <w:rsid w:val="00FF2E66"/>
    <w:rsid w:val="00FF306B"/>
    <w:rsid w:val="00FF3547"/>
    <w:rsid w:val="00FF35AD"/>
    <w:rsid w:val="00FF3604"/>
    <w:rsid w:val="00FF46C0"/>
    <w:rsid w:val="00FF4BAA"/>
    <w:rsid w:val="00FF4D63"/>
    <w:rsid w:val="00FF5296"/>
    <w:rsid w:val="00FF5D1A"/>
    <w:rsid w:val="00FF6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533"/>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6118E4"/>
    <w:pPr>
      <w:keepNext/>
      <w:numPr>
        <w:numId w:val="17"/>
      </w:numPr>
      <w:suppressAutoHyphens/>
      <w:outlineLvl w:val="0"/>
    </w:pPr>
    <w:rPr>
      <w:rFonts w:cs="Century"/>
      <w:b/>
      <w:kern w:val="24"/>
      <w:sz w:val="28"/>
      <w:lang w:eastAsia="ar-SA"/>
    </w:rPr>
  </w:style>
  <w:style w:type="paragraph" w:styleId="2">
    <w:name w:val="heading 2"/>
    <w:basedOn w:val="a"/>
    <w:next w:val="a"/>
    <w:link w:val="20"/>
    <w:qFormat/>
    <w:rsid w:val="00250FCB"/>
    <w:pPr>
      <w:keepNext/>
      <w:numPr>
        <w:ilvl w:val="1"/>
        <w:numId w:val="17"/>
      </w:numPr>
      <w:tabs>
        <w:tab w:val="clear" w:pos="3544"/>
        <w:tab w:val="num" w:pos="567"/>
      </w:tabs>
      <w:suppressAutoHyphens/>
      <w:ind w:left="567"/>
      <w:outlineLvl w:val="1"/>
    </w:pPr>
    <w:rPr>
      <w:rFonts w:cs="メイリオ"/>
      <w:b/>
      <w:kern w:val="21"/>
      <w:szCs w:val="21"/>
      <w:lang w:eastAsia="ar-SA"/>
    </w:rPr>
  </w:style>
  <w:style w:type="paragraph" w:styleId="3">
    <w:name w:val="heading 3"/>
    <w:basedOn w:val="a"/>
    <w:next w:val="a"/>
    <w:link w:val="30"/>
    <w:qFormat/>
    <w:rsid w:val="00351065"/>
    <w:pPr>
      <w:keepNext/>
      <w:numPr>
        <w:ilvl w:val="2"/>
        <w:numId w:val="17"/>
      </w:numPr>
      <w:suppressAutoHyphens/>
      <w:ind w:left="709"/>
      <w:outlineLvl w:val="2"/>
    </w:pPr>
    <w:rPr>
      <w:rFonts w:cs="Century"/>
      <w:kern w:val="24"/>
      <w:lang w:eastAsia="ar-SA"/>
    </w:rPr>
  </w:style>
  <w:style w:type="paragraph" w:styleId="4">
    <w:name w:val="heading 4"/>
    <w:basedOn w:val="a"/>
    <w:next w:val="a"/>
    <w:link w:val="40"/>
    <w:qFormat/>
    <w:rsid w:val="00210529"/>
    <w:pPr>
      <w:keepNext/>
      <w:numPr>
        <w:ilvl w:val="3"/>
        <w:numId w:val="17"/>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6118E4"/>
    <w:rPr>
      <w:rFonts w:ascii="メイリオ" w:eastAsia="メイリオ" w:hAnsi="メイリオ" w:cs="Century"/>
      <w:b/>
      <w:kern w:val="24"/>
      <w:sz w:val="28"/>
      <w:szCs w:val="22"/>
      <w:lang w:eastAsia="ar-SA"/>
    </w:rPr>
  </w:style>
  <w:style w:type="paragraph" w:styleId="af">
    <w:name w:val="TOC Heading"/>
    <w:basedOn w:val="1"/>
    <w:next w:val="a"/>
    <w:uiPriority w:val="39"/>
    <w:semiHidden/>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210529"/>
    <w:pPr>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D47533"/>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250FCB"/>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D47533"/>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351065"/>
    <w:rPr>
      <w:rFonts w:ascii="メイリオ" w:eastAsia="メイリオ" w:hAnsi="メイリオ" w:cs="Century"/>
      <w:kern w:val="24"/>
      <w:sz w:val="24"/>
      <w:szCs w:val="22"/>
      <w:lang w:eastAsia="ar-SA"/>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41243344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proself.jp/manualtutorial/list/"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proself.jp/manualtutorial/list/" TargetMode="Externa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proself.jp/manualtutorial/list/"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roself.jp/manualtutorial/list/" TargetMode="External"/><Relationship Id="rId17" Type="http://schemas.openxmlformats.org/officeDocument/2006/relationships/image" Target="media/image8.png"/><Relationship Id="rId25" Type="http://schemas.openxmlformats.org/officeDocument/2006/relationships/hyperlink" Target="https://www.proself.jp/manualtutorial/list/"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5AFA3-DB97-4ED0-8A92-3E8E0EDE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4272</TotalTime>
  <Pages>64</Pages>
  <Words>3247</Words>
  <Characters>18512</Characters>
  <Application>Microsoft Office Word</Application>
  <DocSecurity>0</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21716</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2013-09-24T22:23:00Z</cp:lastPrinted>
  <dcterms:created xsi:type="dcterms:W3CDTF">2017-10-18T01:51:00Z</dcterms:created>
  <dcterms:modified xsi:type="dcterms:W3CDTF">2023-06-20T02:07:00Z</dcterms:modified>
</cp:coreProperties>
</file>