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8589946"/>
        <w:docPartObj>
          <w:docPartGallery w:val="Cover Pages"/>
          <w:docPartUnique/>
        </w:docPartObj>
      </w:sdtPr>
      <w:sdtEndPr/>
      <w:sdtContent>
        <w:p w14:paraId="48227A73" w14:textId="24676948" w:rsidR="00725B81" w:rsidRDefault="00725B81"/>
        <w:p w14:paraId="6DC072EE" w14:textId="77777777" w:rsidR="00725B81" w:rsidRDefault="00725B81"/>
        <w:tbl>
          <w:tblPr>
            <w:tblpPr w:leftFromText="187" w:rightFromText="187" w:horzAnchor="margin" w:tblpXSpec="center" w:tblpYSpec="bottom"/>
            <w:tblW w:w="5000" w:type="pct"/>
            <w:tblLook w:val="04A0" w:firstRow="1" w:lastRow="0" w:firstColumn="1" w:lastColumn="0" w:noHBand="0" w:noVBand="1"/>
          </w:tblPr>
          <w:tblGrid>
            <w:gridCol w:w="8504"/>
          </w:tblGrid>
          <w:tr w:rsidR="00725B81" w14:paraId="0D22E02E" w14:textId="77777777" w:rsidTr="00210529">
            <w:tc>
              <w:tcPr>
                <w:tcW w:w="5000" w:type="pct"/>
              </w:tcPr>
              <w:p w14:paraId="0B05F68C" w14:textId="38D411A7" w:rsidR="00725B81" w:rsidRPr="00965725" w:rsidRDefault="00725B81" w:rsidP="00725B81">
                <w:pPr>
                  <w:jc w:val="right"/>
                </w:pPr>
                <w:r w:rsidRPr="00965725">
                  <w:rPr>
                    <w:rFonts w:hint="eastAsia"/>
                  </w:rPr>
                  <w:t>第</w:t>
                </w:r>
                <w:r w:rsidR="00E54C6B">
                  <w:rPr>
                    <w:rFonts w:hint="eastAsia"/>
                  </w:rPr>
                  <w:t>2</w:t>
                </w:r>
                <w:r w:rsidRPr="00965725">
                  <w:rPr>
                    <w:rFonts w:hint="eastAsia"/>
                  </w:rPr>
                  <w:t>版</w:t>
                </w:r>
              </w:p>
              <w:p w14:paraId="7ED0037D" w14:textId="0C4D9396" w:rsidR="00725B81" w:rsidRDefault="00725B81" w:rsidP="00F7064A">
                <w:pPr>
                  <w:jc w:val="right"/>
                </w:pPr>
                <w:r w:rsidRPr="00965725">
                  <w:rPr>
                    <w:rFonts w:hint="eastAsia"/>
                  </w:rPr>
                  <w:t>20</w:t>
                </w:r>
                <w:r w:rsidR="003A253B">
                  <w:rPr>
                    <w:rFonts w:hint="eastAsia"/>
                  </w:rPr>
                  <w:t>2</w:t>
                </w:r>
                <w:r w:rsidR="00E54C6B">
                  <w:rPr>
                    <w:rFonts w:hint="eastAsia"/>
                  </w:rPr>
                  <w:t>3</w:t>
                </w:r>
                <w:r w:rsidR="00A22FCB">
                  <w:rPr>
                    <w:rFonts w:hint="eastAsia"/>
                  </w:rPr>
                  <w:t>/</w:t>
                </w:r>
                <w:r w:rsidR="00E54C6B">
                  <w:rPr>
                    <w:rFonts w:hint="eastAsia"/>
                  </w:rPr>
                  <w:t>0</w:t>
                </w:r>
                <w:r w:rsidR="00BA360B">
                  <w:rPr>
                    <w:rFonts w:hint="eastAsia"/>
                  </w:rPr>
                  <w:t>6</w:t>
                </w:r>
                <w:r w:rsidR="00A22FCB">
                  <w:rPr>
                    <w:rFonts w:hint="eastAsia"/>
                  </w:rPr>
                  <w:t>/</w:t>
                </w:r>
                <w:r w:rsidR="00F7064A">
                  <w:rPr>
                    <w:rFonts w:hint="eastAsia"/>
                  </w:rPr>
                  <w:t>20</w:t>
                </w:r>
              </w:p>
            </w:tc>
          </w:tr>
        </w:tbl>
        <w:tbl>
          <w:tblPr>
            <w:tblpPr w:leftFromText="187" w:rightFromText="187" w:horzAnchor="margin" w:tblpXSpec="center" w:tblpY="2881"/>
            <w:tblW w:w="4854" w:type="pct"/>
            <w:tblLook w:val="04A0" w:firstRow="1" w:lastRow="0" w:firstColumn="1" w:lastColumn="0" w:noHBand="0" w:noVBand="1"/>
          </w:tblPr>
          <w:tblGrid>
            <w:gridCol w:w="8256"/>
          </w:tblGrid>
          <w:tr w:rsidR="003A253B" w14:paraId="0B0B9DAA" w14:textId="77777777" w:rsidTr="003A253B">
            <w:tc>
              <w:tcPr>
                <w:tcW w:w="8256" w:type="dxa"/>
                <w:tcBorders>
                  <w:bottom w:val="single" w:sz="4" w:space="0" w:color="8DB3E2" w:themeColor="text2" w:themeTint="66"/>
                </w:tcBorders>
                <w:tcMar>
                  <w:top w:w="216" w:type="dxa"/>
                  <w:left w:w="115" w:type="dxa"/>
                  <w:bottom w:w="216" w:type="dxa"/>
                  <w:right w:w="115" w:type="dxa"/>
                </w:tcMar>
              </w:tcPr>
              <w:p w14:paraId="2D720A8D" w14:textId="77777777" w:rsidR="003A253B" w:rsidRDefault="003A253B" w:rsidP="00F45702">
                <w:pPr>
                  <w:pStyle w:val="a9"/>
                  <w:snapToGrid w:val="0"/>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361FD0FF" wp14:editId="7DA18A12">
                      <wp:extent cx="4048781" cy="1347561"/>
                      <wp:effectExtent l="0" t="0" r="889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3A253B" w14:paraId="3007B3B7" w14:textId="77777777" w:rsidTr="003A253B">
            <w:tc>
              <w:tcPr>
                <w:tcW w:w="8256" w:type="dxa"/>
                <w:tcBorders>
                  <w:top w:val="single" w:sz="4" w:space="0" w:color="8DB3E2" w:themeColor="text2" w:themeTint="66"/>
                </w:tcBorders>
              </w:tcPr>
              <w:p w14:paraId="6FBDED5D" w14:textId="0B430263" w:rsidR="00E54C6B" w:rsidRDefault="00E54C6B" w:rsidP="00F45702">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sz w:val="56"/>
                    <w:szCs w:val="56"/>
                  </w:rPr>
                  <w:t>操作チュートリアル</w:t>
                </w:r>
              </w:p>
              <w:p w14:paraId="6EAE4E88" w14:textId="7F02B423" w:rsidR="003A253B" w:rsidRPr="003A253B" w:rsidRDefault="003A253B" w:rsidP="00E54C6B">
                <w:pPr>
                  <w:pStyle w:val="a9"/>
                  <w:snapToGrid w:val="0"/>
                  <w:jc w:val="center"/>
                  <w:rPr>
                    <w:rFonts w:ascii="メイリオ" w:eastAsia="メイリオ" w:hAnsi="メイリオ" w:cs="メイリオ"/>
                    <w:b/>
                    <w:sz w:val="56"/>
                    <w:szCs w:val="56"/>
                  </w:rPr>
                </w:pPr>
                <w:r>
                  <w:rPr>
                    <w:rFonts w:ascii="メイリオ" w:eastAsia="メイリオ" w:hAnsi="メイリオ" w:cs="メイリオ" w:hint="eastAsia"/>
                    <w:b/>
                    <w:sz w:val="56"/>
                    <w:szCs w:val="56"/>
                  </w:rPr>
                  <w:t>ファイル送受信</w:t>
                </w:r>
                <w:r w:rsidR="002E01A3">
                  <w:rPr>
                    <w:rFonts w:ascii="メイリオ" w:eastAsia="メイリオ" w:hAnsi="メイリオ" w:cs="メイリオ" w:hint="eastAsia"/>
                    <w:b/>
                    <w:sz w:val="56"/>
                    <w:szCs w:val="56"/>
                  </w:rPr>
                  <w:t>ユーザー</w:t>
                </w:r>
                <w:r>
                  <w:rPr>
                    <w:rFonts w:ascii="メイリオ" w:eastAsia="メイリオ" w:hAnsi="メイリオ" w:cs="メイリオ" w:hint="eastAsia"/>
                    <w:b/>
                    <w:sz w:val="56"/>
                    <w:szCs w:val="56"/>
                  </w:rPr>
                  <w:t>編</w:t>
                </w:r>
              </w:p>
            </w:tc>
          </w:tr>
          <w:tr w:rsidR="003A253B" w14:paraId="618B3FEA" w14:textId="77777777" w:rsidTr="003A253B">
            <w:tc>
              <w:tcPr>
                <w:tcW w:w="8256" w:type="dxa"/>
                <w:tcMar>
                  <w:top w:w="216" w:type="dxa"/>
                  <w:left w:w="115" w:type="dxa"/>
                  <w:bottom w:w="216" w:type="dxa"/>
                  <w:right w:w="115" w:type="dxa"/>
                </w:tcMar>
              </w:tcPr>
              <w:p w14:paraId="32863425" w14:textId="77777777" w:rsidR="003A253B" w:rsidRPr="00290E86" w:rsidRDefault="003A253B" w:rsidP="00F45702">
                <w:pPr>
                  <w:pStyle w:val="a9"/>
                  <w:snapToGrid w:val="0"/>
                  <w:rPr>
                    <w:rFonts w:asciiTheme="majorHAnsi" w:eastAsiaTheme="majorEastAsia" w:hAnsiTheme="majorHAnsi" w:cstheme="majorBidi"/>
                  </w:rPr>
                </w:pPr>
              </w:p>
            </w:tc>
          </w:tr>
        </w:tbl>
        <w:p w14:paraId="3A80573F" w14:textId="77777777" w:rsidR="003A253B" w:rsidRPr="003A253B" w:rsidRDefault="003A253B"/>
        <w:p w14:paraId="0795B15B" w14:textId="4FF44353" w:rsidR="00725B81" w:rsidRDefault="00725B81">
          <w:r>
            <w:br w:type="page"/>
          </w:r>
        </w:p>
      </w:sdtContent>
    </w:sdt>
    <w:sdt>
      <w:sdtPr>
        <w:rPr>
          <w:rFonts w:eastAsia="メイリオ" w:cstheme="minorBidi"/>
          <w:b w:val="0"/>
          <w:bCs w:val="0"/>
          <w:color w:val="auto"/>
          <w:kern w:val="2"/>
          <w:sz w:val="24"/>
          <w:szCs w:val="22"/>
          <w:lang w:val="ja-JP" w:eastAsia="ja-JP"/>
        </w:rPr>
        <w:id w:val="-1516223563"/>
        <w:docPartObj>
          <w:docPartGallery w:val="Table of Contents"/>
          <w:docPartUnique/>
        </w:docPartObj>
      </w:sdtPr>
      <w:sdtEndPr/>
      <w:sdtContent>
        <w:p w14:paraId="14C1B55F" w14:textId="77777777" w:rsidR="00210529" w:rsidRPr="00210529" w:rsidRDefault="00210529">
          <w:pPr>
            <w:pStyle w:val="af"/>
            <w:rPr>
              <w:rFonts w:eastAsia="メイリオ" w:cs="メイリオ"/>
              <w:color w:val="auto"/>
            </w:rPr>
          </w:pPr>
          <w:r w:rsidRPr="00210529">
            <w:rPr>
              <w:rFonts w:eastAsia="メイリオ" w:cs="メイリオ"/>
              <w:color w:val="auto"/>
              <w:lang w:val="ja-JP" w:eastAsia="ja-JP"/>
            </w:rPr>
            <w:t>目次</w:t>
          </w:r>
        </w:p>
        <w:p w14:paraId="325946B4" w14:textId="338B5462" w:rsidR="007A5118" w:rsidRDefault="00210529">
          <w:pPr>
            <w:pStyle w:val="11"/>
            <w:tabs>
              <w:tab w:val="left" w:pos="480"/>
            </w:tabs>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38151485" w:history="1">
            <w:r w:rsidR="007A5118" w:rsidRPr="00040A51">
              <w:rPr>
                <w:rStyle w:val="af0"/>
                <w:noProof/>
                <w14:scene3d>
                  <w14:camera w14:prst="orthographicFront"/>
                  <w14:lightRig w14:rig="threePt" w14:dir="t">
                    <w14:rot w14:lat="0" w14:lon="0" w14:rev="0"/>
                  </w14:lightRig>
                </w14:scene3d>
              </w:rPr>
              <w:t>1.</w:t>
            </w:r>
            <w:r w:rsidR="007A5118">
              <w:rPr>
                <w:rFonts w:asciiTheme="minorHAnsi" w:eastAsiaTheme="minorEastAsia" w:hAnsiTheme="minorHAnsi"/>
                <w:b w:val="0"/>
                <w:noProof/>
                <w:sz w:val="21"/>
                <w:szCs w:val="22"/>
              </w:rPr>
              <w:tab/>
            </w:r>
            <w:r w:rsidR="007A5118" w:rsidRPr="00040A51">
              <w:rPr>
                <w:rStyle w:val="af0"/>
                <w:noProof/>
              </w:rPr>
              <w:t>はじめに</w:t>
            </w:r>
            <w:r w:rsidR="007A5118">
              <w:rPr>
                <w:noProof/>
                <w:webHidden/>
              </w:rPr>
              <w:tab/>
            </w:r>
            <w:r w:rsidR="007A5118">
              <w:rPr>
                <w:noProof/>
                <w:webHidden/>
              </w:rPr>
              <w:fldChar w:fldCharType="begin"/>
            </w:r>
            <w:r w:rsidR="007A5118">
              <w:rPr>
                <w:noProof/>
                <w:webHidden/>
              </w:rPr>
              <w:instrText xml:space="preserve"> PAGEREF _Toc138151485 \h </w:instrText>
            </w:r>
            <w:r w:rsidR="007A5118">
              <w:rPr>
                <w:noProof/>
                <w:webHidden/>
              </w:rPr>
            </w:r>
            <w:r w:rsidR="007A5118">
              <w:rPr>
                <w:noProof/>
                <w:webHidden/>
              </w:rPr>
              <w:fldChar w:fldCharType="separate"/>
            </w:r>
            <w:r w:rsidR="007A5118">
              <w:rPr>
                <w:noProof/>
                <w:webHidden/>
              </w:rPr>
              <w:t>1</w:t>
            </w:r>
            <w:r w:rsidR="007A5118">
              <w:rPr>
                <w:noProof/>
                <w:webHidden/>
              </w:rPr>
              <w:fldChar w:fldCharType="end"/>
            </w:r>
          </w:hyperlink>
        </w:p>
        <w:p w14:paraId="25FA3026" w14:textId="33BF3FF4" w:rsidR="007A5118" w:rsidRDefault="003735B8">
          <w:pPr>
            <w:pStyle w:val="11"/>
            <w:tabs>
              <w:tab w:val="left" w:pos="480"/>
            </w:tabs>
            <w:rPr>
              <w:rFonts w:asciiTheme="minorHAnsi" w:eastAsiaTheme="minorEastAsia" w:hAnsiTheme="minorHAnsi"/>
              <w:b w:val="0"/>
              <w:noProof/>
              <w:sz w:val="21"/>
              <w:szCs w:val="22"/>
            </w:rPr>
          </w:pPr>
          <w:hyperlink w:anchor="_Toc138151486" w:history="1">
            <w:r w:rsidR="007A5118" w:rsidRPr="00040A51">
              <w:rPr>
                <w:rStyle w:val="af0"/>
                <w:noProof/>
                <w14:scene3d>
                  <w14:camera w14:prst="orthographicFront"/>
                  <w14:lightRig w14:rig="threePt" w14:dir="t">
                    <w14:rot w14:lat="0" w14:lon="0" w14:rev="0"/>
                  </w14:lightRig>
                </w14:scene3d>
              </w:rPr>
              <w:t>2.</w:t>
            </w:r>
            <w:r w:rsidR="007A5118">
              <w:rPr>
                <w:rFonts w:asciiTheme="minorHAnsi" w:eastAsiaTheme="minorEastAsia" w:hAnsiTheme="minorHAnsi"/>
                <w:b w:val="0"/>
                <w:noProof/>
                <w:sz w:val="21"/>
                <w:szCs w:val="22"/>
              </w:rPr>
              <w:tab/>
            </w:r>
            <w:r w:rsidR="007A5118" w:rsidRPr="00040A51">
              <w:rPr>
                <w:rStyle w:val="af0"/>
                <w:noProof/>
              </w:rPr>
              <w:t>ファイル送受信機能について</w:t>
            </w:r>
            <w:r w:rsidR="007A5118">
              <w:rPr>
                <w:noProof/>
                <w:webHidden/>
              </w:rPr>
              <w:tab/>
            </w:r>
            <w:r w:rsidR="007A5118">
              <w:rPr>
                <w:noProof/>
                <w:webHidden/>
              </w:rPr>
              <w:fldChar w:fldCharType="begin"/>
            </w:r>
            <w:r w:rsidR="007A5118">
              <w:rPr>
                <w:noProof/>
                <w:webHidden/>
              </w:rPr>
              <w:instrText xml:space="preserve"> PAGEREF _Toc138151486 \h </w:instrText>
            </w:r>
            <w:r w:rsidR="007A5118">
              <w:rPr>
                <w:noProof/>
                <w:webHidden/>
              </w:rPr>
            </w:r>
            <w:r w:rsidR="007A5118">
              <w:rPr>
                <w:noProof/>
                <w:webHidden/>
              </w:rPr>
              <w:fldChar w:fldCharType="separate"/>
            </w:r>
            <w:r w:rsidR="007A5118">
              <w:rPr>
                <w:noProof/>
                <w:webHidden/>
              </w:rPr>
              <w:t>1</w:t>
            </w:r>
            <w:r w:rsidR="007A5118">
              <w:rPr>
                <w:noProof/>
                <w:webHidden/>
              </w:rPr>
              <w:fldChar w:fldCharType="end"/>
            </w:r>
          </w:hyperlink>
        </w:p>
        <w:p w14:paraId="0A15E398" w14:textId="418A5D25" w:rsidR="007A5118" w:rsidRDefault="003735B8">
          <w:pPr>
            <w:pStyle w:val="11"/>
            <w:tabs>
              <w:tab w:val="left" w:pos="480"/>
            </w:tabs>
            <w:rPr>
              <w:rFonts w:asciiTheme="minorHAnsi" w:eastAsiaTheme="minorEastAsia" w:hAnsiTheme="minorHAnsi"/>
              <w:b w:val="0"/>
              <w:noProof/>
              <w:sz w:val="21"/>
              <w:szCs w:val="22"/>
            </w:rPr>
          </w:pPr>
          <w:hyperlink w:anchor="_Toc138151487" w:history="1">
            <w:r w:rsidR="007A5118" w:rsidRPr="00040A51">
              <w:rPr>
                <w:rStyle w:val="af0"/>
                <w:noProof/>
                <w14:scene3d>
                  <w14:camera w14:prst="orthographicFront"/>
                  <w14:lightRig w14:rig="threePt" w14:dir="t">
                    <w14:rot w14:lat="0" w14:lon="0" w14:rev="0"/>
                  </w14:lightRig>
                </w14:scene3d>
              </w:rPr>
              <w:t>3.</w:t>
            </w:r>
            <w:r w:rsidR="007A5118">
              <w:rPr>
                <w:rFonts w:asciiTheme="minorHAnsi" w:eastAsiaTheme="minorEastAsia" w:hAnsiTheme="minorHAnsi"/>
                <w:b w:val="0"/>
                <w:noProof/>
                <w:sz w:val="21"/>
                <w:szCs w:val="22"/>
              </w:rPr>
              <w:tab/>
            </w:r>
            <w:r w:rsidR="007A5118" w:rsidRPr="00040A51">
              <w:rPr>
                <w:rStyle w:val="af0"/>
                <w:noProof/>
              </w:rPr>
              <w:t>ファイル送信</w:t>
            </w:r>
            <w:r w:rsidR="007A5118">
              <w:rPr>
                <w:noProof/>
                <w:webHidden/>
              </w:rPr>
              <w:tab/>
            </w:r>
            <w:r w:rsidR="007A5118">
              <w:rPr>
                <w:noProof/>
                <w:webHidden/>
              </w:rPr>
              <w:fldChar w:fldCharType="begin"/>
            </w:r>
            <w:r w:rsidR="007A5118">
              <w:rPr>
                <w:noProof/>
                <w:webHidden/>
              </w:rPr>
              <w:instrText xml:space="preserve"> PAGEREF _Toc138151487 \h </w:instrText>
            </w:r>
            <w:r w:rsidR="007A5118">
              <w:rPr>
                <w:noProof/>
                <w:webHidden/>
              </w:rPr>
            </w:r>
            <w:r w:rsidR="007A5118">
              <w:rPr>
                <w:noProof/>
                <w:webHidden/>
              </w:rPr>
              <w:fldChar w:fldCharType="separate"/>
            </w:r>
            <w:r w:rsidR="007A5118">
              <w:rPr>
                <w:noProof/>
                <w:webHidden/>
              </w:rPr>
              <w:t>2</w:t>
            </w:r>
            <w:r w:rsidR="007A5118">
              <w:rPr>
                <w:noProof/>
                <w:webHidden/>
              </w:rPr>
              <w:fldChar w:fldCharType="end"/>
            </w:r>
          </w:hyperlink>
        </w:p>
        <w:p w14:paraId="04C90421" w14:textId="4BE181B3" w:rsidR="007A5118" w:rsidRDefault="003735B8">
          <w:pPr>
            <w:pStyle w:val="21"/>
            <w:tabs>
              <w:tab w:val="left" w:pos="960"/>
              <w:tab w:val="right" w:leader="dot" w:pos="8494"/>
            </w:tabs>
            <w:rPr>
              <w:rFonts w:asciiTheme="minorHAnsi" w:eastAsiaTheme="minorEastAsia" w:hAnsiTheme="minorHAnsi"/>
              <w:noProof/>
              <w:sz w:val="21"/>
            </w:rPr>
          </w:pPr>
          <w:hyperlink w:anchor="_Toc138151488" w:history="1">
            <w:r w:rsidR="007A5118" w:rsidRPr="00040A51">
              <w:rPr>
                <w:rStyle w:val="af0"/>
                <w:noProof/>
                <w14:scene3d>
                  <w14:camera w14:prst="orthographicFront"/>
                  <w14:lightRig w14:rig="threePt" w14:dir="t">
                    <w14:rot w14:lat="0" w14:lon="0" w14:rev="0"/>
                  </w14:lightRig>
                </w14:scene3d>
              </w:rPr>
              <w:t>3.1.</w:t>
            </w:r>
            <w:r w:rsidR="007A5118">
              <w:rPr>
                <w:rFonts w:asciiTheme="minorHAnsi" w:eastAsiaTheme="minorEastAsia" w:hAnsiTheme="minorHAnsi"/>
                <w:noProof/>
                <w:sz w:val="21"/>
              </w:rPr>
              <w:tab/>
            </w:r>
            <w:r w:rsidR="007A5118" w:rsidRPr="00040A51">
              <w:rPr>
                <w:rStyle w:val="af0"/>
                <w:noProof/>
              </w:rPr>
              <w:t>ファイル送信機能でゲストユーザーにファイルを渡す</w:t>
            </w:r>
            <w:r w:rsidR="007A5118">
              <w:rPr>
                <w:noProof/>
                <w:webHidden/>
              </w:rPr>
              <w:tab/>
            </w:r>
            <w:r w:rsidR="007A5118">
              <w:rPr>
                <w:noProof/>
                <w:webHidden/>
              </w:rPr>
              <w:fldChar w:fldCharType="begin"/>
            </w:r>
            <w:r w:rsidR="007A5118">
              <w:rPr>
                <w:noProof/>
                <w:webHidden/>
              </w:rPr>
              <w:instrText xml:space="preserve"> PAGEREF _Toc138151488 \h </w:instrText>
            </w:r>
            <w:r w:rsidR="007A5118">
              <w:rPr>
                <w:noProof/>
                <w:webHidden/>
              </w:rPr>
            </w:r>
            <w:r w:rsidR="007A5118">
              <w:rPr>
                <w:noProof/>
                <w:webHidden/>
              </w:rPr>
              <w:fldChar w:fldCharType="separate"/>
            </w:r>
            <w:r w:rsidR="007A5118">
              <w:rPr>
                <w:noProof/>
                <w:webHidden/>
              </w:rPr>
              <w:t>2</w:t>
            </w:r>
            <w:r w:rsidR="007A5118">
              <w:rPr>
                <w:noProof/>
                <w:webHidden/>
              </w:rPr>
              <w:fldChar w:fldCharType="end"/>
            </w:r>
          </w:hyperlink>
        </w:p>
        <w:p w14:paraId="2EB02B86" w14:textId="081136AD" w:rsidR="007A5118" w:rsidRDefault="003735B8">
          <w:pPr>
            <w:pStyle w:val="21"/>
            <w:tabs>
              <w:tab w:val="left" w:pos="960"/>
              <w:tab w:val="right" w:leader="dot" w:pos="8494"/>
            </w:tabs>
            <w:rPr>
              <w:rFonts w:asciiTheme="minorHAnsi" w:eastAsiaTheme="minorEastAsia" w:hAnsiTheme="minorHAnsi"/>
              <w:noProof/>
              <w:sz w:val="21"/>
            </w:rPr>
          </w:pPr>
          <w:hyperlink w:anchor="_Toc138151489" w:history="1">
            <w:r w:rsidR="007A5118" w:rsidRPr="00040A51">
              <w:rPr>
                <w:rStyle w:val="af0"/>
                <w:noProof/>
                <w14:scene3d>
                  <w14:camera w14:prst="orthographicFront"/>
                  <w14:lightRig w14:rig="threePt" w14:dir="t">
                    <w14:rot w14:lat="0" w14:lon="0" w14:rev="0"/>
                  </w14:lightRig>
                </w14:scene3d>
              </w:rPr>
              <w:t>3.2.</w:t>
            </w:r>
            <w:r w:rsidR="007A5118">
              <w:rPr>
                <w:rFonts w:asciiTheme="minorHAnsi" w:eastAsiaTheme="minorEastAsia" w:hAnsiTheme="minorHAnsi"/>
                <w:noProof/>
                <w:sz w:val="21"/>
              </w:rPr>
              <w:tab/>
            </w:r>
            <w:r w:rsidR="007A5118" w:rsidRPr="00040A51">
              <w:rPr>
                <w:rStyle w:val="af0"/>
                <w:noProof/>
              </w:rPr>
              <w:t>テンプレートを読み込んでファイル送信を行う</w:t>
            </w:r>
            <w:r w:rsidR="007A5118">
              <w:rPr>
                <w:noProof/>
                <w:webHidden/>
              </w:rPr>
              <w:tab/>
            </w:r>
            <w:r w:rsidR="007A5118">
              <w:rPr>
                <w:noProof/>
                <w:webHidden/>
              </w:rPr>
              <w:fldChar w:fldCharType="begin"/>
            </w:r>
            <w:r w:rsidR="007A5118">
              <w:rPr>
                <w:noProof/>
                <w:webHidden/>
              </w:rPr>
              <w:instrText xml:space="preserve"> PAGEREF _Toc138151489 \h </w:instrText>
            </w:r>
            <w:r w:rsidR="007A5118">
              <w:rPr>
                <w:noProof/>
                <w:webHidden/>
              </w:rPr>
            </w:r>
            <w:r w:rsidR="007A5118">
              <w:rPr>
                <w:noProof/>
                <w:webHidden/>
              </w:rPr>
              <w:fldChar w:fldCharType="separate"/>
            </w:r>
            <w:r w:rsidR="007A5118">
              <w:rPr>
                <w:noProof/>
                <w:webHidden/>
              </w:rPr>
              <w:t>6</w:t>
            </w:r>
            <w:r w:rsidR="007A5118">
              <w:rPr>
                <w:noProof/>
                <w:webHidden/>
              </w:rPr>
              <w:fldChar w:fldCharType="end"/>
            </w:r>
          </w:hyperlink>
        </w:p>
        <w:p w14:paraId="37827CBC" w14:textId="2064CA0F" w:rsidR="007A5118" w:rsidRDefault="003735B8">
          <w:pPr>
            <w:pStyle w:val="31"/>
            <w:tabs>
              <w:tab w:val="right" w:leader="dot" w:pos="8494"/>
            </w:tabs>
            <w:rPr>
              <w:rFonts w:asciiTheme="minorHAnsi" w:eastAsiaTheme="minorEastAsia" w:hAnsiTheme="minorHAnsi"/>
              <w:noProof/>
              <w:sz w:val="21"/>
            </w:rPr>
          </w:pPr>
          <w:hyperlink w:anchor="_Toc138151490" w:history="1">
            <w:r w:rsidR="007A5118" w:rsidRPr="00040A51">
              <w:rPr>
                <w:rStyle w:val="af0"/>
                <w:noProof/>
              </w:rPr>
              <w:t>3.2.1. テンプレートの作成</w:t>
            </w:r>
            <w:r w:rsidR="007A5118">
              <w:rPr>
                <w:noProof/>
                <w:webHidden/>
              </w:rPr>
              <w:tab/>
            </w:r>
            <w:r w:rsidR="007A5118">
              <w:rPr>
                <w:noProof/>
                <w:webHidden/>
              </w:rPr>
              <w:fldChar w:fldCharType="begin"/>
            </w:r>
            <w:r w:rsidR="007A5118">
              <w:rPr>
                <w:noProof/>
                <w:webHidden/>
              </w:rPr>
              <w:instrText xml:space="preserve"> PAGEREF _Toc138151490 \h </w:instrText>
            </w:r>
            <w:r w:rsidR="007A5118">
              <w:rPr>
                <w:noProof/>
                <w:webHidden/>
              </w:rPr>
            </w:r>
            <w:r w:rsidR="007A5118">
              <w:rPr>
                <w:noProof/>
                <w:webHidden/>
              </w:rPr>
              <w:fldChar w:fldCharType="separate"/>
            </w:r>
            <w:r w:rsidR="007A5118">
              <w:rPr>
                <w:noProof/>
                <w:webHidden/>
              </w:rPr>
              <w:t>6</w:t>
            </w:r>
            <w:r w:rsidR="007A5118">
              <w:rPr>
                <w:noProof/>
                <w:webHidden/>
              </w:rPr>
              <w:fldChar w:fldCharType="end"/>
            </w:r>
          </w:hyperlink>
        </w:p>
        <w:p w14:paraId="23F815F6" w14:textId="1181B7A2" w:rsidR="007A5118" w:rsidRDefault="003735B8">
          <w:pPr>
            <w:pStyle w:val="31"/>
            <w:tabs>
              <w:tab w:val="right" w:leader="dot" w:pos="8494"/>
            </w:tabs>
            <w:rPr>
              <w:rFonts w:asciiTheme="minorHAnsi" w:eastAsiaTheme="minorEastAsia" w:hAnsiTheme="minorHAnsi"/>
              <w:noProof/>
              <w:sz w:val="21"/>
            </w:rPr>
          </w:pPr>
          <w:hyperlink w:anchor="_Toc138151491" w:history="1">
            <w:r w:rsidR="007A5118" w:rsidRPr="00040A51">
              <w:rPr>
                <w:rStyle w:val="af0"/>
                <w:noProof/>
              </w:rPr>
              <w:t>3.2.2. テンプレートの読み込み</w:t>
            </w:r>
            <w:r w:rsidR="007A5118">
              <w:rPr>
                <w:noProof/>
                <w:webHidden/>
              </w:rPr>
              <w:tab/>
            </w:r>
            <w:r w:rsidR="007A5118">
              <w:rPr>
                <w:noProof/>
                <w:webHidden/>
              </w:rPr>
              <w:fldChar w:fldCharType="begin"/>
            </w:r>
            <w:r w:rsidR="007A5118">
              <w:rPr>
                <w:noProof/>
                <w:webHidden/>
              </w:rPr>
              <w:instrText xml:space="preserve"> PAGEREF _Toc138151491 \h </w:instrText>
            </w:r>
            <w:r w:rsidR="007A5118">
              <w:rPr>
                <w:noProof/>
                <w:webHidden/>
              </w:rPr>
            </w:r>
            <w:r w:rsidR="007A5118">
              <w:rPr>
                <w:noProof/>
                <w:webHidden/>
              </w:rPr>
              <w:fldChar w:fldCharType="separate"/>
            </w:r>
            <w:r w:rsidR="007A5118">
              <w:rPr>
                <w:noProof/>
                <w:webHidden/>
              </w:rPr>
              <w:t>9</w:t>
            </w:r>
            <w:r w:rsidR="007A5118">
              <w:rPr>
                <w:noProof/>
                <w:webHidden/>
              </w:rPr>
              <w:fldChar w:fldCharType="end"/>
            </w:r>
          </w:hyperlink>
        </w:p>
        <w:p w14:paraId="7F6F33CA" w14:textId="4B660C7A" w:rsidR="007A5118" w:rsidRDefault="003735B8">
          <w:pPr>
            <w:pStyle w:val="21"/>
            <w:tabs>
              <w:tab w:val="left" w:pos="960"/>
              <w:tab w:val="right" w:leader="dot" w:pos="8494"/>
            </w:tabs>
            <w:rPr>
              <w:rFonts w:asciiTheme="minorHAnsi" w:eastAsiaTheme="minorEastAsia" w:hAnsiTheme="minorHAnsi"/>
              <w:noProof/>
              <w:sz w:val="21"/>
            </w:rPr>
          </w:pPr>
          <w:hyperlink w:anchor="_Toc138151492" w:history="1">
            <w:r w:rsidR="007A5118" w:rsidRPr="00040A51">
              <w:rPr>
                <w:rStyle w:val="af0"/>
                <w:noProof/>
                <w14:scene3d>
                  <w14:camera w14:prst="orthographicFront"/>
                  <w14:lightRig w14:rig="threePt" w14:dir="t">
                    <w14:rot w14:lat="0" w14:lon="0" w14:rev="0"/>
                  </w14:lightRig>
                </w14:scene3d>
              </w:rPr>
              <w:t>3.3.</w:t>
            </w:r>
            <w:r w:rsidR="007A5118">
              <w:rPr>
                <w:rFonts w:asciiTheme="minorHAnsi" w:eastAsiaTheme="minorEastAsia" w:hAnsiTheme="minorHAnsi"/>
                <w:noProof/>
                <w:sz w:val="21"/>
              </w:rPr>
              <w:tab/>
            </w:r>
            <w:r w:rsidR="007A5118" w:rsidRPr="00040A51">
              <w:rPr>
                <w:rStyle w:val="af0"/>
                <w:noProof/>
              </w:rPr>
              <w:t>ゲストユーザーに送信した内容を確認する</w:t>
            </w:r>
            <w:r w:rsidR="007A5118">
              <w:rPr>
                <w:noProof/>
                <w:webHidden/>
              </w:rPr>
              <w:tab/>
            </w:r>
            <w:r w:rsidR="007A5118">
              <w:rPr>
                <w:noProof/>
                <w:webHidden/>
              </w:rPr>
              <w:fldChar w:fldCharType="begin"/>
            </w:r>
            <w:r w:rsidR="007A5118">
              <w:rPr>
                <w:noProof/>
                <w:webHidden/>
              </w:rPr>
              <w:instrText xml:space="preserve"> PAGEREF _Toc138151492 \h </w:instrText>
            </w:r>
            <w:r w:rsidR="007A5118">
              <w:rPr>
                <w:noProof/>
                <w:webHidden/>
              </w:rPr>
            </w:r>
            <w:r w:rsidR="007A5118">
              <w:rPr>
                <w:noProof/>
                <w:webHidden/>
              </w:rPr>
              <w:fldChar w:fldCharType="separate"/>
            </w:r>
            <w:r w:rsidR="007A5118">
              <w:rPr>
                <w:noProof/>
                <w:webHidden/>
              </w:rPr>
              <w:t>11</w:t>
            </w:r>
            <w:r w:rsidR="007A5118">
              <w:rPr>
                <w:noProof/>
                <w:webHidden/>
              </w:rPr>
              <w:fldChar w:fldCharType="end"/>
            </w:r>
          </w:hyperlink>
        </w:p>
        <w:p w14:paraId="6822B9C7" w14:textId="74EC78E7" w:rsidR="007A5118" w:rsidRDefault="003735B8">
          <w:pPr>
            <w:pStyle w:val="21"/>
            <w:tabs>
              <w:tab w:val="left" w:pos="960"/>
              <w:tab w:val="right" w:leader="dot" w:pos="8494"/>
            </w:tabs>
            <w:rPr>
              <w:rFonts w:asciiTheme="minorHAnsi" w:eastAsiaTheme="minorEastAsia" w:hAnsiTheme="minorHAnsi"/>
              <w:noProof/>
              <w:sz w:val="21"/>
            </w:rPr>
          </w:pPr>
          <w:hyperlink w:anchor="_Toc138151493" w:history="1">
            <w:r w:rsidR="007A5118" w:rsidRPr="00040A51">
              <w:rPr>
                <w:rStyle w:val="af0"/>
                <w:noProof/>
                <w14:scene3d>
                  <w14:camera w14:prst="orthographicFront"/>
                  <w14:lightRig w14:rig="threePt" w14:dir="t">
                    <w14:rot w14:lat="0" w14:lon="0" w14:rev="0"/>
                  </w14:lightRig>
                </w14:scene3d>
              </w:rPr>
              <w:t>3.4.</w:t>
            </w:r>
            <w:r w:rsidR="007A5118">
              <w:rPr>
                <w:rFonts w:asciiTheme="minorHAnsi" w:eastAsiaTheme="minorEastAsia" w:hAnsiTheme="minorHAnsi"/>
                <w:noProof/>
                <w:sz w:val="21"/>
              </w:rPr>
              <w:tab/>
            </w:r>
            <w:r w:rsidR="007A5118" w:rsidRPr="00040A51">
              <w:rPr>
                <w:rStyle w:val="af0"/>
                <w:noProof/>
              </w:rPr>
              <w:t>ファイル送信を停止する</w:t>
            </w:r>
            <w:r w:rsidR="007A5118">
              <w:rPr>
                <w:noProof/>
                <w:webHidden/>
              </w:rPr>
              <w:tab/>
            </w:r>
            <w:r w:rsidR="007A5118">
              <w:rPr>
                <w:noProof/>
                <w:webHidden/>
              </w:rPr>
              <w:fldChar w:fldCharType="begin"/>
            </w:r>
            <w:r w:rsidR="007A5118">
              <w:rPr>
                <w:noProof/>
                <w:webHidden/>
              </w:rPr>
              <w:instrText xml:space="preserve"> PAGEREF _Toc138151493 \h </w:instrText>
            </w:r>
            <w:r w:rsidR="007A5118">
              <w:rPr>
                <w:noProof/>
                <w:webHidden/>
              </w:rPr>
            </w:r>
            <w:r w:rsidR="007A5118">
              <w:rPr>
                <w:noProof/>
                <w:webHidden/>
              </w:rPr>
              <w:fldChar w:fldCharType="separate"/>
            </w:r>
            <w:r w:rsidR="007A5118">
              <w:rPr>
                <w:noProof/>
                <w:webHidden/>
              </w:rPr>
              <w:t>16</w:t>
            </w:r>
            <w:r w:rsidR="007A5118">
              <w:rPr>
                <w:noProof/>
                <w:webHidden/>
              </w:rPr>
              <w:fldChar w:fldCharType="end"/>
            </w:r>
          </w:hyperlink>
        </w:p>
        <w:p w14:paraId="173DE8A1" w14:textId="4B13646D" w:rsidR="007A5118" w:rsidRDefault="003735B8">
          <w:pPr>
            <w:pStyle w:val="11"/>
            <w:tabs>
              <w:tab w:val="left" w:pos="480"/>
            </w:tabs>
            <w:rPr>
              <w:rFonts w:asciiTheme="minorHAnsi" w:eastAsiaTheme="minorEastAsia" w:hAnsiTheme="minorHAnsi"/>
              <w:b w:val="0"/>
              <w:noProof/>
              <w:sz w:val="21"/>
              <w:szCs w:val="22"/>
            </w:rPr>
          </w:pPr>
          <w:hyperlink w:anchor="_Toc138151494" w:history="1">
            <w:r w:rsidR="007A5118" w:rsidRPr="00040A51">
              <w:rPr>
                <w:rStyle w:val="af0"/>
                <w:noProof/>
                <w14:scene3d>
                  <w14:camera w14:prst="orthographicFront"/>
                  <w14:lightRig w14:rig="threePt" w14:dir="t">
                    <w14:rot w14:lat="0" w14:lon="0" w14:rev="0"/>
                  </w14:lightRig>
                </w14:scene3d>
              </w:rPr>
              <w:t>4.</w:t>
            </w:r>
            <w:r w:rsidR="007A5118">
              <w:rPr>
                <w:rFonts w:asciiTheme="minorHAnsi" w:eastAsiaTheme="minorEastAsia" w:hAnsiTheme="minorHAnsi"/>
                <w:b w:val="0"/>
                <w:noProof/>
                <w:sz w:val="21"/>
                <w:szCs w:val="22"/>
              </w:rPr>
              <w:tab/>
            </w:r>
            <w:r w:rsidR="007A5118" w:rsidRPr="00040A51">
              <w:rPr>
                <w:rStyle w:val="af0"/>
                <w:noProof/>
              </w:rPr>
              <w:t>ファイル受信</w:t>
            </w:r>
            <w:r w:rsidR="007A5118">
              <w:rPr>
                <w:noProof/>
                <w:webHidden/>
              </w:rPr>
              <w:tab/>
            </w:r>
            <w:r w:rsidR="007A5118">
              <w:rPr>
                <w:noProof/>
                <w:webHidden/>
              </w:rPr>
              <w:fldChar w:fldCharType="begin"/>
            </w:r>
            <w:r w:rsidR="007A5118">
              <w:rPr>
                <w:noProof/>
                <w:webHidden/>
              </w:rPr>
              <w:instrText xml:space="preserve"> PAGEREF _Toc138151494 \h </w:instrText>
            </w:r>
            <w:r w:rsidR="007A5118">
              <w:rPr>
                <w:noProof/>
                <w:webHidden/>
              </w:rPr>
            </w:r>
            <w:r w:rsidR="007A5118">
              <w:rPr>
                <w:noProof/>
                <w:webHidden/>
              </w:rPr>
              <w:fldChar w:fldCharType="separate"/>
            </w:r>
            <w:r w:rsidR="007A5118">
              <w:rPr>
                <w:noProof/>
                <w:webHidden/>
              </w:rPr>
              <w:t>19</w:t>
            </w:r>
            <w:r w:rsidR="007A5118">
              <w:rPr>
                <w:noProof/>
                <w:webHidden/>
              </w:rPr>
              <w:fldChar w:fldCharType="end"/>
            </w:r>
          </w:hyperlink>
        </w:p>
        <w:p w14:paraId="3D121A17" w14:textId="59F2708F" w:rsidR="007A5118" w:rsidRDefault="003735B8">
          <w:pPr>
            <w:pStyle w:val="21"/>
            <w:tabs>
              <w:tab w:val="left" w:pos="960"/>
              <w:tab w:val="right" w:leader="dot" w:pos="8494"/>
            </w:tabs>
            <w:rPr>
              <w:rFonts w:asciiTheme="minorHAnsi" w:eastAsiaTheme="minorEastAsia" w:hAnsiTheme="minorHAnsi"/>
              <w:noProof/>
              <w:sz w:val="21"/>
            </w:rPr>
          </w:pPr>
          <w:hyperlink w:anchor="_Toc138151495" w:history="1">
            <w:r w:rsidR="007A5118" w:rsidRPr="00040A51">
              <w:rPr>
                <w:rStyle w:val="af0"/>
                <w:noProof/>
                <w14:scene3d>
                  <w14:camera w14:prst="orthographicFront"/>
                  <w14:lightRig w14:rig="threePt" w14:dir="t">
                    <w14:rot w14:lat="0" w14:lon="0" w14:rev="0"/>
                  </w14:lightRig>
                </w14:scene3d>
              </w:rPr>
              <w:t>4.1.</w:t>
            </w:r>
            <w:r w:rsidR="007A5118">
              <w:rPr>
                <w:rFonts w:asciiTheme="minorHAnsi" w:eastAsiaTheme="minorEastAsia" w:hAnsiTheme="minorHAnsi"/>
                <w:noProof/>
                <w:sz w:val="21"/>
              </w:rPr>
              <w:tab/>
            </w:r>
            <w:r w:rsidR="007A5118" w:rsidRPr="00040A51">
              <w:rPr>
                <w:rStyle w:val="af0"/>
                <w:noProof/>
              </w:rPr>
              <w:t>ファイル受信機能でゲストユーザーからファイルを受け取る</w:t>
            </w:r>
            <w:r w:rsidR="007A5118">
              <w:rPr>
                <w:noProof/>
                <w:webHidden/>
              </w:rPr>
              <w:tab/>
            </w:r>
            <w:r w:rsidR="007A5118">
              <w:rPr>
                <w:noProof/>
                <w:webHidden/>
              </w:rPr>
              <w:fldChar w:fldCharType="begin"/>
            </w:r>
            <w:r w:rsidR="007A5118">
              <w:rPr>
                <w:noProof/>
                <w:webHidden/>
              </w:rPr>
              <w:instrText xml:space="preserve"> PAGEREF _Toc138151495 \h </w:instrText>
            </w:r>
            <w:r w:rsidR="007A5118">
              <w:rPr>
                <w:noProof/>
                <w:webHidden/>
              </w:rPr>
            </w:r>
            <w:r w:rsidR="007A5118">
              <w:rPr>
                <w:noProof/>
                <w:webHidden/>
              </w:rPr>
              <w:fldChar w:fldCharType="separate"/>
            </w:r>
            <w:r w:rsidR="007A5118">
              <w:rPr>
                <w:noProof/>
                <w:webHidden/>
              </w:rPr>
              <w:t>19</w:t>
            </w:r>
            <w:r w:rsidR="007A5118">
              <w:rPr>
                <w:noProof/>
                <w:webHidden/>
              </w:rPr>
              <w:fldChar w:fldCharType="end"/>
            </w:r>
          </w:hyperlink>
        </w:p>
        <w:p w14:paraId="7A7FC7A2" w14:textId="52A5B000" w:rsidR="007A5118" w:rsidRDefault="003735B8">
          <w:pPr>
            <w:pStyle w:val="21"/>
            <w:tabs>
              <w:tab w:val="left" w:pos="960"/>
              <w:tab w:val="right" w:leader="dot" w:pos="8494"/>
            </w:tabs>
            <w:rPr>
              <w:rFonts w:asciiTheme="minorHAnsi" w:eastAsiaTheme="minorEastAsia" w:hAnsiTheme="minorHAnsi"/>
              <w:noProof/>
              <w:sz w:val="21"/>
            </w:rPr>
          </w:pPr>
          <w:hyperlink w:anchor="_Toc138151496" w:history="1">
            <w:r w:rsidR="007A5118" w:rsidRPr="00040A51">
              <w:rPr>
                <w:rStyle w:val="af0"/>
                <w:noProof/>
                <w14:scene3d>
                  <w14:camera w14:prst="orthographicFront"/>
                  <w14:lightRig w14:rig="threePt" w14:dir="t">
                    <w14:rot w14:lat="0" w14:lon="0" w14:rev="0"/>
                  </w14:lightRig>
                </w14:scene3d>
              </w:rPr>
              <w:t>4.2.</w:t>
            </w:r>
            <w:r w:rsidR="007A5118">
              <w:rPr>
                <w:rFonts w:asciiTheme="minorHAnsi" w:eastAsiaTheme="minorEastAsia" w:hAnsiTheme="minorHAnsi"/>
                <w:noProof/>
                <w:sz w:val="21"/>
              </w:rPr>
              <w:tab/>
            </w:r>
            <w:r w:rsidR="007A5118" w:rsidRPr="00040A51">
              <w:rPr>
                <w:rStyle w:val="af0"/>
                <w:noProof/>
              </w:rPr>
              <w:t>テンプレートを読み込んでファイル受信を行う</w:t>
            </w:r>
            <w:r w:rsidR="007A5118">
              <w:rPr>
                <w:noProof/>
                <w:webHidden/>
              </w:rPr>
              <w:tab/>
            </w:r>
            <w:r w:rsidR="007A5118">
              <w:rPr>
                <w:noProof/>
                <w:webHidden/>
              </w:rPr>
              <w:fldChar w:fldCharType="begin"/>
            </w:r>
            <w:r w:rsidR="007A5118">
              <w:rPr>
                <w:noProof/>
                <w:webHidden/>
              </w:rPr>
              <w:instrText xml:space="preserve"> PAGEREF _Toc138151496 \h </w:instrText>
            </w:r>
            <w:r w:rsidR="007A5118">
              <w:rPr>
                <w:noProof/>
                <w:webHidden/>
              </w:rPr>
            </w:r>
            <w:r w:rsidR="007A5118">
              <w:rPr>
                <w:noProof/>
                <w:webHidden/>
              </w:rPr>
              <w:fldChar w:fldCharType="separate"/>
            </w:r>
            <w:r w:rsidR="007A5118">
              <w:rPr>
                <w:noProof/>
                <w:webHidden/>
              </w:rPr>
              <w:t>23</w:t>
            </w:r>
            <w:r w:rsidR="007A5118">
              <w:rPr>
                <w:noProof/>
                <w:webHidden/>
              </w:rPr>
              <w:fldChar w:fldCharType="end"/>
            </w:r>
          </w:hyperlink>
        </w:p>
        <w:p w14:paraId="131A858B" w14:textId="2AE568DA" w:rsidR="007A5118" w:rsidRDefault="003735B8">
          <w:pPr>
            <w:pStyle w:val="31"/>
            <w:tabs>
              <w:tab w:val="right" w:leader="dot" w:pos="8494"/>
            </w:tabs>
            <w:rPr>
              <w:rFonts w:asciiTheme="minorHAnsi" w:eastAsiaTheme="minorEastAsia" w:hAnsiTheme="minorHAnsi"/>
              <w:noProof/>
              <w:sz w:val="21"/>
            </w:rPr>
          </w:pPr>
          <w:hyperlink w:anchor="_Toc138151497" w:history="1">
            <w:r w:rsidR="007A5118" w:rsidRPr="00040A51">
              <w:rPr>
                <w:rStyle w:val="af0"/>
                <w:noProof/>
              </w:rPr>
              <w:t>4.2.1. テンプレートの作成</w:t>
            </w:r>
            <w:r w:rsidR="007A5118">
              <w:rPr>
                <w:noProof/>
                <w:webHidden/>
              </w:rPr>
              <w:tab/>
            </w:r>
            <w:r w:rsidR="007A5118">
              <w:rPr>
                <w:noProof/>
                <w:webHidden/>
              </w:rPr>
              <w:fldChar w:fldCharType="begin"/>
            </w:r>
            <w:r w:rsidR="007A5118">
              <w:rPr>
                <w:noProof/>
                <w:webHidden/>
              </w:rPr>
              <w:instrText xml:space="preserve"> PAGEREF _Toc138151497 \h </w:instrText>
            </w:r>
            <w:r w:rsidR="007A5118">
              <w:rPr>
                <w:noProof/>
                <w:webHidden/>
              </w:rPr>
            </w:r>
            <w:r w:rsidR="007A5118">
              <w:rPr>
                <w:noProof/>
                <w:webHidden/>
              </w:rPr>
              <w:fldChar w:fldCharType="separate"/>
            </w:r>
            <w:r w:rsidR="007A5118">
              <w:rPr>
                <w:noProof/>
                <w:webHidden/>
              </w:rPr>
              <w:t>23</w:t>
            </w:r>
            <w:r w:rsidR="007A5118">
              <w:rPr>
                <w:noProof/>
                <w:webHidden/>
              </w:rPr>
              <w:fldChar w:fldCharType="end"/>
            </w:r>
          </w:hyperlink>
        </w:p>
        <w:p w14:paraId="7B81EA5A" w14:textId="632F4AF3" w:rsidR="007A5118" w:rsidRDefault="003735B8">
          <w:pPr>
            <w:pStyle w:val="31"/>
            <w:tabs>
              <w:tab w:val="right" w:leader="dot" w:pos="8494"/>
            </w:tabs>
            <w:rPr>
              <w:rFonts w:asciiTheme="minorHAnsi" w:eastAsiaTheme="minorEastAsia" w:hAnsiTheme="minorHAnsi"/>
              <w:noProof/>
              <w:sz w:val="21"/>
            </w:rPr>
          </w:pPr>
          <w:hyperlink w:anchor="_Toc138151498" w:history="1">
            <w:r w:rsidR="007A5118" w:rsidRPr="00040A51">
              <w:rPr>
                <w:rStyle w:val="af0"/>
                <w:noProof/>
              </w:rPr>
              <w:t>4.2.2. テンプレートの読み込み</w:t>
            </w:r>
            <w:r w:rsidR="007A5118">
              <w:rPr>
                <w:noProof/>
                <w:webHidden/>
              </w:rPr>
              <w:tab/>
            </w:r>
            <w:r w:rsidR="007A5118">
              <w:rPr>
                <w:noProof/>
                <w:webHidden/>
              </w:rPr>
              <w:fldChar w:fldCharType="begin"/>
            </w:r>
            <w:r w:rsidR="007A5118">
              <w:rPr>
                <w:noProof/>
                <w:webHidden/>
              </w:rPr>
              <w:instrText xml:space="preserve"> PAGEREF _Toc138151498 \h </w:instrText>
            </w:r>
            <w:r w:rsidR="007A5118">
              <w:rPr>
                <w:noProof/>
                <w:webHidden/>
              </w:rPr>
            </w:r>
            <w:r w:rsidR="007A5118">
              <w:rPr>
                <w:noProof/>
                <w:webHidden/>
              </w:rPr>
              <w:fldChar w:fldCharType="separate"/>
            </w:r>
            <w:r w:rsidR="007A5118">
              <w:rPr>
                <w:noProof/>
                <w:webHidden/>
              </w:rPr>
              <w:t>25</w:t>
            </w:r>
            <w:r w:rsidR="007A5118">
              <w:rPr>
                <w:noProof/>
                <w:webHidden/>
              </w:rPr>
              <w:fldChar w:fldCharType="end"/>
            </w:r>
          </w:hyperlink>
        </w:p>
        <w:p w14:paraId="42087C20" w14:textId="5B579CD7" w:rsidR="007A5118" w:rsidRDefault="003735B8">
          <w:pPr>
            <w:pStyle w:val="21"/>
            <w:tabs>
              <w:tab w:val="left" w:pos="960"/>
              <w:tab w:val="right" w:leader="dot" w:pos="8494"/>
            </w:tabs>
            <w:rPr>
              <w:rFonts w:asciiTheme="minorHAnsi" w:eastAsiaTheme="minorEastAsia" w:hAnsiTheme="minorHAnsi"/>
              <w:noProof/>
              <w:sz w:val="21"/>
            </w:rPr>
          </w:pPr>
          <w:hyperlink w:anchor="_Toc138151499" w:history="1">
            <w:r w:rsidR="007A5118" w:rsidRPr="00040A51">
              <w:rPr>
                <w:rStyle w:val="af0"/>
                <w:noProof/>
                <w14:scene3d>
                  <w14:camera w14:prst="orthographicFront"/>
                  <w14:lightRig w14:rig="threePt" w14:dir="t">
                    <w14:rot w14:lat="0" w14:lon="0" w14:rev="0"/>
                  </w14:lightRig>
                </w14:scene3d>
              </w:rPr>
              <w:t>4.3.</w:t>
            </w:r>
            <w:r w:rsidR="007A5118">
              <w:rPr>
                <w:rFonts w:asciiTheme="minorHAnsi" w:eastAsiaTheme="minorEastAsia" w:hAnsiTheme="minorHAnsi"/>
                <w:noProof/>
                <w:sz w:val="21"/>
              </w:rPr>
              <w:tab/>
            </w:r>
            <w:r w:rsidR="007A5118" w:rsidRPr="00040A51">
              <w:rPr>
                <w:rStyle w:val="af0"/>
                <w:noProof/>
              </w:rPr>
              <w:t>ゲストユーザーがアップロードしたファイルを確認する</w:t>
            </w:r>
            <w:r w:rsidR="007A5118">
              <w:rPr>
                <w:noProof/>
                <w:webHidden/>
              </w:rPr>
              <w:tab/>
            </w:r>
            <w:r w:rsidR="007A5118">
              <w:rPr>
                <w:noProof/>
                <w:webHidden/>
              </w:rPr>
              <w:fldChar w:fldCharType="begin"/>
            </w:r>
            <w:r w:rsidR="007A5118">
              <w:rPr>
                <w:noProof/>
                <w:webHidden/>
              </w:rPr>
              <w:instrText xml:space="preserve"> PAGEREF _Toc138151499 \h </w:instrText>
            </w:r>
            <w:r w:rsidR="007A5118">
              <w:rPr>
                <w:noProof/>
                <w:webHidden/>
              </w:rPr>
            </w:r>
            <w:r w:rsidR="007A5118">
              <w:rPr>
                <w:noProof/>
                <w:webHidden/>
              </w:rPr>
              <w:fldChar w:fldCharType="separate"/>
            </w:r>
            <w:r w:rsidR="007A5118">
              <w:rPr>
                <w:noProof/>
                <w:webHidden/>
              </w:rPr>
              <w:t>26</w:t>
            </w:r>
            <w:r w:rsidR="007A5118">
              <w:rPr>
                <w:noProof/>
                <w:webHidden/>
              </w:rPr>
              <w:fldChar w:fldCharType="end"/>
            </w:r>
          </w:hyperlink>
        </w:p>
        <w:p w14:paraId="5A8EB429" w14:textId="0D7DC3D4" w:rsidR="007A5118" w:rsidRDefault="003735B8">
          <w:pPr>
            <w:pStyle w:val="21"/>
            <w:tabs>
              <w:tab w:val="left" w:pos="960"/>
              <w:tab w:val="right" w:leader="dot" w:pos="8494"/>
            </w:tabs>
            <w:rPr>
              <w:rFonts w:asciiTheme="minorHAnsi" w:eastAsiaTheme="minorEastAsia" w:hAnsiTheme="minorHAnsi"/>
              <w:noProof/>
              <w:sz w:val="21"/>
            </w:rPr>
          </w:pPr>
          <w:hyperlink w:anchor="_Toc138151500" w:history="1">
            <w:r w:rsidR="007A5118" w:rsidRPr="00040A51">
              <w:rPr>
                <w:rStyle w:val="af0"/>
                <w:noProof/>
                <w14:scene3d>
                  <w14:camera w14:prst="orthographicFront"/>
                  <w14:lightRig w14:rig="threePt" w14:dir="t">
                    <w14:rot w14:lat="0" w14:lon="0" w14:rev="0"/>
                  </w14:lightRig>
                </w14:scene3d>
              </w:rPr>
              <w:t>4.4.</w:t>
            </w:r>
            <w:r w:rsidR="007A5118">
              <w:rPr>
                <w:rFonts w:asciiTheme="minorHAnsi" w:eastAsiaTheme="minorEastAsia" w:hAnsiTheme="minorHAnsi"/>
                <w:noProof/>
                <w:sz w:val="21"/>
              </w:rPr>
              <w:tab/>
            </w:r>
            <w:r w:rsidR="007A5118" w:rsidRPr="00040A51">
              <w:rPr>
                <w:rStyle w:val="af0"/>
                <w:noProof/>
              </w:rPr>
              <w:t>ファイル受信を停止する</w:t>
            </w:r>
            <w:r w:rsidR="007A5118">
              <w:rPr>
                <w:noProof/>
                <w:webHidden/>
              </w:rPr>
              <w:tab/>
            </w:r>
            <w:r w:rsidR="007A5118">
              <w:rPr>
                <w:noProof/>
                <w:webHidden/>
              </w:rPr>
              <w:fldChar w:fldCharType="begin"/>
            </w:r>
            <w:r w:rsidR="007A5118">
              <w:rPr>
                <w:noProof/>
                <w:webHidden/>
              </w:rPr>
              <w:instrText xml:space="preserve"> PAGEREF _Toc138151500 \h </w:instrText>
            </w:r>
            <w:r w:rsidR="007A5118">
              <w:rPr>
                <w:noProof/>
                <w:webHidden/>
              </w:rPr>
            </w:r>
            <w:r w:rsidR="007A5118">
              <w:rPr>
                <w:noProof/>
                <w:webHidden/>
              </w:rPr>
              <w:fldChar w:fldCharType="separate"/>
            </w:r>
            <w:r w:rsidR="007A5118">
              <w:rPr>
                <w:noProof/>
                <w:webHidden/>
              </w:rPr>
              <w:t>31</w:t>
            </w:r>
            <w:r w:rsidR="007A5118">
              <w:rPr>
                <w:noProof/>
                <w:webHidden/>
              </w:rPr>
              <w:fldChar w:fldCharType="end"/>
            </w:r>
          </w:hyperlink>
        </w:p>
        <w:p w14:paraId="2FA26F3F" w14:textId="57F57D9D" w:rsidR="007A5118" w:rsidRDefault="003735B8">
          <w:pPr>
            <w:pStyle w:val="11"/>
            <w:tabs>
              <w:tab w:val="left" w:pos="480"/>
            </w:tabs>
            <w:rPr>
              <w:rFonts w:asciiTheme="minorHAnsi" w:eastAsiaTheme="minorEastAsia" w:hAnsiTheme="minorHAnsi"/>
              <w:b w:val="0"/>
              <w:noProof/>
              <w:sz w:val="21"/>
              <w:szCs w:val="22"/>
            </w:rPr>
          </w:pPr>
          <w:hyperlink w:anchor="_Toc138151501" w:history="1">
            <w:r w:rsidR="007A5118" w:rsidRPr="00040A51">
              <w:rPr>
                <w:rStyle w:val="af0"/>
                <w:noProof/>
                <w14:scene3d>
                  <w14:camera w14:prst="orthographicFront"/>
                  <w14:lightRig w14:rig="threePt" w14:dir="t">
                    <w14:rot w14:lat="0" w14:lon="0" w14:rev="0"/>
                  </w14:lightRig>
                </w14:scene3d>
              </w:rPr>
              <w:t>5.</w:t>
            </w:r>
            <w:r w:rsidR="007A5118">
              <w:rPr>
                <w:rFonts w:asciiTheme="minorHAnsi" w:eastAsiaTheme="minorEastAsia" w:hAnsiTheme="minorHAnsi"/>
                <w:b w:val="0"/>
                <w:noProof/>
                <w:sz w:val="21"/>
                <w:szCs w:val="22"/>
              </w:rPr>
              <w:tab/>
            </w:r>
            <w:r w:rsidR="007A5118" w:rsidRPr="00040A51">
              <w:rPr>
                <w:rStyle w:val="af0"/>
                <w:noProof/>
              </w:rPr>
              <w:t>ゲストユーザーによるダウンロード/アップロード</w:t>
            </w:r>
            <w:r w:rsidR="007A5118">
              <w:rPr>
                <w:noProof/>
                <w:webHidden/>
              </w:rPr>
              <w:tab/>
            </w:r>
            <w:r w:rsidR="007A5118">
              <w:rPr>
                <w:noProof/>
                <w:webHidden/>
              </w:rPr>
              <w:fldChar w:fldCharType="begin"/>
            </w:r>
            <w:r w:rsidR="007A5118">
              <w:rPr>
                <w:noProof/>
                <w:webHidden/>
              </w:rPr>
              <w:instrText xml:space="preserve"> PAGEREF _Toc138151501 \h </w:instrText>
            </w:r>
            <w:r w:rsidR="007A5118">
              <w:rPr>
                <w:noProof/>
                <w:webHidden/>
              </w:rPr>
            </w:r>
            <w:r w:rsidR="007A5118">
              <w:rPr>
                <w:noProof/>
                <w:webHidden/>
              </w:rPr>
              <w:fldChar w:fldCharType="separate"/>
            </w:r>
            <w:r w:rsidR="007A5118">
              <w:rPr>
                <w:noProof/>
                <w:webHidden/>
              </w:rPr>
              <w:t>34</w:t>
            </w:r>
            <w:r w:rsidR="007A5118">
              <w:rPr>
                <w:noProof/>
                <w:webHidden/>
              </w:rPr>
              <w:fldChar w:fldCharType="end"/>
            </w:r>
          </w:hyperlink>
        </w:p>
        <w:p w14:paraId="0592A260" w14:textId="37AACE2B" w:rsidR="007A5118" w:rsidRDefault="003735B8">
          <w:pPr>
            <w:pStyle w:val="21"/>
            <w:tabs>
              <w:tab w:val="left" w:pos="960"/>
              <w:tab w:val="right" w:leader="dot" w:pos="8494"/>
            </w:tabs>
            <w:rPr>
              <w:rFonts w:asciiTheme="minorHAnsi" w:eastAsiaTheme="minorEastAsia" w:hAnsiTheme="minorHAnsi"/>
              <w:noProof/>
              <w:sz w:val="21"/>
            </w:rPr>
          </w:pPr>
          <w:hyperlink w:anchor="_Toc138151502" w:history="1">
            <w:r w:rsidR="007A5118" w:rsidRPr="00040A51">
              <w:rPr>
                <w:rStyle w:val="af0"/>
                <w:noProof/>
                <w14:scene3d>
                  <w14:camera w14:prst="orthographicFront"/>
                  <w14:lightRig w14:rig="threePt" w14:dir="t">
                    <w14:rot w14:lat="0" w14:lon="0" w14:rev="0"/>
                  </w14:lightRig>
                </w14:scene3d>
              </w:rPr>
              <w:t>5.1.</w:t>
            </w:r>
            <w:r w:rsidR="007A5118">
              <w:rPr>
                <w:rFonts w:asciiTheme="minorHAnsi" w:eastAsiaTheme="minorEastAsia" w:hAnsiTheme="minorHAnsi"/>
                <w:noProof/>
                <w:sz w:val="21"/>
              </w:rPr>
              <w:tab/>
            </w:r>
            <w:r w:rsidR="007A5118" w:rsidRPr="00040A51">
              <w:rPr>
                <w:rStyle w:val="af0"/>
                <w:noProof/>
              </w:rPr>
              <w:t>ダウンロード方法</w:t>
            </w:r>
            <w:r w:rsidR="007A5118">
              <w:rPr>
                <w:noProof/>
                <w:webHidden/>
              </w:rPr>
              <w:tab/>
            </w:r>
            <w:r w:rsidR="007A5118">
              <w:rPr>
                <w:noProof/>
                <w:webHidden/>
              </w:rPr>
              <w:fldChar w:fldCharType="begin"/>
            </w:r>
            <w:r w:rsidR="007A5118">
              <w:rPr>
                <w:noProof/>
                <w:webHidden/>
              </w:rPr>
              <w:instrText xml:space="preserve"> PAGEREF _Toc138151502 \h </w:instrText>
            </w:r>
            <w:r w:rsidR="007A5118">
              <w:rPr>
                <w:noProof/>
                <w:webHidden/>
              </w:rPr>
            </w:r>
            <w:r w:rsidR="007A5118">
              <w:rPr>
                <w:noProof/>
                <w:webHidden/>
              </w:rPr>
              <w:fldChar w:fldCharType="separate"/>
            </w:r>
            <w:r w:rsidR="007A5118">
              <w:rPr>
                <w:noProof/>
                <w:webHidden/>
              </w:rPr>
              <w:t>34</w:t>
            </w:r>
            <w:r w:rsidR="007A5118">
              <w:rPr>
                <w:noProof/>
                <w:webHidden/>
              </w:rPr>
              <w:fldChar w:fldCharType="end"/>
            </w:r>
          </w:hyperlink>
        </w:p>
        <w:p w14:paraId="656BF239" w14:textId="1A8787F6" w:rsidR="007A5118" w:rsidRDefault="003735B8">
          <w:pPr>
            <w:pStyle w:val="21"/>
            <w:tabs>
              <w:tab w:val="left" w:pos="960"/>
              <w:tab w:val="right" w:leader="dot" w:pos="8494"/>
            </w:tabs>
            <w:rPr>
              <w:rFonts w:asciiTheme="minorHAnsi" w:eastAsiaTheme="minorEastAsia" w:hAnsiTheme="minorHAnsi"/>
              <w:noProof/>
              <w:sz w:val="21"/>
            </w:rPr>
          </w:pPr>
          <w:hyperlink w:anchor="_Toc138151503" w:history="1">
            <w:r w:rsidR="007A5118" w:rsidRPr="00040A51">
              <w:rPr>
                <w:rStyle w:val="af0"/>
                <w:noProof/>
                <w14:scene3d>
                  <w14:camera w14:prst="orthographicFront"/>
                  <w14:lightRig w14:rig="threePt" w14:dir="t">
                    <w14:rot w14:lat="0" w14:lon="0" w14:rev="0"/>
                  </w14:lightRig>
                </w14:scene3d>
              </w:rPr>
              <w:t>5.2.</w:t>
            </w:r>
            <w:r w:rsidR="007A5118">
              <w:rPr>
                <w:rFonts w:asciiTheme="minorHAnsi" w:eastAsiaTheme="minorEastAsia" w:hAnsiTheme="minorHAnsi"/>
                <w:noProof/>
                <w:sz w:val="21"/>
              </w:rPr>
              <w:tab/>
            </w:r>
            <w:r w:rsidR="007A5118" w:rsidRPr="00040A51">
              <w:rPr>
                <w:rStyle w:val="af0"/>
                <w:noProof/>
              </w:rPr>
              <w:t>アップロード方法</w:t>
            </w:r>
            <w:r w:rsidR="007A5118">
              <w:rPr>
                <w:noProof/>
                <w:webHidden/>
              </w:rPr>
              <w:tab/>
            </w:r>
            <w:r w:rsidR="007A5118">
              <w:rPr>
                <w:noProof/>
                <w:webHidden/>
              </w:rPr>
              <w:fldChar w:fldCharType="begin"/>
            </w:r>
            <w:r w:rsidR="007A5118">
              <w:rPr>
                <w:noProof/>
                <w:webHidden/>
              </w:rPr>
              <w:instrText xml:space="preserve"> PAGEREF _Toc138151503 \h </w:instrText>
            </w:r>
            <w:r w:rsidR="007A5118">
              <w:rPr>
                <w:noProof/>
                <w:webHidden/>
              </w:rPr>
            </w:r>
            <w:r w:rsidR="007A5118">
              <w:rPr>
                <w:noProof/>
                <w:webHidden/>
              </w:rPr>
              <w:fldChar w:fldCharType="separate"/>
            </w:r>
            <w:r w:rsidR="007A5118">
              <w:rPr>
                <w:noProof/>
                <w:webHidden/>
              </w:rPr>
              <w:t>35</w:t>
            </w:r>
            <w:r w:rsidR="007A5118">
              <w:rPr>
                <w:noProof/>
                <w:webHidden/>
              </w:rPr>
              <w:fldChar w:fldCharType="end"/>
            </w:r>
          </w:hyperlink>
        </w:p>
        <w:p w14:paraId="79385B21" w14:textId="4EE59CB5" w:rsidR="007A5118" w:rsidRDefault="003735B8">
          <w:pPr>
            <w:pStyle w:val="21"/>
            <w:tabs>
              <w:tab w:val="left" w:pos="960"/>
              <w:tab w:val="right" w:leader="dot" w:pos="8494"/>
            </w:tabs>
            <w:rPr>
              <w:rFonts w:asciiTheme="minorHAnsi" w:eastAsiaTheme="minorEastAsia" w:hAnsiTheme="minorHAnsi"/>
              <w:noProof/>
              <w:sz w:val="21"/>
            </w:rPr>
          </w:pPr>
          <w:hyperlink w:anchor="_Toc138151504" w:history="1">
            <w:r w:rsidR="007A5118" w:rsidRPr="00040A51">
              <w:rPr>
                <w:rStyle w:val="af0"/>
                <w:noProof/>
                <w14:scene3d>
                  <w14:camera w14:prst="orthographicFront"/>
                  <w14:lightRig w14:rig="threePt" w14:dir="t">
                    <w14:rot w14:lat="0" w14:lon="0" w14:rev="0"/>
                  </w14:lightRig>
                </w14:scene3d>
              </w:rPr>
              <w:t>5.3.</w:t>
            </w:r>
            <w:r w:rsidR="007A5118">
              <w:rPr>
                <w:rFonts w:asciiTheme="minorHAnsi" w:eastAsiaTheme="minorEastAsia" w:hAnsiTheme="minorHAnsi"/>
                <w:noProof/>
                <w:sz w:val="21"/>
              </w:rPr>
              <w:tab/>
            </w:r>
            <w:r w:rsidR="007A5118" w:rsidRPr="00040A51">
              <w:rPr>
                <w:rStyle w:val="af0"/>
                <w:noProof/>
              </w:rPr>
              <w:t>ログイン画面が表示された場合</w:t>
            </w:r>
            <w:r w:rsidR="007A5118">
              <w:rPr>
                <w:noProof/>
                <w:webHidden/>
              </w:rPr>
              <w:tab/>
            </w:r>
            <w:r w:rsidR="007A5118">
              <w:rPr>
                <w:noProof/>
                <w:webHidden/>
              </w:rPr>
              <w:fldChar w:fldCharType="begin"/>
            </w:r>
            <w:r w:rsidR="007A5118">
              <w:rPr>
                <w:noProof/>
                <w:webHidden/>
              </w:rPr>
              <w:instrText xml:space="preserve"> PAGEREF _Toc138151504 \h </w:instrText>
            </w:r>
            <w:r w:rsidR="007A5118">
              <w:rPr>
                <w:noProof/>
                <w:webHidden/>
              </w:rPr>
            </w:r>
            <w:r w:rsidR="007A5118">
              <w:rPr>
                <w:noProof/>
                <w:webHidden/>
              </w:rPr>
              <w:fldChar w:fldCharType="separate"/>
            </w:r>
            <w:r w:rsidR="007A5118">
              <w:rPr>
                <w:noProof/>
                <w:webHidden/>
              </w:rPr>
              <w:t>39</w:t>
            </w:r>
            <w:r w:rsidR="007A5118">
              <w:rPr>
                <w:noProof/>
                <w:webHidden/>
              </w:rPr>
              <w:fldChar w:fldCharType="end"/>
            </w:r>
          </w:hyperlink>
        </w:p>
        <w:p w14:paraId="020D0CCF" w14:textId="0189C3F7" w:rsidR="007A5118" w:rsidRDefault="003735B8">
          <w:pPr>
            <w:pStyle w:val="31"/>
            <w:tabs>
              <w:tab w:val="right" w:leader="dot" w:pos="8494"/>
            </w:tabs>
            <w:rPr>
              <w:rFonts w:asciiTheme="minorHAnsi" w:eastAsiaTheme="minorEastAsia" w:hAnsiTheme="minorHAnsi"/>
              <w:noProof/>
              <w:sz w:val="21"/>
            </w:rPr>
          </w:pPr>
          <w:hyperlink w:anchor="_Toc138151505" w:history="1">
            <w:r w:rsidR="007A5118" w:rsidRPr="00040A51">
              <w:rPr>
                <w:rStyle w:val="af0"/>
                <w:noProof/>
              </w:rPr>
              <w:t>5.3.1. ワンタイムパスワードによるログイン</w:t>
            </w:r>
            <w:r w:rsidR="007A5118">
              <w:rPr>
                <w:noProof/>
                <w:webHidden/>
              </w:rPr>
              <w:tab/>
            </w:r>
            <w:r w:rsidR="007A5118">
              <w:rPr>
                <w:noProof/>
                <w:webHidden/>
              </w:rPr>
              <w:fldChar w:fldCharType="begin"/>
            </w:r>
            <w:r w:rsidR="007A5118">
              <w:rPr>
                <w:noProof/>
                <w:webHidden/>
              </w:rPr>
              <w:instrText xml:space="preserve"> PAGEREF _Toc138151505 \h </w:instrText>
            </w:r>
            <w:r w:rsidR="007A5118">
              <w:rPr>
                <w:noProof/>
                <w:webHidden/>
              </w:rPr>
            </w:r>
            <w:r w:rsidR="007A5118">
              <w:rPr>
                <w:noProof/>
                <w:webHidden/>
              </w:rPr>
              <w:fldChar w:fldCharType="separate"/>
            </w:r>
            <w:r w:rsidR="007A5118">
              <w:rPr>
                <w:noProof/>
                <w:webHidden/>
              </w:rPr>
              <w:t>40</w:t>
            </w:r>
            <w:r w:rsidR="007A5118">
              <w:rPr>
                <w:noProof/>
                <w:webHidden/>
              </w:rPr>
              <w:fldChar w:fldCharType="end"/>
            </w:r>
          </w:hyperlink>
        </w:p>
        <w:p w14:paraId="49B11294" w14:textId="30BB94E6" w:rsidR="007A5118" w:rsidRDefault="003735B8">
          <w:pPr>
            <w:pStyle w:val="31"/>
            <w:tabs>
              <w:tab w:val="right" w:leader="dot" w:pos="8494"/>
            </w:tabs>
            <w:rPr>
              <w:rFonts w:asciiTheme="minorHAnsi" w:eastAsiaTheme="minorEastAsia" w:hAnsiTheme="minorHAnsi"/>
              <w:noProof/>
              <w:sz w:val="21"/>
            </w:rPr>
          </w:pPr>
          <w:hyperlink w:anchor="_Toc138151506" w:history="1">
            <w:r w:rsidR="007A5118" w:rsidRPr="00040A51">
              <w:rPr>
                <w:rStyle w:val="af0"/>
                <w:noProof/>
              </w:rPr>
              <w:t>5.3.2. ランダム/固定パスワードによるログイン</w:t>
            </w:r>
            <w:r w:rsidR="007A5118">
              <w:rPr>
                <w:noProof/>
                <w:webHidden/>
              </w:rPr>
              <w:tab/>
            </w:r>
            <w:r w:rsidR="007A5118">
              <w:rPr>
                <w:noProof/>
                <w:webHidden/>
              </w:rPr>
              <w:fldChar w:fldCharType="begin"/>
            </w:r>
            <w:r w:rsidR="007A5118">
              <w:rPr>
                <w:noProof/>
                <w:webHidden/>
              </w:rPr>
              <w:instrText xml:space="preserve"> PAGEREF _Toc138151506 \h </w:instrText>
            </w:r>
            <w:r w:rsidR="007A5118">
              <w:rPr>
                <w:noProof/>
                <w:webHidden/>
              </w:rPr>
            </w:r>
            <w:r w:rsidR="007A5118">
              <w:rPr>
                <w:noProof/>
                <w:webHidden/>
              </w:rPr>
              <w:fldChar w:fldCharType="separate"/>
            </w:r>
            <w:r w:rsidR="007A5118">
              <w:rPr>
                <w:noProof/>
                <w:webHidden/>
              </w:rPr>
              <w:t>41</w:t>
            </w:r>
            <w:r w:rsidR="007A5118">
              <w:rPr>
                <w:noProof/>
                <w:webHidden/>
              </w:rPr>
              <w:fldChar w:fldCharType="end"/>
            </w:r>
          </w:hyperlink>
        </w:p>
        <w:p w14:paraId="29228625" w14:textId="330CB1B3" w:rsidR="007A5118" w:rsidRDefault="003735B8">
          <w:pPr>
            <w:pStyle w:val="11"/>
            <w:tabs>
              <w:tab w:val="left" w:pos="480"/>
            </w:tabs>
            <w:rPr>
              <w:rFonts w:asciiTheme="minorHAnsi" w:eastAsiaTheme="minorEastAsia" w:hAnsiTheme="minorHAnsi"/>
              <w:b w:val="0"/>
              <w:noProof/>
              <w:sz w:val="21"/>
              <w:szCs w:val="22"/>
            </w:rPr>
          </w:pPr>
          <w:hyperlink w:anchor="_Toc138151507" w:history="1">
            <w:r w:rsidR="007A5118" w:rsidRPr="00040A51">
              <w:rPr>
                <w:rStyle w:val="af0"/>
                <w:noProof/>
                <w14:scene3d>
                  <w14:camera w14:prst="orthographicFront"/>
                  <w14:lightRig w14:rig="threePt" w14:dir="t">
                    <w14:rot w14:lat="0" w14:lon="0" w14:rev="0"/>
                  </w14:lightRig>
                </w14:scene3d>
              </w:rPr>
              <w:t>6.</w:t>
            </w:r>
            <w:r w:rsidR="007A5118">
              <w:rPr>
                <w:rFonts w:asciiTheme="minorHAnsi" w:eastAsiaTheme="minorEastAsia" w:hAnsiTheme="minorHAnsi"/>
                <w:b w:val="0"/>
                <w:noProof/>
                <w:sz w:val="21"/>
                <w:szCs w:val="22"/>
              </w:rPr>
              <w:tab/>
            </w:r>
            <w:r w:rsidR="007A5118" w:rsidRPr="00040A51">
              <w:rPr>
                <w:rStyle w:val="af0"/>
                <w:noProof/>
              </w:rPr>
              <w:t>ファイル保存先フォルダ名を設定する</w:t>
            </w:r>
            <w:r w:rsidR="007A5118">
              <w:rPr>
                <w:noProof/>
                <w:webHidden/>
              </w:rPr>
              <w:tab/>
            </w:r>
            <w:r w:rsidR="007A5118">
              <w:rPr>
                <w:noProof/>
                <w:webHidden/>
              </w:rPr>
              <w:fldChar w:fldCharType="begin"/>
            </w:r>
            <w:r w:rsidR="007A5118">
              <w:rPr>
                <w:noProof/>
                <w:webHidden/>
              </w:rPr>
              <w:instrText xml:space="preserve"> PAGEREF _Toc138151507 \h </w:instrText>
            </w:r>
            <w:r w:rsidR="007A5118">
              <w:rPr>
                <w:noProof/>
                <w:webHidden/>
              </w:rPr>
            </w:r>
            <w:r w:rsidR="007A5118">
              <w:rPr>
                <w:noProof/>
                <w:webHidden/>
              </w:rPr>
              <w:fldChar w:fldCharType="separate"/>
            </w:r>
            <w:r w:rsidR="007A5118">
              <w:rPr>
                <w:noProof/>
                <w:webHidden/>
              </w:rPr>
              <w:t>43</w:t>
            </w:r>
            <w:r w:rsidR="007A5118">
              <w:rPr>
                <w:noProof/>
                <w:webHidden/>
              </w:rPr>
              <w:fldChar w:fldCharType="end"/>
            </w:r>
          </w:hyperlink>
        </w:p>
        <w:p w14:paraId="7B979605" w14:textId="7C89178C" w:rsidR="00210529" w:rsidRDefault="00210529" w:rsidP="00A01D21">
          <w:r>
            <w:rPr>
              <w:b/>
              <w:bCs/>
              <w:lang w:val="ja-JP"/>
            </w:rPr>
            <w:fldChar w:fldCharType="end"/>
          </w:r>
        </w:p>
      </w:sdtContent>
    </w:sdt>
    <w:p w14:paraId="01634631" w14:textId="77777777" w:rsidR="00210529" w:rsidRDefault="00210529" w:rsidP="00A01D21">
      <w:pPr>
        <w:sectPr w:rsidR="00210529" w:rsidSect="00407F9F">
          <w:footerReference w:type="even" r:id="rId9"/>
          <w:pgSz w:w="11906" w:h="16838" w:code="9"/>
          <w:pgMar w:top="1418" w:right="1701" w:bottom="1701" w:left="1701" w:header="851" w:footer="992" w:gutter="0"/>
          <w:pgNumType w:start="0"/>
          <w:cols w:space="425"/>
          <w:titlePg/>
          <w:docGrid w:linePitch="326" w:charSpace="-3426"/>
        </w:sectPr>
      </w:pPr>
    </w:p>
    <w:p w14:paraId="4A90ECE4" w14:textId="77777777" w:rsidR="00367CCD" w:rsidRPr="00DD34BC" w:rsidRDefault="00367CCD" w:rsidP="00250FCB">
      <w:pPr>
        <w:pStyle w:val="1"/>
      </w:pPr>
      <w:bookmarkStart w:id="0" w:name="_Toc138151485"/>
      <w:bookmarkStart w:id="1" w:name="_Toc380502105"/>
      <w:r w:rsidRPr="00DD34BC">
        <w:rPr>
          <w:rFonts w:hint="eastAsia"/>
          <w:lang w:eastAsia="ja-JP"/>
        </w:rPr>
        <w:lastRenderedPageBreak/>
        <w:t>はじめに</w:t>
      </w:r>
      <w:bookmarkEnd w:id="0"/>
    </w:p>
    <w:p w14:paraId="34DCC982" w14:textId="0BAE672C" w:rsidR="00367CCD" w:rsidRDefault="00367CCD" w:rsidP="000D7EA3">
      <w:r>
        <w:rPr>
          <w:rFonts w:hint="eastAsia"/>
        </w:rPr>
        <w:t>本書では、Proself</w:t>
      </w:r>
      <w:r w:rsidR="009A3804">
        <w:rPr>
          <w:rFonts w:hint="eastAsia"/>
        </w:rPr>
        <w:t>のユーザーが</w:t>
      </w:r>
      <w:r>
        <w:rPr>
          <w:rFonts w:hint="eastAsia"/>
        </w:rPr>
        <w:t>ファイル</w:t>
      </w:r>
      <w:r w:rsidR="009A3804">
        <w:rPr>
          <w:rFonts w:hint="eastAsia"/>
        </w:rPr>
        <w:t>送信</w:t>
      </w:r>
      <w:r w:rsidR="00016261">
        <w:rPr>
          <w:rFonts w:hint="eastAsia"/>
        </w:rPr>
        <w:t>/</w:t>
      </w:r>
      <w:r w:rsidR="009A3804">
        <w:rPr>
          <w:rFonts w:hint="eastAsia"/>
        </w:rPr>
        <w:t>ファイル</w:t>
      </w:r>
      <w:r>
        <w:rPr>
          <w:rFonts w:hint="eastAsia"/>
        </w:rPr>
        <w:t>受信</w:t>
      </w:r>
      <w:r w:rsidR="00016261">
        <w:rPr>
          <w:rFonts w:hint="eastAsia"/>
        </w:rPr>
        <w:t>機能</w:t>
      </w:r>
      <w:r w:rsidR="009A3804">
        <w:rPr>
          <w:rFonts w:hint="eastAsia"/>
        </w:rPr>
        <w:t>を利用する際の各種操作</w:t>
      </w:r>
      <w:r>
        <w:rPr>
          <w:rFonts w:hint="eastAsia"/>
        </w:rPr>
        <w:t>方法</w:t>
      </w:r>
      <w:r w:rsidR="009A3804">
        <w:rPr>
          <w:rFonts w:hint="eastAsia"/>
        </w:rPr>
        <w:t>について</w:t>
      </w:r>
      <w:r w:rsidR="003F7297">
        <w:rPr>
          <w:rFonts w:hint="eastAsia"/>
        </w:rPr>
        <w:t>記載してい</w:t>
      </w:r>
      <w:r>
        <w:rPr>
          <w:rFonts w:hint="eastAsia"/>
        </w:rPr>
        <w:t>ます。</w:t>
      </w:r>
    </w:p>
    <w:p w14:paraId="621D4A31" w14:textId="663E8173" w:rsidR="00D01848" w:rsidRDefault="00D01848">
      <w:pPr>
        <w:adjustRightInd/>
        <w:snapToGrid/>
        <w:rPr>
          <w:rFonts w:cs="Century"/>
          <w:b/>
          <w:kern w:val="24"/>
          <w:sz w:val="28"/>
        </w:rPr>
      </w:pPr>
    </w:p>
    <w:p w14:paraId="3C6FE13C" w14:textId="3C63F791" w:rsidR="00367CCD" w:rsidRPr="00DD34BC" w:rsidRDefault="00367CCD" w:rsidP="00250FCB">
      <w:pPr>
        <w:pStyle w:val="1"/>
        <w:rPr>
          <w:lang w:eastAsia="ja-JP"/>
        </w:rPr>
      </w:pPr>
      <w:bookmarkStart w:id="2" w:name="_Toc138151486"/>
      <w:r>
        <w:rPr>
          <w:rFonts w:hint="eastAsia"/>
          <w:lang w:eastAsia="ja-JP"/>
        </w:rPr>
        <w:t>ファイル送受信</w:t>
      </w:r>
      <w:r w:rsidRPr="00DD34BC">
        <w:rPr>
          <w:rFonts w:hint="eastAsia"/>
          <w:lang w:eastAsia="ja-JP"/>
        </w:rPr>
        <w:t>機能について</w:t>
      </w:r>
      <w:bookmarkEnd w:id="2"/>
    </w:p>
    <w:p w14:paraId="2994BE46" w14:textId="746B444A" w:rsidR="00367CCD" w:rsidRDefault="007D534A" w:rsidP="000D7EA3">
      <w:r w:rsidRPr="007D534A">
        <w:rPr>
          <w:rFonts w:hint="eastAsia"/>
        </w:rPr>
        <w:t>ファイル送受信機能は</w:t>
      </w:r>
      <w:r w:rsidR="00BA0F11">
        <w:rPr>
          <w:rFonts w:hint="eastAsia"/>
        </w:rPr>
        <w:t>ファイル送信/受信機能の総称です。</w:t>
      </w:r>
      <w:r>
        <w:rPr>
          <w:rFonts w:hint="eastAsia"/>
        </w:rPr>
        <w:t>本機能</w:t>
      </w:r>
      <w:r w:rsidR="00367CCD">
        <w:rPr>
          <w:rFonts w:hint="eastAsia"/>
        </w:rPr>
        <w:t>はWeb公開/受取フォルダを拡張した機能で、</w:t>
      </w:r>
      <w:r w:rsidR="00614F62">
        <w:rPr>
          <w:rFonts w:hint="eastAsia"/>
        </w:rPr>
        <w:t>1</w:t>
      </w:r>
      <w:r w:rsidR="00367CCD">
        <w:rPr>
          <w:rFonts w:hint="eastAsia"/>
        </w:rPr>
        <w:t>画面での操作でアカウントを持たないユーザー</w:t>
      </w:r>
      <w:r w:rsidR="004752FF">
        <w:rPr>
          <w:rFonts w:hint="eastAsia"/>
        </w:rPr>
        <w:t>(以降「ゲストユーザー」と呼称します)</w:t>
      </w:r>
      <w:r w:rsidR="00367CCD">
        <w:rPr>
          <w:rFonts w:hint="eastAsia"/>
        </w:rPr>
        <w:t>とファイルの受け渡しを行うことができます。ファイルの受け渡しに特化した運用にて、利用者の操作を簡略化したい場合に本機能を使用します。</w:t>
      </w:r>
    </w:p>
    <w:p w14:paraId="4A545B2C" w14:textId="77777777" w:rsidR="00367CCD" w:rsidRDefault="00367CCD" w:rsidP="000D7EA3"/>
    <w:p w14:paraId="213A755D" w14:textId="0E5A16CB" w:rsidR="00367CCD" w:rsidRDefault="00367CCD" w:rsidP="000D7EA3">
      <w:r>
        <w:rPr>
          <w:rFonts w:hint="eastAsia"/>
        </w:rPr>
        <w:t>ファイルを渡すために使用する機能がファイル送信、ファイルを受け取るために使用する機能がファイル受信です。</w:t>
      </w:r>
    </w:p>
    <w:p w14:paraId="2227913C" w14:textId="035214D5" w:rsidR="00C5186A" w:rsidRDefault="00C5186A" w:rsidP="000D7EA3"/>
    <w:p w14:paraId="354D83A1" w14:textId="6E0D0026" w:rsidR="00384947" w:rsidRDefault="00384947" w:rsidP="00384947">
      <w:r>
        <w:rPr>
          <w:rFonts w:hint="eastAsia"/>
        </w:rPr>
        <w:t>各操作方法については次項よりご参照ください。</w:t>
      </w:r>
    </w:p>
    <w:p w14:paraId="7EF5D0A5" w14:textId="77777777" w:rsidR="00384947" w:rsidRPr="00384947" w:rsidRDefault="00384947" w:rsidP="000D7EA3"/>
    <w:p w14:paraId="6F495284" w14:textId="77777777" w:rsidR="00BA0ED1" w:rsidRDefault="00BA0ED1">
      <w:pPr>
        <w:adjustRightInd/>
        <w:snapToGrid/>
        <w:rPr>
          <w:rFonts w:cs="Century"/>
          <w:b/>
          <w:kern w:val="24"/>
          <w:sz w:val="28"/>
        </w:rPr>
      </w:pPr>
      <w:r>
        <w:br w:type="page"/>
      </w:r>
    </w:p>
    <w:p w14:paraId="505C3590" w14:textId="7DDDC6CA" w:rsidR="000F4EDA" w:rsidRDefault="000F4EDA" w:rsidP="000F4EDA">
      <w:pPr>
        <w:pStyle w:val="1"/>
        <w:rPr>
          <w:lang w:eastAsia="ja-JP"/>
        </w:rPr>
      </w:pPr>
      <w:bookmarkStart w:id="3" w:name="_Toc138151487"/>
      <w:bookmarkEnd w:id="1"/>
      <w:r>
        <w:rPr>
          <w:rFonts w:hint="eastAsia"/>
          <w:lang w:eastAsia="ja-JP"/>
        </w:rPr>
        <w:lastRenderedPageBreak/>
        <w:t>ファイル</w:t>
      </w:r>
      <w:r w:rsidR="004E6D0C">
        <w:rPr>
          <w:rFonts w:hint="eastAsia"/>
          <w:lang w:eastAsia="ja-JP"/>
        </w:rPr>
        <w:t>送信</w:t>
      </w:r>
      <w:bookmarkEnd w:id="3"/>
    </w:p>
    <w:p w14:paraId="1D2C9412" w14:textId="57B734B1" w:rsidR="009B62B9" w:rsidRDefault="009B62B9" w:rsidP="000F4EDA">
      <w:r w:rsidRPr="00914AB5">
        <w:rPr>
          <w:rFonts w:hint="eastAsia"/>
        </w:rPr>
        <w:t>ファイル送信</w:t>
      </w:r>
      <w:r>
        <w:rPr>
          <w:rFonts w:hint="eastAsia"/>
        </w:rPr>
        <w:t>の開始や停止についての詳細を記載して</w:t>
      </w:r>
      <w:r w:rsidR="00C72FF9">
        <w:rPr>
          <w:rFonts w:hint="eastAsia"/>
        </w:rPr>
        <w:t>い</w:t>
      </w:r>
      <w:r>
        <w:rPr>
          <w:rFonts w:hint="eastAsia"/>
        </w:rPr>
        <w:t>ます。</w:t>
      </w:r>
    </w:p>
    <w:p w14:paraId="1E4757CA" w14:textId="2AA67480" w:rsidR="0043549C" w:rsidRDefault="0043549C" w:rsidP="0043549C"/>
    <w:p w14:paraId="4ED02200" w14:textId="4B512F8B" w:rsidR="009B62B9" w:rsidRDefault="00AB4D6E" w:rsidP="00AB4D6E">
      <w:pPr>
        <w:pStyle w:val="2"/>
      </w:pPr>
      <w:bookmarkStart w:id="4" w:name="_ファイル送信機能でゲストユーザーにファイルを渡す"/>
      <w:bookmarkStart w:id="5" w:name="_Toc49441199"/>
      <w:bookmarkStart w:id="6" w:name="_Toc138151488"/>
      <w:bookmarkEnd w:id="4"/>
      <w:r>
        <w:rPr>
          <w:rFonts w:hint="eastAsia"/>
          <w:lang w:eastAsia="ja-JP"/>
        </w:rPr>
        <w:t>ファイル</w:t>
      </w:r>
      <w:r>
        <w:rPr>
          <w:rFonts w:hint="eastAsia"/>
        </w:rPr>
        <w:t>送信</w:t>
      </w:r>
      <w:r>
        <w:rPr>
          <w:rFonts w:hint="eastAsia"/>
          <w:lang w:eastAsia="ja-JP"/>
        </w:rPr>
        <w:t>機能で</w:t>
      </w:r>
      <w:r w:rsidR="00C4670C">
        <w:rPr>
          <w:rFonts w:hint="eastAsia"/>
          <w:lang w:eastAsia="ja-JP"/>
        </w:rPr>
        <w:t>ゲストユーザー</w:t>
      </w:r>
      <w:r>
        <w:rPr>
          <w:rFonts w:hint="eastAsia"/>
        </w:rPr>
        <w:t>にファイルを渡す</w:t>
      </w:r>
      <w:bookmarkEnd w:id="5"/>
      <w:bookmarkEnd w:id="6"/>
    </w:p>
    <w:p w14:paraId="28E516B6" w14:textId="2E58DC24" w:rsidR="00AB4D6E" w:rsidRDefault="00EA3942" w:rsidP="00AB4D6E">
      <w:r w:rsidRPr="00EA3942">
        <w:rPr>
          <w:rFonts w:hint="eastAsia"/>
        </w:rPr>
        <w:t>以下はファイル送信機能を利用してファイルを</w:t>
      </w:r>
      <w:bookmarkStart w:id="7" w:name="_GoBack"/>
      <w:bookmarkEnd w:id="7"/>
      <w:r w:rsidRPr="00EA3942">
        <w:rPr>
          <w:rFonts w:hint="eastAsia"/>
        </w:rPr>
        <w:t>渡すための公開アドレスをゲストユーザーに通知する手順となります。</w:t>
      </w:r>
    </w:p>
    <w:p w14:paraId="71BB44CA" w14:textId="77777777" w:rsidR="00EA3942" w:rsidRPr="00EA3942" w:rsidRDefault="00EA3942" w:rsidP="00AB4D6E"/>
    <w:p w14:paraId="77A50740" w14:textId="6C50696F" w:rsidR="00AB4D6E" w:rsidRDefault="00AB4D6E" w:rsidP="00AB4D6E">
      <w:r>
        <w:rPr>
          <w:rFonts w:hint="eastAsia"/>
        </w:rPr>
        <w:t>画面左</w:t>
      </w:r>
      <w:r w:rsidR="00251764">
        <w:rPr>
          <w:rFonts w:hint="eastAsia"/>
        </w:rPr>
        <w:t>メニュー</w:t>
      </w:r>
      <w:r>
        <w:rPr>
          <w:rFonts w:hint="eastAsia"/>
        </w:rPr>
        <w:t>より「ファイル送信」をクリックします。</w:t>
      </w:r>
    </w:p>
    <w:p w14:paraId="728C443A" w14:textId="4FEC1C1C" w:rsidR="00251764" w:rsidRDefault="00251764" w:rsidP="004C2867">
      <w:pPr>
        <w:pStyle w:val="af5"/>
        <w:numPr>
          <w:ilvl w:val="0"/>
          <w:numId w:val="2"/>
        </w:numPr>
        <w:ind w:leftChars="0"/>
      </w:pPr>
      <w:r>
        <w:rPr>
          <w:rFonts w:hint="eastAsia"/>
        </w:rPr>
        <w:t>ホーム画面が表示されている場合は、ホーム画面内の「ファイル送信」をクリックすることもできます。</w:t>
      </w:r>
    </w:p>
    <w:p w14:paraId="4B0A9E71" w14:textId="0C86ECFA" w:rsidR="00AB4D6E" w:rsidRPr="00E87EBB" w:rsidRDefault="00DE1903" w:rsidP="00AB4D6E">
      <w:pPr>
        <w:jc w:val="center"/>
      </w:pPr>
      <w:r>
        <w:rPr>
          <w:noProof/>
        </w:rPr>
        <mc:AlternateContent>
          <mc:Choice Requires="wps">
            <w:drawing>
              <wp:anchor distT="0" distB="0" distL="114300" distR="114300" simplePos="0" relativeHeight="251809792" behindDoc="0" locked="0" layoutInCell="1" allowOverlap="1" wp14:anchorId="17DBD78F" wp14:editId="02950D59">
                <wp:simplePos x="0" y="0"/>
                <wp:positionH relativeFrom="column">
                  <wp:posOffset>2806065</wp:posOffset>
                </wp:positionH>
                <wp:positionV relativeFrom="paragraph">
                  <wp:posOffset>1021715</wp:posOffset>
                </wp:positionV>
                <wp:extent cx="1885950" cy="5238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188595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A905" id="正方形/長方形 29" o:spid="_x0000_s1026" style="position:absolute;left:0;text-align:left;margin-left:220.95pt;margin-top:80.45pt;width:148.5pt;height:4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" filled="f" strokecolor="red" strokeweight="2pt"/>
            </w:pict>
          </mc:Fallback>
        </mc:AlternateContent>
      </w:r>
      <w:r w:rsidR="00AB4D6E">
        <w:rPr>
          <w:rFonts w:hint="eastAsia"/>
          <w:noProof/>
        </w:rPr>
        <mc:AlternateContent>
          <mc:Choice Requires="wps">
            <w:drawing>
              <wp:anchor distT="0" distB="0" distL="114300" distR="114300" simplePos="0" relativeHeight="251727872" behindDoc="0" locked="0" layoutInCell="1" allowOverlap="1" wp14:anchorId="3D9F76DD" wp14:editId="2D7F3997">
                <wp:simplePos x="0" y="0"/>
                <wp:positionH relativeFrom="column">
                  <wp:posOffset>15240</wp:posOffset>
                </wp:positionH>
                <wp:positionV relativeFrom="paragraph">
                  <wp:posOffset>1074420</wp:posOffset>
                </wp:positionV>
                <wp:extent cx="752475" cy="171450"/>
                <wp:effectExtent l="0" t="0" r="28575" b="19050"/>
                <wp:wrapNone/>
                <wp:docPr id="66" name="正方形/長方形 66"/>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0FCF8" id="正方形/長方形 66" o:spid="_x0000_s1026" style="position:absolute;left:0;text-align:left;margin-left:1.2pt;margin-top:84.6pt;width:59.25pt;height:1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" filled="f" strokecolor="red" strokeweight="2pt"/>
            </w:pict>
          </mc:Fallback>
        </mc:AlternateContent>
      </w:r>
      <w:r w:rsidR="00AB4D6E">
        <w:rPr>
          <w:noProof/>
        </w:rPr>
        <w:drawing>
          <wp:inline distT="0" distB="0" distL="0" distR="0" wp14:anchorId="3D530DF3" wp14:editId="22B77FA1">
            <wp:extent cx="5400040" cy="2787650"/>
            <wp:effectExtent l="19050" t="19050" r="10160" b="127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00040" cy="2787650"/>
                    </a:xfrm>
                    <a:prstGeom prst="rect">
                      <a:avLst/>
                    </a:prstGeom>
                    <a:ln>
                      <a:solidFill>
                        <a:schemeClr val="tx1"/>
                      </a:solidFill>
                    </a:ln>
                  </pic:spPr>
                </pic:pic>
              </a:graphicData>
            </a:graphic>
          </wp:inline>
        </w:drawing>
      </w:r>
    </w:p>
    <w:p w14:paraId="716D2BD1" w14:textId="77777777" w:rsidR="00AB4D6E" w:rsidRPr="00E87EBB" w:rsidRDefault="00AB4D6E" w:rsidP="00AB4D6E">
      <w:pPr>
        <w:jc w:val="center"/>
        <w:rPr>
          <w:b/>
        </w:rPr>
      </w:pPr>
      <w:r w:rsidRPr="00E87EBB">
        <w:rPr>
          <w:rFonts w:hint="eastAsia"/>
          <w:b/>
        </w:rPr>
        <w:t>ホーム画面</w:t>
      </w:r>
    </w:p>
    <w:p w14:paraId="0436D7CE" w14:textId="77777777" w:rsidR="00AB4D6E" w:rsidRDefault="00AB4D6E" w:rsidP="00AB4D6E"/>
    <w:p w14:paraId="28A74D9D" w14:textId="4D6A1252" w:rsidR="00AB4D6E" w:rsidRDefault="00AB4D6E" w:rsidP="00F64389">
      <w:r>
        <w:rPr>
          <w:rFonts w:hint="eastAsia"/>
        </w:rPr>
        <w:t>ファイル送信画面が表示されますので、送りたいファイルを枠内にドラッグ＆ドロップするかファイルを選択した上で</w:t>
      </w:r>
      <w:r w:rsidR="00B17EFC">
        <w:rPr>
          <w:rFonts w:hint="eastAsia"/>
        </w:rPr>
        <w:t>、</w:t>
      </w:r>
      <w:r w:rsidR="00040091">
        <w:rPr>
          <w:rFonts w:hint="eastAsia"/>
        </w:rPr>
        <w:t>ゲストユーザーのメールアドレス等必要な項目を入力して、送信ボタンをクリックします。</w:t>
      </w:r>
    </w:p>
    <w:p w14:paraId="5FA272CF" w14:textId="3BC05983" w:rsidR="00CD53D5" w:rsidRDefault="00BD56FA" w:rsidP="00CD53D5">
      <w:r>
        <w:rPr>
          <w:noProof/>
        </w:rPr>
        <w:lastRenderedPageBreak/>
        <mc:AlternateContent>
          <mc:Choice Requires="wps">
            <w:drawing>
              <wp:anchor distT="0" distB="0" distL="114300" distR="114300" simplePos="0" relativeHeight="251834368" behindDoc="0" locked="0" layoutInCell="1" allowOverlap="1" wp14:anchorId="43AFBA78" wp14:editId="35B82684">
                <wp:simplePos x="0" y="0"/>
                <wp:positionH relativeFrom="column">
                  <wp:posOffset>920115</wp:posOffset>
                </wp:positionH>
                <wp:positionV relativeFrom="paragraph">
                  <wp:posOffset>328295</wp:posOffset>
                </wp:positionV>
                <wp:extent cx="419100" cy="228600"/>
                <wp:effectExtent l="0" t="0" r="19050" b="19050"/>
                <wp:wrapNone/>
                <wp:docPr id="245" name="正方形/長方形 245"/>
                <wp:cNvGraphicFramePr/>
                <a:graphic xmlns:a="http://schemas.openxmlformats.org/drawingml/2006/main">
                  <a:graphicData uri="http://schemas.microsoft.com/office/word/2010/wordprocessingShape">
                    <wps:wsp>
                      <wps:cNvSpPr/>
                      <wps:spPr>
                        <a:xfrm>
                          <a:off x="0" y="0"/>
                          <a:ext cx="4191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01A88" id="正方形/長方形 245" o:spid="_x0000_s1026" style="position:absolute;left:0;text-align:left;margin-left:72.45pt;margin-top:25.85pt;width:33pt;height:1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" filled="f" strokecolor="red" strokeweight="2pt"/>
            </w:pict>
          </mc:Fallback>
        </mc:AlternateContent>
      </w:r>
      <w:r w:rsidRPr="00CD53D5">
        <w:rPr>
          <w:noProof/>
        </w:rPr>
        <mc:AlternateContent>
          <mc:Choice Requires="wps">
            <w:drawing>
              <wp:anchor distT="0" distB="0" distL="114300" distR="114300" simplePos="0" relativeHeight="251838464" behindDoc="0" locked="0" layoutInCell="1" allowOverlap="1" wp14:anchorId="3921F5D7" wp14:editId="38D915A6">
                <wp:simplePos x="0" y="0"/>
                <wp:positionH relativeFrom="column">
                  <wp:posOffset>939165</wp:posOffset>
                </wp:positionH>
                <wp:positionV relativeFrom="paragraph">
                  <wp:posOffset>642620</wp:posOffset>
                </wp:positionV>
                <wp:extent cx="2533650" cy="2286000"/>
                <wp:effectExtent l="0" t="0" r="19050" b="19050"/>
                <wp:wrapNone/>
                <wp:docPr id="247" name="正方形/長方形 247"/>
                <wp:cNvGraphicFramePr/>
                <a:graphic xmlns:a="http://schemas.openxmlformats.org/drawingml/2006/main">
                  <a:graphicData uri="http://schemas.microsoft.com/office/word/2010/wordprocessingShape">
                    <wps:wsp>
                      <wps:cNvSpPr/>
                      <wps:spPr>
                        <a:xfrm>
                          <a:off x="0" y="0"/>
                          <a:ext cx="2533650" cy="2286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1736E" w14:textId="77777777" w:rsidR="00F7064A" w:rsidRDefault="00F7064A" w:rsidP="00CD53D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1F5D7" id="正方形/長方形 247" o:spid="_x0000_s1026" style="position:absolute;margin-left:73.95pt;margin-top:50.6pt;width:199.5pt;height:18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" filled="f" strokecolor="red" strokeweight="2pt">
                <v:textbox>
                  <w:txbxContent>
                    <w:p w14:paraId="1161736E" w14:textId="77777777" w:rsidR="00F7064A" w:rsidRDefault="00F7064A" w:rsidP="00CD53D5"/>
                  </w:txbxContent>
                </v:textbox>
              </v:rect>
            </w:pict>
          </mc:Fallback>
        </mc:AlternateContent>
      </w:r>
      <w:r w:rsidR="0092556C">
        <w:rPr>
          <w:noProof/>
        </w:rPr>
        <mc:AlternateContent>
          <mc:Choice Requires="wps">
            <w:drawing>
              <wp:anchor distT="0" distB="0" distL="114300" distR="114300" simplePos="0" relativeHeight="251836416" behindDoc="0" locked="0" layoutInCell="1" allowOverlap="1" wp14:anchorId="195A43F9" wp14:editId="5D36C530">
                <wp:simplePos x="0" y="0"/>
                <wp:positionH relativeFrom="column">
                  <wp:posOffset>615315</wp:posOffset>
                </wp:positionH>
                <wp:positionV relativeFrom="paragraph">
                  <wp:posOffset>204470</wp:posOffset>
                </wp:positionV>
                <wp:extent cx="323850" cy="352425"/>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63E80EB8" w14:textId="77777777" w:rsidR="00F7064A" w:rsidRPr="009775C7" w:rsidRDefault="00F7064A" w:rsidP="00CD53D5">
                            <w:pPr>
                              <w:jc w:val="center"/>
                              <w:rPr>
                                <w:color w:val="FF0000"/>
                              </w:rPr>
                            </w:pPr>
                            <w:r>
                              <w:rPr>
                                <w:rFonts w:hint="eastAsia"/>
                                <w:color w:val="FF000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A43F9" id="_x0000_t202" coordsize="21600,21600" o:spt="202" path="m,l,21600r21600,l21600,xe">
                <v:stroke joinstyle="miter"/>
                <v:path gradientshapeok="t" o:connecttype="rect"/>
              </v:shapetype>
              <v:shape id="テキスト ボックス 246" o:spid="_x0000_s1027" type="#_x0000_t202" style="position:absolute;margin-left:48.45pt;margin-top:16.1pt;width:25.5pt;height:27.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" filled="f" stroked="f" strokeweight=".5pt">
                <v:textbox>
                  <w:txbxContent>
                    <w:p w14:paraId="63E80EB8" w14:textId="77777777" w:rsidR="00F7064A" w:rsidRPr="009775C7" w:rsidRDefault="00F7064A" w:rsidP="00CD53D5">
                      <w:pPr>
                        <w:jc w:val="center"/>
                        <w:rPr>
                          <w:color w:val="FF0000"/>
                        </w:rPr>
                      </w:pPr>
                      <w:r>
                        <w:rPr>
                          <w:rFonts w:hint="eastAsia"/>
                          <w:color w:val="FF0000"/>
                        </w:rPr>
                        <w:t>④</w:t>
                      </w:r>
                    </w:p>
                  </w:txbxContent>
                </v:textbox>
              </v:shape>
            </w:pict>
          </mc:Fallback>
        </mc:AlternateContent>
      </w:r>
      <w:r w:rsidR="00CD53D5" w:rsidRPr="00CD53D5">
        <w:rPr>
          <w:noProof/>
        </w:rPr>
        <mc:AlternateContent>
          <mc:Choice Requires="wps">
            <w:drawing>
              <wp:anchor distT="0" distB="0" distL="114300" distR="114300" simplePos="0" relativeHeight="251845632" behindDoc="0" locked="0" layoutInCell="1" allowOverlap="1" wp14:anchorId="1E87E497" wp14:editId="1DAB9D03">
                <wp:simplePos x="0" y="0"/>
                <wp:positionH relativeFrom="column">
                  <wp:posOffset>5015865</wp:posOffset>
                </wp:positionH>
                <wp:positionV relativeFrom="paragraph">
                  <wp:posOffset>614045</wp:posOffset>
                </wp:positionV>
                <wp:extent cx="323850" cy="35242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52F6D5BA" w14:textId="77777777" w:rsidR="00F7064A" w:rsidRPr="009775C7" w:rsidRDefault="00F7064A" w:rsidP="00CD53D5">
                            <w:pPr>
                              <w:jc w:val="center"/>
                              <w:rPr>
                                <w:color w:val="FF0000"/>
                              </w:rPr>
                            </w:pPr>
                            <w:r w:rsidRPr="009775C7">
                              <w:rPr>
                                <w:rFonts w:hint="eastAsia"/>
                                <w:color w:val="FF000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7E497" id="テキスト ボックス 251" o:spid="_x0000_s1028" type="#_x0000_t202" style="position:absolute;margin-left:394.95pt;margin-top:48.35pt;width:25.5pt;height:27.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" filled="f" stroked="f" strokeweight=".5pt">
                <v:textbox>
                  <w:txbxContent>
                    <w:p w14:paraId="52F6D5BA" w14:textId="77777777" w:rsidR="00F7064A" w:rsidRPr="009775C7" w:rsidRDefault="00F7064A" w:rsidP="00CD53D5">
                      <w:pPr>
                        <w:jc w:val="center"/>
                        <w:rPr>
                          <w:color w:val="FF0000"/>
                        </w:rPr>
                      </w:pPr>
                      <w:r w:rsidRPr="009775C7">
                        <w:rPr>
                          <w:rFonts w:hint="eastAsia"/>
                          <w:color w:val="FF0000"/>
                        </w:rPr>
                        <w:t>①</w:t>
                      </w:r>
                    </w:p>
                  </w:txbxContent>
                </v:textbox>
              </v:shape>
            </w:pict>
          </mc:Fallback>
        </mc:AlternateContent>
      </w:r>
      <w:r w:rsidR="00CD53D5" w:rsidRPr="00CD53D5">
        <w:rPr>
          <w:noProof/>
        </w:rPr>
        <mc:AlternateContent>
          <mc:Choice Requires="wps">
            <w:drawing>
              <wp:anchor distT="0" distB="0" distL="114300" distR="114300" simplePos="0" relativeHeight="251846656" behindDoc="0" locked="0" layoutInCell="1" allowOverlap="1" wp14:anchorId="1E1C6EAA" wp14:editId="4232C06C">
                <wp:simplePos x="0" y="0"/>
                <wp:positionH relativeFrom="column">
                  <wp:posOffset>5006340</wp:posOffset>
                </wp:positionH>
                <wp:positionV relativeFrom="paragraph">
                  <wp:posOffset>1795145</wp:posOffset>
                </wp:positionV>
                <wp:extent cx="323850" cy="352425"/>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4E943E01" w14:textId="77777777" w:rsidR="00F7064A" w:rsidRPr="009775C7" w:rsidRDefault="00F7064A" w:rsidP="00CD53D5">
                            <w:pPr>
                              <w:jc w:val="center"/>
                              <w:rPr>
                                <w:color w:val="FF0000"/>
                              </w:rPr>
                            </w:pPr>
                            <w:r>
                              <w:rPr>
                                <w:rFonts w:hint="eastAsia"/>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6EAA" id="テキスト ボックス 252" o:spid="_x0000_s1029" type="#_x0000_t202" style="position:absolute;margin-left:394.2pt;margin-top:141.35pt;width:25.5pt;height:2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" filled="f" stroked="f" strokeweight=".5pt">
                <v:textbox>
                  <w:txbxContent>
                    <w:p w14:paraId="4E943E01" w14:textId="77777777" w:rsidR="00F7064A" w:rsidRPr="009775C7" w:rsidRDefault="00F7064A" w:rsidP="00CD53D5">
                      <w:pPr>
                        <w:jc w:val="center"/>
                        <w:rPr>
                          <w:color w:val="FF0000"/>
                        </w:rPr>
                      </w:pPr>
                      <w:r>
                        <w:rPr>
                          <w:rFonts w:hint="eastAsia"/>
                          <w:color w:val="FF0000"/>
                        </w:rPr>
                        <w:t>③</w:t>
                      </w:r>
                    </w:p>
                  </w:txbxContent>
                </v:textbox>
              </v:shape>
            </w:pict>
          </mc:Fallback>
        </mc:AlternateContent>
      </w:r>
      <w:r w:rsidR="00CD53D5">
        <w:rPr>
          <w:noProof/>
        </w:rPr>
        <mc:AlternateContent>
          <mc:Choice Requires="wps">
            <w:drawing>
              <wp:anchor distT="0" distB="0" distL="114300" distR="114300" simplePos="0" relativeHeight="251843584" behindDoc="0" locked="0" layoutInCell="1" allowOverlap="1" wp14:anchorId="452FE76D" wp14:editId="1988FBCF">
                <wp:simplePos x="0" y="0"/>
                <wp:positionH relativeFrom="margin">
                  <wp:posOffset>3596640</wp:posOffset>
                </wp:positionH>
                <wp:positionV relativeFrom="paragraph">
                  <wp:posOffset>1861820</wp:posOffset>
                </wp:positionV>
                <wp:extent cx="1733550" cy="1085850"/>
                <wp:effectExtent l="0" t="0" r="19050" b="19050"/>
                <wp:wrapNone/>
                <wp:docPr id="250" name="正方形/長方形 250"/>
                <wp:cNvGraphicFramePr/>
                <a:graphic xmlns:a="http://schemas.openxmlformats.org/drawingml/2006/main">
                  <a:graphicData uri="http://schemas.microsoft.com/office/word/2010/wordprocessingShape">
                    <wps:wsp>
                      <wps:cNvSpPr/>
                      <wps:spPr>
                        <a:xfrm>
                          <a:off x="0" y="0"/>
                          <a:ext cx="1733550" cy="1085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32885" id="正方形/長方形 250" o:spid="_x0000_s1026" style="position:absolute;left:0;text-align:left;margin-left:283.2pt;margin-top:146.6pt;width:136.5pt;height:85.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" filled="f" strokecolor="red" strokeweight="2pt">
                <w10:wrap anchorx="margin"/>
              </v:rect>
            </w:pict>
          </mc:Fallback>
        </mc:AlternateContent>
      </w:r>
      <w:r w:rsidR="00CD53D5">
        <w:rPr>
          <w:noProof/>
        </w:rPr>
        <mc:AlternateContent>
          <mc:Choice Requires="wps">
            <w:drawing>
              <wp:anchor distT="0" distB="0" distL="114300" distR="114300" simplePos="0" relativeHeight="251841536" behindDoc="0" locked="0" layoutInCell="1" allowOverlap="1" wp14:anchorId="06F6F181" wp14:editId="002BA8FF">
                <wp:simplePos x="0" y="0"/>
                <wp:positionH relativeFrom="margin">
                  <wp:posOffset>3606165</wp:posOffset>
                </wp:positionH>
                <wp:positionV relativeFrom="paragraph">
                  <wp:posOffset>642620</wp:posOffset>
                </wp:positionV>
                <wp:extent cx="1733550" cy="1085850"/>
                <wp:effectExtent l="0" t="0" r="19050" b="19050"/>
                <wp:wrapNone/>
                <wp:docPr id="249" name="正方形/長方形 249"/>
                <wp:cNvGraphicFramePr/>
                <a:graphic xmlns:a="http://schemas.openxmlformats.org/drawingml/2006/main">
                  <a:graphicData uri="http://schemas.microsoft.com/office/word/2010/wordprocessingShape">
                    <wps:wsp>
                      <wps:cNvSpPr/>
                      <wps:spPr>
                        <a:xfrm>
                          <a:off x="0" y="0"/>
                          <a:ext cx="1733550" cy="1085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07722" id="正方形/長方形 249" o:spid="_x0000_s1026" style="position:absolute;left:0;text-align:left;margin-left:283.95pt;margin-top:50.6pt;width:136.5pt;height:85.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" filled="f" strokecolor="red" strokeweight="2pt">
                <w10:wrap anchorx="margin"/>
              </v:rect>
            </w:pict>
          </mc:Fallback>
        </mc:AlternateContent>
      </w:r>
      <w:r w:rsidR="00CD53D5" w:rsidRPr="00CD53D5">
        <w:rPr>
          <w:noProof/>
        </w:rPr>
        <mc:AlternateContent>
          <mc:Choice Requires="wps">
            <w:drawing>
              <wp:anchor distT="0" distB="0" distL="114300" distR="114300" simplePos="0" relativeHeight="251839488" behindDoc="0" locked="0" layoutInCell="1" allowOverlap="1" wp14:anchorId="60480620" wp14:editId="5680D336">
                <wp:simplePos x="0" y="0"/>
                <wp:positionH relativeFrom="column">
                  <wp:posOffset>3129915</wp:posOffset>
                </wp:positionH>
                <wp:positionV relativeFrom="paragraph">
                  <wp:posOffset>604520</wp:posOffset>
                </wp:positionV>
                <wp:extent cx="323850" cy="352425"/>
                <wp:effectExtent l="0" t="0" r="0" b="0"/>
                <wp:wrapNone/>
                <wp:docPr id="248" name="テキスト ボックス 248"/>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2E6F549C" w14:textId="77777777" w:rsidR="00F7064A" w:rsidRPr="009775C7" w:rsidRDefault="00F7064A" w:rsidP="00CD53D5">
                            <w:pPr>
                              <w:jc w:val="center"/>
                              <w:rPr>
                                <w:color w:val="FF0000"/>
                              </w:rPr>
                            </w:pPr>
                            <w:r>
                              <w:rPr>
                                <w:rFonts w:hint="eastAsia"/>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80620" id="テキスト ボックス 248" o:spid="_x0000_s1030" type="#_x0000_t202" style="position:absolute;margin-left:246.45pt;margin-top:47.6pt;width:25.5pt;height:27.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" filled="f" stroked="f" strokeweight=".5pt">
                <v:textbox>
                  <w:txbxContent>
                    <w:p w14:paraId="2E6F549C" w14:textId="77777777" w:rsidR="00F7064A" w:rsidRPr="009775C7" w:rsidRDefault="00F7064A" w:rsidP="00CD53D5">
                      <w:pPr>
                        <w:jc w:val="center"/>
                        <w:rPr>
                          <w:color w:val="FF0000"/>
                        </w:rPr>
                      </w:pPr>
                      <w:r>
                        <w:rPr>
                          <w:rFonts w:hint="eastAsia"/>
                          <w:color w:val="FF0000"/>
                        </w:rPr>
                        <w:t>②</w:t>
                      </w:r>
                    </w:p>
                  </w:txbxContent>
                </v:textbox>
              </v:shape>
            </w:pict>
          </mc:Fallback>
        </mc:AlternateContent>
      </w:r>
      <w:r w:rsidR="00CD53D5">
        <w:rPr>
          <w:noProof/>
        </w:rPr>
        <w:drawing>
          <wp:inline distT="0" distB="0" distL="0" distR="0" wp14:anchorId="6CD5FE98" wp14:editId="60BCE7BB">
            <wp:extent cx="5400040" cy="3220085"/>
            <wp:effectExtent l="19050" t="19050" r="10160" b="18415"/>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220085"/>
                    </a:xfrm>
                    <a:prstGeom prst="rect">
                      <a:avLst/>
                    </a:prstGeom>
                    <a:ln>
                      <a:solidFill>
                        <a:schemeClr val="tx1"/>
                      </a:solidFill>
                    </a:ln>
                  </pic:spPr>
                </pic:pic>
              </a:graphicData>
            </a:graphic>
          </wp:inline>
        </w:drawing>
      </w:r>
    </w:p>
    <w:p w14:paraId="35593E9A" w14:textId="77777777" w:rsidR="00AB4D6E" w:rsidRDefault="00AB4D6E" w:rsidP="00AB4D6E">
      <w:pPr>
        <w:jc w:val="center"/>
      </w:pPr>
      <w:r w:rsidRPr="008E6EED">
        <w:rPr>
          <w:rFonts w:hint="eastAsia"/>
          <w:b/>
        </w:rPr>
        <w:t>ファイル送信画面</w:t>
      </w:r>
    </w:p>
    <w:p w14:paraId="50524FD3" w14:textId="77777777" w:rsidR="00C62245" w:rsidRPr="00D0747E" w:rsidRDefault="00C62245" w:rsidP="00AB4D6E"/>
    <w:p w14:paraId="5257ED8C" w14:textId="6B272A56" w:rsidR="00AB4D6E" w:rsidRDefault="00AB4D6E" w:rsidP="00AB4D6E">
      <w:r>
        <w:rPr>
          <w:rFonts w:hint="eastAsia"/>
        </w:rPr>
        <w:t>各設定項目については以下の通りです。</w:t>
      </w:r>
    </w:p>
    <w:p w14:paraId="58900A2B" w14:textId="0DEF1A7E" w:rsidR="00C35E56" w:rsidRDefault="00C35E56" w:rsidP="00AB4D6E"/>
    <w:p w14:paraId="28D80EE5" w14:textId="4DD7759D" w:rsidR="003312F4" w:rsidRPr="005509AB" w:rsidRDefault="005509AB" w:rsidP="005509AB">
      <w:pPr>
        <w:rPr>
          <w:b/>
        </w:rPr>
      </w:pPr>
      <w:r>
        <w:rPr>
          <w:rFonts w:hint="eastAsia"/>
          <w:b/>
        </w:rPr>
        <w:t>①</w:t>
      </w:r>
      <w:r w:rsidR="003312F4" w:rsidRPr="005509AB">
        <w:rPr>
          <w:rFonts w:hint="eastAsia"/>
          <w:b/>
        </w:rPr>
        <w:t>ドラッグ&amp;ドロップエリア</w:t>
      </w:r>
    </w:p>
    <w:p w14:paraId="766B0ED5" w14:textId="630D5420" w:rsidR="003312F4" w:rsidRPr="003312F4" w:rsidRDefault="003312F4" w:rsidP="00AB4D6E">
      <w:r>
        <w:rPr>
          <w:rFonts w:hint="eastAsia"/>
        </w:rPr>
        <w:t>送りたいファイルをこのエリアにドラッグ&amp;ドロップします。「ファイルを選択」をクリックしてファイル選択を行うことも可能です。</w:t>
      </w:r>
    </w:p>
    <w:p w14:paraId="4466598F" w14:textId="77777777" w:rsidR="003312F4" w:rsidRDefault="003312F4" w:rsidP="00AB4D6E"/>
    <w:p w14:paraId="137EAEC0" w14:textId="71204CE2" w:rsidR="00C35E56" w:rsidRPr="005509AB" w:rsidRDefault="005509AB" w:rsidP="005509AB">
      <w:pPr>
        <w:rPr>
          <w:b/>
        </w:rPr>
      </w:pPr>
      <w:r>
        <w:rPr>
          <w:rFonts w:hint="eastAsia"/>
          <w:b/>
        </w:rPr>
        <w:t>②</w:t>
      </w:r>
      <w:r w:rsidR="00C35E56" w:rsidRPr="005509AB">
        <w:rPr>
          <w:rFonts w:hint="eastAsia"/>
          <w:b/>
        </w:rPr>
        <w:t>メールに関する項目</w:t>
      </w:r>
    </w:p>
    <w:tbl>
      <w:tblPr>
        <w:tblStyle w:val="af1"/>
        <w:tblW w:w="0" w:type="auto"/>
        <w:tblInd w:w="108" w:type="dxa"/>
        <w:tblLook w:val="04A0" w:firstRow="1" w:lastRow="0" w:firstColumn="1" w:lastColumn="0" w:noHBand="0" w:noVBand="1"/>
      </w:tblPr>
      <w:tblGrid>
        <w:gridCol w:w="2507"/>
        <w:gridCol w:w="5879"/>
      </w:tblGrid>
      <w:tr w:rsidR="00AB4D6E" w14:paraId="63ED876F" w14:textId="77777777" w:rsidTr="006D16E3">
        <w:trPr>
          <w:tblHeader/>
        </w:trPr>
        <w:tc>
          <w:tcPr>
            <w:tcW w:w="2507" w:type="dxa"/>
            <w:shd w:val="clear" w:color="auto" w:fill="DAEEF3" w:themeFill="accent5" w:themeFillTint="33"/>
          </w:tcPr>
          <w:p w14:paraId="1240F32C" w14:textId="77777777" w:rsidR="00AB4D6E" w:rsidRDefault="00AB4D6E" w:rsidP="00B17EFC">
            <w:r>
              <w:rPr>
                <w:rFonts w:hint="eastAsia"/>
              </w:rPr>
              <w:t>項目名</w:t>
            </w:r>
          </w:p>
        </w:tc>
        <w:tc>
          <w:tcPr>
            <w:tcW w:w="5879" w:type="dxa"/>
            <w:shd w:val="clear" w:color="auto" w:fill="DAEEF3" w:themeFill="accent5" w:themeFillTint="33"/>
          </w:tcPr>
          <w:p w14:paraId="60BD9442" w14:textId="77777777" w:rsidR="00AB4D6E" w:rsidRDefault="00AB4D6E" w:rsidP="00B17EFC">
            <w:r>
              <w:rPr>
                <w:rFonts w:hint="eastAsia"/>
              </w:rPr>
              <w:t>説明</w:t>
            </w:r>
          </w:p>
        </w:tc>
      </w:tr>
      <w:tr w:rsidR="00AB4D6E" w14:paraId="19DA8BE4" w14:textId="77777777" w:rsidTr="006D16E3">
        <w:tc>
          <w:tcPr>
            <w:tcW w:w="2507" w:type="dxa"/>
          </w:tcPr>
          <w:p w14:paraId="2A7196E6" w14:textId="77777777" w:rsidR="00AB4D6E" w:rsidRDefault="00AB4D6E" w:rsidP="00B17EFC">
            <w:r>
              <w:rPr>
                <w:rFonts w:hint="eastAsia"/>
              </w:rPr>
              <w:t>個別に送信する</w:t>
            </w:r>
          </w:p>
        </w:tc>
        <w:tc>
          <w:tcPr>
            <w:tcW w:w="5879" w:type="dxa"/>
          </w:tcPr>
          <w:p w14:paraId="62B6CCC5" w14:textId="77777777" w:rsidR="00AB4D6E" w:rsidRDefault="00AB4D6E" w:rsidP="00B17EFC">
            <w:r>
              <w:rPr>
                <w:rFonts w:hint="eastAsia"/>
              </w:rPr>
              <w:t>チェックを入れると、宛先に指定したアドレス（TO）に設定したアドレス分、個別に送信されます。</w:t>
            </w:r>
          </w:p>
        </w:tc>
      </w:tr>
      <w:tr w:rsidR="00AB4D6E" w14:paraId="7427D150" w14:textId="77777777" w:rsidTr="006D16E3">
        <w:tc>
          <w:tcPr>
            <w:tcW w:w="2507" w:type="dxa"/>
          </w:tcPr>
          <w:p w14:paraId="70357A00" w14:textId="77777777" w:rsidR="00AB4D6E" w:rsidRDefault="00AB4D6E" w:rsidP="00B17EFC">
            <w:r w:rsidRPr="008E6EED">
              <w:rPr>
                <w:rFonts w:hint="eastAsia"/>
              </w:rPr>
              <w:t>送信控えメールを受け取る</w:t>
            </w:r>
          </w:p>
        </w:tc>
        <w:tc>
          <w:tcPr>
            <w:tcW w:w="5879" w:type="dxa"/>
          </w:tcPr>
          <w:p w14:paraId="4E96397A" w14:textId="77777777" w:rsidR="00AB4D6E" w:rsidRDefault="00AB4D6E" w:rsidP="00B17EFC">
            <w:r>
              <w:rPr>
                <w:rFonts w:hint="eastAsia"/>
              </w:rPr>
              <w:t>チェックを入れると、自分のメールアドレスにメールの控えが送信されます。</w:t>
            </w:r>
          </w:p>
        </w:tc>
      </w:tr>
      <w:tr w:rsidR="00AB4D6E" w14:paraId="7C970795" w14:textId="77777777" w:rsidTr="006D16E3">
        <w:tc>
          <w:tcPr>
            <w:tcW w:w="2507" w:type="dxa"/>
          </w:tcPr>
          <w:p w14:paraId="3695DBA8" w14:textId="77777777" w:rsidR="00AB4D6E" w:rsidRPr="008E6EED" w:rsidRDefault="00AB4D6E" w:rsidP="00B17EFC">
            <w:r>
              <w:rPr>
                <w:rFonts w:hint="eastAsia"/>
              </w:rPr>
              <w:t>宛先</w:t>
            </w:r>
          </w:p>
        </w:tc>
        <w:tc>
          <w:tcPr>
            <w:tcW w:w="5879" w:type="dxa"/>
          </w:tcPr>
          <w:p w14:paraId="360F929D" w14:textId="77777777" w:rsidR="00AB4D6E" w:rsidRDefault="00AB4D6E" w:rsidP="00B17EFC">
            <w:r>
              <w:rPr>
                <w:rFonts w:hint="eastAsia"/>
              </w:rPr>
              <w:t>TO/CC/BCCにメールアドレスを入力します。</w:t>
            </w:r>
          </w:p>
          <w:p w14:paraId="2E187D98" w14:textId="29F9B696" w:rsidR="00BA1C7C" w:rsidRDefault="00BA1C7C" w:rsidP="005F192B">
            <w:r>
              <w:rPr>
                <w:rFonts w:hint="eastAsia"/>
              </w:rPr>
              <w:lastRenderedPageBreak/>
              <w:t>各宛先にはメールアドレスを直接入力する方法の他、各宛入力欄の右側にあるアイコンをクリックすると開かれるアドレス帳より選択して入力する方法もあります。</w:t>
            </w:r>
          </w:p>
        </w:tc>
      </w:tr>
      <w:tr w:rsidR="00AB4D6E" w14:paraId="5685AF12" w14:textId="77777777" w:rsidTr="006D16E3">
        <w:tc>
          <w:tcPr>
            <w:tcW w:w="2507" w:type="dxa"/>
          </w:tcPr>
          <w:p w14:paraId="490AD763" w14:textId="77777777" w:rsidR="00AB4D6E" w:rsidRDefault="00AB4D6E" w:rsidP="00B17EFC">
            <w:r>
              <w:rPr>
                <w:rFonts w:hint="eastAsia"/>
              </w:rPr>
              <w:lastRenderedPageBreak/>
              <w:t>件名</w:t>
            </w:r>
          </w:p>
        </w:tc>
        <w:tc>
          <w:tcPr>
            <w:tcW w:w="5879" w:type="dxa"/>
          </w:tcPr>
          <w:p w14:paraId="3FF5DF56" w14:textId="77777777" w:rsidR="00AB4D6E" w:rsidRDefault="00AB4D6E" w:rsidP="00B17EFC">
            <w:r>
              <w:rPr>
                <w:rFonts w:hint="eastAsia"/>
              </w:rPr>
              <w:t>変更する場合は件名をここに入力します。デフォルトでは管理者が設定した件名が入力されています。</w:t>
            </w:r>
          </w:p>
        </w:tc>
      </w:tr>
      <w:tr w:rsidR="00AB4D6E" w14:paraId="384F9A28" w14:textId="77777777" w:rsidTr="006D16E3">
        <w:tc>
          <w:tcPr>
            <w:tcW w:w="2507" w:type="dxa"/>
          </w:tcPr>
          <w:p w14:paraId="619A34A8" w14:textId="77777777" w:rsidR="00AB4D6E" w:rsidRDefault="00AB4D6E" w:rsidP="00B17EFC">
            <w:r>
              <w:rPr>
                <w:rFonts w:hint="eastAsia"/>
              </w:rPr>
              <w:t>本文</w:t>
            </w:r>
          </w:p>
        </w:tc>
        <w:tc>
          <w:tcPr>
            <w:tcW w:w="5879" w:type="dxa"/>
          </w:tcPr>
          <w:p w14:paraId="73E2F92E" w14:textId="77777777" w:rsidR="00AB4D6E" w:rsidRDefault="00AB4D6E" w:rsidP="00B17EFC">
            <w:r>
              <w:rPr>
                <w:rFonts w:hint="eastAsia"/>
              </w:rPr>
              <w:t>メッセージを入力します。デフォルトでは管理者が設定した本文が入力されています。</w:t>
            </w:r>
          </w:p>
          <w:p w14:paraId="657E45FB" w14:textId="08A44CB2" w:rsidR="00AB4D6E" w:rsidRDefault="00FA5D2B" w:rsidP="004C2867">
            <w:pPr>
              <w:pStyle w:val="af5"/>
              <w:numPr>
                <w:ilvl w:val="0"/>
                <w:numId w:val="3"/>
              </w:numPr>
              <w:ind w:leftChars="0"/>
            </w:pPr>
            <w:r w:rsidRPr="00C35E56">
              <w:rPr>
                <w:rFonts w:hint="eastAsia"/>
              </w:rPr>
              <w:t>本文内に</w:t>
            </w:r>
            <w:r w:rsidR="00C35E56" w:rsidRPr="00C35E56">
              <w:t>${publicaddress}が表示されている場合は</w:t>
            </w:r>
            <w:r w:rsidR="00AB4D6E" w:rsidRPr="000F5EA6">
              <w:t>${</w:t>
            </w:r>
            <w:r w:rsidR="00AB4D6E" w:rsidRPr="00934EC2">
              <w:t>publicaddress</w:t>
            </w:r>
            <w:r w:rsidR="00AB4D6E" w:rsidRPr="000F5EA6">
              <w:t>}</w:t>
            </w:r>
            <w:r w:rsidR="00AB4D6E">
              <w:rPr>
                <w:rFonts w:hint="eastAsia"/>
              </w:rPr>
              <w:t>を削除しないようご注意ください。削除すると</w:t>
            </w:r>
            <w:r w:rsidR="008B0443">
              <w:rPr>
                <w:rFonts w:hint="eastAsia"/>
              </w:rPr>
              <w:t>ゲストユーザー</w:t>
            </w:r>
            <w:r w:rsidR="00AB4D6E">
              <w:rPr>
                <w:rFonts w:hint="eastAsia"/>
              </w:rPr>
              <w:t>が受信するメールにダウンロード用のURLが表示されなくなってしまいます。</w:t>
            </w:r>
          </w:p>
        </w:tc>
      </w:tr>
    </w:tbl>
    <w:p w14:paraId="417A36D5" w14:textId="501A5F26" w:rsidR="00AB4D6E" w:rsidRDefault="00AB4D6E" w:rsidP="00AB4D6E"/>
    <w:p w14:paraId="1EC10A4D" w14:textId="69E9D9CB" w:rsidR="00C35E56" w:rsidRPr="005509AB" w:rsidRDefault="005509AB" w:rsidP="005509AB">
      <w:pPr>
        <w:rPr>
          <w:b/>
        </w:rPr>
      </w:pPr>
      <w:r>
        <w:rPr>
          <w:rFonts w:hint="eastAsia"/>
          <w:b/>
        </w:rPr>
        <w:t>③</w:t>
      </w:r>
      <w:r w:rsidR="00C35E56" w:rsidRPr="005509AB">
        <w:rPr>
          <w:rFonts w:hint="eastAsia"/>
          <w:b/>
        </w:rPr>
        <w:t>公開オプションに関する項目</w:t>
      </w:r>
    </w:p>
    <w:tbl>
      <w:tblPr>
        <w:tblStyle w:val="af1"/>
        <w:tblW w:w="0" w:type="auto"/>
        <w:tblInd w:w="108" w:type="dxa"/>
        <w:tblLook w:val="04A0" w:firstRow="1" w:lastRow="0" w:firstColumn="1" w:lastColumn="0" w:noHBand="0" w:noVBand="1"/>
      </w:tblPr>
      <w:tblGrid>
        <w:gridCol w:w="2507"/>
        <w:gridCol w:w="5879"/>
      </w:tblGrid>
      <w:tr w:rsidR="00C35E56" w14:paraId="1AC095EC" w14:textId="77777777" w:rsidTr="00317BCD">
        <w:trPr>
          <w:tblHeader/>
        </w:trPr>
        <w:tc>
          <w:tcPr>
            <w:tcW w:w="2507" w:type="dxa"/>
            <w:shd w:val="clear" w:color="auto" w:fill="DAEEF3" w:themeFill="accent5" w:themeFillTint="33"/>
          </w:tcPr>
          <w:p w14:paraId="0DCAB7D4" w14:textId="77777777" w:rsidR="00C35E56" w:rsidRDefault="00C35E56" w:rsidP="000C26C5">
            <w:r>
              <w:rPr>
                <w:rFonts w:hint="eastAsia"/>
              </w:rPr>
              <w:t>項目名</w:t>
            </w:r>
          </w:p>
        </w:tc>
        <w:tc>
          <w:tcPr>
            <w:tcW w:w="5879" w:type="dxa"/>
            <w:shd w:val="clear" w:color="auto" w:fill="DAEEF3" w:themeFill="accent5" w:themeFillTint="33"/>
          </w:tcPr>
          <w:p w14:paraId="34FAF61D" w14:textId="77777777" w:rsidR="00C35E56" w:rsidRDefault="00C35E56" w:rsidP="000C26C5">
            <w:r>
              <w:rPr>
                <w:rFonts w:hint="eastAsia"/>
              </w:rPr>
              <w:t>説明</w:t>
            </w:r>
          </w:p>
        </w:tc>
      </w:tr>
      <w:tr w:rsidR="00C35E56" w14:paraId="75DA47F7" w14:textId="77777777" w:rsidTr="00317BCD">
        <w:tc>
          <w:tcPr>
            <w:tcW w:w="2507" w:type="dxa"/>
          </w:tcPr>
          <w:p w14:paraId="673CA51E" w14:textId="032D036C" w:rsidR="00C35E56" w:rsidRDefault="00C35E56" w:rsidP="007C3532">
            <w:r>
              <w:rPr>
                <w:rFonts w:hint="eastAsia"/>
              </w:rPr>
              <w:t>ダウンロード回数制限(※)</w:t>
            </w:r>
          </w:p>
        </w:tc>
        <w:tc>
          <w:tcPr>
            <w:tcW w:w="5879" w:type="dxa"/>
          </w:tcPr>
          <w:p w14:paraId="1C975D12" w14:textId="22880F64" w:rsidR="00C35E56" w:rsidRDefault="00C35E56" w:rsidP="006A754D">
            <w:r>
              <w:rPr>
                <w:rFonts w:hint="eastAsia"/>
              </w:rPr>
              <w:t>チェックを入れた場合、ファイルが</w:t>
            </w:r>
            <w:r w:rsidR="0024520A">
              <w:rPr>
                <w:rFonts w:hint="eastAsia"/>
              </w:rPr>
              <w:t>指定回数</w:t>
            </w:r>
            <w:r>
              <w:rPr>
                <w:rFonts w:hint="eastAsia"/>
              </w:rPr>
              <w:t>ダウンロードされると自動的に</w:t>
            </w:r>
            <w:r w:rsidR="00E2026E" w:rsidRPr="00E2026E">
              <w:rPr>
                <w:rFonts w:hint="eastAsia"/>
              </w:rPr>
              <w:t>ファイル送信が</w:t>
            </w:r>
            <w:r>
              <w:rPr>
                <w:rFonts w:hint="eastAsia"/>
              </w:rPr>
              <w:t>停止されるようになります。</w:t>
            </w:r>
          </w:p>
        </w:tc>
      </w:tr>
      <w:tr w:rsidR="00C35E56" w14:paraId="52BE7A12" w14:textId="77777777" w:rsidTr="00317BCD">
        <w:tc>
          <w:tcPr>
            <w:tcW w:w="2507" w:type="dxa"/>
          </w:tcPr>
          <w:p w14:paraId="5207B30F" w14:textId="7057E02E" w:rsidR="00C35E56" w:rsidRDefault="00C35E56" w:rsidP="001B5387">
            <w:r>
              <w:rPr>
                <w:rFonts w:hint="eastAsia"/>
              </w:rPr>
              <w:t>公開期限(※)</w:t>
            </w:r>
          </w:p>
        </w:tc>
        <w:tc>
          <w:tcPr>
            <w:tcW w:w="5879" w:type="dxa"/>
          </w:tcPr>
          <w:p w14:paraId="0C6D28AF" w14:textId="090F8FE1" w:rsidR="00C35E56" w:rsidRDefault="00C35E56" w:rsidP="006A754D">
            <w:r>
              <w:rPr>
                <w:rFonts w:hint="eastAsia"/>
              </w:rPr>
              <w:t>チェックを入れた場合、指定の期限を超えると自動的に</w:t>
            </w:r>
            <w:r w:rsidR="00E2026E" w:rsidRPr="00E2026E">
              <w:rPr>
                <w:rFonts w:hint="eastAsia"/>
              </w:rPr>
              <w:t>ファイル送信が</w:t>
            </w:r>
            <w:r>
              <w:rPr>
                <w:rFonts w:hint="eastAsia"/>
              </w:rPr>
              <w:t>停止されるようになります。</w:t>
            </w:r>
          </w:p>
        </w:tc>
      </w:tr>
      <w:tr w:rsidR="007C3532" w14:paraId="7517EF69" w14:textId="77777777" w:rsidTr="00317BCD">
        <w:tc>
          <w:tcPr>
            <w:tcW w:w="2507" w:type="dxa"/>
          </w:tcPr>
          <w:p w14:paraId="66B3FDED" w14:textId="3659CB57" w:rsidR="007C3532" w:rsidRDefault="007C3532" w:rsidP="001B5387">
            <w:r>
              <w:rPr>
                <w:rFonts w:hint="eastAsia"/>
              </w:rPr>
              <w:t>認証方式(※)</w:t>
            </w:r>
          </w:p>
        </w:tc>
        <w:tc>
          <w:tcPr>
            <w:tcW w:w="5879" w:type="dxa"/>
          </w:tcPr>
          <w:p w14:paraId="387A2C5E" w14:textId="72BDC5B2" w:rsidR="007C3532" w:rsidRDefault="00F85AAC" w:rsidP="00F85AAC">
            <w:r>
              <w:rPr>
                <w:rFonts w:hint="eastAsia"/>
              </w:rPr>
              <w:t>ゲストユーザーが</w:t>
            </w:r>
            <w:r w:rsidR="00E52A9B">
              <w:rPr>
                <w:rFonts w:hint="eastAsia"/>
              </w:rPr>
              <w:t>公開アドレスへのアクセス時に</w:t>
            </w:r>
            <w:r>
              <w:rPr>
                <w:rFonts w:hint="eastAsia"/>
              </w:rPr>
              <w:t>本設定で</w:t>
            </w:r>
            <w:r w:rsidR="0062769B">
              <w:rPr>
                <w:rFonts w:hint="eastAsia"/>
              </w:rPr>
              <w:t>指定</w:t>
            </w:r>
            <w:r>
              <w:rPr>
                <w:rFonts w:hint="eastAsia"/>
              </w:rPr>
              <w:t>した認証方式によるログインが必要となります。</w:t>
            </w:r>
            <w:r w:rsidR="0062769B">
              <w:rPr>
                <w:rFonts w:hint="eastAsia"/>
              </w:rPr>
              <w:t>指定可能な方式は以下の通りです。</w:t>
            </w:r>
          </w:p>
          <w:p w14:paraId="45BCB3B1" w14:textId="2558BFE2" w:rsidR="00317BCD" w:rsidRDefault="00317BCD" w:rsidP="00F85AAC"/>
          <w:p w14:paraId="58C61552" w14:textId="59CBA1D5" w:rsidR="006C56B2" w:rsidRDefault="006C56B2" w:rsidP="00F85AAC"/>
          <w:p w14:paraId="740C5A58" w14:textId="77777777" w:rsidR="006C56B2" w:rsidRDefault="006C56B2" w:rsidP="00F85AAC"/>
          <w:p w14:paraId="129DF9D8" w14:textId="168B924B" w:rsidR="0062769B" w:rsidRPr="0062769B" w:rsidRDefault="0062769B" w:rsidP="00F85AAC">
            <w:pPr>
              <w:rPr>
                <w:b/>
              </w:rPr>
            </w:pPr>
            <w:r w:rsidRPr="0062769B">
              <w:rPr>
                <w:rFonts w:hint="eastAsia"/>
                <w:b/>
              </w:rPr>
              <w:lastRenderedPageBreak/>
              <w:t>・ワンタイムパスワード</w:t>
            </w:r>
          </w:p>
          <w:p w14:paraId="25F832F4" w14:textId="77777777" w:rsidR="0062769B" w:rsidRDefault="0062769B" w:rsidP="0062769B">
            <w:r>
              <w:rPr>
                <w:rFonts w:hint="eastAsia"/>
              </w:rPr>
              <w:t>公開アドレスへのアクセス時にワンタイムパスワードでの認証を必要とします。公開アドレスにアクセスするとメール認証</w:t>
            </w:r>
            <w:r w:rsidRPr="00F671D3">
              <w:t>ログイン画面</w:t>
            </w:r>
            <w:r>
              <w:rPr>
                <w:rFonts w:hint="eastAsia"/>
              </w:rPr>
              <w:t>が表示され、自身のメールアドレスを入力し「パスワード取得」ボタンをクリックすると生成されたワンタイムパスワードがメールで通知されますので、そのパスワードを用いて認証を行います。</w:t>
            </w:r>
          </w:p>
          <w:p w14:paraId="0377F422" w14:textId="77777777" w:rsidR="0062769B" w:rsidRPr="0062769B" w:rsidRDefault="0062769B" w:rsidP="00F85AAC"/>
          <w:p w14:paraId="2C46380B" w14:textId="38760DBD" w:rsidR="0062769B" w:rsidRPr="0062769B" w:rsidRDefault="0062769B" w:rsidP="00F85AAC">
            <w:pPr>
              <w:rPr>
                <w:b/>
              </w:rPr>
            </w:pPr>
            <w:r w:rsidRPr="0062769B">
              <w:rPr>
                <w:rFonts w:hint="eastAsia"/>
                <w:b/>
              </w:rPr>
              <w:t>・ランダムパスワード</w:t>
            </w:r>
          </w:p>
          <w:p w14:paraId="11C7924F" w14:textId="21C7A895" w:rsidR="0062769B" w:rsidRDefault="00E52A9B" w:rsidP="00F85AAC">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14:paraId="039B1321" w14:textId="77777777" w:rsidR="00E52A9B" w:rsidRDefault="00E52A9B" w:rsidP="00F85AAC"/>
          <w:p w14:paraId="23F9E6B3" w14:textId="36E5324D" w:rsidR="0062769B" w:rsidRPr="0062769B" w:rsidRDefault="0062769B" w:rsidP="00F85AAC">
            <w:pPr>
              <w:rPr>
                <w:b/>
              </w:rPr>
            </w:pPr>
            <w:r w:rsidRPr="0062769B">
              <w:rPr>
                <w:rFonts w:hint="eastAsia"/>
                <w:b/>
              </w:rPr>
              <w:t>・入力したパスワード</w:t>
            </w:r>
          </w:p>
          <w:p w14:paraId="4D2B9359" w14:textId="44C8B68C" w:rsidR="003506AE" w:rsidRDefault="00E52A9B" w:rsidP="00F85AAC">
            <w:r>
              <w:rPr>
                <w:rFonts w:hint="eastAsia"/>
              </w:rPr>
              <w:t>公開アドレスへのアクセス時にユーザーが設定した固定パスワードによる認証を必要とします。なお、本項目を選択した場合はファイル送信を行ったユーザー自身が送信相手に対して別途パスワードを伝える必要があります。</w:t>
            </w:r>
          </w:p>
          <w:p w14:paraId="2576471B" w14:textId="77777777" w:rsidR="0083501B" w:rsidRDefault="0083501B" w:rsidP="00F85AAC"/>
          <w:p w14:paraId="0879B8D0" w14:textId="5E667DD4" w:rsidR="0062769B" w:rsidRDefault="0062769B" w:rsidP="00F85AAC">
            <w:pPr>
              <w:rPr>
                <w:b/>
              </w:rPr>
            </w:pPr>
            <w:r w:rsidRPr="0062769B">
              <w:rPr>
                <w:rFonts w:hint="eastAsia"/>
                <w:b/>
              </w:rPr>
              <w:t>・なし</w:t>
            </w:r>
          </w:p>
          <w:p w14:paraId="22215DCB" w14:textId="7B3C4B57" w:rsidR="0062769B" w:rsidRDefault="00035800" w:rsidP="00F85AAC">
            <w:r>
              <w:rPr>
                <w:rFonts w:hint="eastAsia"/>
              </w:rPr>
              <w:t>認証不要で公開アドレスにアクセスすることができます。</w:t>
            </w:r>
          </w:p>
        </w:tc>
      </w:tr>
      <w:tr w:rsidR="00C35E56" w14:paraId="3207AA71" w14:textId="77777777" w:rsidTr="00317BCD">
        <w:tc>
          <w:tcPr>
            <w:tcW w:w="2507" w:type="dxa"/>
          </w:tcPr>
          <w:p w14:paraId="705DDCBA" w14:textId="0BABF344" w:rsidR="00C35E56" w:rsidRDefault="00C35E56" w:rsidP="001B5387">
            <w:r>
              <w:rPr>
                <w:rFonts w:hint="eastAsia"/>
              </w:rPr>
              <w:lastRenderedPageBreak/>
              <w:t>ダウンロードされたらメールで通知(※)</w:t>
            </w:r>
          </w:p>
        </w:tc>
        <w:tc>
          <w:tcPr>
            <w:tcW w:w="5879" w:type="dxa"/>
          </w:tcPr>
          <w:p w14:paraId="5BE9C3C1" w14:textId="098EC46D" w:rsidR="00C35E56" w:rsidRDefault="00C35E56" w:rsidP="002C38BA">
            <w:r>
              <w:rPr>
                <w:rFonts w:hint="eastAsia"/>
              </w:rPr>
              <w:t>チェックを入れた場合、ファイルがダウンロードされるとファイル送信設定を行ったユーザーにメール通知されます。</w:t>
            </w:r>
          </w:p>
        </w:tc>
      </w:tr>
    </w:tbl>
    <w:p w14:paraId="3B28DFF7" w14:textId="211004B5" w:rsidR="00C35E56" w:rsidRDefault="009845D2" w:rsidP="004C2867">
      <w:pPr>
        <w:pStyle w:val="af5"/>
        <w:numPr>
          <w:ilvl w:val="0"/>
          <w:numId w:val="3"/>
        </w:numPr>
        <w:ind w:leftChars="0"/>
      </w:pPr>
      <w:r>
        <w:rPr>
          <w:rFonts w:hint="eastAsia"/>
        </w:rPr>
        <w:t>管理者の設定によっては</w:t>
      </w:r>
      <w:r w:rsidR="00F82A69" w:rsidRPr="00F82A69">
        <w:rPr>
          <w:rFonts w:hint="eastAsia"/>
        </w:rPr>
        <w:t>設定項目が表示されない場合</w:t>
      </w:r>
      <w:r>
        <w:rPr>
          <w:rFonts w:hint="eastAsia"/>
        </w:rPr>
        <w:t>があります。</w:t>
      </w:r>
    </w:p>
    <w:p w14:paraId="2819FB9F" w14:textId="77777777" w:rsidR="007C3532" w:rsidRDefault="007C3532" w:rsidP="005509AB"/>
    <w:p w14:paraId="63E1B21C" w14:textId="0B9B3B30" w:rsidR="003312F4" w:rsidRPr="005509AB" w:rsidRDefault="005509AB" w:rsidP="005509AB">
      <w:pPr>
        <w:rPr>
          <w:b/>
        </w:rPr>
      </w:pPr>
      <w:r w:rsidRPr="005509AB">
        <w:rPr>
          <w:rFonts w:hint="eastAsia"/>
          <w:b/>
        </w:rPr>
        <w:t>④</w:t>
      </w:r>
      <w:r w:rsidR="003312F4" w:rsidRPr="005509AB">
        <w:rPr>
          <w:rFonts w:hint="eastAsia"/>
          <w:b/>
        </w:rPr>
        <w:t>送信ボタン</w:t>
      </w:r>
    </w:p>
    <w:p w14:paraId="596569C6" w14:textId="6867D757" w:rsidR="0091370D" w:rsidRPr="00FF0EA7" w:rsidRDefault="003312F4" w:rsidP="00AB4D6E">
      <w:r>
        <w:rPr>
          <w:rFonts w:hint="eastAsia"/>
        </w:rPr>
        <w:t>クリックするとファイル送信が実行され</w:t>
      </w:r>
      <w:r w:rsidR="00FC6C6F">
        <w:rPr>
          <w:rFonts w:hint="eastAsia"/>
        </w:rPr>
        <w:t>、</w:t>
      </w:r>
      <w:r w:rsidR="002B6C83">
        <w:rPr>
          <w:rFonts w:hint="eastAsia"/>
        </w:rPr>
        <w:t>ゲストユーザーへメール送信が完了した旨のメッセージが表示されます。</w:t>
      </w:r>
    </w:p>
    <w:p w14:paraId="074D24FD" w14:textId="77777777" w:rsidR="00F11619" w:rsidRPr="00F11619" w:rsidRDefault="00F11619" w:rsidP="00AB4D6E"/>
    <w:p w14:paraId="3ABBBFB4" w14:textId="2D01E891" w:rsidR="00D02FDE" w:rsidRDefault="00154081" w:rsidP="00D02FDE">
      <w:r w:rsidRPr="00154081">
        <w:rPr>
          <w:rFonts w:hint="eastAsia"/>
        </w:rPr>
        <w:t>管理者の設定によって</w:t>
      </w:r>
      <w:r w:rsidR="00A57F62">
        <w:rPr>
          <w:rFonts w:hint="eastAsia"/>
        </w:rPr>
        <w:t>は</w:t>
      </w:r>
      <w:r w:rsidRPr="00154081">
        <w:rPr>
          <w:rFonts w:hint="eastAsia"/>
        </w:rPr>
        <w:t>ファイル送信時に承認者による承認が必要な場合があります。</w:t>
      </w:r>
      <w:r w:rsidR="00074937" w:rsidRPr="00154081">
        <w:rPr>
          <w:rFonts w:hint="eastAsia"/>
        </w:rPr>
        <w:t>承認</w:t>
      </w:r>
      <w:r w:rsidR="00074937">
        <w:rPr>
          <w:rFonts w:hint="eastAsia"/>
        </w:rPr>
        <w:t>に関する</w:t>
      </w:r>
      <w:r w:rsidR="00D02FDE">
        <w:rPr>
          <w:rFonts w:hint="eastAsia"/>
        </w:rPr>
        <w:t>詳細につきましては、</w:t>
      </w:r>
      <w:r w:rsidR="00D02FDE" w:rsidRPr="00300F74">
        <w:rPr>
          <w:rFonts w:hint="eastAsia"/>
        </w:rPr>
        <w:t>以下</w:t>
      </w:r>
      <w:r w:rsidR="00D02FDE" w:rsidRPr="00300F74">
        <w:t xml:space="preserve">URL内の「Proself Ver.5 - </w:t>
      </w:r>
      <w:r w:rsidR="00D02FDE">
        <w:rPr>
          <w:rFonts w:hint="eastAsia"/>
        </w:rPr>
        <w:t>操作チュートリアルファイル送信承認ユーザー編</w:t>
      </w:r>
      <w:r w:rsidR="00D02FDE" w:rsidRPr="00300F74">
        <w:t>」</w:t>
      </w:r>
      <w:r w:rsidR="00D02FDE">
        <w:rPr>
          <w:rFonts w:hint="eastAsia"/>
        </w:rPr>
        <w:t>をご参照ください。</w:t>
      </w:r>
    </w:p>
    <w:p w14:paraId="4FB62179" w14:textId="77777777" w:rsidR="00D02FDE" w:rsidRDefault="003735B8" w:rsidP="00D02FDE">
      <w:pPr>
        <w:rPr>
          <w:rStyle w:val="af0"/>
        </w:rPr>
      </w:pPr>
      <w:hyperlink r:id="rId12" w:history="1">
        <w:r w:rsidR="00D02FDE" w:rsidRPr="0040081F">
          <w:rPr>
            <w:rStyle w:val="af0"/>
          </w:rPr>
          <w:t>https://www.proself.jp/manualtutorial/list/</w:t>
        </w:r>
      </w:hyperlink>
    </w:p>
    <w:p w14:paraId="41EECE28" w14:textId="77777777" w:rsidR="00F11619" w:rsidRDefault="00F11619" w:rsidP="00F11619"/>
    <w:p w14:paraId="0167A2E9" w14:textId="1AAF6F52" w:rsidR="00F11619" w:rsidRDefault="00F11619" w:rsidP="00F11619">
      <w:r>
        <w:rPr>
          <w:rFonts w:hint="eastAsia"/>
        </w:rPr>
        <w:t>ファイル送信完了後</w:t>
      </w:r>
      <w:r w:rsidR="00B1597F">
        <w:rPr>
          <w:rFonts w:hint="eastAsia"/>
        </w:rPr>
        <w:t>に</w:t>
      </w:r>
      <w:r>
        <w:rPr>
          <w:rFonts w:hint="eastAsia"/>
        </w:rPr>
        <w:t>ファイル送信画面の「送信ファイル一覧」をクリックすることで送信されたファイルや公開アドレス等の情報を確認することができます。詳細につきましては「</w:t>
      </w:r>
      <w:hyperlink w:anchor="_ゲストユーザーに送信した内容を確認する_1" w:history="1">
        <w:r w:rsidR="00317BCD" w:rsidRPr="00FA18C3">
          <w:rPr>
            <w:rStyle w:val="af0"/>
            <w:rFonts w:hint="eastAsia"/>
          </w:rPr>
          <w:t>3.3.ゲストユーザーに送信した内容を確認する</w:t>
        </w:r>
      </w:hyperlink>
      <w:r>
        <w:rPr>
          <w:rFonts w:hint="eastAsia"/>
        </w:rPr>
        <w:t>」をご参照ください。</w:t>
      </w:r>
    </w:p>
    <w:p w14:paraId="7045AADE" w14:textId="77777777" w:rsidR="009D7048" w:rsidRPr="00D0747E" w:rsidRDefault="009D7048" w:rsidP="00AB4D6E"/>
    <w:p w14:paraId="2D83AE24" w14:textId="4F621749" w:rsidR="00AB4D6E" w:rsidRDefault="00A2599F" w:rsidP="00A05F09">
      <w:pPr>
        <w:pStyle w:val="2"/>
      </w:pPr>
      <w:bookmarkStart w:id="8" w:name="_テンプレートを読み込んでファイル送信を行う"/>
      <w:bookmarkStart w:id="9" w:name="_送信ファイル一覧"/>
      <w:bookmarkStart w:id="10" w:name="_Toc49441200"/>
      <w:bookmarkStart w:id="11" w:name="_Toc138151489"/>
      <w:bookmarkEnd w:id="8"/>
      <w:bookmarkEnd w:id="9"/>
      <w:r>
        <w:rPr>
          <w:rFonts w:hint="eastAsia"/>
        </w:rPr>
        <w:t>テンプレートを読み込んでファイル送信を行う</w:t>
      </w:r>
      <w:bookmarkEnd w:id="10"/>
      <w:bookmarkEnd w:id="11"/>
    </w:p>
    <w:p w14:paraId="137B9D41" w14:textId="1756820B" w:rsidR="00940DF6" w:rsidRDefault="00A05F09" w:rsidP="00A05F09">
      <w:r>
        <w:rPr>
          <w:rFonts w:hint="eastAsia"/>
        </w:rPr>
        <w:t>作成済みのテンプレートを読み込んでファイル送信を行うことができます。</w:t>
      </w:r>
    </w:p>
    <w:p w14:paraId="5C67C09A" w14:textId="503E4351" w:rsidR="004745F3" w:rsidRDefault="00940DF6" w:rsidP="00A05F09">
      <w:r>
        <w:rPr>
          <w:rFonts w:hint="eastAsia"/>
        </w:rPr>
        <w:t>なお、</w:t>
      </w:r>
      <w:r w:rsidR="004745F3">
        <w:rPr>
          <w:rFonts w:hint="eastAsia"/>
        </w:rPr>
        <w:t>テンプレートがない場合は</w:t>
      </w:r>
      <w:r w:rsidR="007B7800">
        <w:rPr>
          <w:rFonts w:hint="eastAsia"/>
        </w:rPr>
        <w:t>初めに</w:t>
      </w:r>
      <w:r w:rsidR="00A467BE">
        <w:rPr>
          <w:rFonts w:hint="eastAsia"/>
        </w:rPr>
        <w:t>テンプレートを作成する必要があります。</w:t>
      </w:r>
    </w:p>
    <w:p w14:paraId="1EA024A9" w14:textId="4C0F5161" w:rsidR="00A84449" w:rsidRDefault="00A84449" w:rsidP="00A05F09"/>
    <w:p w14:paraId="02B1D780" w14:textId="1997F1C6" w:rsidR="00182F30" w:rsidRPr="00A84449" w:rsidRDefault="00182F30" w:rsidP="00182F30">
      <w:pPr>
        <w:pStyle w:val="3"/>
      </w:pPr>
      <w:bookmarkStart w:id="12" w:name="_Toc138151490"/>
      <w:r>
        <w:rPr>
          <w:rFonts w:hint="eastAsia"/>
          <w:lang w:eastAsia="ja-JP"/>
        </w:rPr>
        <w:t>テンプレートの作成</w:t>
      </w:r>
      <w:bookmarkEnd w:id="12"/>
    </w:p>
    <w:p w14:paraId="53364566" w14:textId="77777777" w:rsidR="000766FF" w:rsidRDefault="000766FF" w:rsidP="000766FF">
      <w:pPr>
        <w:adjustRightInd/>
        <w:snapToGrid/>
      </w:pPr>
      <w:r>
        <w:rPr>
          <w:rFonts w:hint="eastAsia"/>
        </w:rPr>
        <w:t>左メニューより「テンプレート一覧」をクリックするとテンプレート一覧画面が表示されます。</w:t>
      </w:r>
    </w:p>
    <w:p w14:paraId="234F410D" w14:textId="18F34DCE" w:rsidR="00D856F5" w:rsidRDefault="00D856F5" w:rsidP="00D856F5">
      <w:pPr>
        <w:adjustRightInd/>
        <w:snapToGrid/>
        <w:jc w:val="center"/>
      </w:pPr>
      <w:r>
        <w:rPr>
          <w:rFonts w:hint="eastAsia"/>
          <w:noProof/>
        </w:rPr>
        <w:lastRenderedPageBreak/>
        <mc:AlternateContent>
          <mc:Choice Requires="wps">
            <w:drawing>
              <wp:anchor distT="0" distB="0" distL="114300" distR="114300" simplePos="0" relativeHeight="251869184" behindDoc="0" locked="0" layoutInCell="1" allowOverlap="1" wp14:anchorId="48FCA78F" wp14:editId="1C0825AA">
                <wp:simplePos x="0" y="0"/>
                <wp:positionH relativeFrom="column">
                  <wp:posOffset>34290</wp:posOffset>
                </wp:positionH>
                <wp:positionV relativeFrom="paragraph">
                  <wp:posOffset>1557020</wp:posOffset>
                </wp:positionV>
                <wp:extent cx="771525" cy="200025"/>
                <wp:effectExtent l="0" t="0" r="28575" b="28575"/>
                <wp:wrapNone/>
                <wp:docPr id="237" name="正方形/長方形 237"/>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D8C14" id="正方形/長方形 237" o:spid="_x0000_s1026" style="position:absolute;left:0;text-align:left;margin-left:2.7pt;margin-top:122.6pt;width:60.75pt;height:1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" filled="f" strokecolor="red" strokeweight="2pt"/>
            </w:pict>
          </mc:Fallback>
        </mc:AlternateContent>
      </w:r>
      <w:r>
        <w:rPr>
          <w:noProof/>
        </w:rPr>
        <w:drawing>
          <wp:inline distT="0" distB="0" distL="0" distR="0" wp14:anchorId="6CE4078C" wp14:editId="74C8252A">
            <wp:extent cx="5400040" cy="1824990"/>
            <wp:effectExtent l="19050" t="19050" r="10160" b="2286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1824990"/>
                    </a:xfrm>
                    <a:prstGeom prst="rect">
                      <a:avLst/>
                    </a:prstGeom>
                    <a:ln>
                      <a:solidFill>
                        <a:schemeClr val="tx1"/>
                      </a:solidFill>
                    </a:ln>
                  </pic:spPr>
                </pic:pic>
              </a:graphicData>
            </a:graphic>
          </wp:inline>
        </w:drawing>
      </w:r>
    </w:p>
    <w:p w14:paraId="05790D6A" w14:textId="77777777" w:rsidR="000766FF" w:rsidRPr="001314A3" w:rsidRDefault="000766FF" w:rsidP="000766FF">
      <w:pPr>
        <w:adjustRightInd/>
        <w:snapToGrid/>
        <w:jc w:val="center"/>
        <w:rPr>
          <w:b/>
        </w:rPr>
      </w:pPr>
      <w:r w:rsidRPr="001314A3">
        <w:rPr>
          <w:rFonts w:hint="eastAsia"/>
          <w:b/>
        </w:rPr>
        <w:t>テンプレート一覧</w:t>
      </w:r>
    </w:p>
    <w:p w14:paraId="5638BA74" w14:textId="0F5C9DD2" w:rsidR="004745F3" w:rsidRDefault="004745F3" w:rsidP="00A05F09"/>
    <w:p w14:paraId="2C38BF2C" w14:textId="4BDFA335" w:rsidR="00784165" w:rsidRPr="001E6C3F" w:rsidRDefault="00784165" w:rsidP="00784165">
      <w:pPr>
        <w:rPr>
          <w:lang w:eastAsia="ar-SA"/>
        </w:rPr>
      </w:pPr>
      <w:r>
        <w:rPr>
          <w:rFonts w:hint="eastAsia"/>
        </w:rPr>
        <w:t>テンプレート一覧画面の上部メニューにある「テンプレート追加」より「ファイル送信用」をクリックします。</w:t>
      </w:r>
    </w:p>
    <w:p w14:paraId="1870B694" w14:textId="4AC72786" w:rsidR="0059469D" w:rsidRDefault="0059469D" w:rsidP="00784165">
      <w:pPr>
        <w:adjustRightInd/>
        <w:snapToGrid/>
        <w:jc w:val="center"/>
      </w:pPr>
      <w:r>
        <w:rPr>
          <w:rFonts w:hint="eastAsia"/>
          <w:noProof/>
        </w:rPr>
        <mc:AlternateContent>
          <mc:Choice Requires="wps">
            <w:drawing>
              <wp:anchor distT="0" distB="0" distL="114300" distR="114300" simplePos="0" relativeHeight="251871232" behindDoc="0" locked="0" layoutInCell="1" allowOverlap="1" wp14:anchorId="55442D00" wp14:editId="50E15E53">
                <wp:simplePos x="0" y="0"/>
                <wp:positionH relativeFrom="column">
                  <wp:posOffset>891540</wp:posOffset>
                </wp:positionH>
                <wp:positionV relativeFrom="paragraph">
                  <wp:posOffset>292100</wp:posOffset>
                </wp:positionV>
                <wp:extent cx="800100" cy="590550"/>
                <wp:effectExtent l="0" t="0" r="19050" b="19050"/>
                <wp:wrapNone/>
                <wp:docPr id="239" name="正方形/長方形 239"/>
                <wp:cNvGraphicFramePr/>
                <a:graphic xmlns:a="http://schemas.openxmlformats.org/drawingml/2006/main">
                  <a:graphicData uri="http://schemas.microsoft.com/office/word/2010/wordprocessingShape">
                    <wps:wsp>
                      <wps:cNvSpPr/>
                      <wps:spPr>
                        <a:xfrm>
                          <a:off x="0" y="0"/>
                          <a:ext cx="800100" cy="590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B9800" id="正方形/長方形 239" o:spid="_x0000_s1026" style="position:absolute;left:0;text-align:left;margin-left:70.2pt;margin-top:23pt;width:63pt;height:4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" filled="f" strokecolor="red" strokeweight="2pt"/>
            </w:pict>
          </mc:Fallback>
        </mc:AlternateContent>
      </w:r>
      <w:r>
        <w:rPr>
          <w:noProof/>
        </w:rPr>
        <w:drawing>
          <wp:inline distT="0" distB="0" distL="0" distR="0" wp14:anchorId="554A7A48" wp14:editId="26192C6D">
            <wp:extent cx="5400040" cy="1839595"/>
            <wp:effectExtent l="19050" t="19050" r="10160" b="2730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1839595"/>
                    </a:xfrm>
                    <a:prstGeom prst="rect">
                      <a:avLst/>
                    </a:prstGeom>
                    <a:ln>
                      <a:solidFill>
                        <a:schemeClr val="tx1"/>
                      </a:solidFill>
                    </a:ln>
                  </pic:spPr>
                </pic:pic>
              </a:graphicData>
            </a:graphic>
          </wp:inline>
        </w:drawing>
      </w:r>
    </w:p>
    <w:p w14:paraId="7276B59D" w14:textId="77777777" w:rsidR="00784165" w:rsidRDefault="00784165" w:rsidP="00784165">
      <w:pPr>
        <w:adjustRightInd/>
        <w:snapToGrid/>
        <w:jc w:val="center"/>
      </w:pPr>
      <w:r w:rsidRPr="001314A3">
        <w:rPr>
          <w:rFonts w:hint="eastAsia"/>
          <w:b/>
        </w:rPr>
        <w:t>テンプレート一覧</w:t>
      </w:r>
    </w:p>
    <w:p w14:paraId="6F1F2A92" w14:textId="77777777" w:rsidR="000766FF" w:rsidRPr="004745F3" w:rsidRDefault="000766FF" w:rsidP="00A05F09"/>
    <w:p w14:paraId="6F91CA0D" w14:textId="77777777" w:rsidR="0002004E" w:rsidRDefault="0002004E">
      <w:pPr>
        <w:adjustRightInd/>
        <w:snapToGrid/>
      </w:pPr>
      <w:r>
        <w:br w:type="page"/>
      </w:r>
    </w:p>
    <w:p w14:paraId="698A200D" w14:textId="542A231C" w:rsidR="001171D7" w:rsidRDefault="001171D7" w:rsidP="00CA271B">
      <w:pPr>
        <w:adjustRightInd/>
        <w:snapToGrid/>
      </w:pPr>
      <w:r>
        <w:rPr>
          <w:rFonts w:hint="eastAsia"/>
        </w:rPr>
        <w:lastRenderedPageBreak/>
        <w:t>「ファイル送信テンプレート追加」画面が表示されますので、必要に応じて各項目を設定し</w:t>
      </w:r>
      <w:r w:rsidR="00C45990">
        <w:rPr>
          <w:rFonts w:hint="eastAsia"/>
        </w:rPr>
        <w:t>た後、画面左上の「追加」をクリックします。</w:t>
      </w:r>
    </w:p>
    <w:p w14:paraId="05C7F4AD" w14:textId="7EE8E331" w:rsidR="009E1E53" w:rsidRDefault="009E1E53" w:rsidP="001171D7">
      <w:pPr>
        <w:adjustRightInd/>
        <w:snapToGrid/>
        <w:jc w:val="center"/>
      </w:pPr>
      <w:r>
        <w:rPr>
          <w:noProof/>
        </w:rPr>
        <mc:AlternateContent>
          <mc:Choice Requires="wps">
            <w:drawing>
              <wp:anchor distT="0" distB="0" distL="114300" distR="114300" simplePos="0" relativeHeight="251873280" behindDoc="0" locked="0" layoutInCell="1" allowOverlap="1" wp14:anchorId="4760B873" wp14:editId="31C7F79F">
                <wp:simplePos x="0" y="0"/>
                <wp:positionH relativeFrom="column">
                  <wp:posOffset>882015</wp:posOffset>
                </wp:positionH>
                <wp:positionV relativeFrom="paragraph">
                  <wp:posOffset>309245</wp:posOffset>
                </wp:positionV>
                <wp:extent cx="419100" cy="190500"/>
                <wp:effectExtent l="0" t="0" r="19050" b="19050"/>
                <wp:wrapNone/>
                <wp:docPr id="244" name="正方形/長方形 244"/>
                <wp:cNvGraphicFramePr/>
                <a:graphic xmlns:a="http://schemas.openxmlformats.org/drawingml/2006/main">
                  <a:graphicData uri="http://schemas.microsoft.com/office/word/2010/wordprocessingShape">
                    <wps:wsp>
                      <wps:cNvSpPr/>
                      <wps:spPr>
                        <a:xfrm>
                          <a:off x="0" y="0"/>
                          <a:ext cx="4191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F709E" id="正方形/長方形 244" o:spid="_x0000_s1026" style="position:absolute;left:0;text-align:left;margin-left:69.45pt;margin-top:24.35pt;width:33pt;height: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" filled="f" strokecolor="red" strokeweight="2pt"/>
            </w:pict>
          </mc:Fallback>
        </mc:AlternateContent>
      </w:r>
      <w:r>
        <w:rPr>
          <w:noProof/>
        </w:rPr>
        <w:drawing>
          <wp:inline distT="0" distB="0" distL="0" distR="0" wp14:anchorId="07C27941" wp14:editId="36F3A66C">
            <wp:extent cx="5400040" cy="3262630"/>
            <wp:effectExtent l="19050" t="19050" r="10160" b="13970"/>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262630"/>
                    </a:xfrm>
                    <a:prstGeom prst="rect">
                      <a:avLst/>
                    </a:prstGeom>
                    <a:ln>
                      <a:solidFill>
                        <a:schemeClr val="tx1"/>
                      </a:solidFill>
                    </a:ln>
                  </pic:spPr>
                </pic:pic>
              </a:graphicData>
            </a:graphic>
          </wp:inline>
        </w:drawing>
      </w:r>
    </w:p>
    <w:p w14:paraId="72FC88CF" w14:textId="77777777" w:rsidR="001171D7" w:rsidRPr="00EA42D7" w:rsidRDefault="001171D7" w:rsidP="001171D7">
      <w:pPr>
        <w:adjustRightInd/>
        <w:snapToGrid/>
        <w:jc w:val="center"/>
        <w:rPr>
          <w:b/>
        </w:rPr>
      </w:pPr>
      <w:r w:rsidRPr="00EA42D7">
        <w:rPr>
          <w:rFonts w:hint="eastAsia"/>
          <w:b/>
        </w:rPr>
        <w:t>ファイル送信テンプレート追加</w:t>
      </w:r>
    </w:p>
    <w:p w14:paraId="6F8A3A05" w14:textId="1D735D11" w:rsidR="004745F3" w:rsidRDefault="004745F3" w:rsidP="00A05F09"/>
    <w:p w14:paraId="6DC6116A" w14:textId="5C95832D" w:rsidR="001171D7" w:rsidRDefault="00941152" w:rsidP="00A05F09">
      <w:r>
        <w:rPr>
          <w:rFonts w:hint="eastAsia"/>
        </w:rPr>
        <w:t>テンプレート名は必須です。その他の設定項目については「</w:t>
      </w:r>
      <w:hyperlink w:anchor="_ファイル送信機能でゲストユーザーにファイルを渡す" w:history="1">
        <w:r w:rsidRPr="00BE7B36">
          <w:rPr>
            <w:rStyle w:val="af0"/>
            <w:rFonts w:hint="eastAsia"/>
          </w:rPr>
          <w:t>3.1.ファイル送信機能でゲストユーザーにファイルを渡す</w:t>
        </w:r>
      </w:hyperlink>
      <w:r>
        <w:rPr>
          <w:rFonts w:hint="eastAsia"/>
        </w:rPr>
        <w:t>」を</w:t>
      </w:r>
      <w:r w:rsidR="00CE0EFD">
        <w:rPr>
          <w:rFonts w:hint="eastAsia"/>
        </w:rPr>
        <w:t>ご</w:t>
      </w:r>
      <w:r>
        <w:rPr>
          <w:rFonts w:hint="eastAsia"/>
        </w:rPr>
        <w:t>参照ください。</w:t>
      </w:r>
    </w:p>
    <w:p w14:paraId="66788E08" w14:textId="2FF01A1B" w:rsidR="001171D7" w:rsidRDefault="001171D7" w:rsidP="00A05F09"/>
    <w:p w14:paraId="4CB29B07" w14:textId="77777777" w:rsidR="00B2249E" w:rsidRDefault="00B2249E">
      <w:pPr>
        <w:adjustRightInd/>
        <w:snapToGrid/>
        <w:rPr>
          <w:rFonts w:cs="Century"/>
          <w:kern w:val="24"/>
          <w:lang w:eastAsia="ar-SA"/>
        </w:rPr>
      </w:pPr>
      <w:r>
        <w:br w:type="page"/>
      </w:r>
    </w:p>
    <w:p w14:paraId="2926449E" w14:textId="40CE7D88" w:rsidR="00182F30" w:rsidRDefault="00182F30" w:rsidP="00182F30">
      <w:pPr>
        <w:pStyle w:val="3"/>
      </w:pPr>
      <w:bookmarkStart w:id="13" w:name="_Toc138151491"/>
      <w:r>
        <w:rPr>
          <w:rFonts w:hint="eastAsia"/>
        </w:rPr>
        <w:lastRenderedPageBreak/>
        <w:t>テンプレートの読み込み</w:t>
      </w:r>
      <w:bookmarkEnd w:id="13"/>
    </w:p>
    <w:p w14:paraId="6D28F5BF" w14:textId="343F6684" w:rsidR="00A05F09" w:rsidRDefault="00A05F09" w:rsidP="00A05F09">
      <w:r>
        <w:rPr>
          <w:rFonts w:hint="eastAsia"/>
        </w:rPr>
        <w:t>ファイル送信画面の上部メニューより「テンプレート読込」をクリックします。</w:t>
      </w:r>
    </w:p>
    <w:p w14:paraId="7F4CA287" w14:textId="76B849B7" w:rsidR="00F9540F" w:rsidRPr="004955FA" w:rsidRDefault="00F9540F" w:rsidP="00F9540F">
      <w:pPr>
        <w:jc w:val="center"/>
      </w:pPr>
      <w:r>
        <w:rPr>
          <w:noProof/>
        </w:rPr>
        <mc:AlternateContent>
          <mc:Choice Requires="wps">
            <w:drawing>
              <wp:anchor distT="0" distB="0" distL="114300" distR="114300" simplePos="0" relativeHeight="251875328" behindDoc="0" locked="0" layoutInCell="1" allowOverlap="1" wp14:anchorId="16F0EAB8" wp14:editId="4A989C8D">
                <wp:simplePos x="0" y="0"/>
                <wp:positionH relativeFrom="column">
                  <wp:posOffset>1443990</wp:posOffset>
                </wp:positionH>
                <wp:positionV relativeFrom="paragraph">
                  <wp:posOffset>337820</wp:posOffset>
                </wp:positionV>
                <wp:extent cx="723900" cy="228600"/>
                <wp:effectExtent l="0" t="0" r="19050" b="19050"/>
                <wp:wrapNone/>
                <wp:docPr id="38" name="正方形/長方形 38"/>
                <wp:cNvGraphicFramePr/>
                <a:graphic xmlns:a="http://schemas.openxmlformats.org/drawingml/2006/main">
                  <a:graphicData uri="http://schemas.microsoft.com/office/word/2010/wordprocessingShape">
                    <wps:wsp>
                      <wps:cNvSpPr/>
                      <wps:spPr>
                        <a:xfrm>
                          <a:off x="0" y="0"/>
                          <a:ext cx="7239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B313B" id="正方形/長方形 38" o:spid="_x0000_s1026" style="position:absolute;left:0;text-align:left;margin-left:113.7pt;margin-top:26.6pt;width:57pt;height:1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" filled="f" strokecolor="red" strokeweight="2pt"/>
            </w:pict>
          </mc:Fallback>
        </mc:AlternateContent>
      </w:r>
      <w:r>
        <w:rPr>
          <w:noProof/>
        </w:rPr>
        <w:drawing>
          <wp:inline distT="0" distB="0" distL="0" distR="0" wp14:anchorId="112B71FC" wp14:editId="6514070F">
            <wp:extent cx="5400040" cy="2988310"/>
            <wp:effectExtent l="19050" t="19050" r="10160" b="2159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2988310"/>
                    </a:xfrm>
                    <a:prstGeom prst="rect">
                      <a:avLst/>
                    </a:prstGeom>
                    <a:ln>
                      <a:solidFill>
                        <a:schemeClr val="tx1"/>
                      </a:solidFill>
                    </a:ln>
                  </pic:spPr>
                </pic:pic>
              </a:graphicData>
            </a:graphic>
          </wp:inline>
        </w:drawing>
      </w:r>
    </w:p>
    <w:p w14:paraId="6386B6F1" w14:textId="77777777" w:rsidR="00A05F09" w:rsidRDefault="00A05F09" w:rsidP="00A05F09">
      <w:pPr>
        <w:jc w:val="center"/>
        <w:rPr>
          <w:b/>
        </w:rPr>
      </w:pPr>
      <w:r w:rsidRPr="004955FA">
        <w:rPr>
          <w:rFonts w:hint="eastAsia"/>
          <w:b/>
        </w:rPr>
        <w:t>ファイル送信</w:t>
      </w:r>
    </w:p>
    <w:p w14:paraId="422537C8" w14:textId="77777777" w:rsidR="00A05F09" w:rsidRDefault="00A05F09" w:rsidP="00A05F09"/>
    <w:p w14:paraId="47990834" w14:textId="43CBA37B" w:rsidR="00A05F09" w:rsidRDefault="00E637A8" w:rsidP="00A13F7B">
      <w:r>
        <w:rPr>
          <w:rFonts w:hint="eastAsia"/>
        </w:rPr>
        <w:t>登録済みの</w:t>
      </w:r>
      <w:r w:rsidR="00A05F09">
        <w:rPr>
          <w:rFonts w:hint="eastAsia"/>
        </w:rPr>
        <w:t>テンプレート一覧ダイアログが表示されますので、適用したいテンプレート名を選択し「適用」をクリックします。</w:t>
      </w:r>
    </w:p>
    <w:p w14:paraId="44283C12" w14:textId="530946AC" w:rsidR="00EC0BEF" w:rsidRDefault="00EC0BEF" w:rsidP="00A05F09">
      <w:pPr>
        <w:jc w:val="center"/>
      </w:pPr>
      <w:r>
        <w:rPr>
          <w:noProof/>
        </w:rPr>
        <mc:AlternateContent>
          <mc:Choice Requires="wps">
            <w:drawing>
              <wp:anchor distT="0" distB="0" distL="114300" distR="114300" simplePos="0" relativeHeight="251877376" behindDoc="0" locked="0" layoutInCell="1" allowOverlap="1" wp14:anchorId="25E90F00" wp14:editId="11F37AFE">
                <wp:simplePos x="0" y="0"/>
                <wp:positionH relativeFrom="column">
                  <wp:posOffset>2329815</wp:posOffset>
                </wp:positionH>
                <wp:positionV relativeFrom="paragraph">
                  <wp:posOffset>2823210</wp:posOffset>
                </wp:positionV>
                <wp:extent cx="752475" cy="180975"/>
                <wp:effectExtent l="0" t="0" r="28575" b="28575"/>
                <wp:wrapNone/>
                <wp:docPr id="62" name="正方形/長方形 62"/>
                <wp:cNvGraphicFramePr/>
                <a:graphic xmlns:a="http://schemas.openxmlformats.org/drawingml/2006/main">
                  <a:graphicData uri="http://schemas.microsoft.com/office/word/2010/wordprocessingShape">
                    <wps:wsp>
                      <wps:cNvSpPr/>
                      <wps:spPr>
                        <a:xfrm>
                          <a:off x="0" y="0"/>
                          <a:ext cx="7524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7063A" id="正方形/長方形 62" o:spid="_x0000_s1026" style="position:absolute;left:0;text-align:left;margin-left:183.45pt;margin-top:222.3pt;width:59.25pt;height:14.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" filled="f" strokecolor="red" strokeweight="2pt"/>
            </w:pict>
          </mc:Fallback>
        </mc:AlternateContent>
      </w:r>
      <w:r>
        <w:rPr>
          <w:noProof/>
        </w:rPr>
        <w:drawing>
          <wp:inline distT="0" distB="0" distL="0" distR="0" wp14:anchorId="530B17AC" wp14:editId="39BF410D">
            <wp:extent cx="5400040" cy="3097530"/>
            <wp:effectExtent l="19050" t="19050" r="10160" b="2667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097530"/>
                    </a:xfrm>
                    <a:prstGeom prst="rect">
                      <a:avLst/>
                    </a:prstGeom>
                    <a:ln>
                      <a:solidFill>
                        <a:schemeClr val="tx1"/>
                      </a:solidFill>
                    </a:ln>
                  </pic:spPr>
                </pic:pic>
              </a:graphicData>
            </a:graphic>
          </wp:inline>
        </w:drawing>
      </w:r>
    </w:p>
    <w:p w14:paraId="54DC939F" w14:textId="77777777" w:rsidR="00A05F09" w:rsidRPr="004955FA" w:rsidRDefault="00A05F09" w:rsidP="00A05F09">
      <w:pPr>
        <w:jc w:val="center"/>
        <w:rPr>
          <w:b/>
        </w:rPr>
      </w:pPr>
      <w:r w:rsidRPr="004955FA">
        <w:rPr>
          <w:rFonts w:hint="eastAsia"/>
          <w:b/>
        </w:rPr>
        <w:t>テンプレート一覧</w:t>
      </w:r>
    </w:p>
    <w:p w14:paraId="12B828A4" w14:textId="77777777" w:rsidR="00A05F09" w:rsidRDefault="00A05F09" w:rsidP="00A05F09">
      <w:r>
        <w:rPr>
          <w:rFonts w:hint="eastAsia"/>
        </w:rPr>
        <w:lastRenderedPageBreak/>
        <w:t>テンプレートに登録していた設定内容が各項目に自動入力されますので、必要に応じて項目を設定の上、「送信」をクリックします。</w:t>
      </w:r>
    </w:p>
    <w:p w14:paraId="29163A2F" w14:textId="4B3057D8" w:rsidR="00DD5CBB" w:rsidRDefault="00DD5CBB" w:rsidP="00A05F09">
      <w:r>
        <w:rPr>
          <w:noProof/>
        </w:rPr>
        <mc:AlternateContent>
          <mc:Choice Requires="wps">
            <w:drawing>
              <wp:anchor distT="0" distB="0" distL="114300" distR="114300" simplePos="0" relativeHeight="251879424" behindDoc="0" locked="0" layoutInCell="1" allowOverlap="1" wp14:anchorId="32A6B671" wp14:editId="6F0DAD40">
                <wp:simplePos x="0" y="0"/>
                <wp:positionH relativeFrom="column">
                  <wp:posOffset>920115</wp:posOffset>
                </wp:positionH>
                <wp:positionV relativeFrom="paragraph">
                  <wp:posOffset>337820</wp:posOffset>
                </wp:positionV>
                <wp:extent cx="390525" cy="219075"/>
                <wp:effectExtent l="0" t="0" r="28575" b="28575"/>
                <wp:wrapNone/>
                <wp:docPr id="257" name="正方形/長方形 257"/>
                <wp:cNvGraphicFramePr/>
                <a:graphic xmlns:a="http://schemas.openxmlformats.org/drawingml/2006/main">
                  <a:graphicData uri="http://schemas.microsoft.com/office/word/2010/wordprocessingShape">
                    <wps:wsp>
                      <wps:cNvSpPr/>
                      <wps:spPr>
                        <a:xfrm>
                          <a:off x="0" y="0"/>
                          <a:ext cx="3905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BEB9" id="正方形/長方形 257" o:spid="_x0000_s1026" style="position:absolute;left:0;text-align:left;margin-left:72.45pt;margin-top:26.6pt;width:30.75pt;height:17.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" filled="f" strokecolor="red" strokeweight="2pt"/>
            </w:pict>
          </mc:Fallback>
        </mc:AlternateContent>
      </w:r>
      <w:r>
        <w:rPr>
          <w:noProof/>
        </w:rPr>
        <w:drawing>
          <wp:inline distT="0" distB="0" distL="0" distR="0" wp14:anchorId="32E7CBBB" wp14:editId="261780A6">
            <wp:extent cx="5400040" cy="2988310"/>
            <wp:effectExtent l="19050" t="19050" r="10160" b="2159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2988310"/>
                    </a:xfrm>
                    <a:prstGeom prst="rect">
                      <a:avLst/>
                    </a:prstGeom>
                    <a:ln>
                      <a:solidFill>
                        <a:schemeClr val="tx1"/>
                      </a:solidFill>
                    </a:ln>
                  </pic:spPr>
                </pic:pic>
              </a:graphicData>
            </a:graphic>
          </wp:inline>
        </w:drawing>
      </w:r>
    </w:p>
    <w:p w14:paraId="03AFD651" w14:textId="77777777" w:rsidR="00A05F09" w:rsidRPr="006F15A4" w:rsidRDefault="00A05F09" w:rsidP="00A05F09">
      <w:pPr>
        <w:jc w:val="center"/>
        <w:rPr>
          <w:b/>
        </w:rPr>
      </w:pPr>
      <w:r w:rsidRPr="006F15A4">
        <w:rPr>
          <w:rFonts w:hint="eastAsia"/>
          <w:b/>
        </w:rPr>
        <w:t>ファイル送信</w:t>
      </w:r>
    </w:p>
    <w:p w14:paraId="0BBD9D86" w14:textId="77777777" w:rsidR="00A05F09" w:rsidRDefault="00A05F09" w:rsidP="00A05F09"/>
    <w:p w14:paraId="28A27797" w14:textId="77777777" w:rsidR="00095DD3" w:rsidRDefault="00095DD3">
      <w:pPr>
        <w:adjustRightInd/>
        <w:snapToGrid/>
        <w:rPr>
          <w:rFonts w:cs="メイリオ"/>
          <w:b/>
          <w:kern w:val="21"/>
          <w:szCs w:val="21"/>
          <w:lang w:eastAsia="ar-SA"/>
        </w:rPr>
      </w:pPr>
      <w:bookmarkStart w:id="14" w:name="_ファイル送信を停止する"/>
      <w:bookmarkStart w:id="15" w:name="_ゲストユーザーに送信した内容を確認する"/>
      <w:bookmarkStart w:id="16" w:name="_Toc49441201"/>
      <w:bookmarkEnd w:id="14"/>
      <w:bookmarkEnd w:id="15"/>
      <w:r>
        <w:br w:type="page"/>
      </w:r>
    </w:p>
    <w:p w14:paraId="5C405070" w14:textId="230241C9" w:rsidR="00317BCD" w:rsidRDefault="00317BCD" w:rsidP="00317BCD">
      <w:pPr>
        <w:pStyle w:val="2"/>
      </w:pPr>
      <w:bookmarkStart w:id="17" w:name="_ゲストユーザーに送信した内容を確認する_1"/>
      <w:bookmarkStart w:id="18" w:name="_Toc138151492"/>
      <w:bookmarkEnd w:id="17"/>
      <w:r>
        <w:rPr>
          <w:rFonts w:hint="eastAsia"/>
        </w:rPr>
        <w:lastRenderedPageBreak/>
        <w:t>ゲストユーザー</w:t>
      </w:r>
      <w:r>
        <w:rPr>
          <w:rFonts w:hint="eastAsia"/>
          <w:lang w:eastAsia="ja-JP"/>
        </w:rPr>
        <w:t>に送信した内容を</w:t>
      </w:r>
      <w:r>
        <w:rPr>
          <w:rFonts w:hint="eastAsia"/>
        </w:rPr>
        <w:t>確認する</w:t>
      </w:r>
      <w:bookmarkEnd w:id="18"/>
    </w:p>
    <w:p w14:paraId="2A5AB53A" w14:textId="77777777" w:rsidR="00317BCD" w:rsidRDefault="00317BCD" w:rsidP="00317BCD">
      <w:r>
        <w:rPr>
          <w:rFonts w:hint="eastAsia"/>
        </w:rPr>
        <w:t>ファイル送信による公開状況の確認、ファイル送信の停止を行う場合に利用します。</w:t>
      </w:r>
    </w:p>
    <w:p w14:paraId="74E7320E" w14:textId="77777777" w:rsidR="00317BCD" w:rsidRPr="00B1597F" w:rsidRDefault="00317BCD" w:rsidP="00317BCD"/>
    <w:p w14:paraId="1BD13FA0" w14:textId="340D955B" w:rsidR="00AE694B" w:rsidRPr="00B1597F" w:rsidRDefault="00317BCD" w:rsidP="00317BCD">
      <w:r>
        <w:rPr>
          <w:rFonts w:hint="eastAsia"/>
        </w:rPr>
        <w:t>ファイル送信画面の上部メニューより「送信ファイル一覧」をクリックします。</w:t>
      </w:r>
    </w:p>
    <w:p w14:paraId="756C779C" w14:textId="77777777" w:rsidR="00317BCD" w:rsidRDefault="00317BCD" w:rsidP="00317BCD">
      <w:r>
        <w:rPr>
          <w:noProof/>
        </w:rPr>
        <mc:AlternateContent>
          <mc:Choice Requires="wps">
            <w:drawing>
              <wp:anchor distT="0" distB="0" distL="114300" distR="114300" simplePos="0" relativeHeight="251953152" behindDoc="0" locked="0" layoutInCell="1" allowOverlap="1" wp14:anchorId="095EBE6E" wp14:editId="12BC3045">
                <wp:simplePos x="0" y="0"/>
                <wp:positionH relativeFrom="column">
                  <wp:posOffset>2177415</wp:posOffset>
                </wp:positionH>
                <wp:positionV relativeFrom="paragraph">
                  <wp:posOffset>337820</wp:posOffset>
                </wp:positionV>
                <wp:extent cx="742950" cy="209550"/>
                <wp:effectExtent l="0" t="0" r="19050" b="19050"/>
                <wp:wrapNone/>
                <wp:docPr id="262" name="正方形/長方形 262"/>
                <wp:cNvGraphicFramePr/>
                <a:graphic xmlns:a="http://schemas.openxmlformats.org/drawingml/2006/main">
                  <a:graphicData uri="http://schemas.microsoft.com/office/word/2010/wordprocessingShape">
                    <wps:wsp>
                      <wps:cNvSpPr/>
                      <wps:spPr>
                        <a:xfrm>
                          <a:off x="0" y="0"/>
                          <a:ext cx="7429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A8B40" id="正方形/長方形 262" o:spid="_x0000_s1026" style="position:absolute;left:0;text-align:left;margin-left:171.45pt;margin-top:26.6pt;width:58.5pt;height:1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" filled="f" strokecolor="red" strokeweight="2pt"/>
            </w:pict>
          </mc:Fallback>
        </mc:AlternateContent>
      </w:r>
      <w:r>
        <w:rPr>
          <w:noProof/>
        </w:rPr>
        <w:drawing>
          <wp:inline distT="0" distB="0" distL="0" distR="0" wp14:anchorId="58948448" wp14:editId="54A3A75B">
            <wp:extent cx="5400040" cy="2945765"/>
            <wp:effectExtent l="19050" t="19050" r="10160" b="26035"/>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945765"/>
                    </a:xfrm>
                    <a:prstGeom prst="rect">
                      <a:avLst/>
                    </a:prstGeom>
                    <a:ln>
                      <a:solidFill>
                        <a:schemeClr val="tx1"/>
                      </a:solidFill>
                    </a:ln>
                  </pic:spPr>
                </pic:pic>
              </a:graphicData>
            </a:graphic>
          </wp:inline>
        </w:drawing>
      </w:r>
    </w:p>
    <w:p w14:paraId="5D358911" w14:textId="77777777" w:rsidR="00317BCD" w:rsidRPr="00883E41" w:rsidRDefault="00317BCD" w:rsidP="00317BCD">
      <w:pPr>
        <w:jc w:val="center"/>
        <w:rPr>
          <w:b/>
        </w:rPr>
      </w:pPr>
      <w:r w:rsidRPr="00883E41">
        <w:rPr>
          <w:rFonts w:hint="eastAsia"/>
          <w:b/>
        </w:rPr>
        <w:t>ファイル送信画面</w:t>
      </w:r>
    </w:p>
    <w:p w14:paraId="69D83281" w14:textId="77777777" w:rsidR="00317BCD" w:rsidRDefault="00317BCD" w:rsidP="00317BCD"/>
    <w:p w14:paraId="065A1C5A" w14:textId="77777777" w:rsidR="0006658A" w:rsidRDefault="0006658A">
      <w:pPr>
        <w:adjustRightInd/>
        <w:snapToGrid/>
      </w:pPr>
      <w:r>
        <w:br w:type="page"/>
      </w:r>
    </w:p>
    <w:p w14:paraId="26167D32" w14:textId="21F31ADC" w:rsidR="00317BCD" w:rsidRDefault="00317BCD" w:rsidP="00317BCD">
      <w:r>
        <w:rPr>
          <w:rFonts w:hint="eastAsia"/>
        </w:rPr>
        <w:lastRenderedPageBreak/>
        <w:t>送信ファイル一覧画面が表示されます。</w:t>
      </w:r>
    </w:p>
    <w:p w14:paraId="47CDA415" w14:textId="77777777" w:rsidR="00317BCD" w:rsidRDefault="00317BCD" w:rsidP="00317BCD">
      <w:pPr>
        <w:jc w:val="center"/>
      </w:pPr>
      <w:r w:rsidRPr="00CD53D5">
        <w:rPr>
          <w:noProof/>
        </w:rPr>
        <mc:AlternateContent>
          <mc:Choice Requires="wps">
            <w:drawing>
              <wp:anchor distT="0" distB="0" distL="114300" distR="114300" simplePos="0" relativeHeight="251959296" behindDoc="0" locked="0" layoutInCell="1" allowOverlap="1" wp14:anchorId="255828CC" wp14:editId="4221F2AD">
                <wp:simplePos x="0" y="0"/>
                <wp:positionH relativeFrom="column">
                  <wp:posOffset>1758315</wp:posOffset>
                </wp:positionH>
                <wp:positionV relativeFrom="paragraph">
                  <wp:posOffset>208280</wp:posOffset>
                </wp:positionV>
                <wp:extent cx="323850" cy="352425"/>
                <wp:effectExtent l="0" t="0" r="0" b="0"/>
                <wp:wrapNone/>
                <wp:docPr id="269" name="テキスト ボックス 269"/>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255F8F10" w14:textId="77777777" w:rsidR="00F7064A" w:rsidRPr="00943D0B" w:rsidRDefault="00F7064A" w:rsidP="00317BCD">
                            <w:pPr>
                              <w:pStyle w:val="af5"/>
                              <w:numPr>
                                <w:ilvl w:val="0"/>
                                <w:numId w:val="12"/>
                              </w:numPr>
                              <w:ind w:leftChars="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828CC" id="テキスト ボックス 269" o:spid="_x0000_s1031" type="#_x0000_t202" style="position:absolute;left:0;text-align:left;margin-left:138.45pt;margin-top:16.4pt;width:25.5pt;height:27.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" filled="f" stroked="f" strokeweight=".5pt">
                <v:textbox>
                  <w:txbxContent>
                    <w:p w14:paraId="255F8F10" w14:textId="77777777" w:rsidR="00F7064A" w:rsidRPr="00943D0B" w:rsidRDefault="00F7064A" w:rsidP="00317BCD">
                      <w:pPr>
                        <w:pStyle w:val="af5"/>
                        <w:numPr>
                          <w:ilvl w:val="0"/>
                          <w:numId w:val="12"/>
                        </w:numPr>
                        <w:ind w:leftChars="0"/>
                        <w:rPr>
                          <w:color w:val="FF0000"/>
                        </w:rPr>
                      </w:pPr>
                    </w:p>
                  </w:txbxContent>
                </v:textbox>
              </v:shape>
            </w:pict>
          </mc:Fallback>
        </mc:AlternateContent>
      </w:r>
      <w:r w:rsidRPr="00CD53D5">
        <w:rPr>
          <w:noProof/>
        </w:rPr>
        <mc:AlternateContent>
          <mc:Choice Requires="wps">
            <w:drawing>
              <wp:anchor distT="0" distB="0" distL="114300" distR="114300" simplePos="0" relativeHeight="251958272" behindDoc="0" locked="0" layoutInCell="1" allowOverlap="1" wp14:anchorId="2B67A526" wp14:editId="42377587">
                <wp:simplePos x="0" y="0"/>
                <wp:positionH relativeFrom="column">
                  <wp:posOffset>5130165</wp:posOffset>
                </wp:positionH>
                <wp:positionV relativeFrom="paragraph">
                  <wp:posOffset>398780</wp:posOffset>
                </wp:positionV>
                <wp:extent cx="323850" cy="352425"/>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5E002C95" w14:textId="77777777" w:rsidR="00F7064A" w:rsidRPr="00943D0B" w:rsidRDefault="00F7064A" w:rsidP="00317BCD">
                            <w:pPr>
                              <w:rPr>
                                <w:color w:val="FF0000"/>
                              </w:rPr>
                            </w:pPr>
                            <w:r>
                              <w:rPr>
                                <w:rFonts w:hint="eastAsia"/>
                                <w:color w:val="FF000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A526" id="テキスト ボックス 268" o:spid="_x0000_s1032" type="#_x0000_t202" style="position:absolute;left:0;text-align:left;margin-left:403.95pt;margin-top:31.4pt;width:25.5pt;height:27.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" filled="f" stroked="f" strokeweight=".5pt">
                <v:textbox>
                  <w:txbxContent>
                    <w:p w14:paraId="5E002C95" w14:textId="77777777" w:rsidR="00F7064A" w:rsidRPr="00943D0B" w:rsidRDefault="00F7064A" w:rsidP="00317BCD">
                      <w:pPr>
                        <w:rPr>
                          <w:color w:val="FF0000"/>
                        </w:rPr>
                      </w:pPr>
                      <w:r>
                        <w:rPr>
                          <w:rFonts w:hint="eastAsia"/>
                          <w:color w:val="FF0000"/>
                        </w:rPr>
                        <w:t>④</w:t>
                      </w:r>
                    </w:p>
                  </w:txbxContent>
                </v:textbox>
              </v:shape>
            </w:pict>
          </mc:Fallback>
        </mc:AlternateContent>
      </w:r>
      <w:r w:rsidRPr="00CD53D5">
        <w:rPr>
          <w:noProof/>
        </w:rPr>
        <mc:AlternateContent>
          <mc:Choice Requires="wps">
            <w:drawing>
              <wp:anchor distT="0" distB="0" distL="114300" distR="114300" simplePos="0" relativeHeight="251960320" behindDoc="0" locked="0" layoutInCell="1" allowOverlap="1" wp14:anchorId="64A483E6" wp14:editId="1664EFD1">
                <wp:simplePos x="0" y="0"/>
                <wp:positionH relativeFrom="column">
                  <wp:posOffset>4568190</wp:posOffset>
                </wp:positionH>
                <wp:positionV relativeFrom="paragraph">
                  <wp:posOffset>408305</wp:posOffset>
                </wp:positionV>
                <wp:extent cx="323850" cy="352425"/>
                <wp:effectExtent l="0" t="0" r="0" b="0"/>
                <wp:wrapNone/>
                <wp:docPr id="270" name="テキスト ボックス 270"/>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47BB2CD1" w14:textId="77777777" w:rsidR="00F7064A" w:rsidRPr="00943D0B" w:rsidRDefault="00F7064A" w:rsidP="00317BCD">
                            <w:pPr>
                              <w:pStyle w:val="af5"/>
                              <w:numPr>
                                <w:ilvl w:val="0"/>
                                <w:numId w:val="17"/>
                              </w:numPr>
                              <w:ind w:leftChars="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83E6" id="テキスト ボックス 270" o:spid="_x0000_s1033" type="#_x0000_t202" style="position:absolute;left:0;text-align:left;margin-left:359.7pt;margin-top:32.15pt;width:25.5pt;height:27.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" filled="f" stroked="f" strokeweight=".5pt">
                <v:textbox>
                  <w:txbxContent>
                    <w:p w14:paraId="47BB2CD1" w14:textId="77777777" w:rsidR="00F7064A" w:rsidRPr="00943D0B" w:rsidRDefault="00F7064A" w:rsidP="00317BCD">
                      <w:pPr>
                        <w:pStyle w:val="af5"/>
                        <w:numPr>
                          <w:ilvl w:val="0"/>
                          <w:numId w:val="17"/>
                        </w:numPr>
                        <w:ind w:leftChars="0"/>
                        <w:rPr>
                          <w:color w:val="FF0000"/>
                        </w:rPr>
                      </w:pPr>
                    </w:p>
                  </w:txbxContent>
                </v:textbox>
              </v:shape>
            </w:pict>
          </mc:Fallback>
        </mc:AlternateContent>
      </w:r>
      <w:r w:rsidRPr="00CD53D5">
        <w:rPr>
          <w:noProof/>
        </w:rPr>
        <mc:AlternateContent>
          <mc:Choice Requires="wps">
            <w:drawing>
              <wp:anchor distT="0" distB="0" distL="114300" distR="114300" simplePos="0" relativeHeight="251961344" behindDoc="0" locked="0" layoutInCell="1" allowOverlap="1" wp14:anchorId="3950CF90" wp14:editId="6C378859">
                <wp:simplePos x="0" y="0"/>
                <wp:positionH relativeFrom="column">
                  <wp:posOffset>3901440</wp:posOffset>
                </wp:positionH>
                <wp:positionV relativeFrom="paragraph">
                  <wp:posOffset>398780</wp:posOffset>
                </wp:positionV>
                <wp:extent cx="323850" cy="352425"/>
                <wp:effectExtent l="0" t="0" r="0" b="0"/>
                <wp:wrapNone/>
                <wp:docPr id="271" name="テキスト ボックス 271"/>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72B31BD9" w14:textId="77777777" w:rsidR="00F7064A" w:rsidRPr="00943D0B" w:rsidRDefault="00F7064A" w:rsidP="00317BCD">
                            <w:pPr>
                              <w:pStyle w:val="af5"/>
                              <w:numPr>
                                <w:ilvl w:val="0"/>
                                <w:numId w:val="16"/>
                              </w:numPr>
                              <w:ind w:leftChars="0"/>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0CF90" id="テキスト ボックス 271" o:spid="_x0000_s1034" type="#_x0000_t202" style="position:absolute;left:0;text-align:left;margin-left:307.2pt;margin-top:31.4pt;width:25.5pt;height:27.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" filled="f" stroked="f" strokeweight=".5pt">
                <v:textbox>
                  <w:txbxContent>
                    <w:p w14:paraId="72B31BD9" w14:textId="77777777" w:rsidR="00F7064A" w:rsidRPr="00943D0B" w:rsidRDefault="00F7064A" w:rsidP="00317BCD">
                      <w:pPr>
                        <w:pStyle w:val="af5"/>
                        <w:numPr>
                          <w:ilvl w:val="0"/>
                          <w:numId w:val="16"/>
                        </w:numPr>
                        <w:ind w:leftChars="0"/>
                        <w:rPr>
                          <w:color w:val="FF0000"/>
                        </w:rPr>
                      </w:pPr>
                    </w:p>
                  </w:txbxContent>
                </v:textbox>
              </v:shape>
            </w:pict>
          </mc:Fallback>
        </mc:AlternateContent>
      </w:r>
      <w:r>
        <w:rPr>
          <w:noProof/>
        </w:rPr>
        <mc:AlternateContent>
          <mc:Choice Requires="wps">
            <w:drawing>
              <wp:anchor distT="0" distB="0" distL="114300" distR="114300" simplePos="0" relativeHeight="251956224" behindDoc="0" locked="0" layoutInCell="1" allowOverlap="1" wp14:anchorId="2976B1A6" wp14:editId="4989F5C3">
                <wp:simplePos x="0" y="0"/>
                <wp:positionH relativeFrom="margin">
                  <wp:posOffset>4253865</wp:posOffset>
                </wp:positionH>
                <wp:positionV relativeFrom="paragraph">
                  <wp:posOffset>703580</wp:posOffset>
                </wp:positionV>
                <wp:extent cx="504825" cy="2352675"/>
                <wp:effectExtent l="0" t="0" r="28575" b="28575"/>
                <wp:wrapNone/>
                <wp:docPr id="266" name="正方形/長方形 266"/>
                <wp:cNvGraphicFramePr/>
                <a:graphic xmlns:a="http://schemas.openxmlformats.org/drawingml/2006/main">
                  <a:graphicData uri="http://schemas.microsoft.com/office/word/2010/wordprocessingShape">
                    <wps:wsp>
                      <wps:cNvSpPr/>
                      <wps:spPr>
                        <a:xfrm>
                          <a:off x="0" y="0"/>
                          <a:ext cx="504825" cy="2352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77D1A" id="正方形/長方形 266" o:spid="_x0000_s1026" style="position:absolute;left:0;text-align:left;margin-left:334.95pt;margin-top:55.4pt;width:39.75pt;height:185.2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" filled="f" strokecolor="red" strokeweight="2pt">
                <w10:wrap anchorx="margin"/>
              </v:rect>
            </w:pict>
          </mc:Fallback>
        </mc:AlternateContent>
      </w:r>
      <w:r>
        <w:rPr>
          <w:noProof/>
        </w:rPr>
        <mc:AlternateContent>
          <mc:Choice Requires="wps">
            <w:drawing>
              <wp:anchor distT="0" distB="0" distL="114300" distR="114300" simplePos="0" relativeHeight="251957248" behindDoc="0" locked="0" layoutInCell="1" allowOverlap="1" wp14:anchorId="4CA6061E" wp14:editId="1845834B">
                <wp:simplePos x="0" y="0"/>
                <wp:positionH relativeFrom="margin">
                  <wp:posOffset>4806315</wp:posOffset>
                </wp:positionH>
                <wp:positionV relativeFrom="paragraph">
                  <wp:posOffset>703580</wp:posOffset>
                </wp:positionV>
                <wp:extent cx="504825" cy="2352675"/>
                <wp:effectExtent l="0" t="0" r="28575" b="28575"/>
                <wp:wrapNone/>
                <wp:docPr id="267" name="正方形/長方形 267"/>
                <wp:cNvGraphicFramePr/>
                <a:graphic xmlns:a="http://schemas.openxmlformats.org/drawingml/2006/main">
                  <a:graphicData uri="http://schemas.microsoft.com/office/word/2010/wordprocessingShape">
                    <wps:wsp>
                      <wps:cNvSpPr/>
                      <wps:spPr>
                        <a:xfrm>
                          <a:off x="0" y="0"/>
                          <a:ext cx="504825" cy="2352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F7A7C" id="正方形/長方形 267" o:spid="_x0000_s1026" style="position:absolute;left:0;text-align:left;margin-left:378.45pt;margin-top:55.4pt;width:39.75pt;height:185.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" filled="f" strokecolor="red" strokeweight="2pt">
                <w10:wrap anchorx="margin"/>
              </v:rect>
            </w:pict>
          </mc:Fallback>
        </mc:AlternateContent>
      </w:r>
      <w:r>
        <w:rPr>
          <w:noProof/>
        </w:rPr>
        <mc:AlternateContent>
          <mc:Choice Requires="wps">
            <w:drawing>
              <wp:anchor distT="0" distB="0" distL="114300" distR="114300" simplePos="0" relativeHeight="251955200" behindDoc="0" locked="0" layoutInCell="1" allowOverlap="1" wp14:anchorId="3DCA9848" wp14:editId="2040D94D">
                <wp:simplePos x="0" y="0"/>
                <wp:positionH relativeFrom="margin">
                  <wp:posOffset>882015</wp:posOffset>
                </wp:positionH>
                <wp:positionV relativeFrom="paragraph">
                  <wp:posOffset>713105</wp:posOffset>
                </wp:positionV>
                <wp:extent cx="3324225" cy="2352675"/>
                <wp:effectExtent l="0" t="0" r="28575" b="28575"/>
                <wp:wrapNone/>
                <wp:docPr id="265" name="正方形/長方形 265"/>
                <wp:cNvGraphicFramePr/>
                <a:graphic xmlns:a="http://schemas.openxmlformats.org/drawingml/2006/main">
                  <a:graphicData uri="http://schemas.microsoft.com/office/word/2010/wordprocessingShape">
                    <wps:wsp>
                      <wps:cNvSpPr/>
                      <wps:spPr>
                        <a:xfrm>
                          <a:off x="0" y="0"/>
                          <a:ext cx="3324225" cy="2352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90970" id="正方形/長方形 265" o:spid="_x0000_s1026" style="position:absolute;left:0;text-align:left;margin-left:69.45pt;margin-top:56.15pt;width:261.75pt;height:185.2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" filled="f" strokecolor="red" strokeweight="2pt">
                <w10:wrap anchorx="margin"/>
              </v:rect>
            </w:pict>
          </mc:Fallback>
        </mc:AlternateContent>
      </w:r>
      <w:r>
        <w:rPr>
          <w:noProof/>
        </w:rPr>
        <mc:AlternateContent>
          <mc:Choice Requires="wps">
            <w:drawing>
              <wp:anchor distT="0" distB="0" distL="114300" distR="114300" simplePos="0" relativeHeight="251954176" behindDoc="0" locked="0" layoutInCell="1" allowOverlap="1" wp14:anchorId="72DD1BF6" wp14:editId="2786A707">
                <wp:simplePos x="0" y="0"/>
                <wp:positionH relativeFrom="margin">
                  <wp:posOffset>901065</wp:posOffset>
                </wp:positionH>
                <wp:positionV relativeFrom="paragraph">
                  <wp:posOffset>313055</wp:posOffset>
                </wp:positionV>
                <wp:extent cx="828675" cy="161925"/>
                <wp:effectExtent l="0" t="0" r="28575" b="28575"/>
                <wp:wrapNone/>
                <wp:docPr id="264" name="正方形/長方形 264"/>
                <wp:cNvGraphicFramePr/>
                <a:graphic xmlns:a="http://schemas.openxmlformats.org/drawingml/2006/main">
                  <a:graphicData uri="http://schemas.microsoft.com/office/word/2010/wordprocessingShape">
                    <wps:wsp>
                      <wps:cNvSpPr/>
                      <wps:spPr>
                        <a:xfrm>
                          <a:off x="0" y="0"/>
                          <a:ext cx="8286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ECABD" id="正方形/長方形 264" o:spid="_x0000_s1026" style="position:absolute;left:0;text-align:left;margin-left:70.95pt;margin-top:24.65pt;width:65.25pt;height:12.7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" filled="f" strokecolor="red" strokeweight="2pt">
                <w10:wrap anchorx="margin"/>
              </v:rect>
            </w:pict>
          </mc:Fallback>
        </mc:AlternateContent>
      </w:r>
      <w:r>
        <w:rPr>
          <w:noProof/>
        </w:rPr>
        <w:drawing>
          <wp:inline distT="0" distB="0" distL="0" distR="0" wp14:anchorId="73C2785A" wp14:editId="06901979">
            <wp:extent cx="5400000" cy="3158669"/>
            <wp:effectExtent l="19050" t="19050" r="10795" b="2286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送信ファイル一覧.bmp"/>
                    <pic:cNvPicPr/>
                  </pic:nvPicPr>
                  <pic:blipFill>
                    <a:blip r:embed="rId20">
                      <a:extLst>
                        <a:ext uri="{28A0092B-C50C-407E-A947-70E740481C1C}">
                          <a14:useLocalDpi xmlns:a14="http://schemas.microsoft.com/office/drawing/2010/main" val="0"/>
                        </a:ext>
                      </a:extLst>
                    </a:blip>
                    <a:stretch>
                      <a:fillRect/>
                    </a:stretch>
                  </pic:blipFill>
                  <pic:spPr>
                    <a:xfrm>
                      <a:off x="0" y="0"/>
                      <a:ext cx="5400000" cy="3158669"/>
                    </a:xfrm>
                    <a:prstGeom prst="rect">
                      <a:avLst/>
                    </a:prstGeom>
                    <a:ln>
                      <a:solidFill>
                        <a:schemeClr val="tx1"/>
                      </a:solidFill>
                    </a:ln>
                  </pic:spPr>
                </pic:pic>
              </a:graphicData>
            </a:graphic>
          </wp:inline>
        </w:drawing>
      </w:r>
    </w:p>
    <w:p w14:paraId="371C86F5" w14:textId="77777777" w:rsidR="00317BCD" w:rsidRPr="005369C4" w:rsidRDefault="00317BCD" w:rsidP="00317BCD">
      <w:pPr>
        <w:jc w:val="center"/>
        <w:rPr>
          <w:b/>
        </w:rPr>
      </w:pPr>
      <w:r w:rsidRPr="005369C4">
        <w:rPr>
          <w:rFonts w:hint="eastAsia"/>
          <w:b/>
        </w:rPr>
        <w:t>送信ファイル一覧</w:t>
      </w:r>
    </w:p>
    <w:p w14:paraId="5C7229DD" w14:textId="77777777" w:rsidR="00317BCD" w:rsidRDefault="00317BCD" w:rsidP="00317BCD"/>
    <w:p w14:paraId="22BCDA5B" w14:textId="77777777" w:rsidR="00317BCD" w:rsidRDefault="00317BCD" w:rsidP="00317BCD">
      <w:r>
        <w:rPr>
          <w:rFonts w:hint="eastAsia"/>
        </w:rPr>
        <w:t>表示されている各項目については以下の通りです。</w:t>
      </w:r>
    </w:p>
    <w:p w14:paraId="42118B15" w14:textId="77777777" w:rsidR="00317BCD" w:rsidRDefault="00317BCD" w:rsidP="00317BCD"/>
    <w:p w14:paraId="36117D0C" w14:textId="77777777" w:rsidR="00317BCD" w:rsidRDefault="00317BCD" w:rsidP="00317BCD">
      <w:pPr>
        <w:pStyle w:val="af5"/>
        <w:numPr>
          <w:ilvl w:val="0"/>
          <w:numId w:val="9"/>
        </w:numPr>
        <w:ind w:leftChars="0"/>
        <w:rPr>
          <w:b/>
        </w:rPr>
      </w:pPr>
      <w:r>
        <w:rPr>
          <w:rFonts w:hint="eastAsia"/>
          <w:b/>
        </w:rPr>
        <w:t>新規ファイル送信ボタン</w:t>
      </w:r>
    </w:p>
    <w:p w14:paraId="57F6F5B9" w14:textId="77777777" w:rsidR="00317BCD" w:rsidRPr="00827AF7" w:rsidRDefault="00317BCD" w:rsidP="00317BCD">
      <w:pPr>
        <w:pStyle w:val="af5"/>
        <w:ind w:leftChars="0" w:left="360"/>
      </w:pPr>
      <w:r>
        <w:rPr>
          <w:rFonts w:hint="eastAsia"/>
        </w:rPr>
        <w:t>クリックするとファイル送信画面に戻ります。</w:t>
      </w:r>
    </w:p>
    <w:p w14:paraId="383D952C" w14:textId="77777777" w:rsidR="00317BCD" w:rsidRPr="00827AF7" w:rsidRDefault="00317BCD" w:rsidP="008E41E9"/>
    <w:p w14:paraId="2D908018" w14:textId="77777777" w:rsidR="00317BCD" w:rsidRPr="00827AF7" w:rsidRDefault="00317BCD" w:rsidP="00317BCD">
      <w:pPr>
        <w:pStyle w:val="af5"/>
        <w:numPr>
          <w:ilvl w:val="0"/>
          <w:numId w:val="9"/>
        </w:numPr>
        <w:ind w:leftChars="0"/>
        <w:rPr>
          <w:b/>
        </w:rPr>
      </w:pPr>
      <w:r w:rsidRPr="00827AF7">
        <w:rPr>
          <w:rFonts w:hint="eastAsia"/>
          <w:b/>
        </w:rPr>
        <w:t>公開アドレス</w:t>
      </w:r>
      <w:r>
        <w:rPr>
          <w:rFonts w:hint="eastAsia"/>
          <w:b/>
        </w:rPr>
        <w:t>、送信先メールアドレス、ファイル</w:t>
      </w:r>
      <w:r w:rsidRPr="00827AF7">
        <w:rPr>
          <w:rFonts w:hint="eastAsia"/>
          <w:b/>
        </w:rPr>
        <w:t>情報</w:t>
      </w:r>
    </w:p>
    <w:p w14:paraId="0DFEFAE0" w14:textId="7F27CDD9" w:rsidR="00542C76" w:rsidRDefault="00317BCD" w:rsidP="00317BCD">
      <w:pPr>
        <w:pStyle w:val="af5"/>
        <w:ind w:leftChars="0" w:left="360"/>
      </w:pPr>
      <w:r>
        <w:rPr>
          <w:rFonts w:hint="eastAsia"/>
        </w:rPr>
        <w:t>公開アドレス、送信先メールアドレス、送信したファイル情報が表示されます。</w:t>
      </w:r>
    </w:p>
    <w:p w14:paraId="6AC68872" w14:textId="3E56BCEF" w:rsidR="00074937" w:rsidRDefault="00317BCD" w:rsidP="00317BCD">
      <w:pPr>
        <w:pStyle w:val="af5"/>
        <w:ind w:leftChars="0" w:left="360"/>
      </w:pPr>
      <w:r>
        <w:rPr>
          <w:rFonts w:hint="eastAsia"/>
        </w:rPr>
        <w:t>なお、公開アドレス左側のアイコン</w:t>
      </w:r>
      <w:r w:rsidR="00542C76">
        <w:rPr>
          <w:rFonts w:hint="eastAsia"/>
        </w:rPr>
        <w:t>が砂時計アイコンの場合は、</w:t>
      </w:r>
      <w:r w:rsidR="00542C76" w:rsidRPr="00542C76">
        <w:rPr>
          <w:rFonts w:hint="eastAsia"/>
        </w:rPr>
        <w:t>承認者による承認待ちの状態である</w:t>
      </w:r>
      <w:r w:rsidR="00542C76">
        <w:rPr>
          <w:rFonts w:hint="eastAsia"/>
        </w:rPr>
        <w:t>ことを示して</w:t>
      </w:r>
      <w:r w:rsidR="00C72FF9">
        <w:rPr>
          <w:rFonts w:hint="eastAsia"/>
        </w:rPr>
        <w:t>い</w:t>
      </w:r>
      <w:r w:rsidR="00542C76">
        <w:rPr>
          <w:rFonts w:hint="eastAsia"/>
        </w:rPr>
        <w:t>ます。</w:t>
      </w:r>
      <w:r w:rsidR="00074937" w:rsidRPr="00154081">
        <w:rPr>
          <w:rFonts w:hint="eastAsia"/>
        </w:rPr>
        <w:t>承認</w:t>
      </w:r>
      <w:r w:rsidR="00074937">
        <w:rPr>
          <w:rFonts w:hint="eastAsia"/>
        </w:rPr>
        <w:t>に関する詳細につきましては、</w:t>
      </w:r>
      <w:r w:rsidR="00074937" w:rsidRPr="00300F74">
        <w:rPr>
          <w:rFonts w:hint="eastAsia"/>
        </w:rPr>
        <w:t>以下</w:t>
      </w:r>
      <w:r w:rsidR="00074937" w:rsidRPr="00300F74">
        <w:t xml:space="preserve">URL内の「Proself Ver.5 - </w:t>
      </w:r>
      <w:r w:rsidR="00074937">
        <w:rPr>
          <w:rFonts w:hint="eastAsia"/>
        </w:rPr>
        <w:t>操作チュートリアルファイル送信承認ユーザー編</w:t>
      </w:r>
      <w:r w:rsidR="00074937" w:rsidRPr="00300F74">
        <w:t>」</w:t>
      </w:r>
      <w:r w:rsidR="00074937">
        <w:rPr>
          <w:rFonts w:hint="eastAsia"/>
        </w:rPr>
        <w:t>をご参照ください。</w:t>
      </w:r>
    </w:p>
    <w:p w14:paraId="6358C011" w14:textId="25ADF59E" w:rsidR="00074937" w:rsidRDefault="003735B8" w:rsidP="00317BCD">
      <w:pPr>
        <w:pStyle w:val="af5"/>
        <w:ind w:leftChars="0" w:left="360"/>
      </w:pPr>
      <w:hyperlink r:id="rId21" w:history="1">
        <w:r w:rsidR="00074937" w:rsidRPr="0040081F">
          <w:rPr>
            <w:rStyle w:val="af0"/>
          </w:rPr>
          <w:t>https://www.proself.jp/manualtutorial/list/</w:t>
        </w:r>
      </w:hyperlink>
    </w:p>
    <w:p w14:paraId="5C179F07" w14:textId="5DA91F32" w:rsidR="00317BCD" w:rsidRDefault="00317BCD" w:rsidP="00317BCD"/>
    <w:p w14:paraId="3C1EA2B9" w14:textId="77777777" w:rsidR="00D35E51" w:rsidRDefault="00D35E51" w:rsidP="00317BCD"/>
    <w:p w14:paraId="113CBFB7" w14:textId="77777777" w:rsidR="00317BCD" w:rsidRPr="00505C03" w:rsidRDefault="00317BCD" w:rsidP="00317BCD">
      <w:pPr>
        <w:pStyle w:val="af5"/>
        <w:numPr>
          <w:ilvl w:val="0"/>
          <w:numId w:val="9"/>
        </w:numPr>
        <w:ind w:leftChars="0"/>
        <w:rPr>
          <w:b/>
        </w:rPr>
      </w:pPr>
      <w:r w:rsidRPr="00505C03">
        <w:rPr>
          <w:b/>
        </w:rPr>
        <w:lastRenderedPageBreak/>
        <w:tab/>
      </w:r>
      <w:r w:rsidRPr="00505C03">
        <w:rPr>
          <w:rFonts w:hint="eastAsia"/>
          <w:b/>
        </w:rPr>
        <w:t>公開日時</w:t>
      </w:r>
    </w:p>
    <w:p w14:paraId="62937FBC" w14:textId="77777777" w:rsidR="00317BCD" w:rsidRPr="00827AF7" w:rsidRDefault="00317BCD" w:rsidP="00317BCD">
      <w:pPr>
        <w:ind w:left="360"/>
      </w:pPr>
      <w:r>
        <w:rPr>
          <w:rFonts w:hint="eastAsia"/>
        </w:rPr>
        <w:t>ファイル送信を開始した日時が表示されます。</w:t>
      </w:r>
    </w:p>
    <w:p w14:paraId="4F98283C" w14:textId="77777777" w:rsidR="00317BCD" w:rsidRDefault="00317BCD" w:rsidP="00317BCD"/>
    <w:p w14:paraId="1B4C76F1" w14:textId="77777777" w:rsidR="00317BCD" w:rsidRPr="008B0987" w:rsidRDefault="00317BCD" w:rsidP="00317BCD">
      <w:pPr>
        <w:pStyle w:val="af5"/>
        <w:numPr>
          <w:ilvl w:val="0"/>
          <w:numId w:val="9"/>
        </w:numPr>
        <w:ind w:leftChars="0"/>
        <w:rPr>
          <w:b/>
        </w:rPr>
      </w:pPr>
      <w:r w:rsidRPr="008B0987">
        <w:rPr>
          <w:rFonts w:hint="eastAsia"/>
          <w:b/>
        </w:rPr>
        <w:t>期限、残回数</w:t>
      </w:r>
    </w:p>
    <w:p w14:paraId="762627E9" w14:textId="77777777" w:rsidR="00A01E42" w:rsidRDefault="00317BCD" w:rsidP="00317BCD">
      <w:pPr>
        <w:ind w:left="360"/>
      </w:pPr>
      <w:r>
        <w:rPr>
          <w:rFonts w:hint="eastAsia"/>
        </w:rPr>
        <w:t>ファイル送信時に公開期限、ダウンロード回数制限が設定されている場合には日付、残回数が表示されます。</w:t>
      </w:r>
    </w:p>
    <w:p w14:paraId="479858EC" w14:textId="7DC7D43D" w:rsidR="00B004D4" w:rsidRPr="00B004D4" w:rsidRDefault="00317BCD" w:rsidP="00317BCD">
      <w:pPr>
        <w:ind w:left="360"/>
      </w:pPr>
      <w:r>
        <w:rPr>
          <w:rFonts w:hint="eastAsia"/>
        </w:rPr>
        <w:t>なお、「個別に送信する」ONに設定してファイル送信を行った場合は「表示」というリンクが表示されます。このリンクをクリックするとメールアドレス単位のダウンロード回数を確認することができます。</w:t>
      </w:r>
    </w:p>
    <w:p w14:paraId="0270E0D9" w14:textId="77777777" w:rsidR="00317BCD" w:rsidRPr="000F1AC7" w:rsidRDefault="00317BCD" w:rsidP="00317BCD">
      <w:pPr>
        <w:ind w:left="360"/>
        <w:jc w:val="center"/>
      </w:pPr>
      <w:r>
        <w:rPr>
          <w:rFonts w:hint="eastAsia"/>
          <w:noProof/>
        </w:rPr>
        <w:drawing>
          <wp:inline distT="0" distB="0" distL="0" distR="0" wp14:anchorId="612DE556" wp14:editId="38C3FECA">
            <wp:extent cx="2520000" cy="858162"/>
            <wp:effectExtent l="19050" t="19050" r="13970" b="1841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送信ファイル一覧-残回数一覧.bmp"/>
                    <pic:cNvPicPr/>
                  </pic:nvPicPr>
                  <pic:blipFill>
                    <a:blip r:embed="rId22">
                      <a:extLst>
                        <a:ext uri="{28A0092B-C50C-407E-A947-70E740481C1C}">
                          <a14:useLocalDpi xmlns:a14="http://schemas.microsoft.com/office/drawing/2010/main" val="0"/>
                        </a:ext>
                      </a:extLst>
                    </a:blip>
                    <a:stretch>
                      <a:fillRect/>
                    </a:stretch>
                  </pic:blipFill>
                  <pic:spPr>
                    <a:xfrm>
                      <a:off x="0" y="0"/>
                      <a:ext cx="2520000" cy="858162"/>
                    </a:xfrm>
                    <a:prstGeom prst="rect">
                      <a:avLst/>
                    </a:prstGeom>
                    <a:ln>
                      <a:solidFill>
                        <a:schemeClr val="tx1"/>
                      </a:solidFill>
                    </a:ln>
                  </pic:spPr>
                </pic:pic>
              </a:graphicData>
            </a:graphic>
          </wp:inline>
        </w:drawing>
      </w:r>
    </w:p>
    <w:p w14:paraId="3F6E9B88" w14:textId="77777777" w:rsidR="00317BCD" w:rsidRPr="000F1AC7" w:rsidRDefault="00317BCD" w:rsidP="00317BCD">
      <w:pPr>
        <w:jc w:val="center"/>
        <w:rPr>
          <w:b/>
        </w:rPr>
      </w:pPr>
      <w:r w:rsidRPr="000F1AC7">
        <w:rPr>
          <w:rFonts w:hint="eastAsia"/>
          <w:b/>
        </w:rPr>
        <w:t>残回数一覧</w:t>
      </w:r>
    </w:p>
    <w:p w14:paraId="11517AD1" w14:textId="77777777" w:rsidR="00317BCD" w:rsidRDefault="00317BCD" w:rsidP="00317BCD"/>
    <w:p w14:paraId="1E2C8910" w14:textId="77777777" w:rsidR="0002610F" w:rsidRDefault="0002610F">
      <w:pPr>
        <w:adjustRightInd/>
        <w:snapToGrid/>
      </w:pPr>
      <w:r>
        <w:br w:type="page"/>
      </w:r>
    </w:p>
    <w:p w14:paraId="7DE15633" w14:textId="3B7C8F2F" w:rsidR="00317BCD" w:rsidRDefault="00A0424F" w:rsidP="00317BCD">
      <w:r w:rsidRPr="00A0424F">
        <w:rPr>
          <w:rFonts w:hint="eastAsia"/>
        </w:rPr>
        <w:lastRenderedPageBreak/>
        <w:t>公開アドレス</w:t>
      </w:r>
      <w:r w:rsidR="00317BCD">
        <w:rPr>
          <w:rFonts w:hint="eastAsia"/>
        </w:rPr>
        <w:t>にチェックを入れると上部にメニューが表示され、ファイル送信の詳細確認、公開停止を行うことができます。以下では詳細の確認について記載します。</w:t>
      </w:r>
    </w:p>
    <w:p w14:paraId="7FA587B5" w14:textId="5141AB79" w:rsidR="009F194D" w:rsidRDefault="00317BCD" w:rsidP="00AE42C9">
      <w:pPr>
        <w:pStyle w:val="af5"/>
        <w:numPr>
          <w:ilvl w:val="0"/>
          <w:numId w:val="3"/>
        </w:numPr>
        <w:ind w:leftChars="0"/>
      </w:pPr>
      <w:r>
        <w:rPr>
          <w:rFonts w:hint="eastAsia"/>
        </w:rPr>
        <w:t>公開停止については「</w:t>
      </w:r>
      <w:hyperlink w:anchor="_ファイル送信を停止する_1" w:history="1">
        <w:r w:rsidRPr="00CC72C4">
          <w:rPr>
            <w:rStyle w:val="af0"/>
            <w:rFonts w:hint="eastAsia"/>
          </w:rPr>
          <w:t>3.4.ファイル送信を停止する</w:t>
        </w:r>
      </w:hyperlink>
      <w:r>
        <w:rPr>
          <w:rFonts w:hint="eastAsia"/>
        </w:rPr>
        <w:t>」をご参照ください。</w:t>
      </w:r>
    </w:p>
    <w:p w14:paraId="5DBB99A5" w14:textId="77777777" w:rsidR="00317BCD" w:rsidRDefault="00317BCD" w:rsidP="00317BCD">
      <w:pPr>
        <w:jc w:val="center"/>
      </w:pPr>
      <w:r>
        <w:rPr>
          <w:rFonts w:hint="eastAsia"/>
          <w:noProof/>
        </w:rPr>
        <w:drawing>
          <wp:inline distT="0" distB="0" distL="0" distR="0" wp14:anchorId="52127076" wp14:editId="287139FB">
            <wp:extent cx="5400040" cy="3144520"/>
            <wp:effectExtent l="19050" t="19050" r="10160" b="1778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送信ファイル一覧2.bmp"/>
                    <pic:cNvPicPr/>
                  </pic:nvPicPr>
                  <pic:blipFill>
                    <a:blip r:embed="rId23">
                      <a:extLst>
                        <a:ext uri="{28A0092B-C50C-407E-A947-70E740481C1C}">
                          <a14:useLocalDpi xmlns:a14="http://schemas.microsoft.com/office/drawing/2010/main" val="0"/>
                        </a:ext>
                      </a:extLst>
                    </a:blip>
                    <a:stretch>
                      <a:fillRect/>
                    </a:stretch>
                  </pic:blipFill>
                  <pic:spPr>
                    <a:xfrm>
                      <a:off x="0" y="0"/>
                      <a:ext cx="5400040" cy="3144520"/>
                    </a:xfrm>
                    <a:prstGeom prst="rect">
                      <a:avLst/>
                    </a:prstGeom>
                    <a:ln>
                      <a:solidFill>
                        <a:schemeClr val="tx1"/>
                      </a:solidFill>
                    </a:ln>
                  </pic:spPr>
                </pic:pic>
              </a:graphicData>
            </a:graphic>
          </wp:inline>
        </w:drawing>
      </w:r>
    </w:p>
    <w:p w14:paraId="0102251D" w14:textId="77777777" w:rsidR="00317BCD" w:rsidRPr="009B1BBA" w:rsidRDefault="00317BCD" w:rsidP="00317BCD">
      <w:pPr>
        <w:jc w:val="center"/>
        <w:rPr>
          <w:b/>
        </w:rPr>
      </w:pPr>
      <w:r w:rsidRPr="009B1BBA">
        <w:rPr>
          <w:rFonts w:hint="eastAsia"/>
          <w:b/>
        </w:rPr>
        <w:t>送信ファイル一覧</w:t>
      </w:r>
    </w:p>
    <w:p w14:paraId="4A5678AA" w14:textId="77777777" w:rsidR="00317BCD" w:rsidRDefault="00317BCD" w:rsidP="00317BCD"/>
    <w:p w14:paraId="3DCC722B" w14:textId="77777777" w:rsidR="00B36DD3" w:rsidRDefault="00B36DD3">
      <w:pPr>
        <w:adjustRightInd/>
        <w:snapToGrid/>
      </w:pPr>
      <w:r>
        <w:br w:type="page"/>
      </w:r>
    </w:p>
    <w:p w14:paraId="42E8F5EB" w14:textId="5107F087" w:rsidR="00B36DD3" w:rsidRPr="00B36DD3" w:rsidRDefault="00317BCD" w:rsidP="00317BCD">
      <w:r>
        <w:rPr>
          <w:rFonts w:hint="eastAsia"/>
        </w:rPr>
        <w:lastRenderedPageBreak/>
        <w:t>上部メニューより「詳細」をクリックすると詳細画面が表示され、ファイル送信により送信された内容を確認することができます。</w:t>
      </w:r>
    </w:p>
    <w:p w14:paraId="6650F908" w14:textId="77777777" w:rsidR="00317BCD" w:rsidRDefault="00317BCD" w:rsidP="00317BCD">
      <w:pPr>
        <w:jc w:val="center"/>
      </w:pPr>
      <w:r>
        <w:rPr>
          <w:noProof/>
        </w:rPr>
        <mc:AlternateContent>
          <mc:Choice Requires="wps">
            <w:drawing>
              <wp:anchor distT="0" distB="0" distL="114300" distR="114300" simplePos="0" relativeHeight="251962368" behindDoc="0" locked="0" layoutInCell="1" allowOverlap="1" wp14:anchorId="1ACA273B" wp14:editId="584FBC21">
                <wp:simplePos x="0" y="0"/>
                <wp:positionH relativeFrom="margin">
                  <wp:posOffset>2301240</wp:posOffset>
                </wp:positionH>
                <wp:positionV relativeFrom="paragraph">
                  <wp:posOffset>1044575</wp:posOffset>
                </wp:positionV>
                <wp:extent cx="752475" cy="171450"/>
                <wp:effectExtent l="0" t="0" r="28575" b="19050"/>
                <wp:wrapNone/>
                <wp:docPr id="278" name="正方形/長方形 278"/>
                <wp:cNvGraphicFramePr/>
                <a:graphic xmlns:a="http://schemas.openxmlformats.org/drawingml/2006/main">
                  <a:graphicData uri="http://schemas.microsoft.com/office/word/2010/wordprocessingShape">
                    <wps:wsp>
                      <wps:cNvSpPr/>
                      <wps:spPr>
                        <a:xfrm>
                          <a:off x="0" y="0"/>
                          <a:ext cx="7524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5295E" id="正方形/長方形 278" o:spid="_x0000_s1026" style="position:absolute;left:0;text-align:left;margin-left:181.2pt;margin-top:82.25pt;width:59.25pt;height:13.5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" filled="f" strokecolor="red" strokeweight="2pt">
                <w10:wrap anchorx="margin"/>
              </v:rect>
            </w:pict>
          </mc:Fallback>
        </mc:AlternateContent>
      </w:r>
      <w:r>
        <w:rPr>
          <w:rFonts w:hint="eastAsia"/>
          <w:noProof/>
        </w:rPr>
        <w:drawing>
          <wp:inline distT="0" distB="0" distL="0" distR="0" wp14:anchorId="05F11296" wp14:editId="0C62BABE">
            <wp:extent cx="5399445" cy="3181985"/>
            <wp:effectExtent l="19050" t="19050" r="10795" b="18415"/>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送信ファイル詳細.bmp"/>
                    <pic:cNvPicPr/>
                  </pic:nvPicPr>
                  <pic:blipFill>
                    <a:blip r:embed="rId24">
                      <a:extLst>
                        <a:ext uri="{28A0092B-C50C-407E-A947-70E740481C1C}">
                          <a14:useLocalDpi xmlns:a14="http://schemas.microsoft.com/office/drawing/2010/main" val="0"/>
                        </a:ext>
                      </a:extLst>
                    </a:blip>
                    <a:stretch>
                      <a:fillRect/>
                    </a:stretch>
                  </pic:blipFill>
                  <pic:spPr>
                    <a:xfrm>
                      <a:off x="0" y="0"/>
                      <a:ext cx="5399445" cy="3181985"/>
                    </a:xfrm>
                    <a:prstGeom prst="rect">
                      <a:avLst/>
                    </a:prstGeom>
                    <a:ln>
                      <a:solidFill>
                        <a:schemeClr val="tx1"/>
                      </a:solidFill>
                    </a:ln>
                  </pic:spPr>
                </pic:pic>
              </a:graphicData>
            </a:graphic>
          </wp:inline>
        </w:drawing>
      </w:r>
    </w:p>
    <w:p w14:paraId="4B6EA51C" w14:textId="77777777" w:rsidR="00317BCD" w:rsidRPr="0042665A" w:rsidRDefault="00317BCD" w:rsidP="00317BCD">
      <w:pPr>
        <w:jc w:val="center"/>
        <w:rPr>
          <w:b/>
        </w:rPr>
      </w:pPr>
      <w:r w:rsidRPr="0042665A">
        <w:rPr>
          <w:rFonts w:hint="eastAsia"/>
          <w:b/>
        </w:rPr>
        <w:t>送信ファイル詳細</w:t>
      </w:r>
    </w:p>
    <w:p w14:paraId="53EA8F18" w14:textId="77777777" w:rsidR="0064456E" w:rsidRDefault="0064456E" w:rsidP="00317BCD"/>
    <w:p w14:paraId="6EC11104" w14:textId="7E711975" w:rsidR="00317BCD" w:rsidRDefault="00317BCD" w:rsidP="00317BCD">
      <w:r>
        <w:rPr>
          <w:rFonts w:hint="eastAsia"/>
        </w:rPr>
        <w:t>なお、ファイル送信時の認証方式が「入力したパスワード」の場合に限り、右側に「再設定」ボタンが表示されます。「再設定」ボタンをクリックすると以下のような画面が表示されパスワードを変更することができます。</w:t>
      </w:r>
    </w:p>
    <w:p w14:paraId="7FB6AB3A" w14:textId="77777777" w:rsidR="00317BCD" w:rsidRDefault="00317BCD" w:rsidP="00317BCD">
      <w:pPr>
        <w:jc w:val="center"/>
      </w:pPr>
      <w:r>
        <w:rPr>
          <w:noProof/>
        </w:rPr>
        <w:drawing>
          <wp:inline distT="0" distB="0" distL="0" distR="0" wp14:anchorId="42A2D1FB" wp14:editId="7B5E648B">
            <wp:extent cx="2520000" cy="1927059"/>
            <wp:effectExtent l="19050" t="19050" r="13970" b="1651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0000" cy="1927059"/>
                    </a:xfrm>
                    <a:prstGeom prst="rect">
                      <a:avLst/>
                    </a:prstGeom>
                    <a:ln>
                      <a:solidFill>
                        <a:schemeClr val="tx1"/>
                      </a:solidFill>
                    </a:ln>
                  </pic:spPr>
                </pic:pic>
              </a:graphicData>
            </a:graphic>
          </wp:inline>
        </w:drawing>
      </w:r>
    </w:p>
    <w:p w14:paraId="1DD3DC1D" w14:textId="77777777" w:rsidR="00317BCD" w:rsidRDefault="00317BCD" w:rsidP="00317BCD">
      <w:pPr>
        <w:jc w:val="center"/>
        <w:rPr>
          <w:b/>
        </w:rPr>
      </w:pPr>
      <w:r w:rsidRPr="00E52832">
        <w:rPr>
          <w:rFonts w:hint="eastAsia"/>
          <w:b/>
        </w:rPr>
        <w:t>パスワード再設定</w:t>
      </w:r>
    </w:p>
    <w:p w14:paraId="7398FC6D" w14:textId="77777777" w:rsidR="00317BCD" w:rsidRPr="00E52832" w:rsidRDefault="00317BCD" w:rsidP="00317BCD"/>
    <w:p w14:paraId="4F18E6E5" w14:textId="77777777" w:rsidR="00317BCD" w:rsidRDefault="00317BCD" w:rsidP="00317BCD">
      <w:pPr>
        <w:adjustRightInd/>
        <w:snapToGrid/>
        <w:rPr>
          <w:rFonts w:cs="Century"/>
          <w:b/>
          <w:kern w:val="24"/>
          <w:sz w:val="28"/>
          <w:lang w:eastAsia="ar-SA"/>
        </w:rPr>
      </w:pPr>
      <w:r>
        <w:br w:type="page"/>
      </w:r>
    </w:p>
    <w:p w14:paraId="716BAF61" w14:textId="062149CB" w:rsidR="00AB4D6E" w:rsidRDefault="00BD6245" w:rsidP="00BD6245">
      <w:pPr>
        <w:pStyle w:val="2"/>
      </w:pPr>
      <w:bookmarkStart w:id="19" w:name="_ファイル送信を停止する_1"/>
      <w:bookmarkStart w:id="20" w:name="_Toc138151493"/>
      <w:bookmarkEnd w:id="19"/>
      <w:r>
        <w:rPr>
          <w:rFonts w:hint="eastAsia"/>
        </w:rPr>
        <w:lastRenderedPageBreak/>
        <w:t>ファイル送信を停止する</w:t>
      </w:r>
      <w:bookmarkEnd w:id="16"/>
      <w:bookmarkEnd w:id="20"/>
    </w:p>
    <w:p w14:paraId="00ADDE26" w14:textId="78BB4D64" w:rsidR="002251FF" w:rsidRDefault="00B574E7" w:rsidP="00B574E7">
      <w:pPr>
        <w:rPr>
          <w:lang w:eastAsia="ar-SA"/>
        </w:rPr>
      </w:pPr>
      <w:r>
        <w:rPr>
          <w:rFonts w:hint="eastAsia"/>
          <w:lang w:eastAsia="ar-SA"/>
        </w:rPr>
        <w:t>宛先を間違えてファイル送信を行ったため取り消したい場合、期限を迎える前にファイルの受け渡しを停止したい場合は、以下の手順でファイル送信を停止することができます。</w:t>
      </w:r>
    </w:p>
    <w:p w14:paraId="4494F801" w14:textId="77777777" w:rsidR="00C9183E" w:rsidRDefault="00C9183E" w:rsidP="00B574E7">
      <w:pPr>
        <w:rPr>
          <w:lang w:eastAsia="ar-SA"/>
        </w:rPr>
      </w:pPr>
    </w:p>
    <w:p w14:paraId="4618AD37" w14:textId="65EAEDB3" w:rsidR="00B574E7" w:rsidRPr="00B574E7" w:rsidRDefault="00B574E7" w:rsidP="00B574E7">
      <w:pPr>
        <w:rPr>
          <w:lang w:eastAsia="ar-SA"/>
        </w:rPr>
      </w:pPr>
      <w:r>
        <w:rPr>
          <w:rFonts w:hint="eastAsia"/>
          <w:lang w:eastAsia="ar-SA"/>
        </w:rPr>
        <w:t>ファイル送信を停止すると公開アドレスにアクセスできなくなり、ゲストユーザーに受け渡したファイルが</w:t>
      </w:r>
      <w:r>
        <w:rPr>
          <w:lang w:eastAsia="ar-SA"/>
        </w:rPr>
        <w:t>Proself上から削除されます。</w:t>
      </w:r>
    </w:p>
    <w:p w14:paraId="3494D242" w14:textId="77777777" w:rsidR="00D46149" w:rsidRPr="001605F8" w:rsidRDefault="00D46149" w:rsidP="00D46149"/>
    <w:p w14:paraId="2509F502" w14:textId="5599A6A5" w:rsidR="00D46149" w:rsidRDefault="00D46149" w:rsidP="00D46149">
      <w:r>
        <w:rPr>
          <w:rFonts w:hint="eastAsia"/>
        </w:rPr>
        <w:t>ファイル送信画面の「送信ファイル一覧」をクリックします。</w:t>
      </w:r>
    </w:p>
    <w:p w14:paraId="6A6F3911" w14:textId="36941140" w:rsidR="00930582" w:rsidRDefault="00930582" w:rsidP="00D46149">
      <w:r>
        <w:rPr>
          <w:noProof/>
        </w:rPr>
        <mc:AlternateContent>
          <mc:Choice Requires="wps">
            <w:drawing>
              <wp:anchor distT="0" distB="0" distL="114300" distR="114300" simplePos="0" relativeHeight="251881472" behindDoc="0" locked="0" layoutInCell="1" allowOverlap="1" wp14:anchorId="6966A461" wp14:editId="08286BC3">
                <wp:simplePos x="0" y="0"/>
                <wp:positionH relativeFrom="column">
                  <wp:posOffset>2177415</wp:posOffset>
                </wp:positionH>
                <wp:positionV relativeFrom="paragraph">
                  <wp:posOffset>337820</wp:posOffset>
                </wp:positionV>
                <wp:extent cx="742950" cy="209550"/>
                <wp:effectExtent l="0" t="0" r="19050" b="19050"/>
                <wp:wrapNone/>
                <wp:docPr id="259" name="正方形/長方形 259"/>
                <wp:cNvGraphicFramePr/>
                <a:graphic xmlns:a="http://schemas.openxmlformats.org/drawingml/2006/main">
                  <a:graphicData uri="http://schemas.microsoft.com/office/word/2010/wordprocessingShape">
                    <wps:wsp>
                      <wps:cNvSpPr/>
                      <wps:spPr>
                        <a:xfrm>
                          <a:off x="0" y="0"/>
                          <a:ext cx="7429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F0107" id="正方形/長方形 259" o:spid="_x0000_s1026" style="position:absolute;left:0;text-align:left;margin-left:171.45pt;margin-top:26.6pt;width:58.5pt;height:1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" filled="f" strokecolor="red" strokeweight="2pt"/>
            </w:pict>
          </mc:Fallback>
        </mc:AlternateContent>
      </w:r>
      <w:r>
        <w:rPr>
          <w:noProof/>
        </w:rPr>
        <w:drawing>
          <wp:inline distT="0" distB="0" distL="0" distR="0" wp14:anchorId="5D837B60" wp14:editId="7B18BA48">
            <wp:extent cx="5400040" cy="2945765"/>
            <wp:effectExtent l="19050" t="19050" r="10160" b="26035"/>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945765"/>
                    </a:xfrm>
                    <a:prstGeom prst="rect">
                      <a:avLst/>
                    </a:prstGeom>
                    <a:ln>
                      <a:solidFill>
                        <a:schemeClr val="tx1"/>
                      </a:solidFill>
                    </a:ln>
                  </pic:spPr>
                </pic:pic>
              </a:graphicData>
            </a:graphic>
          </wp:inline>
        </w:drawing>
      </w:r>
    </w:p>
    <w:p w14:paraId="0A092373" w14:textId="77777777" w:rsidR="00D46149" w:rsidRPr="00883E41" w:rsidRDefault="00D46149" w:rsidP="00D46149">
      <w:pPr>
        <w:jc w:val="center"/>
        <w:rPr>
          <w:b/>
        </w:rPr>
      </w:pPr>
      <w:r w:rsidRPr="00883E41">
        <w:rPr>
          <w:rFonts w:hint="eastAsia"/>
          <w:b/>
        </w:rPr>
        <w:t>ファイル送信画面</w:t>
      </w:r>
    </w:p>
    <w:p w14:paraId="1BA19E77" w14:textId="77777777" w:rsidR="00D46149" w:rsidRDefault="00D46149" w:rsidP="00D46149"/>
    <w:p w14:paraId="57E21B3D" w14:textId="77777777" w:rsidR="00A26E31" w:rsidRDefault="00A26E31">
      <w:pPr>
        <w:adjustRightInd/>
        <w:snapToGrid/>
      </w:pPr>
      <w:r>
        <w:br w:type="page"/>
      </w:r>
    </w:p>
    <w:p w14:paraId="2248EABD" w14:textId="5B4DEF4C" w:rsidR="00D46149" w:rsidRDefault="00D46149" w:rsidP="00D46149">
      <w:r>
        <w:rPr>
          <w:rFonts w:hint="eastAsia"/>
        </w:rPr>
        <w:lastRenderedPageBreak/>
        <w:t>公開中の送信ファイル一覧が表示されますので、停止したい</w:t>
      </w:r>
      <w:r w:rsidR="000503CB">
        <w:rPr>
          <w:rFonts w:hint="eastAsia"/>
        </w:rPr>
        <w:t>公開</w:t>
      </w:r>
      <w:r w:rsidR="00BB14B7">
        <w:rPr>
          <w:rFonts w:hint="eastAsia"/>
        </w:rPr>
        <w:t>アドレス</w:t>
      </w:r>
      <w:r>
        <w:rPr>
          <w:rFonts w:hint="eastAsia"/>
        </w:rPr>
        <w:t>にチェックを入れ「公開停止」をクリックします。</w:t>
      </w:r>
    </w:p>
    <w:p w14:paraId="4B8D8746" w14:textId="7F0E8828" w:rsidR="00474E2C" w:rsidRDefault="00474E2C" w:rsidP="00474E2C">
      <w:pPr>
        <w:pStyle w:val="af5"/>
        <w:numPr>
          <w:ilvl w:val="0"/>
          <w:numId w:val="3"/>
        </w:numPr>
        <w:ind w:leftChars="0"/>
      </w:pPr>
      <w:r>
        <w:rPr>
          <w:rFonts w:hint="eastAsia"/>
        </w:rPr>
        <w:t>複数の</w:t>
      </w:r>
      <w:r w:rsidR="00BB14B7">
        <w:rPr>
          <w:rFonts w:hint="eastAsia"/>
        </w:rPr>
        <w:t>公開アドレス</w:t>
      </w:r>
      <w:r>
        <w:rPr>
          <w:rFonts w:hint="eastAsia"/>
        </w:rPr>
        <w:t>を選択</w:t>
      </w:r>
      <w:r w:rsidR="006C6DE3">
        <w:rPr>
          <w:rFonts w:hint="eastAsia"/>
        </w:rPr>
        <w:t>した上で実施</w:t>
      </w:r>
      <w:r>
        <w:rPr>
          <w:rFonts w:hint="eastAsia"/>
        </w:rPr>
        <w:t>することもできます。</w:t>
      </w:r>
    </w:p>
    <w:p w14:paraId="62620E47" w14:textId="32A57885" w:rsidR="00D46149" w:rsidRDefault="00131AF0" w:rsidP="00D46149">
      <w:pPr>
        <w:jc w:val="center"/>
      </w:pPr>
      <w:r>
        <w:rPr>
          <w:rFonts w:hint="eastAsia"/>
          <w:noProof/>
        </w:rPr>
        <mc:AlternateContent>
          <mc:Choice Requires="wps">
            <w:drawing>
              <wp:anchor distT="0" distB="0" distL="114300" distR="114300" simplePos="0" relativeHeight="251737088" behindDoc="0" locked="0" layoutInCell="1" allowOverlap="1" wp14:anchorId="08B85A54" wp14:editId="7E6745BB">
                <wp:simplePos x="0" y="0"/>
                <wp:positionH relativeFrom="column">
                  <wp:posOffset>1644015</wp:posOffset>
                </wp:positionH>
                <wp:positionV relativeFrom="paragraph">
                  <wp:posOffset>282575</wp:posOffset>
                </wp:positionV>
                <wp:extent cx="466725" cy="219075"/>
                <wp:effectExtent l="0" t="0" r="28575" b="28575"/>
                <wp:wrapNone/>
                <wp:docPr id="103" name="正方形/長方形 103"/>
                <wp:cNvGraphicFramePr/>
                <a:graphic xmlns:a="http://schemas.openxmlformats.org/drawingml/2006/main">
                  <a:graphicData uri="http://schemas.microsoft.com/office/word/2010/wordprocessingShape">
                    <wps:wsp>
                      <wps:cNvSpPr/>
                      <wps:spPr>
                        <a:xfrm>
                          <a:off x="0" y="0"/>
                          <a:ext cx="46672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773E2" id="正方形/長方形 103" o:spid="_x0000_s1026" style="position:absolute;left:0;text-align:left;margin-left:129.45pt;margin-top:22.25pt;width:36.75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" filled="f" strokecolor="red" strokeweight="2pt"/>
            </w:pict>
          </mc:Fallback>
        </mc:AlternateContent>
      </w:r>
      <w:r>
        <w:rPr>
          <w:rFonts w:hint="eastAsia"/>
          <w:noProof/>
        </w:rPr>
        <mc:AlternateContent>
          <mc:Choice Requires="wps">
            <w:drawing>
              <wp:anchor distT="0" distB="0" distL="114300" distR="114300" simplePos="0" relativeHeight="251736064" behindDoc="0" locked="0" layoutInCell="1" allowOverlap="1" wp14:anchorId="504BCFB5" wp14:editId="110D5D89">
                <wp:simplePos x="0" y="0"/>
                <wp:positionH relativeFrom="column">
                  <wp:posOffset>853440</wp:posOffset>
                </wp:positionH>
                <wp:positionV relativeFrom="paragraph">
                  <wp:posOffset>680720</wp:posOffset>
                </wp:positionV>
                <wp:extent cx="219075" cy="238125"/>
                <wp:effectExtent l="0" t="0" r="28575" b="28575"/>
                <wp:wrapNone/>
                <wp:docPr id="39" name="楕円 39"/>
                <wp:cNvGraphicFramePr/>
                <a:graphic xmlns:a="http://schemas.openxmlformats.org/drawingml/2006/main">
                  <a:graphicData uri="http://schemas.microsoft.com/office/word/2010/wordprocessingShape">
                    <wps:wsp>
                      <wps:cNvSpPr/>
                      <wps:spPr>
                        <a:xfrm>
                          <a:off x="0" y="0"/>
                          <a:ext cx="2190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BD6EF" id="楕円 39" o:spid="_x0000_s1026" style="position:absolute;left:0;text-align:left;margin-left:67.2pt;margin-top:53.6pt;width:17.25pt;height:18.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" filled="f" strokecolor="red" strokeweight="2pt"/>
            </w:pict>
          </mc:Fallback>
        </mc:AlternateContent>
      </w:r>
      <w:r w:rsidR="00D46149">
        <w:rPr>
          <w:noProof/>
        </w:rPr>
        <w:drawing>
          <wp:inline distT="0" distB="0" distL="0" distR="0" wp14:anchorId="5E281BAC" wp14:editId="61408978">
            <wp:extent cx="5400000" cy="1588791"/>
            <wp:effectExtent l="19050" t="19050" r="10795" b="1143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00000" cy="15887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CAADC8" w14:textId="77777777" w:rsidR="00D46149" w:rsidRDefault="00D46149" w:rsidP="00D46149">
      <w:pPr>
        <w:jc w:val="center"/>
        <w:rPr>
          <w:b/>
        </w:rPr>
      </w:pPr>
      <w:r w:rsidRPr="00883E41">
        <w:rPr>
          <w:rFonts w:hint="eastAsia"/>
          <w:b/>
        </w:rPr>
        <w:t>送信ファイル一覧</w:t>
      </w:r>
    </w:p>
    <w:p w14:paraId="7C6F4EE3" w14:textId="77777777" w:rsidR="00C6570A" w:rsidRDefault="00C6570A" w:rsidP="00D46149"/>
    <w:p w14:paraId="3FBD6CE9" w14:textId="2956A7C7" w:rsidR="00D46149" w:rsidRDefault="00D46149" w:rsidP="00D46149">
      <w:r>
        <w:t>公開停止</w:t>
      </w:r>
      <w:r>
        <w:rPr>
          <w:rFonts w:hint="eastAsia"/>
        </w:rPr>
        <w:t>の確認画面が表示されますので、問題なければ「停止」をクリックします。</w:t>
      </w:r>
    </w:p>
    <w:p w14:paraId="61080487" w14:textId="77777777" w:rsidR="00D46149" w:rsidRDefault="00D46149" w:rsidP="00D46149">
      <w:pPr>
        <w:jc w:val="center"/>
      </w:pPr>
      <w:r>
        <w:rPr>
          <w:noProof/>
        </w:rPr>
        <mc:AlternateContent>
          <mc:Choice Requires="wps">
            <w:drawing>
              <wp:anchor distT="0" distB="0" distL="114300" distR="114300" simplePos="0" relativeHeight="251739136" behindDoc="0" locked="0" layoutInCell="1" allowOverlap="1" wp14:anchorId="6289F21B" wp14:editId="1C513E02">
                <wp:simplePos x="0" y="0"/>
                <wp:positionH relativeFrom="column">
                  <wp:posOffset>2339340</wp:posOffset>
                </wp:positionH>
                <wp:positionV relativeFrom="paragraph">
                  <wp:posOffset>2945130</wp:posOffset>
                </wp:positionV>
                <wp:extent cx="742950" cy="180975"/>
                <wp:effectExtent l="0" t="0" r="19050" b="28575"/>
                <wp:wrapNone/>
                <wp:docPr id="319" name="正方形/長方形 319"/>
                <wp:cNvGraphicFramePr/>
                <a:graphic xmlns:a="http://schemas.openxmlformats.org/drawingml/2006/main">
                  <a:graphicData uri="http://schemas.microsoft.com/office/word/2010/wordprocessingShape">
                    <wps:wsp>
                      <wps:cNvSpPr/>
                      <wps:spPr>
                        <a:xfrm>
                          <a:off x="0" y="0"/>
                          <a:ext cx="7429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858E1" id="正方形/長方形 319" o:spid="_x0000_s1026" style="position:absolute;left:0;text-align:left;margin-left:184.2pt;margin-top:231.9pt;width:58.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" filled="f" strokecolor="red" strokeweight="2pt"/>
            </w:pict>
          </mc:Fallback>
        </mc:AlternateContent>
      </w:r>
      <w:r>
        <w:rPr>
          <w:noProof/>
        </w:rPr>
        <w:drawing>
          <wp:inline distT="0" distB="0" distL="0" distR="0" wp14:anchorId="3A75D47B" wp14:editId="0F45F898">
            <wp:extent cx="5400000" cy="3234327"/>
            <wp:effectExtent l="19050" t="19050" r="10795" b="23495"/>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3-3-4-2.png"/>
                    <pic:cNvPicPr/>
                  </pic:nvPicPr>
                  <pic:blipFill>
                    <a:blip r:embed="rId27">
                      <a:extLst>
                        <a:ext uri="{28A0092B-C50C-407E-A947-70E740481C1C}">
                          <a14:useLocalDpi xmlns:a14="http://schemas.microsoft.com/office/drawing/2010/main" val="0"/>
                        </a:ext>
                      </a:extLst>
                    </a:blip>
                    <a:stretch>
                      <a:fillRect/>
                    </a:stretch>
                  </pic:blipFill>
                  <pic:spPr>
                    <a:xfrm>
                      <a:off x="0" y="0"/>
                      <a:ext cx="5400000" cy="3234327"/>
                    </a:xfrm>
                    <a:prstGeom prst="rect">
                      <a:avLst/>
                    </a:prstGeom>
                    <a:ln>
                      <a:solidFill>
                        <a:schemeClr val="tx1"/>
                      </a:solidFill>
                    </a:ln>
                  </pic:spPr>
                </pic:pic>
              </a:graphicData>
            </a:graphic>
          </wp:inline>
        </w:drawing>
      </w:r>
    </w:p>
    <w:p w14:paraId="0BA29FBD" w14:textId="77777777" w:rsidR="00D46149" w:rsidRDefault="00D46149" w:rsidP="00D46149">
      <w:pPr>
        <w:jc w:val="center"/>
      </w:pPr>
      <w:r w:rsidRPr="00F01ACF">
        <w:rPr>
          <w:b/>
        </w:rPr>
        <w:t>公開停止確認画面</w:t>
      </w:r>
    </w:p>
    <w:p w14:paraId="78D6D053" w14:textId="77777777" w:rsidR="00D46149" w:rsidRDefault="00D46149" w:rsidP="00D46149"/>
    <w:p w14:paraId="01265A1E" w14:textId="77777777" w:rsidR="0002004E" w:rsidRDefault="0002004E">
      <w:pPr>
        <w:adjustRightInd/>
        <w:snapToGrid/>
      </w:pPr>
      <w:r>
        <w:br w:type="page"/>
      </w:r>
    </w:p>
    <w:p w14:paraId="640308F8" w14:textId="21597D3D" w:rsidR="00D46149" w:rsidRDefault="00D46149" w:rsidP="00D46149">
      <w:r>
        <w:rPr>
          <w:rFonts w:hint="eastAsia"/>
        </w:rPr>
        <w:lastRenderedPageBreak/>
        <w:t>公開停止処理が完了すると、送信ファイル一覧より選択した公開アドレスが削除されていることを確認できます。</w:t>
      </w:r>
    </w:p>
    <w:p w14:paraId="637C0602" w14:textId="77777777" w:rsidR="00D46149" w:rsidRDefault="00D46149" w:rsidP="00D46149">
      <w:pPr>
        <w:jc w:val="center"/>
      </w:pPr>
      <w:r>
        <w:rPr>
          <w:rFonts w:hint="eastAsia"/>
          <w:noProof/>
        </w:rPr>
        <w:drawing>
          <wp:inline distT="0" distB="0" distL="0" distR="0" wp14:anchorId="288375E2" wp14:editId="50F38493">
            <wp:extent cx="5400040" cy="1177417"/>
            <wp:effectExtent l="19050" t="19050" r="10160" b="2286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3-3-4-3.png"/>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00040" cy="117741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7FF547E" w14:textId="77777777" w:rsidR="00D46149" w:rsidRDefault="00D46149" w:rsidP="00D46149">
      <w:pPr>
        <w:jc w:val="center"/>
        <w:rPr>
          <w:b/>
        </w:rPr>
      </w:pPr>
      <w:r w:rsidRPr="009B107D">
        <w:rPr>
          <w:rFonts w:hint="eastAsia"/>
          <w:b/>
        </w:rPr>
        <w:t>送信ファイル一覧</w:t>
      </w:r>
    </w:p>
    <w:p w14:paraId="17588110" w14:textId="5D2DFE77" w:rsidR="00AB4D6E" w:rsidRDefault="00AB4D6E" w:rsidP="0043549C"/>
    <w:p w14:paraId="1A666C56" w14:textId="77777777" w:rsidR="00DB11DF" w:rsidRDefault="00DB11DF">
      <w:pPr>
        <w:adjustRightInd/>
        <w:snapToGrid/>
        <w:rPr>
          <w:rFonts w:cs="Century"/>
          <w:b/>
          <w:kern w:val="24"/>
          <w:sz w:val="28"/>
          <w:lang w:eastAsia="ar-SA"/>
        </w:rPr>
      </w:pPr>
      <w:bookmarkStart w:id="21" w:name="_ファイル送信承認機能の利用"/>
      <w:bookmarkEnd w:id="21"/>
      <w:r>
        <w:br w:type="page"/>
      </w:r>
    </w:p>
    <w:p w14:paraId="6706F49C" w14:textId="07074617" w:rsidR="000F4EDA" w:rsidRDefault="00434757" w:rsidP="00867B85">
      <w:pPr>
        <w:pStyle w:val="1"/>
      </w:pPr>
      <w:bookmarkStart w:id="22" w:name="_Toc138151494"/>
      <w:r>
        <w:rPr>
          <w:rFonts w:hint="eastAsia"/>
        </w:rPr>
        <w:lastRenderedPageBreak/>
        <w:t>ファイル受信</w:t>
      </w:r>
      <w:bookmarkEnd w:id="22"/>
    </w:p>
    <w:p w14:paraId="691150D2" w14:textId="6F4B819C" w:rsidR="00B2141B" w:rsidRDefault="00517CBF" w:rsidP="00B2141B">
      <w:r w:rsidRPr="00914AB5">
        <w:rPr>
          <w:rFonts w:hint="eastAsia"/>
        </w:rPr>
        <w:t>ファイル</w:t>
      </w:r>
      <w:r>
        <w:rPr>
          <w:rFonts w:hint="eastAsia"/>
        </w:rPr>
        <w:t>受信の開始や停止についての詳細を記載して</w:t>
      </w:r>
      <w:r w:rsidR="00C72FF9">
        <w:rPr>
          <w:rFonts w:hint="eastAsia"/>
        </w:rPr>
        <w:t>い</w:t>
      </w:r>
      <w:r>
        <w:rPr>
          <w:rFonts w:hint="eastAsia"/>
        </w:rPr>
        <w:t>ます。</w:t>
      </w:r>
    </w:p>
    <w:p w14:paraId="58567FF3" w14:textId="326ACB67" w:rsidR="00B2141B" w:rsidRDefault="00B2141B" w:rsidP="00B2141B"/>
    <w:p w14:paraId="4609FFA4" w14:textId="7F6840F5" w:rsidR="006103D1" w:rsidRPr="006103D1" w:rsidRDefault="006103D1" w:rsidP="00B17EFC">
      <w:pPr>
        <w:pStyle w:val="2"/>
      </w:pPr>
      <w:bookmarkStart w:id="23" w:name="_ファイル受信機能でゲストユーザーからファイルを受け取る"/>
      <w:bookmarkStart w:id="24" w:name="_Toc49441203"/>
      <w:bookmarkStart w:id="25" w:name="_Toc138151495"/>
      <w:bookmarkEnd w:id="23"/>
      <w:r>
        <w:rPr>
          <w:rFonts w:hint="eastAsia"/>
          <w:lang w:eastAsia="ja-JP"/>
        </w:rPr>
        <w:t>ファイル受信機能で</w:t>
      </w:r>
      <w:r w:rsidR="00C4670C">
        <w:rPr>
          <w:rFonts w:hint="eastAsia"/>
          <w:lang w:eastAsia="ja-JP"/>
        </w:rPr>
        <w:t>ゲストユーザー</w:t>
      </w:r>
      <w:r>
        <w:rPr>
          <w:rFonts w:hint="eastAsia"/>
        </w:rPr>
        <w:t>からファイルを受け取る</w:t>
      </w:r>
      <w:bookmarkEnd w:id="24"/>
      <w:bookmarkEnd w:id="25"/>
    </w:p>
    <w:p w14:paraId="3F3D2DC4" w14:textId="23695F3B" w:rsidR="00667B1A" w:rsidRDefault="00667B1A" w:rsidP="003930D3">
      <w:r w:rsidRPr="00667B1A">
        <w:rPr>
          <w:rFonts w:hint="eastAsia"/>
        </w:rPr>
        <w:t>以下はファイル受信機能を利用してファイルを受け取るための公開アドレスをゲストユーザーに通知する手順となります。</w:t>
      </w:r>
    </w:p>
    <w:p w14:paraId="4BAF633A" w14:textId="77777777" w:rsidR="00D35F73" w:rsidRDefault="00D35F73" w:rsidP="003930D3"/>
    <w:p w14:paraId="391DF52D" w14:textId="45F39B4F" w:rsidR="00DE1903" w:rsidRDefault="00DE1903" w:rsidP="00DE1903">
      <w:r>
        <w:rPr>
          <w:rFonts w:hint="eastAsia"/>
        </w:rPr>
        <w:t>画面左メニューより「ファイル受信」をクリックします。</w:t>
      </w:r>
    </w:p>
    <w:p w14:paraId="4D538448" w14:textId="2F7B9A44" w:rsidR="00DE1903" w:rsidRDefault="00DE1903" w:rsidP="004C2867">
      <w:pPr>
        <w:pStyle w:val="af5"/>
        <w:numPr>
          <w:ilvl w:val="0"/>
          <w:numId w:val="2"/>
        </w:numPr>
        <w:ind w:leftChars="0"/>
      </w:pPr>
      <w:r>
        <w:rPr>
          <w:rFonts w:hint="eastAsia"/>
        </w:rPr>
        <w:t>ホーム画面が表示されている場合は、ホーム画面内の「ファイル受信」をクリックすることもできます。</w:t>
      </w:r>
    </w:p>
    <w:p w14:paraId="29EE96D4" w14:textId="77777777" w:rsidR="003930D3" w:rsidRDefault="003930D3" w:rsidP="003930D3">
      <w:pPr>
        <w:jc w:val="center"/>
      </w:pPr>
      <w:r>
        <w:rPr>
          <w:noProof/>
        </w:rPr>
        <mc:AlternateContent>
          <mc:Choice Requires="wps">
            <w:drawing>
              <wp:anchor distT="0" distB="0" distL="114300" distR="114300" simplePos="0" relativeHeight="251753472" behindDoc="0" locked="0" layoutInCell="1" allowOverlap="1" wp14:anchorId="72F826B8" wp14:editId="34F25369">
                <wp:simplePos x="0" y="0"/>
                <wp:positionH relativeFrom="column">
                  <wp:posOffset>958215</wp:posOffset>
                </wp:positionH>
                <wp:positionV relativeFrom="paragraph">
                  <wp:posOffset>1659890</wp:posOffset>
                </wp:positionV>
                <wp:extent cx="1943100" cy="600075"/>
                <wp:effectExtent l="0" t="0" r="19050" b="28575"/>
                <wp:wrapNone/>
                <wp:docPr id="119" name="正方形/長方形 119"/>
                <wp:cNvGraphicFramePr/>
                <a:graphic xmlns:a="http://schemas.openxmlformats.org/drawingml/2006/main">
                  <a:graphicData uri="http://schemas.microsoft.com/office/word/2010/wordprocessingShape">
                    <wps:wsp>
                      <wps:cNvSpPr/>
                      <wps:spPr>
                        <a:xfrm>
                          <a:off x="0" y="0"/>
                          <a:ext cx="1943100" cy="600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A97AA" id="正方形/長方形 119" o:spid="_x0000_s1026" style="position:absolute;left:0;text-align:left;margin-left:75.45pt;margin-top:130.7pt;width:153pt;height:4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754496" behindDoc="0" locked="0" layoutInCell="1" allowOverlap="1" wp14:anchorId="4F76B2A5" wp14:editId="17B03312">
                <wp:simplePos x="0" y="0"/>
                <wp:positionH relativeFrom="column">
                  <wp:posOffset>15240</wp:posOffset>
                </wp:positionH>
                <wp:positionV relativeFrom="paragraph">
                  <wp:posOffset>1412239</wp:posOffset>
                </wp:positionV>
                <wp:extent cx="800100" cy="200025"/>
                <wp:effectExtent l="0" t="0" r="19050" b="28575"/>
                <wp:wrapNone/>
                <wp:docPr id="188" name="正方形/長方形 188"/>
                <wp:cNvGraphicFramePr/>
                <a:graphic xmlns:a="http://schemas.openxmlformats.org/drawingml/2006/main">
                  <a:graphicData uri="http://schemas.microsoft.com/office/word/2010/wordprocessingShape">
                    <wps:wsp>
                      <wps:cNvSpPr/>
                      <wps:spPr>
                        <a:xfrm>
                          <a:off x="0" y="0"/>
                          <a:ext cx="8001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617B7" id="正方形/長方形 188" o:spid="_x0000_s1026" style="position:absolute;left:0;text-align:left;margin-left:1.2pt;margin-top:111.2pt;width:63pt;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" filled="f" strokecolor="red" strokeweight="2pt"/>
            </w:pict>
          </mc:Fallback>
        </mc:AlternateContent>
      </w:r>
      <w:r>
        <w:rPr>
          <w:noProof/>
        </w:rPr>
        <w:drawing>
          <wp:inline distT="0" distB="0" distL="0" distR="0" wp14:anchorId="5DA3E5D2" wp14:editId="73B4908A">
            <wp:extent cx="5400040" cy="3077210"/>
            <wp:effectExtent l="19050" t="19050" r="10160" b="2794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400040" cy="3077210"/>
                    </a:xfrm>
                    <a:prstGeom prst="rect">
                      <a:avLst/>
                    </a:prstGeom>
                    <a:ln>
                      <a:solidFill>
                        <a:schemeClr val="tx1"/>
                      </a:solidFill>
                    </a:ln>
                  </pic:spPr>
                </pic:pic>
              </a:graphicData>
            </a:graphic>
          </wp:inline>
        </w:drawing>
      </w:r>
    </w:p>
    <w:p w14:paraId="411D15BD" w14:textId="77777777" w:rsidR="003930D3" w:rsidRPr="00077C7E" w:rsidRDefault="003930D3" w:rsidP="003930D3">
      <w:pPr>
        <w:jc w:val="center"/>
        <w:rPr>
          <w:b/>
        </w:rPr>
      </w:pPr>
      <w:r w:rsidRPr="00077C7E">
        <w:rPr>
          <w:rFonts w:hint="eastAsia"/>
          <w:b/>
        </w:rPr>
        <w:t>ホーム画面</w:t>
      </w:r>
    </w:p>
    <w:p w14:paraId="13D7BB85" w14:textId="77777777" w:rsidR="003930D3" w:rsidRDefault="003930D3" w:rsidP="003930D3"/>
    <w:p w14:paraId="0C11B1BB" w14:textId="77777777" w:rsidR="00F65C38" w:rsidRDefault="00F65C38">
      <w:pPr>
        <w:adjustRightInd/>
        <w:snapToGrid/>
      </w:pPr>
      <w:r>
        <w:br w:type="page"/>
      </w:r>
    </w:p>
    <w:p w14:paraId="2D79209E" w14:textId="03C3DD69" w:rsidR="003930D3" w:rsidRDefault="003930D3" w:rsidP="00981245">
      <w:r>
        <w:rPr>
          <w:rFonts w:hint="eastAsia"/>
        </w:rPr>
        <w:lastRenderedPageBreak/>
        <w:t>ファイル受信画面上でファイルを受け取りたい</w:t>
      </w:r>
      <w:r w:rsidR="008B0443">
        <w:rPr>
          <w:rFonts w:hint="eastAsia"/>
        </w:rPr>
        <w:t>ゲストユーザー</w:t>
      </w:r>
      <w:r>
        <w:rPr>
          <w:rFonts w:hint="eastAsia"/>
        </w:rPr>
        <w:t>のメールアドレス等必要な項目を入力して、送信ボタンをクリックします。</w:t>
      </w:r>
    </w:p>
    <w:p w14:paraId="4BFA94CB" w14:textId="5F50EEA8" w:rsidR="00981245" w:rsidRDefault="00981245" w:rsidP="003930D3">
      <w:pPr>
        <w:jc w:val="center"/>
      </w:pPr>
      <w:r w:rsidRPr="00981245">
        <w:rPr>
          <w:noProof/>
        </w:rPr>
        <mc:AlternateContent>
          <mc:Choice Requires="wps">
            <w:drawing>
              <wp:anchor distT="0" distB="0" distL="114300" distR="114300" simplePos="0" relativeHeight="251857920" behindDoc="0" locked="0" layoutInCell="1" allowOverlap="1" wp14:anchorId="6120BF55" wp14:editId="1E6327B8">
                <wp:simplePos x="0" y="0"/>
                <wp:positionH relativeFrom="column">
                  <wp:posOffset>5063490</wp:posOffset>
                </wp:positionH>
                <wp:positionV relativeFrom="paragraph">
                  <wp:posOffset>556895</wp:posOffset>
                </wp:positionV>
                <wp:extent cx="323850" cy="3524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1E44ECD6" w14:textId="77777777" w:rsidR="00F7064A" w:rsidRPr="009775C7" w:rsidRDefault="00F7064A" w:rsidP="00981245">
                            <w:pPr>
                              <w:jc w:val="center"/>
                              <w:rPr>
                                <w:color w:val="FF0000"/>
                              </w:rPr>
                            </w:pPr>
                            <w:r>
                              <w:rPr>
                                <w:rFonts w:hint="eastAsia"/>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0BF55" id="テキスト ボックス 36" o:spid="_x0000_s1035" type="#_x0000_t202" style="position:absolute;left:0;text-align:left;margin-left:398.7pt;margin-top:43.85pt;width:25.5pt;height:27.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" filled="f" stroked="f" strokeweight=".5pt">
                <v:textbox>
                  <w:txbxContent>
                    <w:p w14:paraId="1E44ECD6" w14:textId="77777777" w:rsidR="00F7064A" w:rsidRPr="009775C7" w:rsidRDefault="00F7064A" w:rsidP="00981245">
                      <w:pPr>
                        <w:jc w:val="center"/>
                        <w:rPr>
                          <w:color w:val="FF0000"/>
                        </w:rPr>
                      </w:pPr>
                      <w:r>
                        <w:rPr>
                          <w:rFonts w:hint="eastAsia"/>
                          <w:color w:val="FF0000"/>
                        </w:rPr>
                        <w:t>②</w:t>
                      </w:r>
                    </w:p>
                  </w:txbxContent>
                </v:textbox>
              </v:shape>
            </w:pict>
          </mc:Fallback>
        </mc:AlternateContent>
      </w:r>
      <w:r w:rsidRPr="00981245">
        <w:rPr>
          <w:noProof/>
        </w:rPr>
        <mc:AlternateContent>
          <mc:Choice Requires="wps">
            <w:drawing>
              <wp:anchor distT="0" distB="0" distL="114300" distR="114300" simplePos="0" relativeHeight="251856896" behindDoc="0" locked="0" layoutInCell="1" allowOverlap="1" wp14:anchorId="5D59EBB3" wp14:editId="3EE07A79">
                <wp:simplePos x="0" y="0"/>
                <wp:positionH relativeFrom="column">
                  <wp:posOffset>3158490</wp:posOffset>
                </wp:positionH>
                <wp:positionV relativeFrom="paragraph">
                  <wp:posOffset>556895</wp:posOffset>
                </wp:positionV>
                <wp:extent cx="323850" cy="3524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7CA342C1" w14:textId="77777777" w:rsidR="00F7064A" w:rsidRPr="009775C7" w:rsidRDefault="00F7064A" w:rsidP="00981245">
                            <w:pPr>
                              <w:jc w:val="center"/>
                              <w:rPr>
                                <w:color w:val="FF0000"/>
                              </w:rPr>
                            </w:pPr>
                            <w:r w:rsidRPr="009775C7">
                              <w:rPr>
                                <w:rFonts w:hint="eastAsia"/>
                                <w:color w:val="FF000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EBB3" id="テキスト ボックス 35" o:spid="_x0000_s1036" type="#_x0000_t202" style="position:absolute;left:0;text-align:left;margin-left:248.7pt;margin-top:43.85pt;width:25.5pt;height:27.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" filled="f" stroked="f" strokeweight=".5pt">
                <v:textbox>
                  <w:txbxContent>
                    <w:p w14:paraId="7CA342C1" w14:textId="77777777" w:rsidR="00F7064A" w:rsidRPr="009775C7" w:rsidRDefault="00F7064A" w:rsidP="00981245">
                      <w:pPr>
                        <w:jc w:val="center"/>
                        <w:rPr>
                          <w:color w:val="FF0000"/>
                        </w:rPr>
                      </w:pPr>
                      <w:r w:rsidRPr="009775C7">
                        <w:rPr>
                          <w:rFonts w:hint="eastAsia"/>
                          <w:color w:val="FF0000"/>
                        </w:rPr>
                        <w:t>①</w:t>
                      </w:r>
                    </w:p>
                  </w:txbxContent>
                </v:textbox>
              </v:shape>
            </w:pict>
          </mc:Fallback>
        </mc:AlternateContent>
      </w:r>
      <w:r>
        <w:rPr>
          <w:noProof/>
        </w:rPr>
        <mc:AlternateContent>
          <mc:Choice Requires="wps">
            <w:drawing>
              <wp:anchor distT="0" distB="0" distL="114300" distR="114300" simplePos="0" relativeHeight="251854848" behindDoc="0" locked="0" layoutInCell="1" allowOverlap="1" wp14:anchorId="750BF952" wp14:editId="4C84E081">
                <wp:simplePos x="0" y="0"/>
                <wp:positionH relativeFrom="column">
                  <wp:posOffset>624840</wp:posOffset>
                </wp:positionH>
                <wp:positionV relativeFrom="paragraph">
                  <wp:posOffset>204470</wp:posOffset>
                </wp:positionV>
                <wp:extent cx="323850" cy="3524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42D9E68D" w14:textId="77777777" w:rsidR="00F7064A" w:rsidRPr="009775C7" w:rsidRDefault="00F7064A" w:rsidP="00981245">
                            <w:pPr>
                              <w:jc w:val="center"/>
                              <w:rPr>
                                <w:color w:val="FF0000"/>
                              </w:rPr>
                            </w:pPr>
                            <w:r>
                              <w:rPr>
                                <w:rFonts w:hint="eastAsia"/>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BF952" id="テキスト ボックス 34" o:spid="_x0000_s1037" type="#_x0000_t202" style="position:absolute;left:0;text-align:left;margin-left:49.2pt;margin-top:16.1pt;width:25.5pt;height:27.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" filled="f" stroked="f" strokeweight=".5pt">
                <v:textbox>
                  <w:txbxContent>
                    <w:p w14:paraId="42D9E68D" w14:textId="77777777" w:rsidR="00F7064A" w:rsidRPr="009775C7" w:rsidRDefault="00F7064A" w:rsidP="00981245">
                      <w:pPr>
                        <w:jc w:val="center"/>
                        <w:rPr>
                          <w:color w:val="FF0000"/>
                        </w:rPr>
                      </w:pPr>
                      <w:r>
                        <w:rPr>
                          <w:rFonts w:hint="eastAsia"/>
                          <w:color w:val="FF0000"/>
                        </w:rPr>
                        <w:t>③</w:t>
                      </w:r>
                    </w:p>
                  </w:txbxContent>
                </v:textbox>
              </v:shape>
            </w:pict>
          </mc:Fallback>
        </mc:AlternateContent>
      </w:r>
      <w:r>
        <w:rPr>
          <w:rFonts w:hint="eastAsia"/>
          <w:noProof/>
        </w:rPr>
        <mc:AlternateContent>
          <mc:Choice Requires="wps">
            <w:drawing>
              <wp:anchor distT="0" distB="0" distL="114300" distR="114300" simplePos="0" relativeHeight="251852800" behindDoc="0" locked="0" layoutInCell="1" allowOverlap="1" wp14:anchorId="4E1C6FC5" wp14:editId="20A580FE">
                <wp:simplePos x="0" y="0"/>
                <wp:positionH relativeFrom="column">
                  <wp:posOffset>910590</wp:posOffset>
                </wp:positionH>
                <wp:positionV relativeFrom="paragraph">
                  <wp:posOffset>337820</wp:posOffset>
                </wp:positionV>
                <wp:extent cx="485775" cy="219075"/>
                <wp:effectExtent l="0" t="0" r="28575" b="28575"/>
                <wp:wrapNone/>
                <wp:docPr id="32" name="正方形/長方形 32"/>
                <wp:cNvGraphicFramePr/>
                <a:graphic xmlns:a="http://schemas.openxmlformats.org/drawingml/2006/main">
                  <a:graphicData uri="http://schemas.microsoft.com/office/word/2010/wordprocessingShape">
                    <wps:wsp>
                      <wps:cNvSpPr/>
                      <wps:spPr>
                        <a:xfrm>
                          <a:off x="0" y="0"/>
                          <a:ext cx="4857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3C55E" id="正方形/長方形 32" o:spid="_x0000_s1026" style="position:absolute;left:0;text-align:left;margin-left:71.7pt;margin-top:26.6pt;width:38.25pt;height:1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850752" behindDoc="0" locked="0" layoutInCell="1" allowOverlap="1" wp14:anchorId="34B5F7E4" wp14:editId="085258BC">
                <wp:simplePos x="0" y="0"/>
                <wp:positionH relativeFrom="margin">
                  <wp:posOffset>3596640</wp:posOffset>
                </wp:positionH>
                <wp:positionV relativeFrom="paragraph">
                  <wp:posOffset>623570</wp:posOffset>
                </wp:positionV>
                <wp:extent cx="1762125" cy="1371600"/>
                <wp:effectExtent l="0" t="0" r="28575" b="19050"/>
                <wp:wrapNone/>
                <wp:docPr id="255" name="正方形/長方形 255"/>
                <wp:cNvGraphicFramePr/>
                <a:graphic xmlns:a="http://schemas.openxmlformats.org/drawingml/2006/main">
                  <a:graphicData uri="http://schemas.microsoft.com/office/word/2010/wordprocessingShape">
                    <wps:wsp>
                      <wps:cNvSpPr/>
                      <wps:spPr>
                        <a:xfrm>
                          <a:off x="0" y="0"/>
                          <a:ext cx="1762125" cy="1371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ACFDA" id="正方形/長方形 255" o:spid="_x0000_s1026" style="position:absolute;left:0;text-align:left;margin-left:283.2pt;margin-top:49.1pt;width:138.75pt;height:108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" filled="f" strokecolor="red" strokeweight="2pt">
                <w10:wrap anchorx="margin"/>
              </v:rect>
            </w:pict>
          </mc:Fallback>
        </mc:AlternateContent>
      </w:r>
      <w:r>
        <w:rPr>
          <w:noProof/>
        </w:rPr>
        <mc:AlternateContent>
          <mc:Choice Requires="wps">
            <w:drawing>
              <wp:anchor distT="0" distB="0" distL="114300" distR="114300" simplePos="0" relativeHeight="251848704" behindDoc="0" locked="0" layoutInCell="1" allowOverlap="1" wp14:anchorId="7B7441A0" wp14:editId="5A22CA36">
                <wp:simplePos x="0" y="0"/>
                <wp:positionH relativeFrom="margin">
                  <wp:posOffset>920115</wp:posOffset>
                </wp:positionH>
                <wp:positionV relativeFrom="paragraph">
                  <wp:posOffset>614045</wp:posOffset>
                </wp:positionV>
                <wp:extent cx="2562225" cy="2305050"/>
                <wp:effectExtent l="0" t="0" r="28575" b="19050"/>
                <wp:wrapNone/>
                <wp:docPr id="254" name="正方形/長方形 254"/>
                <wp:cNvGraphicFramePr/>
                <a:graphic xmlns:a="http://schemas.openxmlformats.org/drawingml/2006/main">
                  <a:graphicData uri="http://schemas.microsoft.com/office/word/2010/wordprocessingShape">
                    <wps:wsp>
                      <wps:cNvSpPr/>
                      <wps:spPr>
                        <a:xfrm>
                          <a:off x="0" y="0"/>
                          <a:ext cx="2562225" cy="2305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06DAD" id="正方形/長方形 254" o:spid="_x0000_s1026" style="position:absolute;left:0;text-align:left;margin-left:72.45pt;margin-top:48.35pt;width:201.75pt;height:181.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" filled="f" strokecolor="red" strokeweight="2pt">
                <w10:wrap anchorx="margin"/>
              </v:rect>
            </w:pict>
          </mc:Fallback>
        </mc:AlternateContent>
      </w:r>
      <w:r>
        <w:rPr>
          <w:noProof/>
        </w:rPr>
        <w:drawing>
          <wp:inline distT="0" distB="0" distL="0" distR="0" wp14:anchorId="1F610631" wp14:editId="30C311B2">
            <wp:extent cx="5400040" cy="3130550"/>
            <wp:effectExtent l="19050" t="19050" r="10160" b="12700"/>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130550"/>
                    </a:xfrm>
                    <a:prstGeom prst="rect">
                      <a:avLst/>
                    </a:prstGeom>
                    <a:ln>
                      <a:solidFill>
                        <a:schemeClr val="tx1"/>
                      </a:solidFill>
                    </a:ln>
                  </pic:spPr>
                </pic:pic>
              </a:graphicData>
            </a:graphic>
          </wp:inline>
        </w:drawing>
      </w:r>
    </w:p>
    <w:p w14:paraId="1AE50E70" w14:textId="77777777" w:rsidR="003930D3" w:rsidRPr="00077C7E" w:rsidRDefault="003930D3" w:rsidP="003930D3">
      <w:pPr>
        <w:jc w:val="center"/>
        <w:rPr>
          <w:b/>
        </w:rPr>
      </w:pPr>
      <w:r w:rsidRPr="00077C7E">
        <w:rPr>
          <w:rFonts w:hint="eastAsia"/>
          <w:b/>
        </w:rPr>
        <w:t>ファイル受信画面</w:t>
      </w:r>
    </w:p>
    <w:p w14:paraId="78D5D015" w14:textId="77777777" w:rsidR="00C2136E" w:rsidRDefault="00C2136E" w:rsidP="003930D3"/>
    <w:p w14:paraId="04307AF6" w14:textId="2B1E5888" w:rsidR="003930D3" w:rsidRDefault="003930D3" w:rsidP="003930D3">
      <w:r>
        <w:rPr>
          <w:rFonts w:hint="eastAsia"/>
        </w:rPr>
        <w:t>各設定項目については以下の通りです。</w:t>
      </w:r>
    </w:p>
    <w:p w14:paraId="463730D9" w14:textId="71761722" w:rsidR="00A945F1" w:rsidRDefault="00A945F1" w:rsidP="003930D3"/>
    <w:p w14:paraId="78EF0C19" w14:textId="01CC0F1B" w:rsidR="00A945F1" w:rsidRDefault="005509AB" w:rsidP="003930D3">
      <w:r>
        <w:rPr>
          <w:rFonts w:hint="eastAsia"/>
          <w:b/>
        </w:rPr>
        <w:t>①</w:t>
      </w:r>
      <w:r w:rsidR="00A945F1" w:rsidRPr="00C35E56">
        <w:rPr>
          <w:rFonts w:hint="eastAsia"/>
          <w:b/>
        </w:rPr>
        <w:t>メールに関する項目</w:t>
      </w:r>
    </w:p>
    <w:tbl>
      <w:tblPr>
        <w:tblStyle w:val="af1"/>
        <w:tblW w:w="0" w:type="auto"/>
        <w:tblInd w:w="108" w:type="dxa"/>
        <w:tblLook w:val="04A0" w:firstRow="1" w:lastRow="0" w:firstColumn="1" w:lastColumn="0" w:noHBand="0" w:noVBand="1"/>
      </w:tblPr>
      <w:tblGrid>
        <w:gridCol w:w="2507"/>
        <w:gridCol w:w="5879"/>
      </w:tblGrid>
      <w:tr w:rsidR="003930D3" w14:paraId="188F9273" w14:textId="77777777" w:rsidTr="00B10479">
        <w:trPr>
          <w:tblHeader/>
        </w:trPr>
        <w:tc>
          <w:tcPr>
            <w:tcW w:w="2507" w:type="dxa"/>
            <w:shd w:val="clear" w:color="auto" w:fill="DAEEF3" w:themeFill="accent5" w:themeFillTint="33"/>
          </w:tcPr>
          <w:p w14:paraId="52E9F4AD" w14:textId="77777777" w:rsidR="003930D3" w:rsidRDefault="003930D3" w:rsidP="00B17EFC">
            <w:r>
              <w:rPr>
                <w:rFonts w:hint="eastAsia"/>
              </w:rPr>
              <w:t>項目名</w:t>
            </w:r>
          </w:p>
        </w:tc>
        <w:tc>
          <w:tcPr>
            <w:tcW w:w="5879" w:type="dxa"/>
            <w:shd w:val="clear" w:color="auto" w:fill="DAEEF3" w:themeFill="accent5" w:themeFillTint="33"/>
          </w:tcPr>
          <w:p w14:paraId="745C6B5C" w14:textId="77777777" w:rsidR="003930D3" w:rsidRDefault="003930D3" w:rsidP="00B17EFC">
            <w:r>
              <w:rPr>
                <w:rFonts w:hint="eastAsia"/>
              </w:rPr>
              <w:t>説明</w:t>
            </w:r>
          </w:p>
        </w:tc>
      </w:tr>
      <w:tr w:rsidR="003930D3" w14:paraId="26A23499" w14:textId="77777777" w:rsidTr="00B10479">
        <w:tc>
          <w:tcPr>
            <w:tcW w:w="2507" w:type="dxa"/>
          </w:tcPr>
          <w:p w14:paraId="56F1FA27" w14:textId="77777777" w:rsidR="003930D3" w:rsidRDefault="003930D3" w:rsidP="00B17EFC">
            <w:r>
              <w:rPr>
                <w:rFonts w:hint="eastAsia"/>
              </w:rPr>
              <w:t>個別に送信する</w:t>
            </w:r>
          </w:p>
        </w:tc>
        <w:tc>
          <w:tcPr>
            <w:tcW w:w="5879" w:type="dxa"/>
          </w:tcPr>
          <w:p w14:paraId="1C1682BC" w14:textId="77777777" w:rsidR="003930D3" w:rsidRDefault="003930D3" w:rsidP="00B17EFC">
            <w:r>
              <w:rPr>
                <w:rFonts w:hint="eastAsia"/>
              </w:rPr>
              <w:t>チェックを入れると、宛先に指定したアドレス（TO）に設定したアドレス分、個別に送信されます。</w:t>
            </w:r>
          </w:p>
        </w:tc>
      </w:tr>
      <w:tr w:rsidR="003930D3" w14:paraId="5E64950E" w14:textId="77777777" w:rsidTr="00B10479">
        <w:tc>
          <w:tcPr>
            <w:tcW w:w="2507" w:type="dxa"/>
          </w:tcPr>
          <w:p w14:paraId="37C8A44E" w14:textId="77777777" w:rsidR="003930D3" w:rsidRDefault="003930D3" w:rsidP="00B17EFC">
            <w:r w:rsidRPr="008E6EED">
              <w:rPr>
                <w:rFonts w:hint="eastAsia"/>
              </w:rPr>
              <w:t>送信控えメールを受け取る</w:t>
            </w:r>
          </w:p>
        </w:tc>
        <w:tc>
          <w:tcPr>
            <w:tcW w:w="5879" w:type="dxa"/>
          </w:tcPr>
          <w:p w14:paraId="27540C32" w14:textId="77777777" w:rsidR="003930D3" w:rsidRDefault="003930D3" w:rsidP="00B17EFC">
            <w:r>
              <w:rPr>
                <w:rFonts w:hint="eastAsia"/>
              </w:rPr>
              <w:t>チェックを入れると、自分のメールアドレスにメールの控えが送信されます。</w:t>
            </w:r>
          </w:p>
        </w:tc>
      </w:tr>
      <w:tr w:rsidR="003B3056" w14:paraId="4AD9215C" w14:textId="77777777" w:rsidTr="00B10479">
        <w:tc>
          <w:tcPr>
            <w:tcW w:w="2507" w:type="dxa"/>
          </w:tcPr>
          <w:p w14:paraId="7EEB3868" w14:textId="29FF8FB0" w:rsidR="003B3056" w:rsidRPr="008E6EED" w:rsidRDefault="003B3056" w:rsidP="003B3056">
            <w:r>
              <w:rPr>
                <w:rFonts w:hint="eastAsia"/>
              </w:rPr>
              <w:t>宛先</w:t>
            </w:r>
          </w:p>
        </w:tc>
        <w:tc>
          <w:tcPr>
            <w:tcW w:w="5879" w:type="dxa"/>
          </w:tcPr>
          <w:p w14:paraId="4C380AE9" w14:textId="77777777" w:rsidR="003B3056" w:rsidRDefault="003B3056" w:rsidP="003B3056">
            <w:r>
              <w:rPr>
                <w:rFonts w:hint="eastAsia"/>
              </w:rPr>
              <w:t>TO/CC/BCCにメールアドレスを入力します。</w:t>
            </w:r>
          </w:p>
          <w:p w14:paraId="20DFF57B" w14:textId="1D075A6C" w:rsidR="003B3056" w:rsidRDefault="003B3056" w:rsidP="003B3056">
            <w:r>
              <w:rPr>
                <w:rFonts w:hint="eastAsia"/>
              </w:rPr>
              <w:t>各宛先にはメールアドレスを直接入力する方法の他、各宛入力欄の右側にあるアイコンをクリックすると開かれるアドレス帳より選択して入力する方法もあります。</w:t>
            </w:r>
          </w:p>
        </w:tc>
      </w:tr>
      <w:tr w:rsidR="003930D3" w14:paraId="717B23E0" w14:textId="77777777" w:rsidTr="00B10479">
        <w:tc>
          <w:tcPr>
            <w:tcW w:w="2507" w:type="dxa"/>
          </w:tcPr>
          <w:p w14:paraId="53B73172" w14:textId="77777777" w:rsidR="003930D3" w:rsidRDefault="003930D3" w:rsidP="00B17EFC">
            <w:r>
              <w:rPr>
                <w:rFonts w:hint="eastAsia"/>
              </w:rPr>
              <w:lastRenderedPageBreak/>
              <w:t>件名</w:t>
            </w:r>
          </w:p>
        </w:tc>
        <w:tc>
          <w:tcPr>
            <w:tcW w:w="5879" w:type="dxa"/>
          </w:tcPr>
          <w:p w14:paraId="35F0C9D1" w14:textId="77777777" w:rsidR="003930D3" w:rsidRDefault="003930D3" w:rsidP="00B17EFC">
            <w:r>
              <w:rPr>
                <w:rFonts w:hint="eastAsia"/>
              </w:rPr>
              <w:t>変更する場合は件名をここに入力します。デフォルトでは管理者が設定した件名が入力されています。</w:t>
            </w:r>
          </w:p>
        </w:tc>
      </w:tr>
      <w:tr w:rsidR="003930D3" w14:paraId="19821B08" w14:textId="77777777" w:rsidTr="00B10479">
        <w:tc>
          <w:tcPr>
            <w:tcW w:w="2507" w:type="dxa"/>
          </w:tcPr>
          <w:p w14:paraId="1C1C371F" w14:textId="77777777" w:rsidR="003930D3" w:rsidRDefault="003930D3" w:rsidP="00B17EFC">
            <w:r>
              <w:rPr>
                <w:rFonts w:hint="eastAsia"/>
              </w:rPr>
              <w:t>本文</w:t>
            </w:r>
          </w:p>
        </w:tc>
        <w:tc>
          <w:tcPr>
            <w:tcW w:w="5879" w:type="dxa"/>
          </w:tcPr>
          <w:p w14:paraId="017B65B9" w14:textId="77777777" w:rsidR="003930D3" w:rsidRDefault="003930D3" w:rsidP="00B17EFC">
            <w:r>
              <w:rPr>
                <w:rFonts w:hint="eastAsia"/>
              </w:rPr>
              <w:t>メッセージを入力します。</w:t>
            </w:r>
            <w:r w:rsidRPr="00FA245F">
              <w:rPr>
                <w:rFonts w:hint="eastAsia"/>
              </w:rPr>
              <w:t>デフォルトでは管理者が設定した本文が入力されています。</w:t>
            </w:r>
          </w:p>
          <w:p w14:paraId="75FA2C4A" w14:textId="49B78A24" w:rsidR="003930D3" w:rsidRDefault="009B0A24" w:rsidP="004C2867">
            <w:pPr>
              <w:pStyle w:val="af5"/>
              <w:numPr>
                <w:ilvl w:val="0"/>
                <w:numId w:val="3"/>
              </w:numPr>
              <w:ind w:leftChars="0"/>
            </w:pPr>
            <w:r w:rsidRPr="00C35E56">
              <w:rPr>
                <w:rFonts w:hint="eastAsia"/>
              </w:rPr>
              <w:t>本文内に</w:t>
            </w:r>
            <w:r w:rsidRPr="00C35E56">
              <w:t>${publicaddress}が表示されている場合は</w:t>
            </w:r>
            <w:r w:rsidRPr="000F5EA6">
              <w:t>${</w:t>
            </w:r>
            <w:r w:rsidRPr="00934EC2">
              <w:t>publicaddress</w:t>
            </w:r>
            <w:r w:rsidRPr="000F5EA6">
              <w:t>}</w:t>
            </w:r>
            <w:r>
              <w:rPr>
                <w:rFonts w:hint="eastAsia"/>
              </w:rPr>
              <w:t>を削除しないようご注意ください。</w:t>
            </w:r>
            <w:r w:rsidR="003930D3" w:rsidRPr="00FA245F">
              <w:t>削除すると</w:t>
            </w:r>
            <w:r w:rsidR="008B0443">
              <w:rPr>
                <w:rFonts w:hint="eastAsia"/>
              </w:rPr>
              <w:t>ゲストユーザー</w:t>
            </w:r>
            <w:r w:rsidR="003930D3" w:rsidRPr="00FA245F">
              <w:t>が受信するメールに</w:t>
            </w:r>
            <w:r w:rsidR="003930D3">
              <w:rPr>
                <w:rFonts w:hint="eastAsia"/>
              </w:rPr>
              <w:t>アップロード用の</w:t>
            </w:r>
            <w:r w:rsidR="003930D3" w:rsidRPr="00FA245F">
              <w:t>URLが表示され</w:t>
            </w:r>
            <w:r w:rsidR="003930D3">
              <w:rPr>
                <w:rFonts w:hint="eastAsia"/>
              </w:rPr>
              <w:t>なくなってしまいます</w:t>
            </w:r>
            <w:r w:rsidR="003930D3" w:rsidRPr="00FA245F">
              <w:t>。</w:t>
            </w:r>
          </w:p>
        </w:tc>
      </w:tr>
    </w:tbl>
    <w:p w14:paraId="08968EA3" w14:textId="428598A2" w:rsidR="00B2141B" w:rsidRDefault="00B2141B" w:rsidP="001E1C3D"/>
    <w:p w14:paraId="1A3D6548" w14:textId="02DD599D" w:rsidR="00A945F1" w:rsidRDefault="00E07CC9" w:rsidP="001E1C3D">
      <w:r>
        <w:rPr>
          <w:rFonts w:hint="eastAsia"/>
          <w:b/>
        </w:rPr>
        <w:t>②</w:t>
      </w:r>
      <w:r w:rsidR="00A945F1" w:rsidRPr="00C35E56">
        <w:rPr>
          <w:rFonts w:hint="eastAsia"/>
          <w:b/>
        </w:rPr>
        <w:t>公開オプションに関する項目</w:t>
      </w:r>
    </w:p>
    <w:tbl>
      <w:tblPr>
        <w:tblStyle w:val="af1"/>
        <w:tblW w:w="0" w:type="auto"/>
        <w:tblInd w:w="108" w:type="dxa"/>
        <w:tblLook w:val="04A0" w:firstRow="1" w:lastRow="0" w:firstColumn="1" w:lastColumn="0" w:noHBand="0" w:noVBand="1"/>
      </w:tblPr>
      <w:tblGrid>
        <w:gridCol w:w="2507"/>
        <w:gridCol w:w="5879"/>
      </w:tblGrid>
      <w:tr w:rsidR="00A945F1" w14:paraId="3D10A127" w14:textId="77777777" w:rsidTr="00571B6B">
        <w:trPr>
          <w:tblHeader/>
        </w:trPr>
        <w:tc>
          <w:tcPr>
            <w:tcW w:w="2507" w:type="dxa"/>
            <w:shd w:val="clear" w:color="auto" w:fill="DAEEF3" w:themeFill="accent5" w:themeFillTint="33"/>
          </w:tcPr>
          <w:p w14:paraId="7FF7EF87" w14:textId="77777777" w:rsidR="00A945F1" w:rsidRDefault="00A945F1" w:rsidP="000C26C5">
            <w:r>
              <w:rPr>
                <w:rFonts w:hint="eastAsia"/>
              </w:rPr>
              <w:t>項目名</w:t>
            </w:r>
          </w:p>
        </w:tc>
        <w:tc>
          <w:tcPr>
            <w:tcW w:w="5879" w:type="dxa"/>
            <w:shd w:val="clear" w:color="auto" w:fill="DAEEF3" w:themeFill="accent5" w:themeFillTint="33"/>
          </w:tcPr>
          <w:p w14:paraId="65AD1BCE" w14:textId="77777777" w:rsidR="00A945F1" w:rsidRDefault="00A945F1" w:rsidP="000C26C5">
            <w:r>
              <w:rPr>
                <w:rFonts w:hint="eastAsia"/>
              </w:rPr>
              <w:t>説明</w:t>
            </w:r>
          </w:p>
        </w:tc>
      </w:tr>
      <w:tr w:rsidR="00A945F1" w14:paraId="58800E99" w14:textId="77777777" w:rsidTr="00571B6B">
        <w:tc>
          <w:tcPr>
            <w:tcW w:w="2507" w:type="dxa"/>
          </w:tcPr>
          <w:p w14:paraId="30626901" w14:textId="0EBB298B" w:rsidR="00A945F1" w:rsidRDefault="00A945F1" w:rsidP="00A945F1">
            <w:r>
              <w:rPr>
                <w:rFonts w:hint="eastAsia"/>
              </w:rPr>
              <w:t>アップロード回数制限(※)</w:t>
            </w:r>
          </w:p>
        </w:tc>
        <w:tc>
          <w:tcPr>
            <w:tcW w:w="5879" w:type="dxa"/>
          </w:tcPr>
          <w:p w14:paraId="4A63249A" w14:textId="0A30A1D1" w:rsidR="00A945F1" w:rsidRDefault="00A945F1" w:rsidP="00C506B1">
            <w:r>
              <w:rPr>
                <w:rFonts w:hint="eastAsia"/>
              </w:rPr>
              <w:t>チェックを入れた場合、ファイルが</w:t>
            </w:r>
            <w:r w:rsidR="007A3633">
              <w:rPr>
                <w:rFonts w:hint="eastAsia"/>
              </w:rPr>
              <w:t>指定回数</w:t>
            </w:r>
            <w:r>
              <w:rPr>
                <w:rFonts w:hint="eastAsia"/>
              </w:rPr>
              <w:t>アップロードされると自動的に停止されるようになります。</w:t>
            </w:r>
          </w:p>
        </w:tc>
      </w:tr>
      <w:tr w:rsidR="00A945F1" w14:paraId="2AB6DF33" w14:textId="77777777" w:rsidTr="00571B6B">
        <w:tc>
          <w:tcPr>
            <w:tcW w:w="2507" w:type="dxa"/>
          </w:tcPr>
          <w:p w14:paraId="43BCD794" w14:textId="4195C4F8" w:rsidR="00A945F1" w:rsidRDefault="00A945F1" w:rsidP="00A945F1">
            <w:r>
              <w:rPr>
                <w:rFonts w:hint="eastAsia"/>
              </w:rPr>
              <w:t>公開期限(※)</w:t>
            </w:r>
          </w:p>
        </w:tc>
        <w:tc>
          <w:tcPr>
            <w:tcW w:w="5879" w:type="dxa"/>
          </w:tcPr>
          <w:p w14:paraId="3EA713FE" w14:textId="062979F5" w:rsidR="00A945F1" w:rsidRDefault="00A945F1" w:rsidP="00C506B1">
            <w:r>
              <w:rPr>
                <w:rFonts w:hint="eastAsia"/>
              </w:rPr>
              <w:t>チェックを入れた場合、指定の期限を超えると自動的に停止されるようになります。</w:t>
            </w:r>
          </w:p>
        </w:tc>
      </w:tr>
      <w:tr w:rsidR="00FE74E8" w14:paraId="3049B2FB" w14:textId="77777777" w:rsidTr="00571B6B">
        <w:tc>
          <w:tcPr>
            <w:tcW w:w="2507" w:type="dxa"/>
          </w:tcPr>
          <w:p w14:paraId="6004BD40" w14:textId="4A206D32" w:rsidR="00FE74E8" w:rsidRDefault="00FE74E8" w:rsidP="00FE74E8">
            <w:r>
              <w:rPr>
                <w:rFonts w:hint="eastAsia"/>
              </w:rPr>
              <w:t>認証方式(※)</w:t>
            </w:r>
          </w:p>
        </w:tc>
        <w:tc>
          <w:tcPr>
            <w:tcW w:w="5879" w:type="dxa"/>
          </w:tcPr>
          <w:p w14:paraId="5909F80C" w14:textId="77777777" w:rsidR="00FE74E8" w:rsidRDefault="00FE74E8" w:rsidP="00FE74E8">
            <w:r>
              <w:rPr>
                <w:rFonts w:hint="eastAsia"/>
              </w:rPr>
              <w:t>ゲストユーザーが公開アドレスへのアクセス時に本設定で指定した認証方式によるログインが必要となります。指定可能な方式は以下の通りです。</w:t>
            </w:r>
          </w:p>
          <w:p w14:paraId="6E7DB8E0" w14:textId="77777777" w:rsidR="00FE74E8" w:rsidRDefault="00FE74E8" w:rsidP="00FE74E8"/>
          <w:p w14:paraId="682A6561" w14:textId="77777777" w:rsidR="00FE74E8" w:rsidRPr="0062769B" w:rsidRDefault="00FE74E8" w:rsidP="00FE74E8">
            <w:pPr>
              <w:rPr>
                <w:b/>
              </w:rPr>
            </w:pPr>
            <w:r w:rsidRPr="0062769B">
              <w:rPr>
                <w:rFonts w:hint="eastAsia"/>
                <w:b/>
              </w:rPr>
              <w:t>・ワンタイムパスワード</w:t>
            </w:r>
          </w:p>
          <w:p w14:paraId="3D802BC1" w14:textId="16FFCB64" w:rsidR="00FE74E8" w:rsidRDefault="00FE74E8" w:rsidP="00FE74E8">
            <w:r>
              <w:rPr>
                <w:rFonts w:hint="eastAsia"/>
              </w:rPr>
              <w:t>公開アドレスへのアクセス時にワンタイムパスワードでの認証を必要とします。公開アドレスにアクセスするとメール認証</w:t>
            </w:r>
            <w:r w:rsidRPr="00F671D3">
              <w:t>ログイン画面</w:t>
            </w:r>
            <w:r>
              <w:rPr>
                <w:rFonts w:hint="eastAsia"/>
              </w:rPr>
              <w:t>が表示され、自身のメールアドレスを入力し「パスワード取得」ボタンをクリックすると生成されたワンタイムパスワー</w:t>
            </w:r>
            <w:r>
              <w:rPr>
                <w:rFonts w:hint="eastAsia"/>
              </w:rPr>
              <w:lastRenderedPageBreak/>
              <w:t>ドがメールで通知されますので、そのパスワードを用いて認証を行います。</w:t>
            </w:r>
          </w:p>
          <w:p w14:paraId="6E2A7A0A" w14:textId="77777777" w:rsidR="002A7C4C" w:rsidRDefault="002A7C4C" w:rsidP="00FE74E8"/>
          <w:p w14:paraId="2C0DCA07" w14:textId="77777777" w:rsidR="00FE74E8" w:rsidRPr="0062769B" w:rsidRDefault="00FE74E8" w:rsidP="00FE74E8">
            <w:pPr>
              <w:rPr>
                <w:b/>
              </w:rPr>
            </w:pPr>
            <w:r w:rsidRPr="0062769B">
              <w:rPr>
                <w:rFonts w:hint="eastAsia"/>
                <w:b/>
              </w:rPr>
              <w:t>・ランダムパスワード</w:t>
            </w:r>
          </w:p>
          <w:p w14:paraId="280C4024" w14:textId="77777777" w:rsidR="00FE74E8" w:rsidRDefault="00FE74E8" w:rsidP="00FE74E8">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14:paraId="7905777F" w14:textId="77777777" w:rsidR="00FE74E8" w:rsidRDefault="00FE74E8" w:rsidP="00FE74E8"/>
          <w:p w14:paraId="61C63BD8" w14:textId="77777777" w:rsidR="00FE74E8" w:rsidRPr="0062769B" w:rsidRDefault="00FE74E8" w:rsidP="00FE74E8">
            <w:pPr>
              <w:rPr>
                <w:b/>
              </w:rPr>
            </w:pPr>
            <w:r w:rsidRPr="0062769B">
              <w:rPr>
                <w:rFonts w:hint="eastAsia"/>
                <w:b/>
              </w:rPr>
              <w:t>・入力したパスワード</w:t>
            </w:r>
          </w:p>
          <w:p w14:paraId="0CF2BF4A" w14:textId="77777777" w:rsidR="00FE74E8" w:rsidRDefault="00FE74E8" w:rsidP="00FE74E8">
            <w:r>
              <w:rPr>
                <w:rFonts w:hint="eastAsia"/>
              </w:rPr>
              <w:t>公開アドレスへのアクセス時にユーザーが設定した固定パスワードによる認証を必要とします。なお、本項目を選択した場合はファイル送信を行ったユーザー自身が送信相手に対して別途パスワードを伝える必要があります。</w:t>
            </w:r>
          </w:p>
          <w:p w14:paraId="5CD499E9" w14:textId="77777777" w:rsidR="00FE74E8" w:rsidRDefault="00FE74E8" w:rsidP="00FE74E8"/>
          <w:p w14:paraId="63217907" w14:textId="77777777" w:rsidR="00FE74E8" w:rsidRDefault="00FE74E8" w:rsidP="00FE74E8">
            <w:pPr>
              <w:rPr>
                <w:b/>
              </w:rPr>
            </w:pPr>
            <w:r w:rsidRPr="0062769B">
              <w:rPr>
                <w:rFonts w:hint="eastAsia"/>
                <w:b/>
              </w:rPr>
              <w:t>・なし</w:t>
            </w:r>
          </w:p>
          <w:p w14:paraId="30DD2E65" w14:textId="162CE547" w:rsidR="00FE74E8" w:rsidRDefault="00FE74E8" w:rsidP="00FE74E8">
            <w:r>
              <w:rPr>
                <w:rFonts w:hint="eastAsia"/>
              </w:rPr>
              <w:t>認証不要で公開アドレスにアクセスすることができます。</w:t>
            </w:r>
          </w:p>
        </w:tc>
      </w:tr>
      <w:tr w:rsidR="00A945F1" w14:paraId="220FDF4A" w14:textId="77777777" w:rsidTr="00571B6B">
        <w:tc>
          <w:tcPr>
            <w:tcW w:w="2507" w:type="dxa"/>
          </w:tcPr>
          <w:p w14:paraId="449D7EE5" w14:textId="71E509D2" w:rsidR="00A945F1" w:rsidRDefault="00A945F1" w:rsidP="00A945F1">
            <w:r>
              <w:rPr>
                <w:rFonts w:hint="eastAsia"/>
              </w:rPr>
              <w:lastRenderedPageBreak/>
              <w:t>アップロードされたらメールで通知(※)</w:t>
            </w:r>
          </w:p>
        </w:tc>
        <w:tc>
          <w:tcPr>
            <w:tcW w:w="5879" w:type="dxa"/>
          </w:tcPr>
          <w:p w14:paraId="6919E916" w14:textId="03D3109B" w:rsidR="00A945F1" w:rsidRDefault="00C506B1" w:rsidP="00C506B1">
            <w:r>
              <w:rPr>
                <w:rFonts w:hint="eastAsia"/>
              </w:rPr>
              <w:t>チェックを入れた場合、</w:t>
            </w:r>
            <w:r w:rsidR="00A945F1">
              <w:rPr>
                <w:rFonts w:hint="eastAsia"/>
              </w:rPr>
              <w:t>ファイルがアップロードされるとファイル受信設定を行ったユーザーにメール通知されます。</w:t>
            </w:r>
          </w:p>
        </w:tc>
      </w:tr>
      <w:tr w:rsidR="00A945F1" w14:paraId="04E3211F" w14:textId="77777777" w:rsidTr="00571B6B">
        <w:tc>
          <w:tcPr>
            <w:tcW w:w="2507" w:type="dxa"/>
          </w:tcPr>
          <w:p w14:paraId="55F5DBBE" w14:textId="2DEB8D1D" w:rsidR="00A945F1" w:rsidRDefault="00A945F1" w:rsidP="00A945F1">
            <w:r w:rsidRPr="00530606">
              <w:rPr>
                <w:rFonts w:hint="eastAsia"/>
              </w:rPr>
              <w:t>アップロードファイル非表示</w:t>
            </w:r>
            <w:r>
              <w:rPr>
                <w:rFonts w:hint="eastAsia"/>
              </w:rPr>
              <w:t>(※)</w:t>
            </w:r>
          </w:p>
        </w:tc>
        <w:tc>
          <w:tcPr>
            <w:tcW w:w="5879" w:type="dxa"/>
          </w:tcPr>
          <w:p w14:paraId="53FBFB43" w14:textId="69C3769F" w:rsidR="00A945F1" w:rsidRDefault="00C506B1" w:rsidP="00C506B1">
            <w:r>
              <w:rPr>
                <w:rFonts w:hint="eastAsia"/>
              </w:rPr>
              <w:t>チェックを入れた場合、</w:t>
            </w:r>
            <w:r w:rsidR="00A945F1">
              <w:rPr>
                <w:rFonts w:hint="eastAsia"/>
              </w:rPr>
              <w:t>アップロードしたファイルを非表示とします。</w:t>
            </w:r>
          </w:p>
        </w:tc>
      </w:tr>
    </w:tbl>
    <w:p w14:paraId="66A5F948" w14:textId="58E09CFF" w:rsidR="00A945F1" w:rsidRDefault="00A945F1" w:rsidP="004C2867">
      <w:pPr>
        <w:pStyle w:val="af5"/>
        <w:numPr>
          <w:ilvl w:val="0"/>
          <w:numId w:val="3"/>
        </w:numPr>
        <w:ind w:leftChars="0"/>
      </w:pPr>
      <w:r>
        <w:rPr>
          <w:rFonts w:hint="eastAsia"/>
        </w:rPr>
        <w:t>管理者の設定によっては</w:t>
      </w:r>
      <w:r w:rsidRPr="00F82A69">
        <w:rPr>
          <w:rFonts w:hint="eastAsia"/>
        </w:rPr>
        <w:t>設定項目が表示されない場合</w:t>
      </w:r>
      <w:r>
        <w:rPr>
          <w:rFonts w:hint="eastAsia"/>
        </w:rPr>
        <w:t>があります。</w:t>
      </w:r>
    </w:p>
    <w:p w14:paraId="3BF3BAAE" w14:textId="77777777" w:rsidR="005528BF" w:rsidRDefault="005528BF" w:rsidP="005528BF"/>
    <w:p w14:paraId="237DE3F5" w14:textId="61CE760F" w:rsidR="00E07CC9" w:rsidRPr="00E07CC9" w:rsidRDefault="00E07CC9" w:rsidP="001E1C3D">
      <w:pPr>
        <w:rPr>
          <w:b/>
        </w:rPr>
      </w:pPr>
      <w:r w:rsidRPr="00E07CC9">
        <w:rPr>
          <w:rFonts w:hint="eastAsia"/>
          <w:b/>
        </w:rPr>
        <w:lastRenderedPageBreak/>
        <w:t>③送信ボタン</w:t>
      </w:r>
    </w:p>
    <w:p w14:paraId="4893F51D" w14:textId="3FF17DED" w:rsidR="00E07CC9" w:rsidRDefault="00E07CC9" w:rsidP="001E1C3D">
      <w:r>
        <w:rPr>
          <w:rFonts w:hint="eastAsia"/>
        </w:rPr>
        <w:t>クリックするとファイル受信が実行され</w:t>
      </w:r>
      <w:r w:rsidR="004A24C7">
        <w:rPr>
          <w:rFonts w:hint="eastAsia"/>
        </w:rPr>
        <w:t>、</w:t>
      </w:r>
      <w:r w:rsidR="00B02636">
        <w:rPr>
          <w:rFonts w:hint="eastAsia"/>
        </w:rPr>
        <w:t>ゲストユーザーへメール送信が完了した旨のメッセージが表示されます。</w:t>
      </w:r>
    </w:p>
    <w:p w14:paraId="3DDDD1C9" w14:textId="77777777" w:rsidR="00371341" w:rsidRDefault="00371341" w:rsidP="00371341"/>
    <w:p w14:paraId="01C5D395" w14:textId="40FFFCCA" w:rsidR="00371341" w:rsidRDefault="00371341" w:rsidP="00371341">
      <w:r>
        <w:rPr>
          <w:rFonts w:hint="eastAsia"/>
        </w:rPr>
        <w:t>ファイル受信完了後にファイル受信画面の「受信ファイル一覧」をクリックすることで送信されたファイルや公開アドレス等の情報を確認することができます。詳細につきましては「</w:t>
      </w:r>
      <w:hyperlink w:anchor="_ゲストユーザーがアップロードしたファイルを確認する" w:history="1">
        <w:r w:rsidR="00675034" w:rsidRPr="004C228B">
          <w:rPr>
            <w:rStyle w:val="af0"/>
            <w:rFonts w:hint="eastAsia"/>
          </w:rPr>
          <w:t>4</w:t>
        </w:r>
        <w:r w:rsidRPr="004C228B">
          <w:rPr>
            <w:rStyle w:val="af0"/>
            <w:rFonts w:hint="eastAsia"/>
          </w:rPr>
          <w:t>.3.ゲストユーザーがアップロードしたファイルを確認する</w:t>
        </w:r>
      </w:hyperlink>
      <w:r>
        <w:rPr>
          <w:rFonts w:hint="eastAsia"/>
        </w:rPr>
        <w:t>」をご参照ください。</w:t>
      </w:r>
    </w:p>
    <w:p w14:paraId="25E180BB" w14:textId="77777777" w:rsidR="00371341" w:rsidRDefault="00371341" w:rsidP="001E1C3D"/>
    <w:p w14:paraId="746EA16F" w14:textId="05532157" w:rsidR="001E1C3D" w:rsidRDefault="002B1479" w:rsidP="002B1479">
      <w:pPr>
        <w:pStyle w:val="2"/>
      </w:pPr>
      <w:bookmarkStart w:id="26" w:name="_Toc49441204"/>
      <w:bookmarkStart w:id="27" w:name="_Toc138151496"/>
      <w:r>
        <w:rPr>
          <w:rFonts w:hint="eastAsia"/>
        </w:rPr>
        <w:t>テンプレートを読み込んでファイル受信を行う</w:t>
      </w:r>
      <w:bookmarkEnd w:id="26"/>
      <w:bookmarkEnd w:id="27"/>
    </w:p>
    <w:p w14:paraId="64499FC4" w14:textId="07DED561" w:rsidR="00A51688" w:rsidRDefault="00A51688" w:rsidP="00A51688">
      <w:r>
        <w:rPr>
          <w:rFonts w:hint="eastAsia"/>
        </w:rPr>
        <w:t>作成済みのテンプレートを読み込んでファイル受信を行うことができます。</w:t>
      </w:r>
    </w:p>
    <w:p w14:paraId="22B0A9AA" w14:textId="3A5F2BBE" w:rsidR="00B11A3B" w:rsidRDefault="006E48C5" w:rsidP="00A51688">
      <w:r>
        <w:rPr>
          <w:rFonts w:hint="eastAsia"/>
        </w:rPr>
        <w:t>なお、</w:t>
      </w:r>
      <w:r w:rsidR="00B11A3B">
        <w:rPr>
          <w:rFonts w:hint="eastAsia"/>
        </w:rPr>
        <w:t>テンプレートがない場合は初めにテンプレートを作成する必要があります。</w:t>
      </w:r>
    </w:p>
    <w:p w14:paraId="4D951E16" w14:textId="0074553F" w:rsidR="00B11A3B" w:rsidRDefault="00B11A3B" w:rsidP="00A51688"/>
    <w:p w14:paraId="09F70E35" w14:textId="63FC88B4" w:rsidR="00B11A3B" w:rsidRDefault="00B11A3B" w:rsidP="00B11A3B">
      <w:pPr>
        <w:pStyle w:val="3"/>
      </w:pPr>
      <w:bookmarkStart w:id="28" w:name="_Toc138151497"/>
      <w:r>
        <w:rPr>
          <w:rFonts w:hint="eastAsia"/>
          <w:lang w:eastAsia="ja-JP"/>
        </w:rPr>
        <w:t>テンプレートの作成</w:t>
      </w:r>
      <w:bookmarkEnd w:id="28"/>
    </w:p>
    <w:p w14:paraId="0D553F0A" w14:textId="77777777" w:rsidR="00E263A4" w:rsidRDefault="00E263A4" w:rsidP="00E263A4">
      <w:pPr>
        <w:adjustRightInd/>
        <w:snapToGrid/>
      </w:pPr>
      <w:r>
        <w:rPr>
          <w:rFonts w:hint="eastAsia"/>
        </w:rPr>
        <w:t>左メニューより「テンプレート一覧」をクリックするとテンプレート一覧画面が表示されます。</w:t>
      </w:r>
    </w:p>
    <w:p w14:paraId="1A6015D0" w14:textId="77777777" w:rsidR="00E263A4" w:rsidRDefault="00E263A4" w:rsidP="00E263A4">
      <w:pPr>
        <w:adjustRightInd/>
        <w:snapToGrid/>
        <w:jc w:val="center"/>
      </w:pPr>
      <w:r>
        <w:rPr>
          <w:rFonts w:hint="eastAsia"/>
          <w:noProof/>
        </w:rPr>
        <mc:AlternateContent>
          <mc:Choice Requires="wps">
            <w:drawing>
              <wp:anchor distT="0" distB="0" distL="114300" distR="114300" simplePos="0" relativeHeight="251800576" behindDoc="0" locked="0" layoutInCell="1" allowOverlap="1" wp14:anchorId="11CEF7C0" wp14:editId="4C034E9A">
                <wp:simplePos x="0" y="0"/>
                <wp:positionH relativeFrom="column">
                  <wp:posOffset>15240</wp:posOffset>
                </wp:positionH>
                <wp:positionV relativeFrom="paragraph">
                  <wp:posOffset>1402715</wp:posOffset>
                </wp:positionV>
                <wp:extent cx="771525" cy="200025"/>
                <wp:effectExtent l="0" t="0" r="28575" b="28575"/>
                <wp:wrapNone/>
                <wp:docPr id="227" name="正方形/長方形 227"/>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51EC7" id="正方形/長方形 227" o:spid="_x0000_s1026" style="position:absolute;left:0;text-align:left;margin-left:1.2pt;margin-top:110.45pt;width:60.75pt;height:1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" filled="f" strokecolor="red" strokeweight="2pt"/>
            </w:pict>
          </mc:Fallback>
        </mc:AlternateContent>
      </w:r>
      <w:r>
        <w:rPr>
          <w:noProof/>
        </w:rPr>
        <w:drawing>
          <wp:inline distT="0" distB="0" distL="0" distR="0" wp14:anchorId="35EB3938" wp14:editId="1BFEF9EE">
            <wp:extent cx="5400040" cy="1657350"/>
            <wp:effectExtent l="19050" t="19050" r="10160" b="1905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a:stretch/>
                  </pic:blipFill>
                  <pic:spPr bwMode="auto">
                    <a:xfrm>
                      <a:off x="0" y="0"/>
                      <a:ext cx="5400040" cy="16573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31825C" w14:textId="77777777" w:rsidR="00E263A4" w:rsidRPr="001314A3" w:rsidRDefault="00E263A4" w:rsidP="00E263A4">
      <w:pPr>
        <w:adjustRightInd/>
        <w:snapToGrid/>
        <w:jc w:val="center"/>
        <w:rPr>
          <w:b/>
        </w:rPr>
      </w:pPr>
      <w:r w:rsidRPr="001314A3">
        <w:rPr>
          <w:rFonts w:hint="eastAsia"/>
          <w:b/>
        </w:rPr>
        <w:t>テンプレート一覧</w:t>
      </w:r>
    </w:p>
    <w:p w14:paraId="4D62ED4C" w14:textId="77777777" w:rsidR="00E263A4" w:rsidRDefault="00E263A4" w:rsidP="00E263A4"/>
    <w:p w14:paraId="34061060" w14:textId="77777777" w:rsidR="00F41261" w:rsidRDefault="00F41261">
      <w:pPr>
        <w:adjustRightInd/>
        <w:snapToGrid/>
      </w:pPr>
      <w:r>
        <w:br w:type="page"/>
      </w:r>
    </w:p>
    <w:p w14:paraId="67364969" w14:textId="5E7B1CA0" w:rsidR="00E263A4" w:rsidRPr="001E6C3F" w:rsidRDefault="00E263A4" w:rsidP="00E263A4">
      <w:pPr>
        <w:rPr>
          <w:lang w:eastAsia="ar-SA"/>
        </w:rPr>
      </w:pPr>
      <w:r>
        <w:rPr>
          <w:rFonts w:hint="eastAsia"/>
        </w:rPr>
        <w:lastRenderedPageBreak/>
        <w:t>テンプレート一覧画面の上部メニューにある「テンプレート追加」より「ファイル受信用」をクリックします。</w:t>
      </w:r>
    </w:p>
    <w:p w14:paraId="28AB21F4" w14:textId="77777777" w:rsidR="00E263A4" w:rsidRDefault="00E263A4" w:rsidP="00E263A4">
      <w:pPr>
        <w:adjustRightInd/>
        <w:snapToGrid/>
        <w:jc w:val="center"/>
      </w:pPr>
      <w:r>
        <w:rPr>
          <w:rFonts w:hint="eastAsia"/>
          <w:noProof/>
        </w:rPr>
        <mc:AlternateContent>
          <mc:Choice Requires="wps">
            <w:drawing>
              <wp:anchor distT="0" distB="0" distL="114300" distR="114300" simplePos="0" relativeHeight="251801600" behindDoc="0" locked="0" layoutInCell="1" allowOverlap="1" wp14:anchorId="1FC6D81C" wp14:editId="2A5D69F0">
                <wp:simplePos x="0" y="0"/>
                <wp:positionH relativeFrom="column">
                  <wp:posOffset>796290</wp:posOffset>
                </wp:positionH>
                <wp:positionV relativeFrom="paragraph">
                  <wp:posOffset>285750</wp:posOffset>
                </wp:positionV>
                <wp:extent cx="723900" cy="533400"/>
                <wp:effectExtent l="0" t="0" r="19050" b="19050"/>
                <wp:wrapNone/>
                <wp:docPr id="228" name="正方形/長方形 228"/>
                <wp:cNvGraphicFramePr/>
                <a:graphic xmlns:a="http://schemas.openxmlformats.org/drawingml/2006/main">
                  <a:graphicData uri="http://schemas.microsoft.com/office/word/2010/wordprocessingShape">
                    <wps:wsp>
                      <wps:cNvSpPr/>
                      <wps:spPr>
                        <a:xfrm>
                          <a:off x="0" y="0"/>
                          <a:ext cx="7239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E7447" id="正方形/長方形 228" o:spid="_x0000_s1026" style="position:absolute;left:0;text-align:left;margin-left:62.7pt;margin-top:22.5pt;width:57pt;height: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" filled="f" strokecolor="red" strokeweight="2pt"/>
            </w:pict>
          </mc:Fallback>
        </mc:AlternateContent>
      </w:r>
      <w:r>
        <w:rPr>
          <w:noProof/>
        </w:rPr>
        <w:drawing>
          <wp:inline distT="0" distB="0" distL="0" distR="0" wp14:anchorId="5CB5E5C4" wp14:editId="493C7847">
            <wp:extent cx="5400040" cy="1590675"/>
            <wp:effectExtent l="19050" t="19050" r="10160" b="2857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5400040" cy="15906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425B31" w14:textId="77777777" w:rsidR="00E263A4" w:rsidRDefault="00E263A4" w:rsidP="00E263A4">
      <w:pPr>
        <w:adjustRightInd/>
        <w:snapToGrid/>
        <w:jc w:val="center"/>
      </w:pPr>
      <w:r w:rsidRPr="001314A3">
        <w:rPr>
          <w:rFonts w:hint="eastAsia"/>
          <w:b/>
        </w:rPr>
        <w:t>テンプレート一覧</w:t>
      </w:r>
    </w:p>
    <w:p w14:paraId="34B14091" w14:textId="77777777" w:rsidR="00E263A4" w:rsidRPr="004745F3" w:rsidRDefault="00E263A4" w:rsidP="00E263A4"/>
    <w:p w14:paraId="1FDD341C" w14:textId="037EE597" w:rsidR="0078385F" w:rsidRDefault="0078385F" w:rsidP="0078385F">
      <w:pPr>
        <w:adjustRightInd/>
        <w:snapToGrid/>
      </w:pPr>
      <w:r>
        <w:rPr>
          <w:rFonts w:hint="eastAsia"/>
        </w:rPr>
        <w:t>「ファイル受信用テンプレート追加」画面が表示されますので、必要に応じて各項目を設定します。</w:t>
      </w:r>
    </w:p>
    <w:p w14:paraId="0424E394" w14:textId="21F05B5B" w:rsidR="0078385F" w:rsidRDefault="00E52A78" w:rsidP="0078385F">
      <w:pPr>
        <w:adjustRightInd/>
        <w:snapToGrid/>
        <w:jc w:val="center"/>
      </w:pPr>
      <w:r>
        <w:rPr>
          <w:rFonts w:hint="eastAsia"/>
          <w:noProof/>
        </w:rPr>
        <mc:AlternateContent>
          <mc:Choice Requires="wps">
            <w:drawing>
              <wp:anchor distT="0" distB="0" distL="114300" distR="114300" simplePos="0" relativeHeight="251927552" behindDoc="0" locked="0" layoutInCell="1" allowOverlap="1" wp14:anchorId="1CED81EF" wp14:editId="72F7406C">
                <wp:simplePos x="0" y="0"/>
                <wp:positionH relativeFrom="column">
                  <wp:posOffset>901065</wp:posOffset>
                </wp:positionH>
                <wp:positionV relativeFrom="paragraph">
                  <wp:posOffset>299720</wp:posOffset>
                </wp:positionV>
                <wp:extent cx="390525" cy="209550"/>
                <wp:effectExtent l="0" t="0" r="28575" b="19050"/>
                <wp:wrapNone/>
                <wp:docPr id="74" name="正方形/長方形 74"/>
                <wp:cNvGraphicFramePr/>
                <a:graphic xmlns:a="http://schemas.openxmlformats.org/drawingml/2006/main">
                  <a:graphicData uri="http://schemas.microsoft.com/office/word/2010/wordprocessingShape">
                    <wps:wsp>
                      <wps:cNvSpPr/>
                      <wps:spPr>
                        <a:xfrm>
                          <a:off x="0" y="0"/>
                          <a:ext cx="3905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3DAC3" id="正方形/長方形 74" o:spid="_x0000_s1026" style="position:absolute;left:0;text-align:left;margin-left:70.95pt;margin-top:23.6pt;width:30.75pt;height:16.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" filled="f" strokecolor="red" strokeweight="2pt"/>
            </w:pict>
          </mc:Fallback>
        </mc:AlternateContent>
      </w:r>
      <w:r>
        <w:rPr>
          <w:noProof/>
        </w:rPr>
        <w:drawing>
          <wp:inline distT="0" distB="0" distL="0" distR="0" wp14:anchorId="47E75557" wp14:editId="4EB79174">
            <wp:extent cx="5400040" cy="3253105"/>
            <wp:effectExtent l="19050" t="19050" r="10160" b="2349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00040" cy="3253105"/>
                    </a:xfrm>
                    <a:prstGeom prst="rect">
                      <a:avLst/>
                    </a:prstGeom>
                    <a:ln>
                      <a:solidFill>
                        <a:schemeClr val="tx1"/>
                      </a:solidFill>
                    </a:ln>
                  </pic:spPr>
                </pic:pic>
              </a:graphicData>
            </a:graphic>
          </wp:inline>
        </w:drawing>
      </w:r>
    </w:p>
    <w:p w14:paraId="163B4A3C" w14:textId="77777777" w:rsidR="0078385F" w:rsidRPr="00EA42D7" w:rsidRDefault="0078385F" w:rsidP="0078385F">
      <w:pPr>
        <w:adjustRightInd/>
        <w:snapToGrid/>
        <w:jc w:val="center"/>
        <w:rPr>
          <w:b/>
        </w:rPr>
      </w:pPr>
      <w:r w:rsidRPr="00EA42D7">
        <w:rPr>
          <w:rFonts w:hint="eastAsia"/>
          <w:b/>
        </w:rPr>
        <w:t>ファイル受信テンプレート追加</w:t>
      </w:r>
    </w:p>
    <w:p w14:paraId="16226246" w14:textId="4BB69F84" w:rsidR="00B11A3B" w:rsidRPr="0078385F" w:rsidRDefault="00B11A3B" w:rsidP="00B11A3B">
      <w:pPr>
        <w:rPr>
          <w:lang w:eastAsia="ar-SA"/>
        </w:rPr>
      </w:pPr>
    </w:p>
    <w:p w14:paraId="7065D18A" w14:textId="3B0DBBF7" w:rsidR="006F0006" w:rsidRDefault="006F0006" w:rsidP="006F0006">
      <w:r>
        <w:rPr>
          <w:rFonts w:hint="eastAsia"/>
        </w:rPr>
        <w:t>テンプレート名は必須です。その他の設定項目については「</w:t>
      </w:r>
      <w:hyperlink w:anchor="_ファイル受信機能でゲストユーザーからファイルを受け取る" w:history="1">
        <w:r w:rsidR="00D55C13" w:rsidRPr="0055432B">
          <w:rPr>
            <w:rStyle w:val="af0"/>
            <w:rFonts w:hint="eastAsia"/>
          </w:rPr>
          <w:t>4</w:t>
        </w:r>
        <w:r w:rsidRPr="0055432B">
          <w:rPr>
            <w:rStyle w:val="af0"/>
            <w:rFonts w:hint="eastAsia"/>
          </w:rPr>
          <w:t>.1.ファイル受信機能でゲストユーザーからファイルを受け取る</w:t>
        </w:r>
      </w:hyperlink>
      <w:r>
        <w:rPr>
          <w:rFonts w:hint="eastAsia"/>
        </w:rPr>
        <w:t>」を</w:t>
      </w:r>
      <w:r w:rsidR="006A7E7C">
        <w:rPr>
          <w:rFonts w:hint="eastAsia"/>
        </w:rPr>
        <w:t>ご</w:t>
      </w:r>
      <w:r>
        <w:rPr>
          <w:rFonts w:hint="eastAsia"/>
        </w:rPr>
        <w:t>参照ください。</w:t>
      </w:r>
    </w:p>
    <w:p w14:paraId="3812688A" w14:textId="77777777" w:rsidR="00B11A3B" w:rsidRPr="006F0006" w:rsidRDefault="00B11A3B" w:rsidP="00B11A3B">
      <w:pPr>
        <w:rPr>
          <w:lang w:eastAsia="ar-SA"/>
        </w:rPr>
      </w:pPr>
    </w:p>
    <w:p w14:paraId="5353C83E" w14:textId="48F708EF" w:rsidR="00B11A3B" w:rsidRDefault="00B11A3B" w:rsidP="000C26C5">
      <w:pPr>
        <w:pStyle w:val="3"/>
      </w:pPr>
      <w:bookmarkStart w:id="29" w:name="_Toc138151498"/>
      <w:r>
        <w:rPr>
          <w:rFonts w:hint="eastAsia"/>
          <w:lang w:eastAsia="ja-JP"/>
        </w:rPr>
        <w:lastRenderedPageBreak/>
        <w:t>テンプレートの読み込み</w:t>
      </w:r>
      <w:bookmarkEnd w:id="29"/>
    </w:p>
    <w:p w14:paraId="55DE179A" w14:textId="4901EC62" w:rsidR="00A51688" w:rsidRDefault="00A51688" w:rsidP="00A51688">
      <w:r>
        <w:rPr>
          <w:rFonts w:hint="eastAsia"/>
        </w:rPr>
        <w:t>ファイル受信画面の上部メニューより「テンプレート読込」をクリックします。</w:t>
      </w:r>
    </w:p>
    <w:p w14:paraId="69D655FF" w14:textId="6AAABF4C" w:rsidR="00266CD5" w:rsidRDefault="00266CD5" w:rsidP="00266CD5">
      <w:pPr>
        <w:jc w:val="center"/>
      </w:pPr>
      <w:r>
        <w:rPr>
          <w:rFonts w:hint="eastAsia"/>
          <w:noProof/>
        </w:rPr>
        <mc:AlternateContent>
          <mc:Choice Requires="wps">
            <w:drawing>
              <wp:anchor distT="0" distB="0" distL="114300" distR="114300" simplePos="0" relativeHeight="251925504" behindDoc="0" locked="0" layoutInCell="1" allowOverlap="1" wp14:anchorId="3379C6F6" wp14:editId="40F4D151">
                <wp:simplePos x="0" y="0"/>
                <wp:positionH relativeFrom="column">
                  <wp:posOffset>1434465</wp:posOffset>
                </wp:positionH>
                <wp:positionV relativeFrom="paragraph">
                  <wp:posOffset>340995</wp:posOffset>
                </wp:positionV>
                <wp:extent cx="762000" cy="200025"/>
                <wp:effectExtent l="0" t="0" r="19050" b="28575"/>
                <wp:wrapNone/>
                <wp:docPr id="71" name="正方形/長方形 71"/>
                <wp:cNvGraphicFramePr/>
                <a:graphic xmlns:a="http://schemas.openxmlformats.org/drawingml/2006/main">
                  <a:graphicData uri="http://schemas.microsoft.com/office/word/2010/wordprocessingShape">
                    <wps:wsp>
                      <wps:cNvSpPr/>
                      <wps:spPr>
                        <a:xfrm>
                          <a:off x="0" y="0"/>
                          <a:ext cx="7620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A7C12" id="正方形/長方形 71" o:spid="_x0000_s1026" style="position:absolute;left:0;text-align:left;margin-left:112.95pt;margin-top:26.85pt;width:60pt;height:15.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" filled="f" strokecolor="red" strokeweight="2pt"/>
            </w:pict>
          </mc:Fallback>
        </mc:AlternateContent>
      </w:r>
      <w:r>
        <w:rPr>
          <w:noProof/>
        </w:rPr>
        <w:drawing>
          <wp:inline distT="0" distB="0" distL="0" distR="0" wp14:anchorId="108A1184" wp14:editId="33A165C7">
            <wp:extent cx="5400040" cy="2893695"/>
            <wp:effectExtent l="19050" t="19050" r="10160" b="2095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400040" cy="2893695"/>
                    </a:xfrm>
                    <a:prstGeom prst="rect">
                      <a:avLst/>
                    </a:prstGeom>
                    <a:ln>
                      <a:solidFill>
                        <a:schemeClr val="tx1"/>
                      </a:solidFill>
                    </a:ln>
                  </pic:spPr>
                </pic:pic>
              </a:graphicData>
            </a:graphic>
          </wp:inline>
        </w:drawing>
      </w:r>
    </w:p>
    <w:p w14:paraId="5B1F71E4" w14:textId="77777777" w:rsidR="00A51688" w:rsidRPr="003D2AAF" w:rsidRDefault="00A51688" w:rsidP="00A51688">
      <w:pPr>
        <w:jc w:val="center"/>
        <w:rPr>
          <w:b/>
        </w:rPr>
      </w:pPr>
      <w:r w:rsidRPr="003D2AAF">
        <w:rPr>
          <w:rFonts w:hint="eastAsia"/>
          <w:b/>
        </w:rPr>
        <w:t>ファイル受信</w:t>
      </w:r>
    </w:p>
    <w:p w14:paraId="60612EE3" w14:textId="77777777" w:rsidR="00A51688" w:rsidRDefault="00A51688" w:rsidP="00A51688"/>
    <w:p w14:paraId="0B50AC5C" w14:textId="77777777" w:rsidR="00A51688" w:rsidRDefault="00A51688" w:rsidP="00A51688">
      <w:r>
        <w:rPr>
          <w:rFonts w:hint="eastAsia"/>
        </w:rPr>
        <w:t>テンプレート一覧ダイアログが表示されますので、適用したいテンプレート名を選択し「適用」をクリックします。</w:t>
      </w:r>
    </w:p>
    <w:p w14:paraId="30F0FC7F" w14:textId="6AAB7B73" w:rsidR="00A51688" w:rsidRDefault="005C0EA0" w:rsidP="00A51688">
      <w:pPr>
        <w:jc w:val="center"/>
      </w:pPr>
      <w:r>
        <w:rPr>
          <w:noProof/>
        </w:rPr>
        <mc:AlternateContent>
          <mc:Choice Requires="wps">
            <w:drawing>
              <wp:anchor distT="0" distB="0" distL="114300" distR="114300" simplePos="0" relativeHeight="251929600" behindDoc="0" locked="0" layoutInCell="1" allowOverlap="1" wp14:anchorId="4FABC7FD" wp14:editId="5F205291">
                <wp:simplePos x="0" y="0"/>
                <wp:positionH relativeFrom="column">
                  <wp:posOffset>2348865</wp:posOffset>
                </wp:positionH>
                <wp:positionV relativeFrom="paragraph">
                  <wp:posOffset>2816225</wp:posOffset>
                </wp:positionV>
                <wp:extent cx="704850" cy="1809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67BF5" id="正方形/長方形 13" o:spid="_x0000_s1026" style="position:absolute;left:0;text-align:left;margin-left:184.95pt;margin-top:221.75pt;width:55.5pt;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" filled="f" strokecolor="red" strokeweight="2pt"/>
            </w:pict>
          </mc:Fallback>
        </mc:AlternateContent>
      </w:r>
      <w:r>
        <w:rPr>
          <w:noProof/>
        </w:rPr>
        <w:drawing>
          <wp:inline distT="0" distB="0" distL="0" distR="0" wp14:anchorId="36421EB2" wp14:editId="4ED99621">
            <wp:extent cx="5400040" cy="3088005"/>
            <wp:effectExtent l="19050" t="19050" r="10160" b="1714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400040" cy="3088005"/>
                    </a:xfrm>
                    <a:prstGeom prst="rect">
                      <a:avLst/>
                    </a:prstGeom>
                    <a:ln>
                      <a:solidFill>
                        <a:schemeClr val="tx1"/>
                      </a:solidFill>
                    </a:ln>
                  </pic:spPr>
                </pic:pic>
              </a:graphicData>
            </a:graphic>
          </wp:inline>
        </w:drawing>
      </w:r>
    </w:p>
    <w:p w14:paraId="28135B05" w14:textId="77777777" w:rsidR="00A51688" w:rsidRPr="00DF10F0" w:rsidRDefault="00A51688" w:rsidP="00A51688">
      <w:pPr>
        <w:jc w:val="center"/>
        <w:rPr>
          <w:b/>
        </w:rPr>
      </w:pPr>
      <w:r w:rsidRPr="00DF10F0">
        <w:rPr>
          <w:rFonts w:hint="eastAsia"/>
          <w:b/>
        </w:rPr>
        <w:t>テンプレート一覧</w:t>
      </w:r>
    </w:p>
    <w:p w14:paraId="0997A237" w14:textId="77777777" w:rsidR="00A51688" w:rsidRDefault="00A51688" w:rsidP="00A51688"/>
    <w:p w14:paraId="1936D1D4" w14:textId="77777777" w:rsidR="00A51688" w:rsidRDefault="00A51688" w:rsidP="00A51688">
      <w:r>
        <w:rPr>
          <w:rFonts w:hint="eastAsia"/>
        </w:rPr>
        <w:t>テンプレートに登録していた設定内容が各項目に自動入力されますので、必要に応じて項目を設定の上、「送信」をクリックします。</w:t>
      </w:r>
    </w:p>
    <w:p w14:paraId="181FE34A" w14:textId="0F6DD5A6" w:rsidR="00526305" w:rsidRDefault="00526305" w:rsidP="00A51688">
      <w:pPr>
        <w:jc w:val="center"/>
      </w:pPr>
      <w:r>
        <w:rPr>
          <w:noProof/>
        </w:rPr>
        <mc:AlternateContent>
          <mc:Choice Requires="wps">
            <w:drawing>
              <wp:anchor distT="0" distB="0" distL="114300" distR="114300" simplePos="0" relativeHeight="251931648" behindDoc="0" locked="0" layoutInCell="1" allowOverlap="1" wp14:anchorId="03AA0B7D" wp14:editId="7D425EEB">
                <wp:simplePos x="0" y="0"/>
                <wp:positionH relativeFrom="column">
                  <wp:posOffset>920115</wp:posOffset>
                </wp:positionH>
                <wp:positionV relativeFrom="paragraph">
                  <wp:posOffset>337820</wp:posOffset>
                </wp:positionV>
                <wp:extent cx="381000" cy="209550"/>
                <wp:effectExtent l="0" t="0" r="19050" b="19050"/>
                <wp:wrapNone/>
                <wp:docPr id="81" name="正方形/長方形 81"/>
                <wp:cNvGraphicFramePr/>
                <a:graphic xmlns:a="http://schemas.openxmlformats.org/drawingml/2006/main">
                  <a:graphicData uri="http://schemas.microsoft.com/office/word/2010/wordprocessingShape">
                    <wps:wsp>
                      <wps:cNvSpPr/>
                      <wps:spPr>
                        <a:xfrm>
                          <a:off x="0" y="0"/>
                          <a:ext cx="3810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52108" id="正方形/長方形 81" o:spid="_x0000_s1026" style="position:absolute;left:0;text-align:left;margin-left:72.45pt;margin-top:26.6pt;width:30pt;height:16.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" filled="f" strokecolor="red" strokeweight="2pt"/>
            </w:pict>
          </mc:Fallback>
        </mc:AlternateContent>
      </w:r>
      <w:r>
        <w:rPr>
          <w:noProof/>
        </w:rPr>
        <w:drawing>
          <wp:inline distT="0" distB="0" distL="0" distR="0" wp14:anchorId="0848D2F9" wp14:editId="1F87C1E2">
            <wp:extent cx="5400040" cy="2837180"/>
            <wp:effectExtent l="19050" t="19050" r="10160" b="2032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400040" cy="2837180"/>
                    </a:xfrm>
                    <a:prstGeom prst="rect">
                      <a:avLst/>
                    </a:prstGeom>
                    <a:ln>
                      <a:solidFill>
                        <a:schemeClr val="tx1"/>
                      </a:solidFill>
                    </a:ln>
                  </pic:spPr>
                </pic:pic>
              </a:graphicData>
            </a:graphic>
          </wp:inline>
        </w:drawing>
      </w:r>
    </w:p>
    <w:p w14:paraId="48BBD571" w14:textId="77777777" w:rsidR="00A51688" w:rsidRPr="00DE5D8A" w:rsidRDefault="00A51688" w:rsidP="00A51688">
      <w:pPr>
        <w:jc w:val="center"/>
        <w:rPr>
          <w:b/>
        </w:rPr>
      </w:pPr>
      <w:r w:rsidRPr="00DE5D8A">
        <w:rPr>
          <w:rFonts w:hint="eastAsia"/>
          <w:b/>
        </w:rPr>
        <w:t>ファイル受信</w:t>
      </w:r>
    </w:p>
    <w:p w14:paraId="57D1BFF6" w14:textId="4C7994F9" w:rsidR="002B1479" w:rsidRDefault="002B1479" w:rsidP="001E1C3D"/>
    <w:p w14:paraId="4EA4A3CA" w14:textId="3D31A4F9" w:rsidR="00177B18" w:rsidRDefault="007F1BFA" w:rsidP="00177B18">
      <w:pPr>
        <w:pStyle w:val="2"/>
      </w:pPr>
      <w:bookmarkStart w:id="30" w:name="_ゲストユーザーがアップロードしたファイルを確認する"/>
      <w:bookmarkStart w:id="31" w:name="_Toc138151499"/>
      <w:bookmarkStart w:id="32" w:name="_Toc49441205"/>
      <w:bookmarkEnd w:id="30"/>
      <w:r>
        <w:rPr>
          <w:rFonts w:hint="eastAsia"/>
        </w:rPr>
        <w:t>ゲストユーザー</w:t>
      </w:r>
      <w:r>
        <w:rPr>
          <w:rFonts w:hint="eastAsia"/>
          <w:lang w:eastAsia="ja-JP"/>
        </w:rPr>
        <w:t>が</w:t>
      </w:r>
      <w:r>
        <w:rPr>
          <w:rFonts w:hint="eastAsia"/>
        </w:rPr>
        <w:t>アップロード</w:t>
      </w:r>
      <w:r>
        <w:rPr>
          <w:rFonts w:hint="eastAsia"/>
          <w:lang w:eastAsia="ja-JP"/>
        </w:rPr>
        <w:t>した</w:t>
      </w:r>
      <w:r>
        <w:rPr>
          <w:rFonts w:hint="eastAsia"/>
        </w:rPr>
        <w:t>ファイルを確認する</w:t>
      </w:r>
      <w:bookmarkEnd w:id="31"/>
    </w:p>
    <w:p w14:paraId="1D2C4AAF" w14:textId="77777777" w:rsidR="00177B18" w:rsidRDefault="00177B18" w:rsidP="00177B18">
      <w:r>
        <w:rPr>
          <w:rFonts w:hint="eastAsia"/>
        </w:rPr>
        <w:t>ファイル受信による公開状況の確認、ファイル受信の停止を行う場合に利用します。</w:t>
      </w:r>
    </w:p>
    <w:p w14:paraId="4739EE4C" w14:textId="77777777" w:rsidR="00177B18" w:rsidRPr="002C05DB" w:rsidRDefault="00177B18" w:rsidP="00177B18"/>
    <w:p w14:paraId="1477A178" w14:textId="77777777" w:rsidR="00177B18" w:rsidRDefault="00177B18" w:rsidP="00177B18">
      <w:r>
        <w:rPr>
          <w:rFonts w:hint="eastAsia"/>
        </w:rPr>
        <w:t>ファイル受信画面の上部メニューより「受信ファイル一覧」をクリックします。</w:t>
      </w:r>
    </w:p>
    <w:p w14:paraId="4C7A337D" w14:textId="77777777" w:rsidR="00177B18" w:rsidRDefault="00177B18" w:rsidP="00177B18">
      <w:pPr>
        <w:jc w:val="center"/>
      </w:pPr>
      <w:r>
        <w:rPr>
          <w:rFonts w:hint="eastAsia"/>
          <w:noProof/>
        </w:rPr>
        <w:lastRenderedPageBreak/>
        <mc:AlternateContent>
          <mc:Choice Requires="wps">
            <w:drawing>
              <wp:anchor distT="0" distB="0" distL="114300" distR="114300" simplePos="0" relativeHeight="251964416" behindDoc="0" locked="0" layoutInCell="1" allowOverlap="1" wp14:anchorId="2D844B12" wp14:editId="4740C42F">
                <wp:simplePos x="0" y="0"/>
                <wp:positionH relativeFrom="column">
                  <wp:posOffset>1443990</wp:posOffset>
                </wp:positionH>
                <wp:positionV relativeFrom="paragraph">
                  <wp:posOffset>347345</wp:posOffset>
                </wp:positionV>
                <wp:extent cx="771525" cy="200025"/>
                <wp:effectExtent l="0" t="0" r="28575" b="28575"/>
                <wp:wrapNone/>
                <wp:docPr id="289" name="正方形/長方形 289"/>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49C39" id="正方形/長方形 289" o:spid="_x0000_s1026" style="position:absolute;left:0;text-align:left;margin-left:113.7pt;margin-top:27.35pt;width:60.75pt;height:15.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" filled="f" strokecolor="red" strokeweight="2pt"/>
            </w:pict>
          </mc:Fallback>
        </mc:AlternateContent>
      </w:r>
      <w:r>
        <w:rPr>
          <w:noProof/>
        </w:rPr>
        <w:drawing>
          <wp:inline distT="0" distB="0" distL="0" distR="0" wp14:anchorId="1AB32654" wp14:editId="65D22387">
            <wp:extent cx="5400040" cy="3130550"/>
            <wp:effectExtent l="19050" t="19050" r="10160" b="1270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130550"/>
                    </a:xfrm>
                    <a:prstGeom prst="rect">
                      <a:avLst/>
                    </a:prstGeom>
                    <a:ln>
                      <a:solidFill>
                        <a:schemeClr val="tx1"/>
                      </a:solidFill>
                    </a:ln>
                  </pic:spPr>
                </pic:pic>
              </a:graphicData>
            </a:graphic>
          </wp:inline>
        </w:drawing>
      </w:r>
    </w:p>
    <w:p w14:paraId="07161369" w14:textId="77777777" w:rsidR="00177B18" w:rsidRPr="00FF40E2" w:rsidRDefault="00177B18" w:rsidP="00177B18">
      <w:pPr>
        <w:jc w:val="center"/>
        <w:rPr>
          <w:b/>
        </w:rPr>
      </w:pPr>
      <w:r w:rsidRPr="00FF40E2">
        <w:rPr>
          <w:rFonts w:hint="eastAsia"/>
          <w:b/>
        </w:rPr>
        <w:t>ファイル受信</w:t>
      </w:r>
    </w:p>
    <w:p w14:paraId="74F3642E" w14:textId="77777777" w:rsidR="00177B18" w:rsidRDefault="00177B18" w:rsidP="00177B18">
      <w:pPr>
        <w:rPr>
          <w:lang w:eastAsia="ar-SA"/>
        </w:rPr>
      </w:pPr>
    </w:p>
    <w:p w14:paraId="38572C07" w14:textId="77777777" w:rsidR="00177B18" w:rsidRDefault="00177B18" w:rsidP="00177B18">
      <w:r>
        <w:rPr>
          <w:rFonts w:hint="eastAsia"/>
        </w:rPr>
        <w:t>受信ファイル一覧画面が表示されます。</w:t>
      </w:r>
    </w:p>
    <w:p w14:paraId="0340D101" w14:textId="77777777" w:rsidR="00177B18" w:rsidRDefault="00177B18" w:rsidP="00177B18">
      <w:pPr>
        <w:jc w:val="center"/>
        <w:rPr>
          <w:lang w:eastAsia="ar-SA"/>
        </w:rPr>
      </w:pPr>
      <w:r w:rsidRPr="00CD53D5">
        <w:rPr>
          <w:noProof/>
        </w:rPr>
        <mc:AlternateContent>
          <mc:Choice Requires="wps">
            <w:drawing>
              <wp:anchor distT="0" distB="0" distL="114300" distR="114300" simplePos="0" relativeHeight="251972608" behindDoc="0" locked="0" layoutInCell="1" allowOverlap="1" wp14:anchorId="49A9E907" wp14:editId="165D9C78">
                <wp:simplePos x="0" y="0"/>
                <wp:positionH relativeFrom="column">
                  <wp:posOffset>3891915</wp:posOffset>
                </wp:positionH>
                <wp:positionV relativeFrom="paragraph">
                  <wp:posOffset>417830</wp:posOffset>
                </wp:positionV>
                <wp:extent cx="323850" cy="352425"/>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5F373554" w14:textId="2B335123" w:rsidR="00F7064A" w:rsidRPr="003836D9" w:rsidRDefault="00F7064A" w:rsidP="003836D9">
                            <w:pPr>
                              <w:rPr>
                                <w:color w:val="FF0000"/>
                              </w:rPr>
                            </w:pPr>
                            <w:r>
                              <w:rPr>
                                <w:rFonts w:hint="eastAsia"/>
                                <w:color w:val="FF0000"/>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9E907" id="テキスト ボックス 298" o:spid="_x0000_s1038" type="#_x0000_t202" style="position:absolute;left:0;text-align:left;margin-left:306.45pt;margin-top:32.9pt;width:25.5pt;height:27.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" filled="f" stroked="f" strokeweight=".5pt">
                <v:textbox>
                  <w:txbxContent>
                    <w:p w14:paraId="5F373554" w14:textId="2B335123" w:rsidR="00F7064A" w:rsidRPr="003836D9" w:rsidRDefault="00F7064A" w:rsidP="003836D9">
                      <w:pPr>
                        <w:rPr>
                          <w:color w:val="FF0000"/>
                        </w:rPr>
                      </w:pPr>
                      <w:r>
                        <w:rPr>
                          <w:rFonts w:hint="eastAsia"/>
                          <w:color w:val="FF0000"/>
                        </w:rPr>
                        <w:t>③</w:t>
                      </w:r>
                    </w:p>
                  </w:txbxContent>
                </v:textbox>
              </v:shape>
            </w:pict>
          </mc:Fallback>
        </mc:AlternateContent>
      </w:r>
      <w:r w:rsidRPr="00CD53D5">
        <w:rPr>
          <w:noProof/>
        </w:rPr>
        <mc:AlternateContent>
          <mc:Choice Requires="wps">
            <w:drawing>
              <wp:anchor distT="0" distB="0" distL="114300" distR="114300" simplePos="0" relativeHeight="251974656" behindDoc="0" locked="0" layoutInCell="1" allowOverlap="1" wp14:anchorId="204862CA" wp14:editId="1402A5E5">
                <wp:simplePos x="0" y="0"/>
                <wp:positionH relativeFrom="margin">
                  <wp:align>right</wp:align>
                </wp:positionH>
                <wp:positionV relativeFrom="paragraph">
                  <wp:posOffset>408305</wp:posOffset>
                </wp:positionV>
                <wp:extent cx="323850" cy="352425"/>
                <wp:effectExtent l="0" t="0" r="0" b="0"/>
                <wp:wrapNone/>
                <wp:docPr id="300" name="テキスト ボックス 300"/>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6405C6A2" w14:textId="60E5EB2D" w:rsidR="00F7064A" w:rsidRPr="003836D9" w:rsidRDefault="00F7064A" w:rsidP="003836D9">
                            <w:pPr>
                              <w:rPr>
                                <w:color w:val="FF0000"/>
                              </w:rPr>
                            </w:pPr>
                            <w:r>
                              <w:rPr>
                                <w:rFonts w:hint="eastAsia"/>
                                <w:color w:val="FF0000"/>
                              </w:rPr>
                              <w:t>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862CA" id="テキスト ボックス 300" o:spid="_x0000_s1039" type="#_x0000_t202" style="position:absolute;left:0;text-align:left;margin-left:-25.7pt;margin-top:32.15pt;width:25.5pt;height:27.75pt;z-index:25197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" filled="f" stroked="f" strokeweight=".5pt">
                <v:textbox>
                  <w:txbxContent>
                    <w:p w14:paraId="6405C6A2" w14:textId="60E5EB2D" w:rsidR="00F7064A" w:rsidRPr="003836D9" w:rsidRDefault="00F7064A" w:rsidP="003836D9">
                      <w:pPr>
                        <w:rPr>
                          <w:color w:val="FF0000"/>
                        </w:rPr>
                      </w:pPr>
                      <w:r>
                        <w:rPr>
                          <w:rFonts w:hint="eastAsia"/>
                          <w:color w:val="FF0000"/>
                        </w:rPr>
                        <w:t>⑤</w:t>
                      </w:r>
                    </w:p>
                  </w:txbxContent>
                </v:textbox>
                <w10:wrap anchorx="margin"/>
              </v:shape>
            </w:pict>
          </mc:Fallback>
        </mc:AlternateContent>
      </w:r>
      <w:r w:rsidRPr="00CD53D5">
        <w:rPr>
          <w:noProof/>
        </w:rPr>
        <mc:AlternateContent>
          <mc:Choice Requires="wps">
            <w:drawing>
              <wp:anchor distT="0" distB="0" distL="114300" distR="114300" simplePos="0" relativeHeight="251973632" behindDoc="0" locked="0" layoutInCell="1" allowOverlap="1" wp14:anchorId="44A2F2BF" wp14:editId="3A4757D6">
                <wp:simplePos x="0" y="0"/>
                <wp:positionH relativeFrom="column">
                  <wp:posOffset>4520565</wp:posOffset>
                </wp:positionH>
                <wp:positionV relativeFrom="paragraph">
                  <wp:posOffset>408305</wp:posOffset>
                </wp:positionV>
                <wp:extent cx="323850" cy="352425"/>
                <wp:effectExtent l="0" t="0" r="0" b="0"/>
                <wp:wrapNone/>
                <wp:docPr id="299" name="テキスト ボックス 299"/>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4CA21D00" w14:textId="1C6163A0" w:rsidR="00F7064A" w:rsidRPr="003836D9" w:rsidRDefault="00F7064A" w:rsidP="003836D9">
                            <w:pPr>
                              <w:rPr>
                                <w:color w:val="FF0000"/>
                              </w:rPr>
                            </w:pPr>
                            <w:r>
                              <w:rPr>
                                <w:rFonts w:hint="eastAsia"/>
                                <w:color w:val="FF0000"/>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2F2BF" id="テキスト ボックス 299" o:spid="_x0000_s1040" type="#_x0000_t202" style="position:absolute;left:0;text-align:left;margin-left:355.95pt;margin-top:32.15pt;width:25.5pt;height:27.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" filled="f" stroked="f" strokeweight=".5pt">
                <v:textbox>
                  <w:txbxContent>
                    <w:p w14:paraId="4CA21D00" w14:textId="1C6163A0" w:rsidR="00F7064A" w:rsidRPr="003836D9" w:rsidRDefault="00F7064A" w:rsidP="003836D9">
                      <w:pPr>
                        <w:rPr>
                          <w:color w:val="FF0000"/>
                        </w:rPr>
                      </w:pPr>
                      <w:r>
                        <w:rPr>
                          <w:rFonts w:hint="eastAsia"/>
                          <w:color w:val="FF0000"/>
                        </w:rPr>
                        <w:t>④</w:t>
                      </w:r>
                    </w:p>
                  </w:txbxContent>
                </v:textbox>
              </v:shape>
            </w:pict>
          </mc:Fallback>
        </mc:AlternateContent>
      </w:r>
      <w:r w:rsidRPr="00CD53D5">
        <w:rPr>
          <w:noProof/>
        </w:rPr>
        <mc:AlternateContent>
          <mc:Choice Requires="wps">
            <w:drawing>
              <wp:anchor distT="0" distB="0" distL="114300" distR="114300" simplePos="0" relativeHeight="251970560" behindDoc="0" locked="0" layoutInCell="1" allowOverlap="1" wp14:anchorId="5E018D66" wp14:editId="7C9A6807">
                <wp:simplePos x="0" y="0"/>
                <wp:positionH relativeFrom="column">
                  <wp:posOffset>605790</wp:posOffset>
                </wp:positionH>
                <wp:positionV relativeFrom="paragraph">
                  <wp:posOffset>208280</wp:posOffset>
                </wp:positionV>
                <wp:extent cx="323850" cy="352425"/>
                <wp:effectExtent l="0" t="0" r="0" b="0"/>
                <wp:wrapNone/>
                <wp:docPr id="296" name="テキスト ボックス 296"/>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023F7547" w14:textId="631BACE2" w:rsidR="00F7064A" w:rsidRPr="003836D9" w:rsidRDefault="00F7064A" w:rsidP="003836D9">
                            <w:pPr>
                              <w:rPr>
                                <w:color w:val="FF0000"/>
                              </w:rPr>
                            </w:pPr>
                            <w:r>
                              <w:rPr>
                                <w:rFonts w:hint="eastAsia"/>
                                <w:color w:val="FF0000"/>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18D66" id="テキスト ボックス 296" o:spid="_x0000_s1041" type="#_x0000_t202" style="position:absolute;left:0;text-align:left;margin-left:47.7pt;margin-top:16.4pt;width:25.5pt;height:27.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" filled="f" stroked="f" strokeweight=".5pt">
                <v:textbox>
                  <w:txbxContent>
                    <w:p w14:paraId="023F7547" w14:textId="631BACE2" w:rsidR="00F7064A" w:rsidRPr="003836D9" w:rsidRDefault="00F7064A" w:rsidP="003836D9">
                      <w:pPr>
                        <w:rPr>
                          <w:color w:val="FF0000"/>
                        </w:rPr>
                      </w:pPr>
                      <w:r>
                        <w:rPr>
                          <w:rFonts w:hint="eastAsia"/>
                          <w:color w:val="FF0000"/>
                        </w:rPr>
                        <w:t>①</w:t>
                      </w:r>
                    </w:p>
                  </w:txbxContent>
                </v:textbox>
              </v:shape>
            </w:pict>
          </mc:Fallback>
        </mc:AlternateContent>
      </w:r>
      <w:r w:rsidRPr="00CD53D5">
        <w:rPr>
          <w:noProof/>
        </w:rPr>
        <mc:AlternateContent>
          <mc:Choice Requires="wps">
            <w:drawing>
              <wp:anchor distT="0" distB="0" distL="114300" distR="114300" simplePos="0" relativeHeight="251971584" behindDoc="0" locked="0" layoutInCell="1" allowOverlap="1" wp14:anchorId="4A95DCEA" wp14:editId="2650C4B0">
                <wp:simplePos x="0" y="0"/>
                <wp:positionH relativeFrom="column">
                  <wp:posOffset>2320290</wp:posOffset>
                </wp:positionH>
                <wp:positionV relativeFrom="paragraph">
                  <wp:posOffset>198755</wp:posOffset>
                </wp:positionV>
                <wp:extent cx="323850" cy="352425"/>
                <wp:effectExtent l="0" t="0" r="0" b="0"/>
                <wp:wrapNone/>
                <wp:docPr id="297" name="テキスト ボックス 297"/>
                <wp:cNvGraphicFramePr/>
                <a:graphic xmlns:a="http://schemas.openxmlformats.org/drawingml/2006/main">
                  <a:graphicData uri="http://schemas.microsoft.com/office/word/2010/wordprocessingShape">
                    <wps:wsp>
                      <wps:cNvSpPr txBox="1"/>
                      <wps:spPr>
                        <a:xfrm>
                          <a:off x="0" y="0"/>
                          <a:ext cx="323850" cy="352425"/>
                        </a:xfrm>
                        <a:prstGeom prst="rect">
                          <a:avLst/>
                        </a:prstGeom>
                        <a:noFill/>
                        <a:ln w="6350">
                          <a:noFill/>
                        </a:ln>
                      </wps:spPr>
                      <wps:txbx>
                        <w:txbxContent>
                          <w:p w14:paraId="5782C3F6" w14:textId="1005C319" w:rsidR="00F7064A" w:rsidRPr="003836D9" w:rsidRDefault="00F7064A" w:rsidP="003836D9">
                            <w:pPr>
                              <w:rPr>
                                <w:color w:val="FF0000"/>
                              </w:rPr>
                            </w:pPr>
                            <w:r>
                              <w:rPr>
                                <w:rFonts w:hint="eastAsia"/>
                                <w:color w:val="FF0000"/>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5DCEA" id="テキスト ボックス 297" o:spid="_x0000_s1042" type="#_x0000_t202" style="position:absolute;left:0;text-align:left;margin-left:182.7pt;margin-top:15.65pt;width:25.5pt;height:27.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" filled="f" stroked="f" strokeweight=".5pt">
                <v:textbox>
                  <w:txbxContent>
                    <w:p w14:paraId="5782C3F6" w14:textId="1005C319" w:rsidR="00F7064A" w:rsidRPr="003836D9" w:rsidRDefault="00F7064A" w:rsidP="003836D9">
                      <w:pPr>
                        <w:rPr>
                          <w:color w:val="FF0000"/>
                        </w:rPr>
                      </w:pPr>
                      <w:r>
                        <w:rPr>
                          <w:rFonts w:hint="eastAsia"/>
                          <w:color w:val="FF0000"/>
                        </w:rPr>
                        <w:t>②</w:t>
                      </w:r>
                    </w:p>
                  </w:txbxContent>
                </v:textbox>
              </v:shape>
            </w:pict>
          </mc:Fallback>
        </mc:AlternateContent>
      </w:r>
      <w:r w:rsidRPr="00CE42F4">
        <w:rPr>
          <w:noProof/>
        </w:rPr>
        <mc:AlternateContent>
          <mc:Choice Requires="wps">
            <w:drawing>
              <wp:anchor distT="0" distB="0" distL="114300" distR="114300" simplePos="0" relativeHeight="251966464" behindDoc="0" locked="0" layoutInCell="1" allowOverlap="1" wp14:anchorId="6D05AFEB" wp14:editId="0E3AC196">
                <wp:simplePos x="0" y="0"/>
                <wp:positionH relativeFrom="margin">
                  <wp:posOffset>872490</wp:posOffset>
                </wp:positionH>
                <wp:positionV relativeFrom="paragraph">
                  <wp:posOffset>721995</wp:posOffset>
                </wp:positionV>
                <wp:extent cx="3324225" cy="1647825"/>
                <wp:effectExtent l="0" t="0" r="28575" b="28575"/>
                <wp:wrapNone/>
                <wp:docPr id="292" name="正方形/長方形 292"/>
                <wp:cNvGraphicFramePr/>
                <a:graphic xmlns:a="http://schemas.openxmlformats.org/drawingml/2006/main">
                  <a:graphicData uri="http://schemas.microsoft.com/office/word/2010/wordprocessingShape">
                    <wps:wsp>
                      <wps:cNvSpPr/>
                      <wps:spPr>
                        <a:xfrm>
                          <a:off x="0" y="0"/>
                          <a:ext cx="3324225" cy="1647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9BCFE" id="正方形/長方形 292" o:spid="_x0000_s1026" style="position:absolute;left:0;text-align:left;margin-left:68.7pt;margin-top:56.85pt;width:261.75pt;height:129.7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" filled="f" strokecolor="red" strokeweight="2pt">
                <w10:wrap anchorx="margin"/>
              </v:rect>
            </w:pict>
          </mc:Fallback>
        </mc:AlternateContent>
      </w:r>
      <w:r w:rsidRPr="00CE42F4">
        <w:rPr>
          <w:noProof/>
        </w:rPr>
        <mc:AlternateContent>
          <mc:Choice Requires="wps">
            <w:drawing>
              <wp:anchor distT="0" distB="0" distL="114300" distR="114300" simplePos="0" relativeHeight="251967488" behindDoc="0" locked="0" layoutInCell="1" allowOverlap="1" wp14:anchorId="7F214AAA" wp14:editId="3B3A5E49">
                <wp:simplePos x="0" y="0"/>
                <wp:positionH relativeFrom="margin">
                  <wp:posOffset>4244340</wp:posOffset>
                </wp:positionH>
                <wp:positionV relativeFrom="paragraph">
                  <wp:posOffset>712470</wp:posOffset>
                </wp:positionV>
                <wp:extent cx="504825" cy="1647825"/>
                <wp:effectExtent l="0" t="0" r="28575" b="28575"/>
                <wp:wrapNone/>
                <wp:docPr id="293" name="正方形/長方形 293"/>
                <wp:cNvGraphicFramePr/>
                <a:graphic xmlns:a="http://schemas.openxmlformats.org/drawingml/2006/main">
                  <a:graphicData uri="http://schemas.microsoft.com/office/word/2010/wordprocessingShape">
                    <wps:wsp>
                      <wps:cNvSpPr/>
                      <wps:spPr>
                        <a:xfrm>
                          <a:off x="0" y="0"/>
                          <a:ext cx="504825" cy="1647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5A745" id="正方形/長方形 293" o:spid="_x0000_s1026" style="position:absolute;left:0;text-align:left;margin-left:334.2pt;margin-top:56.1pt;width:39.75pt;height:129.7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" filled="f" strokecolor="red" strokeweight="2pt">
                <w10:wrap anchorx="margin"/>
              </v:rect>
            </w:pict>
          </mc:Fallback>
        </mc:AlternateContent>
      </w:r>
      <w:r w:rsidRPr="00CE42F4">
        <w:rPr>
          <w:noProof/>
        </w:rPr>
        <mc:AlternateContent>
          <mc:Choice Requires="wps">
            <w:drawing>
              <wp:anchor distT="0" distB="0" distL="114300" distR="114300" simplePos="0" relativeHeight="251968512" behindDoc="0" locked="0" layoutInCell="1" allowOverlap="1" wp14:anchorId="493FDA2E" wp14:editId="31A1F160">
                <wp:simplePos x="0" y="0"/>
                <wp:positionH relativeFrom="margin">
                  <wp:posOffset>4796790</wp:posOffset>
                </wp:positionH>
                <wp:positionV relativeFrom="paragraph">
                  <wp:posOffset>712470</wp:posOffset>
                </wp:positionV>
                <wp:extent cx="504825" cy="1647825"/>
                <wp:effectExtent l="0" t="0" r="28575" b="28575"/>
                <wp:wrapNone/>
                <wp:docPr id="294" name="正方形/長方形 294"/>
                <wp:cNvGraphicFramePr/>
                <a:graphic xmlns:a="http://schemas.openxmlformats.org/drawingml/2006/main">
                  <a:graphicData uri="http://schemas.microsoft.com/office/word/2010/wordprocessingShape">
                    <wps:wsp>
                      <wps:cNvSpPr/>
                      <wps:spPr>
                        <a:xfrm>
                          <a:off x="0" y="0"/>
                          <a:ext cx="504825" cy="1647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3FFC" id="正方形/長方形 294" o:spid="_x0000_s1026" style="position:absolute;left:0;text-align:left;margin-left:377.7pt;margin-top:56.1pt;width:39.75pt;height:129.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" filled="f" strokecolor="red" strokeweight="2pt">
                <w10:wrap anchorx="margin"/>
              </v:rect>
            </w:pict>
          </mc:Fallback>
        </mc:AlternateContent>
      </w:r>
      <w:r w:rsidRPr="00CE42F4">
        <w:rPr>
          <w:noProof/>
        </w:rPr>
        <mc:AlternateContent>
          <mc:Choice Requires="wps">
            <w:drawing>
              <wp:anchor distT="0" distB="0" distL="114300" distR="114300" simplePos="0" relativeHeight="251965440" behindDoc="0" locked="0" layoutInCell="1" allowOverlap="1" wp14:anchorId="2CB5C179" wp14:editId="53CC1161">
                <wp:simplePos x="0" y="0"/>
                <wp:positionH relativeFrom="margin">
                  <wp:posOffset>901065</wp:posOffset>
                </wp:positionH>
                <wp:positionV relativeFrom="paragraph">
                  <wp:posOffset>313055</wp:posOffset>
                </wp:positionV>
                <wp:extent cx="714375" cy="171450"/>
                <wp:effectExtent l="0" t="0" r="28575" b="19050"/>
                <wp:wrapNone/>
                <wp:docPr id="291" name="正方形/長方形 291"/>
                <wp:cNvGraphicFramePr/>
                <a:graphic xmlns:a="http://schemas.openxmlformats.org/drawingml/2006/main">
                  <a:graphicData uri="http://schemas.microsoft.com/office/word/2010/wordprocessingShape">
                    <wps:wsp>
                      <wps:cNvSpPr/>
                      <wps:spPr>
                        <a:xfrm>
                          <a:off x="0" y="0"/>
                          <a:ext cx="7143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544EC" id="正方形/長方形 291" o:spid="_x0000_s1026" style="position:absolute;left:0;text-align:left;margin-left:70.95pt;margin-top:24.65pt;width:56.25pt;height:13.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" filled="f" strokecolor="red" strokeweight="2pt">
                <w10:wrap anchorx="margin"/>
              </v:rect>
            </w:pict>
          </mc:Fallback>
        </mc:AlternateContent>
      </w:r>
      <w:r w:rsidRPr="00CE42F4">
        <w:rPr>
          <w:noProof/>
        </w:rPr>
        <mc:AlternateContent>
          <mc:Choice Requires="wps">
            <w:drawing>
              <wp:anchor distT="0" distB="0" distL="114300" distR="114300" simplePos="0" relativeHeight="251969536" behindDoc="0" locked="0" layoutInCell="1" allowOverlap="1" wp14:anchorId="56C38895" wp14:editId="265BADDF">
                <wp:simplePos x="0" y="0"/>
                <wp:positionH relativeFrom="margin">
                  <wp:posOffset>1653540</wp:posOffset>
                </wp:positionH>
                <wp:positionV relativeFrom="paragraph">
                  <wp:posOffset>313055</wp:posOffset>
                </wp:positionV>
                <wp:extent cx="714375" cy="171450"/>
                <wp:effectExtent l="0" t="0" r="28575" b="19050"/>
                <wp:wrapNone/>
                <wp:docPr id="295" name="正方形/長方形 295"/>
                <wp:cNvGraphicFramePr/>
                <a:graphic xmlns:a="http://schemas.openxmlformats.org/drawingml/2006/main">
                  <a:graphicData uri="http://schemas.microsoft.com/office/word/2010/wordprocessingShape">
                    <wps:wsp>
                      <wps:cNvSpPr/>
                      <wps:spPr>
                        <a:xfrm>
                          <a:off x="0" y="0"/>
                          <a:ext cx="7143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92B7F" id="正方形/長方形 295" o:spid="_x0000_s1026" style="position:absolute;left:0;text-align:left;margin-left:130.2pt;margin-top:24.65pt;width:56.25pt;height:13.5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" filled="f" strokecolor="red" strokeweight="2pt">
                <w10:wrap anchorx="margin"/>
              </v:rect>
            </w:pict>
          </mc:Fallback>
        </mc:AlternateContent>
      </w:r>
      <w:r>
        <w:rPr>
          <w:noProof/>
        </w:rPr>
        <w:drawing>
          <wp:inline distT="0" distB="0" distL="0" distR="0" wp14:anchorId="262A1383" wp14:editId="373B57B7">
            <wp:extent cx="5400000" cy="2690544"/>
            <wp:effectExtent l="19050" t="19050" r="10795" b="1460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400000" cy="2690544"/>
                    </a:xfrm>
                    <a:prstGeom prst="rect">
                      <a:avLst/>
                    </a:prstGeom>
                    <a:ln>
                      <a:solidFill>
                        <a:schemeClr val="tx1"/>
                      </a:solidFill>
                    </a:ln>
                  </pic:spPr>
                </pic:pic>
              </a:graphicData>
            </a:graphic>
          </wp:inline>
        </w:drawing>
      </w:r>
    </w:p>
    <w:p w14:paraId="689EB946" w14:textId="77777777" w:rsidR="00177B18" w:rsidRPr="001E4145" w:rsidRDefault="00177B18" w:rsidP="00177B18">
      <w:pPr>
        <w:jc w:val="center"/>
        <w:rPr>
          <w:b/>
          <w:lang w:eastAsia="ar-SA"/>
        </w:rPr>
      </w:pPr>
      <w:r w:rsidRPr="001E4145">
        <w:rPr>
          <w:rFonts w:hint="eastAsia"/>
          <w:b/>
        </w:rPr>
        <w:t>受信ファイル一覧</w:t>
      </w:r>
    </w:p>
    <w:p w14:paraId="2C36AF30" w14:textId="77777777" w:rsidR="00177B18" w:rsidRDefault="00177B18" w:rsidP="00177B18">
      <w:pPr>
        <w:rPr>
          <w:lang w:eastAsia="ar-SA"/>
        </w:rPr>
      </w:pPr>
    </w:p>
    <w:p w14:paraId="48EB9F7A" w14:textId="77777777" w:rsidR="00177B18" w:rsidRDefault="00177B18" w:rsidP="00177B18">
      <w:r>
        <w:rPr>
          <w:rFonts w:hint="eastAsia"/>
        </w:rPr>
        <w:t>表示されている各項目については以下の通りです。</w:t>
      </w:r>
    </w:p>
    <w:p w14:paraId="1251D966" w14:textId="77777777" w:rsidR="00177B18" w:rsidRDefault="00177B18" w:rsidP="00177B18"/>
    <w:p w14:paraId="690DDBDE" w14:textId="77777777" w:rsidR="00177B18" w:rsidRDefault="00177B18" w:rsidP="00177B18">
      <w:pPr>
        <w:pStyle w:val="af5"/>
        <w:numPr>
          <w:ilvl w:val="0"/>
          <w:numId w:val="20"/>
        </w:numPr>
        <w:ind w:leftChars="0"/>
        <w:rPr>
          <w:b/>
          <w:lang w:eastAsia="ar-SA"/>
        </w:rPr>
      </w:pPr>
      <w:r w:rsidRPr="00B93AD4">
        <w:rPr>
          <w:rFonts w:hint="eastAsia"/>
          <w:b/>
        </w:rPr>
        <w:t>新規ファイル受信</w:t>
      </w:r>
      <w:r>
        <w:rPr>
          <w:rFonts w:hint="eastAsia"/>
          <w:b/>
        </w:rPr>
        <w:t>ボタン</w:t>
      </w:r>
    </w:p>
    <w:p w14:paraId="53B8CE3B" w14:textId="77777777" w:rsidR="00177B18" w:rsidRDefault="00177B18" w:rsidP="00177B18">
      <w:pPr>
        <w:pStyle w:val="af5"/>
        <w:ind w:leftChars="0" w:left="360"/>
      </w:pPr>
      <w:r>
        <w:rPr>
          <w:rFonts w:hint="eastAsia"/>
        </w:rPr>
        <w:t>クリックするとファイル受信画面に戻ります。</w:t>
      </w:r>
    </w:p>
    <w:p w14:paraId="73CC8D90" w14:textId="77777777" w:rsidR="00177B18" w:rsidRPr="004F19EE" w:rsidRDefault="00177B18" w:rsidP="00177B18">
      <w:pPr>
        <w:pStyle w:val="af5"/>
        <w:numPr>
          <w:ilvl w:val="0"/>
          <w:numId w:val="20"/>
        </w:numPr>
        <w:ind w:leftChars="0"/>
        <w:rPr>
          <w:b/>
          <w:lang w:eastAsia="ar-SA"/>
        </w:rPr>
      </w:pPr>
      <w:r w:rsidRPr="004F19EE">
        <w:rPr>
          <w:rFonts w:hint="eastAsia"/>
          <w:b/>
        </w:rPr>
        <w:lastRenderedPageBreak/>
        <w:t>一括ダウンロード</w:t>
      </w:r>
      <w:r>
        <w:rPr>
          <w:rFonts w:hint="eastAsia"/>
          <w:b/>
        </w:rPr>
        <w:t>ボタン</w:t>
      </w:r>
    </w:p>
    <w:p w14:paraId="095FCF3E" w14:textId="2669879F" w:rsidR="00177B18" w:rsidRPr="00BB5A0F" w:rsidRDefault="00177B18" w:rsidP="00177B18">
      <w:pPr>
        <w:ind w:left="360"/>
      </w:pPr>
      <w:r>
        <w:rPr>
          <w:rFonts w:hint="eastAsia"/>
        </w:rPr>
        <w:t>公開アドレス、ファイルにチェックを入れた上でクリックすると</w:t>
      </w:r>
      <w:r w:rsidR="00C203F0">
        <w:rPr>
          <w:rFonts w:hint="eastAsia"/>
        </w:rPr>
        <w:t>、</w:t>
      </w:r>
      <w:r w:rsidR="00C203F0" w:rsidRPr="00C203F0">
        <w:rPr>
          <w:rFonts w:hint="eastAsia"/>
        </w:rPr>
        <w:t>選択したファイル、フォルダが</w:t>
      </w:r>
      <w:r w:rsidR="00C203F0" w:rsidRPr="00C203F0">
        <w:t>ZIP</w:t>
      </w:r>
      <w:r w:rsidR="00C203F0">
        <w:t>形式でダウンロードされ</w:t>
      </w:r>
      <w:r w:rsidR="00C203F0">
        <w:rPr>
          <w:rFonts w:hint="eastAsia"/>
        </w:rPr>
        <w:t>ます。</w:t>
      </w:r>
    </w:p>
    <w:p w14:paraId="3B9E2FCD" w14:textId="77777777" w:rsidR="00177B18" w:rsidRDefault="00177B18" w:rsidP="00177B18">
      <w:pPr>
        <w:rPr>
          <w:lang w:eastAsia="ar-SA"/>
        </w:rPr>
      </w:pPr>
    </w:p>
    <w:p w14:paraId="3E9CA0BE" w14:textId="77777777" w:rsidR="00177B18" w:rsidRDefault="00177B18" w:rsidP="00177B18">
      <w:pPr>
        <w:pStyle w:val="af5"/>
        <w:numPr>
          <w:ilvl w:val="0"/>
          <w:numId w:val="20"/>
        </w:numPr>
        <w:ind w:leftChars="0"/>
        <w:rPr>
          <w:b/>
          <w:lang w:eastAsia="ar-SA"/>
        </w:rPr>
      </w:pPr>
      <w:r w:rsidRPr="00CB4D7D">
        <w:rPr>
          <w:rFonts w:hint="eastAsia"/>
          <w:b/>
          <w:lang w:eastAsia="ar-SA"/>
        </w:rPr>
        <w:t>公開アドレス、送信先メールアドレス、ファイル情報</w:t>
      </w:r>
    </w:p>
    <w:p w14:paraId="4D389E50" w14:textId="77777777" w:rsidR="0017740A" w:rsidRDefault="00177B18" w:rsidP="00177B18">
      <w:pPr>
        <w:pStyle w:val="af5"/>
        <w:ind w:leftChars="0" w:left="360"/>
      </w:pPr>
      <w:r>
        <w:rPr>
          <w:rFonts w:hint="eastAsia"/>
          <w:lang w:eastAsia="ar-SA"/>
        </w:rPr>
        <w:t>公開アドレス、送信先メールアドレス、</w:t>
      </w:r>
      <w:r>
        <w:rPr>
          <w:rFonts w:hint="eastAsia"/>
        </w:rPr>
        <w:t>受信</w:t>
      </w:r>
      <w:r>
        <w:rPr>
          <w:rFonts w:hint="eastAsia"/>
          <w:lang w:eastAsia="ar-SA"/>
        </w:rPr>
        <w:t>したファイル情報が表示されます。</w:t>
      </w:r>
      <w:r w:rsidR="00E85FB6" w:rsidRPr="00DE7DBD">
        <w:rPr>
          <w:rFonts w:hint="eastAsia"/>
          <w:lang w:eastAsia="ar-SA"/>
        </w:rPr>
        <w:t>フ</w:t>
      </w:r>
      <w:r w:rsidR="00E85FB6">
        <w:rPr>
          <w:rFonts w:hint="eastAsia"/>
          <w:lang w:eastAsia="ar-SA"/>
        </w:rPr>
        <w:t>ァイル名</w:t>
      </w:r>
      <w:r w:rsidR="00350C3E">
        <w:rPr>
          <w:rFonts w:hint="eastAsia"/>
        </w:rPr>
        <w:t>を</w:t>
      </w:r>
      <w:r w:rsidR="00E85FB6">
        <w:rPr>
          <w:rFonts w:hint="eastAsia"/>
          <w:lang w:eastAsia="ar-SA"/>
        </w:rPr>
        <w:t>クリックすることで受信したファイル</w:t>
      </w:r>
      <w:r w:rsidR="00046870">
        <w:rPr>
          <w:rFonts w:hint="eastAsia"/>
        </w:rPr>
        <w:t>を</w:t>
      </w:r>
      <w:r w:rsidR="00046870">
        <w:rPr>
          <w:rFonts w:hint="eastAsia"/>
          <w:lang w:eastAsia="ar-SA"/>
        </w:rPr>
        <w:t>ダウンロード</w:t>
      </w:r>
      <w:r w:rsidR="00E85FB6">
        <w:rPr>
          <w:rFonts w:hint="eastAsia"/>
          <w:lang w:eastAsia="ar-SA"/>
        </w:rPr>
        <w:t>でき</w:t>
      </w:r>
      <w:r w:rsidR="00E85FB6">
        <w:rPr>
          <w:rFonts w:hint="eastAsia"/>
        </w:rPr>
        <w:t>ます。</w:t>
      </w:r>
    </w:p>
    <w:p w14:paraId="19CF67A0" w14:textId="6F6D3FE1" w:rsidR="00177B18" w:rsidRDefault="00177B18" w:rsidP="00177B18">
      <w:pPr>
        <w:pStyle w:val="af5"/>
        <w:ind w:leftChars="0" w:left="360"/>
      </w:pPr>
      <w:r>
        <w:rPr>
          <w:rFonts w:hint="eastAsia"/>
        </w:rPr>
        <w:t>ファイル名の後ろに「…」アイコンがある場合はマウスホバー時にゲストユーザーによるアップロード時のコメントが表示されます。</w:t>
      </w:r>
    </w:p>
    <w:p w14:paraId="44C72D5B" w14:textId="77777777" w:rsidR="00177B18" w:rsidRDefault="00177B18" w:rsidP="00177B18">
      <w:pPr>
        <w:rPr>
          <w:lang w:eastAsia="ar-SA"/>
        </w:rPr>
      </w:pPr>
    </w:p>
    <w:p w14:paraId="2823D9CC" w14:textId="77777777" w:rsidR="00177B18" w:rsidRDefault="00177B18" w:rsidP="00177B18">
      <w:pPr>
        <w:pStyle w:val="af5"/>
        <w:numPr>
          <w:ilvl w:val="0"/>
          <w:numId w:val="20"/>
        </w:numPr>
        <w:ind w:leftChars="0"/>
        <w:rPr>
          <w:b/>
          <w:lang w:eastAsia="ar-SA"/>
        </w:rPr>
      </w:pPr>
      <w:r w:rsidRPr="00CB4D7D">
        <w:rPr>
          <w:rFonts w:hint="eastAsia"/>
          <w:b/>
          <w:lang w:eastAsia="ar-SA"/>
        </w:rPr>
        <w:t>公開日時</w:t>
      </w:r>
    </w:p>
    <w:p w14:paraId="02672381" w14:textId="77777777" w:rsidR="00177B18" w:rsidRPr="00CB4D7D" w:rsidRDefault="00177B18" w:rsidP="00177B18">
      <w:pPr>
        <w:pStyle w:val="af5"/>
        <w:ind w:leftChars="0" w:left="360"/>
        <w:rPr>
          <w:b/>
          <w:lang w:eastAsia="ar-SA"/>
        </w:rPr>
      </w:pPr>
      <w:r>
        <w:rPr>
          <w:rFonts w:hint="eastAsia"/>
          <w:lang w:eastAsia="ar-SA"/>
        </w:rPr>
        <w:t>ファイル</w:t>
      </w:r>
      <w:r>
        <w:rPr>
          <w:rFonts w:hint="eastAsia"/>
        </w:rPr>
        <w:t>受信</w:t>
      </w:r>
      <w:r>
        <w:rPr>
          <w:rFonts w:hint="eastAsia"/>
          <w:lang w:eastAsia="ar-SA"/>
        </w:rPr>
        <w:t>を</w:t>
      </w:r>
      <w:r>
        <w:rPr>
          <w:rFonts w:hint="eastAsia"/>
        </w:rPr>
        <w:t>開始</w:t>
      </w:r>
      <w:r>
        <w:rPr>
          <w:rFonts w:hint="eastAsia"/>
          <w:lang w:eastAsia="ar-SA"/>
        </w:rPr>
        <w:t>した日時が表示されます。</w:t>
      </w:r>
    </w:p>
    <w:p w14:paraId="49C9CEC6" w14:textId="77777777" w:rsidR="00177B18" w:rsidRDefault="00177B18" w:rsidP="00177B18">
      <w:pPr>
        <w:rPr>
          <w:lang w:eastAsia="ar-SA"/>
        </w:rPr>
      </w:pPr>
    </w:p>
    <w:p w14:paraId="5E0E63A3" w14:textId="77777777" w:rsidR="00177B18" w:rsidRDefault="00177B18" w:rsidP="00177B18">
      <w:pPr>
        <w:pStyle w:val="af5"/>
        <w:numPr>
          <w:ilvl w:val="0"/>
          <w:numId w:val="20"/>
        </w:numPr>
        <w:ind w:leftChars="0"/>
        <w:rPr>
          <w:b/>
          <w:lang w:eastAsia="ar-SA"/>
        </w:rPr>
      </w:pPr>
      <w:r w:rsidRPr="00044587">
        <w:rPr>
          <w:rFonts w:hint="eastAsia"/>
          <w:b/>
          <w:lang w:eastAsia="ar-SA"/>
        </w:rPr>
        <w:t>期限、残回数</w:t>
      </w:r>
    </w:p>
    <w:p w14:paraId="69114FA9" w14:textId="77777777" w:rsidR="00177B18" w:rsidRDefault="00177B18" w:rsidP="00177B18">
      <w:pPr>
        <w:pStyle w:val="af5"/>
        <w:ind w:leftChars="0" w:left="360"/>
        <w:rPr>
          <w:lang w:eastAsia="ar-SA"/>
        </w:rPr>
      </w:pPr>
      <w:r>
        <w:rPr>
          <w:rFonts w:hint="eastAsia"/>
          <w:lang w:eastAsia="ar-SA"/>
        </w:rPr>
        <w:t>ファイル</w:t>
      </w:r>
      <w:r>
        <w:rPr>
          <w:rFonts w:hint="eastAsia"/>
        </w:rPr>
        <w:t>受信開始</w:t>
      </w:r>
      <w:r>
        <w:rPr>
          <w:rFonts w:hint="eastAsia"/>
          <w:lang w:eastAsia="ar-SA"/>
        </w:rPr>
        <w:t>時に公開期限、</w:t>
      </w:r>
      <w:r>
        <w:rPr>
          <w:rFonts w:hint="eastAsia"/>
        </w:rPr>
        <w:t>アップロード</w:t>
      </w:r>
      <w:r>
        <w:rPr>
          <w:rFonts w:hint="eastAsia"/>
          <w:lang w:eastAsia="ar-SA"/>
        </w:rPr>
        <w:t>回数</w:t>
      </w:r>
      <w:r>
        <w:rPr>
          <w:rFonts w:hint="eastAsia"/>
        </w:rPr>
        <w:t>制限</w:t>
      </w:r>
      <w:r>
        <w:rPr>
          <w:rFonts w:hint="eastAsia"/>
          <w:lang w:eastAsia="ar-SA"/>
        </w:rPr>
        <w:t>が設定されている場合には日付、残回数が表示されます。</w:t>
      </w:r>
    </w:p>
    <w:p w14:paraId="5829F25D" w14:textId="77777777" w:rsidR="00177B18" w:rsidRDefault="00177B18" w:rsidP="00177B18">
      <w:pPr>
        <w:pStyle w:val="af5"/>
        <w:ind w:leftChars="0" w:left="360"/>
        <w:rPr>
          <w:lang w:eastAsia="ar-SA"/>
        </w:rPr>
      </w:pPr>
      <w:r>
        <w:rPr>
          <w:rFonts w:hint="eastAsia"/>
          <w:lang w:eastAsia="ar-SA"/>
        </w:rPr>
        <w:t>なお、「個別に送信する」</w:t>
      </w:r>
      <w:r>
        <w:rPr>
          <w:lang w:eastAsia="ar-SA"/>
        </w:rPr>
        <w:t>ONに設定してファイル</w:t>
      </w:r>
      <w:r>
        <w:rPr>
          <w:rFonts w:hint="eastAsia"/>
        </w:rPr>
        <w:t>受信</w:t>
      </w:r>
      <w:r>
        <w:rPr>
          <w:lang w:eastAsia="ar-SA"/>
        </w:rPr>
        <w:t>を行った場合</w:t>
      </w:r>
      <w:r>
        <w:rPr>
          <w:rFonts w:hint="eastAsia"/>
        </w:rPr>
        <w:t>に</w:t>
      </w:r>
      <w:r>
        <w:rPr>
          <w:lang w:eastAsia="ar-SA"/>
        </w:rPr>
        <w:t>は「表示」というリンクが表示されます。このリンクをクリックするとメールアドレス単位の</w:t>
      </w:r>
      <w:r>
        <w:rPr>
          <w:rFonts w:hint="eastAsia"/>
        </w:rPr>
        <w:t>アップロード</w:t>
      </w:r>
      <w:r>
        <w:rPr>
          <w:lang w:eastAsia="ar-SA"/>
        </w:rPr>
        <w:t>回数を確認することができます。</w:t>
      </w:r>
    </w:p>
    <w:p w14:paraId="5C43D02C" w14:textId="77777777" w:rsidR="00177B18" w:rsidRPr="000F1AC7" w:rsidRDefault="00177B18" w:rsidP="00177B18">
      <w:pPr>
        <w:ind w:left="360"/>
        <w:jc w:val="center"/>
      </w:pPr>
      <w:r>
        <w:rPr>
          <w:rFonts w:hint="eastAsia"/>
          <w:noProof/>
        </w:rPr>
        <w:drawing>
          <wp:inline distT="0" distB="0" distL="0" distR="0" wp14:anchorId="7AA0DA20" wp14:editId="07DCE4E1">
            <wp:extent cx="2520000" cy="858162"/>
            <wp:effectExtent l="19050" t="19050" r="13970" b="18415"/>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送信ファイル一覧-残回数一覧.bmp"/>
                    <pic:cNvPicPr/>
                  </pic:nvPicPr>
                  <pic:blipFill>
                    <a:blip r:embed="rId22">
                      <a:extLst>
                        <a:ext uri="{28A0092B-C50C-407E-A947-70E740481C1C}">
                          <a14:useLocalDpi xmlns:a14="http://schemas.microsoft.com/office/drawing/2010/main" val="0"/>
                        </a:ext>
                      </a:extLst>
                    </a:blip>
                    <a:stretch>
                      <a:fillRect/>
                    </a:stretch>
                  </pic:blipFill>
                  <pic:spPr>
                    <a:xfrm>
                      <a:off x="0" y="0"/>
                      <a:ext cx="2520000" cy="858162"/>
                    </a:xfrm>
                    <a:prstGeom prst="rect">
                      <a:avLst/>
                    </a:prstGeom>
                    <a:ln>
                      <a:solidFill>
                        <a:schemeClr val="tx1"/>
                      </a:solidFill>
                    </a:ln>
                  </pic:spPr>
                </pic:pic>
              </a:graphicData>
            </a:graphic>
          </wp:inline>
        </w:drawing>
      </w:r>
    </w:p>
    <w:p w14:paraId="30960186" w14:textId="77777777" w:rsidR="00177B18" w:rsidRPr="000F1AC7" w:rsidRDefault="00177B18" w:rsidP="00177B18">
      <w:pPr>
        <w:jc w:val="center"/>
        <w:rPr>
          <w:b/>
        </w:rPr>
      </w:pPr>
      <w:r w:rsidRPr="000F1AC7">
        <w:rPr>
          <w:rFonts w:hint="eastAsia"/>
          <w:b/>
        </w:rPr>
        <w:t>残回数一覧</w:t>
      </w:r>
    </w:p>
    <w:p w14:paraId="05C54DD8" w14:textId="77777777" w:rsidR="00177B18" w:rsidRDefault="00177B18" w:rsidP="00177B18"/>
    <w:p w14:paraId="2CAC19E0" w14:textId="77777777" w:rsidR="00711D3B" w:rsidRDefault="00711D3B">
      <w:pPr>
        <w:adjustRightInd/>
        <w:snapToGrid/>
      </w:pPr>
      <w:r>
        <w:br w:type="page"/>
      </w:r>
    </w:p>
    <w:p w14:paraId="7D481AFA" w14:textId="56E51038" w:rsidR="00177B18" w:rsidRDefault="00A0424F" w:rsidP="00177B18">
      <w:r w:rsidRPr="00A0424F">
        <w:rPr>
          <w:rFonts w:hint="eastAsia"/>
        </w:rPr>
        <w:lastRenderedPageBreak/>
        <w:t>公開アドレス</w:t>
      </w:r>
      <w:r w:rsidR="00177B18">
        <w:t>にチェックを入れると上部にメニューが表示され、ファイル</w:t>
      </w:r>
      <w:r w:rsidR="00177B18">
        <w:rPr>
          <w:rFonts w:hint="eastAsia"/>
        </w:rPr>
        <w:t>受信</w:t>
      </w:r>
      <w:r w:rsidR="00177B18">
        <w:t>の詳細確認、公開停止を行うことができます。以下では詳細の確認について記載します。</w:t>
      </w:r>
    </w:p>
    <w:p w14:paraId="523FDBE9" w14:textId="2EE377C6" w:rsidR="00177B18" w:rsidRDefault="00177B18" w:rsidP="00177B18">
      <w:r>
        <w:rPr>
          <w:rFonts w:hint="eastAsia"/>
        </w:rPr>
        <w:t>※公開停止については「</w:t>
      </w:r>
      <w:hyperlink w:anchor="_ファイル受信を停止する" w:history="1">
        <w:r w:rsidR="00F14AC4" w:rsidRPr="00F14AC4">
          <w:rPr>
            <w:rStyle w:val="af0"/>
            <w:rFonts w:hint="eastAsia"/>
          </w:rPr>
          <w:t>4</w:t>
        </w:r>
        <w:r w:rsidRPr="00F14AC4">
          <w:rPr>
            <w:rStyle w:val="af0"/>
            <w:rFonts w:hint="eastAsia"/>
          </w:rPr>
          <w:t>.</w:t>
        </w:r>
        <w:r w:rsidR="00BF5395" w:rsidRPr="00F14AC4">
          <w:rPr>
            <w:rStyle w:val="af0"/>
            <w:rFonts w:hint="eastAsia"/>
          </w:rPr>
          <w:t>4</w:t>
        </w:r>
        <w:r w:rsidRPr="00F14AC4">
          <w:rPr>
            <w:rStyle w:val="af0"/>
            <w:rFonts w:hint="eastAsia"/>
          </w:rPr>
          <w:t>.</w:t>
        </w:r>
        <w:r w:rsidRPr="00F14AC4">
          <w:rPr>
            <w:rStyle w:val="af0"/>
          </w:rPr>
          <w:t>ファイル受信を停止する</w:t>
        </w:r>
      </w:hyperlink>
      <w:r>
        <w:t>」をご参照ください。</w:t>
      </w:r>
    </w:p>
    <w:p w14:paraId="76E4537B" w14:textId="77777777" w:rsidR="00177B18" w:rsidRDefault="00177B18" w:rsidP="00177B18">
      <w:pPr>
        <w:jc w:val="center"/>
      </w:pPr>
      <w:r>
        <w:rPr>
          <w:noProof/>
        </w:rPr>
        <w:drawing>
          <wp:inline distT="0" distB="0" distL="0" distR="0" wp14:anchorId="40454AE7" wp14:editId="3D575E7A">
            <wp:extent cx="5400040" cy="2633345"/>
            <wp:effectExtent l="19050" t="19050" r="10160" b="14605"/>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受信ファイル一覧2.bmp"/>
                    <pic:cNvPicPr/>
                  </pic:nvPicPr>
                  <pic:blipFill>
                    <a:blip r:embed="rId38">
                      <a:extLst>
                        <a:ext uri="{28A0092B-C50C-407E-A947-70E740481C1C}">
                          <a14:useLocalDpi xmlns:a14="http://schemas.microsoft.com/office/drawing/2010/main" val="0"/>
                        </a:ext>
                      </a:extLst>
                    </a:blip>
                    <a:stretch>
                      <a:fillRect/>
                    </a:stretch>
                  </pic:blipFill>
                  <pic:spPr>
                    <a:xfrm>
                      <a:off x="0" y="0"/>
                      <a:ext cx="5400040" cy="2633345"/>
                    </a:xfrm>
                    <a:prstGeom prst="rect">
                      <a:avLst/>
                    </a:prstGeom>
                    <a:ln>
                      <a:solidFill>
                        <a:schemeClr val="tx1"/>
                      </a:solidFill>
                    </a:ln>
                  </pic:spPr>
                </pic:pic>
              </a:graphicData>
            </a:graphic>
          </wp:inline>
        </w:drawing>
      </w:r>
    </w:p>
    <w:p w14:paraId="30638DB8" w14:textId="77777777" w:rsidR="00177B18" w:rsidRPr="00044490" w:rsidRDefault="00177B18" w:rsidP="00177B18">
      <w:pPr>
        <w:jc w:val="center"/>
        <w:rPr>
          <w:b/>
        </w:rPr>
      </w:pPr>
      <w:r w:rsidRPr="00044490">
        <w:rPr>
          <w:rFonts w:hint="eastAsia"/>
          <w:b/>
        </w:rPr>
        <w:t>受信ファイル一覧</w:t>
      </w:r>
    </w:p>
    <w:p w14:paraId="7640A561" w14:textId="77777777" w:rsidR="00177B18" w:rsidRDefault="00177B18" w:rsidP="00177B18"/>
    <w:p w14:paraId="3C06EEBB" w14:textId="77777777" w:rsidR="00430286" w:rsidRDefault="00430286">
      <w:pPr>
        <w:adjustRightInd/>
        <w:snapToGrid/>
      </w:pPr>
      <w:r>
        <w:br w:type="page"/>
      </w:r>
    </w:p>
    <w:p w14:paraId="29157CC4" w14:textId="5DA91E94" w:rsidR="00177B18" w:rsidRDefault="00177B18" w:rsidP="00177B18">
      <w:r>
        <w:rPr>
          <w:rFonts w:hint="eastAsia"/>
        </w:rPr>
        <w:lastRenderedPageBreak/>
        <w:t>上部メニューより「詳細」をクリックすると詳細画面が表示され、ファイル受信により送信された内容を確認することができます。</w:t>
      </w:r>
    </w:p>
    <w:p w14:paraId="38602EDD" w14:textId="77777777" w:rsidR="00177B18" w:rsidRDefault="00177B18" w:rsidP="00177B18">
      <w:pPr>
        <w:jc w:val="center"/>
      </w:pPr>
      <w:r>
        <w:rPr>
          <w:noProof/>
        </w:rPr>
        <w:drawing>
          <wp:inline distT="0" distB="0" distL="0" distR="0" wp14:anchorId="5BD05100" wp14:editId="61C04F4E">
            <wp:extent cx="5400040" cy="3224530"/>
            <wp:effectExtent l="19050" t="19050" r="10160" b="1397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受信ファイル詳細.bmp"/>
                    <pic:cNvPicPr/>
                  </pic:nvPicPr>
                  <pic:blipFill>
                    <a:blip r:embed="rId39">
                      <a:extLst>
                        <a:ext uri="{28A0092B-C50C-407E-A947-70E740481C1C}">
                          <a14:useLocalDpi xmlns:a14="http://schemas.microsoft.com/office/drawing/2010/main" val="0"/>
                        </a:ext>
                      </a:extLst>
                    </a:blip>
                    <a:stretch>
                      <a:fillRect/>
                    </a:stretch>
                  </pic:blipFill>
                  <pic:spPr>
                    <a:xfrm>
                      <a:off x="0" y="0"/>
                      <a:ext cx="5400040" cy="3224530"/>
                    </a:xfrm>
                    <a:prstGeom prst="rect">
                      <a:avLst/>
                    </a:prstGeom>
                    <a:ln>
                      <a:solidFill>
                        <a:schemeClr val="tx1"/>
                      </a:solidFill>
                    </a:ln>
                  </pic:spPr>
                </pic:pic>
              </a:graphicData>
            </a:graphic>
          </wp:inline>
        </w:drawing>
      </w:r>
    </w:p>
    <w:p w14:paraId="5CF2AEF2" w14:textId="77777777" w:rsidR="00177B18" w:rsidRPr="0042665A" w:rsidRDefault="00177B18" w:rsidP="00177B18">
      <w:pPr>
        <w:jc w:val="center"/>
        <w:rPr>
          <w:b/>
        </w:rPr>
      </w:pPr>
      <w:r>
        <w:rPr>
          <w:rFonts w:hint="eastAsia"/>
          <w:b/>
        </w:rPr>
        <w:t>受信</w:t>
      </w:r>
      <w:r w:rsidRPr="0042665A">
        <w:rPr>
          <w:rFonts w:hint="eastAsia"/>
          <w:b/>
        </w:rPr>
        <w:t>ファイル詳細</w:t>
      </w:r>
    </w:p>
    <w:p w14:paraId="652E71DF" w14:textId="77777777" w:rsidR="00177B18" w:rsidRPr="00BB6ACB" w:rsidRDefault="00177B18" w:rsidP="00177B18"/>
    <w:p w14:paraId="41D370CC" w14:textId="77777777" w:rsidR="00177B18" w:rsidRDefault="00177B18" w:rsidP="00177B18">
      <w:r>
        <w:rPr>
          <w:rFonts w:hint="eastAsia"/>
        </w:rPr>
        <w:t>なお、ファイル送信時の認証方式が「入力したパスワード」の場合に限り、右側に「再設定」ボタンが表示されます。「再設定」ボタンをクリックすると以下のような画面が表示されパスワードを変更することができます。</w:t>
      </w:r>
    </w:p>
    <w:p w14:paraId="679B1474" w14:textId="77777777" w:rsidR="00177B18" w:rsidRDefault="00177B18" w:rsidP="00177B18">
      <w:pPr>
        <w:jc w:val="center"/>
      </w:pPr>
      <w:r>
        <w:rPr>
          <w:noProof/>
        </w:rPr>
        <w:drawing>
          <wp:inline distT="0" distB="0" distL="0" distR="0" wp14:anchorId="29AF492A" wp14:editId="4496A454">
            <wp:extent cx="2520000" cy="1927059"/>
            <wp:effectExtent l="19050" t="19050" r="13970" b="1651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0000" cy="1927059"/>
                    </a:xfrm>
                    <a:prstGeom prst="rect">
                      <a:avLst/>
                    </a:prstGeom>
                    <a:ln>
                      <a:solidFill>
                        <a:schemeClr val="tx1"/>
                      </a:solidFill>
                    </a:ln>
                  </pic:spPr>
                </pic:pic>
              </a:graphicData>
            </a:graphic>
          </wp:inline>
        </w:drawing>
      </w:r>
    </w:p>
    <w:p w14:paraId="436C97E2" w14:textId="77777777" w:rsidR="00177B18" w:rsidRDefault="00177B18" w:rsidP="00177B18">
      <w:pPr>
        <w:jc w:val="center"/>
        <w:rPr>
          <w:b/>
        </w:rPr>
      </w:pPr>
      <w:r w:rsidRPr="00E52832">
        <w:rPr>
          <w:rFonts w:hint="eastAsia"/>
          <w:b/>
        </w:rPr>
        <w:t>パスワード再設定</w:t>
      </w:r>
    </w:p>
    <w:p w14:paraId="380B889A" w14:textId="77777777" w:rsidR="00177B18" w:rsidRDefault="00177B18" w:rsidP="00177B18"/>
    <w:p w14:paraId="46C99E13" w14:textId="21C0B127" w:rsidR="002B1479" w:rsidRDefault="002B1479" w:rsidP="002B1479">
      <w:pPr>
        <w:pStyle w:val="2"/>
      </w:pPr>
      <w:bookmarkStart w:id="33" w:name="_ファイル受信を停止する"/>
      <w:bookmarkStart w:id="34" w:name="_Toc49441206"/>
      <w:bookmarkStart w:id="35" w:name="_Toc138151500"/>
      <w:bookmarkEnd w:id="32"/>
      <w:bookmarkEnd w:id="33"/>
      <w:r>
        <w:rPr>
          <w:rFonts w:hint="eastAsia"/>
        </w:rPr>
        <w:lastRenderedPageBreak/>
        <w:t>ファイル受信を停止する</w:t>
      </w:r>
      <w:bookmarkEnd w:id="34"/>
      <w:bookmarkEnd w:id="35"/>
    </w:p>
    <w:p w14:paraId="75596284" w14:textId="39AF288A" w:rsidR="00081103" w:rsidRDefault="00081103" w:rsidP="00081103">
      <w:r>
        <w:rPr>
          <w:rFonts w:hint="eastAsia"/>
        </w:rPr>
        <w:t>宛先を間違えてファイル受信を行ったため取り消したい場合、期限を迎える前にファイルの受け取りを停止したい場合は、以下の手順でファイル送信を停止することができます。</w:t>
      </w:r>
    </w:p>
    <w:p w14:paraId="0FB301D0" w14:textId="77777777" w:rsidR="00081103" w:rsidRDefault="00081103" w:rsidP="00081103"/>
    <w:p w14:paraId="03CEE1E8" w14:textId="77777777" w:rsidR="00E22E03" w:rsidRDefault="00081103" w:rsidP="00081103">
      <w:r>
        <w:rPr>
          <w:rFonts w:hint="eastAsia"/>
        </w:rPr>
        <w:t>ファイル受信を停止すると公開アドレスにアクセスできなくなります。</w:t>
      </w:r>
    </w:p>
    <w:p w14:paraId="701CF1F9" w14:textId="6C3D395F" w:rsidR="00081103" w:rsidRDefault="00081103" w:rsidP="00081103">
      <w:r>
        <w:rPr>
          <w:rFonts w:hint="eastAsia"/>
        </w:rPr>
        <w:t>また、ゲストユーザーから受け取ったファイルがある場合は</w:t>
      </w:r>
      <w:r>
        <w:t>Proself上から削除されてしまいますため、ファイルをダウンロードしてから停止を実施ください。</w:t>
      </w:r>
    </w:p>
    <w:p w14:paraId="3D0B57BC" w14:textId="34B3E8E0" w:rsidR="0035235C" w:rsidRDefault="0035235C">
      <w:pPr>
        <w:adjustRightInd/>
        <w:snapToGrid/>
      </w:pPr>
    </w:p>
    <w:p w14:paraId="073FC813" w14:textId="4394C30B" w:rsidR="006A2603" w:rsidRDefault="00737473" w:rsidP="00737473">
      <w:r>
        <w:rPr>
          <w:rFonts w:hint="eastAsia"/>
        </w:rPr>
        <w:t>ファイル受信画面の「受信ファイル一覧」をクリックします。</w:t>
      </w:r>
    </w:p>
    <w:p w14:paraId="02C07EBE" w14:textId="77777777" w:rsidR="006A2603" w:rsidRDefault="006A2603" w:rsidP="006A2603">
      <w:pPr>
        <w:jc w:val="center"/>
      </w:pPr>
      <w:r>
        <w:rPr>
          <w:rFonts w:hint="eastAsia"/>
          <w:noProof/>
        </w:rPr>
        <mc:AlternateContent>
          <mc:Choice Requires="wps">
            <w:drawing>
              <wp:anchor distT="0" distB="0" distL="114300" distR="114300" simplePos="0" relativeHeight="251976704" behindDoc="0" locked="0" layoutInCell="1" allowOverlap="1" wp14:anchorId="5E9200FE" wp14:editId="223CE89E">
                <wp:simplePos x="0" y="0"/>
                <wp:positionH relativeFrom="column">
                  <wp:posOffset>1443990</wp:posOffset>
                </wp:positionH>
                <wp:positionV relativeFrom="paragraph">
                  <wp:posOffset>347345</wp:posOffset>
                </wp:positionV>
                <wp:extent cx="771525" cy="200025"/>
                <wp:effectExtent l="0" t="0" r="28575" b="28575"/>
                <wp:wrapNone/>
                <wp:docPr id="307" name="正方形/長方形 307"/>
                <wp:cNvGraphicFramePr/>
                <a:graphic xmlns:a="http://schemas.openxmlformats.org/drawingml/2006/main">
                  <a:graphicData uri="http://schemas.microsoft.com/office/word/2010/wordprocessingShape">
                    <wps:wsp>
                      <wps:cNvSpPr/>
                      <wps:spPr>
                        <a:xfrm>
                          <a:off x="0" y="0"/>
                          <a:ext cx="7715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7DEE8" id="正方形/長方形 307" o:spid="_x0000_s1026" style="position:absolute;left:0;text-align:left;margin-left:113.7pt;margin-top:27.35pt;width:60.75pt;height:15.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" filled="f" strokecolor="red" strokeweight="2pt"/>
            </w:pict>
          </mc:Fallback>
        </mc:AlternateContent>
      </w:r>
      <w:r>
        <w:rPr>
          <w:noProof/>
        </w:rPr>
        <w:drawing>
          <wp:inline distT="0" distB="0" distL="0" distR="0" wp14:anchorId="15B4AECC" wp14:editId="4FA280D4">
            <wp:extent cx="5400040" cy="3130550"/>
            <wp:effectExtent l="19050" t="19050" r="10160" b="1270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130550"/>
                    </a:xfrm>
                    <a:prstGeom prst="rect">
                      <a:avLst/>
                    </a:prstGeom>
                    <a:ln>
                      <a:solidFill>
                        <a:schemeClr val="tx1"/>
                      </a:solidFill>
                    </a:ln>
                  </pic:spPr>
                </pic:pic>
              </a:graphicData>
            </a:graphic>
          </wp:inline>
        </w:drawing>
      </w:r>
    </w:p>
    <w:p w14:paraId="2DCAF7D2" w14:textId="77777777" w:rsidR="006A2603" w:rsidRPr="00FF40E2" w:rsidRDefault="006A2603" w:rsidP="006A2603">
      <w:pPr>
        <w:jc w:val="center"/>
        <w:rPr>
          <w:b/>
        </w:rPr>
      </w:pPr>
      <w:r w:rsidRPr="00FF40E2">
        <w:rPr>
          <w:rFonts w:hint="eastAsia"/>
          <w:b/>
        </w:rPr>
        <w:t>ファイル受信</w:t>
      </w:r>
    </w:p>
    <w:p w14:paraId="0A2CF32B" w14:textId="77777777" w:rsidR="006A2603" w:rsidRDefault="006A2603" w:rsidP="00737473"/>
    <w:p w14:paraId="122F7B32" w14:textId="77777777" w:rsidR="00F01264" w:rsidRDefault="00F01264">
      <w:pPr>
        <w:adjustRightInd/>
        <w:snapToGrid/>
      </w:pPr>
      <w:r>
        <w:br w:type="page"/>
      </w:r>
    </w:p>
    <w:p w14:paraId="50996824" w14:textId="40081C39" w:rsidR="00737473" w:rsidRDefault="00737473" w:rsidP="00737473">
      <w:r>
        <w:rPr>
          <w:rFonts w:hint="eastAsia"/>
        </w:rPr>
        <w:lastRenderedPageBreak/>
        <w:t>公開中の受信ファイル一覧が表示されます。停止したい</w:t>
      </w:r>
      <w:r>
        <w:rPr>
          <w:rFonts w:hint="eastAsia"/>
          <w:noProof/>
        </w:rPr>
        <w:t>公開アドレス</w:t>
      </w:r>
      <w:r>
        <w:rPr>
          <w:rFonts w:hint="eastAsia"/>
        </w:rPr>
        <w:t>にチェックを入れて上部メニューより「公開停止」をクリックします。</w:t>
      </w:r>
    </w:p>
    <w:p w14:paraId="1F0B7998" w14:textId="1E17F689" w:rsidR="00E57829" w:rsidRDefault="00E57829" w:rsidP="003A0B1F">
      <w:pPr>
        <w:pStyle w:val="af5"/>
        <w:numPr>
          <w:ilvl w:val="0"/>
          <w:numId w:val="3"/>
        </w:numPr>
        <w:ind w:leftChars="0"/>
      </w:pPr>
      <w:r>
        <w:rPr>
          <w:rFonts w:hint="eastAsia"/>
        </w:rPr>
        <w:t>複数の</w:t>
      </w:r>
      <w:r w:rsidR="00BB14B7">
        <w:rPr>
          <w:rFonts w:hint="eastAsia"/>
        </w:rPr>
        <w:t>公開アドレス</w:t>
      </w:r>
      <w:r>
        <w:rPr>
          <w:rFonts w:hint="eastAsia"/>
        </w:rPr>
        <w:t>を選択した上で実施することもできます。</w:t>
      </w:r>
    </w:p>
    <w:p w14:paraId="2BBBF485" w14:textId="0BD7BC2E" w:rsidR="004F3C74" w:rsidRDefault="003E163E" w:rsidP="004F3C74">
      <w:pPr>
        <w:jc w:val="center"/>
      </w:pPr>
      <w:r>
        <w:rPr>
          <w:noProof/>
        </w:rPr>
        <mc:AlternateContent>
          <mc:Choice Requires="wps">
            <w:drawing>
              <wp:anchor distT="0" distB="0" distL="114300" distR="114300" simplePos="0" relativeHeight="251980800" behindDoc="0" locked="0" layoutInCell="1" allowOverlap="1" wp14:anchorId="59017F46" wp14:editId="39D0CEC7">
                <wp:simplePos x="0" y="0"/>
                <wp:positionH relativeFrom="column">
                  <wp:posOffset>834390</wp:posOffset>
                </wp:positionH>
                <wp:positionV relativeFrom="paragraph">
                  <wp:posOffset>1757045</wp:posOffset>
                </wp:positionV>
                <wp:extent cx="228600" cy="238125"/>
                <wp:effectExtent l="0" t="0" r="19050" b="28575"/>
                <wp:wrapNone/>
                <wp:docPr id="314" name="楕円 314"/>
                <wp:cNvGraphicFramePr/>
                <a:graphic xmlns:a="http://schemas.openxmlformats.org/drawingml/2006/main">
                  <a:graphicData uri="http://schemas.microsoft.com/office/word/2010/wordprocessingShape">
                    <wps:wsp>
                      <wps:cNvSpPr/>
                      <wps:spPr>
                        <a:xfrm>
                          <a:off x="0" y="0"/>
                          <a:ext cx="228600"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8CFA8" id="楕円 314" o:spid="_x0000_s1026" style="position:absolute;left:0;text-align:left;margin-left:65.7pt;margin-top:138.35pt;width:18pt;height:18.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" filled="f" strokecolor="red" strokeweight="2pt"/>
            </w:pict>
          </mc:Fallback>
        </mc:AlternateContent>
      </w:r>
      <w:r>
        <w:rPr>
          <w:noProof/>
        </w:rPr>
        <mc:AlternateContent>
          <mc:Choice Requires="wps">
            <w:drawing>
              <wp:anchor distT="0" distB="0" distL="114300" distR="114300" simplePos="0" relativeHeight="251978752" behindDoc="0" locked="0" layoutInCell="1" allowOverlap="1" wp14:anchorId="06158C53" wp14:editId="34EB1FF3">
                <wp:simplePos x="0" y="0"/>
                <wp:positionH relativeFrom="column">
                  <wp:posOffset>1634490</wp:posOffset>
                </wp:positionH>
                <wp:positionV relativeFrom="paragraph">
                  <wp:posOffset>299720</wp:posOffset>
                </wp:positionV>
                <wp:extent cx="476250" cy="200025"/>
                <wp:effectExtent l="0" t="0" r="19050" b="28575"/>
                <wp:wrapNone/>
                <wp:docPr id="312" name="正方形/長方形 312"/>
                <wp:cNvGraphicFramePr/>
                <a:graphic xmlns:a="http://schemas.openxmlformats.org/drawingml/2006/main">
                  <a:graphicData uri="http://schemas.microsoft.com/office/word/2010/wordprocessingShape">
                    <wps:wsp>
                      <wps:cNvSpPr/>
                      <wps:spPr>
                        <a:xfrm>
                          <a:off x="0" y="0"/>
                          <a:ext cx="4762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BABEF6" id="正方形/長方形 312" o:spid="_x0000_s1026" style="position:absolute;left:0;text-align:left;margin-left:128.7pt;margin-top:23.6pt;width:37.5pt;height:15.75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" filled="f" strokecolor="red" strokeweight="2pt"/>
            </w:pict>
          </mc:Fallback>
        </mc:AlternateContent>
      </w:r>
      <w:r w:rsidR="004F3C74">
        <w:rPr>
          <w:noProof/>
        </w:rPr>
        <w:drawing>
          <wp:inline distT="0" distB="0" distL="0" distR="0" wp14:anchorId="4733E786" wp14:editId="5A92EF93">
            <wp:extent cx="5400040" cy="2628900"/>
            <wp:effectExtent l="19050" t="19050" r="10160" b="1905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受信ファイル一覧3.bmp"/>
                    <pic:cNvPicPr/>
                  </pic:nvPicPr>
                  <pic:blipFill>
                    <a:blip r:embed="rId40">
                      <a:extLst>
                        <a:ext uri="{28A0092B-C50C-407E-A947-70E740481C1C}">
                          <a14:useLocalDpi xmlns:a14="http://schemas.microsoft.com/office/drawing/2010/main" val="0"/>
                        </a:ext>
                      </a:extLst>
                    </a:blip>
                    <a:stretch>
                      <a:fillRect/>
                    </a:stretch>
                  </pic:blipFill>
                  <pic:spPr>
                    <a:xfrm>
                      <a:off x="0" y="0"/>
                      <a:ext cx="5400040" cy="2628900"/>
                    </a:xfrm>
                    <a:prstGeom prst="rect">
                      <a:avLst/>
                    </a:prstGeom>
                    <a:ln>
                      <a:solidFill>
                        <a:schemeClr val="tx1"/>
                      </a:solidFill>
                    </a:ln>
                  </pic:spPr>
                </pic:pic>
              </a:graphicData>
            </a:graphic>
          </wp:inline>
        </w:drawing>
      </w:r>
    </w:p>
    <w:p w14:paraId="25A4FD64" w14:textId="2F657370" w:rsidR="004F3C74" w:rsidRPr="004F3C74" w:rsidRDefault="004F3C74" w:rsidP="004F3C74">
      <w:pPr>
        <w:jc w:val="center"/>
        <w:rPr>
          <w:b/>
        </w:rPr>
      </w:pPr>
      <w:r w:rsidRPr="004F3C74">
        <w:rPr>
          <w:rFonts w:hint="eastAsia"/>
          <w:b/>
        </w:rPr>
        <w:t>受信ファイル一覧</w:t>
      </w:r>
    </w:p>
    <w:p w14:paraId="497FB6D5" w14:textId="77777777" w:rsidR="00737473" w:rsidRDefault="00737473" w:rsidP="00737473">
      <w:pPr>
        <w:adjustRightInd/>
        <w:snapToGrid/>
        <w:rPr>
          <w:rFonts w:cs="Century"/>
          <w:b/>
          <w:kern w:val="24"/>
          <w:szCs w:val="24"/>
          <w:lang w:eastAsia="ar-SA"/>
        </w:rPr>
      </w:pPr>
    </w:p>
    <w:p w14:paraId="4395E94A" w14:textId="77777777" w:rsidR="00737473" w:rsidRDefault="00737473" w:rsidP="00737473">
      <w:pPr>
        <w:adjustRightInd/>
        <w:snapToGrid/>
      </w:pPr>
      <w:r>
        <w:t>公開停止</w:t>
      </w:r>
      <w:r>
        <w:rPr>
          <w:rFonts w:hint="eastAsia"/>
        </w:rPr>
        <w:t>の確認画面が表示されますので、問題なければ「停止」をクリックします。</w:t>
      </w:r>
    </w:p>
    <w:p w14:paraId="6923828A" w14:textId="075F57B9" w:rsidR="00737473" w:rsidRDefault="00387700" w:rsidP="00737473">
      <w:pPr>
        <w:adjustRightInd/>
        <w:snapToGrid/>
        <w:jc w:val="center"/>
      </w:pPr>
      <w:r>
        <w:rPr>
          <w:noProof/>
        </w:rPr>
        <mc:AlternateContent>
          <mc:Choice Requires="wps">
            <w:drawing>
              <wp:anchor distT="0" distB="0" distL="114300" distR="114300" simplePos="0" relativeHeight="251982848" behindDoc="0" locked="0" layoutInCell="1" allowOverlap="1" wp14:anchorId="6FB4FDF1" wp14:editId="4DEC9FA6">
                <wp:simplePos x="0" y="0"/>
                <wp:positionH relativeFrom="margin">
                  <wp:posOffset>2328545</wp:posOffset>
                </wp:positionH>
                <wp:positionV relativeFrom="paragraph">
                  <wp:posOffset>2938145</wp:posOffset>
                </wp:positionV>
                <wp:extent cx="742950" cy="209550"/>
                <wp:effectExtent l="0" t="0" r="19050" b="19050"/>
                <wp:wrapNone/>
                <wp:docPr id="104" name="正方形/長方形 104"/>
                <wp:cNvGraphicFramePr/>
                <a:graphic xmlns:a="http://schemas.openxmlformats.org/drawingml/2006/main">
                  <a:graphicData uri="http://schemas.microsoft.com/office/word/2010/wordprocessingShape">
                    <wps:wsp>
                      <wps:cNvSpPr/>
                      <wps:spPr>
                        <a:xfrm>
                          <a:off x="0" y="0"/>
                          <a:ext cx="7429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FBAEB" id="正方形/長方形 104" o:spid="_x0000_s1026" style="position:absolute;left:0;text-align:left;margin-left:183.35pt;margin-top:231.35pt;width:58.5pt;height:16.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" filled="f" strokecolor="red" strokeweight="2pt">
                <w10:wrap anchorx="margin"/>
              </v:rect>
            </w:pict>
          </mc:Fallback>
        </mc:AlternateContent>
      </w:r>
      <w:r w:rsidR="00737473">
        <w:rPr>
          <w:noProof/>
        </w:rPr>
        <w:drawing>
          <wp:inline distT="0" distB="0" distL="0" distR="0" wp14:anchorId="67AFC860" wp14:editId="40686413">
            <wp:extent cx="5400000" cy="3215412"/>
            <wp:effectExtent l="19050" t="19050" r="10795" b="23495"/>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3-4-5-2.png"/>
                    <pic:cNvPicPr/>
                  </pic:nvPicPr>
                  <pic:blipFill>
                    <a:blip r:embed="rId41">
                      <a:extLst>
                        <a:ext uri="{28A0092B-C50C-407E-A947-70E740481C1C}">
                          <a14:useLocalDpi xmlns:a14="http://schemas.microsoft.com/office/drawing/2010/main" val="0"/>
                        </a:ext>
                      </a:extLst>
                    </a:blip>
                    <a:stretch>
                      <a:fillRect/>
                    </a:stretch>
                  </pic:blipFill>
                  <pic:spPr>
                    <a:xfrm>
                      <a:off x="0" y="0"/>
                      <a:ext cx="5400000" cy="3215412"/>
                    </a:xfrm>
                    <a:prstGeom prst="rect">
                      <a:avLst/>
                    </a:prstGeom>
                    <a:ln>
                      <a:solidFill>
                        <a:schemeClr val="tx1"/>
                      </a:solidFill>
                    </a:ln>
                  </pic:spPr>
                </pic:pic>
              </a:graphicData>
            </a:graphic>
          </wp:inline>
        </w:drawing>
      </w:r>
    </w:p>
    <w:p w14:paraId="1253CCFD" w14:textId="6BA0F9B3" w:rsidR="00737473" w:rsidRDefault="00737473" w:rsidP="00737473">
      <w:pPr>
        <w:adjustRightInd/>
        <w:snapToGrid/>
        <w:jc w:val="center"/>
      </w:pPr>
      <w:r w:rsidRPr="00F01ACF">
        <w:rPr>
          <w:b/>
        </w:rPr>
        <w:t>公開停止確認</w:t>
      </w:r>
      <w:r w:rsidR="00387700">
        <w:rPr>
          <w:rFonts w:hint="eastAsia"/>
          <w:b/>
        </w:rPr>
        <w:t>画面</w:t>
      </w:r>
    </w:p>
    <w:p w14:paraId="78027C4D" w14:textId="6FC6EDF1" w:rsidR="00737473" w:rsidRDefault="00737473" w:rsidP="00737473">
      <w:pPr>
        <w:adjustRightInd/>
        <w:snapToGrid/>
      </w:pPr>
      <w:r>
        <w:rPr>
          <w:rFonts w:hint="eastAsia"/>
        </w:rPr>
        <w:lastRenderedPageBreak/>
        <w:t>公開停止処理が完了すると、受信ファイル一覧より選択した公開アドレスが削除されていることを確認できます。</w:t>
      </w:r>
    </w:p>
    <w:p w14:paraId="3DA324D8" w14:textId="43E08934" w:rsidR="00E33631" w:rsidRPr="00E33631" w:rsidRDefault="00E33631" w:rsidP="00E33631">
      <w:pPr>
        <w:adjustRightInd/>
        <w:snapToGrid/>
        <w:jc w:val="center"/>
      </w:pPr>
      <w:r>
        <w:rPr>
          <w:rFonts w:hint="eastAsia"/>
          <w:noProof/>
        </w:rPr>
        <w:drawing>
          <wp:inline distT="0" distB="0" distL="0" distR="0" wp14:anchorId="17FC5B6C" wp14:editId="0741B796">
            <wp:extent cx="5400040" cy="2251075"/>
            <wp:effectExtent l="19050" t="19050" r="10160" b="158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受信ファイル一覧-公開停止後.bmp"/>
                    <pic:cNvPicPr/>
                  </pic:nvPicPr>
                  <pic:blipFill>
                    <a:blip r:embed="rId42">
                      <a:extLst>
                        <a:ext uri="{28A0092B-C50C-407E-A947-70E740481C1C}">
                          <a14:useLocalDpi xmlns:a14="http://schemas.microsoft.com/office/drawing/2010/main" val="0"/>
                        </a:ext>
                      </a:extLst>
                    </a:blip>
                    <a:stretch>
                      <a:fillRect/>
                    </a:stretch>
                  </pic:blipFill>
                  <pic:spPr>
                    <a:xfrm>
                      <a:off x="0" y="0"/>
                      <a:ext cx="5400040" cy="2251075"/>
                    </a:xfrm>
                    <a:prstGeom prst="rect">
                      <a:avLst/>
                    </a:prstGeom>
                    <a:ln>
                      <a:solidFill>
                        <a:schemeClr val="tx1"/>
                      </a:solidFill>
                    </a:ln>
                  </pic:spPr>
                </pic:pic>
              </a:graphicData>
            </a:graphic>
          </wp:inline>
        </w:drawing>
      </w:r>
    </w:p>
    <w:p w14:paraId="2BBC854D" w14:textId="77777777" w:rsidR="00737473" w:rsidRDefault="00737473" w:rsidP="00737473">
      <w:pPr>
        <w:adjustRightInd/>
        <w:snapToGrid/>
        <w:jc w:val="center"/>
        <w:rPr>
          <w:rFonts w:cs="Century"/>
          <w:b/>
          <w:kern w:val="24"/>
          <w:szCs w:val="24"/>
        </w:rPr>
      </w:pPr>
      <w:r>
        <w:rPr>
          <w:rFonts w:cs="Century" w:hint="eastAsia"/>
          <w:b/>
          <w:kern w:val="24"/>
          <w:szCs w:val="24"/>
        </w:rPr>
        <w:t>受信ファイル一覧</w:t>
      </w:r>
    </w:p>
    <w:p w14:paraId="4124AD57" w14:textId="77777777" w:rsidR="005F7719" w:rsidRDefault="005F7719" w:rsidP="00B2141B">
      <w:pPr>
        <w:rPr>
          <w:lang w:eastAsia="ar-SA"/>
        </w:rPr>
      </w:pPr>
    </w:p>
    <w:p w14:paraId="49749B48" w14:textId="77777777" w:rsidR="00E17C54" w:rsidRDefault="00E17C54">
      <w:pPr>
        <w:adjustRightInd/>
        <w:snapToGrid/>
        <w:rPr>
          <w:rFonts w:cs="Century"/>
          <w:b/>
          <w:kern w:val="24"/>
          <w:sz w:val="28"/>
          <w:lang w:eastAsia="ar-SA"/>
        </w:rPr>
      </w:pPr>
      <w:bookmarkStart w:id="36" w:name="_Toc49441207"/>
      <w:r>
        <w:br w:type="page"/>
      </w:r>
    </w:p>
    <w:p w14:paraId="2F0F81B2" w14:textId="3583E564" w:rsidR="002B1479" w:rsidRDefault="008B0443" w:rsidP="00E17C54">
      <w:pPr>
        <w:pStyle w:val="1"/>
      </w:pPr>
      <w:bookmarkStart w:id="37" w:name="_Toc138151501"/>
      <w:r>
        <w:rPr>
          <w:rFonts w:hint="eastAsia"/>
        </w:rPr>
        <w:lastRenderedPageBreak/>
        <w:t>ゲストユーザー</w:t>
      </w:r>
      <w:r w:rsidR="00E17C54">
        <w:rPr>
          <w:rFonts w:hint="eastAsia"/>
        </w:rPr>
        <w:t>による</w:t>
      </w:r>
      <w:r w:rsidR="00E17C54">
        <w:rPr>
          <w:rFonts w:hint="eastAsia"/>
          <w:lang w:eastAsia="ja-JP"/>
        </w:rPr>
        <w:t>ダウンロード/</w:t>
      </w:r>
      <w:r w:rsidR="00E17C54">
        <w:rPr>
          <w:rFonts w:hint="eastAsia"/>
        </w:rPr>
        <w:t>アップロード</w:t>
      </w:r>
      <w:bookmarkEnd w:id="36"/>
      <w:bookmarkEnd w:id="37"/>
    </w:p>
    <w:p w14:paraId="7D7F211A" w14:textId="01649D25" w:rsidR="005B539D" w:rsidRDefault="005B539D" w:rsidP="004A71A2">
      <w:r w:rsidRPr="005B539D">
        <w:rPr>
          <w:rFonts w:hint="eastAsia"/>
        </w:rPr>
        <w:t>ゲストユーザーはファイル送受信機能によって送信されたメールを受信後、メール内の公開アドレスにアクセスすることでファイルのアップロード</w:t>
      </w:r>
      <w:r w:rsidRPr="005B539D">
        <w:t>/ダウンロードを行うことができます。</w:t>
      </w:r>
    </w:p>
    <w:p w14:paraId="0BED3B55" w14:textId="77777777" w:rsidR="005B539D" w:rsidRDefault="005B539D" w:rsidP="004A71A2"/>
    <w:p w14:paraId="57C99D58" w14:textId="05777508" w:rsidR="00E17C54" w:rsidRDefault="004A71A2" w:rsidP="004A71A2">
      <w:pPr>
        <w:rPr>
          <w:lang w:eastAsia="ar-SA"/>
        </w:rPr>
      </w:pPr>
      <w:r>
        <w:rPr>
          <w:rFonts w:hint="eastAsia"/>
        </w:rPr>
        <w:t>各操作については次項より記載して</w:t>
      </w:r>
      <w:r w:rsidR="00C72FF9">
        <w:rPr>
          <w:rFonts w:hint="eastAsia"/>
        </w:rPr>
        <w:t>い</w:t>
      </w:r>
      <w:r>
        <w:rPr>
          <w:rFonts w:hint="eastAsia"/>
        </w:rPr>
        <w:t>ます。</w:t>
      </w:r>
    </w:p>
    <w:p w14:paraId="510B2775" w14:textId="7A87A22A" w:rsidR="00E71EF0" w:rsidRDefault="00E71EF0" w:rsidP="00B2141B">
      <w:pPr>
        <w:rPr>
          <w:lang w:eastAsia="ar-SA"/>
        </w:rPr>
      </w:pPr>
    </w:p>
    <w:p w14:paraId="40650F82" w14:textId="4280C16A" w:rsidR="00E71EF0" w:rsidRDefault="00BA7D86" w:rsidP="00BA7D86">
      <w:pPr>
        <w:pStyle w:val="2"/>
      </w:pPr>
      <w:bookmarkStart w:id="38" w:name="_Toc49441208"/>
      <w:bookmarkStart w:id="39" w:name="_Toc138151502"/>
      <w:r>
        <w:rPr>
          <w:rFonts w:hint="eastAsia"/>
        </w:rPr>
        <w:t>ダウンロード</w:t>
      </w:r>
      <w:r>
        <w:t>方法</w:t>
      </w:r>
      <w:bookmarkEnd w:id="38"/>
      <w:bookmarkEnd w:id="39"/>
    </w:p>
    <w:p w14:paraId="002833DC" w14:textId="3552E19B" w:rsidR="006D298F" w:rsidRPr="00942A77" w:rsidRDefault="00EA3250" w:rsidP="006D298F">
      <w:pPr>
        <w:adjustRightInd/>
        <w:snapToGrid/>
        <w:rPr>
          <w:rFonts w:cs="Century"/>
          <w:kern w:val="24"/>
          <w:szCs w:val="24"/>
          <w:lang w:eastAsia="ar-SA"/>
        </w:rPr>
      </w:pPr>
      <w:r>
        <w:rPr>
          <w:rFonts w:cs="Century" w:hint="eastAsia"/>
          <w:kern w:val="24"/>
          <w:szCs w:val="24"/>
        </w:rPr>
        <w:t>受信した</w:t>
      </w:r>
      <w:r w:rsidR="006D298F" w:rsidRPr="00942A77">
        <w:rPr>
          <w:rFonts w:cs="Century" w:hint="eastAsia"/>
          <w:kern w:val="24"/>
          <w:szCs w:val="24"/>
          <w:lang w:eastAsia="ar-SA"/>
        </w:rPr>
        <w:t>メール</w:t>
      </w:r>
      <w:r>
        <w:rPr>
          <w:rFonts w:cs="Century" w:hint="eastAsia"/>
          <w:kern w:val="24"/>
          <w:szCs w:val="24"/>
        </w:rPr>
        <w:t>に記載</w:t>
      </w:r>
      <w:r w:rsidR="002C1358">
        <w:rPr>
          <w:rFonts w:cs="Century" w:hint="eastAsia"/>
          <w:kern w:val="24"/>
          <w:szCs w:val="24"/>
        </w:rPr>
        <w:t>され</w:t>
      </w:r>
      <w:r>
        <w:rPr>
          <w:rFonts w:cs="Century" w:hint="eastAsia"/>
          <w:kern w:val="24"/>
          <w:szCs w:val="24"/>
        </w:rPr>
        <w:t>ている</w:t>
      </w:r>
      <w:r w:rsidR="00E56D71" w:rsidRPr="00E56D71">
        <w:rPr>
          <w:rFonts w:cs="Century" w:hint="eastAsia"/>
          <w:kern w:val="24"/>
          <w:szCs w:val="24"/>
          <w:lang w:eastAsia="ar-SA"/>
        </w:rPr>
        <w:t>公開アドレスにアクセスします</w:t>
      </w:r>
      <w:r w:rsidR="00976DC7">
        <w:rPr>
          <w:rFonts w:cs="Century" w:hint="eastAsia"/>
          <w:kern w:val="24"/>
          <w:szCs w:val="24"/>
        </w:rPr>
        <w:t>。</w:t>
      </w:r>
    </w:p>
    <w:p w14:paraId="215A35EC" w14:textId="77777777" w:rsidR="006D298F" w:rsidRDefault="006D298F" w:rsidP="006D298F">
      <w:pPr>
        <w:jc w:val="center"/>
      </w:pPr>
      <w:r>
        <w:rPr>
          <w:noProof/>
        </w:rPr>
        <mc:AlternateContent>
          <mc:Choice Requires="wps">
            <w:drawing>
              <wp:anchor distT="0" distB="0" distL="114300" distR="114300" simplePos="0" relativeHeight="251780096" behindDoc="0" locked="0" layoutInCell="1" allowOverlap="1" wp14:anchorId="4B9E0435" wp14:editId="05AC53D0">
                <wp:simplePos x="0" y="0"/>
                <wp:positionH relativeFrom="column">
                  <wp:posOffset>15240</wp:posOffset>
                </wp:positionH>
                <wp:positionV relativeFrom="paragraph">
                  <wp:posOffset>664845</wp:posOffset>
                </wp:positionV>
                <wp:extent cx="4095750" cy="133350"/>
                <wp:effectExtent l="0" t="0" r="19050" b="19050"/>
                <wp:wrapNone/>
                <wp:docPr id="67" name="正方形/長方形 67"/>
                <wp:cNvGraphicFramePr/>
                <a:graphic xmlns:a="http://schemas.openxmlformats.org/drawingml/2006/main">
                  <a:graphicData uri="http://schemas.microsoft.com/office/word/2010/wordprocessingShape">
                    <wps:wsp>
                      <wps:cNvSpPr/>
                      <wps:spPr>
                        <a:xfrm>
                          <a:off x="0" y="0"/>
                          <a:ext cx="40957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9CB3F" id="正方形/長方形 67" o:spid="_x0000_s1026" style="position:absolute;left:0;text-align:left;margin-left:1.2pt;margin-top:52.35pt;width:322.5pt;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" filled="f" strokecolor="red" strokeweight="2pt"/>
            </w:pict>
          </mc:Fallback>
        </mc:AlternateContent>
      </w:r>
      <w:r>
        <w:rPr>
          <w:noProof/>
        </w:rPr>
        <w:drawing>
          <wp:inline distT="0" distB="0" distL="0" distR="0" wp14:anchorId="0AD3D842" wp14:editId="171D7D99">
            <wp:extent cx="5400000" cy="1127401"/>
            <wp:effectExtent l="19050" t="19050" r="10795" b="15875"/>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9.bmp"/>
                    <pic:cNvPicPr/>
                  </pic:nvPicPr>
                  <pic:blipFill>
                    <a:blip r:embed="rId43">
                      <a:extLst>
                        <a:ext uri="{28A0092B-C50C-407E-A947-70E740481C1C}">
                          <a14:useLocalDpi xmlns:a14="http://schemas.microsoft.com/office/drawing/2010/main" val="0"/>
                        </a:ext>
                      </a:extLst>
                    </a:blip>
                    <a:stretch>
                      <a:fillRect/>
                    </a:stretch>
                  </pic:blipFill>
                  <pic:spPr>
                    <a:xfrm>
                      <a:off x="0" y="0"/>
                      <a:ext cx="5400000" cy="1127401"/>
                    </a:xfrm>
                    <a:prstGeom prst="rect">
                      <a:avLst/>
                    </a:prstGeom>
                    <a:ln>
                      <a:solidFill>
                        <a:schemeClr val="tx1"/>
                      </a:solidFill>
                    </a:ln>
                  </pic:spPr>
                </pic:pic>
              </a:graphicData>
            </a:graphic>
          </wp:inline>
        </w:drawing>
      </w:r>
    </w:p>
    <w:p w14:paraId="1CD35EA7" w14:textId="77777777" w:rsidR="006D298F" w:rsidRPr="006A7256" w:rsidRDefault="006D298F" w:rsidP="006D298F">
      <w:pPr>
        <w:jc w:val="center"/>
        <w:rPr>
          <w:b/>
        </w:rPr>
      </w:pPr>
      <w:r w:rsidRPr="006A7256">
        <w:rPr>
          <w:rFonts w:hint="eastAsia"/>
          <w:b/>
        </w:rPr>
        <w:t>受信メール</w:t>
      </w:r>
    </w:p>
    <w:p w14:paraId="73E2EC34" w14:textId="77777777" w:rsidR="006D298F" w:rsidRDefault="006D298F" w:rsidP="006D298F"/>
    <w:p w14:paraId="72E6239C" w14:textId="77777777" w:rsidR="00C97541" w:rsidRDefault="00C97541" w:rsidP="006D298F">
      <w:r>
        <w:rPr>
          <w:rFonts w:hint="eastAsia"/>
        </w:rPr>
        <w:t>公開画面が表示されます。</w:t>
      </w:r>
    </w:p>
    <w:p w14:paraId="638C884A" w14:textId="18CC5BB0" w:rsidR="006D298F" w:rsidRDefault="00491E1D" w:rsidP="006D298F">
      <w:r w:rsidRPr="00491E1D">
        <w:rPr>
          <w:rFonts w:hint="eastAsia"/>
        </w:rPr>
        <w:t>ファイル名をクリックするとダウンロードでき</w:t>
      </w:r>
      <w:r>
        <w:rPr>
          <w:rFonts w:hint="eastAsia"/>
        </w:rPr>
        <w:t>ます。</w:t>
      </w:r>
    </w:p>
    <w:p w14:paraId="0C965E19" w14:textId="427098E5" w:rsidR="00AE47B7" w:rsidRDefault="00AE47B7" w:rsidP="00AE47B7">
      <w:pPr>
        <w:jc w:val="center"/>
      </w:pPr>
      <w:r>
        <w:rPr>
          <w:noProof/>
        </w:rPr>
        <mc:AlternateContent>
          <mc:Choice Requires="wps">
            <w:drawing>
              <wp:anchor distT="0" distB="0" distL="114300" distR="114300" simplePos="0" relativeHeight="251984896" behindDoc="0" locked="0" layoutInCell="1" allowOverlap="1" wp14:anchorId="74A65CF5" wp14:editId="5091E70E">
                <wp:simplePos x="0" y="0"/>
                <wp:positionH relativeFrom="column">
                  <wp:posOffset>158115</wp:posOffset>
                </wp:positionH>
                <wp:positionV relativeFrom="paragraph">
                  <wp:posOffset>1114425</wp:posOffset>
                </wp:positionV>
                <wp:extent cx="1371600" cy="171450"/>
                <wp:effectExtent l="0" t="0" r="19050" b="19050"/>
                <wp:wrapNone/>
                <wp:docPr id="6" name="正方形/長方形 6"/>
                <wp:cNvGraphicFramePr/>
                <a:graphic xmlns:a="http://schemas.openxmlformats.org/drawingml/2006/main">
                  <a:graphicData uri="http://schemas.microsoft.com/office/word/2010/wordprocessingShape">
                    <wps:wsp>
                      <wps:cNvSpPr/>
                      <wps:spPr>
                        <a:xfrm>
                          <a:off x="0" y="0"/>
                          <a:ext cx="13716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A1C49" id="正方形/長方形 6" o:spid="_x0000_s1026" style="position:absolute;left:0;text-align:left;margin-left:12.45pt;margin-top:87.75pt;width:108pt;height:1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" filled="f" strokecolor="red" strokeweight="2pt"/>
            </w:pict>
          </mc:Fallback>
        </mc:AlternateContent>
      </w:r>
      <w:r w:rsidRPr="00AE47B7">
        <w:rPr>
          <w:noProof/>
        </w:rPr>
        <w:drawing>
          <wp:inline distT="0" distB="0" distL="0" distR="0" wp14:anchorId="5AA819C0" wp14:editId="69D0D2D4">
            <wp:extent cx="5400040" cy="1600819"/>
            <wp:effectExtent l="19050" t="19050" r="10160"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00040" cy="1600819"/>
                    </a:xfrm>
                    <a:prstGeom prst="rect">
                      <a:avLst/>
                    </a:prstGeom>
                    <a:ln>
                      <a:solidFill>
                        <a:schemeClr val="tx1"/>
                      </a:solidFill>
                    </a:ln>
                  </pic:spPr>
                </pic:pic>
              </a:graphicData>
            </a:graphic>
          </wp:inline>
        </w:drawing>
      </w:r>
    </w:p>
    <w:p w14:paraId="41465FE4" w14:textId="47200640" w:rsidR="00AE47B7" w:rsidRDefault="00AE47B7" w:rsidP="00AE47B7">
      <w:pPr>
        <w:jc w:val="center"/>
      </w:pPr>
      <w:r>
        <w:rPr>
          <w:rFonts w:hint="eastAsia"/>
          <w:b/>
        </w:rPr>
        <w:t>公開</w:t>
      </w:r>
      <w:r w:rsidRPr="006A7256">
        <w:rPr>
          <w:rFonts w:hint="eastAsia"/>
          <w:b/>
        </w:rPr>
        <w:t>画面</w:t>
      </w:r>
    </w:p>
    <w:p w14:paraId="2D4A0C35" w14:textId="77777777" w:rsidR="006D298F" w:rsidRDefault="006D298F" w:rsidP="006D298F"/>
    <w:p w14:paraId="7C5FE5EB" w14:textId="77777777" w:rsidR="00B02498" w:rsidRDefault="00B02498">
      <w:pPr>
        <w:adjustRightInd/>
        <w:snapToGrid/>
      </w:pPr>
      <w:r>
        <w:br w:type="page"/>
      </w:r>
    </w:p>
    <w:p w14:paraId="0CC30767" w14:textId="393D367B" w:rsidR="006D298F" w:rsidRDefault="006D298F" w:rsidP="006D298F">
      <w:r>
        <w:rPr>
          <w:rFonts w:hint="eastAsia"/>
        </w:rPr>
        <w:lastRenderedPageBreak/>
        <w:t>複数ファイルにチェックを入れ「一括ダウンロード」を行うこともできます。</w:t>
      </w:r>
    </w:p>
    <w:p w14:paraId="30FFAC19" w14:textId="5E55A493" w:rsidR="006D298F" w:rsidRDefault="006D298F" w:rsidP="00AE47B7">
      <w:pPr>
        <w:pStyle w:val="af5"/>
        <w:numPr>
          <w:ilvl w:val="0"/>
          <w:numId w:val="3"/>
        </w:numPr>
        <w:ind w:leftChars="0"/>
      </w:pPr>
      <w:r>
        <w:rPr>
          <w:rFonts w:hint="eastAsia"/>
        </w:rPr>
        <w:t>管理者の設定によっては一括ダウンロードが行えない場合があります。</w:t>
      </w:r>
    </w:p>
    <w:p w14:paraId="16978CD9" w14:textId="2A92FDAC" w:rsidR="00AE47B7" w:rsidRDefault="00AE47B7" w:rsidP="00AE47B7">
      <w:r>
        <w:rPr>
          <w:noProof/>
        </w:rPr>
        <mc:AlternateContent>
          <mc:Choice Requires="wps">
            <w:drawing>
              <wp:anchor distT="0" distB="0" distL="114300" distR="114300" simplePos="0" relativeHeight="251986944" behindDoc="0" locked="0" layoutInCell="1" allowOverlap="1" wp14:anchorId="1A30CCAA" wp14:editId="5EDD77ED">
                <wp:simplePos x="0" y="0"/>
                <wp:positionH relativeFrom="column">
                  <wp:posOffset>15240</wp:posOffset>
                </wp:positionH>
                <wp:positionV relativeFrom="paragraph">
                  <wp:posOffset>1104900</wp:posOffset>
                </wp:positionV>
                <wp:extent cx="161925" cy="37147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161925"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64308" id="正方形/長方形 10" o:spid="_x0000_s1026" style="position:absolute;left:0;text-align:left;margin-left:1.2pt;margin-top:87pt;width:12.75pt;height:29.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988992" behindDoc="0" locked="0" layoutInCell="1" allowOverlap="1" wp14:anchorId="6F2C989B" wp14:editId="641A86A0">
                <wp:simplePos x="0" y="0"/>
                <wp:positionH relativeFrom="column">
                  <wp:posOffset>15240</wp:posOffset>
                </wp:positionH>
                <wp:positionV relativeFrom="paragraph">
                  <wp:posOffset>743585</wp:posOffset>
                </wp:positionV>
                <wp:extent cx="723900" cy="2095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7239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DEECA" id="正方形/長方形 11" o:spid="_x0000_s1026" style="position:absolute;left:0;text-align:left;margin-left:1.2pt;margin-top:58.55pt;width:57pt;height:16.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" filled="f" strokecolor="red" strokeweight="2pt"/>
            </w:pict>
          </mc:Fallback>
        </mc:AlternateContent>
      </w:r>
      <w:r w:rsidRPr="00AE47B7">
        <w:rPr>
          <w:noProof/>
        </w:rPr>
        <w:drawing>
          <wp:inline distT="0" distB="0" distL="0" distR="0" wp14:anchorId="29B00375" wp14:editId="1A9C504B">
            <wp:extent cx="5400040" cy="1610360"/>
            <wp:effectExtent l="19050" t="19050" r="10160" b="279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1610360"/>
                    </a:xfrm>
                    <a:prstGeom prst="rect">
                      <a:avLst/>
                    </a:prstGeom>
                    <a:ln>
                      <a:solidFill>
                        <a:schemeClr val="tx1"/>
                      </a:solidFill>
                    </a:ln>
                  </pic:spPr>
                </pic:pic>
              </a:graphicData>
            </a:graphic>
          </wp:inline>
        </w:drawing>
      </w:r>
    </w:p>
    <w:p w14:paraId="7237394C" w14:textId="257F0DE4" w:rsidR="006D298F" w:rsidRPr="006A7256" w:rsidRDefault="006D298F" w:rsidP="006D298F">
      <w:pPr>
        <w:jc w:val="center"/>
        <w:rPr>
          <w:b/>
        </w:rPr>
      </w:pPr>
      <w:r>
        <w:rPr>
          <w:rFonts w:hint="eastAsia"/>
          <w:b/>
        </w:rPr>
        <w:t>公開画面</w:t>
      </w:r>
      <w:r w:rsidRPr="006A7256">
        <w:rPr>
          <w:rFonts w:hint="eastAsia"/>
          <w:b/>
        </w:rPr>
        <w:t>複数ファイルダウンロード</w:t>
      </w:r>
    </w:p>
    <w:p w14:paraId="480C38C9" w14:textId="03ECE6AC" w:rsidR="00BA7D86" w:rsidRDefault="00BA7D86" w:rsidP="00B2141B">
      <w:pPr>
        <w:rPr>
          <w:lang w:eastAsia="ar-SA"/>
        </w:rPr>
      </w:pPr>
    </w:p>
    <w:p w14:paraId="78FBAE04" w14:textId="7B325317" w:rsidR="00B95449" w:rsidRDefault="00B95449" w:rsidP="00B85859">
      <w:r>
        <w:rPr>
          <w:rFonts w:hint="eastAsia"/>
        </w:rPr>
        <w:t>なお、</w:t>
      </w:r>
      <w:r w:rsidRPr="00B95449">
        <w:rPr>
          <w:rFonts w:hint="eastAsia"/>
        </w:rPr>
        <w:t>公開アドレスアクセス時にログイン画面が表示され</w:t>
      </w:r>
      <w:r w:rsidR="00C61735">
        <w:rPr>
          <w:rFonts w:hint="eastAsia"/>
        </w:rPr>
        <w:t>る</w:t>
      </w:r>
      <w:r w:rsidRPr="00B95449">
        <w:rPr>
          <w:rFonts w:hint="eastAsia"/>
        </w:rPr>
        <w:t>場合</w:t>
      </w:r>
      <w:r w:rsidR="008407F3">
        <w:rPr>
          <w:rFonts w:hint="eastAsia"/>
        </w:rPr>
        <w:t>は、</w:t>
      </w:r>
      <w:r>
        <w:rPr>
          <w:rFonts w:hint="eastAsia"/>
        </w:rPr>
        <w:t>「</w:t>
      </w:r>
      <w:hyperlink w:anchor="_ログイン画面が表示された場合_1" w:history="1">
        <w:r w:rsidRPr="00070F9B">
          <w:rPr>
            <w:rStyle w:val="af0"/>
          </w:rPr>
          <w:t>5.3.</w:t>
        </w:r>
        <w:r w:rsidRPr="00070F9B">
          <w:rPr>
            <w:rStyle w:val="af0"/>
            <w:rFonts w:hint="eastAsia"/>
          </w:rPr>
          <w:t>ログイン画面が表示された場合</w:t>
        </w:r>
      </w:hyperlink>
      <w:r>
        <w:rPr>
          <w:rFonts w:hint="eastAsia"/>
        </w:rPr>
        <w:t>」をご参照ください。</w:t>
      </w:r>
    </w:p>
    <w:p w14:paraId="2C34296C" w14:textId="77777777" w:rsidR="00B85859" w:rsidRPr="004301E8" w:rsidRDefault="00B85859" w:rsidP="00B2141B">
      <w:pPr>
        <w:rPr>
          <w:lang w:eastAsia="ar-SA"/>
        </w:rPr>
      </w:pPr>
    </w:p>
    <w:p w14:paraId="67501444" w14:textId="0B7D2540" w:rsidR="00BA7D86" w:rsidRPr="00E71EF0" w:rsidRDefault="00BA7D86" w:rsidP="00BA7D86">
      <w:pPr>
        <w:pStyle w:val="2"/>
      </w:pPr>
      <w:bookmarkStart w:id="40" w:name="_Toc49441209"/>
      <w:bookmarkStart w:id="41" w:name="_Toc138151503"/>
      <w:r>
        <w:rPr>
          <w:rFonts w:hint="eastAsia"/>
        </w:rPr>
        <w:t>アップロード方法</w:t>
      </w:r>
      <w:bookmarkEnd w:id="40"/>
      <w:bookmarkEnd w:id="41"/>
    </w:p>
    <w:p w14:paraId="5E08EC96" w14:textId="748EAA03" w:rsidR="00EB7559" w:rsidRDefault="006130E1" w:rsidP="00EB7559">
      <w:r>
        <w:rPr>
          <w:rFonts w:cs="Century" w:hint="eastAsia"/>
          <w:kern w:val="24"/>
          <w:szCs w:val="24"/>
        </w:rPr>
        <w:t>受信した</w:t>
      </w:r>
      <w:r w:rsidRPr="00942A77">
        <w:rPr>
          <w:rFonts w:cs="Century" w:hint="eastAsia"/>
          <w:kern w:val="24"/>
          <w:szCs w:val="24"/>
          <w:lang w:eastAsia="ar-SA"/>
        </w:rPr>
        <w:t>メール</w:t>
      </w:r>
      <w:r>
        <w:rPr>
          <w:rFonts w:cs="Century" w:hint="eastAsia"/>
          <w:kern w:val="24"/>
          <w:szCs w:val="24"/>
        </w:rPr>
        <w:t>に記載されている</w:t>
      </w:r>
      <w:r w:rsidR="00976DC7" w:rsidRPr="00E56D71">
        <w:rPr>
          <w:rFonts w:cs="Century" w:hint="eastAsia"/>
          <w:kern w:val="24"/>
          <w:szCs w:val="24"/>
          <w:lang w:eastAsia="ar-SA"/>
        </w:rPr>
        <w:t>公開アドレスにアクセスします</w:t>
      </w:r>
      <w:r>
        <w:rPr>
          <w:rFonts w:cs="Century" w:hint="eastAsia"/>
          <w:kern w:val="24"/>
          <w:szCs w:val="24"/>
        </w:rPr>
        <w:t>。</w:t>
      </w:r>
    </w:p>
    <w:p w14:paraId="3E4211E6" w14:textId="510181EB" w:rsidR="003E1470" w:rsidRDefault="003E1470" w:rsidP="003E1470">
      <w:pPr>
        <w:jc w:val="center"/>
      </w:pPr>
      <w:r>
        <w:rPr>
          <w:noProof/>
        </w:rPr>
        <mc:AlternateContent>
          <mc:Choice Requires="wps">
            <w:drawing>
              <wp:anchor distT="0" distB="0" distL="114300" distR="114300" simplePos="0" relativeHeight="251991040" behindDoc="0" locked="0" layoutInCell="1" allowOverlap="1" wp14:anchorId="41E1E4C5" wp14:editId="1458F2A0">
                <wp:simplePos x="0" y="0"/>
                <wp:positionH relativeFrom="margin">
                  <wp:posOffset>9525</wp:posOffset>
                </wp:positionH>
                <wp:positionV relativeFrom="paragraph">
                  <wp:posOffset>666750</wp:posOffset>
                </wp:positionV>
                <wp:extent cx="3657600" cy="133350"/>
                <wp:effectExtent l="0" t="0" r="19050" b="19050"/>
                <wp:wrapNone/>
                <wp:docPr id="14" name="正方形/長方形 14"/>
                <wp:cNvGraphicFramePr/>
                <a:graphic xmlns:a="http://schemas.openxmlformats.org/drawingml/2006/main">
                  <a:graphicData uri="http://schemas.microsoft.com/office/word/2010/wordprocessingShape">
                    <wps:wsp>
                      <wps:cNvSpPr/>
                      <wps:spPr>
                        <a:xfrm>
                          <a:off x="0" y="0"/>
                          <a:ext cx="36576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054E7" id="正方形/長方形 14" o:spid="_x0000_s1026" style="position:absolute;left:0;text-align:left;margin-left:.75pt;margin-top:52.5pt;width:4in;height:10.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" filled="f" strokecolor="red" strokeweight="2pt">
                <w10:wrap anchorx="margin"/>
              </v:rect>
            </w:pict>
          </mc:Fallback>
        </mc:AlternateContent>
      </w:r>
      <w:r>
        <w:rPr>
          <w:rFonts w:hint="eastAsia"/>
          <w:noProof/>
        </w:rPr>
        <w:drawing>
          <wp:inline distT="0" distB="0" distL="0" distR="0" wp14:anchorId="46C1BDB6" wp14:editId="4878D3C4">
            <wp:extent cx="5400040" cy="1150304"/>
            <wp:effectExtent l="19050" t="19050" r="10160" b="1206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ファイルアップロード依頼.bmp"/>
                    <pic:cNvPicPr/>
                  </pic:nvPicPr>
                  <pic:blipFill>
                    <a:blip r:embed="rId46">
                      <a:extLst>
                        <a:ext uri="{28A0092B-C50C-407E-A947-70E740481C1C}">
                          <a14:useLocalDpi xmlns:a14="http://schemas.microsoft.com/office/drawing/2010/main" val="0"/>
                        </a:ext>
                      </a:extLst>
                    </a:blip>
                    <a:stretch>
                      <a:fillRect/>
                    </a:stretch>
                  </pic:blipFill>
                  <pic:spPr>
                    <a:xfrm>
                      <a:off x="0" y="0"/>
                      <a:ext cx="5400040" cy="1150304"/>
                    </a:xfrm>
                    <a:prstGeom prst="rect">
                      <a:avLst/>
                    </a:prstGeom>
                    <a:ln>
                      <a:solidFill>
                        <a:schemeClr val="tx1"/>
                      </a:solidFill>
                    </a:ln>
                  </pic:spPr>
                </pic:pic>
              </a:graphicData>
            </a:graphic>
          </wp:inline>
        </w:drawing>
      </w:r>
    </w:p>
    <w:p w14:paraId="36C685FB" w14:textId="5EFCF213" w:rsidR="00EB7559" w:rsidRPr="00F42947" w:rsidRDefault="003E1470" w:rsidP="00EB7559">
      <w:pPr>
        <w:jc w:val="center"/>
        <w:rPr>
          <w:b/>
        </w:rPr>
      </w:pPr>
      <w:r w:rsidRPr="006A7256">
        <w:rPr>
          <w:rFonts w:hint="eastAsia"/>
          <w:b/>
        </w:rPr>
        <w:t>受信メール</w:t>
      </w:r>
    </w:p>
    <w:p w14:paraId="52667E8B" w14:textId="7A426A81" w:rsidR="00862FBE" w:rsidRDefault="00862FBE">
      <w:pPr>
        <w:adjustRightInd/>
        <w:snapToGrid/>
      </w:pPr>
    </w:p>
    <w:p w14:paraId="7CD6B99E" w14:textId="77777777" w:rsidR="002067C2" w:rsidRDefault="002067C2">
      <w:pPr>
        <w:adjustRightInd/>
        <w:snapToGrid/>
      </w:pPr>
      <w:r>
        <w:br w:type="page"/>
      </w:r>
    </w:p>
    <w:p w14:paraId="44AF7BC9" w14:textId="159B2B3E" w:rsidR="00EB7559" w:rsidRDefault="00C6673D" w:rsidP="00EB7559">
      <w:r>
        <w:rPr>
          <w:rFonts w:hint="eastAsia"/>
        </w:rPr>
        <w:lastRenderedPageBreak/>
        <w:t>公開</w:t>
      </w:r>
      <w:r w:rsidR="00EB7559">
        <w:rPr>
          <w:rFonts w:hint="eastAsia"/>
        </w:rPr>
        <w:t>画面が表示されますので、アップロードをクリックします。</w:t>
      </w:r>
    </w:p>
    <w:p w14:paraId="51515CD7" w14:textId="2E5718ED" w:rsidR="00862FBE" w:rsidRPr="00862FBE" w:rsidRDefault="00862FBE" w:rsidP="00C92F1E">
      <w:pPr>
        <w:pStyle w:val="af5"/>
        <w:numPr>
          <w:ilvl w:val="0"/>
          <w:numId w:val="3"/>
        </w:numPr>
        <w:ind w:leftChars="0"/>
      </w:pPr>
      <w:r>
        <w:rPr>
          <w:rFonts w:hint="eastAsia"/>
        </w:rPr>
        <w:t>管理者またはファイル受信を利用したユーザーの設定によっては、</w:t>
      </w:r>
      <w:r w:rsidR="00C92F1E" w:rsidRPr="00C92F1E">
        <w:rPr>
          <w:rFonts w:hint="eastAsia"/>
        </w:rPr>
        <w:t>公開アドレスアクセス直後に</w:t>
      </w:r>
      <w:r w:rsidR="00204893">
        <w:rPr>
          <w:rFonts w:hint="eastAsia"/>
        </w:rPr>
        <w:t>本画面ではなく</w:t>
      </w:r>
      <w:r w:rsidRPr="00B04676">
        <w:rPr>
          <w:rFonts w:hint="eastAsia"/>
        </w:rPr>
        <w:t>アップロード画面が表示され</w:t>
      </w:r>
      <w:r>
        <w:rPr>
          <w:rFonts w:hint="eastAsia"/>
        </w:rPr>
        <w:t>ます。</w:t>
      </w:r>
    </w:p>
    <w:p w14:paraId="1B2CAF5B" w14:textId="77777777" w:rsidR="00EB7559" w:rsidRDefault="00EB7559" w:rsidP="00EB7559">
      <w:pPr>
        <w:jc w:val="center"/>
      </w:pPr>
      <w:r>
        <w:rPr>
          <w:noProof/>
        </w:rPr>
        <mc:AlternateContent>
          <mc:Choice Requires="wps">
            <w:drawing>
              <wp:anchor distT="0" distB="0" distL="114300" distR="114300" simplePos="0" relativeHeight="251786240" behindDoc="0" locked="0" layoutInCell="1" allowOverlap="1" wp14:anchorId="5323FA95" wp14:editId="413F6431">
                <wp:simplePos x="0" y="0"/>
                <wp:positionH relativeFrom="column">
                  <wp:posOffset>34290</wp:posOffset>
                </wp:positionH>
                <wp:positionV relativeFrom="paragraph">
                  <wp:posOffset>746760</wp:posOffset>
                </wp:positionV>
                <wp:extent cx="733425" cy="209550"/>
                <wp:effectExtent l="0" t="0" r="28575" b="19050"/>
                <wp:wrapNone/>
                <wp:docPr id="154" name="正方形/長方形 154"/>
                <wp:cNvGraphicFramePr/>
                <a:graphic xmlns:a="http://schemas.openxmlformats.org/drawingml/2006/main">
                  <a:graphicData uri="http://schemas.microsoft.com/office/word/2010/wordprocessingShape">
                    <wps:wsp>
                      <wps:cNvSpPr/>
                      <wps:spPr>
                        <a:xfrm>
                          <a:off x="0" y="0"/>
                          <a:ext cx="7334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E0BE04" id="正方形/長方形 154" o:spid="_x0000_s1026" style="position:absolute;left:0;text-align:left;margin-left:2.7pt;margin-top:58.8pt;width:57.75pt;height:16.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" filled="f" strokecolor="red" strokeweight="2pt"/>
            </w:pict>
          </mc:Fallback>
        </mc:AlternateContent>
      </w:r>
      <w:r>
        <w:rPr>
          <w:noProof/>
        </w:rPr>
        <w:drawing>
          <wp:inline distT="0" distB="0" distL="0" distR="0" wp14:anchorId="0B78CA47" wp14:editId="405E31FD">
            <wp:extent cx="5339767" cy="1430833"/>
            <wp:effectExtent l="19050" t="19050" r="13335" b="1714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46.bmp"/>
                    <pic:cNvPicPr/>
                  </pic:nvPicPr>
                  <pic:blipFill>
                    <a:blip r:embed="rId47">
                      <a:extLst>
                        <a:ext uri="{28A0092B-C50C-407E-A947-70E740481C1C}">
                          <a14:useLocalDpi xmlns:a14="http://schemas.microsoft.com/office/drawing/2010/main" val="0"/>
                        </a:ext>
                      </a:extLst>
                    </a:blip>
                    <a:stretch>
                      <a:fillRect/>
                    </a:stretch>
                  </pic:blipFill>
                  <pic:spPr>
                    <a:xfrm>
                      <a:off x="0" y="0"/>
                      <a:ext cx="5339767" cy="1430833"/>
                    </a:xfrm>
                    <a:prstGeom prst="rect">
                      <a:avLst/>
                    </a:prstGeom>
                    <a:ln>
                      <a:solidFill>
                        <a:schemeClr val="tx1"/>
                      </a:solidFill>
                    </a:ln>
                  </pic:spPr>
                </pic:pic>
              </a:graphicData>
            </a:graphic>
          </wp:inline>
        </w:drawing>
      </w:r>
    </w:p>
    <w:p w14:paraId="1C4FE7AA" w14:textId="134BD0F1" w:rsidR="00EB7559" w:rsidRPr="001F45CB" w:rsidRDefault="00C6673D" w:rsidP="00EB7559">
      <w:pPr>
        <w:jc w:val="center"/>
        <w:rPr>
          <w:b/>
        </w:rPr>
      </w:pPr>
      <w:r>
        <w:rPr>
          <w:rFonts w:hint="eastAsia"/>
          <w:b/>
        </w:rPr>
        <w:t>公開</w:t>
      </w:r>
      <w:r w:rsidR="00EB7559" w:rsidRPr="001F45CB">
        <w:rPr>
          <w:rFonts w:hint="eastAsia"/>
          <w:b/>
        </w:rPr>
        <w:t>画面</w:t>
      </w:r>
    </w:p>
    <w:p w14:paraId="407721AD" w14:textId="77777777" w:rsidR="00EB7559" w:rsidRDefault="00EB7559" w:rsidP="00EB7559"/>
    <w:p w14:paraId="67A6FE34" w14:textId="15763732" w:rsidR="00EB7559" w:rsidRDefault="00EB7559" w:rsidP="00EB7559">
      <w:r>
        <w:t>アップロード画面</w:t>
      </w:r>
      <w:r w:rsidR="00850720">
        <w:rPr>
          <w:rFonts w:hint="eastAsia"/>
        </w:rPr>
        <w:t>が表示され</w:t>
      </w:r>
      <w:r w:rsidR="00A911FF">
        <w:t>ます</w:t>
      </w:r>
      <w:r w:rsidR="00A911FF">
        <w:rPr>
          <w:rFonts w:hint="eastAsia"/>
        </w:rPr>
        <w:t>ので、</w:t>
      </w:r>
      <w:r>
        <w:rPr>
          <w:rFonts w:hint="eastAsia"/>
        </w:rPr>
        <w:t>「ここにファイルをドラッグ&amp;ドロップ」と表示されている領域内</w:t>
      </w:r>
      <w:r>
        <w:t>にファイルを</w:t>
      </w:r>
      <w:r>
        <w:rPr>
          <w:rFonts w:hint="eastAsia"/>
        </w:rPr>
        <w:t>ドラッグ＆ドロップします。アップロード画面内の「ファイルを選択」と書かれたボタンをクリックすると、ファイルのある場所を選んでアップロードすることもできます。</w:t>
      </w:r>
    </w:p>
    <w:p w14:paraId="0C730E53" w14:textId="77777777" w:rsidR="00EB7559" w:rsidRPr="006F77DA" w:rsidRDefault="00EB7559" w:rsidP="004C2867">
      <w:pPr>
        <w:pStyle w:val="af5"/>
        <w:numPr>
          <w:ilvl w:val="0"/>
          <w:numId w:val="3"/>
        </w:numPr>
        <w:ind w:leftChars="0"/>
      </w:pPr>
      <w:r>
        <w:rPr>
          <w:rFonts w:hint="eastAsia"/>
        </w:rPr>
        <w:t>管理者の設定によってはドラッグ＆ドロップによるアップロードができない場合があります。</w:t>
      </w:r>
    </w:p>
    <w:p w14:paraId="34F93C2D" w14:textId="77777777" w:rsidR="00EB7559" w:rsidRDefault="00EB7559" w:rsidP="00EB7559">
      <w:pPr>
        <w:jc w:val="center"/>
      </w:pPr>
      <w:r>
        <w:rPr>
          <w:noProof/>
        </w:rPr>
        <mc:AlternateContent>
          <mc:Choice Requires="wps">
            <w:drawing>
              <wp:anchor distT="0" distB="0" distL="114300" distR="114300" simplePos="0" relativeHeight="251787264" behindDoc="0" locked="0" layoutInCell="1" allowOverlap="1" wp14:anchorId="519C1966" wp14:editId="57409F18">
                <wp:simplePos x="0" y="0"/>
                <wp:positionH relativeFrom="column">
                  <wp:posOffset>1691640</wp:posOffset>
                </wp:positionH>
                <wp:positionV relativeFrom="paragraph">
                  <wp:posOffset>968375</wp:posOffset>
                </wp:positionV>
                <wp:extent cx="2009775" cy="1009650"/>
                <wp:effectExtent l="0" t="0" r="28575" b="19050"/>
                <wp:wrapNone/>
                <wp:docPr id="159" name="正方形/長方形 159"/>
                <wp:cNvGraphicFramePr/>
                <a:graphic xmlns:a="http://schemas.openxmlformats.org/drawingml/2006/main">
                  <a:graphicData uri="http://schemas.microsoft.com/office/word/2010/wordprocessingShape">
                    <wps:wsp>
                      <wps:cNvSpPr/>
                      <wps:spPr>
                        <a:xfrm>
                          <a:off x="0" y="0"/>
                          <a:ext cx="2009775" cy="1009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CB859" id="正方形/長方形 159" o:spid="_x0000_s1026" style="position:absolute;left:0;text-align:left;margin-left:133.2pt;margin-top:76.25pt;width:158.25pt;height:79.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" filled="f" strokecolor="red" strokeweight="2pt"/>
            </w:pict>
          </mc:Fallback>
        </mc:AlternateContent>
      </w:r>
      <w:r>
        <w:rPr>
          <w:noProof/>
        </w:rPr>
        <w:drawing>
          <wp:inline distT="0" distB="0" distL="0" distR="0" wp14:anchorId="1955CAEE" wp14:editId="210540E0">
            <wp:extent cx="5400000" cy="2749959"/>
            <wp:effectExtent l="19050" t="19050" r="10795" b="12700"/>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7.bmp"/>
                    <pic:cNvPicPr/>
                  </pic:nvPicPr>
                  <pic:blipFill>
                    <a:blip r:embed="rId48">
                      <a:extLst>
                        <a:ext uri="{28A0092B-C50C-407E-A947-70E740481C1C}">
                          <a14:useLocalDpi xmlns:a14="http://schemas.microsoft.com/office/drawing/2010/main" val="0"/>
                        </a:ext>
                      </a:extLst>
                    </a:blip>
                    <a:stretch>
                      <a:fillRect/>
                    </a:stretch>
                  </pic:blipFill>
                  <pic:spPr>
                    <a:xfrm>
                      <a:off x="0" y="0"/>
                      <a:ext cx="5400000" cy="2749959"/>
                    </a:xfrm>
                    <a:prstGeom prst="rect">
                      <a:avLst/>
                    </a:prstGeom>
                    <a:ln>
                      <a:solidFill>
                        <a:schemeClr val="tx1"/>
                      </a:solidFill>
                    </a:ln>
                  </pic:spPr>
                </pic:pic>
              </a:graphicData>
            </a:graphic>
          </wp:inline>
        </w:drawing>
      </w:r>
    </w:p>
    <w:p w14:paraId="588662C3" w14:textId="77777777" w:rsidR="00EB7559" w:rsidRDefault="00EB7559" w:rsidP="00EB7559">
      <w:pPr>
        <w:jc w:val="center"/>
        <w:rPr>
          <w:b/>
        </w:rPr>
      </w:pPr>
      <w:r w:rsidRPr="001F45CB">
        <w:rPr>
          <w:rFonts w:hint="eastAsia"/>
          <w:b/>
        </w:rPr>
        <w:t>アップロード画面</w:t>
      </w:r>
    </w:p>
    <w:p w14:paraId="3687B991" w14:textId="77777777" w:rsidR="00EB7559" w:rsidRDefault="00EB7559" w:rsidP="00EB7559"/>
    <w:p w14:paraId="476F584E" w14:textId="77777777" w:rsidR="00A77881" w:rsidRDefault="00A77881">
      <w:pPr>
        <w:adjustRightInd/>
        <w:snapToGrid/>
      </w:pPr>
      <w:r>
        <w:br w:type="page"/>
      </w:r>
    </w:p>
    <w:p w14:paraId="0FE6CAA4" w14:textId="0A5058E7" w:rsidR="00EB7559" w:rsidRPr="00BE083C" w:rsidRDefault="00EB7559" w:rsidP="00EB7559">
      <w:r>
        <w:rPr>
          <w:rFonts w:hint="eastAsia"/>
        </w:rPr>
        <w:lastRenderedPageBreak/>
        <w:t>「アップロード」をクリックしてアップロードを実施します。コメント欄に適宜メッセージを添えることもできます。</w:t>
      </w:r>
    </w:p>
    <w:p w14:paraId="23F8BCB0" w14:textId="77777777" w:rsidR="00EB7559" w:rsidRDefault="00EB7559" w:rsidP="00EB7559">
      <w:pPr>
        <w:jc w:val="center"/>
      </w:pPr>
      <w:r>
        <w:rPr>
          <w:noProof/>
        </w:rPr>
        <mc:AlternateContent>
          <mc:Choice Requires="wps">
            <w:drawing>
              <wp:anchor distT="0" distB="0" distL="114300" distR="114300" simplePos="0" relativeHeight="251788288" behindDoc="0" locked="0" layoutInCell="1" allowOverlap="1" wp14:anchorId="19227677" wp14:editId="0BA6E38A">
                <wp:simplePos x="0" y="0"/>
                <wp:positionH relativeFrom="column">
                  <wp:posOffset>2015490</wp:posOffset>
                </wp:positionH>
                <wp:positionV relativeFrom="paragraph">
                  <wp:posOffset>2029460</wp:posOffset>
                </wp:positionV>
                <wp:extent cx="704850" cy="180975"/>
                <wp:effectExtent l="0" t="0" r="19050" b="28575"/>
                <wp:wrapNone/>
                <wp:docPr id="167" name="正方形/長方形 167"/>
                <wp:cNvGraphicFramePr/>
                <a:graphic xmlns:a="http://schemas.openxmlformats.org/drawingml/2006/main">
                  <a:graphicData uri="http://schemas.microsoft.com/office/word/2010/wordprocessingShape">
                    <wps:wsp>
                      <wps:cNvSpPr/>
                      <wps:spPr>
                        <a:xfrm>
                          <a:off x="0" y="0"/>
                          <a:ext cx="7048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BD34A" id="正方形/長方形 167" o:spid="_x0000_s1026" style="position:absolute;left:0;text-align:left;margin-left:158.7pt;margin-top:159.8pt;width:55.5pt;height:14.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" filled="f" strokecolor="red" strokeweight="2pt"/>
            </w:pict>
          </mc:Fallback>
        </mc:AlternateContent>
      </w:r>
      <w:r>
        <w:rPr>
          <w:noProof/>
        </w:rPr>
        <w:drawing>
          <wp:inline distT="0" distB="0" distL="0" distR="0" wp14:anchorId="3930CAA9" wp14:editId="74CBF073">
            <wp:extent cx="5400000" cy="2658729"/>
            <wp:effectExtent l="19050" t="19050" r="10795" b="27940"/>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48.bmp"/>
                    <pic:cNvPicPr/>
                  </pic:nvPicPr>
                  <pic:blipFill>
                    <a:blip r:embed="rId49">
                      <a:extLst>
                        <a:ext uri="{28A0092B-C50C-407E-A947-70E740481C1C}">
                          <a14:useLocalDpi xmlns:a14="http://schemas.microsoft.com/office/drawing/2010/main" val="0"/>
                        </a:ext>
                      </a:extLst>
                    </a:blip>
                    <a:stretch>
                      <a:fillRect/>
                    </a:stretch>
                  </pic:blipFill>
                  <pic:spPr>
                    <a:xfrm>
                      <a:off x="0" y="0"/>
                      <a:ext cx="5400000" cy="2658729"/>
                    </a:xfrm>
                    <a:prstGeom prst="rect">
                      <a:avLst/>
                    </a:prstGeom>
                    <a:ln>
                      <a:solidFill>
                        <a:schemeClr val="tx1"/>
                      </a:solidFill>
                    </a:ln>
                  </pic:spPr>
                </pic:pic>
              </a:graphicData>
            </a:graphic>
          </wp:inline>
        </w:drawing>
      </w:r>
    </w:p>
    <w:p w14:paraId="186B6DE1" w14:textId="77777777" w:rsidR="00EB7559" w:rsidRPr="001F45CB" w:rsidRDefault="00EB7559" w:rsidP="00EB7559">
      <w:pPr>
        <w:jc w:val="center"/>
        <w:rPr>
          <w:b/>
        </w:rPr>
      </w:pPr>
      <w:r w:rsidRPr="001F45CB">
        <w:rPr>
          <w:rFonts w:hint="eastAsia"/>
          <w:b/>
        </w:rPr>
        <w:t>アップロード画面</w:t>
      </w:r>
    </w:p>
    <w:p w14:paraId="6C62FE38" w14:textId="77777777" w:rsidR="00EB7559" w:rsidRDefault="00EB7559" w:rsidP="00EB7559"/>
    <w:p w14:paraId="2CBF8E00" w14:textId="77777777" w:rsidR="00EB7559" w:rsidRDefault="00EB7559" w:rsidP="00EB7559">
      <w:r>
        <w:rPr>
          <w:rFonts w:hint="eastAsia"/>
        </w:rPr>
        <w:t>アップロード完了のダイアログが表示されます。</w:t>
      </w:r>
    </w:p>
    <w:p w14:paraId="4BB75FF4" w14:textId="77777777" w:rsidR="00EB7559" w:rsidRDefault="00EB7559" w:rsidP="00EB7559">
      <w:pPr>
        <w:jc w:val="center"/>
      </w:pPr>
      <w:r>
        <w:rPr>
          <w:noProof/>
        </w:rPr>
        <w:drawing>
          <wp:inline distT="0" distB="0" distL="0" distR="0" wp14:anchorId="45FE77DD" wp14:editId="443EAD09">
            <wp:extent cx="5400000" cy="2663073"/>
            <wp:effectExtent l="19050" t="19050" r="10795" b="23495"/>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23.bmp"/>
                    <pic:cNvPicPr/>
                  </pic:nvPicPr>
                  <pic:blipFill>
                    <a:blip r:embed="rId50">
                      <a:extLst>
                        <a:ext uri="{28A0092B-C50C-407E-A947-70E740481C1C}">
                          <a14:useLocalDpi xmlns:a14="http://schemas.microsoft.com/office/drawing/2010/main" val="0"/>
                        </a:ext>
                      </a:extLst>
                    </a:blip>
                    <a:stretch>
                      <a:fillRect/>
                    </a:stretch>
                  </pic:blipFill>
                  <pic:spPr>
                    <a:xfrm>
                      <a:off x="0" y="0"/>
                      <a:ext cx="5400000" cy="2663073"/>
                    </a:xfrm>
                    <a:prstGeom prst="rect">
                      <a:avLst/>
                    </a:prstGeom>
                    <a:ln>
                      <a:solidFill>
                        <a:schemeClr val="tx1"/>
                      </a:solidFill>
                    </a:ln>
                  </pic:spPr>
                </pic:pic>
              </a:graphicData>
            </a:graphic>
          </wp:inline>
        </w:drawing>
      </w:r>
    </w:p>
    <w:p w14:paraId="54E8F832" w14:textId="77777777" w:rsidR="00EB7559" w:rsidRDefault="00EB7559" w:rsidP="00EB7559">
      <w:pPr>
        <w:jc w:val="center"/>
        <w:rPr>
          <w:b/>
        </w:rPr>
      </w:pPr>
      <w:r w:rsidRPr="00A00B22">
        <w:rPr>
          <w:rFonts w:hint="eastAsia"/>
          <w:b/>
        </w:rPr>
        <w:t>アップロード完了</w:t>
      </w:r>
    </w:p>
    <w:p w14:paraId="088666DE" w14:textId="77777777" w:rsidR="00EB7559" w:rsidRDefault="00EB7559" w:rsidP="00EB7559"/>
    <w:p w14:paraId="3335075C" w14:textId="77777777" w:rsidR="00AF1C3A" w:rsidRDefault="00AF1C3A">
      <w:pPr>
        <w:adjustRightInd/>
        <w:snapToGrid/>
      </w:pPr>
      <w:r>
        <w:br w:type="page"/>
      </w:r>
    </w:p>
    <w:p w14:paraId="2B2FDD8E" w14:textId="449C1742" w:rsidR="0097308A" w:rsidRDefault="00EB7559" w:rsidP="0097308A">
      <w:r>
        <w:lastRenderedPageBreak/>
        <w:t>アップロード</w:t>
      </w:r>
      <w:r>
        <w:rPr>
          <w:rFonts w:hint="eastAsia"/>
        </w:rPr>
        <w:t>が完了すると、</w:t>
      </w:r>
      <w:r w:rsidR="00CB523B">
        <w:rPr>
          <w:rFonts w:hint="eastAsia"/>
        </w:rPr>
        <w:t>公開画面</w:t>
      </w:r>
      <w:r w:rsidRPr="00A00B22">
        <w:t>内の一覧に指定したファイルが表示されて</w:t>
      </w:r>
      <w:r>
        <w:rPr>
          <w:rFonts w:hint="eastAsia"/>
        </w:rPr>
        <w:t>いることを確認できます。</w:t>
      </w:r>
    </w:p>
    <w:p w14:paraId="747017A2" w14:textId="0824F3BC" w:rsidR="00C255FB" w:rsidRPr="0097308A" w:rsidRDefault="0097308A" w:rsidP="00B04676">
      <w:pPr>
        <w:pStyle w:val="af5"/>
        <w:numPr>
          <w:ilvl w:val="0"/>
          <w:numId w:val="3"/>
        </w:numPr>
        <w:ind w:leftChars="0"/>
      </w:pPr>
      <w:r>
        <w:rPr>
          <w:rFonts w:hint="eastAsia"/>
        </w:rPr>
        <w:t>管理者またはファイル受信を利用したユーザーの設定によっては、</w:t>
      </w:r>
      <w:r w:rsidR="00B04676" w:rsidRPr="00B04676">
        <w:rPr>
          <w:rFonts w:hint="eastAsia"/>
        </w:rPr>
        <w:t>アップロード後に再度アップロード画面が表示され</w:t>
      </w:r>
      <w:r w:rsidR="00B94EAF">
        <w:rPr>
          <w:rFonts w:hint="eastAsia"/>
        </w:rPr>
        <w:t>ます。</w:t>
      </w:r>
    </w:p>
    <w:p w14:paraId="5043C3FF" w14:textId="77777777" w:rsidR="00EB7559" w:rsidRDefault="00EB7559" w:rsidP="00EB7559">
      <w:pPr>
        <w:jc w:val="center"/>
      </w:pPr>
      <w:r>
        <w:rPr>
          <w:rFonts w:hint="eastAsia"/>
          <w:noProof/>
        </w:rPr>
        <w:drawing>
          <wp:inline distT="0" distB="0" distL="0" distR="0" wp14:anchorId="6A439866" wp14:editId="47598D4E">
            <wp:extent cx="5400000" cy="1776831"/>
            <wp:effectExtent l="19050" t="19050" r="10795" b="139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2-5.png"/>
                    <pic:cNvPicPr/>
                  </pic:nvPicPr>
                  <pic:blipFill>
                    <a:blip r:embed="rId51">
                      <a:extLst>
                        <a:ext uri="{28A0092B-C50C-407E-A947-70E740481C1C}">
                          <a14:useLocalDpi xmlns:a14="http://schemas.microsoft.com/office/drawing/2010/main" val="0"/>
                        </a:ext>
                      </a:extLst>
                    </a:blip>
                    <a:stretch>
                      <a:fillRect/>
                    </a:stretch>
                  </pic:blipFill>
                  <pic:spPr>
                    <a:xfrm>
                      <a:off x="0" y="0"/>
                      <a:ext cx="5400000" cy="1776831"/>
                    </a:xfrm>
                    <a:prstGeom prst="rect">
                      <a:avLst/>
                    </a:prstGeom>
                    <a:ln>
                      <a:solidFill>
                        <a:schemeClr val="tx1"/>
                      </a:solidFill>
                    </a:ln>
                  </pic:spPr>
                </pic:pic>
              </a:graphicData>
            </a:graphic>
          </wp:inline>
        </w:drawing>
      </w:r>
    </w:p>
    <w:p w14:paraId="52C2FAE2" w14:textId="5CC1E7D9" w:rsidR="00EB7559" w:rsidRDefault="00CB523B" w:rsidP="00EB7559">
      <w:pPr>
        <w:jc w:val="center"/>
      </w:pPr>
      <w:r>
        <w:rPr>
          <w:rFonts w:hint="eastAsia"/>
          <w:b/>
        </w:rPr>
        <w:t>公開</w:t>
      </w:r>
      <w:r w:rsidR="00EB7559" w:rsidRPr="00A00B22">
        <w:rPr>
          <w:rFonts w:hint="eastAsia"/>
          <w:b/>
        </w:rPr>
        <w:t>画面</w:t>
      </w:r>
    </w:p>
    <w:p w14:paraId="70BAB824" w14:textId="77777777" w:rsidR="00C40B1C" w:rsidRPr="0097308A" w:rsidRDefault="00C40B1C" w:rsidP="00EB7559"/>
    <w:p w14:paraId="618870BC" w14:textId="64786C3C" w:rsidR="008407F3" w:rsidRDefault="008407F3" w:rsidP="008407F3">
      <w:r>
        <w:rPr>
          <w:rFonts w:hint="eastAsia"/>
        </w:rPr>
        <w:t>なお、</w:t>
      </w:r>
      <w:r w:rsidRPr="00B95449">
        <w:rPr>
          <w:rFonts w:hint="eastAsia"/>
        </w:rPr>
        <w:t>公開アドレスアクセス時にログイン画面が表示され</w:t>
      </w:r>
      <w:r>
        <w:rPr>
          <w:rFonts w:hint="eastAsia"/>
        </w:rPr>
        <w:t>る</w:t>
      </w:r>
      <w:r w:rsidRPr="00B95449">
        <w:rPr>
          <w:rFonts w:hint="eastAsia"/>
        </w:rPr>
        <w:t>場合</w:t>
      </w:r>
      <w:r>
        <w:rPr>
          <w:rFonts w:hint="eastAsia"/>
        </w:rPr>
        <w:t>は、「</w:t>
      </w:r>
      <w:hyperlink w:anchor="_ログイン画面が表示された場合_1" w:history="1">
        <w:r w:rsidRPr="00070F9B">
          <w:rPr>
            <w:rStyle w:val="af0"/>
          </w:rPr>
          <w:t>5.3.</w:t>
        </w:r>
        <w:r w:rsidRPr="00070F9B">
          <w:rPr>
            <w:rStyle w:val="af0"/>
            <w:rFonts w:hint="eastAsia"/>
          </w:rPr>
          <w:t>ログイン画面が表示された場合</w:t>
        </w:r>
      </w:hyperlink>
      <w:r>
        <w:rPr>
          <w:rFonts w:hint="eastAsia"/>
        </w:rPr>
        <w:t>」をご参照ください。</w:t>
      </w:r>
    </w:p>
    <w:p w14:paraId="19ED8747" w14:textId="4D013304" w:rsidR="00435956" w:rsidRPr="00733360" w:rsidRDefault="00435956" w:rsidP="00B2141B">
      <w:pPr>
        <w:rPr>
          <w:lang w:eastAsia="ar-SA"/>
        </w:rPr>
      </w:pPr>
    </w:p>
    <w:p w14:paraId="763821CE" w14:textId="77777777" w:rsidR="00FC4775" w:rsidRDefault="00FC4775">
      <w:pPr>
        <w:adjustRightInd/>
        <w:snapToGrid/>
        <w:rPr>
          <w:rFonts w:cs="メイリオ"/>
          <w:b/>
          <w:kern w:val="21"/>
          <w:szCs w:val="21"/>
        </w:rPr>
      </w:pPr>
      <w:bookmarkStart w:id="42" w:name="_ログイン画面が表示された場合"/>
      <w:bookmarkEnd w:id="42"/>
      <w:r>
        <w:br w:type="page"/>
      </w:r>
    </w:p>
    <w:p w14:paraId="420F0F7F" w14:textId="0CAA241D" w:rsidR="00EE13B6" w:rsidRDefault="00EE13B6" w:rsidP="00EE13B6">
      <w:pPr>
        <w:pStyle w:val="2"/>
      </w:pPr>
      <w:bookmarkStart w:id="43" w:name="_ログイン画面が表示された場合_1"/>
      <w:bookmarkStart w:id="44" w:name="_Toc138151504"/>
      <w:bookmarkEnd w:id="43"/>
      <w:r>
        <w:rPr>
          <w:rFonts w:hint="eastAsia"/>
          <w:lang w:eastAsia="ja-JP"/>
        </w:rPr>
        <w:lastRenderedPageBreak/>
        <w:t>ログイン画面が表示された場合</w:t>
      </w:r>
      <w:bookmarkEnd w:id="44"/>
    </w:p>
    <w:p w14:paraId="0991C28C" w14:textId="0C9C8967" w:rsidR="00C42197" w:rsidRDefault="009D18C5" w:rsidP="00C42197">
      <w:r>
        <w:rPr>
          <w:rFonts w:hint="eastAsia"/>
        </w:rPr>
        <w:t>管理者またはファイル送受信を開始したユーザーの設定によっては</w:t>
      </w:r>
      <w:r w:rsidR="001634CA">
        <w:rPr>
          <w:rFonts w:hint="eastAsia"/>
        </w:rPr>
        <w:t>、公開アドレスのアクセス時に</w:t>
      </w:r>
      <w:r w:rsidR="00FC4775">
        <w:rPr>
          <w:rFonts w:hint="eastAsia"/>
        </w:rPr>
        <w:t>メール認証ログイン画面</w:t>
      </w:r>
      <w:r w:rsidR="009909D0">
        <w:rPr>
          <w:rFonts w:hint="eastAsia"/>
        </w:rPr>
        <w:t>、</w:t>
      </w:r>
      <w:r w:rsidR="00FC4775">
        <w:rPr>
          <w:rFonts w:hint="eastAsia"/>
        </w:rPr>
        <w:t>またはパスワードによるログイン画面</w:t>
      </w:r>
      <w:r w:rsidR="001634CA">
        <w:rPr>
          <w:rFonts w:hint="eastAsia"/>
        </w:rPr>
        <w:t>が表示されることがあります。</w:t>
      </w:r>
    </w:p>
    <w:p w14:paraId="6C4FEE7C" w14:textId="77777777" w:rsidR="006C7205" w:rsidRDefault="006C7205" w:rsidP="00C42197"/>
    <w:p w14:paraId="534CC449" w14:textId="7B1B2125" w:rsidR="00F13EBA" w:rsidRPr="00C42197" w:rsidRDefault="00C42197" w:rsidP="00B2141B">
      <w:r>
        <w:rPr>
          <w:rFonts w:hint="eastAsia"/>
        </w:rPr>
        <w:t>いずれの場合も、認証成功後に公開アドレスからダウンロード/アップロードを行うことができるようになります。</w:t>
      </w:r>
    </w:p>
    <w:p w14:paraId="53C60B9B" w14:textId="419E557B" w:rsidR="003430F2" w:rsidRDefault="003430F2" w:rsidP="003430F2">
      <w:pPr>
        <w:jc w:val="center"/>
      </w:pPr>
      <w:r>
        <w:rPr>
          <w:noProof/>
        </w:rPr>
        <w:drawing>
          <wp:inline distT="0" distB="0" distL="0" distR="0" wp14:anchorId="6F6E9CE4" wp14:editId="724227B9">
            <wp:extent cx="2880000" cy="2643263"/>
            <wp:effectExtent l="19050" t="19050" r="15875" b="2413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2880000" cy="26432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B80FC6" w14:textId="08D4F437" w:rsidR="003430F2" w:rsidRDefault="003430F2" w:rsidP="003430F2">
      <w:pPr>
        <w:jc w:val="center"/>
        <w:rPr>
          <w:b/>
        </w:rPr>
      </w:pPr>
      <w:r w:rsidRPr="00664F6C">
        <w:rPr>
          <w:rFonts w:hint="eastAsia"/>
          <w:b/>
        </w:rPr>
        <w:t>メール認証ログイン画面</w:t>
      </w:r>
    </w:p>
    <w:p w14:paraId="525F9F38" w14:textId="77777777" w:rsidR="00733360" w:rsidRDefault="00733360" w:rsidP="00733360">
      <w:pPr>
        <w:jc w:val="center"/>
      </w:pPr>
      <w:r>
        <w:rPr>
          <w:noProof/>
        </w:rPr>
        <w:drawing>
          <wp:inline distT="0" distB="0" distL="0" distR="0" wp14:anchorId="7F483BD0" wp14:editId="112B8F87">
            <wp:extent cx="2543175" cy="1971675"/>
            <wp:effectExtent l="19050" t="19050" r="9525"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2558793" cy="1983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6BFFFC" w14:textId="7682EBD7" w:rsidR="00733360" w:rsidRPr="00A468FD" w:rsidRDefault="00FC4775" w:rsidP="00733360">
      <w:pPr>
        <w:jc w:val="center"/>
        <w:rPr>
          <w:b/>
        </w:rPr>
      </w:pPr>
      <w:r>
        <w:rPr>
          <w:rFonts w:hint="eastAsia"/>
          <w:b/>
        </w:rPr>
        <w:t>パスワードによるログイン</w:t>
      </w:r>
      <w:r w:rsidR="00733360" w:rsidRPr="00A468FD">
        <w:rPr>
          <w:rFonts w:hint="eastAsia"/>
          <w:b/>
        </w:rPr>
        <w:t>画面</w:t>
      </w:r>
    </w:p>
    <w:p w14:paraId="0899A071" w14:textId="77777777" w:rsidR="00922922" w:rsidRPr="00922922" w:rsidRDefault="00922922" w:rsidP="00B2141B"/>
    <w:p w14:paraId="1F83906A" w14:textId="2C5F9D61" w:rsidR="005D0123" w:rsidRPr="0044023B" w:rsidRDefault="009841C2" w:rsidP="00B2141B">
      <w:pPr>
        <w:rPr>
          <w:lang w:eastAsia="ar-SA"/>
        </w:rPr>
      </w:pPr>
      <w:r>
        <w:rPr>
          <w:rFonts w:hint="eastAsia"/>
        </w:rPr>
        <w:t>それぞれの</w:t>
      </w:r>
      <w:r w:rsidR="0044023B">
        <w:rPr>
          <w:rFonts w:hint="eastAsia"/>
        </w:rPr>
        <w:t>詳細につ</w:t>
      </w:r>
      <w:r w:rsidR="003F7A58">
        <w:rPr>
          <w:rFonts w:hint="eastAsia"/>
        </w:rPr>
        <w:t>きまして</w:t>
      </w:r>
      <w:r w:rsidR="0044023B">
        <w:rPr>
          <w:rFonts w:hint="eastAsia"/>
        </w:rPr>
        <w:t>は</w:t>
      </w:r>
      <w:r w:rsidR="003F7A58">
        <w:rPr>
          <w:rFonts w:hint="eastAsia"/>
        </w:rPr>
        <w:t>、</w:t>
      </w:r>
      <w:r w:rsidR="003430F2">
        <w:rPr>
          <w:rFonts w:hint="eastAsia"/>
        </w:rPr>
        <w:t>「</w:t>
      </w:r>
      <w:hyperlink w:anchor="_ワンタイムパスワードによるログイン" w:history="1">
        <w:r w:rsidR="003430F2" w:rsidRPr="00967455">
          <w:rPr>
            <w:rStyle w:val="af0"/>
            <w:rFonts w:hint="eastAsia"/>
          </w:rPr>
          <w:t>5.3.1.ワンタイムパスワードによるログイン</w:t>
        </w:r>
      </w:hyperlink>
      <w:r w:rsidR="003430F2">
        <w:rPr>
          <w:rFonts w:hint="eastAsia"/>
        </w:rPr>
        <w:t>」「</w:t>
      </w:r>
      <w:hyperlink w:anchor="_公開パスワードによるログイン" w:history="1">
        <w:r w:rsidR="003430F2" w:rsidRPr="00967455">
          <w:rPr>
            <w:rStyle w:val="af0"/>
            <w:rFonts w:hint="eastAsia"/>
          </w:rPr>
          <w:t>5.3.2.ランダム/固定パスワードによるログイン</w:t>
        </w:r>
      </w:hyperlink>
      <w:r w:rsidR="003430F2">
        <w:rPr>
          <w:rFonts w:hint="eastAsia"/>
        </w:rPr>
        <w:t>」をご参照ください。</w:t>
      </w:r>
    </w:p>
    <w:p w14:paraId="580D896E" w14:textId="607A6FC8" w:rsidR="005B3DA9" w:rsidRDefault="005B3DA9" w:rsidP="00EE13B6">
      <w:pPr>
        <w:pStyle w:val="3"/>
      </w:pPr>
      <w:bookmarkStart w:id="45" w:name="_ワンタイムパスワードによるログイン"/>
      <w:bookmarkStart w:id="46" w:name="_Toc49441211"/>
      <w:bookmarkStart w:id="47" w:name="_Toc138151505"/>
      <w:bookmarkEnd w:id="45"/>
      <w:r>
        <w:rPr>
          <w:rFonts w:hint="eastAsia"/>
        </w:rPr>
        <w:lastRenderedPageBreak/>
        <w:t>ワンタイムパスワードによるログイン</w:t>
      </w:r>
      <w:bookmarkEnd w:id="46"/>
      <w:bookmarkEnd w:id="47"/>
    </w:p>
    <w:p w14:paraId="30E2CC89" w14:textId="1F89BC10" w:rsidR="00A70A3E" w:rsidRDefault="00B44696" w:rsidP="009D73F0">
      <w:r w:rsidRPr="00B44696">
        <w:rPr>
          <w:rFonts w:hint="eastAsia"/>
        </w:rPr>
        <w:t>ファイル</w:t>
      </w:r>
      <w:r w:rsidR="00DC58F2">
        <w:rPr>
          <w:rFonts w:hint="eastAsia"/>
        </w:rPr>
        <w:t>送信</w:t>
      </w:r>
      <w:r>
        <w:rPr>
          <w:rFonts w:hint="eastAsia"/>
        </w:rPr>
        <w:t>メール</w:t>
      </w:r>
      <w:r w:rsidR="00933573">
        <w:rPr>
          <w:rFonts w:hint="eastAsia"/>
        </w:rPr>
        <w:t>、あるいは</w:t>
      </w:r>
      <w:r w:rsidRPr="00B44696">
        <w:rPr>
          <w:rFonts w:hint="eastAsia"/>
        </w:rPr>
        <w:t>ファイル</w:t>
      </w:r>
      <w:r w:rsidR="00070886">
        <w:rPr>
          <w:rFonts w:hint="eastAsia"/>
        </w:rPr>
        <w:t>受信</w:t>
      </w:r>
      <w:r>
        <w:rPr>
          <w:rFonts w:hint="eastAsia"/>
        </w:rPr>
        <w:t>メールに記載されている</w:t>
      </w:r>
      <w:r w:rsidR="009D73F0">
        <w:rPr>
          <w:rFonts w:hint="eastAsia"/>
        </w:rPr>
        <w:t>公開アドレスアクセス時に</w:t>
      </w:r>
      <w:r w:rsidR="00A70A3E">
        <w:rPr>
          <w:rFonts w:hint="eastAsia"/>
        </w:rPr>
        <w:t>以下のような</w:t>
      </w:r>
      <w:r w:rsidR="009D73F0">
        <w:rPr>
          <w:rFonts w:hint="eastAsia"/>
        </w:rPr>
        <w:t>メール認証</w:t>
      </w:r>
      <w:r w:rsidR="00A70A3E">
        <w:rPr>
          <w:rFonts w:hint="eastAsia"/>
        </w:rPr>
        <w:t>ログイン</w:t>
      </w:r>
      <w:r w:rsidR="009D73F0">
        <w:rPr>
          <w:rFonts w:hint="eastAsia"/>
        </w:rPr>
        <w:t>画面が表示され</w:t>
      </w:r>
      <w:r>
        <w:rPr>
          <w:rFonts w:hint="eastAsia"/>
        </w:rPr>
        <w:t>る場合があります。</w:t>
      </w:r>
    </w:p>
    <w:p w14:paraId="320B0209" w14:textId="65AB527A" w:rsidR="00BF0D58" w:rsidRDefault="00BF0D58">
      <w:pPr>
        <w:adjustRightInd/>
        <w:snapToGrid/>
      </w:pPr>
    </w:p>
    <w:p w14:paraId="10E2AE19" w14:textId="18ACA38C" w:rsidR="006B56FA" w:rsidRDefault="006B56FA" w:rsidP="009D73F0">
      <w:r>
        <w:rPr>
          <w:rFonts w:hint="eastAsia"/>
        </w:rPr>
        <w:t>この場合、はじめにメールアドレス欄にメールアドレスを入力して「パスワード取得」をクリックします。</w:t>
      </w:r>
    </w:p>
    <w:p w14:paraId="46FCAB3B" w14:textId="5ACCC09F" w:rsidR="009D73F0" w:rsidRDefault="002349AB" w:rsidP="009D73F0">
      <w:pPr>
        <w:jc w:val="center"/>
      </w:pPr>
      <w:r>
        <w:rPr>
          <w:noProof/>
        </w:rPr>
        <mc:AlternateContent>
          <mc:Choice Requires="wps">
            <w:drawing>
              <wp:anchor distT="0" distB="0" distL="114300" distR="114300" simplePos="0" relativeHeight="251774976" behindDoc="0" locked="0" layoutInCell="1" allowOverlap="1" wp14:anchorId="2A04A6E6" wp14:editId="03D1C8DF">
                <wp:simplePos x="0" y="0"/>
                <wp:positionH relativeFrom="column">
                  <wp:posOffset>1415415</wp:posOffset>
                </wp:positionH>
                <wp:positionV relativeFrom="paragraph">
                  <wp:posOffset>2147570</wp:posOffset>
                </wp:positionV>
                <wp:extent cx="1476375" cy="152400"/>
                <wp:effectExtent l="0" t="0" r="28575" b="19050"/>
                <wp:wrapNone/>
                <wp:docPr id="345" name="正方形/長方形 345"/>
                <wp:cNvGraphicFramePr/>
                <a:graphic xmlns:a="http://schemas.openxmlformats.org/drawingml/2006/main">
                  <a:graphicData uri="http://schemas.microsoft.com/office/word/2010/wordprocessingShape">
                    <wps:wsp>
                      <wps:cNvSpPr/>
                      <wps:spPr>
                        <a:xfrm>
                          <a:off x="0" y="0"/>
                          <a:ext cx="1476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955A5" id="正方形/長方形 345" o:spid="_x0000_s1026" style="position:absolute;left:0;text-align:left;margin-left:111.45pt;margin-top:169.1pt;width:116.25pt;height: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776000" behindDoc="0" locked="0" layoutInCell="1" allowOverlap="1" wp14:anchorId="47CE9421" wp14:editId="5980474F">
                <wp:simplePos x="0" y="0"/>
                <wp:positionH relativeFrom="column">
                  <wp:posOffset>2939415</wp:posOffset>
                </wp:positionH>
                <wp:positionV relativeFrom="paragraph">
                  <wp:posOffset>2147570</wp:posOffset>
                </wp:positionV>
                <wp:extent cx="1028700" cy="152400"/>
                <wp:effectExtent l="0" t="0" r="19050" b="19050"/>
                <wp:wrapNone/>
                <wp:docPr id="346" name="正方形/長方形 346"/>
                <wp:cNvGraphicFramePr/>
                <a:graphic xmlns:a="http://schemas.openxmlformats.org/drawingml/2006/main">
                  <a:graphicData uri="http://schemas.microsoft.com/office/word/2010/wordprocessingShape">
                    <wps:wsp>
                      <wps:cNvSpPr/>
                      <wps:spPr>
                        <a:xfrm>
                          <a:off x="0" y="0"/>
                          <a:ext cx="10287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C26E4" id="正方形/長方形 346" o:spid="_x0000_s1026" style="position:absolute;left:0;text-align:left;margin-left:231.45pt;margin-top:169.1pt;width:81pt;height:1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" filled="f" strokecolor="red" strokeweight="2pt"/>
            </w:pict>
          </mc:Fallback>
        </mc:AlternateContent>
      </w:r>
      <w:r w:rsidR="009D73F0">
        <w:rPr>
          <w:noProof/>
        </w:rPr>
        <w:drawing>
          <wp:inline distT="0" distB="0" distL="0" distR="0" wp14:anchorId="66F915A4" wp14:editId="1496C447">
            <wp:extent cx="2880000" cy="2643263"/>
            <wp:effectExtent l="19050" t="19050" r="15875" b="2413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2880000" cy="26432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641E0C1" w14:textId="2AD50C40" w:rsidR="009D73F0" w:rsidRDefault="009D73F0" w:rsidP="009D73F0">
      <w:pPr>
        <w:jc w:val="center"/>
        <w:rPr>
          <w:b/>
        </w:rPr>
      </w:pPr>
      <w:r w:rsidRPr="00664F6C">
        <w:rPr>
          <w:rFonts w:hint="eastAsia"/>
          <w:b/>
        </w:rPr>
        <w:t>メール認証ログイン画面</w:t>
      </w:r>
      <w:r w:rsidR="006B56FA">
        <w:rPr>
          <w:rFonts w:hint="eastAsia"/>
          <w:b/>
        </w:rPr>
        <w:t>(メールアドレス入力)</w:t>
      </w:r>
    </w:p>
    <w:p w14:paraId="0468DE94" w14:textId="77777777" w:rsidR="003E5AC2" w:rsidRDefault="003E5AC2" w:rsidP="009D73F0"/>
    <w:p w14:paraId="3D01C1C8" w14:textId="4A6E4C10" w:rsidR="009D73F0" w:rsidRDefault="00F95CE9" w:rsidP="009D73F0">
      <w:r>
        <w:rPr>
          <w:rFonts w:hint="eastAsia"/>
        </w:rPr>
        <w:t>以下のようなパスワード入力画面に切り替わり</w:t>
      </w:r>
      <w:r w:rsidR="00451345">
        <w:rPr>
          <w:rFonts w:hint="eastAsia"/>
        </w:rPr>
        <w:t>、</w:t>
      </w:r>
      <w:r w:rsidR="009D73F0">
        <w:rPr>
          <w:rFonts w:hint="eastAsia"/>
        </w:rPr>
        <w:t>別途ワンタイムパスワードが記載されたメールが送られてきます</w:t>
      </w:r>
      <w:r w:rsidR="00A70A3E">
        <w:rPr>
          <w:rFonts w:hint="eastAsia"/>
        </w:rPr>
        <w:t>ので、</w:t>
      </w:r>
      <w:r w:rsidR="009D73F0">
        <w:rPr>
          <w:rFonts w:hint="eastAsia"/>
        </w:rPr>
        <w:t>画面上のパスワード欄に入力して「パスワード送信」をクリックします。</w:t>
      </w:r>
    </w:p>
    <w:p w14:paraId="6CBDFFFD" w14:textId="77777777" w:rsidR="00513024" w:rsidRDefault="00513024" w:rsidP="004C2867">
      <w:pPr>
        <w:pStyle w:val="af5"/>
        <w:numPr>
          <w:ilvl w:val="0"/>
          <w:numId w:val="3"/>
        </w:numPr>
        <w:ind w:leftChars="0"/>
        <w:rPr>
          <w:lang w:eastAsia="ar-SA"/>
        </w:rPr>
      </w:pPr>
      <w:r>
        <w:rPr>
          <w:rFonts w:hint="eastAsia"/>
        </w:rPr>
        <w:t>メール記載の有効期限を超えたワンタイムパスワードは無効となります。</w:t>
      </w:r>
    </w:p>
    <w:p w14:paraId="26F06B09" w14:textId="096DAE11" w:rsidR="00513024" w:rsidRPr="00513024" w:rsidRDefault="00513024" w:rsidP="004C2867">
      <w:pPr>
        <w:pStyle w:val="af5"/>
        <w:numPr>
          <w:ilvl w:val="0"/>
          <w:numId w:val="3"/>
        </w:numPr>
        <w:ind w:leftChars="0"/>
      </w:pPr>
      <w:r>
        <w:rPr>
          <w:rFonts w:hint="eastAsia"/>
        </w:rPr>
        <w:t>認証に成功するとワンタイムパスワードは無効となります。</w:t>
      </w:r>
    </w:p>
    <w:p w14:paraId="0773E994" w14:textId="5AC7F2D2" w:rsidR="009D73F0" w:rsidRDefault="000A2F84" w:rsidP="009D73F0">
      <w:pPr>
        <w:jc w:val="center"/>
      </w:pPr>
      <w:r w:rsidRPr="000A2F84">
        <w:rPr>
          <w:noProof/>
        </w:rPr>
        <w:lastRenderedPageBreak/>
        <mc:AlternateContent>
          <mc:Choice Requires="wps">
            <w:drawing>
              <wp:anchor distT="0" distB="0" distL="114300" distR="114300" simplePos="0" relativeHeight="251993088" behindDoc="0" locked="0" layoutInCell="1" allowOverlap="1" wp14:anchorId="289EC531" wp14:editId="4C3EE1FA">
                <wp:simplePos x="0" y="0"/>
                <wp:positionH relativeFrom="column">
                  <wp:posOffset>1396365</wp:posOffset>
                </wp:positionH>
                <wp:positionV relativeFrom="paragraph">
                  <wp:posOffset>2010410</wp:posOffset>
                </wp:positionV>
                <wp:extent cx="1476375" cy="152400"/>
                <wp:effectExtent l="0" t="0" r="28575" b="19050"/>
                <wp:wrapNone/>
                <wp:docPr id="16" name="正方形/長方形 16"/>
                <wp:cNvGraphicFramePr/>
                <a:graphic xmlns:a="http://schemas.openxmlformats.org/drawingml/2006/main">
                  <a:graphicData uri="http://schemas.microsoft.com/office/word/2010/wordprocessingShape">
                    <wps:wsp>
                      <wps:cNvSpPr/>
                      <wps:spPr>
                        <a:xfrm>
                          <a:off x="0" y="0"/>
                          <a:ext cx="1476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DEB37" id="正方形/長方形 16" o:spid="_x0000_s1026" style="position:absolute;left:0;text-align:left;margin-left:109.95pt;margin-top:158.3pt;width:116.25pt;height:1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" filled="f" strokecolor="red" strokeweight="2pt"/>
            </w:pict>
          </mc:Fallback>
        </mc:AlternateContent>
      </w:r>
      <w:r w:rsidRPr="000A2F84">
        <w:rPr>
          <w:noProof/>
        </w:rPr>
        <mc:AlternateContent>
          <mc:Choice Requires="wps">
            <w:drawing>
              <wp:anchor distT="0" distB="0" distL="114300" distR="114300" simplePos="0" relativeHeight="251994112" behindDoc="0" locked="0" layoutInCell="1" allowOverlap="1" wp14:anchorId="07E09EFF" wp14:editId="1768007D">
                <wp:simplePos x="0" y="0"/>
                <wp:positionH relativeFrom="column">
                  <wp:posOffset>2920365</wp:posOffset>
                </wp:positionH>
                <wp:positionV relativeFrom="paragraph">
                  <wp:posOffset>2010410</wp:posOffset>
                </wp:positionV>
                <wp:extent cx="1028700" cy="1524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10287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1D037" id="正方形/長方形 24" o:spid="_x0000_s1026" style="position:absolute;left:0;text-align:left;margin-left:229.95pt;margin-top:158.3pt;width:81pt;height:1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" filled="f" strokecolor="red" strokeweight="2pt"/>
            </w:pict>
          </mc:Fallback>
        </mc:AlternateContent>
      </w:r>
      <w:r w:rsidR="009D73F0">
        <w:rPr>
          <w:noProof/>
        </w:rPr>
        <w:drawing>
          <wp:inline distT="0" distB="0" distL="0" distR="0" wp14:anchorId="3C2AB2EB" wp14:editId="1EFB2693">
            <wp:extent cx="2880000" cy="2640907"/>
            <wp:effectExtent l="19050" t="19050" r="15875" b="2667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a:stretch/>
                  </pic:blipFill>
                  <pic:spPr bwMode="auto">
                    <a:xfrm>
                      <a:off x="0" y="0"/>
                      <a:ext cx="2880000" cy="264090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D49707" w14:textId="74761942" w:rsidR="009D73F0" w:rsidRDefault="009D73F0" w:rsidP="009D73F0">
      <w:pPr>
        <w:jc w:val="center"/>
      </w:pPr>
      <w:r w:rsidRPr="00664F6C">
        <w:rPr>
          <w:rFonts w:hint="eastAsia"/>
          <w:b/>
        </w:rPr>
        <w:t>メール認証ログイン画面</w:t>
      </w:r>
      <w:r w:rsidR="006B56FA">
        <w:rPr>
          <w:rFonts w:hint="eastAsia"/>
          <w:b/>
        </w:rPr>
        <w:t>(パスワード入力)</w:t>
      </w:r>
    </w:p>
    <w:p w14:paraId="6AB2AD39" w14:textId="77777777" w:rsidR="009D73F0" w:rsidRDefault="009D73F0" w:rsidP="009D73F0"/>
    <w:p w14:paraId="63AC610F" w14:textId="77777777" w:rsidR="009D73F0" w:rsidRDefault="009D73F0" w:rsidP="009D73F0">
      <w:pPr>
        <w:jc w:val="center"/>
      </w:pPr>
      <w:r>
        <w:rPr>
          <w:rFonts w:hint="eastAsia"/>
          <w:noProof/>
        </w:rPr>
        <w:drawing>
          <wp:inline distT="0" distB="0" distL="0" distR="0" wp14:anchorId="2CD61140" wp14:editId="2BA39FFF">
            <wp:extent cx="5400000" cy="1736395"/>
            <wp:effectExtent l="19050" t="19050" r="10795" b="1651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3-3-3-2.png"/>
                    <pic:cNvPicPr/>
                  </pic:nvPicPr>
                  <pic:blipFill>
                    <a:blip r:embed="rId55">
                      <a:extLst>
                        <a:ext uri="{28A0092B-C50C-407E-A947-70E740481C1C}">
                          <a14:useLocalDpi xmlns:a14="http://schemas.microsoft.com/office/drawing/2010/main" val="0"/>
                        </a:ext>
                      </a:extLst>
                    </a:blip>
                    <a:stretch>
                      <a:fillRect/>
                    </a:stretch>
                  </pic:blipFill>
                  <pic:spPr>
                    <a:xfrm>
                      <a:off x="0" y="0"/>
                      <a:ext cx="5400000" cy="1736395"/>
                    </a:xfrm>
                    <a:prstGeom prst="rect">
                      <a:avLst/>
                    </a:prstGeom>
                    <a:ln>
                      <a:solidFill>
                        <a:schemeClr val="tx1"/>
                      </a:solidFill>
                    </a:ln>
                  </pic:spPr>
                </pic:pic>
              </a:graphicData>
            </a:graphic>
          </wp:inline>
        </w:drawing>
      </w:r>
    </w:p>
    <w:p w14:paraId="6714783B" w14:textId="0CF4DEF0" w:rsidR="009D73F0" w:rsidRPr="00B00C50" w:rsidRDefault="009D73F0" w:rsidP="009D73F0">
      <w:pPr>
        <w:jc w:val="center"/>
        <w:rPr>
          <w:b/>
        </w:rPr>
      </w:pPr>
      <w:r w:rsidRPr="00B00C50">
        <w:rPr>
          <w:rFonts w:hint="eastAsia"/>
          <w:b/>
        </w:rPr>
        <w:t>ワンタイムパスワードメール</w:t>
      </w:r>
    </w:p>
    <w:p w14:paraId="17554BF9" w14:textId="77777777" w:rsidR="009D73F0" w:rsidRDefault="009D73F0" w:rsidP="009D73F0"/>
    <w:p w14:paraId="3E504F72" w14:textId="06F6E67D" w:rsidR="009D73F0" w:rsidRDefault="009D73F0" w:rsidP="009D73F0">
      <w:pPr>
        <w:adjustRightInd/>
        <w:snapToGrid/>
      </w:pPr>
      <w:r>
        <w:rPr>
          <w:rFonts w:hint="eastAsia"/>
        </w:rPr>
        <w:t>認証に成功すると</w:t>
      </w:r>
      <w:r w:rsidR="001F20F2">
        <w:rPr>
          <w:rFonts w:hint="eastAsia"/>
        </w:rPr>
        <w:t>公開</w:t>
      </w:r>
      <w:r>
        <w:rPr>
          <w:rFonts w:hint="eastAsia"/>
        </w:rPr>
        <w:t>画面が表示されます。</w:t>
      </w:r>
    </w:p>
    <w:p w14:paraId="0DF012AE" w14:textId="77777777" w:rsidR="002D697A" w:rsidRDefault="002D697A" w:rsidP="00B2141B">
      <w:pPr>
        <w:rPr>
          <w:lang w:eastAsia="ar-SA"/>
        </w:rPr>
      </w:pPr>
    </w:p>
    <w:p w14:paraId="539FAEDB" w14:textId="0DA573F8" w:rsidR="00B85859" w:rsidRDefault="000E5AD9" w:rsidP="00EE13B6">
      <w:pPr>
        <w:pStyle w:val="3"/>
      </w:pPr>
      <w:bookmarkStart w:id="48" w:name="_公開パスワードによるログイン"/>
      <w:bookmarkStart w:id="49" w:name="_ランダムパスワードによるログイン"/>
      <w:bookmarkStart w:id="50" w:name="_ランダム/固定パスワードによるログイン"/>
      <w:bookmarkStart w:id="51" w:name="_Toc138151506"/>
      <w:bookmarkEnd w:id="48"/>
      <w:bookmarkEnd w:id="49"/>
      <w:bookmarkEnd w:id="50"/>
      <w:r>
        <w:rPr>
          <w:rFonts w:hint="eastAsia"/>
        </w:rPr>
        <w:t>ランダム</w:t>
      </w:r>
      <w:r w:rsidR="00AE42C9">
        <w:rPr>
          <w:rFonts w:hint="eastAsia"/>
        </w:rPr>
        <w:t>/固定</w:t>
      </w:r>
      <w:r>
        <w:rPr>
          <w:rFonts w:hint="eastAsia"/>
        </w:rPr>
        <w:t>パスワードによるログイン</w:t>
      </w:r>
      <w:bookmarkEnd w:id="51"/>
    </w:p>
    <w:p w14:paraId="17ED0A1B" w14:textId="7CAFBEE3" w:rsidR="007954CF" w:rsidRDefault="00933573" w:rsidP="007954CF">
      <w:r w:rsidRPr="00B44696">
        <w:rPr>
          <w:rFonts w:hint="eastAsia"/>
        </w:rPr>
        <w:t>ファイル</w:t>
      </w:r>
      <w:r w:rsidR="00DC58F2">
        <w:rPr>
          <w:rFonts w:hint="eastAsia"/>
        </w:rPr>
        <w:t>送信</w:t>
      </w:r>
      <w:r>
        <w:rPr>
          <w:rFonts w:hint="eastAsia"/>
        </w:rPr>
        <w:t>メール、あるいは</w:t>
      </w:r>
      <w:r w:rsidRPr="00B44696">
        <w:rPr>
          <w:rFonts w:hint="eastAsia"/>
        </w:rPr>
        <w:t>ファイル</w:t>
      </w:r>
      <w:r w:rsidR="00070886">
        <w:rPr>
          <w:rFonts w:hint="eastAsia"/>
        </w:rPr>
        <w:t>受信</w:t>
      </w:r>
      <w:r>
        <w:rPr>
          <w:rFonts w:hint="eastAsia"/>
        </w:rPr>
        <w:t>メールに記載されている公開アドレスアクセス時に</w:t>
      </w:r>
      <w:r w:rsidR="00FF53E4">
        <w:rPr>
          <w:rFonts w:hint="eastAsia"/>
        </w:rPr>
        <w:t>以下のような</w:t>
      </w:r>
      <w:r w:rsidR="00B44696">
        <w:rPr>
          <w:rFonts w:hint="eastAsia"/>
        </w:rPr>
        <w:t>ログイン画面が表示される場合があります。</w:t>
      </w:r>
    </w:p>
    <w:p w14:paraId="7D3B0186" w14:textId="4FF7824A" w:rsidR="00F34EEC" w:rsidRDefault="00F34EEC" w:rsidP="007954CF"/>
    <w:p w14:paraId="107EDAB6" w14:textId="50AAE6CD" w:rsidR="00B44696" w:rsidRDefault="007802C2" w:rsidP="00A817A9">
      <w:r>
        <w:rPr>
          <w:rFonts w:hint="eastAsia"/>
        </w:rPr>
        <w:t>この場合は</w:t>
      </w:r>
      <w:r w:rsidR="007954CF">
        <w:rPr>
          <w:rFonts w:hint="eastAsia"/>
        </w:rPr>
        <w:t>、別途</w:t>
      </w:r>
      <w:r w:rsidR="00DB67CB">
        <w:rPr>
          <w:rFonts w:hint="eastAsia"/>
        </w:rPr>
        <w:t>送信される</w:t>
      </w:r>
      <w:r w:rsidR="007954CF" w:rsidRPr="00933573">
        <w:t>パスワード通知</w:t>
      </w:r>
      <w:r w:rsidR="007954CF">
        <w:rPr>
          <w:rFonts w:hint="eastAsia"/>
        </w:rPr>
        <w:t>メール</w:t>
      </w:r>
      <w:r w:rsidR="00DB67CB">
        <w:rPr>
          <w:rFonts w:hint="eastAsia"/>
        </w:rPr>
        <w:t>に</w:t>
      </w:r>
      <w:r w:rsidR="007954CF">
        <w:rPr>
          <w:rFonts w:hint="eastAsia"/>
        </w:rPr>
        <w:t>記載されている公開パスワード</w:t>
      </w:r>
      <w:r>
        <w:rPr>
          <w:rFonts w:hint="eastAsia"/>
        </w:rPr>
        <w:t>かファイル送受信を行ったユーザーから知らされるパスワードを</w:t>
      </w:r>
      <w:r w:rsidR="007954CF">
        <w:rPr>
          <w:rFonts w:hint="eastAsia"/>
        </w:rPr>
        <w:t>入力後</w:t>
      </w:r>
      <w:r>
        <w:rPr>
          <w:rFonts w:hint="eastAsia"/>
        </w:rPr>
        <w:t>、</w:t>
      </w:r>
      <w:r w:rsidR="007954CF">
        <w:rPr>
          <w:rFonts w:hint="eastAsia"/>
        </w:rPr>
        <w:t>「ログイン」をクリックします。</w:t>
      </w:r>
    </w:p>
    <w:p w14:paraId="2B04570B" w14:textId="77777777" w:rsidR="00B44696" w:rsidRDefault="00B44696" w:rsidP="00B44696">
      <w:pPr>
        <w:jc w:val="center"/>
      </w:pPr>
      <w:r>
        <w:rPr>
          <w:noProof/>
        </w:rPr>
        <w:lastRenderedPageBreak/>
        <w:drawing>
          <wp:inline distT="0" distB="0" distL="0" distR="0" wp14:anchorId="78396912" wp14:editId="4D80BD84">
            <wp:extent cx="2543175" cy="1971675"/>
            <wp:effectExtent l="19050" t="19050" r="9525" b="28575"/>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a:stretch/>
                  </pic:blipFill>
                  <pic:spPr bwMode="auto">
                    <a:xfrm>
                      <a:off x="0" y="0"/>
                      <a:ext cx="2558793" cy="1983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8C0F72" w14:textId="77777777" w:rsidR="00B44696" w:rsidRPr="00A468FD" w:rsidRDefault="00B44696" w:rsidP="00B44696">
      <w:pPr>
        <w:jc w:val="center"/>
        <w:rPr>
          <w:b/>
        </w:rPr>
      </w:pPr>
      <w:r>
        <w:rPr>
          <w:rFonts w:hint="eastAsia"/>
          <w:b/>
        </w:rPr>
        <w:t>公開アドレスアクセス時のログイン</w:t>
      </w:r>
      <w:r w:rsidRPr="00A468FD">
        <w:rPr>
          <w:rFonts w:hint="eastAsia"/>
          <w:b/>
        </w:rPr>
        <w:t>画面</w:t>
      </w:r>
    </w:p>
    <w:p w14:paraId="3A07965B" w14:textId="55742221" w:rsidR="00FF53E4" w:rsidRDefault="00FF53E4" w:rsidP="00933573"/>
    <w:p w14:paraId="7677F8AE" w14:textId="77777777" w:rsidR="00933573" w:rsidRDefault="00933573" w:rsidP="00933573">
      <w:pPr>
        <w:jc w:val="center"/>
      </w:pPr>
      <w:r>
        <w:rPr>
          <w:noProof/>
        </w:rPr>
        <w:drawing>
          <wp:inline distT="0" distB="0" distL="0" distR="0" wp14:anchorId="637B927A" wp14:editId="7519684D">
            <wp:extent cx="5400000" cy="1778749"/>
            <wp:effectExtent l="19050" t="19050" r="10795" b="12065"/>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3-3-3-3.png"/>
                    <pic:cNvPicPr/>
                  </pic:nvPicPr>
                  <pic:blipFill>
                    <a:blip r:embed="rId56">
                      <a:extLst>
                        <a:ext uri="{28A0092B-C50C-407E-A947-70E740481C1C}">
                          <a14:useLocalDpi xmlns:a14="http://schemas.microsoft.com/office/drawing/2010/main" val="0"/>
                        </a:ext>
                      </a:extLst>
                    </a:blip>
                    <a:stretch>
                      <a:fillRect/>
                    </a:stretch>
                  </pic:blipFill>
                  <pic:spPr>
                    <a:xfrm>
                      <a:off x="0" y="0"/>
                      <a:ext cx="5400000" cy="1778749"/>
                    </a:xfrm>
                    <a:prstGeom prst="rect">
                      <a:avLst/>
                    </a:prstGeom>
                    <a:ln>
                      <a:solidFill>
                        <a:schemeClr val="tx1"/>
                      </a:solidFill>
                    </a:ln>
                  </pic:spPr>
                </pic:pic>
              </a:graphicData>
            </a:graphic>
          </wp:inline>
        </w:drawing>
      </w:r>
    </w:p>
    <w:p w14:paraId="738C2BDC" w14:textId="529AB823" w:rsidR="00933573" w:rsidRPr="001C03D9" w:rsidRDefault="00E46839" w:rsidP="00933573">
      <w:pPr>
        <w:jc w:val="center"/>
        <w:rPr>
          <w:b/>
        </w:rPr>
      </w:pPr>
      <w:r>
        <w:rPr>
          <w:rFonts w:hint="eastAsia"/>
          <w:b/>
        </w:rPr>
        <w:t>ランダム</w:t>
      </w:r>
      <w:r w:rsidR="00933573" w:rsidRPr="001C03D9">
        <w:rPr>
          <w:rFonts w:hint="eastAsia"/>
          <w:b/>
        </w:rPr>
        <w:t>パスワードメール</w:t>
      </w:r>
    </w:p>
    <w:p w14:paraId="0704D6AB" w14:textId="5762A7DC" w:rsidR="00B44696" w:rsidRDefault="00B44696" w:rsidP="00B85859">
      <w:pPr>
        <w:rPr>
          <w:lang w:eastAsia="ar-SA"/>
        </w:rPr>
      </w:pPr>
    </w:p>
    <w:p w14:paraId="7ECE7B42" w14:textId="2654ED05" w:rsidR="00AC4FF8" w:rsidRDefault="00AC4FF8" w:rsidP="00B85859">
      <w:r>
        <w:rPr>
          <w:rFonts w:hint="eastAsia"/>
        </w:rPr>
        <w:t>認証に成功すると</w:t>
      </w:r>
      <w:r w:rsidR="003831B8">
        <w:rPr>
          <w:rFonts w:hint="eastAsia"/>
        </w:rPr>
        <w:t>公開</w:t>
      </w:r>
      <w:r>
        <w:rPr>
          <w:rFonts w:hint="eastAsia"/>
        </w:rPr>
        <w:t>画面が表示されます。</w:t>
      </w:r>
    </w:p>
    <w:p w14:paraId="511D4761" w14:textId="73807DC2" w:rsidR="00FD4B53" w:rsidRDefault="00F97736" w:rsidP="00F7064A">
      <w:pPr>
        <w:pStyle w:val="af5"/>
        <w:numPr>
          <w:ilvl w:val="0"/>
          <w:numId w:val="3"/>
        </w:numPr>
        <w:ind w:leftChars="0"/>
      </w:pPr>
      <w:r>
        <w:rPr>
          <w:rFonts w:hint="eastAsia"/>
        </w:rPr>
        <w:t>管理者の設定によっては、</w:t>
      </w:r>
      <w:r w:rsidR="00650D17">
        <w:rPr>
          <w:rFonts w:hint="eastAsia"/>
        </w:rPr>
        <w:t>パスワード</w:t>
      </w:r>
      <w:r>
        <w:rPr>
          <w:rFonts w:hint="eastAsia"/>
        </w:rPr>
        <w:t>入力を一定回数間違えると</w:t>
      </w:r>
      <w:r w:rsidR="00E8407F">
        <w:rPr>
          <w:rFonts w:hint="eastAsia"/>
        </w:rPr>
        <w:t>公開アドレス</w:t>
      </w:r>
      <w:r>
        <w:rPr>
          <w:rFonts w:hint="eastAsia"/>
        </w:rPr>
        <w:t>が自動的に停止され</w:t>
      </w:r>
      <w:r w:rsidR="007E2777">
        <w:rPr>
          <w:rFonts w:hint="eastAsia"/>
        </w:rPr>
        <w:t>、利用できなくなります。</w:t>
      </w:r>
      <w:bookmarkStart w:id="52" w:name="_固定パスワードによるログイン"/>
      <w:bookmarkEnd w:id="52"/>
    </w:p>
    <w:p w14:paraId="23656CB2" w14:textId="77777777" w:rsidR="00FE6C30" w:rsidRPr="00FD4B53" w:rsidRDefault="00FE6C30" w:rsidP="00FE6C30"/>
    <w:p w14:paraId="71DCE325" w14:textId="77777777" w:rsidR="008222A2" w:rsidRDefault="008222A2">
      <w:pPr>
        <w:adjustRightInd/>
        <w:snapToGrid/>
        <w:rPr>
          <w:rFonts w:cs="Century"/>
          <w:b/>
          <w:kern w:val="24"/>
          <w:sz w:val="28"/>
          <w:lang w:eastAsia="ar-SA"/>
        </w:rPr>
      </w:pPr>
      <w:r>
        <w:br w:type="page"/>
      </w:r>
    </w:p>
    <w:p w14:paraId="4F6CAC01" w14:textId="4DA66893" w:rsidR="008222A2" w:rsidRDefault="008222A2" w:rsidP="008222A2">
      <w:pPr>
        <w:pStyle w:val="1"/>
      </w:pPr>
      <w:bookmarkStart w:id="53" w:name="_Toc138151507"/>
      <w:r>
        <w:rPr>
          <w:rFonts w:hint="eastAsia"/>
        </w:rPr>
        <w:lastRenderedPageBreak/>
        <w:t>ファイル保存</w:t>
      </w:r>
      <w:r w:rsidR="00B47BF7">
        <w:rPr>
          <w:rFonts w:hint="eastAsia"/>
          <w:lang w:eastAsia="ja-JP"/>
        </w:rPr>
        <w:t>先</w:t>
      </w:r>
      <w:r>
        <w:rPr>
          <w:rFonts w:hint="eastAsia"/>
        </w:rPr>
        <w:t>フォルダ名を設定する</w:t>
      </w:r>
      <w:bookmarkEnd w:id="53"/>
    </w:p>
    <w:p w14:paraId="155CACA8" w14:textId="26BF6836" w:rsidR="00F136C6" w:rsidRDefault="00F136C6" w:rsidP="00F136C6">
      <w:r>
        <w:rPr>
          <w:rFonts w:hint="eastAsia"/>
        </w:rPr>
        <w:t>ファイル送受信機能で使用するファイル保存先のフォルダ名を任意の名前に変更することができます。</w:t>
      </w:r>
    </w:p>
    <w:p w14:paraId="3D2E8CFA" w14:textId="7D86F175" w:rsidR="00F136C6" w:rsidRDefault="00F136C6" w:rsidP="00F136C6">
      <w:pPr>
        <w:pStyle w:val="af5"/>
        <w:numPr>
          <w:ilvl w:val="0"/>
          <w:numId w:val="3"/>
        </w:numPr>
        <w:ind w:leftChars="0"/>
      </w:pPr>
      <w:r>
        <w:rPr>
          <w:rFonts w:hint="eastAsia"/>
        </w:rPr>
        <w:t>管理者の設定によっては変更できません。</w:t>
      </w:r>
    </w:p>
    <w:p w14:paraId="3045F812" w14:textId="77777777" w:rsidR="008222A2" w:rsidRDefault="008222A2" w:rsidP="008222A2"/>
    <w:p w14:paraId="074AA68E" w14:textId="77777777" w:rsidR="008222A2" w:rsidRPr="000C26C5" w:rsidRDefault="008222A2" w:rsidP="008222A2">
      <w:pPr>
        <w:rPr>
          <w:lang w:eastAsia="ar-SA"/>
        </w:rPr>
      </w:pPr>
      <w:r>
        <w:rPr>
          <w:rFonts w:hint="eastAsia"/>
        </w:rPr>
        <w:t>画面右上のユーザー名をクリックすると表示されるユーザーメニューより「送受信設定」をクリックします。</w:t>
      </w:r>
    </w:p>
    <w:p w14:paraId="55E44B29" w14:textId="77777777" w:rsidR="008222A2" w:rsidRDefault="008222A2" w:rsidP="008222A2">
      <w:pPr>
        <w:jc w:val="center"/>
      </w:pPr>
      <w:r>
        <w:rPr>
          <w:noProof/>
        </w:rPr>
        <mc:AlternateContent>
          <mc:Choice Requires="wps">
            <w:drawing>
              <wp:anchor distT="0" distB="0" distL="114300" distR="114300" simplePos="0" relativeHeight="251816960" behindDoc="0" locked="0" layoutInCell="1" allowOverlap="1" wp14:anchorId="1113994B" wp14:editId="37EC807A">
                <wp:simplePos x="0" y="0"/>
                <wp:positionH relativeFrom="margin">
                  <wp:posOffset>4863465</wp:posOffset>
                </wp:positionH>
                <wp:positionV relativeFrom="paragraph">
                  <wp:posOffset>36830</wp:posOffset>
                </wp:positionV>
                <wp:extent cx="514350" cy="228600"/>
                <wp:effectExtent l="0" t="0" r="19050" b="19050"/>
                <wp:wrapNone/>
                <wp:docPr id="226" name="正方形/長方形 226"/>
                <wp:cNvGraphicFramePr/>
                <a:graphic xmlns:a="http://schemas.openxmlformats.org/drawingml/2006/main">
                  <a:graphicData uri="http://schemas.microsoft.com/office/word/2010/wordprocessingShape">
                    <wps:wsp>
                      <wps:cNvSpPr/>
                      <wps:spPr>
                        <a:xfrm>
                          <a:off x="0" y="0"/>
                          <a:ext cx="5143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F82FA" id="正方形/長方形 226" o:spid="_x0000_s1026" style="position:absolute;left:0;text-align:left;margin-left:382.95pt;margin-top:2.9pt;width:40.5pt;height:18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" filled="f" strokecolor="red" strokeweight="2pt">
                <w10:wrap anchorx="margin"/>
              </v:rect>
            </w:pict>
          </mc:Fallback>
        </mc:AlternateContent>
      </w:r>
      <w:r>
        <w:rPr>
          <w:noProof/>
        </w:rPr>
        <mc:AlternateContent>
          <mc:Choice Requires="wps">
            <w:drawing>
              <wp:anchor distT="0" distB="0" distL="114300" distR="114300" simplePos="0" relativeHeight="251815936" behindDoc="0" locked="0" layoutInCell="1" allowOverlap="1" wp14:anchorId="0709A4EF" wp14:editId="18092BC9">
                <wp:simplePos x="0" y="0"/>
                <wp:positionH relativeFrom="margin">
                  <wp:posOffset>4453890</wp:posOffset>
                </wp:positionH>
                <wp:positionV relativeFrom="paragraph">
                  <wp:posOffset>855980</wp:posOffset>
                </wp:positionV>
                <wp:extent cx="942975" cy="171450"/>
                <wp:effectExtent l="0" t="0" r="28575" b="19050"/>
                <wp:wrapNone/>
                <wp:docPr id="125" name="正方形/長方形 125"/>
                <wp:cNvGraphicFramePr/>
                <a:graphic xmlns:a="http://schemas.openxmlformats.org/drawingml/2006/main">
                  <a:graphicData uri="http://schemas.microsoft.com/office/word/2010/wordprocessingShape">
                    <wps:wsp>
                      <wps:cNvSpPr/>
                      <wps:spPr>
                        <a:xfrm>
                          <a:off x="0" y="0"/>
                          <a:ext cx="9429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031CF" id="正方形/長方形 125" o:spid="_x0000_s1026" style="position:absolute;left:0;text-align:left;margin-left:350.7pt;margin-top:67.4pt;width:74.25pt;height:13.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" filled="f" strokecolor="red" strokeweight="2pt">
                <w10:wrap anchorx="margin"/>
              </v:rect>
            </w:pict>
          </mc:Fallback>
        </mc:AlternateContent>
      </w:r>
      <w:r>
        <w:rPr>
          <w:noProof/>
        </w:rPr>
        <w:drawing>
          <wp:inline distT="0" distB="0" distL="0" distR="0" wp14:anchorId="32E17205" wp14:editId="0DE005E8">
            <wp:extent cx="5400040" cy="1424940"/>
            <wp:effectExtent l="19050" t="19050" r="10160" b="2286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400040" cy="1424940"/>
                    </a:xfrm>
                    <a:prstGeom prst="rect">
                      <a:avLst/>
                    </a:prstGeom>
                    <a:ln>
                      <a:solidFill>
                        <a:schemeClr val="tx1"/>
                      </a:solidFill>
                    </a:ln>
                  </pic:spPr>
                </pic:pic>
              </a:graphicData>
            </a:graphic>
          </wp:inline>
        </w:drawing>
      </w:r>
    </w:p>
    <w:p w14:paraId="322438DD" w14:textId="77777777" w:rsidR="008222A2" w:rsidRPr="000C26C5" w:rsidRDefault="008222A2" w:rsidP="008222A2">
      <w:pPr>
        <w:jc w:val="center"/>
        <w:rPr>
          <w:b/>
        </w:rPr>
      </w:pPr>
      <w:r w:rsidRPr="000C26C5">
        <w:rPr>
          <w:rFonts w:hint="eastAsia"/>
          <w:b/>
        </w:rPr>
        <w:t>ユーザーメニュー</w:t>
      </w:r>
    </w:p>
    <w:p w14:paraId="32A64F60" w14:textId="77777777" w:rsidR="008222A2" w:rsidRDefault="008222A2" w:rsidP="008222A2"/>
    <w:p w14:paraId="257113D2" w14:textId="493F6C36" w:rsidR="00B42A40" w:rsidRDefault="008222A2" w:rsidP="008222A2">
      <w:r>
        <w:rPr>
          <w:rFonts w:hint="eastAsia"/>
        </w:rPr>
        <w:t>送受信設定画面では、プルダウンメニューより「システム設定を優先」「設定」から選択することができます。</w:t>
      </w:r>
      <w:r w:rsidR="00B42A40">
        <w:rPr>
          <w:rFonts w:hint="eastAsia"/>
        </w:rPr>
        <w:t>標準出荷状態では「システム設定を優先」とな</w:t>
      </w:r>
      <w:r w:rsidR="00076854">
        <w:rPr>
          <w:rFonts w:hint="eastAsia"/>
        </w:rPr>
        <w:t>って</w:t>
      </w:r>
      <w:r w:rsidR="00C72FF9">
        <w:rPr>
          <w:rFonts w:hint="eastAsia"/>
        </w:rPr>
        <w:t>い</w:t>
      </w:r>
      <w:r w:rsidR="00B42A40">
        <w:rPr>
          <w:rFonts w:hint="eastAsia"/>
        </w:rPr>
        <w:t>ます。</w:t>
      </w:r>
    </w:p>
    <w:p w14:paraId="3A369F01" w14:textId="39472779" w:rsidR="00076854" w:rsidRDefault="00076854" w:rsidP="004C2867">
      <w:pPr>
        <w:pStyle w:val="af5"/>
        <w:numPr>
          <w:ilvl w:val="0"/>
          <w:numId w:val="3"/>
        </w:numPr>
        <w:ind w:leftChars="0"/>
      </w:pPr>
      <w:r w:rsidRPr="00076854">
        <w:rPr>
          <w:rFonts w:hint="eastAsia"/>
        </w:rPr>
        <w:t>サブフォルダ名については管理者の設定によって変わ</w:t>
      </w:r>
      <w:r>
        <w:rPr>
          <w:rFonts w:hint="eastAsia"/>
        </w:rPr>
        <w:t>ります。</w:t>
      </w:r>
    </w:p>
    <w:p w14:paraId="79C21DF4" w14:textId="1DB8D041" w:rsidR="00A61512" w:rsidRDefault="00A61512" w:rsidP="00A61512">
      <w:pPr>
        <w:jc w:val="center"/>
      </w:pPr>
      <w:r>
        <w:rPr>
          <w:noProof/>
        </w:rPr>
        <w:drawing>
          <wp:inline distT="0" distB="0" distL="0" distR="0" wp14:anchorId="70135BF6" wp14:editId="1C54947A">
            <wp:extent cx="2880000" cy="1636364"/>
            <wp:effectExtent l="19050" t="19050" r="15875" b="215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0" cy="1636364"/>
                    </a:xfrm>
                    <a:prstGeom prst="rect">
                      <a:avLst/>
                    </a:prstGeom>
                    <a:ln>
                      <a:solidFill>
                        <a:schemeClr val="tx1"/>
                      </a:solidFill>
                    </a:ln>
                  </pic:spPr>
                </pic:pic>
              </a:graphicData>
            </a:graphic>
          </wp:inline>
        </w:drawing>
      </w:r>
    </w:p>
    <w:p w14:paraId="561A1731" w14:textId="116F9BCE" w:rsidR="00A61512" w:rsidRDefault="00A61512" w:rsidP="00A61512">
      <w:pPr>
        <w:jc w:val="center"/>
      </w:pPr>
      <w:r w:rsidRPr="00A1425D">
        <w:rPr>
          <w:rFonts w:hint="eastAsia"/>
          <w:b/>
        </w:rPr>
        <w:t>送受信設定</w:t>
      </w:r>
    </w:p>
    <w:p w14:paraId="01E17E4B" w14:textId="77777777" w:rsidR="00B42A40" w:rsidRDefault="00B42A40" w:rsidP="008222A2"/>
    <w:p w14:paraId="35A8399F" w14:textId="77777777" w:rsidR="007968E1" w:rsidRDefault="007968E1">
      <w:pPr>
        <w:adjustRightInd/>
        <w:snapToGrid/>
      </w:pPr>
      <w:r>
        <w:br w:type="page"/>
      </w:r>
    </w:p>
    <w:p w14:paraId="38FF20A8" w14:textId="547F608F" w:rsidR="00101CEA" w:rsidRPr="00A859C7" w:rsidRDefault="008222A2" w:rsidP="008222A2">
      <w:r>
        <w:rPr>
          <w:rFonts w:hint="eastAsia"/>
        </w:rPr>
        <w:lastRenderedPageBreak/>
        <w:t>サブフォルダ名を変更したい場合は「設定」を選択した上で、サブフォルダ名欄でフォルダ名を指定します。</w:t>
      </w:r>
      <w:r w:rsidR="00101CEA">
        <w:rPr>
          <w:rFonts w:hint="eastAsia"/>
        </w:rPr>
        <w:t>以下はサブフォルダ名を「subfolder」に変更する例となります。</w:t>
      </w:r>
    </w:p>
    <w:p w14:paraId="629C3334" w14:textId="4A2F70C0" w:rsidR="00800110" w:rsidRDefault="00800110" w:rsidP="008222A2">
      <w:pPr>
        <w:jc w:val="center"/>
      </w:pPr>
      <w:r>
        <w:rPr>
          <w:noProof/>
        </w:rPr>
        <mc:AlternateContent>
          <mc:Choice Requires="wps">
            <w:drawing>
              <wp:anchor distT="0" distB="0" distL="114300" distR="114300" simplePos="0" relativeHeight="251996160" behindDoc="0" locked="0" layoutInCell="1" allowOverlap="1" wp14:anchorId="19054A46" wp14:editId="429947EC">
                <wp:simplePos x="0" y="0"/>
                <wp:positionH relativeFrom="margin">
                  <wp:posOffset>2186940</wp:posOffset>
                </wp:positionH>
                <wp:positionV relativeFrom="paragraph">
                  <wp:posOffset>1395095</wp:posOffset>
                </wp:positionV>
                <wp:extent cx="1028700" cy="21907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10287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8ADEF" id="正方形/長方形 31" o:spid="_x0000_s1026" style="position:absolute;left:0;text-align:left;margin-left:172.2pt;margin-top:109.85pt;width:81pt;height:17.2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" filled="f" strokecolor="red" strokeweight="2pt">
                <w10:wrap anchorx="margin"/>
              </v:rect>
            </w:pict>
          </mc:Fallback>
        </mc:AlternateContent>
      </w:r>
      <w:r>
        <w:rPr>
          <w:noProof/>
        </w:rPr>
        <w:drawing>
          <wp:inline distT="0" distB="0" distL="0" distR="0" wp14:anchorId="69DA41AA" wp14:editId="4741920F">
            <wp:extent cx="2880000" cy="1636364"/>
            <wp:effectExtent l="19050" t="19050" r="15875" b="215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0000" cy="1636364"/>
                    </a:xfrm>
                    <a:prstGeom prst="rect">
                      <a:avLst/>
                    </a:prstGeom>
                    <a:ln>
                      <a:solidFill>
                        <a:schemeClr val="tx1"/>
                      </a:solidFill>
                    </a:ln>
                  </pic:spPr>
                </pic:pic>
              </a:graphicData>
            </a:graphic>
          </wp:inline>
        </w:drawing>
      </w:r>
    </w:p>
    <w:p w14:paraId="2B6AAA33" w14:textId="77777777" w:rsidR="008222A2" w:rsidRDefault="008222A2" w:rsidP="008222A2">
      <w:pPr>
        <w:jc w:val="center"/>
      </w:pPr>
      <w:r w:rsidRPr="00A1425D">
        <w:rPr>
          <w:rFonts w:hint="eastAsia"/>
          <w:b/>
        </w:rPr>
        <w:t>送受信設定</w:t>
      </w:r>
    </w:p>
    <w:p w14:paraId="36102F49" w14:textId="77777777" w:rsidR="008222A2" w:rsidRDefault="008222A2" w:rsidP="008222A2"/>
    <w:p w14:paraId="25F2C54F" w14:textId="77777777" w:rsidR="008222A2" w:rsidRDefault="008222A2" w:rsidP="008222A2">
      <w:r>
        <w:rPr>
          <w:rFonts w:hint="eastAsia"/>
        </w:rPr>
        <w:t>「設定」をクリックすると設定内容が反映されます。</w:t>
      </w:r>
    </w:p>
    <w:p w14:paraId="6D882D9B" w14:textId="77777777" w:rsidR="008222A2" w:rsidRDefault="008222A2" w:rsidP="008222A2"/>
    <w:p w14:paraId="310C6D61" w14:textId="4D21119D" w:rsidR="00DC30F7" w:rsidRDefault="008222A2" w:rsidP="008222A2">
      <w:r>
        <w:rPr>
          <w:rFonts w:hint="eastAsia"/>
        </w:rPr>
        <w:t>設定後</w:t>
      </w:r>
      <w:r w:rsidR="007F3B37">
        <w:rPr>
          <w:rFonts w:hint="eastAsia"/>
        </w:rPr>
        <w:t>は</w:t>
      </w:r>
      <w:r w:rsidR="00736884">
        <w:rPr>
          <w:rFonts w:hint="eastAsia"/>
        </w:rPr>
        <w:t>、</w:t>
      </w:r>
      <w:r w:rsidR="001C6D44">
        <w:rPr>
          <w:rFonts w:hint="eastAsia"/>
        </w:rPr>
        <w:t>以下のように</w:t>
      </w:r>
      <w:r w:rsidR="00B26E59">
        <w:rPr>
          <w:rFonts w:hint="eastAsia"/>
        </w:rPr>
        <w:t>設定した</w:t>
      </w:r>
      <w:r>
        <w:rPr>
          <w:rFonts w:hint="eastAsia"/>
        </w:rPr>
        <w:t>サブフォルダ内に送信したファイル</w:t>
      </w:r>
      <w:r w:rsidR="00B26E59">
        <w:rPr>
          <w:rFonts w:hint="eastAsia"/>
        </w:rPr>
        <w:t>や受信したファイル</w:t>
      </w:r>
      <w:r>
        <w:rPr>
          <w:rFonts w:hint="eastAsia"/>
        </w:rPr>
        <w:t>が</w:t>
      </w:r>
      <w:r w:rsidR="00D970F1">
        <w:rPr>
          <w:rFonts w:hint="eastAsia"/>
        </w:rPr>
        <w:t>日付フォルダ単位で</w:t>
      </w:r>
      <w:r>
        <w:rPr>
          <w:rFonts w:hint="eastAsia"/>
        </w:rPr>
        <w:t>保存されるようになります。</w:t>
      </w:r>
    </w:p>
    <w:p w14:paraId="13AE627A" w14:textId="45E85142" w:rsidR="00F645F6" w:rsidRDefault="00F645F6" w:rsidP="00F645F6">
      <w:pPr>
        <w:jc w:val="center"/>
      </w:pPr>
      <w:r>
        <w:rPr>
          <w:noProof/>
        </w:rPr>
        <w:drawing>
          <wp:inline distT="0" distB="0" distL="0" distR="0" wp14:anchorId="6C83ABFD" wp14:editId="7C8225DE">
            <wp:extent cx="5400040" cy="1801495"/>
            <wp:effectExtent l="19050" t="19050" r="10160" b="2730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400040" cy="1801495"/>
                    </a:xfrm>
                    <a:prstGeom prst="rect">
                      <a:avLst/>
                    </a:prstGeom>
                    <a:ln>
                      <a:solidFill>
                        <a:schemeClr val="tx1"/>
                      </a:solidFill>
                    </a:ln>
                  </pic:spPr>
                </pic:pic>
              </a:graphicData>
            </a:graphic>
          </wp:inline>
        </w:drawing>
      </w:r>
    </w:p>
    <w:p w14:paraId="38C5CBB7" w14:textId="3377B792" w:rsidR="00F645F6" w:rsidRPr="00F645F6" w:rsidRDefault="00F645F6" w:rsidP="00F645F6">
      <w:pPr>
        <w:jc w:val="center"/>
        <w:rPr>
          <w:b/>
        </w:rPr>
      </w:pPr>
      <w:r w:rsidRPr="00F645F6">
        <w:rPr>
          <w:rFonts w:hint="eastAsia"/>
          <w:b/>
        </w:rPr>
        <w:t>ファイル一覧</w:t>
      </w:r>
    </w:p>
    <w:p w14:paraId="3C8F2CB5" w14:textId="77777777" w:rsidR="00E72DF2" w:rsidRPr="00E72DF2" w:rsidRDefault="00E72DF2" w:rsidP="00E72DF2"/>
    <w:sectPr w:rsidR="00E72DF2" w:rsidRPr="00E72DF2" w:rsidSect="004B41B8">
      <w:headerReference w:type="default" r:id="rId61"/>
      <w:footerReference w:type="default" r:id="rId62"/>
      <w:pgSz w:w="11906" w:h="16838" w:code="9"/>
      <w:pgMar w:top="1418" w:right="1701" w:bottom="1701" w:left="1701" w:header="851" w:footer="992" w:gutter="0"/>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F6726D" w14:textId="77777777" w:rsidR="003735B8" w:rsidRDefault="003735B8" w:rsidP="00A01D21">
      <w:r>
        <w:separator/>
      </w:r>
    </w:p>
  </w:endnote>
  <w:endnote w:type="continuationSeparator" w:id="0">
    <w:p w14:paraId="28784516" w14:textId="77777777" w:rsidR="003735B8" w:rsidRDefault="003735B8"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DEA82" w14:textId="77777777" w:rsidR="00F7064A" w:rsidRDefault="00F7064A" w:rsidP="00A01D21">
    <w:pPr>
      <w:pStyle w:val="a6"/>
      <w:rPr>
        <w:rStyle w:val="a8"/>
      </w:rPr>
    </w:pPr>
    <w:r>
      <w:rPr>
        <w:rStyle w:val="a8"/>
      </w:rPr>
      <w:fldChar w:fldCharType="begin"/>
    </w:r>
    <w:r>
      <w:rPr>
        <w:rStyle w:val="a8"/>
      </w:rPr>
      <w:instrText xml:space="preserve">PAGE  </w:instrText>
    </w:r>
    <w:r>
      <w:rPr>
        <w:rStyle w:val="a8"/>
      </w:rPr>
      <w:fldChar w:fldCharType="end"/>
    </w:r>
  </w:p>
  <w:p w14:paraId="3B2A3D4A" w14:textId="77777777" w:rsidR="00F7064A" w:rsidRDefault="00F7064A"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208701"/>
      <w:docPartObj>
        <w:docPartGallery w:val="Page Numbers (Bottom of Page)"/>
        <w:docPartUnique/>
      </w:docPartObj>
    </w:sdtPr>
    <w:sdtEndPr/>
    <w:sdtContent>
      <w:p w14:paraId="116BD3A5" w14:textId="2E90D96F" w:rsidR="00F7064A" w:rsidRDefault="00F7064A">
        <w:pPr>
          <w:pStyle w:val="a6"/>
          <w:jc w:val="center"/>
        </w:pPr>
        <w:r>
          <w:fldChar w:fldCharType="begin"/>
        </w:r>
        <w:r>
          <w:instrText>PAGE   \* MERGEFORMAT</w:instrText>
        </w:r>
        <w:r>
          <w:fldChar w:fldCharType="separate"/>
        </w:r>
        <w:r w:rsidR="007D66DB" w:rsidRPr="007D66DB">
          <w:rPr>
            <w:noProof/>
            <w:lang w:val="ja-JP"/>
          </w:rPr>
          <w:t>19</w:t>
        </w:r>
        <w:r>
          <w:fldChar w:fldCharType="end"/>
        </w:r>
      </w:p>
    </w:sdtContent>
  </w:sdt>
  <w:p w14:paraId="70A323ED" w14:textId="6EE84B52" w:rsidR="00F7064A" w:rsidRPr="004B41B8" w:rsidRDefault="00F7064A" w:rsidP="004B41B8">
    <w:pPr>
      <w:pStyle w:val="a6"/>
      <w:jc w:val="right"/>
    </w:pPr>
    <w:r w:rsidRPr="005E3A6A">
      <w:rPr>
        <w:rFonts w:cs="メイリオ"/>
      </w:rPr>
      <w:t xml:space="preserve">Copyright © North Grid Corporation </w:t>
    </w:r>
    <w:r>
      <w:rPr>
        <w:rFonts w:cs="メイリオ" w:hint="eastAsia"/>
      </w:rPr>
      <w:t>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A9BF57" w14:textId="77777777" w:rsidR="003735B8" w:rsidRDefault="003735B8" w:rsidP="00A01D21">
      <w:r>
        <w:separator/>
      </w:r>
    </w:p>
  </w:footnote>
  <w:footnote w:type="continuationSeparator" w:id="0">
    <w:p w14:paraId="3FE74CA4" w14:textId="77777777" w:rsidR="003735B8" w:rsidRDefault="003735B8"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B2BD6" w14:textId="1AB50BA8" w:rsidR="00F7064A" w:rsidRPr="003A253B" w:rsidRDefault="00F7064A" w:rsidP="003A253B">
    <w:pPr>
      <w:pStyle w:val="af2"/>
      <w:jc w:val="right"/>
    </w:pPr>
    <w:r>
      <w:rPr>
        <w:rFonts w:hint="eastAsia"/>
      </w:rPr>
      <w:t>操作チュートリアル　ファイル送受信ユーザー編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77079"/>
    <w:multiLevelType w:val="hybridMultilevel"/>
    <w:tmpl w:val="68E47C86"/>
    <w:lvl w:ilvl="0" w:tplc="C764EB1A">
      <w:start w:val="4"/>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F563EE"/>
    <w:multiLevelType w:val="hybridMultilevel"/>
    <w:tmpl w:val="2DA45E42"/>
    <w:lvl w:ilvl="0" w:tplc="35E85A6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324DCD"/>
    <w:multiLevelType w:val="hybridMultilevel"/>
    <w:tmpl w:val="3CC01972"/>
    <w:lvl w:ilvl="0" w:tplc="04090011">
      <w:start w:val="1"/>
      <w:numFmt w:val="decimalEnclosedCircle"/>
      <w:lvlText w:val="%1"/>
      <w:lvlJc w:val="left"/>
      <w:pPr>
        <w:ind w:left="420" w:hanging="420"/>
      </w:pPr>
    </w:lvl>
    <w:lvl w:ilvl="1" w:tplc="7826BC36">
      <w:numFmt w:val="bullet"/>
      <w:lvlText w:val="※"/>
      <w:lvlJc w:val="left"/>
      <w:pPr>
        <w:ind w:left="780" w:hanging="360"/>
      </w:pPr>
      <w:rPr>
        <w:rFonts w:ascii="メイリオ" w:eastAsia="メイリオ" w:hAnsi="メイリオ"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BC737A"/>
    <w:multiLevelType w:val="hybridMultilevel"/>
    <w:tmpl w:val="D8749834"/>
    <w:lvl w:ilvl="0" w:tplc="862A8618">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F8433A6"/>
    <w:multiLevelType w:val="hybridMultilevel"/>
    <w:tmpl w:val="42483CFC"/>
    <w:lvl w:ilvl="0" w:tplc="B012307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A646EFE"/>
    <w:multiLevelType w:val="hybridMultilevel"/>
    <w:tmpl w:val="CD8AA14A"/>
    <w:lvl w:ilvl="0" w:tplc="15B2B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5372E4"/>
    <w:multiLevelType w:val="hybridMultilevel"/>
    <w:tmpl w:val="081EB53C"/>
    <w:lvl w:ilvl="0" w:tplc="979A762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C55B11"/>
    <w:multiLevelType w:val="hybridMultilevel"/>
    <w:tmpl w:val="FD30AB18"/>
    <w:lvl w:ilvl="0" w:tplc="7626F7B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AA6313B"/>
    <w:multiLevelType w:val="hybridMultilevel"/>
    <w:tmpl w:val="08EEE6A8"/>
    <w:lvl w:ilvl="0" w:tplc="A92C9E14">
      <w:start w:val="3"/>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0B652B0"/>
    <w:multiLevelType w:val="hybridMultilevel"/>
    <w:tmpl w:val="C48A5886"/>
    <w:lvl w:ilvl="0" w:tplc="45DA3B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1269F7"/>
    <w:multiLevelType w:val="multilevel"/>
    <w:tmpl w:val="C8CE173A"/>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3544"/>
        </w:tabs>
        <w:ind w:left="3544" w:hanging="567"/>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rFonts w:hint="eastAsia"/>
        <w:b w:val="0"/>
      </w:rPr>
    </w:lvl>
    <w:lvl w:ilvl="3">
      <w:start w:val="1"/>
      <w:numFmt w:val="decimal"/>
      <w:pStyle w:val="4"/>
      <w:suff w:val="space"/>
      <w:lvlText w:val="%1.%2.%3.%4."/>
      <w:lvlJc w:val="left"/>
      <w:pPr>
        <w:ind w:left="851" w:hanging="851"/>
      </w:pPr>
      <w:rPr>
        <w:rFonts w:hAnsi="メイリオ"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50D95A0E"/>
    <w:multiLevelType w:val="hybridMultilevel"/>
    <w:tmpl w:val="5F547538"/>
    <w:lvl w:ilvl="0" w:tplc="688ADF1A">
      <w:start w:val="1"/>
      <w:numFmt w:val="bullet"/>
      <w:lvlText w:val="※"/>
      <w:lvlJc w:val="left"/>
      <w:pPr>
        <w:ind w:left="420" w:hanging="420"/>
      </w:pPr>
      <w:rPr>
        <w:rFonts w:ascii="メイリオ" w:eastAsia="メイリオ" w:hAnsi="メイリオ" w:hint="eastAsia"/>
        <w:color w:val="auto"/>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53483A7A"/>
    <w:multiLevelType w:val="hybridMultilevel"/>
    <w:tmpl w:val="E67A77E6"/>
    <w:lvl w:ilvl="0" w:tplc="262EF90A">
      <w:start w:val="1"/>
      <w:numFmt w:val="decimalEnclosedCircle"/>
      <w:lvlText w:val="%1"/>
      <w:lvlJc w:val="left"/>
      <w:pPr>
        <w:ind w:left="360"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B522DBF"/>
    <w:multiLevelType w:val="hybridMultilevel"/>
    <w:tmpl w:val="5E1CB8F2"/>
    <w:lvl w:ilvl="0" w:tplc="F61E95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E53691E"/>
    <w:multiLevelType w:val="hybridMultilevel"/>
    <w:tmpl w:val="1EFE3894"/>
    <w:lvl w:ilvl="0" w:tplc="BCAA66DA">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1431049"/>
    <w:multiLevelType w:val="hybridMultilevel"/>
    <w:tmpl w:val="BD4A768C"/>
    <w:lvl w:ilvl="0" w:tplc="23D62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38A7AA9"/>
    <w:multiLevelType w:val="hybridMultilevel"/>
    <w:tmpl w:val="31004CAC"/>
    <w:lvl w:ilvl="0" w:tplc="B672E5A6">
      <w:start w:val="4"/>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E062159"/>
    <w:multiLevelType w:val="hybridMultilevel"/>
    <w:tmpl w:val="28B8768A"/>
    <w:lvl w:ilvl="0" w:tplc="C44E99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BEE2C6F"/>
    <w:multiLevelType w:val="hybridMultilevel"/>
    <w:tmpl w:val="A87E97A8"/>
    <w:lvl w:ilvl="0" w:tplc="27567E9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E414509"/>
    <w:multiLevelType w:val="hybridMultilevel"/>
    <w:tmpl w:val="702CA448"/>
    <w:lvl w:ilvl="0" w:tplc="95EADC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6"/>
  </w:num>
  <w:num w:numId="3">
    <w:abstractNumId w:val="11"/>
  </w:num>
  <w:num w:numId="4">
    <w:abstractNumId w:val="3"/>
  </w:num>
  <w:num w:numId="5">
    <w:abstractNumId w:val="12"/>
  </w:num>
  <w:num w:numId="6">
    <w:abstractNumId w:val="0"/>
  </w:num>
  <w:num w:numId="7">
    <w:abstractNumId w:val="9"/>
  </w:num>
  <w:num w:numId="8">
    <w:abstractNumId w:val="8"/>
  </w:num>
  <w:num w:numId="9">
    <w:abstractNumId w:val="17"/>
  </w:num>
  <w:num w:numId="10">
    <w:abstractNumId w:val="13"/>
  </w:num>
  <w:num w:numId="11">
    <w:abstractNumId w:val="2"/>
  </w:num>
  <w:num w:numId="12">
    <w:abstractNumId w:val="5"/>
  </w:num>
  <w:num w:numId="13">
    <w:abstractNumId w:val="1"/>
  </w:num>
  <w:num w:numId="14">
    <w:abstractNumId w:val="4"/>
  </w:num>
  <w:num w:numId="15">
    <w:abstractNumId w:val="14"/>
  </w:num>
  <w:num w:numId="16">
    <w:abstractNumId w:val="7"/>
  </w:num>
  <w:num w:numId="17">
    <w:abstractNumId w:val="18"/>
  </w:num>
  <w:num w:numId="18">
    <w:abstractNumId w:val="6"/>
  </w:num>
  <w:num w:numId="19">
    <w:abstractNumId w:val="19"/>
  </w:num>
  <w:num w:numId="20">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86E"/>
    <w:rsid w:val="00000966"/>
    <w:rsid w:val="000012CB"/>
    <w:rsid w:val="000017AC"/>
    <w:rsid w:val="00001E68"/>
    <w:rsid w:val="00002D49"/>
    <w:rsid w:val="00002F1E"/>
    <w:rsid w:val="00002FF0"/>
    <w:rsid w:val="00004384"/>
    <w:rsid w:val="000043B2"/>
    <w:rsid w:val="000044A4"/>
    <w:rsid w:val="00004739"/>
    <w:rsid w:val="00004803"/>
    <w:rsid w:val="00005658"/>
    <w:rsid w:val="00005EE8"/>
    <w:rsid w:val="0000723B"/>
    <w:rsid w:val="00011247"/>
    <w:rsid w:val="0001154C"/>
    <w:rsid w:val="00012566"/>
    <w:rsid w:val="00012702"/>
    <w:rsid w:val="0001621F"/>
    <w:rsid w:val="00016261"/>
    <w:rsid w:val="000162EB"/>
    <w:rsid w:val="00016404"/>
    <w:rsid w:val="000172CF"/>
    <w:rsid w:val="0002004E"/>
    <w:rsid w:val="0002052E"/>
    <w:rsid w:val="00020D66"/>
    <w:rsid w:val="000224B0"/>
    <w:rsid w:val="00022F3A"/>
    <w:rsid w:val="00023A10"/>
    <w:rsid w:val="00023F2B"/>
    <w:rsid w:val="00024242"/>
    <w:rsid w:val="0002486A"/>
    <w:rsid w:val="00024B8E"/>
    <w:rsid w:val="000253EB"/>
    <w:rsid w:val="00026095"/>
    <w:rsid w:val="0002610F"/>
    <w:rsid w:val="00026AFB"/>
    <w:rsid w:val="00026CFB"/>
    <w:rsid w:val="00027A66"/>
    <w:rsid w:val="00027EF7"/>
    <w:rsid w:val="000314E2"/>
    <w:rsid w:val="000316CA"/>
    <w:rsid w:val="000323D9"/>
    <w:rsid w:val="0003458D"/>
    <w:rsid w:val="00034B5C"/>
    <w:rsid w:val="00035800"/>
    <w:rsid w:val="00037027"/>
    <w:rsid w:val="00040091"/>
    <w:rsid w:val="00040405"/>
    <w:rsid w:val="00040ABB"/>
    <w:rsid w:val="000417F4"/>
    <w:rsid w:val="00041975"/>
    <w:rsid w:val="00042575"/>
    <w:rsid w:val="000433E2"/>
    <w:rsid w:val="00044490"/>
    <w:rsid w:val="00044587"/>
    <w:rsid w:val="00044772"/>
    <w:rsid w:val="000459DC"/>
    <w:rsid w:val="00046870"/>
    <w:rsid w:val="00050380"/>
    <w:rsid w:val="000503CB"/>
    <w:rsid w:val="00051227"/>
    <w:rsid w:val="00051301"/>
    <w:rsid w:val="000519FD"/>
    <w:rsid w:val="000544C3"/>
    <w:rsid w:val="000555DB"/>
    <w:rsid w:val="00055640"/>
    <w:rsid w:val="00055DFA"/>
    <w:rsid w:val="0006178B"/>
    <w:rsid w:val="000625E9"/>
    <w:rsid w:val="00062A71"/>
    <w:rsid w:val="000632AA"/>
    <w:rsid w:val="00063330"/>
    <w:rsid w:val="00064504"/>
    <w:rsid w:val="000647C7"/>
    <w:rsid w:val="00064BB3"/>
    <w:rsid w:val="00066114"/>
    <w:rsid w:val="0006658A"/>
    <w:rsid w:val="000673BD"/>
    <w:rsid w:val="00070886"/>
    <w:rsid w:val="00070D45"/>
    <w:rsid w:val="00070F9B"/>
    <w:rsid w:val="00072227"/>
    <w:rsid w:val="000739B5"/>
    <w:rsid w:val="00073E12"/>
    <w:rsid w:val="00073E18"/>
    <w:rsid w:val="000743DC"/>
    <w:rsid w:val="00074937"/>
    <w:rsid w:val="0007527A"/>
    <w:rsid w:val="000759EA"/>
    <w:rsid w:val="00076338"/>
    <w:rsid w:val="000766FF"/>
    <w:rsid w:val="00076854"/>
    <w:rsid w:val="00076C4F"/>
    <w:rsid w:val="00076FB7"/>
    <w:rsid w:val="00077558"/>
    <w:rsid w:val="00077728"/>
    <w:rsid w:val="000777FC"/>
    <w:rsid w:val="000779B6"/>
    <w:rsid w:val="00077AE7"/>
    <w:rsid w:val="00080527"/>
    <w:rsid w:val="000807DF"/>
    <w:rsid w:val="00080BC7"/>
    <w:rsid w:val="00081103"/>
    <w:rsid w:val="00081B91"/>
    <w:rsid w:val="00085FA4"/>
    <w:rsid w:val="000866BC"/>
    <w:rsid w:val="0008693E"/>
    <w:rsid w:val="00090A39"/>
    <w:rsid w:val="00092BB8"/>
    <w:rsid w:val="00095409"/>
    <w:rsid w:val="00095DD3"/>
    <w:rsid w:val="00095F35"/>
    <w:rsid w:val="00096FCF"/>
    <w:rsid w:val="00097BCA"/>
    <w:rsid w:val="000A0720"/>
    <w:rsid w:val="000A0C28"/>
    <w:rsid w:val="000A10C0"/>
    <w:rsid w:val="000A247D"/>
    <w:rsid w:val="000A2633"/>
    <w:rsid w:val="000A2F84"/>
    <w:rsid w:val="000A3742"/>
    <w:rsid w:val="000A5FA7"/>
    <w:rsid w:val="000A60FD"/>
    <w:rsid w:val="000B2A97"/>
    <w:rsid w:val="000B2C02"/>
    <w:rsid w:val="000B3963"/>
    <w:rsid w:val="000B40C2"/>
    <w:rsid w:val="000B44D5"/>
    <w:rsid w:val="000B4903"/>
    <w:rsid w:val="000B51C5"/>
    <w:rsid w:val="000B5409"/>
    <w:rsid w:val="000B5768"/>
    <w:rsid w:val="000B626F"/>
    <w:rsid w:val="000C046C"/>
    <w:rsid w:val="000C0DCE"/>
    <w:rsid w:val="000C1872"/>
    <w:rsid w:val="000C1D2F"/>
    <w:rsid w:val="000C26C5"/>
    <w:rsid w:val="000C3A7D"/>
    <w:rsid w:val="000C5BEC"/>
    <w:rsid w:val="000C5C3C"/>
    <w:rsid w:val="000C61D7"/>
    <w:rsid w:val="000C67A0"/>
    <w:rsid w:val="000C67F1"/>
    <w:rsid w:val="000C6E19"/>
    <w:rsid w:val="000C6F70"/>
    <w:rsid w:val="000C722F"/>
    <w:rsid w:val="000C7C85"/>
    <w:rsid w:val="000D00C6"/>
    <w:rsid w:val="000D0761"/>
    <w:rsid w:val="000D0768"/>
    <w:rsid w:val="000D0DE5"/>
    <w:rsid w:val="000D1234"/>
    <w:rsid w:val="000D15A0"/>
    <w:rsid w:val="000D182E"/>
    <w:rsid w:val="000D228D"/>
    <w:rsid w:val="000D2574"/>
    <w:rsid w:val="000D2AED"/>
    <w:rsid w:val="000D2F29"/>
    <w:rsid w:val="000D3607"/>
    <w:rsid w:val="000D3CB4"/>
    <w:rsid w:val="000D48FB"/>
    <w:rsid w:val="000D7215"/>
    <w:rsid w:val="000D7EA3"/>
    <w:rsid w:val="000E04E5"/>
    <w:rsid w:val="000E0E76"/>
    <w:rsid w:val="000E1211"/>
    <w:rsid w:val="000E2053"/>
    <w:rsid w:val="000E21A1"/>
    <w:rsid w:val="000E2FC3"/>
    <w:rsid w:val="000E36E5"/>
    <w:rsid w:val="000E3EAD"/>
    <w:rsid w:val="000E4F16"/>
    <w:rsid w:val="000E586E"/>
    <w:rsid w:val="000E5AD9"/>
    <w:rsid w:val="000E6394"/>
    <w:rsid w:val="000E6697"/>
    <w:rsid w:val="000F0C54"/>
    <w:rsid w:val="000F1800"/>
    <w:rsid w:val="000F1AC7"/>
    <w:rsid w:val="000F3D12"/>
    <w:rsid w:val="000F3F97"/>
    <w:rsid w:val="000F4E8F"/>
    <w:rsid w:val="000F4EDA"/>
    <w:rsid w:val="000F5782"/>
    <w:rsid w:val="000F7D2B"/>
    <w:rsid w:val="00100371"/>
    <w:rsid w:val="00100ABE"/>
    <w:rsid w:val="0010104F"/>
    <w:rsid w:val="001016AF"/>
    <w:rsid w:val="00101CEA"/>
    <w:rsid w:val="001020FB"/>
    <w:rsid w:val="0010346B"/>
    <w:rsid w:val="00104D4A"/>
    <w:rsid w:val="00104F41"/>
    <w:rsid w:val="00106476"/>
    <w:rsid w:val="001078F7"/>
    <w:rsid w:val="00107FC4"/>
    <w:rsid w:val="00110583"/>
    <w:rsid w:val="0011091A"/>
    <w:rsid w:val="00110F50"/>
    <w:rsid w:val="00111EBF"/>
    <w:rsid w:val="001121D5"/>
    <w:rsid w:val="0011426E"/>
    <w:rsid w:val="00115A01"/>
    <w:rsid w:val="00116AF0"/>
    <w:rsid w:val="00116F4E"/>
    <w:rsid w:val="001171D7"/>
    <w:rsid w:val="00117CBC"/>
    <w:rsid w:val="0012116D"/>
    <w:rsid w:val="00121196"/>
    <w:rsid w:val="001220E5"/>
    <w:rsid w:val="00122452"/>
    <w:rsid w:val="001227CC"/>
    <w:rsid w:val="0012437B"/>
    <w:rsid w:val="00126097"/>
    <w:rsid w:val="00127C17"/>
    <w:rsid w:val="00131784"/>
    <w:rsid w:val="00131AF0"/>
    <w:rsid w:val="00131C88"/>
    <w:rsid w:val="001325D4"/>
    <w:rsid w:val="00132891"/>
    <w:rsid w:val="00132EF7"/>
    <w:rsid w:val="00134630"/>
    <w:rsid w:val="00135989"/>
    <w:rsid w:val="00135F5B"/>
    <w:rsid w:val="00136EA2"/>
    <w:rsid w:val="00137F62"/>
    <w:rsid w:val="0014029B"/>
    <w:rsid w:val="00140819"/>
    <w:rsid w:val="00140DDB"/>
    <w:rsid w:val="001440CC"/>
    <w:rsid w:val="00145A14"/>
    <w:rsid w:val="00145D0C"/>
    <w:rsid w:val="00146CFA"/>
    <w:rsid w:val="001474AE"/>
    <w:rsid w:val="0014758A"/>
    <w:rsid w:val="00147AFD"/>
    <w:rsid w:val="00150CDB"/>
    <w:rsid w:val="001513FA"/>
    <w:rsid w:val="00152BC3"/>
    <w:rsid w:val="001534B3"/>
    <w:rsid w:val="00153529"/>
    <w:rsid w:val="00154081"/>
    <w:rsid w:val="00154F58"/>
    <w:rsid w:val="001605F8"/>
    <w:rsid w:val="001607E4"/>
    <w:rsid w:val="00160C32"/>
    <w:rsid w:val="00160E41"/>
    <w:rsid w:val="001613B4"/>
    <w:rsid w:val="00162552"/>
    <w:rsid w:val="001634CA"/>
    <w:rsid w:val="00163649"/>
    <w:rsid w:val="00165108"/>
    <w:rsid w:val="00165DE7"/>
    <w:rsid w:val="00165F1E"/>
    <w:rsid w:val="0016653C"/>
    <w:rsid w:val="00166827"/>
    <w:rsid w:val="00167CBE"/>
    <w:rsid w:val="0017016B"/>
    <w:rsid w:val="00170F04"/>
    <w:rsid w:val="00172B53"/>
    <w:rsid w:val="00173251"/>
    <w:rsid w:val="00174ABD"/>
    <w:rsid w:val="0017525F"/>
    <w:rsid w:val="00176238"/>
    <w:rsid w:val="001763DC"/>
    <w:rsid w:val="00176C1D"/>
    <w:rsid w:val="00176CCD"/>
    <w:rsid w:val="0017740A"/>
    <w:rsid w:val="00177B18"/>
    <w:rsid w:val="0018224E"/>
    <w:rsid w:val="00182F30"/>
    <w:rsid w:val="00183FE5"/>
    <w:rsid w:val="00184951"/>
    <w:rsid w:val="00184C7D"/>
    <w:rsid w:val="001860C9"/>
    <w:rsid w:val="00186703"/>
    <w:rsid w:val="00186CB4"/>
    <w:rsid w:val="0018785E"/>
    <w:rsid w:val="00187D18"/>
    <w:rsid w:val="00190256"/>
    <w:rsid w:val="00190D62"/>
    <w:rsid w:val="00190FAF"/>
    <w:rsid w:val="00191A9F"/>
    <w:rsid w:val="00192824"/>
    <w:rsid w:val="00192927"/>
    <w:rsid w:val="00193A5D"/>
    <w:rsid w:val="00194291"/>
    <w:rsid w:val="001945CF"/>
    <w:rsid w:val="001963A0"/>
    <w:rsid w:val="001A1489"/>
    <w:rsid w:val="001A4E94"/>
    <w:rsid w:val="001A54DC"/>
    <w:rsid w:val="001A5B47"/>
    <w:rsid w:val="001B0C4A"/>
    <w:rsid w:val="001B1C39"/>
    <w:rsid w:val="001B2D84"/>
    <w:rsid w:val="001B38D8"/>
    <w:rsid w:val="001B3918"/>
    <w:rsid w:val="001B3DCF"/>
    <w:rsid w:val="001B4E26"/>
    <w:rsid w:val="001B5387"/>
    <w:rsid w:val="001B538C"/>
    <w:rsid w:val="001B54D2"/>
    <w:rsid w:val="001B5938"/>
    <w:rsid w:val="001B59E1"/>
    <w:rsid w:val="001B5FA3"/>
    <w:rsid w:val="001B6F02"/>
    <w:rsid w:val="001B781E"/>
    <w:rsid w:val="001B7DE3"/>
    <w:rsid w:val="001C0CBD"/>
    <w:rsid w:val="001C140A"/>
    <w:rsid w:val="001C1490"/>
    <w:rsid w:val="001C1E82"/>
    <w:rsid w:val="001C28A4"/>
    <w:rsid w:val="001C51BB"/>
    <w:rsid w:val="001C6D44"/>
    <w:rsid w:val="001C767C"/>
    <w:rsid w:val="001C7C4C"/>
    <w:rsid w:val="001D0552"/>
    <w:rsid w:val="001D0829"/>
    <w:rsid w:val="001D0E5F"/>
    <w:rsid w:val="001D1BAA"/>
    <w:rsid w:val="001D2CB5"/>
    <w:rsid w:val="001D344F"/>
    <w:rsid w:val="001D4700"/>
    <w:rsid w:val="001D495F"/>
    <w:rsid w:val="001D5190"/>
    <w:rsid w:val="001D57DF"/>
    <w:rsid w:val="001D744A"/>
    <w:rsid w:val="001D7E4C"/>
    <w:rsid w:val="001E1421"/>
    <w:rsid w:val="001E14E5"/>
    <w:rsid w:val="001E1C3D"/>
    <w:rsid w:val="001E2883"/>
    <w:rsid w:val="001E33F3"/>
    <w:rsid w:val="001E343E"/>
    <w:rsid w:val="001E3E6A"/>
    <w:rsid w:val="001E4145"/>
    <w:rsid w:val="001E4B62"/>
    <w:rsid w:val="001E7716"/>
    <w:rsid w:val="001E7BDE"/>
    <w:rsid w:val="001F0895"/>
    <w:rsid w:val="001F20F2"/>
    <w:rsid w:val="001F284D"/>
    <w:rsid w:val="001F2F97"/>
    <w:rsid w:val="001F3B8A"/>
    <w:rsid w:val="001F4E89"/>
    <w:rsid w:val="001F4FD0"/>
    <w:rsid w:val="001F5E75"/>
    <w:rsid w:val="001F6B27"/>
    <w:rsid w:val="001F749F"/>
    <w:rsid w:val="00200C24"/>
    <w:rsid w:val="00201FA4"/>
    <w:rsid w:val="00204062"/>
    <w:rsid w:val="00204893"/>
    <w:rsid w:val="00204ED3"/>
    <w:rsid w:val="0020586D"/>
    <w:rsid w:val="00205D00"/>
    <w:rsid w:val="002067C2"/>
    <w:rsid w:val="00206835"/>
    <w:rsid w:val="00206B0D"/>
    <w:rsid w:val="0020730B"/>
    <w:rsid w:val="0021039F"/>
    <w:rsid w:val="00210529"/>
    <w:rsid w:val="00210569"/>
    <w:rsid w:val="00211200"/>
    <w:rsid w:val="00212168"/>
    <w:rsid w:val="002147FC"/>
    <w:rsid w:val="00215985"/>
    <w:rsid w:val="00216D9C"/>
    <w:rsid w:val="00217512"/>
    <w:rsid w:val="002200FD"/>
    <w:rsid w:val="00220732"/>
    <w:rsid w:val="0022233D"/>
    <w:rsid w:val="002245D2"/>
    <w:rsid w:val="00224601"/>
    <w:rsid w:val="0022488E"/>
    <w:rsid w:val="00224A03"/>
    <w:rsid w:val="00224D2E"/>
    <w:rsid w:val="002251FF"/>
    <w:rsid w:val="002259F4"/>
    <w:rsid w:val="0022651E"/>
    <w:rsid w:val="002275F1"/>
    <w:rsid w:val="00227EE8"/>
    <w:rsid w:val="00230E7E"/>
    <w:rsid w:val="00231268"/>
    <w:rsid w:val="0023194D"/>
    <w:rsid w:val="00232633"/>
    <w:rsid w:val="002336A8"/>
    <w:rsid w:val="0023376E"/>
    <w:rsid w:val="002349AB"/>
    <w:rsid w:val="00234D7F"/>
    <w:rsid w:val="0023679F"/>
    <w:rsid w:val="0024089B"/>
    <w:rsid w:val="00241E5E"/>
    <w:rsid w:val="00243109"/>
    <w:rsid w:val="002449F8"/>
    <w:rsid w:val="0024520A"/>
    <w:rsid w:val="002459C2"/>
    <w:rsid w:val="00246293"/>
    <w:rsid w:val="00247121"/>
    <w:rsid w:val="0024729F"/>
    <w:rsid w:val="0024753B"/>
    <w:rsid w:val="0024777C"/>
    <w:rsid w:val="00247C02"/>
    <w:rsid w:val="0025013D"/>
    <w:rsid w:val="0025038C"/>
    <w:rsid w:val="00250498"/>
    <w:rsid w:val="00250FCB"/>
    <w:rsid w:val="002510EA"/>
    <w:rsid w:val="0025113D"/>
    <w:rsid w:val="00251764"/>
    <w:rsid w:val="00251CD7"/>
    <w:rsid w:val="00252190"/>
    <w:rsid w:val="0025353F"/>
    <w:rsid w:val="00253D4A"/>
    <w:rsid w:val="00254E10"/>
    <w:rsid w:val="002556BD"/>
    <w:rsid w:val="00255AFA"/>
    <w:rsid w:val="002566F2"/>
    <w:rsid w:val="0025698A"/>
    <w:rsid w:val="00257985"/>
    <w:rsid w:val="0026064D"/>
    <w:rsid w:val="00261411"/>
    <w:rsid w:val="00261DAA"/>
    <w:rsid w:val="00261E17"/>
    <w:rsid w:val="002621DC"/>
    <w:rsid w:val="00263400"/>
    <w:rsid w:val="00264858"/>
    <w:rsid w:val="00265FF5"/>
    <w:rsid w:val="00266835"/>
    <w:rsid w:val="00266CD5"/>
    <w:rsid w:val="00267512"/>
    <w:rsid w:val="0027069F"/>
    <w:rsid w:val="00270BC6"/>
    <w:rsid w:val="002710E0"/>
    <w:rsid w:val="002718C2"/>
    <w:rsid w:val="00271FF5"/>
    <w:rsid w:val="002721DC"/>
    <w:rsid w:val="00273876"/>
    <w:rsid w:val="00274495"/>
    <w:rsid w:val="00274F3D"/>
    <w:rsid w:val="00276D6E"/>
    <w:rsid w:val="002777DD"/>
    <w:rsid w:val="00277809"/>
    <w:rsid w:val="00277845"/>
    <w:rsid w:val="00277C74"/>
    <w:rsid w:val="002804B4"/>
    <w:rsid w:val="00280F9F"/>
    <w:rsid w:val="0028122A"/>
    <w:rsid w:val="00281A07"/>
    <w:rsid w:val="00281B3C"/>
    <w:rsid w:val="00282267"/>
    <w:rsid w:val="0028298E"/>
    <w:rsid w:val="002833AA"/>
    <w:rsid w:val="002835AC"/>
    <w:rsid w:val="002839F4"/>
    <w:rsid w:val="00283B0F"/>
    <w:rsid w:val="002846E4"/>
    <w:rsid w:val="00285429"/>
    <w:rsid w:val="002864AF"/>
    <w:rsid w:val="00286619"/>
    <w:rsid w:val="00287A9B"/>
    <w:rsid w:val="0029000B"/>
    <w:rsid w:val="00291054"/>
    <w:rsid w:val="00291548"/>
    <w:rsid w:val="00292D1A"/>
    <w:rsid w:val="002939EB"/>
    <w:rsid w:val="00293BEE"/>
    <w:rsid w:val="0029444D"/>
    <w:rsid w:val="00295504"/>
    <w:rsid w:val="00296287"/>
    <w:rsid w:val="002962EC"/>
    <w:rsid w:val="0029718B"/>
    <w:rsid w:val="002974A2"/>
    <w:rsid w:val="00297CA7"/>
    <w:rsid w:val="002A0FEA"/>
    <w:rsid w:val="002A197B"/>
    <w:rsid w:val="002A1D47"/>
    <w:rsid w:val="002A28DF"/>
    <w:rsid w:val="002A3AC2"/>
    <w:rsid w:val="002A3F74"/>
    <w:rsid w:val="002A493C"/>
    <w:rsid w:val="002A5F28"/>
    <w:rsid w:val="002A7C4C"/>
    <w:rsid w:val="002B1479"/>
    <w:rsid w:val="002B1762"/>
    <w:rsid w:val="002B3BF0"/>
    <w:rsid w:val="002B6C83"/>
    <w:rsid w:val="002B6DBB"/>
    <w:rsid w:val="002B7948"/>
    <w:rsid w:val="002C02F5"/>
    <w:rsid w:val="002C05DB"/>
    <w:rsid w:val="002C0AE1"/>
    <w:rsid w:val="002C1358"/>
    <w:rsid w:val="002C1C0F"/>
    <w:rsid w:val="002C2FCE"/>
    <w:rsid w:val="002C38BA"/>
    <w:rsid w:val="002C411C"/>
    <w:rsid w:val="002C42E7"/>
    <w:rsid w:val="002C44BE"/>
    <w:rsid w:val="002C4EAE"/>
    <w:rsid w:val="002C5447"/>
    <w:rsid w:val="002C5F0F"/>
    <w:rsid w:val="002C5F1E"/>
    <w:rsid w:val="002C6358"/>
    <w:rsid w:val="002C6778"/>
    <w:rsid w:val="002C7ACA"/>
    <w:rsid w:val="002D037A"/>
    <w:rsid w:val="002D0519"/>
    <w:rsid w:val="002D0BFF"/>
    <w:rsid w:val="002D0F42"/>
    <w:rsid w:val="002D247E"/>
    <w:rsid w:val="002D2873"/>
    <w:rsid w:val="002D324C"/>
    <w:rsid w:val="002D36C2"/>
    <w:rsid w:val="002D4325"/>
    <w:rsid w:val="002D47A6"/>
    <w:rsid w:val="002D4A08"/>
    <w:rsid w:val="002D59FD"/>
    <w:rsid w:val="002D691C"/>
    <w:rsid w:val="002D697A"/>
    <w:rsid w:val="002D7070"/>
    <w:rsid w:val="002D76B9"/>
    <w:rsid w:val="002D7C91"/>
    <w:rsid w:val="002E01A3"/>
    <w:rsid w:val="002E0FF2"/>
    <w:rsid w:val="002E1D43"/>
    <w:rsid w:val="002E1DBB"/>
    <w:rsid w:val="002E555F"/>
    <w:rsid w:val="002E6677"/>
    <w:rsid w:val="002E66BD"/>
    <w:rsid w:val="002E6755"/>
    <w:rsid w:val="002E6884"/>
    <w:rsid w:val="002E74E7"/>
    <w:rsid w:val="002F0BFE"/>
    <w:rsid w:val="002F2414"/>
    <w:rsid w:val="002F2D5E"/>
    <w:rsid w:val="002F4349"/>
    <w:rsid w:val="002F44EB"/>
    <w:rsid w:val="002F45ED"/>
    <w:rsid w:val="002F5204"/>
    <w:rsid w:val="002F5604"/>
    <w:rsid w:val="002F5CE9"/>
    <w:rsid w:val="002F6272"/>
    <w:rsid w:val="002F6B7C"/>
    <w:rsid w:val="002F6E0D"/>
    <w:rsid w:val="002F6F29"/>
    <w:rsid w:val="002F7461"/>
    <w:rsid w:val="002F792C"/>
    <w:rsid w:val="002F7A07"/>
    <w:rsid w:val="002F7B3F"/>
    <w:rsid w:val="002F7F94"/>
    <w:rsid w:val="00300CAB"/>
    <w:rsid w:val="00301BDC"/>
    <w:rsid w:val="00302912"/>
    <w:rsid w:val="00303E3E"/>
    <w:rsid w:val="0030421A"/>
    <w:rsid w:val="00304F0F"/>
    <w:rsid w:val="003059FD"/>
    <w:rsid w:val="00305E87"/>
    <w:rsid w:val="00306B2D"/>
    <w:rsid w:val="003070B0"/>
    <w:rsid w:val="003077E5"/>
    <w:rsid w:val="0030797C"/>
    <w:rsid w:val="00307C85"/>
    <w:rsid w:val="003123EC"/>
    <w:rsid w:val="00313043"/>
    <w:rsid w:val="003130A9"/>
    <w:rsid w:val="003147BC"/>
    <w:rsid w:val="00314860"/>
    <w:rsid w:val="00315549"/>
    <w:rsid w:val="00315812"/>
    <w:rsid w:val="00317119"/>
    <w:rsid w:val="003172CC"/>
    <w:rsid w:val="003176FB"/>
    <w:rsid w:val="00317BCD"/>
    <w:rsid w:val="00317C8A"/>
    <w:rsid w:val="0032070C"/>
    <w:rsid w:val="0032143F"/>
    <w:rsid w:val="0032166E"/>
    <w:rsid w:val="003216CC"/>
    <w:rsid w:val="00321E95"/>
    <w:rsid w:val="003226BF"/>
    <w:rsid w:val="00324B6B"/>
    <w:rsid w:val="00325C6A"/>
    <w:rsid w:val="003270C4"/>
    <w:rsid w:val="003276C8"/>
    <w:rsid w:val="00330D23"/>
    <w:rsid w:val="00330D5A"/>
    <w:rsid w:val="00330EA7"/>
    <w:rsid w:val="00331282"/>
    <w:rsid w:val="003312E7"/>
    <w:rsid w:val="003312F4"/>
    <w:rsid w:val="003317BB"/>
    <w:rsid w:val="00332076"/>
    <w:rsid w:val="00332A52"/>
    <w:rsid w:val="00332AC2"/>
    <w:rsid w:val="00332D6A"/>
    <w:rsid w:val="003332BA"/>
    <w:rsid w:val="00335303"/>
    <w:rsid w:val="00335371"/>
    <w:rsid w:val="00337667"/>
    <w:rsid w:val="003376B2"/>
    <w:rsid w:val="003408AB"/>
    <w:rsid w:val="0034090D"/>
    <w:rsid w:val="00340CAD"/>
    <w:rsid w:val="00341CEC"/>
    <w:rsid w:val="00341D62"/>
    <w:rsid w:val="00342076"/>
    <w:rsid w:val="0034255F"/>
    <w:rsid w:val="00342BFC"/>
    <w:rsid w:val="00342C36"/>
    <w:rsid w:val="00342FE0"/>
    <w:rsid w:val="003430F2"/>
    <w:rsid w:val="0034342A"/>
    <w:rsid w:val="00343AC4"/>
    <w:rsid w:val="00343C2E"/>
    <w:rsid w:val="0034462F"/>
    <w:rsid w:val="00346624"/>
    <w:rsid w:val="0034744F"/>
    <w:rsid w:val="00347772"/>
    <w:rsid w:val="003506AE"/>
    <w:rsid w:val="00350C3E"/>
    <w:rsid w:val="00351065"/>
    <w:rsid w:val="00351E4F"/>
    <w:rsid w:val="0035235C"/>
    <w:rsid w:val="00352B49"/>
    <w:rsid w:val="00352E10"/>
    <w:rsid w:val="003558FB"/>
    <w:rsid w:val="00356197"/>
    <w:rsid w:val="0035666F"/>
    <w:rsid w:val="00356B37"/>
    <w:rsid w:val="00357C6D"/>
    <w:rsid w:val="00357FBC"/>
    <w:rsid w:val="003608E1"/>
    <w:rsid w:val="0036093A"/>
    <w:rsid w:val="00361796"/>
    <w:rsid w:val="00361846"/>
    <w:rsid w:val="0036219C"/>
    <w:rsid w:val="003632B2"/>
    <w:rsid w:val="003657C8"/>
    <w:rsid w:val="00365D9D"/>
    <w:rsid w:val="003660F4"/>
    <w:rsid w:val="00366F19"/>
    <w:rsid w:val="00367CCD"/>
    <w:rsid w:val="00371341"/>
    <w:rsid w:val="003716B8"/>
    <w:rsid w:val="00372641"/>
    <w:rsid w:val="003727AC"/>
    <w:rsid w:val="003735B8"/>
    <w:rsid w:val="00374247"/>
    <w:rsid w:val="00374B9B"/>
    <w:rsid w:val="003757BF"/>
    <w:rsid w:val="00377A51"/>
    <w:rsid w:val="00380090"/>
    <w:rsid w:val="003806AA"/>
    <w:rsid w:val="00381D5D"/>
    <w:rsid w:val="00381E11"/>
    <w:rsid w:val="00382397"/>
    <w:rsid w:val="0038314C"/>
    <w:rsid w:val="003831B8"/>
    <w:rsid w:val="0038347C"/>
    <w:rsid w:val="003836D9"/>
    <w:rsid w:val="00384556"/>
    <w:rsid w:val="00384947"/>
    <w:rsid w:val="00384AC7"/>
    <w:rsid w:val="00385983"/>
    <w:rsid w:val="00385A2D"/>
    <w:rsid w:val="00385AF6"/>
    <w:rsid w:val="00386225"/>
    <w:rsid w:val="00386501"/>
    <w:rsid w:val="00386638"/>
    <w:rsid w:val="003866DE"/>
    <w:rsid w:val="00387700"/>
    <w:rsid w:val="00387E61"/>
    <w:rsid w:val="00387EFB"/>
    <w:rsid w:val="003907D7"/>
    <w:rsid w:val="0039081F"/>
    <w:rsid w:val="003915C4"/>
    <w:rsid w:val="00391732"/>
    <w:rsid w:val="00392E0F"/>
    <w:rsid w:val="003930D3"/>
    <w:rsid w:val="00393131"/>
    <w:rsid w:val="00395DA1"/>
    <w:rsid w:val="00396573"/>
    <w:rsid w:val="00397E16"/>
    <w:rsid w:val="00397EA4"/>
    <w:rsid w:val="003A0B1F"/>
    <w:rsid w:val="003A253B"/>
    <w:rsid w:val="003A40DF"/>
    <w:rsid w:val="003A4B80"/>
    <w:rsid w:val="003A6590"/>
    <w:rsid w:val="003A6797"/>
    <w:rsid w:val="003A6CB6"/>
    <w:rsid w:val="003A76C1"/>
    <w:rsid w:val="003A7A0C"/>
    <w:rsid w:val="003B09C7"/>
    <w:rsid w:val="003B279C"/>
    <w:rsid w:val="003B3056"/>
    <w:rsid w:val="003B32C8"/>
    <w:rsid w:val="003B3717"/>
    <w:rsid w:val="003B3FF9"/>
    <w:rsid w:val="003B4792"/>
    <w:rsid w:val="003B4C26"/>
    <w:rsid w:val="003B4CD9"/>
    <w:rsid w:val="003B50DC"/>
    <w:rsid w:val="003B649C"/>
    <w:rsid w:val="003B6709"/>
    <w:rsid w:val="003B74D2"/>
    <w:rsid w:val="003C011F"/>
    <w:rsid w:val="003C0539"/>
    <w:rsid w:val="003C0CCA"/>
    <w:rsid w:val="003C1E1D"/>
    <w:rsid w:val="003C230D"/>
    <w:rsid w:val="003C2712"/>
    <w:rsid w:val="003C4C00"/>
    <w:rsid w:val="003C52F8"/>
    <w:rsid w:val="003C5D5C"/>
    <w:rsid w:val="003C65EA"/>
    <w:rsid w:val="003C67CE"/>
    <w:rsid w:val="003D0B18"/>
    <w:rsid w:val="003D0CED"/>
    <w:rsid w:val="003D1023"/>
    <w:rsid w:val="003D24AA"/>
    <w:rsid w:val="003D2689"/>
    <w:rsid w:val="003D3B3C"/>
    <w:rsid w:val="003D3EFC"/>
    <w:rsid w:val="003D41CD"/>
    <w:rsid w:val="003D4870"/>
    <w:rsid w:val="003D544A"/>
    <w:rsid w:val="003D5D08"/>
    <w:rsid w:val="003D78FB"/>
    <w:rsid w:val="003D7E97"/>
    <w:rsid w:val="003D7EA4"/>
    <w:rsid w:val="003E1470"/>
    <w:rsid w:val="003E163E"/>
    <w:rsid w:val="003E20EF"/>
    <w:rsid w:val="003E2ADF"/>
    <w:rsid w:val="003E3498"/>
    <w:rsid w:val="003E3732"/>
    <w:rsid w:val="003E384F"/>
    <w:rsid w:val="003E3D55"/>
    <w:rsid w:val="003E4FF2"/>
    <w:rsid w:val="003E518A"/>
    <w:rsid w:val="003E5349"/>
    <w:rsid w:val="003E55E2"/>
    <w:rsid w:val="003E5AC2"/>
    <w:rsid w:val="003F0A04"/>
    <w:rsid w:val="003F0EC9"/>
    <w:rsid w:val="003F19A8"/>
    <w:rsid w:val="003F1B42"/>
    <w:rsid w:val="003F1C1C"/>
    <w:rsid w:val="003F2990"/>
    <w:rsid w:val="003F31B2"/>
    <w:rsid w:val="003F3A56"/>
    <w:rsid w:val="003F3EBB"/>
    <w:rsid w:val="003F4195"/>
    <w:rsid w:val="003F4992"/>
    <w:rsid w:val="003F7297"/>
    <w:rsid w:val="003F7A58"/>
    <w:rsid w:val="004000C4"/>
    <w:rsid w:val="00401444"/>
    <w:rsid w:val="004014E3"/>
    <w:rsid w:val="00402A44"/>
    <w:rsid w:val="004031CB"/>
    <w:rsid w:val="004031E7"/>
    <w:rsid w:val="004031FC"/>
    <w:rsid w:val="00403319"/>
    <w:rsid w:val="0040393F"/>
    <w:rsid w:val="0040440D"/>
    <w:rsid w:val="00405B6A"/>
    <w:rsid w:val="00405B9C"/>
    <w:rsid w:val="00406F2D"/>
    <w:rsid w:val="00407A78"/>
    <w:rsid w:val="00407F9F"/>
    <w:rsid w:val="00411557"/>
    <w:rsid w:val="0041208E"/>
    <w:rsid w:val="00412332"/>
    <w:rsid w:val="00412946"/>
    <w:rsid w:val="00413198"/>
    <w:rsid w:val="00413C18"/>
    <w:rsid w:val="00414B12"/>
    <w:rsid w:val="00415168"/>
    <w:rsid w:val="00415289"/>
    <w:rsid w:val="00416014"/>
    <w:rsid w:val="004167BE"/>
    <w:rsid w:val="00420361"/>
    <w:rsid w:val="004205A5"/>
    <w:rsid w:val="004217D6"/>
    <w:rsid w:val="00422589"/>
    <w:rsid w:val="00423FF9"/>
    <w:rsid w:val="00424C57"/>
    <w:rsid w:val="004255E8"/>
    <w:rsid w:val="00426531"/>
    <w:rsid w:val="0042665A"/>
    <w:rsid w:val="00427A7D"/>
    <w:rsid w:val="004301E8"/>
    <w:rsid w:val="00430286"/>
    <w:rsid w:val="00430325"/>
    <w:rsid w:val="00430AC7"/>
    <w:rsid w:val="0043149A"/>
    <w:rsid w:val="00431970"/>
    <w:rsid w:val="00431FB2"/>
    <w:rsid w:val="00431FBD"/>
    <w:rsid w:val="00432096"/>
    <w:rsid w:val="00433322"/>
    <w:rsid w:val="00433465"/>
    <w:rsid w:val="00433E37"/>
    <w:rsid w:val="00433F5B"/>
    <w:rsid w:val="00434757"/>
    <w:rsid w:val="0043549C"/>
    <w:rsid w:val="00435956"/>
    <w:rsid w:val="0044003F"/>
    <w:rsid w:val="0044023B"/>
    <w:rsid w:val="0044076A"/>
    <w:rsid w:val="0044105B"/>
    <w:rsid w:val="00441743"/>
    <w:rsid w:val="00442352"/>
    <w:rsid w:val="004428DA"/>
    <w:rsid w:val="00442CCE"/>
    <w:rsid w:val="00442EA4"/>
    <w:rsid w:val="0044442A"/>
    <w:rsid w:val="00444AE7"/>
    <w:rsid w:val="004451FA"/>
    <w:rsid w:val="00445CF0"/>
    <w:rsid w:val="00445D81"/>
    <w:rsid w:val="004474DD"/>
    <w:rsid w:val="00447755"/>
    <w:rsid w:val="004479A8"/>
    <w:rsid w:val="00450522"/>
    <w:rsid w:val="00450BF1"/>
    <w:rsid w:val="00450C11"/>
    <w:rsid w:val="00451345"/>
    <w:rsid w:val="004515AA"/>
    <w:rsid w:val="00451850"/>
    <w:rsid w:val="004519DC"/>
    <w:rsid w:val="0045261C"/>
    <w:rsid w:val="004535C0"/>
    <w:rsid w:val="004535FA"/>
    <w:rsid w:val="00455A0F"/>
    <w:rsid w:val="004565E7"/>
    <w:rsid w:val="004609C7"/>
    <w:rsid w:val="00462585"/>
    <w:rsid w:val="00464CBB"/>
    <w:rsid w:val="00464D35"/>
    <w:rsid w:val="0046506D"/>
    <w:rsid w:val="0046677C"/>
    <w:rsid w:val="004672A3"/>
    <w:rsid w:val="00470097"/>
    <w:rsid w:val="00470DCA"/>
    <w:rsid w:val="00471422"/>
    <w:rsid w:val="004745F3"/>
    <w:rsid w:val="004748DF"/>
    <w:rsid w:val="00474E2C"/>
    <w:rsid w:val="004752FF"/>
    <w:rsid w:val="004760A3"/>
    <w:rsid w:val="00476BC3"/>
    <w:rsid w:val="00477966"/>
    <w:rsid w:val="00477C93"/>
    <w:rsid w:val="00480C9B"/>
    <w:rsid w:val="00483058"/>
    <w:rsid w:val="00484CBA"/>
    <w:rsid w:val="00485470"/>
    <w:rsid w:val="00485684"/>
    <w:rsid w:val="00485767"/>
    <w:rsid w:val="00491E1D"/>
    <w:rsid w:val="00492692"/>
    <w:rsid w:val="00493E33"/>
    <w:rsid w:val="00494CAF"/>
    <w:rsid w:val="00495759"/>
    <w:rsid w:val="00495B52"/>
    <w:rsid w:val="00495C03"/>
    <w:rsid w:val="004963CB"/>
    <w:rsid w:val="0049789D"/>
    <w:rsid w:val="004A0B6B"/>
    <w:rsid w:val="004A1E77"/>
    <w:rsid w:val="004A24C7"/>
    <w:rsid w:val="004A2C3D"/>
    <w:rsid w:val="004A346D"/>
    <w:rsid w:val="004A5C81"/>
    <w:rsid w:val="004A6032"/>
    <w:rsid w:val="004A6607"/>
    <w:rsid w:val="004A6786"/>
    <w:rsid w:val="004A71A2"/>
    <w:rsid w:val="004B0BAA"/>
    <w:rsid w:val="004B1D65"/>
    <w:rsid w:val="004B20CA"/>
    <w:rsid w:val="004B24AE"/>
    <w:rsid w:val="004B25CC"/>
    <w:rsid w:val="004B2826"/>
    <w:rsid w:val="004B2C79"/>
    <w:rsid w:val="004B37F5"/>
    <w:rsid w:val="004B41B8"/>
    <w:rsid w:val="004B5136"/>
    <w:rsid w:val="004B54FE"/>
    <w:rsid w:val="004B5E3C"/>
    <w:rsid w:val="004B6D29"/>
    <w:rsid w:val="004B72AF"/>
    <w:rsid w:val="004C0B1F"/>
    <w:rsid w:val="004C18E4"/>
    <w:rsid w:val="004C228B"/>
    <w:rsid w:val="004C2867"/>
    <w:rsid w:val="004C5018"/>
    <w:rsid w:val="004C57AC"/>
    <w:rsid w:val="004C6274"/>
    <w:rsid w:val="004C64D0"/>
    <w:rsid w:val="004C65AD"/>
    <w:rsid w:val="004C68DA"/>
    <w:rsid w:val="004C6C8D"/>
    <w:rsid w:val="004D0202"/>
    <w:rsid w:val="004D114C"/>
    <w:rsid w:val="004D1AB1"/>
    <w:rsid w:val="004D1E3F"/>
    <w:rsid w:val="004D2714"/>
    <w:rsid w:val="004D2AFA"/>
    <w:rsid w:val="004D31C1"/>
    <w:rsid w:val="004D3584"/>
    <w:rsid w:val="004D4162"/>
    <w:rsid w:val="004D7729"/>
    <w:rsid w:val="004D7F05"/>
    <w:rsid w:val="004E0746"/>
    <w:rsid w:val="004E0800"/>
    <w:rsid w:val="004E0B37"/>
    <w:rsid w:val="004E15EC"/>
    <w:rsid w:val="004E1D4A"/>
    <w:rsid w:val="004E4093"/>
    <w:rsid w:val="004E463F"/>
    <w:rsid w:val="004E595F"/>
    <w:rsid w:val="004E6A29"/>
    <w:rsid w:val="004E6D0C"/>
    <w:rsid w:val="004E7779"/>
    <w:rsid w:val="004F13F9"/>
    <w:rsid w:val="004F19EE"/>
    <w:rsid w:val="004F1B6A"/>
    <w:rsid w:val="004F2484"/>
    <w:rsid w:val="004F2888"/>
    <w:rsid w:val="004F3246"/>
    <w:rsid w:val="004F3C74"/>
    <w:rsid w:val="004F4A58"/>
    <w:rsid w:val="004F5E99"/>
    <w:rsid w:val="004F6606"/>
    <w:rsid w:val="004F6C6C"/>
    <w:rsid w:val="004F727D"/>
    <w:rsid w:val="004F778D"/>
    <w:rsid w:val="004F788F"/>
    <w:rsid w:val="004F7996"/>
    <w:rsid w:val="004F7CF3"/>
    <w:rsid w:val="00501DAB"/>
    <w:rsid w:val="00502369"/>
    <w:rsid w:val="005031E7"/>
    <w:rsid w:val="00504473"/>
    <w:rsid w:val="00505C03"/>
    <w:rsid w:val="00506500"/>
    <w:rsid w:val="005069AE"/>
    <w:rsid w:val="00506BFF"/>
    <w:rsid w:val="00506DCD"/>
    <w:rsid w:val="005103F8"/>
    <w:rsid w:val="005104FB"/>
    <w:rsid w:val="00511B8B"/>
    <w:rsid w:val="00513024"/>
    <w:rsid w:val="005138AF"/>
    <w:rsid w:val="00514D5A"/>
    <w:rsid w:val="00515831"/>
    <w:rsid w:val="00515ABC"/>
    <w:rsid w:val="00515B4B"/>
    <w:rsid w:val="00515FD5"/>
    <w:rsid w:val="00516373"/>
    <w:rsid w:val="00517CBF"/>
    <w:rsid w:val="00520A97"/>
    <w:rsid w:val="0052136C"/>
    <w:rsid w:val="00521709"/>
    <w:rsid w:val="00521D19"/>
    <w:rsid w:val="00522BA9"/>
    <w:rsid w:val="0052368F"/>
    <w:rsid w:val="0052384F"/>
    <w:rsid w:val="00524F6D"/>
    <w:rsid w:val="005251D2"/>
    <w:rsid w:val="00525C6E"/>
    <w:rsid w:val="00526305"/>
    <w:rsid w:val="00527F5F"/>
    <w:rsid w:val="00527F64"/>
    <w:rsid w:val="00530E1B"/>
    <w:rsid w:val="0053158B"/>
    <w:rsid w:val="00533425"/>
    <w:rsid w:val="00533807"/>
    <w:rsid w:val="00535804"/>
    <w:rsid w:val="005364B2"/>
    <w:rsid w:val="005365B0"/>
    <w:rsid w:val="00536736"/>
    <w:rsid w:val="005369C4"/>
    <w:rsid w:val="00537C19"/>
    <w:rsid w:val="005411FF"/>
    <w:rsid w:val="005421BA"/>
    <w:rsid w:val="00542C76"/>
    <w:rsid w:val="00542FA9"/>
    <w:rsid w:val="00543D01"/>
    <w:rsid w:val="005442DF"/>
    <w:rsid w:val="0054448B"/>
    <w:rsid w:val="00544E9B"/>
    <w:rsid w:val="00545D0A"/>
    <w:rsid w:val="00546ABE"/>
    <w:rsid w:val="0054708F"/>
    <w:rsid w:val="0054725E"/>
    <w:rsid w:val="00547498"/>
    <w:rsid w:val="005509AB"/>
    <w:rsid w:val="00550B18"/>
    <w:rsid w:val="00551DBA"/>
    <w:rsid w:val="00552863"/>
    <w:rsid w:val="005528BF"/>
    <w:rsid w:val="0055411C"/>
    <w:rsid w:val="0055432B"/>
    <w:rsid w:val="00554AFF"/>
    <w:rsid w:val="005579EA"/>
    <w:rsid w:val="00557B60"/>
    <w:rsid w:val="00557D7E"/>
    <w:rsid w:val="0056052E"/>
    <w:rsid w:val="00560715"/>
    <w:rsid w:val="005647CF"/>
    <w:rsid w:val="00564D09"/>
    <w:rsid w:val="0056538B"/>
    <w:rsid w:val="00566BA9"/>
    <w:rsid w:val="00566C1E"/>
    <w:rsid w:val="00567CE5"/>
    <w:rsid w:val="005704A9"/>
    <w:rsid w:val="00570903"/>
    <w:rsid w:val="00570DA3"/>
    <w:rsid w:val="00571B6B"/>
    <w:rsid w:val="00572B35"/>
    <w:rsid w:val="00572CB0"/>
    <w:rsid w:val="0057338E"/>
    <w:rsid w:val="005738A7"/>
    <w:rsid w:val="00573D98"/>
    <w:rsid w:val="00574667"/>
    <w:rsid w:val="005757D4"/>
    <w:rsid w:val="0057595C"/>
    <w:rsid w:val="00576172"/>
    <w:rsid w:val="00576251"/>
    <w:rsid w:val="005769EA"/>
    <w:rsid w:val="005778C0"/>
    <w:rsid w:val="00580572"/>
    <w:rsid w:val="005813C4"/>
    <w:rsid w:val="0058290F"/>
    <w:rsid w:val="00582A68"/>
    <w:rsid w:val="00584211"/>
    <w:rsid w:val="005859A9"/>
    <w:rsid w:val="00585B61"/>
    <w:rsid w:val="00587B47"/>
    <w:rsid w:val="0059068C"/>
    <w:rsid w:val="00590858"/>
    <w:rsid w:val="0059100D"/>
    <w:rsid w:val="005918DE"/>
    <w:rsid w:val="00592155"/>
    <w:rsid w:val="00592D5D"/>
    <w:rsid w:val="0059469D"/>
    <w:rsid w:val="00594D99"/>
    <w:rsid w:val="00595D2E"/>
    <w:rsid w:val="00595F4A"/>
    <w:rsid w:val="005962AF"/>
    <w:rsid w:val="005971E8"/>
    <w:rsid w:val="00597625"/>
    <w:rsid w:val="00597A3C"/>
    <w:rsid w:val="005A0F4C"/>
    <w:rsid w:val="005A1074"/>
    <w:rsid w:val="005A1C8B"/>
    <w:rsid w:val="005A215B"/>
    <w:rsid w:val="005A2E0C"/>
    <w:rsid w:val="005A4C6F"/>
    <w:rsid w:val="005A53BE"/>
    <w:rsid w:val="005A57A0"/>
    <w:rsid w:val="005A6B4D"/>
    <w:rsid w:val="005A6E4F"/>
    <w:rsid w:val="005A7739"/>
    <w:rsid w:val="005B058E"/>
    <w:rsid w:val="005B17F6"/>
    <w:rsid w:val="005B2B95"/>
    <w:rsid w:val="005B2EA1"/>
    <w:rsid w:val="005B3170"/>
    <w:rsid w:val="005B3624"/>
    <w:rsid w:val="005B3DA9"/>
    <w:rsid w:val="005B4641"/>
    <w:rsid w:val="005B46C0"/>
    <w:rsid w:val="005B539D"/>
    <w:rsid w:val="005B5F18"/>
    <w:rsid w:val="005B72D8"/>
    <w:rsid w:val="005C0EA0"/>
    <w:rsid w:val="005C1A3E"/>
    <w:rsid w:val="005C2BAD"/>
    <w:rsid w:val="005C367B"/>
    <w:rsid w:val="005C4E98"/>
    <w:rsid w:val="005C6A62"/>
    <w:rsid w:val="005D0123"/>
    <w:rsid w:val="005D0F93"/>
    <w:rsid w:val="005D1312"/>
    <w:rsid w:val="005D1BCF"/>
    <w:rsid w:val="005D1CD1"/>
    <w:rsid w:val="005D2478"/>
    <w:rsid w:val="005D3DF6"/>
    <w:rsid w:val="005D415F"/>
    <w:rsid w:val="005D4FBD"/>
    <w:rsid w:val="005D5207"/>
    <w:rsid w:val="005D56A6"/>
    <w:rsid w:val="005D5C0F"/>
    <w:rsid w:val="005D6151"/>
    <w:rsid w:val="005D6AC8"/>
    <w:rsid w:val="005D7583"/>
    <w:rsid w:val="005E104F"/>
    <w:rsid w:val="005E2020"/>
    <w:rsid w:val="005E2697"/>
    <w:rsid w:val="005E3AAB"/>
    <w:rsid w:val="005E3B2D"/>
    <w:rsid w:val="005E3BA1"/>
    <w:rsid w:val="005E61F9"/>
    <w:rsid w:val="005E65D5"/>
    <w:rsid w:val="005E7B0F"/>
    <w:rsid w:val="005F105D"/>
    <w:rsid w:val="005F17DD"/>
    <w:rsid w:val="005F192B"/>
    <w:rsid w:val="005F2AB5"/>
    <w:rsid w:val="005F2CB9"/>
    <w:rsid w:val="005F47CB"/>
    <w:rsid w:val="005F493C"/>
    <w:rsid w:val="005F4A01"/>
    <w:rsid w:val="005F4D31"/>
    <w:rsid w:val="005F5548"/>
    <w:rsid w:val="005F5C54"/>
    <w:rsid w:val="005F685A"/>
    <w:rsid w:val="005F70AE"/>
    <w:rsid w:val="005F7719"/>
    <w:rsid w:val="005F7DC6"/>
    <w:rsid w:val="00606C85"/>
    <w:rsid w:val="006103D1"/>
    <w:rsid w:val="00610B3A"/>
    <w:rsid w:val="00611508"/>
    <w:rsid w:val="006118E4"/>
    <w:rsid w:val="00611932"/>
    <w:rsid w:val="00612381"/>
    <w:rsid w:val="00612456"/>
    <w:rsid w:val="006130E1"/>
    <w:rsid w:val="00614472"/>
    <w:rsid w:val="00614523"/>
    <w:rsid w:val="0061491C"/>
    <w:rsid w:val="00614F62"/>
    <w:rsid w:val="00615E0F"/>
    <w:rsid w:val="00615E83"/>
    <w:rsid w:val="006174A4"/>
    <w:rsid w:val="00617E41"/>
    <w:rsid w:val="0062042A"/>
    <w:rsid w:val="00620649"/>
    <w:rsid w:val="00621360"/>
    <w:rsid w:val="00621E62"/>
    <w:rsid w:val="00622233"/>
    <w:rsid w:val="00622A2A"/>
    <w:rsid w:val="00622FA8"/>
    <w:rsid w:val="00623971"/>
    <w:rsid w:val="00623B1F"/>
    <w:rsid w:val="006268AD"/>
    <w:rsid w:val="0062769B"/>
    <w:rsid w:val="006303F4"/>
    <w:rsid w:val="00630FCB"/>
    <w:rsid w:val="006311AA"/>
    <w:rsid w:val="00631EE0"/>
    <w:rsid w:val="00632204"/>
    <w:rsid w:val="00632BF2"/>
    <w:rsid w:val="00632DE0"/>
    <w:rsid w:val="00634083"/>
    <w:rsid w:val="006361A6"/>
    <w:rsid w:val="006368AC"/>
    <w:rsid w:val="00637C24"/>
    <w:rsid w:val="006406A5"/>
    <w:rsid w:val="006406E1"/>
    <w:rsid w:val="006414D8"/>
    <w:rsid w:val="00641AB4"/>
    <w:rsid w:val="00641E8B"/>
    <w:rsid w:val="00642152"/>
    <w:rsid w:val="00642B69"/>
    <w:rsid w:val="00643002"/>
    <w:rsid w:val="00643B5F"/>
    <w:rsid w:val="0064456E"/>
    <w:rsid w:val="00644E1E"/>
    <w:rsid w:val="00645398"/>
    <w:rsid w:val="006455B4"/>
    <w:rsid w:val="00645917"/>
    <w:rsid w:val="00645B46"/>
    <w:rsid w:val="00645CD2"/>
    <w:rsid w:val="006470F4"/>
    <w:rsid w:val="006478E2"/>
    <w:rsid w:val="006508F6"/>
    <w:rsid w:val="00650BD4"/>
    <w:rsid w:val="00650D17"/>
    <w:rsid w:val="00650D19"/>
    <w:rsid w:val="00651F91"/>
    <w:rsid w:val="00653B2A"/>
    <w:rsid w:val="00656525"/>
    <w:rsid w:val="006565BC"/>
    <w:rsid w:val="006569AB"/>
    <w:rsid w:val="00656F78"/>
    <w:rsid w:val="0065713E"/>
    <w:rsid w:val="00657E3D"/>
    <w:rsid w:val="0066119D"/>
    <w:rsid w:val="006613D8"/>
    <w:rsid w:val="006614B1"/>
    <w:rsid w:val="00661EE0"/>
    <w:rsid w:val="00663E4B"/>
    <w:rsid w:val="00664796"/>
    <w:rsid w:val="00665733"/>
    <w:rsid w:val="00666165"/>
    <w:rsid w:val="00666EE2"/>
    <w:rsid w:val="0066709C"/>
    <w:rsid w:val="00667211"/>
    <w:rsid w:val="00667434"/>
    <w:rsid w:val="00667B1A"/>
    <w:rsid w:val="0067068B"/>
    <w:rsid w:val="00671224"/>
    <w:rsid w:val="0067220B"/>
    <w:rsid w:val="00672DA2"/>
    <w:rsid w:val="00672FB6"/>
    <w:rsid w:val="006742AA"/>
    <w:rsid w:val="006742B0"/>
    <w:rsid w:val="00674466"/>
    <w:rsid w:val="00675034"/>
    <w:rsid w:val="0067526E"/>
    <w:rsid w:val="00675F87"/>
    <w:rsid w:val="00680A0B"/>
    <w:rsid w:val="00680F5D"/>
    <w:rsid w:val="00681884"/>
    <w:rsid w:val="0068201E"/>
    <w:rsid w:val="006823E3"/>
    <w:rsid w:val="00683ED0"/>
    <w:rsid w:val="006841CA"/>
    <w:rsid w:val="00685149"/>
    <w:rsid w:val="006907EC"/>
    <w:rsid w:val="00690BA9"/>
    <w:rsid w:val="0069150A"/>
    <w:rsid w:val="0069244B"/>
    <w:rsid w:val="00693240"/>
    <w:rsid w:val="00693501"/>
    <w:rsid w:val="006945E3"/>
    <w:rsid w:val="00694885"/>
    <w:rsid w:val="00694C31"/>
    <w:rsid w:val="00694F0D"/>
    <w:rsid w:val="00695B25"/>
    <w:rsid w:val="0069637B"/>
    <w:rsid w:val="00696B7F"/>
    <w:rsid w:val="00697615"/>
    <w:rsid w:val="006976ED"/>
    <w:rsid w:val="006A1C54"/>
    <w:rsid w:val="006A1E09"/>
    <w:rsid w:val="006A25DA"/>
    <w:rsid w:val="006A2603"/>
    <w:rsid w:val="006A2DB7"/>
    <w:rsid w:val="006A34E4"/>
    <w:rsid w:val="006A459E"/>
    <w:rsid w:val="006A46CB"/>
    <w:rsid w:val="006A4B4C"/>
    <w:rsid w:val="006A5EFA"/>
    <w:rsid w:val="006A6137"/>
    <w:rsid w:val="006A6278"/>
    <w:rsid w:val="006A754D"/>
    <w:rsid w:val="006A7E7C"/>
    <w:rsid w:val="006B0599"/>
    <w:rsid w:val="006B15F0"/>
    <w:rsid w:val="006B258A"/>
    <w:rsid w:val="006B40D4"/>
    <w:rsid w:val="006B420F"/>
    <w:rsid w:val="006B4309"/>
    <w:rsid w:val="006B477D"/>
    <w:rsid w:val="006B4B62"/>
    <w:rsid w:val="006B4F15"/>
    <w:rsid w:val="006B5673"/>
    <w:rsid w:val="006B56FA"/>
    <w:rsid w:val="006B6E1F"/>
    <w:rsid w:val="006C00A8"/>
    <w:rsid w:val="006C0892"/>
    <w:rsid w:val="006C1056"/>
    <w:rsid w:val="006C139B"/>
    <w:rsid w:val="006C15A3"/>
    <w:rsid w:val="006C283A"/>
    <w:rsid w:val="006C2CAE"/>
    <w:rsid w:val="006C3197"/>
    <w:rsid w:val="006C56B2"/>
    <w:rsid w:val="006C6DE3"/>
    <w:rsid w:val="006C7205"/>
    <w:rsid w:val="006D038C"/>
    <w:rsid w:val="006D1220"/>
    <w:rsid w:val="006D1359"/>
    <w:rsid w:val="006D16E3"/>
    <w:rsid w:val="006D191F"/>
    <w:rsid w:val="006D24BF"/>
    <w:rsid w:val="006D298F"/>
    <w:rsid w:val="006D35C0"/>
    <w:rsid w:val="006D3718"/>
    <w:rsid w:val="006D3ABF"/>
    <w:rsid w:val="006D3B7D"/>
    <w:rsid w:val="006D3CED"/>
    <w:rsid w:val="006D3D49"/>
    <w:rsid w:val="006D3F1A"/>
    <w:rsid w:val="006D4258"/>
    <w:rsid w:val="006D4876"/>
    <w:rsid w:val="006D4CFF"/>
    <w:rsid w:val="006D5EF3"/>
    <w:rsid w:val="006D62B7"/>
    <w:rsid w:val="006D693D"/>
    <w:rsid w:val="006E033F"/>
    <w:rsid w:val="006E0992"/>
    <w:rsid w:val="006E3DC3"/>
    <w:rsid w:val="006E48C5"/>
    <w:rsid w:val="006E4C4D"/>
    <w:rsid w:val="006E53A9"/>
    <w:rsid w:val="006E5568"/>
    <w:rsid w:val="006E6091"/>
    <w:rsid w:val="006E6849"/>
    <w:rsid w:val="006E7541"/>
    <w:rsid w:val="006E7F84"/>
    <w:rsid w:val="006F0006"/>
    <w:rsid w:val="006F013A"/>
    <w:rsid w:val="006F0B44"/>
    <w:rsid w:val="006F3EDF"/>
    <w:rsid w:val="006F4329"/>
    <w:rsid w:val="006F48D8"/>
    <w:rsid w:val="006F5961"/>
    <w:rsid w:val="006F5EF9"/>
    <w:rsid w:val="006F6627"/>
    <w:rsid w:val="006F6992"/>
    <w:rsid w:val="006F6D05"/>
    <w:rsid w:val="006F7D41"/>
    <w:rsid w:val="007004FB"/>
    <w:rsid w:val="00700A2C"/>
    <w:rsid w:val="007019E9"/>
    <w:rsid w:val="00703FEC"/>
    <w:rsid w:val="00705BA8"/>
    <w:rsid w:val="00706922"/>
    <w:rsid w:val="00706B89"/>
    <w:rsid w:val="00707945"/>
    <w:rsid w:val="007100BB"/>
    <w:rsid w:val="0071046F"/>
    <w:rsid w:val="0071067F"/>
    <w:rsid w:val="0071162E"/>
    <w:rsid w:val="00711D3B"/>
    <w:rsid w:val="00712883"/>
    <w:rsid w:val="0071403E"/>
    <w:rsid w:val="0071425B"/>
    <w:rsid w:val="00715140"/>
    <w:rsid w:val="00715D9C"/>
    <w:rsid w:val="00716587"/>
    <w:rsid w:val="00717382"/>
    <w:rsid w:val="00717B2F"/>
    <w:rsid w:val="00717DE2"/>
    <w:rsid w:val="007202F5"/>
    <w:rsid w:val="007203F4"/>
    <w:rsid w:val="00720967"/>
    <w:rsid w:val="00721132"/>
    <w:rsid w:val="00721284"/>
    <w:rsid w:val="00722105"/>
    <w:rsid w:val="00723FB3"/>
    <w:rsid w:val="007245FF"/>
    <w:rsid w:val="00724CEB"/>
    <w:rsid w:val="00725B81"/>
    <w:rsid w:val="00726AAA"/>
    <w:rsid w:val="00726E1F"/>
    <w:rsid w:val="00726F01"/>
    <w:rsid w:val="00727BC4"/>
    <w:rsid w:val="00730717"/>
    <w:rsid w:val="007309F6"/>
    <w:rsid w:val="00731B92"/>
    <w:rsid w:val="00731F72"/>
    <w:rsid w:val="0073219E"/>
    <w:rsid w:val="007321D6"/>
    <w:rsid w:val="00732BF0"/>
    <w:rsid w:val="00733107"/>
    <w:rsid w:val="00733360"/>
    <w:rsid w:val="007333A3"/>
    <w:rsid w:val="00733EB7"/>
    <w:rsid w:val="00734200"/>
    <w:rsid w:val="0073468E"/>
    <w:rsid w:val="00734A75"/>
    <w:rsid w:val="00734D0D"/>
    <w:rsid w:val="00734E1C"/>
    <w:rsid w:val="00735BDF"/>
    <w:rsid w:val="00735F32"/>
    <w:rsid w:val="00736670"/>
    <w:rsid w:val="007367B0"/>
    <w:rsid w:val="00736884"/>
    <w:rsid w:val="00736C73"/>
    <w:rsid w:val="00737473"/>
    <w:rsid w:val="00737D20"/>
    <w:rsid w:val="00740AD9"/>
    <w:rsid w:val="00741252"/>
    <w:rsid w:val="007414A5"/>
    <w:rsid w:val="007418FC"/>
    <w:rsid w:val="0074279F"/>
    <w:rsid w:val="00742981"/>
    <w:rsid w:val="00742E69"/>
    <w:rsid w:val="0074474F"/>
    <w:rsid w:val="00744EBF"/>
    <w:rsid w:val="007456E4"/>
    <w:rsid w:val="00745A6D"/>
    <w:rsid w:val="00745C40"/>
    <w:rsid w:val="00745D80"/>
    <w:rsid w:val="00746BA2"/>
    <w:rsid w:val="007476E3"/>
    <w:rsid w:val="00750FD2"/>
    <w:rsid w:val="007510D8"/>
    <w:rsid w:val="00752A22"/>
    <w:rsid w:val="00752AFF"/>
    <w:rsid w:val="007535F2"/>
    <w:rsid w:val="00753655"/>
    <w:rsid w:val="007559AA"/>
    <w:rsid w:val="00755B39"/>
    <w:rsid w:val="00755C04"/>
    <w:rsid w:val="0075689D"/>
    <w:rsid w:val="00756B16"/>
    <w:rsid w:val="00756FCF"/>
    <w:rsid w:val="00757E2F"/>
    <w:rsid w:val="00761C89"/>
    <w:rsid w:val="00762995"/>
    <w:rsid w:val="00762E31"/>
    <w:rsid w:val="00765E64"/>
    <w:rsid w:val="00766605"/>
    <w:rsid w:val="007703D5"/>
    <w:rsid w:val="0077060A"/>
    <w:rsid w:val="0077078B"/>
    <w:rsid w:val="00771821"/>
    <w:rsid w:val="00772068"/>
    <w:rsid w:val="007731E8"/>
    <w:rsid w:val="00773B84"/>
    <w:rsid w:val="00774336"/>
    <w:rsid w:val="007760BB"/>
    <w:rsid w:val="00776896"/>
    <w:rsid w:val="00776B67"/>
    <w:rsid w:val="00776ECC"/>
    <w:rsid w:val="00777161"/>
    <w:rsid w:val="007802C2"/>
    <w:rsid w:val="007812B4"/>
    <w:rsid w:val="007837E2"/>
    <w:rsid w:val="0078385F"/>
    <w:rsid w:val="00783E3F"/>
    <w:rsid w:val="00784165"/>
    <w:rsid w:val="00785D66"/>
    <w:rsid w:val="007867FC"/>
    <w:rsid w:val="00786AF5"/>
    <w:rsid w:val="00787D28"/>
    <w:rsid w:val="007909C3"/>
    <w:rsid w:val="007934CE"/>
    <w:rsid w:val="00794003"/>
    <w:rsid w:val="0079471D"/>
    <w:rsid w:val="007954CF"/>
    <w:rsid w:val="00796064"/>
    <w:rsid w:val="007968E1"/>
    <w:rsid w:val="00796FFB"/>
    <w:rsid w:val="007A1816"/>
    <w:rsid w:val="007A1C6C"/>
    <w:rsid w:val="007A222E"/>
    <w:rsid w:val="007A3633"/>
    <w:rsid w:val="007A4C71"/>
    <w:rsid w:val="007A4E14"/>
    <w:rsid w:val="007A5118"/>
    <w:rsid w:val="007A5DD1"/>
    <w:rsid w:val="007A6AE7"/>
    <w:rsid w:val="007A6BFF"/>
    <w:rsid w:val="007B0C37"/>
    <w:rsid w:val="007B0ED2"/>
    <w:rsid w:val="007B1BA6"/>
    <w:rsid w:val="007B1CD4"/>
    <w:rsid w:val="007B287C"/>
    <w:rsid w:val="007B2AC8"/>
    <w:rsid w:val="007B2CA4"/>
    <w:rsid w:val="007B4A02"/>
    <w:rsid w:val="007B4F43"/>
    <w:rsid w:val="007B5E3F"/>
    <w:rsid w:val="007B6F02"/>
    <w:rsid w:val="007B7800"/>
    <w:rsid w:val="007C0DDE"/>
    <w:rsid w:val="007C0EC5"/>
    <w:rsid w:val="007C2E67"/>
    <w:rsid w:val="007C34F2"/>
    <w:rsid w:val="007C3532"/>
    <w:rsid w:val="007C3C4B"/>
    <w:rsid w:val="007C3D65"/>
    <w:rsid w:val="007C4016"/>
    <w:rsid w:val="007C4113"/>
    <w:rsid w:val="007C53EB"/>
    <w:rsid w:val="007C6559"/>
    <w:rsid w:val="007C6A89"/>
    <w:rsid w:val="007C7898"/>
    <w:rsid w:val="007C7ACB"/>
    <w:rsid w:val="007D0460"/>
    <w:rsid w:val="007D0CBC"/>
    <w:rsid w:val="007D3B10"/>
    <w:rsid w:val="007D474A"/>
    <w:rsid w:val="007D4D80"/>
    <w:rsid w:val="007D534A"/>
    <w:rsid w:val="007D62A2"/>
    <w:rsid w:val="007D66DB"/>
    <w:rsid w:val="007D6F56"/>
    <w:rsid w:val="007D705F"/>
    <w:rsid w:val="007D7E17"/>
    <w:rsid w:val="007E0A3C"/>
    <w:rsid w:val="007E0FF2"/>
    <w:rsid w:val="007E1004"/>
    <w:rsid w:val="007E2777"/>
    <w:rsid w:val="007E29E6"/>
    <w:rsid w:val="007E2A04"/>
    <w:rsid w:val="007E3270"/>
    <w:rsid w:val="007E3A28"/>
    <w:rsid w:val="007E3F7B"/>
    <w:rsid w:val="007E4594"/>
    <w:rsid w:val="007E528F"/>
    <w:rsid w:val="007E5AA0"/>
    <w:rsid w:val="007E5EE9"/>
    <w:rsid w:val="007E6FC5"/>
    <w:rsid w:val="007E79B2"/>
    <w:rsid w:val="007F0C13"/>
    <w:rsid w:val="007F1163"/>
    <w:rsid w:val="007F1BFA"/>
    <w:rsid w:val="007F2581"/>
    <w:rsid w:val="007F291F"/>
    <w:rsid w:val="007F3257"/>
    <w:rsid w:val="007F39AA"/>
    <w:rsid w:val="007F3B37"/>
    <w:rsid w:val="007F453C"/>
    <w:rsid w:val="007F50CC"/>
    <w:rsid w:val="007F55E7"/>
    <w:rsid w:val="007F56DF"/>
    <w:rsid w:val="007F6295"/>
    <w:rsid w:val="007F63C6"/>
    <w:rsid w:val="007F6D18"/>
    <w:rsid w:val="007F7817"/>
    <w:rsid w:val="00800110"/>
    <w:rsid w:val="008002FF"/>
    <w:rsid w:val="0080207C"/>
    <w:rsid w:val="008022CD"/>
    <w:rsid w:val="00802682"/>
    <w:rsid w:val="00804B03"/>
    <w:rsid w:val="00804B1D"/>
    <w:rsid w:val="00807DA1"/>
    <w:rsid w:val="00807F36"/>
    <w:rsid w:val="00807FDB"/>
    <w:rsid w:val="00810437"/>
    <w:rsid w:val="00811047"/>
    <w:rsid w:val="00811985"/>
    <w:rsid w:val="00811C72"/>
    <w:rsid w:val="00812134"/>
    <w:rsid w:val="0081238F"/>
    <w:rsid w:val="008126C4"/>
    <w:rsid w:val="00812DEF"/>
    <w:rsid w:val="00813A39"/>
    <w:rsid w:val="008156FE"/>
    <w:rsid w:val="00815A42"/>
    <w:rsid w:val="0081691E"/>
    <w:rsid w:val="008169C5"/>
    <w:rsid w:val="00817426"/>
    <w:rsid w:val="0081752F"/>
    <w:rsid w:val="00817656"/>
    <w:rsid w:val="008178EF"/>
    <w:rsid w:val="00820C7C"/>
    <w:rsid w:val="00820FE1"/>
    <w:rsid w:val="008222A2"/>
    <w:rsid w:val="0082263E"/>
    <w:rsid w:val="00822953"/>
    <w:rsid w:val="0082312D"/>
    <w:rsid w:val="0082382A"/>
    <w:rsid w:val="008238E4"/>
    <w:rsid w:val="0082420D"/>
    <w:rsid w:val="008266D5"/>
    <w:rsid w:val="00826C18"/>
    <w:rsid w:val="00827AF7"/>
    <w:rsid w:val="00827C13"/>
    <w:rsid w:val="00827D15"/>
    <w:rsid w:val="00830691"/>
    <w:rsid w:val="00830A95"/>
    <w:rsid w:val="00831A93"/>
    <w:rsid w:val="008327FB"/>
    <w:rsid w:val="008347A2"/>
    <w:rsid w:val="00834C92"/>
    <w:rsid w:val="00834DBF"/>
    <w:rsid w:val="0083501B"/>
    <w:rsid w:val="00835E3F"/>
    <w:rsid w:val="00836975"/>
    <w:rsid w:val="00836C70"/>
    <w:rsid w:val="008407F3"/>
    <w:rsid w:val="00840BE5"/>
    <w:rsid w:val="0084184A"/>
    <w:rsid w:val="00842007"/>
    <w:rsid w:val="00842A14"/>
    <w:rsid w:val="0084415A"/>
    <w:rsid w:val="00844B13"/>
    <w:rsid w:val="008451D5"/>
    <w:rsid w:val="0084554E"/>
    <w:rsid w:val="0084555A"/>
    <w:rsid w:val="00846799"/>
    <w:rsid w:val="00846B36"/>
    <w:rsid w:val="00847AD3"/>
    <w:rsid w:val="0085047D"/>
    <w:rsid w:val="00850720"/>
    <w:rsid w:val="00850B7C"/>
    <w:rsid w:val="00851C83"/>
    <w:rsid w:val="008527CC"/>
    <w:rsid w:val="00853997"/>
    <w:rsid w:val="008541F4"/>
    <w:rsid w:val="0086172C"/>
    <w:rsid w:val="008617A3"/>
    <w:rsid w:val="00861800"/>
    <w:rsid w:val="00862FBE"/>
    <w:rsid w:val="008635A6"/>
    <w:rsid w:val="00864AA2"/>
    <w:rsid w:val="0086690A"/>
    <w:rsid w:val="00867B85"/>
    <w:rsid w:val="00867D9F"/>
    <w:rsid w:val="00870535"/>
    <w:rsid w:val="008706E6"/>
    <w:rsid w:val="00870BD4"/>
    <w:rsid w:val="008711B6"/>
    <w:rsid w:val="0087146A"/>
    <w:rsid w:val="00871CC5"/>
    <w:rsid w:val="0087294F"/>
    <w:rsid w:val="00873D77"/>
    <w:rsid w:val="0087543A"/>
    <w:rsid w:val="00875703"/>
    <w:rsid w:val="0087584E"/>
    <w:rsid w:val="00875ABD"/>
    <w:rsid w:val="00882B02"/>
    <w:rsid w:val="00882D94"/>
    <w:rsid w:val="008846AF"/>
    <w:rsid w:val="00885C68"/>
    <w:rsid w:val="00885E4D"/>
    <w:rsid w:val="00886AF8"/>
    <w:rsid w:val="00887D34"/>
    <w:rsid w:val="008901C1"/>
    <w:rsid w:val="0089212E"/>
    <w:rsid w:val="00893146"/>
    <w:rsid w:val="008935C9"/>
    <w:rsid w:val="008946AB"/>
    <w:rsid w:val="00894CE6"/>
    <w:rsid w:val="00894FEE"/>
    <w:rsid w:val="00895174"/>
    <w:rsid w:val="00895C2D"/>
    <w:rsid w:val="00896963"/>
    <w:rsid w:val="00896E0E"/>
    <w:rsid w:val="0089715D"/>
    <w:rsid w:val="00897AE5"/>
    <w:rsid w:val="008A00CB"/>
    <w:rsid w:val="008A11AE"/>
    <w:rsid w:val="008A2AE3"/>
    <w:rsid w:val="008A2C81"/>
    <w:rsid w:val="008A2D00"/>
    <w:rsid w:val="008A2DB3"/>
    <w:rsid w:val="008A3281"/>
    <w:rsid w:val="008A34D8"/>
    <w:rsid w:val="008A4417"/>
    <w:rsid w:val="008A4682"/>
    <w:rsid w:val="008A6155"/>
    <w:rsid w:val="008A6C24"/>
    <w:rsid w:val="008A7004"/>
    <w:rsid w:val="008A744A"/>
    <w:rsid w:val="008B0443"/>
    <w:rsid w:val="008B0987"/>
    <w:rsid w:val="008B09D5"/>
    <w:rsid w:val="008B0B2B"/>
    <w:rsid w:val="008B127A"/>
    <w:rsid w:val="008B3AD2"/>
    <w:rsid w:val="008B4184"/>
    <w:rsid w:val="008B59A3"/>
    <w:rsid w:val="008B789A"/>
    <w:rsid w:val="008C0BA1"/>
    <w:rsid w:val="008C2CB0"/>
    <w:rsid w:val="008C4472"/>
    <w:rsid w:val="008C563E"/>
    <w:rsid w:val="008C5CF3"/>
    <w:rsid w:val="008C6641"/>
    <w:rsid w:val="008C6D8A"/>
    <w:rsid w:val="008D07B7"/>
    <w:rsid w:val="008D0A86"/>
    <w:rsid w:val="008D1F95"/>
    <w:rsid w:val="008D223B"/>
    <w:rsid w:val="008D2829"/>
    <w:rsid w:val="008D2B5B"/>
    <w:rsid w:val="008D47BE"/>
    <w:rsid w:val="008D538B"/>
    <w:rsid w:val="008D57C9"/>
    <w:rsid w:val="008D5E4C"/>
    <w:rsid w:val="008D76E1"/>
    <w:rsid w:val="008D7E10"/>
    <w:rsid w:val="008D7F35"/>
    <w:rsid w:val="008E03F9"/>
    <w:rsid w:val="008E17EF"/>
    <w:rsid w:val="008E2C72"/>
    <w:rsid w:val="008E31D4"/>
    <w:rsid w:val="008E3B29"/>
    <w:rsid w:val="008E41E9"/>
    <w:rsid w:val="008E769F"/>
    <w:rsid w:val="008F025E"/>
    <w:rsid w:val="008F06D8"/>
    <w:rsid w:val="008F0938"/>
    <w:rsid w:val="008F0B86"/>
    <w:rsid w:val="008F0BFF"/>
    <w:rsid w:val="008F177C"/>
    <w:rsid w:val="008F1CF2"/>
    <w:rsid w:val="008F24AD"/>
    <w:rsid w:val="008F50EF"/>
    <w:rsid w:val="008F51E0"/>
    <w:rsid w:val="008F54C0"/>
    <w:rsid w:val="008F5F58"/>
    <w:rsid w:val="008F6806"/>
    <w:rsid w:val="008F68A8"/>
    <w:rsid w:val="008F6A29"/>
    <w:rsid w:val="008F6F3E"/>
    <w:rsid w:val="008F7253"/>
    <w:rsid w:val="008F72A9"/>
    <w:rsid w:val="00900756"/>
    <w:rsid w:val="00900EC4"/>
    <w:rsid w:val="00900ECD"/>
    <w:rsid w:val="0090158F"/>
    <w:rsid w:val="00902563"/>
    <w:rsid w:val="00902765"/>
    <w:rsid w:val="009033BF"/>
    <w:rsid w:val="00904C34"/>
    <w:rsid w:val="009070B5"/>
    <w:rsid w:val="009075B2"/>
    <w:rsid w:val="009079CC"/>
    <w:rsid w:val="00910C48"/>
    <w:rsid w:val="00912D97"/>
    <w:rsid w:val="0091370D"/>
    <w:rsid w:val="0091577B"/>
    <w:rsid w:val="009162ED"/>
    <w:rsid w:val="00916EC9"/>
    <w:rsid w:val="0092139E"/>
    <w:rsid w:val="00921ADA"/>
    <w:rsid w:val="009226E0"/>
    <w:rsid w:val="00922922"/>
    <w:rsid w:val="009231E0"/>
    <w:rsid w:val="00923330"/>
    <w:rsid w:val="00924AC7"/>
    <w:rsid w:val="0092556C"/>
    <w:rsid w:val="009255AA"/>
    <w:rsid w:val="00925F6A"/>
    <w:rsid w:val="00927C2F"/>
    <w:rsid w:val="0093001B"/>
    <w:rsid w:val="00930582"/>
    <w:rsid w:val="009305C2"/>
    <w:rsid w:val="00930E39"/>
    <w:rsid w:val="009327EE"/>
    <w:rsid w:val="00932A39"/>
    <w:rsid w:val="00933239"/>
    <w:rsid w:val="00933573"/>
    <w:rsid w:val="00933B27"/>
    <w:rsid w:val="00934302"/>
    <w:rsid w:val="00934867"/>
    <w:rsid w:val="009378C4"/>
    <w:rsid w:val="00937AD8"/>
    <w:rsid w:val="00937E4F"/>
    <w:rsid w:val="00940DF6"/>
    <w:rsid w:val="00941152"/>
    <w:rsid w:val="00942B29"/>
    <w:rsid w:val="00943AD9"/>
    <w:rsid w:val="00943CF1"/>
    <w:rsid w:val="00943D0B"/>
    <w:rsid w:val="00944F66"/>
    <w:rsid w:val="00945193"/>
    <w:rsid w:val="0094555E"/>
    <w:rsid w:val="00946A2E"/>
    <w:rsid w:val="00946B22"/>
    <w:rsid w:val="00951159"/>
    <w:rsid w:val="00951DDB"/>
    <w:rsid w:val="00951FF0"/>
    <w:rsid w:val="009527CC"/>
    <w:rsid w:val="0095322E"/>
    <w:rsid w:val="0095328F"/>
    <w:rsid w:val="009548BF"/>
    <w:rsid w:val="0095663F"/>
    <w:rsid w:val="00956CBD"/>
    <w:rsid w:val="00960568"/>
    <w:rsid w:val="009609DD"/>
    <w:rsid w:val="00961A01"/>
    <w:rsid w:val="00961F75"/>
    <w:rsid w:val="00962DE4"/>
    <w:rsid w:val="00964601"/>
    <w:rsid w:val="00964FBD"/>
    <w:rsid w:val="00965725"/>
    <w:rsid w:val="009673B1"/>
    <w:rsid w:val="00967455"/>
    <w:rsid w:val="00972E0D"/>
    <w:rsid w:val="0097308A"/>
    <w:rsid w:val="0097370E"/>
    <w:rsid w:val="009747B1"/>
    <w:rsid w:val="00975D8D"/>
    <w:rsid w:val="00976541"/>
    <w:rsid w:val="00976DC7"/>
    <w:rsid w:val="009775C7"/>
    <w:rsid w:val="00977D07"/>
    <w:rsid w:val="009809B4"/>
    <w:rsid w:val="00980CED"/>
    <w:rsid w:val="009810D9"/>
    <w:rsid w:val="00981245"/>
    <w:rsid w:val="009813F8"/>
    <w:rsid w:val="00983A62"/>
    <w:rsid w:val="0098400B"/>
    <w:rsid w:val="00984082"/>
    <w:rsid w:val="009841C2"/>
    <w:rsid w:val="00984428"/>
    <w:rsid w:val="009845D2"/>
    <w:rsid w:val="00986C12"/>
    <w:rsid w:val="00987258"/>
    <w:rsid w:val="009909D0"/>
    <w:rsid w:val="0099188D"/>
    <w:rsid w:val="00992087"/>
    <w:rsid w:val="00992EAA"/>
    <w:rsid w:val="00992EAC"/>
    <w:rsid w:val="00993E62"/>
    <w:rsid w:val="00994C63"/>
    <w:rsid w:val="009952EA"/>
    <w:rsid w:val="00995319"/>
    <w:rsid w:val="009957CF"/>
    <w:rsid w:val="009979E6"/>
    <w:rsid w:val="009A236A"/>
    <w:rsid w:val="009A23BA"/>
    <w:rsid w:val="009A3804"/>
    <w:rsid w:val="009A3CDB"/>
    <w:rsid w:val="009A5377"/>
    <w:rsid w:val="009A59DA"/>
    <w:rsid w:val="009A5E24"/>
    <w:rsid w:val="009A6AD7"/>
    <w:rsid w:val="009B0711"/>
    <w:rsid w:val="009B0A24"/>
    <w:rsid w:val="009B0BAC"/>
    <w:rsid w:val="009B1925"/>
    <w:rsid w:val="009B1BBA"/>
    <w:rsid w:val="009B27E9"/>
    <w:rsid w:val="009B30F0"/>
    <w:rsid w:val="009B3112"/>
    <w:rsid w:val="009B4775"/>
    <w:rsid w:val="009B486D"/>
    <w:rsid w:val="009B4B3B"/>
    <w:rsid w:val="009B5E35"/>
    <w:rsid w:val="009B62B9"/>
    <w:rsid w:val="009B68EC"/>
    <w:rsid w:val="009B76E3"/>
    <w:rsid w:val="009C01DF"/>
    <w:rsid w:val="009C05CE"/>
    <w:rsid w:val="009C06AD"/>
    <w:rsid w:val="009C0E90"/>
    <w:rsid w:val="009C37FC"/>
    <w:rsid w:val="009C3F61"/>
    <w:rsid w:val="009C4845"/>
    <w:rsid w:val="009C59FC"/>
    <w:rsid w:val="009C6000"/>
    <w:rsid w:val="009C6DB2"/>
    <w:rsid w:val="009C7A8D"/>
    <w:rsid w:val="009C7F69"/>
    <w:rsid w:val="009D015C"/>
    <w:rsid w:val="009D029D"/>
    <w:rsid w:val="009D03BF"/>
    <w:rsid w:val="009D18C5"/>
    <w:rsid w:val="009D1DC4"/>
    <w:rsid w:val="009D3409"/>
    <w:rsid w:val="009D34C4"/>
    <w:rsid w:val="009D559B"/>
    <w:rsid w:val="009D59D7"/>
    <w:rsid w:val="009D6D8A"/>
    <w:rsid w:val="009D7048"/>
    <w:rsid w:val="009D73F0"/>
    <w:rsid w:val="009E0668"/>
    <w:rsid w:val="009E1E53"/>
    <w:rsid w:val="009E1FBD"/>
    <w:rsid w:val="009E29BE"/>
    <w:rsid w:val="009E3237"/>
    <w:rsid w:val="009E35E7"/>
    <w:rsid w:val="009E4E83"/>
    <w:rsid w:val="009E6B83"/>
    <w:rsid w:val="009E7273"/>
    <w:rsid w:val="009E7F79"/>
    <w:rsid w:val="009F0434"/>
    <w:rsid w:val="009F0600"/>
    <w:rsid w:val="009F08E1"/>
    <w:rsid w:val="009F194D"/>
    <w:rsid w:val="009F1B86"/>
    <w:rsid w:val="009F202C"/>
    <w:rsid w:val="009F3986"/>
    <w:rsid w:val="009F3D3D"/>
    <w:rsid w:val="009F5197"/>
    <w:rsid w:val="009F52DC"/>
    <w:rsid w:val="009F5D23"/>
    <w:rsid w:val="009F6C7D"/>
    <w:rsid w:val="00A00166"/>
    <w:rsid w:val="00A0106E"/>
    <w:rsid w:val="00A01314"/>
    <w:rsid w:val="00A01B3C"/>
    <w:rsid w:val="00A01CD6"/>
    <w:rsid w:val="00A01D21"/>
    <w:rsid w:val="00A01E42"/>
    <w:rsid w:val="00A02802"/>
    <w:rsid w:val="00A0424F"/>
    <w:rsid w:val="00A04501"/>
    <w:rsid w:val="00A0506A"/>
    <w:rsid w:val="00A05F09"/>
    <w:rsid w:val="00A0699D"/>
    <w:rsid w:val="00A07538"/>
    <w:rsid w:val="00A07DFF"/>
    <w:rsid w:val="00A1021E"/>
    <w:rsid w:val="00A1033D"/>
    <w:rsid w:val="00A10BBC"/>
    <w:rsid w:val="00A11509"/>
    <w:rsid w:val="00A117C9"/>
    <w:rsid w:val="00A123C5"/>
    <w:rsid w:val="00A131ED"/>
    <w:rsid w:val="00A13F7B"/>
    <w:rsid w:val="00A1425D"/>
    <w:rsid w:val="00A14605"/>
    <w:rsid w:val="00A151CD"/>
    <w:rsid w:val="00A167C0"/>
    <w:rsid w:val="00A1714E"/>
    <w:rsid w:val="00A179B3"/>
    <w:rsid w:val="00A20738"/>
    <w:rsid w:val="00A21AD8"/>
    <w:rsid w:val="00A21BCC"/>
    <w:rsid w:val="00A22285"/>
    <w:rsid w:val="00A22A3E"/>
    <w:rsid w:val="00A22FCB"/>
    <w:rsid w:val="00A2342B"/>
    <w:rsid w:val="00A2453E"/>
    <w:rsid w:val="00A2599F"/>
    <w:rsid w:val="00A25B00"/>
    <w:rsid w:val="00A25CE6"/>
    <w:rsid w:val="00A26D9E"/>
    <w:rsid w:val="00A26E31"/>
    <w:rsid w:val="00A27890"/>
    <w:rsid w:val="00A306F7"/>
    <w:rsid w:val="00A3244A"/>
    <w:rsid w:val="00A32A6C"/>
    <w:rsid w:val="00A32C73"/>
    <w:rsid w:val="00A32D33"/>
    <w:rsid w:val="00A35F3F"/>
    <w:rsid w:val="00A367CF"/>
    <w:rsid w:val="00A36849"/>
    <w:rsid w:val="00A37188"/>
    <w:rsid w:val="00A41952"/>
    <w:rsid w:val="00A419A0"/>
    <w:rsid w:val="00A42B66"/>
    <w:rsid w:val="00A42E87"/>
    <w:rsid w:val="00A43057"/>
    <w:rsid w:val="00A435C0"/>
    <w:rsid w:val="00A439FD"/>
    <w:rsid w:val="00A43D56"/>
    <w:rsid w:val="00A43D87"/>
    <w:rsid w:val="00A43D93"/>
    <w:rsid w:val="00A44BAB"/>
    <w:rsid w:val="00A45A5F"/>
    <w:rsid w:val="00A46023"/>
    <w:rsid w:val="00A4669A"/>
    <w:rsid w:val="00A467BE"/>
    <w:rsid w:val="00A46DB8"/>
    <w:rsid w:val="00A46EEA"/>
    <w:rsid w:val="00A47FA5"/>
    <w:rsid w:val="00A51688"/>
    <w:rsid w:val="00A52B64"/>
    <w:rsid w:val="00A5478B"/>
    <w:rsid w:val="00A57CC7"/>
    <w:rsid w:val="00A57F62"/>
    <w:rsid w:val="00A609D8"/>
    <w:rsid w:val="00A61112"/>
    <w:rsid w:val="00A613FF"/>
    <w:rsid w:val="00A61448"/>
    <w:rsid w:val="00A61512"/>
    <w:rsid w:val="00A61654"/>
    <w:rsid w:val="00A61DA1"/>
    <w:rsid w:val="00A647C0"/>
    <w:rsid w:val="00A64DB3"/>
    <w:rsid w:val="00A64EFF"/>
    <w:rsid w:val="00A65465"/>
    <w:rsid w:val="00A6572E"/>
    <w:rsid w:val="00A664E0"/>
    <w:rsid w:val="00A671A8"/>
    <w:rsid w:val="00A673B6"/>
    <w:rsid w:val="00A67B50"/>
    <w:rsid w:val="00A70868"/>
    <w:rsid w:val="00A70A3E"/>
    <w:rsid w:val="00A713B2"/>
    <w:rsid w:val="00A71438"/>
    <w:rsid w:val="00A723F0"/>
    <w:rsid w:val="00A72C07"/>
    <w:rsid w:val="00A74635"/>
    <w:rsid w:val="00A77881"/>
    <w:rsid w:val="00A77D12"/>
    <w:rsid w:val="00A80885"/>
    <w:rsid w:val="00A80FEC"/>
    <w:rsid w:val="00A817A9"/>
    <w:rsid w:val="00A82991"/>
    <w:rsid w:val="00A83ECA"/>
    <w:rsid w:val="00A84449"/>
    <w:rsid w:val="00A857EA"/>
    <w:rsid w:val="00A859C7"/>
    <w:rsid w:val="00A868AD"/>
    <w:rsid w:val="00A87820"/>
    <w:rsid w:val="00A87B31"/>
    <w:rsid w:val="00A9074B"/>
    <w:rsid w:val="00A911FF"/>
    <w:rsid w:val="00A9178D"/>
    <w:rsid w:val="00A92252"/>
    <w:rsid w:val="00A937B3"/>
    <w:rsid w:val="00A945F1"/>
    <w:rsid w:val="00A9562F"/>
    <w:rsid w:val="00A964F8"/>
    <w:rsid w:val="00A96751"/>
    <w:rsid w:val="00A96CB6"/>
    <w:rsid w:val="00AA0671"/>
    <w:rsid w:val="00AA0B6A"/>
    <w:rsid w:val="00AA0C78"/>
    <w:rsid w:val="00AA193F"/>
    <w:rsid w:val="00AA1E8F"/>
    <w:rsid w:val="00AA4112"/>
    <w:rsid w:val="00AA4355"/>
    <w:rsid w:val="00AA4776"/>
    <w:rsid w:val="00AA739D"/>
    <w:rsid w:val="00AA74E1"/>
    <w:rsid w:val="00AA7DCD"/>
    <w:rsid w:val="00AB0515"/>
    <w:rsid w:val="00AB3207"/>
    <w:rsid w:val="00AB4D6E"/>
    <w:rsid w:val="00AB4ED8"/>
    <w:rsid w:val="00AB5469"/>
    <w:rsid w:val="00AB5BF2"/>
    <w:rsid w:val="00AC1F2E"/>
    <w:rsid w:val="00AC2695"/>
    <w:rsid w:val="00AC306B"/>
    <w:rsid w:val="00AC318C"/>
    <w:rsid w:val="00AC4080"/>
    <w:rsid w:val="00AC461C"/>
    <w:rsid w:val="00AC4B31"/>
    <w:rsid w:val="00AC4F62"/>
    <w:rsid w:val="00AC4FF8"/>
    <w:rsid w:val="00AC5427"/>
    <w:rsid w:val="00AD0545"/>
    <w:rsid w:val="00AD0CAD"/>
    <w:rsid w:val="00AD1312"/>
    <w:rsid w:val="00AD18D6"/>
    <w:rsid w:val="00AD3BDE"/>
    <w:rsid w:val="00AD4804"/>
    <w:rsid w:val="00AD4D5D"/>
    <w:rsid w:val="00AD52D2"/>
    <w:rsid w:val="00AD6A04"/>
    <w:rsid w:val="00AD6B6F"/>
    <w:rsid w:val="00AD6E3A"/>
    <w:rsid w:val="00AD748D"/>
    <w:rsid w:val="00AD7C50"/>
    <w:rsid w:val="00AE0806"/>
    <w:rsid w:val="00AE2CA8"/>
    <w:rsid w:val="00AE2E72"/>
    <w:rsid w:val="00AE31AA"/>
    <w:rsid w:val="00AE37E5"/>
    <w:rsid w:val="00AE3882"/>
    <w:rsid w:val="00AE390E"/>
    <w:rsid w:val="00AE41F8"/>
    <w:rsid w:val="00AE42C9"/>
    <w:rsid w:val="00AE4754"/>
    <w:rsid w:val="00AE47B7"/>
    <w:rsid w:val="00AE6367"/>
    <w:rsid w:val="00AE694B"/>
    <w:rsid w:val="00AE6DF1"/>
    <w:rsid w:val="00AE7E71"/>
    <w:rsid w:val="00AF1ABC"/>
    <w:rsid w:val="00AF1C3A"/>
    <w:rsid w:val="00AF272C"/>
    <w:rsid w:val="00AF2B66"/>
    <w:rsid w:val="00AF3E0C"/>
    <w:rsid w:val="00AF59F8"/>
    <w:rsid w:val="00AF5B31"/>
    <w:rsid w:val="00AF6D29"/>
    <w:rsid w:val="00AF7359"/>
    <w:rsid w:val="00AF7E30"/>
    <w:rsid w:val="00B004D4"/>
    <w:rsid w:val="00B00615"/>
    <w:rsid w:val="00B02498"/>
    <w:rsid w:val="00B02636"/>
    <w:rsid w:val="00B02DDD"/>
    <w:rsid w:val="00B04676"/>
    <w:rsid w:val="00B04DAB"/>
    <w:rsid w:val="00B05646"/>
    <w:rsid w:val="00B065F4"/>
    <w:rsid w:val="00B06608"/>
    <w:rsid w:val="00B07535"/>
    <w:rsid w:val="00B07B20"/>
    <w:rsid w:val="00B10479"/>
    <w:rsid w:val="00B11A3B"/>
    <w:rsid w:val="00B11CD1"/>
    <w:rsid w:val="00B132E4"/>
    <w:rsid w:val="00B153D2"/>
    <w:rsid w:val="00B1597F"/>
    <w:rsid w:val="00B16901"/>
    <w:rsid w:val="00B1784E"/>
    <w:rsid w:val="00B17EA0"/>
    <w:rsid w:val="00B17EFC"/>
    <w:rsid w:val="00B2012C"/>
    <w:rsid w:val="00B20348"/>
    <w:rsid w:val="00B20980"/>
    <w:rsid w:val="00B20F95"/>
    <w:rsid w:val="00B2141B"/>
    <w:rsid w:val="00B21857"/>
    <w:rsid w:val="00B21FD6"/>
    <w:rsid w:val="00B22422"/>
    <w:rsid w:val="00B22454"/>
    <w:rsid w:val="00B2249E"/>
    <w:rsid w:val="00B23671"/>
    <w:rsid w:val="00B254BF"/>
    <w:rsid w:val="00B266CE"/>
    <w:rsid w:val="00B26848"/>
    <w:rsid w:val="00B26E59"/>
    <w:rsid w:val="00B27A56"/>
    <w:rsid w:val="00B30B89"/>
    <w:rsid w:val="00B33390"/>
    <w:rsid w:val="00B34DEC"/>
    <w:rsid w:val="00B34F12"/>
    <w:rsid w:val="00B36420"/>
    <w:rsid w:val="00B3676C"/>
    <w:rsid w:val="00B36975"/>
    <w:rsid w:val="00B36DD3"/>
    <w:rsid w:val="00B379D6"/>
    <w:rsid w:val="00B41B03"/>
    <w:rsid w:val="00B42281"/>
    <w:rsid w:val="00B427F9"/>
    <w:rsid w:val="00B42A40"/>
    <w:rsid w:val="00B43E6D"/>
    <w:rsid w:val="00B43E75"/>
    <w:rsid w:val="00B43FAF"/>
    <w:rsid w:val="00B44696"/>
    <w:rsid w:val="00B44E3C"/>
    <w:rsid w:val="00B45077"/>
    <w:rsid w:val="00B45256"/>
    <w:rsid w:val="00B45D7E"/>
    <w:rsid w:val="00B46C0B"/>
    <w:rsid w:val="00B47BF7"/>
    <w:rsid w:val="00B508B9"/>
    <w:rsid w:val="00B50989"/>
    <w:rsid w:val="00B51138"/>
    <w:rsid w:val="00B5192C"/>
    <w:rsid w:val="00B52024"/>
    <w:rsid w:val="00B52D68"/>
    <w:rsid w:val="00B53A5B"/>
    <w:rsid w:val="00B53B49"/>
    <w:rsid w:val="00B548BA"/>
    <w:rsid w:val="00B55CA9"/>
    <w:rsid w:val="00B56AF0"/>
    <w:rsid w:val="00B574E7"/>
    <w:rsid w:val="00B57CCF"/>
    <w:rsid w:val="00B60133"/>
    <w:rsid w:val="00B61446"/>
    <w:rsid w:val="00B6210D"/>
    <w:rsid w:val="00B628AA"/>
    <w:rsid w:val="00B62A94"/>
    <w:rsid w:val="00B62D0E"/>
    <w:rsid w:val="00B6358D"/>
    <w:rsid w:val="00B636B3"/>
    <w:rsid w:val="00B640A0"/>
    <w:rsid w:val="00B64892"/>
    <w:rsid w:val="00B64C55"/>
    <w:rsid w:val="00B655E7"/>
    <w:rsid w:val="00B66129"/>
    <w:rsid w:val="00B6709F"/>
    <w:rsid w:val="00B67264"/>
    <w:rsid w:val="00B67BE5"/>
    <w:rsid w:val="00B70772"/>
    <w:rsid w:val="00B7252A"/>
    <w:rsid w:val="00B7268F"/>
    <w:rsid w:val="00B72E78"/>
    <w:rsid w:val="00B73659"/>
    <w:rsid w:val="00B74CDA"/>
    <w:rsid w:val="00B74DD1"/>
    <w:rsid w:val="00B74F64"/>
    <w:rsid w:val="00B77C80"/>
    <w:rsid w:val="00B8062D"/>
    <w:rsid w:val="00B831F9"/>
    <w:rsid w:val="00B83D70"/>
    <w:rsid w:val="00B8483E"/>
    <w:rsid w:val="00B84F1D"/>
    <w:rsid w:val="00B8524E"/>
    <w:rsid w:val="00B85859"/>
    <w:rsid w:val="00B85D49"/>
    <w:rsid w:val="00B85F34"/>
    <w:rsid w:val="00B87453"/>
    <w:rsid w:val="00B87539"/>
    <w:rsid w:val="00B8785A"/>
    <w:rsid w:val="00B90025"/>
    <w:rsid w:val="00B90107"/>
    <w:rsid w:val="00B90108"/>
    <w:rsid w:val="00B91254"/>
    <w:rsid w:val="00B92BF8"/>
    <w:rsid w:val="00B931D9"/>
    <w:rsid w:val="00B9387E"/>
    <w:rsid w:val="00B93AD4"/>
    <w:rsid w:val="00B945FC"/>
    <w:rsid w:val="00B94786"/>
    <w:rsid w:val="00B94EAF"/>
    <w:rsid w:val="00B95449"/>
    <w:rsid w:val="00B955EB"/>
    <w:rsid w:val="00B97AA3"/>
    <w:rsid w:val="00BA08B4"/>
    <w:rsid w:val="00BA0ED1"/>
    <w:rsid w:val="00BA0F11"/>
    <w:rsid w:val="00BA1C7C"/>
    <w:rsid w:val="00BA360B"/>
    <w:rsid w:val="00BA387E"/>
    <w:rsid w:val="00BA3903"/>
    <w:rsid w:val="00BA3B74"/>
    <w:rsid w:val="00BA4B9D"/>
    <w:rsid w:val="00BA4EFF"/>
    <w:rsid w:val="00BA5745"/>
    <w:rsid w:val="00BA774E"/>
    <w:rsid w:val="00BA7D86"/>
    <w:rsid w:val="00BB14B7"/>
    <w:rsid w:val="00BB1B9D"/>
    <w:rsid w:val="00BB3B28"/>
    <w:rsid w:val="00BB49F8"/>
    <w:rsid w:val="00BB52AB"/>
    <w:rsid w:val="00BB628F"/>
    <w:rsid w:val="00BB647D"/>
    <w:rsid w:val="00BB6ACB"/>
    <w:rsid w:val="00BC170B"/>
    <w:rsid w:val="00BC1B93"/>
    <w:rsid w:val="00BC3762"/>
    <w:rsid w:val="00BC3ED3"/>
    <w:rsid w:val="00BC3F6B"/>
    <w:rsid w:val="00BC46DF"/>
    <w:rsid w:val="00BC4C2A"/>
    <w:rsid w:val="00BC4DC1"/>
    <w:rsid w:val="00BC55B4"/>
    <w:rsid w:val="00BC76A1"/>
    <w:rsid w:val="00BD0156"/>
    <w:rsid w:val="00BD03AB"/>
    <w:rsid w:val="00BD2B1A"/>
    <w:rsid w:val="00BD32B5"/>
    <w:rsid w:val="00BD3408"/>
    <w:rsid w:val="00BD3975"/>
    <w:rsid w:val="00BD4582"/>
    <w:rsid w:val="00BD56FA"/>
    <w:rsid w:val="00BD6001"/>
    <w:rsid w:val="00BD6245"/>
    <w:rsid w:val="00BD67F0"/>
    <w:rsid w:val="00BD6C52"/>
    <w:rsid w:val="00BD7D63"/>
    <w:rsid w:val="00BE0A84"/>
    <w:rsid w:val="00BE32D7"/>
    <w:rsid w:val="00BE4143"/>
    <w:rsid w:val="00BE49A2"/>
    <w:rsid w:val="00BE50FA"/>
    <w:rsid w:val="00BE6755"/>
    <w:rsid w:val="00BE698E"/>
    <w:rsid w:val="00BE6C8D"/>
    <w:rsid w:val="00BE6DB3"/>
    <w:rsid w:val="00BE720E"/>
    <w:rsid w:val="00BE7B36"/>
    <w:rsid w:val="00BF0474"/>
    <w:rsid w:val="00BF0D58"/>
    <w:rsid w:val="00BF10F4"/>
    <w:rsid w:val="00BF14FC"/>
    <w:rsid w:val="00BF3039"/>
    <w:rsid w:val="00BF3F8D"/>
    <w:rsid w:val="00BF5145"/>
    <w:rsid w:val="00BF5395"/>
    <w:rsid w:val="00BF69FE"/>
    <w:rsid w:val="00BF7864"/>
    <w:rsid w:val="00BF7DD5"/>
    <w:rsid w:val="00C0270D"/>
    <w:rsid w:val="00C02E8F"/>
    <w:rsid w:val="00C038B3"/>
    <w:rsid w:val="00C03A98"/>
    <w:rsid w:val="00C055E0"/>
    <w:rsid w:val="00C05CA4"/>
    <w:rsid w:val="00C07045"/>
    <w:rsid w:val="00C07244"/>
    <w:rsid w:val="00C13F37"/>
    <w:rsid w:val="00C14893"/>
    <w:rsid w:val="00C16E85"/>
    <w:rsid w:val="00C178FF"/>
    <w:rsid w:val="00C2022E"/>
    <w:rsid w:val="00C203F0"/>
    <w:rsid w:val="00C20E81"/>
    <w:rsid w:val="00C2136E"/>
    <w:rsid w:val="00C227C1"/>
    <w:rsid w:val="00C22EDE"/>
    <w:rsid w:val="00C2399D"/>
    <w:rsid w:val="00C250AA"/>
    <w:rsid w:val="00C255FB"/>
    <w:rsid w:val="00C25DA4"/>
    <w:rsid w:val="00C270F6"/>
    <w:rsid w:val="00C308D1"/>
    <w:rsid w:val="00C30F79"/>
    <w:rsid w:val="00C31325"/>
    <w:rsid w:val="00C33856"/>
    <w:rsid w:val="00C33A94"/>
    <w:rsid w:val="00C34BF4"/>
    <w:rsid w:val="00C35596"/>
    <w:rsid w:val="00C35A80"/>
    <w:rsid w:val="00C35E56"/>
    <w:rsid w:val="00C35FF3"/>
    <w:rsid w:val="00C362FD"/>
    <w:rsid w:val="00C3785B"/>
    <w:rsid w:val="00C40768"/>
    <w:rsid w:val="00C40B1C"/>
    <w:rsid w:val="00C40B64"/>
    <w:rsid w:val="00C411B7"/>
    <w:rsid w:val="00C413F9"/>
    <w:rsid w:val="00C41C5C"/>
    <w:rsid w:val="00C420A4"/>
    <w:rsid w:val="00C42182"/>
    <w:rsid w:val="00C42197"/>
    <w:rsid w:val="00C42A81"/>
    <w:rsid w:val="00C43727"/>
    <w:rsid w:val="00C43CF3"/>
    <w:rsid w:val="00C443AA"/>
    <w:rsid w:val="00C44DBE"/>
    <w:rsid w:val="00C45484"/>
    <w:rsid w:val="00C45990"/>
    <w:rsid w:val="00C4670C"/>
    <w:rsid w:val="00C46A7A"/>
    <w:rsid w:val="00C46F4D"/>
    <w:rsid w:val="00C47A9C"/>
    <w:rsid w:val="00C50134"/>
    <w:rsid w:val="00C502C7"/>
    <w:rsid w:val="00C506B1"/>
    <w:rsid w:val="00C509D4"/>
    <w:rsid w:val="00C50A9E"/>
    <w:rsid w:val="00C5186A"/>
    <w:rsid w:val="00C520F0"/>
    <w:rsid w:val="00C52655"/>
    <w:rsid w:val="00C52A56"/>
    <w:rsid w:val="00C53348"/>
    <w:rsid w:val="00C53435"/>
    <w:rsid w:val="00C536EF"/>
    <w:rsid w:val="00C54060"/>
    <w:rsid w:val="00C54B60"/>
    <w:rsid w:val="00C56176"/>
    <w:rsid w:val="00C5654E"/>
    <w:rsid w:val="00C56C9C"/>
    <w:rsid w:val="00C571E5"/>
    <w:rsid w:val="00C602BA"/>
    <w:rsid w:val="00C61735"/>
    <w:rsid w:val="00C617F0"/>
    <w:rsid w:val="00C61A42"/>
    <w:rsid w:val="00C62245"/>
    <w:rsid w:val="00C631EF"/>
    <w:rsid w:val="00C6360B"/>
    <w:rsid w:val="00C638A8"/>
    <w:rsid w:val="00C63F5F"/>
    <w:rsid w:val="00C642A5"/>
    <w:rsid w:val="00C642DB"/>
    <w:rsid w:val="00C643A4"/>
    <w:rsid w:val="00C64786"/>
    <w:rsid w:val="00C652F5"/>
    <w:rsid w:val="00C6570A"/>
    <w:rsid w:val="00C6572F"/>
    <w:rsid w:val="00C6673D"/>
    <w:rsid w:val="00C66A38"/>
    <w:rsid w:val="00C72CCA"/>
    <w:rsid w:val="00C72FF9"/>
    <w:rsid w:val="00C7382A"/>
    <w:rsid w:val="00C74362"/>
    <w:rsid w:val="00C74EE4"/>
    <w:rsid w:val="00C75B65"/>
    <w:rsid w:val="00C75D70"/>
    <w:rsid w:val="00C76845"/>
    <w:rsid w:val="00C76E57"/>
    <w:rsid w:val="00C77415"/>
    <w:rsid w:val="00C80607"/>
    <w:rsid w:val="00C80DCA"/>
    <w:rsid w:val="00C80E73"/>
    <w:rsid w:val="00C80F44"/>
    <w:rsid w:val="00C82D24"/>
    <w:rsid w:val="00C84736"/>
    <w:rsid w:val="00C848C9"/>
    <w:rsid w:val="00C850FA"/>
    <w:rsid w:val="00C861EE"/>
    <w:rsid w:val="00C86FA4"/>
    <w:rsid w:val="00C87447"/>
    <w:rsid w:val="00C87C59"/>
    <w:rsid w:val="00C9183E"/>
    <w:rsid w:val="00C91FF7"/>
    <w:rsid w:val="00C92F1E"/>
    <w:rsid w:val="00C932B7"/>
    <w:rsid w:val="00C93AF5"/>
    <w:rsid w:val="00C943AB"/>
    <w:rsid w:val="00C953DC"/>
    <w:rsid w:val="00C96769"/>
    <w:rsid w:val="00C96F7C"/>
    <w:rsid w:val="00C97541"/>
    <w:rsid w:val="00C9760F"/>
    <w:rsid w:val="00CA0834"/>
    <w:rsid w:val="00CA0FC6"/>
    <w:rsid w:val="00CA12F4"/>
    <w:rsid w:val="00CA1DEE"/>
    <w:rsid w:val="00CA250A"/>
    <w:rsid w:val="00CA271B"/>
    <w:rsid w:val="00CA2A6D"/>
    <w:rsid w:val="00CA3433"/>
    <w:rsid w:val="00CA3F43"/>
    <w:rsid w:val="00CA5D14"/>
    <w:rsid w:val="00CA70B0"/>
    <w:rsid w:val="00CA774F"/>
    <w:rsid w:val="00CB047F"/>
    <w:rsid w:val="00CB070F"/>
    <w:rsid w:val="00CB0D20"/>
    <w:rsid w:val="00CB1C10"/>
    <w:rsid w:val="00CB1D85"/>
    <w:rsid w:val="00CB2142"/>
    <w:rsid w:val="00CB2B4C"/>
    <w:rsid w:val="00CB2E4F"/>
    <w:rsid w:val="00CB4B75"/>
    <w:rsid w:val="00CB4D7D"/>
    <w:rsid w:val="00CB523B"/>
    <w:rsid w:val="00CB60A3"/>
    <w:rsid w:val="00CB63AC"/>
    <w:rsid w:val="00CB68FD"/>
    <w:rsid w:val="00CB70C6"/>
    <w:rsid w:val="00CC15E5"/>
    <w:rsid w:val="00CC184C"/>
    <w:rsid w:val="00CC1C8C"/>
    <w:rsid w:val="00CC1EFC"/>
    <w:rsid w:val="00CC3249"/>
    <w:rsid w:val="00CC5D05"/>
    <w:rsid w:val="00CC633B"/>
    <w:rsid w:val="00CC72C4"/>
    <w:rsid w:val="00CC7CD2"/>
    <w:rsid w:val="00CD0D31"/>
    <w:rsid w:val="00CD11DE"/>
    <w:rsid w:val="00CD3289"/>
    <w:rsid w:val="00CD33AD"/>
    <w:rsid w:val="00CD53D5"/>
    <w:rsid w:val="00CD67D8"/>
    <w:rsid w:val="00CD7E70"/>
    <w:rsid w:val="00CE017C"/>
    <w:rsid w:val="00CE0B82"/>
    <w:rsid w:val="00CE0C85"/>
    <w:rsid w:val="00CE0EFD"/>
    <w:rsid w:val="00CE13EB"/>
    <w:rsid w:val="00CE168F"/>
    <w:rsid w:val="00CE25B2"/>
    <w:rsid w:val="00CE31FC"/>
    <w:rsid w:val="00CE426A"/>
    <w:rsid w:val="00CE42F4"/>
    <w:rsid w:val="00CE4D37"/>
    <w:rsid w:val="00CE6613"/>
    <w:rsid w:val="00CE741B"/>
    <w:rsid w:val="00CE774C"/>
    <w:rsid w:val="00CE7817"/>
    <w:rsid w:val="00CE78A6"/>
    <w:rsid w:val="00CF02DA"/>
    <w:rsid w:val="00CF3378"/>
    <w:rsid w:val="00CF36FB"/>
    <w:rsid w:val="00CF4C25"/>
    <w:rsid w:val="00CF4E36"/>
    <w:rsid w:val="00CF5928"/>
    <w:rsid w:val="00CF5C09"/>
    <w:rsid w:val="00CF6E8D"/>
    <w:rsid w:val="00CF7A9B"/>
    <w:rsid w:val="00D01848"/>
    <w:rsid w:val="00D018DD"/>
    <w:rsid w:val="00D01CF4"/>
    <w:rsid w:val="00D0201A"/>
    <w:rsid w:val="00D02FDE"/>
    <w:rsid w:val="00D03DDE"/>
    <w:rsid w:val="00D045D3"/>
    <w:rsid w:val="00D04813"/>
    <w:rsid w:val="00D049A9"/>
    <w:rsid w:val="00D04AB4"/>
    <w:rsid w:val="00D0568A"/>
    <w:rsid w:val="00D05AE9"/>
    <w:rsid w:val="00D06298"/>
    <w:rsid w:val="00D0747E"/>
    <w:rsid w:val="00D10326"/>
    <w:rsid w:val="00D10DF8"/>
    <w:rsid w:val="00D110A0"/>
    <w:rsid w:val="00D11771"/>
    <w:rsid w:val="00D117D5"/>
    <w:rsid w:val="00D1274D"/>
    <w:rsid w:val="00D13CE8"/>
    <w:rsid w:val="00D13FBD"/>
    <w:rsid w:val="00D14E96"/>
    <w:rsid w:val="00D15053"/>
    <w:rsid w:val="00D155C1"/>
    <w:rsid w:val="00D15762"/>
    <w:rsid w:val="00D160FA"/>
    <w:rsid w:val="00D164A4"/>
    <w:rsid w:val="00D16889"/>
    <w:rsid w:val="00D17152"/>
    <w:rsid w:val="00D20ABE"/>
    <w:rsid w:val="00D20FFE"/>
    <w:rsid w:val="00D21166"/>
    <w:rsid w:val="00D22154"/>
    <w:rsid w:val="00D22917"/>
    <w:rsid w:val="00D23BE9"/>
    <w:rsid w:val="00D24CE7"/>
    <w:rsid w:val="00D25070"/>
    <w:rsid w:val="00D2619E"/>
    <w:rsid w:val="00D26347"/>
    <w:rsid w:val="00D264D0"/>
    <w:rsid w:val="00D27322"/>
    <w:rsid w:val="00D279B0"/>
    <w:rsid w:val="00D27A84"/>
    <w:rsid w:val="00D27AF0"/>
    <w:rsid w:val="00D305D4"/>
    <w:rsid w:val="00D313D0"/>
    <w:rsid w:val="00D32C67"/>
    <w:rsid w:val="00D332DA"/>
    <w:rsid w:val="00D33C01"/>
    <w:rsid w:val="00D3428A"/>
    <w:rsid w:val="00D3440B"/>
    <w:rsid w:val="00D34CBE"/>
    <w:rsid w:val="00D34F1C"/>
    <w:rsid w:val="00D3573B"/>
    <w:rsid w:val="00D35E51"/>
    <w:rsid w:val="00D35F34"/>
    <w:rsid w:val="00D35F73"/>
    <w:rsid w:val="00D37378"/>
    <w:rsid w:val="00D37920"/>
    <w:rsid w:val="00D40829"/>
    <w:rsid w:val="00D40E4E"/>
    <w:rsid w:val="00D41435"/>
    <w:rsid w:val="00D41803"/>
    <w:rsid w:val="00D427B5"/>
    <w:rsid w:val="00D42E33"/>
    <w:rsid w:val="00D44ED7"/>
    <w:rsid w:val="00D44FAB"/>
    <w:rsid w:val="00D45644"/>
    <w:rsid w:val="00D45ADC"/>
    <w:rsid w:val="00D46149"/>
    <w:rsid w:val="00D4669F"/>
    <w:rsid w:val="00D4680A"/>
    <w:rsid w:val="00D50492"/>
    <w:rsid w:val="00D5066C"/>
    <w:rsid w:val="00D50AE9"/>
    <w:rsid w:val="00D510AD"/>
    <w:rsid w:val="00D521DA"/>
    <w:rsid w:val="00D52E95"/>
    <w:rsid w:val="00D537B8"/>
    <w:rsid w:val="00D53B55"/>
    <w:rsid w:val="00D54212"/>
    <w:rsid w:val="00D54924"/>
    <w:rsid w:val="00D55C13"/>
    <w:rsid w:val="00D55C21"/>
    <w:rsid w:val="00D56436"/>
    <w:rsid w:val="00D56A46"/>
    <w:rsid w:val="00D56E4C"/>
    <w:rsid w:val="00D57B64"/>
    <w:rsid w:val="00D6086D"/>
    <w:rsid w:val="00D61B46"/>
    <w:rsid w:val="00D62090"/>
    <w:rsid w:val="00D621AB"/>
    <w:rsid w:val="00D63246"/>
    <w:rsid w:val="00D64E4C"/>
    <w:rsid w:val="00D6506A"/>
    <w:rsid w:val="00D650B6"/>
    <w:rsid w:val="00D65520"/>
    <w:rsid w:val="00D65924"/>
    <w:rsid w:val="00D662A7"/>
    <w:rsid w:val="00D66B59"/>
    <w:rsid w:val="00D703DE"/>
    <w:rsid w:val="00D71D96"/>
    <w:rsid w:val="00D728DD"/>
    <w:rsid w:val="00D730E5"/>
    <w:rsid w:val="00D73A32"/>
    <w:rsid w:val="00D73AB4"/>
    <w:rsid w:val="00D73B38"/>
    <w:rsid w:val="00D75A48"/>
    <w:rsid w:val="00D75CAC"/>
    <w:rsid w:val="00D81FCE"/>
    <w:rsid w:val="00D82266"/>
    <w:rsid w:val="00D8274C"/>
    <w:rsid w:val="00D831BF"/>
    <w:rsid w:val="00D836FC"/>
    <w:rsid w:val="00D838F2"/>
    <w:rsid w:val="00D8394B"/>
    <w:rsid w:val="00D8428B"/>
    <w:rsid w:val="00D85683"/>
    <w:rsid w:val="00D856F5"/>
    <w:rsid w:val="00D859F2"/>
    <w:rsid w:val="00D85F77"/>
    <w:rsid w:val="00D86720"/>
    <w:rsid w:val="00D872D9"/>
    <w:rsid w:val="00D8765D"/>
    <w:rsid w:val="00D90BB6"/>
    <w:rsid w:val="00D90BCD"/>
    <w:rsid w:val="00D9203B"/>
    <w:rsid w:val="00D9224E"/>
    <w:rsid w:val="00D93353"/>
    <w:rsid w:val="00D94116"/>
    <w:rsid w:val="00D942D9"/>
    <w:rsid w:val="00D94D5C"/>
    <w:rsid w:val="00D957EA"/>
    <w:rsid w:val="00D9591C"/>
    <w:rsid w:val="00D960B2"/>
    <w:rsid w:val="00D970F1"/>
    <w:rsid w:val="00DA0F60"/>
    <w:rsid w:val="00DA192A"/>
    <w:rsid w:val="00DA1AA8"/>
    <w:rsid w:val="00DA2A2D"/>
    <w:rsid w:val="00DA2E5B"/>
    <w:rsid w:val="00DA30B5"/>
    <w:rsid w:val="00DA3417"/>
    <w:rsid w:val="00DA52D7"/>
    <w:rsid w:val="00DA5796"/>
    <w:rsid w:val="00DA5EB5"/>
    <w:rsid w:val="00DA5F8C"/>
    <w:rsid w:val="00DA6BD4"/>
    <w:rsid w:val="00DB006E"/>
    <w:rsid w:val="00DB0BC0"/>
    <w:rsid w:val="00DB11DF"/>
    <w:rsid w:val="00DB1511"/>
    <w:rsid w:val="00DB18B1"/>
    <w:rsid w:val="00DB1CF3"/>
    <w:rsid w:val="00DB2E86"/>
    <w:rsid w:val="00DB3579"/>
    <w:rsid w:val="00DB4FE0"/>
    <w:rsid w:val="00DB5211"/>
    <w:rsid w:val="00DB67CB"/>
    <w:rsid w:val="00DB6843"/>
    <w:rsid w:val="00DB78FA"/>
    <w:rsid w:val="00DB7C12"/>
    <w:rsid w:val="00DC0AB9"/>
    <w:rsid w:val="00DC12C0"/>
    <w:rsid w:val="00DC15C1"/>
    <w:rsid w:val="00DC1C9E"/>
    <w:rsid w:val="00DC2705"/>
    <w:rsid w:val="00DC28EA"/>
    <w:rsid w:val="00DC2CCD"/>
    <w:rsid w:val="00DC30F7"/>
    <w:rsid w:val="00DC380B"/>
    <w:rsid w:val="00DC42A0"/>
    <w:rsid w:val="00DC4A31"/>
    <w:rsid w:val="00DC4F60"/>
    <w:rsid w:val="00DC520A"/>
    <w:rsid w:val="00DC5749"/>
    <w:rsid w:val="00DC575D"/>
    <w:rsid w:val="00DC58F2"/>
    <w:rsid w:val="00DC5BAE"/>
    <w:rsid w:val="00DC6CC0"/>
    <w:rsid w:val="00DD0751"/>
    <w:rsid w:val="00DD1118"/>
    <w:rsid w:val="00DD2512"/>
    <w:rsid w:val="00DD34BC"/>
    <w:rsid w:val="00DD40D4"/>
    <w:rsid w:val="00DD4622"/>
    <w:rsid w:val="00DD4794"/>
    <w:rsid w:val="00DD4FD7"/>
    <w:rsid w:val="00DD5CBB"/>
    <w:rsid w:val="00DD5E10"/>
    <w:rsid w:val="00DD5F1C"/>
    <w:rsid w:val="00DD7935"/>
    <w:rsid w:val="00DD7ABB"/>
    <w:rsid w:val="00DE0854"/>
    <w:rsid w:val="00DE12ED"/>
    <w:rsid w:val="00DE1903"/>
    <w:rsid w:val="00DE1EA2"/>
    <w:rsid w:val="00DE23DC"/>
    <w:rsid w:val="00DE2F34"/>
    <w:rsid w:val="00DE32E3"/>
    <w:rsid w:val="00DE36C4"/>
    <w:rsid w:val="00DE3C75"/>
    <w:rsid w:val="00DE4049"/>
    <w:rsid w:val="00DE4D06"/>
    <w:rsid w:val="00DE5522"/>
    <w:rsid w:val="00DE7C7E"/>
    <w:rsid w:val="00DE7DBD"/>
    <w:rsid w:val="00DE7ECC"/>
    <w:rsid w:val="00DF06D0"/>
    <w:rsid w:val="00DF0DA0"/>
    <w:rsid w:val="00DF1055"/>
    <w:rsid w:val="00DF3A54"/>
    <w:rsid w:val="00DF3BBB"/>
    <w:rsid w:val="00DF3FEF"/>
    <w:rsid w:val="00DF48D2"/>
    <w:rsid w:val="00DF4F9A"/>
    <w:rsid w:val="00DF516F"/>
    <w:rsid w:val="00E0018C"/>
    <w:rsid w:val="00E004E6"/>
    <w:rsid w:val="00E0081F"/>
    <w:rsid w:val="00E014DC"/>
    <w:rsid w:val="00E01533"/>
    <w:rsid w:val="00E01C3A"/>
    <w:rsid w:val="00E02294"/>
    <w:rsid w:val="00E02397"/>
    <w:rsid w:val="00E02AB1"/>
    <w:rsid w:val="00E02BF4"/>
    <w:rsid w:val="00E02D37"/>
    <w:rsid w:val="00E02EDE"/>
    <w:rsid w:val="00E0359C"/>
    <w:rsid w:val="00E03B0C"/>
    <w:rsid w:val="00E0446B"/>
    <w:rsid w:val="00E05153"/>
    <w:rsid w:val="00E05D4B"/>
    <w:rsid w:val="00E070E5"/>
    <w:rsid w:val="00E07AC1"/>
    <w:rsid w:val="00E07CC9"/>
    <w:rsid w:val="00E1043D"/>
    <w:rsid w:val="00E1150A"/>
    <w:rsid w:val="00E1178F"/>
    <w:rsid w:val="00E117B3"/>
    <w:rsid w:val="00E11A8B"/>
    <w:rsid w:val="00E11E04"/>
    <w:rsid w:val="00E131F2"/>
    <w:rsid w:val="00E142E2"/>
    <w:rsid w:val="00E14B70"/>
    <w:rsid w:val="00E152B4"/>
    <w:rsid w:val="00E1597B"/>
    <w:rsid w:val="00E163E3"/>
    <w:rsid w:val="00E16D2C"/>
    <w:rsid w:val="00E17BB9"/>
    <w:rsid w:val="00E17C54"/>
    <w:rsid w:val="00E17D17"/>
    <w:rsid w:val="00E17ED5"/>
    <w:rsid w:val="00E2026E"/>
    <w:rsid w:val="00E206A6"/>
    <w:rsid w:val="00E20759"/>
    <w:rsid w:val="00E21091"/>
    <w:rsid w:val="00E2253E"/>
    <w:rsid w:val="00E22694"/>
    <w:rsid w:val="00E22E03"/>
    <w:rsid w:val="00E233BE"/>
    <w:rsid w:val="00E2397B"/>
    <w:rsid w:val="00E25CAF"/>
    <w:rsid w:val="00E25E6A"/>
    <w:rsid w:val="00E263A4"/>
    <w:rsid w:val="00E26993"/>
    <w:rsid w:val="00E27C9F"/>
    <w:rsid w:val="00E3078D"/>
    <w:rsid w:val="00E30E7A"/>
    <w:rsid w:val="00E31D36"/>
    <w:rsid w:val="00E31F93"/>
    <w:rsid w:val="00E32F4B"/>
    <w:rsid w:val="00E32F4E"/>
    <w:rsid w:val="00E33631"/>
    <w:rsid w:val="00E345FE"/>
    <w:rsid w:val="00E34CCC"/>
    <w:rsid w:val="00E34F23"/>
    <w:rsid w:val="00E36330"/>
    <w:rsid w:val="00E374E2"/>
    <w:rsid w:val="00E40245"/>
    <w:rsid w:val="00E40807"/>
    <w:rsid w:val="00E40E88"/>
    <w:rsid w:val="00E416F2"/>
    <w:rsid w:val="00E41765"/>
    <w:rsid w:val="00E41ECC"/>
    <w:rsid w:val="00E422F7"/>
    <w:rsid w:val="00E447D0"/>
    <w:rsid w:val="00E448DE"/>
    <w:rsid w:val="00E44BB0"/>
    <w:rsid w:val="00E44CA7"/>
    <w:rsid w:val="00E44E13"/>
    <w:rsid w:val="00E44EAD"/>
    <w:rsid w:val="00E4518D"/>
    <w:rsid w:val="00E46839"/>
    <w:rsid w:val="00E471B8"/>
    <w:rsid w:val="00E474F5"/>
    <w:rsid w:val="00E47B69"/>
    <w:rsid w:val="00E47BE2"/>
    <w:rsid w:val="00E52832"/>
    <w:rsid w:val="00E52A78"/>
    <w:rsid w:val="00E52A9B"/>
    <w:rsid w:val="00E5437C"/>
    <w:rsid w:val="00E54495"/>
    <w:rsid w:val="00E54A9F"/>
    <w:rsid w:val="00E54C6B"/>
    <w:rsid w:val="00E54F0D"/>
    <w:rsid w:val="00E561D4"/>
    <w:rsid w:val="00E56481"/>
    <w:rsid w:val="00E56D71"/>
    <w:rsid w:val="00E57829"/>
    <w:rsid w:val="00E61283"/>
    <w:rsid w:val="00E621A8"/>
    <w:rsid w:val="00E637A8"/>
    <w:rsid w:val="00E65E12"/>
    <w:rsid w:val="00E66ABE"/>
    <w:rsid w:val="00E70C0D"/>
    <w:rsid w:val="00E71EF0"/>
    <w:rsid w:val="00E72320"/>
    <w:rsid w:val="00E72DF2"/>
    <w:rsid w:val="00E73653"/>
    <w:rsid w:val="00E7426C"/>
    <w:rsid w:val="00E74D0C"/>
    <w:rsid w:val="00E76037"/>
    <w:rsid w:val="00E764FA"/>
    <w:rsid w:val="00E76AFD"/>
    <w:rsid w:val="00E76FC7"/>
    <w:rsid w:val="00E779BC"/>
    <w:rsid w:val="00E77A8A"/>
    <w:rsid w:val="00E77BF2"/>
    <w:rsid w:val="00E803CD"/>
    <w:rsid w:val="00E80E42"/>
    <w:rsid w:val="00E8194A"/>
    <w:rsid w:val="00E820AD"/>
    <w:rsid w:val="00E837BD"/>
    <w:rsid w:val="00E8407F"/>
    <w:rsid w:val="00E85FB6"/>
    <w:rsid w:val="00E87CC0"/>
    <w:rsid w:val="00E900D4"/>
    <w:rsid w:val="00E90D30"/>
    <w:rsid w:val="00E9146B"/>
    <w:rsid w:val="00E92DB6"/>
    <w:rsid w:val="00E93321"/>
    <w:rsid w:val="00E940DE"/>
    <w:rsid w:val="00E941D1"/>
    <w:rsid w:val="00E965B5"/>
    <w:rsid w:val="00EA01C0"/>
    <w:rsid w:val="00EA12DE"/>
    <w:rsid w:val="00EA298D"/>
    <w:rsid w:val="00EA3250"/>
    <w:rsid w:val="00EA3896"/>
    <w:rsid w:val="00EA3942"/>
    <w:rsid w:val="00EA46DD"/>
    <w:rsid w:val="00EA499F"/>
    <w:rsid w:val="00EA5DFC"/>
    <w:rsid w:val="00EA6AEF"/>
    <w:rsid w:val="00EA79F1"/>
    <w:rsid w:val="00EA7A5E"/>
    <w:rsid w:val="00EA7BE7"/>
    <w:rsid w:val="00EB0755"/>
    <w:rsid w:val="00EB0FF6"/>
    <w:rsid w:val="00EB1D3F"/>
    <w:rsid w:val="00EB2164"/>
    <w:rsid w:val="00EB2751"/>
    <w:rsid w:val="00EB2B42"/>
    <w:rsid w:val="00EB34B3"/>
    <w:rsid w:val="00EB38FC"/>
    <w:rsid w:val="00EB4292"/>
    <w:rsid w:val="00EB4653"/>
    <w:rsid w:val="00EB4D32"/>
    <w:rsid w:val="00EB5110"/>
    <w:rsid w:val="00EB5693"/>
    <w:rsid w:val="00EB70C8"/>
    <w:rsid w:val="00EB7559"/>
    <w:rsid w:val="00EC00E0"/>
    <w:rsid w:val="00EC0203"/>
    <w:rsid w:val="00EC0BD4"/>
    <w:rsid w:val="00EC0BEF"/>
    <w:rsid w:val="00EC18A3"/>
    <w:rsid w:val="00EC1EC0"/>
    <w:rsid w:val="00EC4467"/>
    <w:rsid w:val="00EC489B"/>
    <w:rsid w:val="00EC68FE"/>
    <w:rsid w:val="00EC6E69"/>
    <w:rsid w:val="00ED186E"/>
    <w:rsid w:val="00ED1B96"/>
    <w:rsid w:val="00ED1C66"/>
    <w:rsid w:val="00ED1F09"/>
    <w:rsid w:val="00ED21EB"/>
    <w:rsid w:val="00ED23D0"/>
    <w:rsid w:val="00ED29B0"/>
    <w:rsid w:val="00ED42EF"/>
    <w:rsid w:val="00ED5D47"/>
    <w:rsid w:val="00ED79BC"/>
    <w:rsid w:val="00ED7EBF"/>
    <w:rsid w:val="00EE0567"/>
    <w:rsid w:val="00EE1224"/>
    <w:rsid w:val="00EE13B6"/>
    <w:rsid w:val="00EE17E8"/>
    <w:rsid w:val="00EE18C6"/>
    <w:rsid w:val="00EE228B"/>
    <w:rsid w:val="00EE27F5"/>
    <w:rsid w:val="00EE37AA"/>
    <w:rsid w:val="00EE37DD"/>
    <w:rsid w:val="00EE3AAC"/>
    <w:rsid w:val="00EE4929"/>
    <w:rsid w:val="00EE53A5"/>
    <w:rsid w:val="00EE58BB"/>
    <w:rsid w:val="00EF156D"/>
    <w:rsid w:val="00EF17EF"/>
    <w:rsid w:val="00EF18C9"/>
    <w:rsid w:val="00EF2A23"/>
    <w:rsid w:val="00EF2CF4"/>
    <w:rsid w:val="00EF3147"/>
    <w:rsid w:val="00EF370A"/>
    <w:rsid w:val="00EF4923"/>
    <w:rsid w:val="00EF551E"/>
    <w:rsid w:val="00EF7106"/>
    <w:rsid w:val="00EF7959"/>
    <w:rsid w:val="00EF79E9"/>
    <w:rsid w:val="00EF7F5A"/>
    <w:rsid w:val="00F01264"/>
    <w:rsid w:val="00F02163"/>
    <w:rsid w:val="00F02939"/>
    <w:rsid w:val="00F03666"/>
    <w:rsid w:val="00F04204"/>
    <w:rsid w:val="00F05160"/>
    <w:rsid w:val="00F067A0"/>
    <w:rsid w:val="00F068A2"/>
    <w:rsid w:val="00F07776"/>
    <w:rsid w:val="00F1073F"/>
    <w:rsid w:val="00F11619"/>
    <w:rsid w:val="00F11639"/>
    <w:rsid w:val="00F116F1"/>
    <w:rsid w:val="00F129BD"/>
    <w:rsid w:val="00F136C6"/>
    <w:rsid w:val="00F13906"/>
    <w:rsid w:val="00F13C06"/>
    <w:rsid w:val="00F13EBA"/>
    <w:rsid w:val="00F143B9"/>
    <w:rsid w:val="00F14AC4"/>
    <w:rsid w:val="00F14D0D"/>
    <w:rsid w:val="00F159A2"/>
    <w:rsid w:val="00F174E8"/>
    <w:rsid w:val="00F2001B"/>
    <w:rsid w:val="00F200B6"/>
    <w:rsid w:val="00F202A4"/>
    <w:rsid w:val="00F21442"/>
    <w:rsid w:val="00F21B04"/>
    <w:rsid w:val="00F2435D"/>
    <w:rsid w:val="00F2440C"/>
    <w:rsid w:val="00F2552F"/>
    <w:rsid w:val="00F25C94"/>
    <w:rsid w:val="00F266BA"/>
    <w:rsid w:val="00F311C9"/>
    <w:rsid w:val="00F31887"/>
    <w:rsid w:val="00F33227"/>
    <w:rsid w:val="00F33970"/>
    <w:rsid w:val="00F33D3A"/>
    <w:rsid w:val="00F34C8D"/>
    <w:rsid w:val="00F34EEC"/>
    <w:rsid w:val="00F362FF"/>
    <w:rsid w:val="00F368D3"/>
    <w:rsid w:val="00F36F97"/>
    <w:rsid w:val="00F373BB"/>
    <w:rsid w:val="00F3762F"/>
    <w:rsid w:val="00F379D3"/>
    <w:rsid w:val="00F37B94"/>
    <w:rsid w:val="00F40DCF"/>
    <w:rsid w:val="00F41261"/>
    <w:rsid w:val="00F421DC"/>
    <w:rsid w:val="00F43008"/>
    <w:rsid w:val="00F432FD"/>
    <w:rsid w:val="00F452AE"/>
    <w:rsid w:val="00F45702"/>
    <w:rsid w:val="00F46D7E"/>
    <w:rsid w:val="00F47DD5"/>
    <w:rsid w:val="00F50CBD"/>
    <w:rsid w:val="00F50F87"/>
    <w:rsid w:val="00F51C53"/>
    <w:rsid w:val="00F520A5"/>
    <w:rsid w:val="00F53F6C"/>
    <w:rsid w:val="00F54CD0"/>
    <w:rsid w:val="00F55425"/>
    <w:rsid w:val="00F55AA0"/>
    <w:rsid w:val="00F56375"/>
    <w:rsid w:val="00F56695"/>
    <w:rsid w:val="00F56B48"/>
    <w:rsid w:val="00F57136"/>
    <w:rsid w:val="00F576C3"/>
    <w:rsid w:val="00F60337"/>
    <w:rsid w:val="00F607B6"/>
    <w:rsid w:val="00F610DB"/>
    <w:rsid w:val="00F61675"/>
    <w:rsid w:val="00F61B39"/>
    <w:rsid w:val="00F632DC"/>
    <w:rsid w:val="00F63C16"/>
    <w:rsid w:val="00F64389"/>
    <w:rsid w:val="00F645F6"/>
    <w:rsid w:val="00F648EB"/>
    <w:rsid w:val="00F64A43"/>
    <w:rsid w:val="00F64CE0"/>
    <w:rsid w:val="00F65C38"/>
    <w:rsid w:val="00F66057"/>
    <w:rsid w:val="00F668F1"/>
    <w:rsid w:val="00F67BA8"/>
    <w:rsid w:val="00F67F61"/>
    <w:rsid w:val="00F7064A"/>
    <w:rsid w:val="00F7160D"/>
    <w:rsid w:val="00F71748"/>
    <w:rsid w:val="00F72285"/>
    <w:rsid w:val="00F7258A"/>
    <w:rsid w:val="00F72E56"/>
    <w:rsid w:val="00F7359B"/>
    <w:rsid w:val="00F7454B"/>
    <w:rsid w:val="00F76C2A"/>
    <w:rsid w:val="00F76DD5"/>
    <w:rsid w:val="00F80B72"/>
    <w:rsid w:val="00F81208"/>
    <w:rsid w:val="00F813A3"/>
    <w:rsid w:val="00F81786"/>
    <w:rsid w:val="00F817C7"/>
    <w:rsid w:val="00F82A69"/>
    <w:rsid w:val="00F83A14"/>
    <w:rsid w:val="00F8558D"/>
    <w:rsid w:val="00F856D0"/>
    <w:rsid w:val="00F859BA"/>
    <w:rsid w:val="00F85AAC"/>
    <w:rsid w:val="00F861A1"/>
    <w:rsid w:val="00F914F7"/>
    <w:rsid w:val="00F91A49"/>
    <w:rsid w:val="00F91B08"/>
    <w:rsid w:val="00F9229B"/>
    <w:rsid w:val="00F927E4"/>
    <w:rsid w:val="00F92C3A"/>
    <w:rsid w:val="00F935FB"/>
    <w:rsid w:val="00F9498F"/>
    <w:rsid w:val="00F9540F"/>
    <w:rsid w:val="00F95CE9"/>
    <w:rsid w:val="00F95E98"/>
    <w:rsid w:val="00F9654F"/>
    <w:rsid w:val="00F96777"/>
    <w:rsid w:val="00F96B60"/>
    <w:rsid w:val="00F971A0"/>
    <w:rsid w:val="00F97736"/>
    <w:rsid w:val="00FA18C3"/>
    <w:rsid w:val="00FA2330"/>
    <w:rsid w:val="00FA3135"/>
    <w:rsid w:val="00FA34A4"/>
    <w:rsid w:val="00FA3762"/>
    <w:rsid w:val="00FA4923"/>
    <w:rsid w:val="00FA4F09"/>
    <w:rsid w:val="00FA55BB"/>
    <w:rsid w:val="00FA57DC"/>
    <w:rsid w:val="00FA5D2B"/>
    <w:rsid w:val="00FA688A"/>
    <w:rsid w:val="00FB029C"/>
    <w:rsid w:val="00FB1630"/>
    <w:rsid w:val="00FB1887"/>
    <w:rsid w:val="00FB19D5"/>
    <w:rsid w:val="00FB1F76"/>
    <w:rsid w:val="00FB2B70"/>
    <w:rsid w:val="00FB2DF4"/>
    <w:rsid w:val="00FB3175"/>
    <w:rsid w:val="00FB3A0A"/>
    <w:rsid w:val="00FB5961"/>
    <w:rsid w:val="00FB60F5"/>
    <w:rsid w:val="00FB6812"/>
    <w:rsid w:val="00FB6A12"/>
    <w:rsid w:val="00FC0151"/>
    <w:rsid w:val="00FC0254"/>
    <w:rsid w:val="00FC1F7C"/>
    <w:rsid w:val="00FC2809"/>
    <w:rsid w:val="00FC3081"/>
    <w:rsid w:val="00FC46A5"/>
    <w:rsid w:val="00FC4775"/>
    <w:rsid w:val="00FC4DD0"/>
    <w:rsid w:val="00FC64C8"/>
    <w:rsid w:val="00FC69DF"/>
    <w:rsid w:val="00FC6C6F"/>
    <w:rsid w:val="00FD160D"/>
    <w:rsid w:val="00FD2410"/>
    <w:rsid w:val="00FD3E12"/>
    <w:rsid w:val="00FD480D"/>
    <w:rsid w:val="00FD4B53"/>
    <w:rsid w:val="00FD4FB2"/>
    <w:rsid w:val="00FD5EED"/>
    <w:rsid w:val="00FD6D79"/>
    <w:rsid w:val="00FD7468"/>
    <w:rsid w:val="00FD7503"/>
    <w:rsid w:val="00FE00D5"/>
    <w:rsid w:val="00FE0219"/>
    <w:rsid w:val="00FE06FA"/>
    <w:rsid w:val="00FE0D52"/>
    <w:rsid w:val="00FE0FB0"/>
    <w:rsid w:val="00FE18F3"/>
    <w:rsid w:val="00FE1B2B"/>
    <w:rsid w:val="00FE20C1"/>
    <w:rsid w:val="00FE2EC1"/>
    <w:rsid w:val="00FE2F22"/>
    <w:rsid w:val="00FE48C2"/>
    <w:rsid w:val="00FE48CC"/>
    <w:rsid w:val="00FE5066"/>
    <w:rsid w:val="00FE6547"/>
    <w:rsid w:val="00FE6C30"/>
    <w:rsid w:val="00FE74E8"/>
    <w:rsid w:val="00FE7EC2"/>
    <w:rsid w:val="00FF085E"/>
    <w:rsid w:val="00FF0EA7"/>
    <w:rsid w:val="00FF1762"/>
    <w:rsid w:val="00FF182A"/>
    <w:rsid w:val="00FF253D"/>
    <w:rsid w:val="00FF30F1"/>
    <w:rsid w:val="00FF35AD"/>
    <w:rsid w:val="00FF3604"/>
    <w:rsid w:val="00FF40E2"/>
    <w:rsid w:val="00FF4BAA"/>
    <w:rsid w:val="00FF4D63"/>
    <w:rsid w:val="00FF53E4"/>
    <w:rsid w:val="00FF5594"/>
    <w:rsid w:val="00FF5C4B"/>
    <w:rsid w:val="00FF5D1A"/>
    <w:rsid w:val="00FF6A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47E39653"/>
  <w15:docId w15:val="{BF5BF6A2-573C-4EBC-B702-54094AE23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7535"/>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6118E4"/>
    <w:pPr>
      <w:keepNext/>
      <w:numPr>
        <w:numId w:val="1"/>
      </w:numPr>
      <w:suppressAutoHyphens/>
      <w:outlineLvl w:val="0"/>
    </w:pPr>
    <w:rPr>
      <w:rFonts w:cs="Century"/>
      <w:b/>
      <w:kern w:val="24"/>
      <w:sz w:val="28"/>
      <w:lang w:eastAsia="ar-SA"/>
    </w:rPr>
  </w:style>
  <w:style w:type="paragraph" w:styleId="2">
    <w:name w:val="heading 2"/>
    <w:basedOn w:val="a"/>
    <w:next w:val="a"/>
    <w:link w:val="20"/>
    <w:qFormat/>
    <w:rsid w:val="00250FCB"/>
    <w:pPr>
      <w:keepNext/>
      <w:numPr>
        <w:ilvl w:val="1"/>
        <w:numId w:val="1"/>
      </w:numPr>
      <w:tabs>
        <w:tab w:val="clear" w:pos="3544"/>
        <w:tab w:val="num" w:pos="567"/>
      </w:tabs>
      <w:suppressAutoHyphens/>
      <w:ind w:left="567"/>
      <w:outlineLvl w:val="1"/>
    </w:pPr>
    <w:rPr>
      <w:rFonts w:cs="メイリオ"/>
      <w:b/>
      <w:kern w:val="21"/>
      <w:szCs w:val="21"/>
      <w:lang w:eastAsia="ar-SA"/>
    </w:rPr>
  </w:style>
  <w:style w:type="paragraph" w:styleId="3">
    <w:name w:val="heading 3"/>
    <w:basedOn w:val="a"/>
    <w:next w:val="a"/>
    <w:link w:val="30"/>
    <w:qFormat/>
    <w:rsid w:val="00351065"/>
    <w:pPr>
      <w:keepNext/>
      <w:numPr>
        <w:ilvl w:val="2"/>
        <w:numId w:val="1"/>
      </w:numPr>
      <w:suppressAutoHyphens/>
      <w:ind w:left="709"/>
      <w:outlineLvl w:val="2"/>
    </w:pPr>
    <w:rPr>
      <w:rFonts w:cs="Century"/>
      <w:kern w:val="24"/>
      <w:lang w:eastAsia="ar-SA"/>
    </w:rPr>
  </w:style>
  <w:style w:type="paragraph" w:styleId="4">
    <w:name w:val="heading 4"/>
    <w:basedOn w:val="a"/>
    <w:next w:val="a"/>
    <w:link w:val="40"/>
    <w:qFormat/>
    <w:rsid w:val="00210529"/>
    <w:pPr>
      <w:keepNext/>
      <w:numPr>
        <w:ilvl w:val="3"/>
        <w:numId w:val="1"/>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210529"/>
    <w:rPr>
      <w:rFonts w:asciiTheme="majorHAnsi" w:eastAsiaTheme="majorEastAsia" w:hAnsiTheme="majorHAnsi" w:cstheme="majorBidi"/>
      <w:sz w:val="18"/>
      <w:szCs w:val="18"/>
    </w:rPr>
  </w:style>
  <w:style w:type="paragraph" w:styleId="a6">
    <w:name w:val="footer"/>
    <w:basedOn w:val="a"/>
    <w:link w:val="a7"/>
    <w:uiPriority w:val="99"/>
    <w:unhideWhenUsed/>
    <w:rsid w:val="00210529"/>
    <w:pPr>
      <w:tabs>
        <w:tab w:val="center" w:pos="4252"/>
        <w:tab w:val="right" w:pos="8504"/>
      </w:tabs>
    </w:pPr>
  </w:style>
  <w:style w:type="character" w:styleId="a8">
    <w:name w:val="page number"/>
    <w:basedOn w:val="a0"/>
    <w:rsid w:val="00351E4F"/>
  </w:style>
  <w:style w:type="paragraph" w:styleId="a9">
    <w:name w:val="No Spacing"/>
    <w:link w:val="aa"/>
    <w:uiPriority w:val="1"/>
    <w:qFormat/>
    <w:rsid w:val="00210529"/>
    <w:rPr>
      <w:rFonts w:asciiTheme="minorHAnsi" w:eastAsiaTheme="minorEastAsia" w:hAnsiTheme="minorHAnsi" w:cstheme="minorBidi"/>
      <w:sz w:val="22"/>
      <w:szCs w:val="22"/>
    </w:rPr>
  </w:style>
  <w:style w:type="character" w:customStyle="1" w:styleId="aa">
    <w:name w:val="行間詰め (文字)"/>
    <w:basedOn w:val="a0"/>
    <w:link w:val="a9"/>
    <w:uiPriority w:val="1"/>
    <w:rsid w:val="00210529"/>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character" w:customStyle="1" w:styleId="10">
    <w:name w:val="見出し 1 (文字)"/>
    <w:basedOn w:val="a0"/>
    <w:link w:val="1"/>
    <w:rsid w:val="006118E4"/>
    <w:rPr>
      <w:rFonts w:ascii="メイリオ" w:eastAsia="メイリオ" w:hAnsi="メイリオ" w:cs="Century"/>
      <w:b/>
      <w:kern w:val="24"/>
      <w:sz w:val="28"/>
      <w:szCs w:val="22"/>
      <w:lang w:eastAsia="ar-SA"/>
    </w:rPr>
  </w:style>
  <w:style w:type="paragraph" w:styleId="af">
    <w:name w:val="TOC Heading"/>
    <w:basedOn w:val="1"/>
    <w:next w:val="a"/>
    <w:uiPriority w:val="39"/>
    <w:semiHidden/>
    <w:unhideWhenUsed/>
    <w:qFormat/>
    <w:rsid w:val="00210529"/>
    <w:pPr>
      <w:keepLines/>
      <w:numPr>
        <w:numId w:val="0"/>
      </w:numPr>
      <w:spacing w:before="480" w:line="276" w:lineRule="auto"/>
      <w:outlineLvl w:val="9"/>
    </w:pPr>
    <w:rPr>
      <w:rFonts w:eastAsiaTheme="majorEastAsia"/>
      <w:bCs/>
      <w:color w:val="365F91" w:themeColor="accent1" w:themeShade="BF"/>
      <w:kern w:val="0"/>
      <w:szCs w:val="28"/>
    </w:rPr>
  </w:style>
  <w:style w:type="paragraph" w:styleId="21">
    <w:name w:val="toc 2"/>
    <w:basedOn w:val="a"/>
    <w:next w:val="a"/>
    <w:autoRedefine/>
    <w:uiPriority w:val="39"/>
    <w:unhideWhenUsed/>
    <w:qFormat/>
    <w:rsid w:val="00210529"/>
    <w:pPr>
      <w:ind w:leftChars="100" w:left="240"/>
    </w:pPr>
    <w:rPr>
      <w:sz w:val="22"/>
    </w:rPr>
  </w:style>
  <w:style w:type="paragraph" w:styleId="11">
    <w:name w:val="toc 1"/>
    <w:basedOn w:val="a"/>
    <w:next w:val="a"/>
    <w:autoRedefine/>
    <w:uiPriority w:val="39"/>
    <w:unhideWhenUsed/>
    <w:qFormat/>
    <w:rsid w:val="00210529"/>
    <w:pPr>
      <w:tabs>
        <w:tab w:val="right" w:leader="dot" w:pos="8494"/>
      </w:tabs>
    </w:pPr>
    <w:rPr>
      <w:b/>
      <w:sz w:val="22"/>
      <w:szCs w:val="21"/>
    </w:rPr>
  </w:style>
  <w:style w:type="paragraph" w:styleId="31">
    <w:name w:val="toc 3"/>
    <w:basedOn w:val="a"/>
    <w:next w:val="a"/>
    <w:autoRedefine/>
    <w:uiPriority w:val="39"/>
    <w:unhideWhenUsed/>
    <w:qFormat/>
    <w:rsid w:val="00210529"/>
    <w:pPr>
      <w:ind w:leftChars="200" w:left="480"/>
    </w:pPr>
    <w:rPr>
      <w:sz w:val="22"/>
    </w:rPr>
  </w:style>
  <w:style w:type="character" w:styleId="af0">
    <w:name w:val="Hyperlink"/>
    <w:basedOn w:val="a0"/>
    <w:uiPriority w:val="99"/>
    <w:unhideWhenUsed/>
    <w:rsid w:val="00B07535"/>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10529"/>
    <w:pPr>
      <w:tabs>
        <w:tab w:val="center" w:pos="4252"/>
        <w:tab w:val="right" w:pos="8504"/>
      </w:tabs>
    </w:pPr>
  </w:style>
  <w:style w:type="character" w:customStyle="1" w:styleId="20">
    <w:name w:val="見出し 2 (文字)"/>
    <w:basedOn w:val="a0"/>
    <w:link w:val="2"/>
    <w:rsid w:val="00250FCB"/>
    <w:rPr>
      <w:rFonts w:ascii="メイリオ" w:eastAsia="メイリオ" w:hAnsi="メイリオ" w:cs="メイリオ"/>
      <w:b/>
      <w:kern w:val="21"/>
      <w:sz w:val="24"/>
      <w:szCs w:val="21"/>
      <w:lang w:eastAsia="ar-SA"/>
    </w:rPr>
  </w:style>
  <w:style w:type="character" w:customStyle="1" w:styleId="af3">
    <w:name w:val="ヘッダー (文字)"/>
    <w:basedOn w:val="a0"/>
    <w:link w:val="af2"/>
    <w:uiPriority w:val="99"/>
    <w:rsid w:val="00210529"/>
    <w:rPr>
      <w:rFonts w:ascii="メイリオ" w:eastAsia="メイリオ" w:hAnsi="メイリオ" w:cstheme="minorBidi"/>
      <w:kern w:val="2"/>
      <w:sz w:val="24"/>
      <w:szCs w:val="22"/>
    </w:rPr>
  </w:style>
  <w:style w:type="character" w:styleId="af4">
    <w:name w:val="FollowedHyperlink"/>
    <w:uiPriority w:val="99"/>
    <w:semiHidden/>
    <w:unhideWhenUsed/>
    <w:rsid w:val="00B07535"/>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character" w:customStyle="1" w:styleId="a5">
    <w:name w:val="吹き出し (文字)"/>
    <w:basedOn w:val="a0"/>
    <w:link w:val="a4"/>
    <w:uiPriority w:val="99"/>
    <w:semiHidden/>
    <w:rsid w:val="00210529"/>
    <w:rPr>
      <w:rFonts w:asciiTheme="majorHAnsi" w:eastAsiaTheme="majorEastAsia" w:hAnsiTheme="majorHAnsi" w:cstheme="majorBidi"/>
      <w:kern w:val="2"/>
      <w:sz w:val="18"/>
      <w:szCs w:val="18"/>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customStyle="1" w:styleId="30">
    <w:name w:val="見出し 3 (文字)"/>
    <w:basedOn w:val="a0"/>
    <w:link w:val="3"/>
    <w:rsid w:val="00351065"/>
    <w:rPr>
      <w:rFonts w:ascii="メイリオ" w:eastAsia="メイリオ" w:hAnsi="メイリオ" w:cs="Century"/>
      <w:kern w:val="24"/>
      <w:sz w:val="24"/>
      <w:szCs w:val="22"/>
      <w:lang w:eastAsia="ar-SA"/>
    </w:rPr>
  </w:style>
  <w:style w:type="character" w:styleId="af6">
    <w:name w:val="Placeholder Text"/>
    <w:basedOn w:val="a0"/>
    <w:uiPriority w:val="99"/>
    <w:semiHidden/>
    <w:rsid w:val="00210529"/>
    <w:rPr>
      <w:color w:val="808080"/>
    </w:rPr>
  </w:style>
  <w:style w:type="character" w:customStyle="1" w:styleId="a7">
    <w:name w:val="フッター (文字)"/>
    <w:basedOn w:val="a0"/>
    <w:link w:val="a6"/>
    <w:uiPriority w:val="99"/>
    <w:rsid w:val="00210529"/>
    <w:rPr>
      <w:rFonts w:ascii="メイリオ" w:eastAsia="メイリオ" w:hAnsi="メイリオ" w:cstheme="minorBidi"/>
      <w:kern w:val="2"/>
      <w:sz w:val="24"/>
      <w:szCs w:val="22"/>
    </w:rPr>
  </w:style>
  <w:style w:type="character" w:customStyle="1" w:styleId="40">
    <w:name w:val="見出し 4 (文字)"/>
    <w:basedOn w:val="a0"/>
    <w:link w:val="4"/>
    <w:rsid w:val="00210529"/>
    <w:rPr>
      <w:rFonts w:ascii="メイリオ" w:eastAsia="メイリオ" w:cs="Century"/>
      <w:bCs/>
      <w:kern w:val="24"/>
      <w:sz w:val="24"/>
      <w:szCs w:val="24"/>
      <w:lang w:eastAsia="ar-SA"/>
    </w:rPr>
  </w:style>
  <w:style w:type="paragraph" w:styleId="41">
    <w:name w:val="toc 4"/>
    <w:basedOn w:val="a"/>
    <w:next w:val="a"/>
    <w:autoRedefine/>
    <w:uiPriority w:val="39"/>
    <w:unhideWhenUsed/>
    <w:rsid w:val="00210529"/>
    <w:pPr>
      <w:ind w:leftChars="300" w:left="720"/>
    </w:pPr>
  </w:style>
  <w:style w:type="paragraph" w:styleId="5">
    <w:name w:val="toc 5"/>
    <w:basedOn w:val="a"/>
    <w:next w:val="a"/>
    <w:autoRedefine/>
    <w:uiPriority w:val="39"/>
    <w:semiHidden/>
    <w:unhideWhenUsed/>
    <w:rsid w:val="00210529"/>
    <w:pPr>
      <w:ind w:leftChars="400" w:left="960"/>
    </w:pPr>
  </w:style>
  <w:style w:type="paragraph" w:styleId="6">
    <w:name w:val="toc 6"/>
    <w:basedOn w:val="a"/>
    <w:next w:val="a"/>
    <w:autoRedefine/>
    <w:uiPriority w:val="39"/>
    <w:semiHidden/>
    <w:unhideWhenUsed/>
    <w:rsid w:val="00210529"/>
    <w:pPr>
      <w:ind w:leftChars="500" w:left="1200"/>
    </w:pPr>
  </w:style>
  <w:style w:type="paragraph" w:styleId="7">
    <w:name w:val="toc 7"/>
    <w:basedOn w:val="a"/>
    <w:next w:val="a"/>
    <w:autoRedefine/>
    <w:uiPriority w:val="39"/>
    <w:semiHidden/>
    <w:unhideWhenUsed/>
    <w:rsid w:val="00210529"/>
    <w:pPr>
      <w:ind w:leftChars="600" w:left="1440"/>
    </w:pPr>
  </w:style>
  <w:style w:type="paragraph" w:styleId="8">
    <w:name w:val="toc 8"/>
    <w:basedOn w:val="a"/>
    <w:next w:val="a"/>
    <w:autoRedefine/>
    <w:uiPriority w:val="39"/>
    <w:semiHidden/>
    <w:unhideWhenUsed/>
    <w:rsid w:val="00210529"/>
    <w:pPr>
      <w:ind w:leftChars="700" w:left="1680"/>
    </w:pPr>
  </w:style>
  <w:style w:type="paragraph" w:styleId="9">
    <w:name w:val="toc 9"/>
    <w:basedOn w:val="a"/>
    <w:next w:val="a"/>
    <w:autoRedefine/>
    <w:uiPriority w:val="39"/>
    <w:semiHidden/>
    <w:unhideWhenUsed/>
    <w:rsid w:val="00210529"/>
    <w:pPr>
      <w:ind w:leftChars="800" w:left="1920"/>
    </w:pPr>
  </w:style>
  <w:style w:type="character" w:styleId="af7">
    <w:name w:val="annotation reference"/>
    <w:basedOn w:val="a0"/>
    <w:uiPriority w:val="99"/>
    <w:semiHidden/>
    <w:unhideWhenUsed/>
    <w:rsid w:val="006A1E09"/>
    <w:rPr>
      <w:sz w:val="18"/>
      <w:szCs w:val="18"/>
    </w:rPr>
  </w:style>
  <w:style w:type="paragraph" w:styleId="af8">
    <w:name w:val="annotation text"/>
    <w:basedOn w:val="a"/>
    <w:link w:val="af9"/>
    <w:uiPriority w:val="99"/>
    <w:semiHidden/>
    <w:unhideWhenUsed/>
    <w:rsid w:val="006A1E09"/>
  </w:style>
  <w:style w:type="character" w:customStyle="1" w:styleId="af9">
    <w:name w:val="コメント文字列 (文字)"/>
    <w:basedOn w:val="a0"/>
    <w:link w:val="af8"/>
    <w:uiPriority w:val="99"/>
    <w:semiHidden/>
    <w:rsid w:val="006A1E09"/>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6A1E09"/>
    <w:rPr>
      <w:b/>
      <w:bCs/>
    </w:rPr>
  </w:style>
  <w:style w:type="character" w:customStyle="1" w:styleId="afb">
    <w:name w:val="コメント内容 (文字)"/>
    <w:basedOn w:val="af9"/>
    <w:link w:val="afa"/>
    <w:uiPriority w:val="99"/>
    <w:semiHidden/>
    <w:rsid w:val="006A1E09"/>
    <w:rPr>
      <w:rFonts w:ascii="メイリオ" w:eastAsia="メイリオ" w:hAnsi="メイリオ" w:cstheme="minorBidi"/>
      <w:b/>
      <w:bCs/>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412433449">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s://www.proself.jp/manualtutorial/list/" TargetMode="External"/><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www.proself.jp/manualtutorial/list/"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140218bk\ver4virusscan_wordingchang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B7D26-A4D5-4FBB-8B7E-CB823233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ver4virusscan_wordingchange.dot</Template>
  <TotalTime>3485</TotalTime>
  <Pages>46</Pages>
  <Words>1935</Words>
  <Characters>11034</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12944</CharactersWithSpaces>
  <SharedDoc>false</SharedDoc>
  <HLinks>
    <vt:vector size="60" baseType="variant">
      <vt:variant>
        <vt:i4>2099139524</vt:i4>
      </vt:variant>
      <vt:variant>
        <vt:i4>57</vt:i4>
      </vt:variant>
      <vt:variant>
        <vt:i4>0</vt:i4>
      </vt:variant>
      <vt:variant>
        <vt:i4>5</vt:i4>
      </vt:variant>
      <vt:variant>
        <vt:lpwstr/>
      </vt:variant>
      <vt:variant>
        <vt:lpwstr>_1-7.Web公開の承認を行うユーザーの設定</vt:lpwstr>
      </vt:variant>
      <vt:variant>
        <vt:i4>1638450</vt:i4>
      </vt:variant>
      <vt:variant>
        <vt:i4>50</vt:i4>
      </vt:variant>
      <vt:variant>
        <vt:i4>0</vt:i4>
      </vt:variant>
      <vt:variant>
        <vt:i4>5</vt:i4>
      </vt:variant>
      <vt:variant>
        <vt:lpwstr/>
      </vt:variant>
      <vt:variant>
        <vt:lpwstr>_Toc380502113</vt:lpwstr>
      </vt:variant>
      <vt:variant>
        <vt:i4>1638450</vt:i4>
      </vt:variant>
      <vt:variant>
        <vt:i4>44</vt:i4>
      </vt:variant>
      <vt:variant>
        <vt:i4>0</vt:i4>
      </vt:variant>
      <vt:variant>
        <vt:i4>5</vt:i4>
      </vt:variant>
      <vt:variant>
        <vt:lpwstr/>
      </vt:variant>
      <vt:variant>
        <vt:lpwstr>_Toc380502112</vt:lpwstr>
      </vt:variant>
      <vt:variant>
        <vt:i4>1638450</vt:i4>
      </vt:variant>
      <vt:variant>
        <vt:i4>38</vt:i4>
      </vt:variant>
      <vt:variant>
        <vt:i4>0</vt:i4>
      </vt:variant>
      <vt:variant>
        <vt:i4>5</vt:i4>
      </vt:variant>
      <vt:variant>
        <vt:lpwstr/>
      </vt:variant>
      <vt:variant>
        <vt:lpwstr>_Toc380502111</vt:lpwstr>
      </vt:variant>
      <vt:variant>
        <vt:i4>1638450</vt:i4>
      </vt:variant>
      <vt:variant>
        <vt:i4>32</vt:i4>
      </vt:variant>
      <vt:variant>
        <vt:i4>0</vt:i4>
      </vt:variant>
      <vt:variant>
        <vt:i4>5</vt:i4>
      </vt:variant>
      <vt:variant>
        <vt:lpwstr/>
      </vt:variant>
      <vt:variant>
        <vt:lpwstr>_Toc380502110</vt:lpwstr>
      </vt:variant>
      <vt:variant>
        <vt:i4>1572914</vt:i4>
      </vt:variant>
      <vt:variant>
        <vt:i4>26</vt:i4>
      </vt:variant>
      <vt:variant>
        <vt:i4>0</vt:i4>
      </vt:variant>
      <vt:variant>
        <vt:i4>5</vt:i4>
      </vt:variant>
      <vt:variant>
        <vt:lpwstr/>
      </vt:variant>
      <vt:variant>
        <vt:lpwstr>_Toc380502109</vt:lpwstr>
      </vt:variant>
      <vt:variant>
        <vt:i4>1572914</vt:i4>
      </vt:variant>
      <vt:variant>
        <vt:i4>20</vt:i4>
      </vt:variant>
      <vt:variant>
        <vt:i4>0</vt:i4>
      </vt:variant>
      <vt:variant>
        <vt:i4>5</vt:i4>
      </vt:variant>
      <vt:variant>
        <vt:lpwstr/>
      </vt:variant>
      <vt:variant>
        <vt:lpwstr>_Toc380502108</vt:lpwstr>
      </vt:variant>
      <vt:variant>
        <vt:i4>1572914</vt:i4>
      </vt:variant>
      <vt:variant>
        <vt:i4>14</vt:i4>
      </vt:variant>
      <vt:variant>
        <vt:i4>0</vt:i4>
      </vt:variant>
      <vt:variant>
        <vt:i4>5</vt:i4>
      </vt:variant>
      <vt:variant>
        <vt:lpwstr/>
      </vt:variant>
      <vt:variant>
        <vt:lpwstr>_Toc380502107</vt:lpwstr>
      </vt:variant>
      <vt:variant>
        <vt:i4>1572914</vt:i4>
      </vt:variant>
      <vt:variant>
        <vt:i4>8</vt:i4>
      </vt:variant>
      <vt:variant>
        <vt:i4>0</vt:i4>
      </vt:variant>
      <vt:variant>
        <vt:i4>5</vt:i4>
      </vt:variant>
      <vt:variant>
        <vt:lpwstr/>
      </vt:variant>
      <vt:variant>
        <vt:lpwstr>_Toc380502106</vt:lpwstr>
      </vt:variant>
      <vt:variant>
        <vt:i4>1572914</vt:i4>
      </vt:variant>
      <vt:variant>
        <vt:i4>2</vt:i4>
      </vt:variant>
      <vt:variant>
        <vt:i4>0</vt:i4>
      </vt:variant>
      <vt:variant>
        <vt:i4>5</vt:i4>
      </vt:variant>
      <vt:variant>
        <vt:lpwstr/>
      </vt:variant>
      <vt:variant>
        <vt:lpwstr>_Toc380502105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株式会社ノースグリッド</cp:lastModifiedBy>
  <cp:lastPrinted>2013-09-24T22:23:00Z</cp:lastPrinted>
  <dcterms:created xsi:type="dcterms:W3CDTF">2017-10-18T01:51:00Z</dcterms:created>
  <dcterms:modified xsi:type="dcterms:W3CDTF">2023-06-20T02:12:00Z</dcterms:modified>
</cp:coreProperties>
</file>