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lang w:eastAsia="ar-SA"/>
        </w:rPr>
      </w:sdtEndPr>
      <w:sdtContent>
        <w:tbl>
          <w:tblPr>
            <w:tblpPr w:leftFromText="187" w:rightFromText="187" w:horzAnchor="margin" w:tblpXSpec="center" w:tblpY="2881"/>
            <w:tblW w:w="4000" w:type="pct"/>
            <w:tblLook w:val="04A0" w:firstRow="1" w:lastRow="0" w:firstColumn="1" w:lastColumn="0" w:noHBand="0" w:noVBand="1"/>
          </w:tblPr>
          <w:tblGrid>
            <w:gridCol w:w="6803"/>
          </w:tblGrid>
          <w:tr w:rsidR="0006471B" w14:paraId="438E5A4D" w14:textId="77777777" w:rsidTr="002E508F">
            <w:tc>
              <w:tcPr>
                <w:tcW w:w="7672" w:type="dxa"/>
                <w:tcBorders>
                  <w:bottom w:val="single" w:sz="8" w:space="0" w:color="4F81BD" w:themeColor="accent1"/>
                </w:tcBorders>
                <w:tcMar>
                  <w:top w:w="216" w:type="dxa"/>
                  <w:left w:w="115" w:type="dxa"/>
                  <w:bottom w:w="216" w:type="dxa"/>
                  <w:right w:w="115" w:type="dxa"/>
                </w:tcMar>
              </w:tcPr>
              <w:p w14:paraId="584754D5" w14:textId="77777777" w:rsidR="0006471B" w:rsidRDefault="005D3AD3" w:rsidP="003E3C11">
                <w:pPr>
                  <w:pStyle w:val="a3"/>
                  <w:jc w:val="center"/>
                  <w:rPr>
                    <w:rFonts w:asciiTheme="majorHAnsi" w:eastAsiaTheme="majorEastAsia" w:hAnsiTheme="majorHAnsi" w:cstheme="majorBidi"/>
                  </w:rPr>
                </w:pPr>
                <w:r w:rsidRPr="00EF67AA">
                  <w:rPr>
                    <w:rFonts w:ascii="メイリオ" w:eastAsia="メイリオ" w:hAnsi="メイリオ"/>
                    <w:noProof/>
                  </w:rPr>
                  <w:drawing>
                    <wp:inline distT="0" distB="0" distL="0" distR="0" wp14:anchorId="47B9296E" wp14:editId="25772D2A">
                      <wp:extent cx="3636645" cy="1138555"/>
                      <wp:effectExtent l="0" t="0" r="1905" b="4445"/>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Ver5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6645" cy="1138555"/>
                              </a:xfrm>
                              <a:prstGeom prst="rect">
                                <a:avLst/>
                              </a:prstGeom>
                            </pic:spPr>
                          </pic:pic>
                        </a:graphicData>
                      </a:graphic>
                    </wp:inline>
                  </w:drawing>
                </w:r>
              </w:p>
            </w:tc>
          </w:tr>
          <w:tr w:rsidR="0006471B" w14:paraId="5C18B0EA" w14:textId="77777777" w:rsidTr="002E508F">
            <w:tc>
              <w:tcPr>
                <w:tcW w:w="7672" w:type="dxa"/>
                <w:tcBorders>
                  <w:top w:val="single" w:sz="8" w:space="0" w:color="4F81BD" w:themeColor="accent1"/>
                </w:tcBorders>
              </w:tcPr>
              <w:p w14:paraId="10AEB413" w14:textId="77777777" w:rsidR="00687096" w:rsidRDefault="00687096" w:rsidP="00FE21C0">
                <w:pPr>
                  <w:pStyle w:val="a3"/>
                  <w:adjustRightInd w:val="0"/>
                  <w:snapToGrid w:val="0"/>
                  <w:jc w:val="center"/>
                  <w:rPr>
                    <w:rFonts w:ascii="メイリオ" w:eastAsia="メイリオ" w:hAnsi="メイリオ" w:cstheme="majorBidi"/>
                    <w:b/>
                    <w:color w:val="000000" w:themeColor="text1"/>
                    <w:sz w:val="56"/>
                    <w:szCs w:val="56"/>
                  </w:rPr>
                </w:pPr>
                <w:r w:rsidRPr="00687096">
                  <w:rPr>
                    <w:rFonts w:ascii="メイリオ" w:eastAsia="メイリオ" w:hAnsi="メイリオ" w:cstheme="majorBidi" w:hint="eastAsia"/>
                    <w:b/>
                    <w:color w:val="000000" w:themeColor="text1"/>
                    <w:sz w:val="56"/>
                    <w:szCs w:val="56"/>
                  </w:rPr>
                  <w:t>操作チュートリアル</w:t>
                </w:r>
              </w:p>
              <w:p w14:paraId="2B3C3C72" w14:textId="77777777" w:rsidR="00687096" w:rsidRDefault="00687096" w:rsidP="00FE21C0">
                <w:pPr>
                  <w:pStyle w:val="a3"/>
                  <w:adjustRightInd w:val="0"/>
                  <w:snapToGrid w:val="0"/>
                  <w:jc w:val="center"/>
                  <w:rPr>
                    <w:rFonts w:ascii="メイリオ" w:eastAsia="メイリオ" w:hAnsi="メイリオ" w:cstheme="majorBidi"/>
                    <w:b/>
                    <w:color w:val="000000" w:themeColor="text1"/>
                    <w:sz w:val="56"/>
                    <w:szCs w:val="56"/>
                  </w:rPr>
                </w:pPr>
                <w:r w:rsidRPr="00687096">
                  <w:rPr>
                    <w:rFonts w:ascii="メイリオ" w:eastAsia="メイリオ" w:hAnsi="メイリオ" w:cstheme="majorBidi" w:hint="eastAsia"/>
                    <w:b/>
                    <w:color w:val="000000" w:themeColor="text1"/>
                    <w:sz w:val="56"/>
                    <w:szCs w:val="56"/>
                  </w:rPr>
                  <w:t>共有フォルダユーザー編</w:t>
                </w:r>
              </w:p>
              <w:p w14:paraId="472B1D87" w14:textId="0A8F0194" w:rsidR="0006471B" w:rsidRPr="00687096" w:rsidRDefault="00687096" w:rsidP="00FE21C0">
                <w:pPr>
                  <w:pStyle w:val="a3"/>
                  <w:adjustRightInd w:val="0"/>
                  <w:snapToGrid w:val="0"/>
                  <w:jc w:val="center"/>
                  <w:rPr>
                    <w:rFonts w:ascii="メイリオ" w:eastAsia="メイリオ" w:hAnsi="メイリオ" w:cstheme="majorBidi"/>
                    <w:b/>
                    <w:color w:val="000000" w:themeColor="text1"/>
                    <w:sz w:val="56"/>
                    <w:szCs w:val="56"/>
                  </w:rPr>
                </w:pPr>
                <w:r w:rsidRPr="00687096">
                  <w:rPr>
                    <w:rFonts w:ascii="メイリオ" w:eastAsia="メイリオ" w:hAnsi="メイリオ" w:cstheme="majorBidi"/>
                    <w:b/>
                    <w:color w:val="000000" w:themeColor="text1"/>
                    <w:sz w:val="56"/>
                    <w:szCs w:val="56"/>
                  </w:rPr>
                  <w:t>(完全一致検索設定)</w:t>
                </w:r>
              </w:p>
            </w:tc>
          </w:tr>
          <w:tr w:rsidR="0006471B" w14:paraId="71336D8B" w14:textId="77777777" w:rsidTr="0006471B">
            <w:tc>
              <w:tcPr>
                <w:tcW w:w="7672" w:type="dxa"/>
                <w:tcMar>
                  <w:top w:w="216" w:type="dxa"/>
                  <w:left w:w="115" w:type="dxa"/>
                  <w:bottom w:w="216" w:type="dxa"/>
                  <w:right w:w="115" w:type="dxa"/>
                </w:tcMar>
              </w:tcPr>
              <w:p w14:paraId="3A47D7ED" w14:textId="77777777" w:rsidR="0006471B" w:rsidRDefault="0006471B" w:rsidP="006701D0">
                <w:pPr>
                  <w:pStyle w:val="a3"/>
                  <w:tabs>
                    <w:tab w:val="left" w:pos="2385"/>
                  </w:tabs>
                  <w:rPr>
                    <w:rFonts w:asciiTheme="majorHAnsi" w:eastAsiaTheme="majorEastAsia" w:hAnsiTheme="majorHAnsi" w:cstheme="majorBidi"/>
                  </w:rPr>
                </w:pPr>
              </w:p>
            </w:tc>
          </w:tr>
        </w:tbl>
        <w:p w14:paraId="5CFE7484" w14:textId="77777777" w:rsidR="0006471B" w:rsidRDefault="0006471B" w:rsidP="0072756C"/>
        <w:p w14:paraId="28C8D215" w14:textId="77777777" w:rsidR="0006471B" w:rsidRDefault="0006471B" w:rsidP="0072756C"/>
        <w:p w14:paraId="3B303936" w14:textId="77777777" w:rsidR="0006471B" w:rsidRDefault="0006471B" w:rsidP="0072756C"/>
        <w:tbl>
          <w:tblPr>
            <w:tblpPr w:leftFromText="187" w:rightFromText="187" w:horzAnchor="margin" w:tblpXSpec="center" w:tblpYSpec="bottom"/>
            <w:tblW w:w="4000" w:type="pct"/>
            <w:tblLook w:val="04A0" w:firstRow="1" w:lastRow="0" w:firstColumn="1" w:lastColumn="0" w:noHBand="0" w:noVBand="1"/>
          </w:tblPr>
          <w:tblGrid>
            <w:gridCol w:w="6803"/>
          </w:tblGrid>
          <w:tr w:rsidR="00D02FE2" w:rsidRPr="003D19C6" w14:paraId="19BC6EF2" w14:textId="77777777" w:rsidTr="00200FD0">
            <w:tc>
              <w:tcPr>
                <w:tcW w:w="6987" w:type="dxa"/>
                <w:tcMar>
                  <w:top w:w="216" w:type="dxa"/>
                  <w:left w:w="115" w:type="dxa"/>
                  <w:bottom w:w="216" w:type="dxa"/>
                  <w:right w:w="115" w:type="dxa"/>
                </w:tcMar>
              </w:tcPr>
              <w:p w14:paraId="440F8E54" w14:textId="07AB8D76" w:rsidR="00D02FE2" w:rsidRPr="00BD1AB5" w:rsidRDefault="00FE21C0" w:rsidP="006701D0">
                <w:pPr>
                  <w:jc w:val="right"/>
                </w:pPr>
                <w:r w:rsidRPr="00BD1AB5">
                  <w:rPr>
                    <w:rFonts w:hint="eastAsia"/>
                  </w:rPr>
                  <w:t>第</w:t>
                </w:r>
                <w:r w:rsidR="00687096">
                  <w:rPr>
                    <w:rFonts w:hint="eastAsia"/>
                  </w:rPr>
                  <w:t>4</w:t>
                </w:r>
                <w:r w:rsidR="00D02FE2" w:rsidRPr="00BD1AB5">
                  <w:rPr>
                    <w:rFonts w:hint="eastAsia"/>
                  </w:rPr>
                  <w:t>版</w:t>
                </w:r>
              </w:p>
              <w:p w14:paraId="23D411D2" w14:textId="2781F004" w:rsidR="00D02FE2" w:rsidRPr="003D19C6" w:rsidRDefault="00D17053" w:rsidP="001F2B1D">
                <w:pPr>
                  <w:jc w:val="right"/>
                </w:pPr>
                <w:r w:rsidRPr="00BD1AB5">
                  <w:rPr>
                    <w:rFonts w:hint="eastAsia"/>
                  </w:rPr>
                  <w:t>20</w:t>
                </w:r>
                <w:r w:rsidR="00B83B2B">
                  <w:rPr>
                    <w:rFonts w:hint="eastAsia"/>
                  </w:rPr>
                  <w:t>2</w:t>
                </w:r>
                <w:r w:rsidR="00687096">
                  <w:rPr>
                    <w:rFonts w:hint="eastAsia"/>
                  </w:rPr>
                  <w:t>3</w:t>
                </w:r>
                <w:r w:rsidR="00C833B2" w:rsidRPr="00BD1AB5">
                  <w:t>/</w:t>
                </w:r>
                <w:r w:rsidR="00687096">
                  <w:rPr>
                    <w:rFonts w:hint="eastAsia"/>
                  </w:rPr>
                  <w:t>02</w:t>
                </w:r>
                <w:r w:rsidRPr="00BD1AB5">
                  <w:rPr>
                    <w:rFonts w:hint="eastAsia"/>
                  </w:rPr>
                  <w:t>/</w:t>
                </w:r>
                <w:r w:rsidR="00F8295A">
                  <w:rPr>
                    <w:rFonts w:hint="eastAsia"/>
                  </w:rPr>
                  <w:t>2</w:t>
                </w:r>
                <w:r w:rsidR="00FF01D1">
                  <w:rPr>
                    <w:rFonts w:hint="eastAsia"/>
                  </w:rPr>
                  <w:t>7</w:t>
                </w:r>
              </w:p>
            </w:tc>
          </w:tr>
        </w:tbl>
        <w:p w14:paraId="6CF90298" w14:textId="77777777" w:rsidR="000003D3" w:rsidRDefault="000003D3" w:rsidP="0072756C"/>
        <w:p w14:paraId="27E56267" w14:textId="77777777" w:rsidR="000003D3" w:rsidRDefault="000003D3">
          <w:r>
            <w:br w:type="page"/>
          </w:r>
        </w:p>
        <w:p w14:paraId="25FCD386" w14:textId="77777777" w:rsidR="0006471B" w:rsidRPr="003D19C6" w:rsidRDefault="0006471B" w:rsidP="0072756C">
          <w:r w:rsidRPr="003D19C6">
            <w:rPr>
              <w:rFonts w:hint="eastAsia"/>
            </w:rPr>
            <w:lastRenderedPageBreak/>
            <w:t>目次</w:t>
          </w:r>
        </w:p>
        <w:bookmarkStart w:id="0" w:name="_GoBack"/>
        <w:bookmarkEnd w:id="0"/>
        <w:p w14:paraId="1E697370" w14:textId="4E8BD738" w:rsidR="00FF01D1" w:rsidRDefault="006E69A5">
          <w:pPr>
            <w:pStyle w:val="11"/>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28400344" w:history="1">
            <w:r w:rsidR="00FF01D1" w:rsidRPr="00F940F7">
              <w:rPr>
                <w:rStyle w:val="a7"/>
                <w:noProof/>
                <w14:scene3d>
                  <w14:camera w14:prst="orthographicFront"/>
                  <w14:lightRig w14:rig="threePt" w14:dir="t">
                    <w14:rot w14:lat="0" w14:lon="0" w14:rev="0"/>
                  </w14:lightRig>
                </w14:scene3d>
              </w:rPr>
              <w:t>1.</w:t>
            </w:r>
            <w:r w:rsidR="00FF01D1">
              <w:rPr>
                <w:rFonts w:asciiTheme="minorHAnsi" w:eastAsiaTheme="minorEastAsia" w:hAnsiTheme="minorHAnsi"/>
                <w:b w:val="0"/>
                <w:noProof/>
                <w:sz w:val="21"/>
                <w:szCs w:val="22"/>
              </w:rPr>
              <w:tab/>
            </w:r>
            <w:r w:rsidR="00FF01D1" w:rsidRPr="00F940F7">
              <w:rPr>
                <w:rStyle w:val="a7"/>
                <w:noProof/>
              </w:rPr>
              <w:t>概要</w:t>
            </w:r>
            <w:r w:rsidR="00FF01D1">
              <w:rPr>
                <w:noProof/>
                <w:webHidden/>
              </w:rPr>
              <w:tab/>
            </w:r>
            <w:r w:rsidR="00FF01D1">
              <w:rPr>
                <w:noProof/>
                <w:webHidden/>
              </w:rPr>
              <w:fldChar w:fldCharType="begin"/>
            </w:r>
            <w:r w:rsidR="00FF01D1">
              <w:rPr>
                <w:noProof/>
                <w:webHidden/>
              </w:rPr>
              <w:instrText xml:space="preserve"> PAGEREF _Toc128400344 \h </w:instrText>
            </w:r>
            <w:r w:rsidR="00FF01D1">
              <w:rPr>
                <w:noProof/>
                <w:webHidden/>
              </w:rPr>
            </w:r>
            <w:r w:rsidR="00FF01D1">
              <w:rPr>
                <w:noProof/>
                <w:webHidden/>
              </w:rPr>
              <w:fldChar w:fldCharType="separate"/>
            </w:r>
            <w:r w:rsidR="00FF01D1">
              <w:rPr>
                <w:noProof/>
                <w:webHidden/>
              </w:rPr>
              <w:t>1</w:t>
            </w:r>
            <w:r w:rsidR="00FF01D1">
              <w:rPr>
                <w:noProof/>
                <w:webHidden/>
              </w:rPr>
              <w:fldChar w:fldCharType="end"/>
            </w:r>
          </w:hyperlink>
        </w:p>
        <w:p w14:paraId="4E7E5825" w14:textId="7B854365" w:rsidR="00FF01D1" w:rsidRDefault="00FF01D1">
          <w:pPr>
            <w:pStyle w:val="11"/>
            <w:rPr>
              <w:rFonts w:asciiTheme="minorHAnsi" w:eastAsiaTheme="minorEastAsia" w:hAnsiTheme="minorHAnsi"/>
              <w:b w:val="0"/>
              <w:noProof/>
              <w:sz w:val="21"/>
              <w:szCs w:val="22"/>
            </w:rPr>
          </w:pPr>
          <w:hyperlink w:anchor="_Toc128400345" w:history="1">
            <w:r w:rsidRPr="00F940F7">
              <w:rPr>
                <w:rStyle w:val="a7"/>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F940F7">
              <w:rPr>
                <w:rStyle w:val="a7"/>
                <w:noProof/>
              </w:rPr>
              <w:t>共有フォルダ機能を使用して他ユーザーとフォルダを共有する</w:t>
            </w:r>
            <w:r>
              <w:rPr>
                <w:noProof/>
                <w:webHidden/>
              </w:rPr>
              <w:tab/>
            </w:r>
            <w:r>
              <w:rPr>
                <w:noProof/>
                <w:webHidden/>
              </w:rPr>
              <w:fldChar w:fldCharType="begin"/>
            </w:r>
            <w:r>
              <w:rPr>
                <w:noProof/>
                <w:webHidden/>
              </w:rPr>
              <w:instrText xml:space="preserve"> PAGEREF _Toc128400345 \h </w:instrText>
            </w:r>
            <w:r>
              <w:rPr>
                <w:noProof/>
                <w:webHidden/>
              </w:rPr>
            </w:r>
            <w:r>
              <w:rPr>
                <w:noProof/>
                <w:webHidden/>
              </w:rPr>
              <w:fldChar w:fldCharType="separate"/>
            </w:r>
            <w:r>
              <w:rPr>
                <w:noProof/>
                <w:webHidden/>
              </w:rPr>
              <w:t>2</w:t>
            </w:r>
            <w:r>
              <w:rPr>
                <w:noProof/>
                <w:webHidden/>
              </w:rPr>
              <w:fldChar w:fldCharType="end"/>
            </w:r>
          </w:hyperlink>
        </w:p>
        <w:p w14:paraId="60084FB7" w14:textId="24ECD8FB" w:rsidR="00FF01D1" w:rsidRDefault="00FF01D1">
          <w:pPr>
            <w:pStyle w:val="21"/>
            <w:rPr>
              <w:rFonts w:asciiTheme="minorHAnsi" w:eastAsiaTheme="minorEastAsia" w:hAnsiTheme="minorHAnsi"/>
              <w:noProof/>
              <w:sz w:val="21"/>
            </w:rPr>
          </w:pPr>
          <w:hyperlink w:anchor="_Toc128400346" w:history="1">
            <w:r w:rsidRPr="00F940F7">
              <w:rPr>
                <w:rStyle w:val="a7"/>
                <w:noProof/>
                <w14:scene3d>
                  <w14:camera w14:prst="orthographicFront"/>
                  <w14:lightRig w14:rig="threePt" w14:dir="t">
                    <w14:rot w14:lat="0" w14:lon="0" w14:rev="0"/>
                  </w14:lightRig>
                </w14:scene3d>
              </w:rPr>
              <w:t>2.1.</w:t>
            </w:r>
            <w:r>
              <w:rPr>
                <w:rFonts w:asciiTheme="minorHAnsi" w:eastAsiaTheme="minorEastAsia" w:hAnsiTheme="minorHAnsi"/>
                <w:noProof/>
                <w:sz w:val="21"/>
              </w:rPr>
              <w:tab/>
            </w:r>
            <w:r w:rsidRPr="00F940F7">
              <w:rPr>
                <w:rStyle w:val="a7"/>
                <w:noProof/>
              </w:rPr>
              <w:t>共有フォルダ設定</w:t>
            </w:r>
            <w:r>
              <w:rPr>
                <w:noProof/>
                <w:webHidden/>
              </w:rPr>
              <w:tab/>
            </w:r>
            <w:r>
              <w:rPr>
                <w:noProof/>
                <w:webHidden/>
              </w:rPr>
              <w:fldChar w:fldCharType="begin"/>
            </w:r>
            <w:r>
              <w:rPr>
                <w:noProof/>
                <w:webHidden/>
              </w:rPr>
              <w:instrText xml:space="preserve"> PAGEREF _Toc128400346 \h </w:instrText>
            </w:r>
            <w:r>
              <w:rPr>
                <w:noProof/>
                <w:webHidden/>
              </w:rPr>
            </w:r>
            <w:r>
              <w:rPr>
                <w:noProof/>
                <w:webHidden/>
              </w:rPr>
              <w:fldChar w:fldCharType="separate"/>
            </w:r>
            <w:r>
              <w:rPr>
                <w:noProof/>
                <w:webHidden/>
              </w:rPr>
              <w:t>2</w:t>
            </w:r>
            <w:r>
              <w:rPr>
                <w:noProof/>
                <w:webHidden/>
              </w:rPr>
              <w:fldChar w:fldCharType="end"/>
            </w:r>
          </w:hyperlink>
        </w:p>
        <w:p w14:paraId="39E71C3D" w14:textId="142110FB" w:rsidR="00FF01D1" w:rsidRDefault="00FF01D1">
          <w:pPr>
            <w:pStyle w:val="21"/>
            <w:rPr>
              <w:rFonts w:asciiTheme="minorHAnsi" w:eastAsiaTheme="minorEastAsia" w:hAnsiTheme="minorHAnsi"/>
              <w:noProof/>
              <w:sz w:val="21"/>
            </w:rPr>
          </w:pPr>
          <w:hyperlink w:anchor="_Toc128400347" w:history="1">
            <w:r w:rsidRPr="00F940F7">
              <w:rPr>
                <w:rStyle w:val="a7"/>
                <w:noProof/>
                <w14:scene3d>
                  <w14:camera w14:prst="orthographicFront"/>
                  <w14:lightRig w14:rig="threePt" w14:dir="t">
                    <w14:rot w14:lat="0" w14:lon="0" w14:rev="0"/>
                  </w14:lightRig>
                </w14:scene3d>
              </w:rPr>
              <w:t>2.2.</w:t>
            </w:r>
            <w:r>
              <w:rPr>
                <w:rFonts w:asciiTheme="minorHAnsi" w:eastAsiaTheme="minorEastAsia" w:hAnsiTheme="minorHAnsi"/>
                <w:noProof/>
                <w:sz w:val="21"/>
              </w:rPr>
              <w:tab/>
            </w:r>
            <w:r w:rsidRPr="00F940F7">
              <w:rPr>
                <w:rStyle w:val="a7"/>
                <w:noProof/>
              </w:rPr>
              <w:t>共有フォルダ更新</w:t>
            </w:r>
            <w:r>
              <w:rPr>
                <w:noProof/>
                <w:webHidden/>
              </w:rPr>
              <w:tab/>
            </w:r>
            <w:r>
              <w:rPr>
                <w:noProof/>
                <w:webHidden/>
              </w:rPr>
              <w:fldChar w:fldCharType="begin"/>
            </w:r>
            <w:r>
              <w:rPr>
                <w:noProof/>
                <w:webHidden/>
              </w:rPr>
              <w:instrText xml:space="preserve"> PAGEREF _Toc128400347 \h </w:instrText>
            </w:r>
            <w:r>
              <w:rPr>
                <w:noProof/>
                <w:webHidden/>
              </w:rPr>
            </w:r>
            <w:r>
              <w:rPr>
                <w:noProof/>
                <w:webHidden/>
              </w:rPr>
              <w:fldChar w:fldCharType="separate"/>
            </w:r>
            <w:r>
              <w:rPr>
                <w:noProof/>
                <w:webHidden/>
              </w:rPr>
              <w:t>11</w:t>
            </w:r>
            <w:r>
              <w:rPr>
                <w:noProof/>
                <w:webHidden/>
              </w:rPr>
              <w:fldChar w:fldCharType="end"/>
            </w:r>
          </w:hyperlink>
        </w:p>
        <w:p w14:paraId="72331431" w14:textId="6B239EEC" w:rsidR="00FF01D1" w:rsidRDefault="00FF01D1">
          <w:pPr>
            <w:pStyle w:val="21"/>
            <w:rPr>
              <w:rFonts w:asciiTheme="minorHAnsi" w:eastAsiaTheme="minorEastAsia" w:hAnsiTheme="minorHAnsi"/>
              <w:noProof/>
              <w:sz w:val="21"/>
            </w:rPr>
          </w:pPr>
          <w:hyperlink w:anchor="_Toc128400348" w:history="1">
            <w:r w:rsidRPr="00F940F7">
              <w:rPr>
                <w:rStyle w:val="a7"/>
                <w:noProof/>
                <w14:scene3d>
                  <w14:camera w14:prst="orthographicFront"/>
                  <w14:lightRig w14:rig="threePt" w14:dir="t">
                    <w14:rot w14:lat="0" w14:lon="0" w14:rev="0"/>
                  </w14:lightRig>
                </w14:scene3d>
              </w:rPr>
              <w:t>2.3.</w:t>
            </w:r>
            <w:r>
              <w:rPr>
                <w:rFonts w:asciiTheme="minorHAnsi" w:eastAsiaTheme="minorEastAsia" w:hAnsiTheme="minorHAnsi"/>
                <w:noProof/>
                <w:sz w:val="21"/>
              </w:rPr>
              <w:tab/>
            </w:r>
            <w:r w:rsidRPr="00F940F7">
              <w:rPr>
                <w:rStyle w:val="a7"/>
                <w:noProof/>
              </w:rPr>
              <w:t>インポート</w:t>
            </w:r>
            <w:r>
              <w:rPr>
                <w:noProof/>
                <w:webHidden/>
              </w:rPr>
              <w:tab/>
            </w:r>
            <w:r>
              <w:rPr>
                <w:noProof/>
                <w:webHidden/>
              </w:rPr>
              <w:fldChar w:fldCharType="begin"/>
            </w:r>
            <w:r>
              <w:rPr>
                <w:noProof/>
                <w:webHidden/>
              </w:rPr>
              <w:instrText xml:space="preserve"> PAGEREF _Toc128400348 \h </w:instrText>
            </w:r>
            <w:r>
              <w:rPr>
                <w:noProof/>
                <w:webHidden/>
              </w:rPr>
            </w:r>
            <w:r>
              <w:rPr>
                <w:noProof/>
                <w:webHidden/>
              </w:rPr>
              <w:fldChar w:fldCharType="separate"/>
            </w:r>
            <w:r>
              <w:rPr>
                <w:noProof/>
                <w:webHidden/>
              </w:rPr>
              <w:t>16</w:t>
            </w:r>
            <w:r>
              <w:rPr>
                <w:noProof/>
                <w:webHidden/>
              </w:rPr>
              <w:fldChar w:fldCharType="end"/>
            </w:r>
          </w:hyperlink>
        </w:p>
        <w:p w14:paraId="2C9A994F" w14:textId="5ACA5DAF" w:rsidR="00FF01D1" w:rsidRDefault="00FF01D1">
          <w:pPr>
            <w:pStyle w:val="21"/>
            <w:rPr>
              <w:rFonts w:asciiTheme="minorHAnsi" w:eastAsiaTheme="minorEastAsia" w:hAnsiTheme="minorHAnsi"/>
              <w:noProof/>
              <w:sz w:val="21"/>
            </w:rPr>
          </w:pPr>
          <w:hyperlink w:anchor="_Toc128400349" w:history="1">
            <w:r w:rsidRPr="00F940F7">
              <w:rPr>
                <w:rStyle w:val="a7"/>
                <w:noProof/>
                <w14:scene3d>
                  <w14:camera w14:prst="orthographicFront"/>
                  <w14:lightRig w14:rig="threePt" w14:dir="t">
                    <w14:rot w14:lat="0" w14:lon="0" w14:rev="0"/>
                  </w14:lightRig>
                </w14:scene3d>
              </w:rPr>
              <w:t>2.4.</w:t>
            </w:r>
            <w:r>
              <w:rPr>
                <w:rFonts w:asciiTheme="minorHAnsi" w:eastAsiaTheme="minorEastAsia" w:hAnsiTheme="minorHAnsi"/>
                <w:noProof/>
                <w:sz w:val="21"/>
              </w:rPr>
              <w:tab/>
            </w:r>
            <w:r w:rsidRPr="00F940F7">
              <w:rPr>
                <w:rStyle w:val="a7"/>
                <w:noProof/>
              </w:rPr>
              <w:t>共有フォルダ停止</w:t>
            </w:r>
            <w:r>
              <w:rPr>
                <w:noProof/>
                <w:webHidden/>
              </w:rPr>
              <w:tab/>
            </w:r>
            <w:r>
              <w:rPr>
                <w:noProof/>
                <w:webHidden/>
              </w:rPr>
              <w:fldChar w:fldCharType="begin"/>
            </w:r>
            <w:r>
              <w:rPr>
                <w:noProof/>
                <w:webHidden/>
              </w:rPr>
              <w:instrText xml:space="preserve"> PAGEREF _Toc128400349 \h </w:instrText>
            </w:r>
            <w:r>
              <w:rPr>
                <w:noProof/>
                <w:webHidden/>
              </w:rPr>
            </w:r>
            <w:r>
              <w:rPr>
                <w:noProof/>
                <w:webHidden/>
              </w:rPr>
              <w:fldChar w:fldCharType="separate"/>
            </w:r>
            <w:r>
              <w:rPr>
                <w:noProof/>
                <w:webHidden/>
              </w:rPr>
              <w:t>19</w:t>
            </w:r>
            <w:r>
              <w:rPr>
                <w:noProof/>
                <w:webHidden/>
              </w:rPr>
              <w:fldChar w:fldCharType="end"/>
            </w:r>
          </w:hyperlink>
        </w:p>
        <w:p w14:paraId="41F828C4" w14:textId="0062F035" w:rsidR="00FF01D1" w:rsidRDefault="00FF01D1">
          <w:pPr>
            <w:pStyle w:val="11"/>
            <w:rPr>
              <w:rFonts w:asciiTheme="minorHAnsi" w:eastAsiaTheme="minorEastAsia" w:hAnsiTheme="minorHAnsi"/>
              <w:b w:val="0"/>
              <w:noProof/>
              <w:sz w:val="21"/>
              <w:szCs w:val="22"/>
            </w:rPr>
          </w:pPr>
          <w:hyperlink w:anchor="_Toc128400350" w:history="1">
            <w:r w:rsidRPr="00F940F7">
              <w:rPr>
                <w:rStyle w:val="a7"/>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F940F7">
              <w:rPr>
                <w:rStyle w:val="a7"/>
                <w:noProof/>
              </w:rPr>
              <w:t>共有フォルダ管理</w:t>
            </w:r>
            <w:r>
              <w:rPr>
                <w:noProof/>
                <w:webHidden/>
              </w:rPr>
              <w:tab/>
            </w:r>
            <w:r>
              <w:rPr>
                <w:noProof/>
                <w:webHidden/>
              </w:rPr>
              <w:fldChar w:fldCharType="begin"/>
            </w:r>
            <w:r>
              <w:rPr>
                <w:noProof/>
                <w:webHidden/>
              </w:rPr>
              <w:instrText xml:space="preserve"> PAGEREF _Toc128400350 \h </w:instrText>
            </w:r>
            <w:r>
              <w:rPr>
                <w:noProof/>
                <w:webHidden/>
              </w:rPr>
            </w:r>
            <w:r>
              <w:rPr>
                <w:noProof/>
                <w:webHidden/>
              </w:rPr>
              <w:fldChar w:fldCharType="separate"/>
            </w:r>
            <w:r>
              <w:rPr>
                <w:noProof/>
                <w:webHidden/>
              </w:rPr>
              <w:t>22</w:t>
            </w:r>
            <w:r>
              <w:rPr>
                <w:noProof/>
                <w:webHidden/>
              </w:rPr>
              <w:fldChar w:fldCharType="end"/>
            </w:r>
          </w:hyperlink>
        </w:p>
        <w:p w14:paraId="6840C277" w14:textId="4AE1A712" w:rsidR="00FF01D1" w:rsidRDefault="00FF01D1">
          <w:pPr>
            <w:pStyle w:val="11"/>
            <w:rPr>
              <w:rFonts w:asciiTheme="minorHAnsi" w:eastAsiaTheme="minorEastAsia" w:hAnsiTheme="minorHAnsi"/>
              <w:b w:val="0"/>
              <w:noProof/>
              <w:sz w:val="21"/>
              <w:szCs w:val="22"/>
            </w:rPr>
          </w:pPr>
          <w:hyperlink w:anchor="_Toc128400351" w:history="1">
            <w:r w:rsidRPr="00F940F7">
              <w:rPr>
                <w:rStyle w:val="a7"/>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F940F7">
              <w:rPr>
                <w:rStyle w:val="a7"/>
                <w:noProof/>
              </w:rPr>
              <w:t>共有先ユーザーによる共有フォルダへのアクセス方法</w:t>
            </w:r>
            <w:r>
              <w:rPr>
                <w:noProof/>
                <w:webHidden/>
              </w:rPr>
              <w:tab/>
            </w:r>
            <w:r>
              <w:rPr>
                <w:noProof/>
                <w:webHidden/>
              </w:rPr>
              <w:fldChar w:fldCharType="begin"/>
            </w:r>
            <w:r>
              <w:rPr>
                <w:noProof/>
                <w:webHidden/>
              </w:rPr>
              <w:instrText xml:space="preserve"> PAGEREF _Toc128400351 \h </w:instrText>
            </w:r>
            <w:r>
              <w:rPr>
                <w:noProof/>
                <w:webHidden/>
              </w:rPr>
            </w:r>
            <w:r>
              <w:rPr>
                <w:noProof/>
                <w:webHidden/>
              </w:rPr>
              <w:fldChar w:fldCharType="separate"/>
            </w:r>
            <w:r>
              <w:rPr>
                <w:noProof/>
                <w:webHidden/>
              </w:rPr>
              <w:t>24</w:t>
            </w:r>
            <w:r>
              <w:rPr>
                <w:noProof/>
                <w:webHidden/>
              </w:rPr>
              <w:fldChar w:fldCharType="end"/>
            </w:r>
          </w:hyperlink>
        </w:p>
        <w:p w14:paraId="17713237" w14:textId="5F6BCC74" w:rsidR="00FF01D1" w:rsidRDefault="00FF01D1">
          <w:pPr>
            <w:pStyle w:val="11"/>
            <w:rPr>
              <w:rFonts w:asciiTheme="minorHAnsi" w:eastAsiaTheme="minorEastAsia" w:hAnsiTheme="minorHAnsi"/>
              <w:b w:val="0"/>
              <w:noProof/>
              <w:sz w:val="21"/>
              <w:szCs w:val="22"/>
            </w:rPr>
          </w:pPr>
          <w:hyperlink w:anchor="_Toc128400352" w:history="1">
            <w:r w:rsidRPr="00F940F7">
              <w:rPr>
                <w:rStyle w:val="a7"/>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F940F7">
              <w:rPr>
                <w:rStyle w:val="a7"/>
                <w:noProof/>
              </w:rPr>
              <w:t>共有先ユーザーによる共有フォルダの解除</w:t>
            </w:r>
            <w:r>
              <w:rPr>
                <w:noProof/>
                <w:webHidden/>
              </w:rPr>
              <w:tab/>
            </w:r>
            <w:r>
              <w:rPr>
                <w:noProof/>
                <w:webHidden/>
              </w:rPr>
              <w:fldChar w:fldCharType="begin"/>
            </w:r>
            <w:r>
              <w:rPr>
                <w:noProof/>
                <w:webHidden/>
              </w:rPr>
              <w:instrText xml:space="preserve"> PAGEREF _Toc128400352 \h </w:instrText>
            </w:r>
            <w:r>
              <w:rPr>
                <w:noProof/>
                <w:webHidden/>
              </w:rPr>
            </w:r>
            <w:r>
              <w:rPr>
                <w:noProof/>
                <w:webHidden/>
              </w:rPr>
              <w:fldChar w:fldCharType="separate"/>
            </w:r>
            <w:r>
              <w:rPr>
                <w:noProof/>
                <w:webHidden/>
              </w:rPr>
              <w:t>27</w:t>
            </w:r>
            <w:r>
              <w:rPr>
                <w:noProof/>
                <w:webHidden/>
              </w:rPr>
              <w:fldChar w:fldCharType="end"/>
            </w:r>
          </w:hyperlink>
        </w:p>
        <w:p w14:paraId="6CA0196E" w14:textId="7E501C5D" w:rsidR="00FF01D1" w:rsidRDefault="00FF01D1">
          <w:pPr>
            <w:pStyle w:val="11"/>
            <w:rPr>
              <w:rFonts w:asciiTheme="minorHAnsi" w:eastAsiaTheme="minorEastAsia" w:hAnsiTheme="minorHAnsi"/>
              <w:b w:val="0"/>
              <w:noProof/>
              <w:sz w:val="21"/>
              <w:szCs w:val="22"/>
            </w:rPr>
          </w:pPr>
          <w:hyperlink w:anchor="_Toc128400353" w:history="1">
            <w:r w:rsidRPr="00F940F7">
              <w:rPr>
                <w:rStyle w:val="a7"/>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F940F7">
              <w:rPr>
                <w:rStyle w:val="a7"/>
                <w:noProof/>
              </w:rPr>
              <w:t>共有先ユーザーによる共有フォルダの管理</w:t>
            </w:r>
            <w:r>
              <w:rPr>
                <w:noProof/>
                <w:webHidden/>
              </w:rPr>
              <w:tab/>
            </w:r>
            <w:r>
              <w:rPr>
                <w:noProof/>
                <w:webHidden/>
              </w:rPr>
              <w:fldChar w:fldCharType="begin"/>
            </w:r>
            <w:r>
              <w:rPr>
                <w:noProof/>
                <w:webHidden/>
              </w:rPr>
              <w:instrText xml:space="preserve"> PAGEREF _Toc128400353 \h </w:instrText>
            </w:r>
            <w:r>
              <w:rPr>
                <w:noProof/>
                <w:webHidden/>
              </w:rPr>
            </w:r>
            <w:r>
              <w:rPr>
                <w:noProof/>
                <w:webHidden/>
              </w:rPr>
              <w:fldChar w:fldCharType="separate"/>
            </w:r>
            <w:r>
              <w:rPr>
                <w:noProof/>
                <w:webHidden/>
              </w:rPr>
              <w:t>30</w:t>
            </w:r>
            <w:r>
              <w:rPr>
                <w:noProof/>
                <w:webHidden/>
              </w:rPr>
              <w:fldChar w:fldCharType="end"/>
            </w:r>
          </w:hyperlink>
        </w:p>
        <w:p w14:paraId="54FC8CAB" w14:textId="1191159A" w:rsidR="00FF01D1" w:rsidRDefault="00FF01D1">
          <w:pPr>
            <w:pStyle w:val="21"/>
            <w:rPr>
              <w:rFonts w:asciiTheme="minorHAnsi" w:eastAsiaTheme="minorEastAsia" w:hAnsiTheme="minorHAnsi"/>
              <w:noProof/>
              <w:sz w:val="21"/>
            </w:rPr>
          </w:pPr>
          <w:hyperlink w:anchor="_Toc128400354" w:history="1">
            <w:r w:rsidRPr="00F940F7">
              <w:rPr>
                <w:rStyle w:val="a7"/>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F940F7">
              <w:rPr>
                <w:rStyle w:val="a7"/>
                <w:noProof/>
              </w:rPr>
              <w:t>共有整理用フォルダの作成</w:t>
            </w:r>
            <w:r>
              <w:rPr>
                <w:noProof/>
                <w:webHidden/>
              </w:rPr>
              <w:tab/>
            </w:r>
            <w:r>
              <w:rPr>
                <w:noProof/>
                <w:webHidden/>
              </w:rPr>
              <w:fldChar w:fldCharType="begin"/>
            </w:r>
            <w:r>
              <w:rPr>
                <w:noProof/>
                <w:webHidden/>
              </w:rPr>
              <w:instrText xml:space="preserve"> PAGEREF _Toc128400354 \h </w:instrText>
            </w:r>
            <w:r>
              <w:rPr>
                <w:noProof/>
                <w:webHidden/>
              </w:rPr>
            </w:r>
            <w:r>
              <w:rPr>
                <w:noProof/>
                <w:webHidden/>
              </w:rPr>
              <w:fldChar w:fldCharType="separate"/>
            </w:r>
            <w:r>
              <w:rPr>
                <w:noProof/>
                <w:webHidden/>
              </w:rPr>
              <w:t>30</w:t>
            </w:r>
            <w:r>
              <w:rPr>
                <w:noProof/>
                <w:webHidden/>
              </w:rPr>
              <w:fldChar w:fldCharType="end"/>
            </w:r>
          </w:hyperlink>
        </w:p>
        <w:p w14:paraId="77AD51C3" w14:textId="3FBE8639" w:rsidR="00FF01D1" w:rsidRDefault="00FF01D1">
          <w:pPr>
            <w:pStyle w:val="21"/>
            <w:rPr>
              <w:rFonts w:asciiTheme="minorHAnsi" w:eastAsiaTheme="minorEastAsia" w:hAnsiTheme="minorHAnsi"/>
              <w:noProof/>
              <w:sz w:val="21"/>
            </w:rPr>
          </w:pPr>
          <w:hyperlink w:anchor="_Toc128400355" w:history="1">
            <w:r w:rsidRPr="00F940F7">
              <w:rPr>
                <w:rStyle w:val="a7"/>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F940F7">
              <w:rPr>
                <w:rStyle w:val="a7"/>
                <w:noProof/>
              </w:rPr>
              <w:t>共有フォルダの移動</w:t>
            </w:r>
            <w:r>
              <w:rPr>
                <w:noProof/>
                <w:webHidden/>
              </w:rPr>
              <w:tab/>
            </w:r>
            <w:r>
              <w:rPr>
                <w:noProof/>
                <w:webHidden/>
              </w:rPr>
              <w:fldChar w:fldCharType="begin"/>
            </w:r>
            <w:r>
              <w:rPr>
                <w:noProof/>
                <w:webHidden/>
              </w:rPr>
              <w:instrText xml:space="preserve"> PAGEREF _Toc128400355 \h </w:instrText>
            </w:r>
            <w:r>
              <w:rPr>
                <w:noProof/>
                <w:webHidden/>
              </w:rPr>
            </w:r>
            <w:r>
              <w:rPr>
                <w:noProof/>
                <w:webHidden/>
              </w:rPr>
              <w:fldChar w:fldCharType="separate"/>
            </w:r>
            <w:r>
              <w:rPr>
                <w:noProof/>
                <w:webHidden/>
              </w:rPr>
              <w:t>34</w:t>
            </w:r>
            <w:r>
              <w:rPr>
                <w:noProof/>
                <w:webHidden/>
              </w:rPr>
              <w:fldChar w:fldCharType="end"/>
            </w:r>
          </w:hyperlink>
        </w:p>
        <w:p w14:paraId="4F269748" w14:textId="736B9D9F" w:rsidR="00FF01D1" w:rsidRDefault="00FF01D1">
          <w:pPr>
            <w:pStyle w:val="21"/>
            <w:rPr>
              <w:rFonts w:asciiTheme="minorHAnsi" w:eastAsiaTheme="minorEastAsia" w:hAnsiTheme="minorHAnsi"/>
              <w:noProof/>
              <w:sz w:val="21"/>
            </w:rPr>
          </w:pPr>
          <w:hyperlink w:anchor="_Toc128400356" w:history="1">
            <w:r w:rsidRPr="00F940F7">
              <w:rPr>
                <w:rStyle w:val="a7"/>
                <w:noProof/>
                <w14:scene3d>
                  <w14:camera w14:prst="orthographicFront"/>
                  <w14:lightRig w14:rig="threePt" w14:dir="t">
                    <w14:rot w14:lat="0" w14:lon="0" w14:rev="0"/>
                  </w14:lightRig>
                </w14:scene3d>
              </w:rPr>
              <w:t>6.3.</w:t>
            </w:r>
            <w:r>
              <w:rPr>
                <w:rFonts w:asciiTheme="minorHAnsi" w:eastAsiaTheme="minorEastAsia" w:hAnsiTheme="minorHAnsi"/>
                <w:noProof/>
                <w:sz w:val="21"/>
              </w:rPr>
              <w:tab/>
            </w:r>
            <w:r w:rsidRPr="00F940F7">
              <w:rPr>
                <w:rStyle w:val="a7"/>
                <w:noProof/>
              </w:rPr>
              <w:t>共有整理用フォルダの削除</w:t>
            </w:r>
            <w:r>
              <w:rPr>
                <w:noProof/>
                <w:webHidden/>
              </w:rPr>
              <w:tab/>
            </w:r>
            <w:r>
              <w:rPr>
                <w:noProof/>
                <w:webHidden/>
              </w:rPr>
              <w:fldChar w:fldCharType="begin"/>
            </w:r>
            <w:r>
              <w:rPr>
                <w:noProof/>
                <w:webHidden/>
              </w:rPr>
              <w:instrText xml:space="preserve"> PAGEREF _Toc128400356 \h </w:instrText>
            </w:r>
            <w:r>
              <w:rPr>
                <w:noProof/>
                <w:webHidden/>
              </w:rPr>
            </w:r>
            <w:r>
              <w:rPr>
                <w:noProof/>
                <w:webHidden/>
              </w:rPr>
              <w:fldChar w:fldCharType="separate"/>
            </w:r>
            <w:r>
              <w:rPr>
                <w:noProof/>
                <w:webHidden/>
              </w:rPr>
              <w:t>37</w:t>
            </w:r>
            <w:r>
              <w:rPr>
                <w:noProof/>
                <w:webHidden/>
              </w:rPr>
              <w:fldChar w:fldCharType="end"/>
            </w:r>
          </w:hyperlink>
        </w:p>
        <w:p w14:paraId="16867F4C" w14:textId="453F725C" w:rsidR="00FF01D1" w:rsidRDefault="00FF01D1">
          <w:pPr>
            <w:pStyle w:val="11"/>
            <w:rPr>
              <w:rFonts w:asciiTheme="minorHAnsi" w:eastAsiaTheme="minorEastAsia" w:hAnsiTheme="minorHAnsi"/>
              <w:b w:val="0"/>
              <w:noProof/>
              <w:sz w:val="21"/>
              <w:szCs w:val="22"/>
            </w:rPr>
          </w:pPr>
          <w:hyperlink w:anchor="_Toc128400357" w:history="1">
            <w:r w:rsidRPr="00F940F7">
              <w:rPr>
                <w:rStyle w:val="a7"/>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F940F7">
              <w:rPr>
                <w:rStyle w:val="a7"/>
                <w:noProof/>
              </w:rPr>
              <w:t>その他</w:t>
            </w:r>
            <w:r>
              <w:rPr>
                <w:noProof/>
                <w:webHidden/>
              </w:rPr>
              <w:tab/>
            </w:r>
            <w:r>
              <w:rPr>
                <w:noProof/>
                <w:webHidden/>
              </w:rPr>
              <w:fldChar w:fldCharType="begin"/>
            </w:r>
            <w:r>
              <w:rPr>
                <w:noProof/>
                <w:webHidden/>
              </w:rPr>
              <w:instrText xml:space="preserve"> PAGEREF _Toc128400357 \h </w:instrText>
            </w:r>
            <w:r>
              <w:rPr>
                <w:noProof/>
                <w:webHidden/>
              </w:rPr>
            </w:r>
            <w:r>
              <w:rPr>
                <w:noProof/>
                <w:webHidden/>
              </w:rPr>
              <w:fldChar w:fldCharType="separate"/>
            </w:r>
            <w:r>
              <w:rPr>
                <w:noProof/>
                <w:webHidden/>
              </w:rPr>
              <w:t>42</w:t>
            </w:r>
            <w:r>
              <w:rPr>
                <w:noProof/>
                <w:webHidden/>
              </w:rPr>
              <w:fldChar w:fldCharType="end"/>
            </w:r>
          </w:hyperlink>
        </w:p>
        <w:p w14:paraId="40CE4DCB" w14:textId="4873C2A4" w:rsidR="00FF01D1" w:rsidRDefault="00FF01D1">
          <w:pPr>
            <w:pStyle w:val="21"/>
            <w:rPr>
              <w:rFonts w:asciiTheme="minorHAnsi" w:eastAsiaTheme="minorEastAsia" w:hAnsiTheme="minorHAnsi"/>
              <w:noProof/>
              <w:sz w:val="21"/>
            </w:rPr>
          </w:pPr>
          <w:hyperlink w:anchor="_Toc128400358" w:history="1">
            <w:r w:rsidRPr="00F940F7">
              <w:rPr>
                <w:rStyle w:val="a7"/>
                <w:noProof/>
                <w14:scene3d>
                  <w14:camera w14:prst="orthographicFront"/>
                  <w14:lightRig w14:rig="threePt" w14:dir="t">
                    <w14:rot w14:lat="0" w14:lon="0" w14:rev="0"/>
                  </w14:lightRig>
                </w14:scene3d>
              </w:rPr>
              <w:t>7.1.</w:t>
            </w:r>
            <w:r>
              <w:rPr>
                <w:rFonts w:asciiTheme="minorHAnsi" w:eastAsiaTheme="minorEastAsia" w:hAnsiTheme="minorHAnsi"/>
                <w:noProof/>
                <w:sz w:val="21"/>
              </w:rPr>
              <w:tab/>
            </w:r>
            <w:r w:rsidRPr="00F940F7">
              <w:rPr>
                <w:rStyle w:val="a7"/>
                <w:noProof/>
              </w:rPr>
              <w:t>検索してもユーザーが見つからない場合</w:t>
            </w:r>
            <w:r>
              <w:rPr>
                <w:noProof/>
                <w:webHidden/>
              </w:rPr>
              <w:tab/>
            </w:r>
            <w:r>
              <w:rPr>
                <w:noProof/>
                <w:webHidden/>
              </w:rPr>
              <w:fldChar w:fldCharType="begin"/>
            </w:r>
            <w:r>
              <w:rPr>
                <w:noProof/>
                <w:webHidden/>
              </w:rPr>
              <w:instrText xml:space="preserve"> PAGEREF _Toc128400358 \h </w:instrText>
            </w:r>
            <w:r>
              <w:rPr>
                <w:noProof/>
                <w:webHidden/>
              </w:rPr>
            </w:r>
            <w:r>
              <w:rPr>
                <w:noProof/>
                <w:webHidden/>
              </w:rPr>
              <w:fldChar w:fldCharType="separate"/>
            </w:r>
            <w:r>
              <w:rPr>
                <w:noProof/>
                <w:webHidden/>
              </w:rPr>
              <w:t>42</w:t>
            </w:r>
            <w:r>
              <w:rPr>
                <w:noProof/>
                <w:webHidden/>
              </w:rPr>
              <w:fldChar w:fldCharType="end"/>
            </w:r>
          </w:hyperlink>
        </w:p>
        <w:p w14:paraId="458B2DA7" w14:textId="03A3006E" w:rsidR="00FF01D1" w:rsidRDefault="00FF01D1">
          <w:pPr>
            <w:pStyle w:val="21"/>
            <w:rPr>
              <w:rFonts w:asciiTheme="minorHAnsi" w:eastAsiaTheme="minorEastAsia" w:hAnsiTheme="minorHAnsi"/>
              <w:noProof/>
              <w:sz w:val="21"/>
            </w:rPr>
          </w:pPr>
          <w:hyperlink w:anchor="_Toc128400359" w:history="1">
            <w:r w:rsidRPr="00F940F7">
              <w:rPr>
                <w:rStyle w:val="a7"/>
                <w:noProof/>
                <w14:scene3d>
                  <w14:camera w14:prst="orthographicFront"/>
                  <w14:lightRig w14:rig="threePt" w14:dir="t">
                    <w14:rot w14:lat="0" w14:lon="0" w14:rev="0"/>
                  </w14:lightRig>
                </w14:scene3d>
              </w:rPr>
              <w:t>7.2.</w:t>
            </w:r>
            <w:r>
              <w:rPr>
                <w:rFonts w:asciiTheme="minorHAnsi" w:eastAsiaTheme="minorEastAsia" w:hAnsiTheme="minorHAnsi"/>
                <w:noProof/>
                <w:sz w:val="21"/>
              </w:rPr>
              <w:tab/>
            </w:r>
            <w:r w:rsidRPr="00F940F7">
              <w:rPr>
                <w:rStyle w:val="a7"/>
                <w:bCs/>
                <w:noProof/>
              </w:rPr>
              <w:t>共有先ユーザー</w:t>
            </w:r>
            <w:r w:rsidRPr="00F940F7">
              <w:rPr>
                <w:rStyle w:val="a7"/>
                <w:noProof/>
              </w:rPr>
              <w:t>の確認</w:t>
            </w:r>
            <w:r>
              <w:rPr>
                <w:noProof/>
                <w:webHidden/>
              </w:rPr>
              <w:tab/>
            </w:r>
            <w:r>
              <w:rPr>
                <w:noProof/>
                <w:webHidden/>
              </w:rPr>
              <w:fldChar w:fldCharType="begin"/>
            </w:r>
            <w:r>
              <w:rPr>
                <w:noProof/>
                <w:webHidden/>
              </w:rPr>
              <w:instrText xml:space="preserve"> PAGEREF _Toc128400359 \h </w:instrText>
            </w:r>
            <w:r>
              <w:rPr>
                <w:noProof/>
                <w:webHidden/>
              </w:rPr>
            </w:r>
            <w:r>
              <w:rPr>
                <w:noProof/>
                <w:webHidden/>
              </w:rPr>
              <w:fldChar w:fldCharType="separate"/>
            </w:r>
            <w:r>
              <w:rPr>
                <w:noProof/>
                <w:webHidden/>
              </w:rPr>
              <w:t>42</w:t>
            </w:r>
            <w:r>
              <w:rPr>
                <w:noProof/>
                <w:webHidden/>
              </w:rPr>
              <w:fldChar w:fldCharType="end"/>
            </w:r>
          </w:hyperlink>
        </w:p>
        <w:p w14:paraId="07632F65" w14:textId="678AFCB7" w:rsidR="00FF01D1" w:rsidRDefault="00FF01D1">
          <w:pPr>
            <w:pStyle w:val="21"/>
            <w:rPr>
              <w:rFonts w:asciiTheme="minorHAnsi" w:eastAsiaTheme="minorEastAsia" w:hAnsiTheme="minorHAnsi"/>
              <w:noProof/>
              <w:sz w:val="21"/>
            </w:rPr>
          </w:pPr>
          <w:hyperlink w:anchor="_Toc128400360" w:history="1">
            <w:r w:rsidRPr="00F940F7">
              <w:rPr>
                <w:rStyle w:val="a7"/>
                <w:noProof/>
                <w14:scene3d>
                  <w14:camera w14:prst="orthographicFront"/>
                  <w14:lightRig w14:rig="threePt" w14:dir="t">
                    <w14:rot w14:lat="0" w14:lon="0" w14:rev="0"/>
                  </w14:lightRig>
                </w14:scene3d>
              </w:rPr>
              <w:t>7.3.</w:t>
            </w:r>
            <w:r>
              <w:rPr>
                <w:rFonts w:asciiTheme="minorHAnsi" w:eastAsiaTheme="minorEastAsia" w:hAnsiTheme="minorHAnsi"/>
                <w:noProof/>
                <w:sz w:val="21"/>
              </w:rPr>
              <w:tab/>
            </w:r>
            <w:r w:rsidRPr="00F940F7">
              <w:rPr>
                <w:rStyle w:val="a7"/>
                <w:noProof/>
              </w:rPr>
              <w:t>共有フォルダに参加可能なユーザーの範囲について</w:t>
            </w:r>
            <w:r>
              <w:rPr>
                <w:noProof/>
                <w:webHidden/>
              </w:rPr>
              <w:tab/>
            </w:r>
            <w:r>
              <w:rPr>
                <w:noProof/>
                <w:webHidden/>
              </w:rPr>
              <w:fldChar w:fldCharType="begin"/>
            </w:r>
            <w:r>
              <w:rPr>
                <w:noProof/>
                <w:webHidden/>
              </w:rPr>
              <w:instrText xml:space="preserve"> PAGEREF _Toc128400360 \h </w:instrText>
            </w:r>
            <w:r>
              <w:rPr>
                <w:noProof/>
                <w:webHidden/>
              </w:rPr>
            </w:r>
            <w:r>
              <w:rPr>
                <w:noProof/>
                <w:webHidden/>
              </w:rPr>
              <w:fldChar w:fldCharType="separate"/>
            </w:r>
            <w:r>
              <w:rPr>
                <w:noProof/>
                <w:webHidden/>
              </w:rPr>
              <w:t>43</w:t>
            </w:r>
            <w:r>
              <w:rPr>
                <w:noProof/>
                <w:webHidden/>
              </w:rPr>
              <w:fldChar w:fldCharType="end"/>
            </w:r>
          </w:hyperlink>
        </w:p>
        <w:p w14:paraId="031DF35D" w14:textId="7F3695B0" w:rsidR="00FF01D1" w:rsidRDefault="00FF01D1">
          <w:pPr>
            <w:pStyle w:val="21"/>
            <w:rPr>
              <w:rFonts w:asciiTheme="minorHAnsi" w:eastAsiaTheme="minorEastAsia" w:hAnsiTheme="minorHAnsi"/>
              <w:noProof/>
              <w:sz w:val="21"/>
            </w:rPr>
          </w:pPr>
          <w:hyperlink w:anchor="_Toc128400361" w:history="1">
            <w:r w:rsidRPr="00F940F7">
              <w:rPr>
                <w:rStyle w:val="a7"/>
                <w:noProof/>
                <w14:scene3d>
                  <w14:camera w14:prst="orthographicFront"/>
                  <w14:lightRig w14:rig="threePt" w14:dir="t">
                    <w14:rot w14:lat="0" w14:lon="0" w14:rev="0"/>
                  </w14:lightRig>
                </w14:scene3d>
              </w:rPr>
              <w:t>7.4.</w:t>
            </w:r>
            <w:r>
              <w:rPr>
                <w:rFonts w:asciiTheme="minorHAnsi" w:eastAsiaTheme="minorEastAsia" w:hAnsiTheme="minorHAnsi"/>
                <w:noProof/>
                <w:sz w:val="21"/>
              </w:rPr>
              <w:tab/>
            </w:r>
            <w:r w:rsidRPr="00F940F7">
              <w:rPr>
                <w:rStyle w:val="a7"/>
                <w:noProof/>
              </w:rPr>
              <w:t>共有フォルダ内でのファイル操作について</w:t>
            </w:r>
            <w:r>
              <w:rPr>
                <w:noProof/>
                <w:webHidden/>
              </w:rPr>
              <w:tab/>
            </w:r>
            <w:r>
              <w:rPr>
                <w:noProof/>
                <w:webHidden/>
              </w:rPr>
              <w:fldChar w:fldCharType="begin"/>
            </w:r>
            <w:r>
              <w:rPr>
                <w:noProof/>
                <w:webHidden/>
              </w:rPr>
              <w:instrText xml:space="preserve"> PAGEREF _Toc128400361 \h </w:instrText>
            </w:r>
            <w:r>
              <w:rPr>
                <w:noProof/>
                <w:webHidden/>
              </w:rPr>
            </w:r>
            <w:r>
              <w:rPr>
                <w:noProof/>
                <w:webHidden/>
              </w:rPr>
              <w:fldChar w:fldCharType="separate"/>
            </w:r>
            <w:r>
              <w:rPr>
                <w:noProof/>
                <w:webHidden/>
              </w:rPr>
              <w:t>44</w:t>
            </w:r>
            <w:r>
              <w:rPr>
                <w:noProof/>
                <w:webHidden/>
              </w:rPr>
              <w:fldChar w:fldCharType="end"/>
            </w:r>
          </w:hyperlink>
        </w:p>
        <w:p w14:paraId="2F0DD6B5" w14:textId="5B688E8A" w:rsidR="00FF01D1" w:rsidRDefault="00FF01D1">
          <w:pPr>
            <w:pStyle w:val="21"/>
            <w:rPr>
              <w:rFonts w:asciiTheme="minorHAnsi" w:eastAsiaTheme="minorEastAsia" w:hAnsiTheme="minorHAnsi"/>
              <w:noProof/>
              <w:sz w:val="21"/>
            </w:rPr>
          </w:pPr>
          <w:hyperlink w:anchor="_Toc128400362" w:history="1">
            <w:r w:rsidRPr="00F940F7">
              <w:rPr>
                <w:rStyle w:val="a7"/>
                <w:noProof/>
                <w14:scene3d>
                  <w14:camera w14:prst="orthographicFront"/>
                  <w14:lightRig w14:rig="threePt" w14:dir="t">
                    <w14:rot w14:lat="0" w14:lon="0" w14:rev="0"/>
                  </w14:lightRig>
                </w14:scene3d>
              </w:rPr>
              <w:t>7.5.</w:t>
            </w:r>
            <w:r>
              <w:rPr>
                <w:rFonts w:asciiTheme="minorHAnsi" w:eastAsiaTheme="minorEastAsia" w:hAnsiTheme="minorHAnsi"/>
                <w:noProof/>
                <w:sz w:val="21"/>
              </w:rPr>
              <w:tab/>
            </w:r>
            <w:r w:rsidRPr="00F940F7">
              <w:rPr>
                <w:rStyle w:val="a7"/>
                <w:noProof/>
              </w:rPr>
              <w:t>時限設定を行った共有フォルダの自動削除について</w:t>
            </w:r>
            <w:r>
              <w:rPr>
                <w:noProof/>
                <w:webHidden/>
              </w:rPr>
              <w:tab/>
            </w:r>
            <w:r>
              <w:rPr>
                <w:noProof/>
                <w:webHidden/>
              </w:rPr>
              <w:fldChar w:fldCharType="begin"/>
            </w:r>
            <w:r>
              <w:rPr>
                <w:noProof/>
                <w:webHidden/>
              </w:rPr>
              <w:instrText xml:space="preserve"> PAGEREF _Toc128400362 \h </w:instrText>
            </w:r>
            <w:r>
              <w:rPr>
                <w:noProof/>
                <w:webHidden/>
              </w:rPr>
            </w:r>
            <w:r>
              <w:rPr>
                <w:noProof/>
                <w:webHidden/>
              </w:rPr>
              <w:fldChar w:fldCharType="separate"/>
            </w:r>
            <w:r>
              <w:rPr>
                <w:noProof/>
                <w:webHidden/>
              </w:rPr>
              <w:t>45</w:t>
            </w:r>
            <w:r>
              <w:rPr>
                <w:noProof/>
                <w:webHidden/>
              </w:rPr>
              <w:fldChar w:fldCharType="end"/>
            </w:r>
          </w:hyperlink>
        </w:p>
        <w:p w14:paraId="7BA5CCF8" w14:textId="5D8A519A" w:rsidR="00E237B0" w:rsidRDefault="006E69A5" w:rsidP="0072756C">
          <w:pPr>
            <w:rPr>
              <w:sz w:val="22"/>
              <w:szCs w:val="21"/>
            </w:rPr>
          </w:pPr>
          <w:r>
            <w:rPr>
              <w:b/>
              <w:bCs/>
              <w:noProof/>
            </w:rPr>
            <w:fldChar w:fldCharType="end"/>
          </w:r>
        </w:p>
        <w:p w14:paraId="22B55150" w14:textId="77777777" w:rsidR="00E237B0" w:rsidRDefault="003C2B33" w:rsidP="0072756C">
          <w:pPr>
            <w:rPr>
              <w:rFonts w:cs="メイリオ"/>
              <w:sz w:val="22"/>
              <w:szCs w:val="21"/>
            </w:rPr>
            <w:sectPr w:rsidR="00E237B0"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14:paraId="20FD306C" w14:textId="77777777" w:rsidR="000A70BA" w:rsidRDefault="00FE21C0" w:rsidP="00FE21C0">
      <w:pPr>
        <w:pStyle w:val="1"/>
      </w:pPr>
      <w:bookmarkStart w:id="1" w:name="_Toc128400344"/>
      <w:r>
        <w:rPr>
          <w:rFonts w:hint="eastAsia"/>
        </w:rPr>
        <w:lastRenderedPageBreak/>
        <w:t>概要</w:t>
      </w:r>
      <w:bookmarkEnd w:id="1"/>
    </w:p>
    <w:p w14:paraId="2C376837" w14:textId="77777777" w:rsidR="00FE21C0" w:rsidRDefault="00FE21C0" w:rsidP="000A70BA">
      <w:r>
        <w:rPr>
          <w:rFonts w:hint="eastAsia"/>
        </w:rPr>
        <w:t>本チュートリアルは、共有フォルダの使い方について説明しています。</w:t>
      </w:r>
    </w:p>
    <w:p w14:paraId="64A5DCAC" w14:textId="77777777" w:rsidR="00304399" w:rsidRDefault="00304399" w:rsidP="00304399">
      <w:r>
        <w:rPr>
          <w:rFonts w:hint="eastAsia"/>
        </w:rPr>
        <w:t>共有フォルダとは、自分のユーザーフォルダ配下にある特定のフォルダを、他のユーザーからアクセスできるようにする機能です。</w:t>
      </w:r>
    </w:p>
    <w:p w14:paraId="4A0F9264" w14:textId="77777777" w:rsidR="00E858D9" w:rsidRPr="009362F6" w:rsidRDefault="00E858D9" w:rsidP="00304399">
      <w:pPr>
        <w:rPr>
          <w:color w:val="FF0000"/>
        </w:rPr>
      </w:pPr>
      <w:r w:rsidRPr="00E72618">
        <w:rPr>
          <w:rFonts w:hint="eastAsia"/>
          <w:color w:val="FF0000"/>
        </w:rPr>
        <w:t>※本機能はEnter</w:t>
      </w:r>
      <w:r w:rsidRPr="00E72618">
        <w:rPr>
          <w:color w:val="FF0000"/>
        </w:rPr>
        <w:t>prise</w:t>
      </w:r>
      <w:r w:rsidRPr="00E72618">
        <w:rPr>
          <w:rFonts w:hint="eastAsia"/>
          <w:color w:val="FF0000"/>
        </w:rPr>
        <w:t xml:space="preserve"> </w:t>
      </w:r>
      <w:r w:rsidRPr="00E72618">
        <w:rPr>
          <w:color w:val="FF0000"/>
        </w:rPr>
        <w:t>Edition</w:t>
      </w:r>
      <w:r w:rsidRPr="00E72618">
        <w:rPr>
          <w:rFonts w:hint="eastAsia"/>
          <w:color w:val="FF0000"/>
        </w:rPr>
        <w:t>のみ利用可能です。</w:t>
      </w:r>
    </w:p>
    <w:p w14:paraId="526FF359" w14:textId="77777777" w:rsidR="00E858D9" w:rsidRDefault="00304399" w:rsidP="00304399">
      <w:pPr>
        <w:rPr>
          <w:color w:val="FF0000"/>
        </w:rPr>
      </w:pPr>
      <w:r>
        <w:rPr>
          <w:rFonts w:hint="eastAsia"/>
          <w:color w:val="FF0000"/>
        </w:rPr>
        <w:t>※</w:t>
      </w:r>
      <w:r w:rsidRPr="00FE21C0">
        <w:rPr>
          <w:rFonts w:hint="eastAsia"/>
          <w:color w:val="FF0000"/>
        </w:rPr>
        <w:t>共有フォルダを利用するには、事前に管理者による許可が必要</w:t>
      </w:r>
      <w:r>
        <w:rPr>
          <w:rFonts w:hint="eastAsia"/>
          <w:color w:val="FF0000"/>
        </w:rPr>
        <w:t>です</w:t>
      </w:r>
      <w:r w:rsidRPr="00FE21C0">
        <w:rPr>
          <w:rFonts w:hint="eastAsia"/>
          <w:color w:val="FF0000"/>
        </w:rPr>
        <w:t>。</w:t>
      </w:r>
    </w:p>
    <w:p w14:paraId="2BD78230" w14:textId="74C22E0C" w:rsidR="00FE21C0" w:rsidRDefault="00FE21C0" w:rsidP="000A70BA"/>
    <w:p w14:paraId="6B2C4B4F" w14:textId="183B5FDA" w:rsidR="00E61911" w:rsidRDefault="00E61911" w:rsidP="00E61911">
      <w:r>
        <w:rPr>
          <w:rFonts w:hint="eastAsia"/>
        </w:rPr>
        <w:t>なお、本チュートリアルでは説明の便宜上、以下の呼称を使用している箇所がありますのであらかじめお含みおきください。</w:t>
      </w:r>
    </w:p>
    <w:tbl>
      <w:tblPr>
        <w:tblStyle w:val="af"/>
        <w:tblW w:w="8505" w:type="dxa"/>
        <w:jc w:val="center"/>
        <w:tblLook w:val="04A0" w:firstRow="1" w:lastRow="0" w:firstColumn="1" w:lastColumn="0" w:noHBand="0" w:noVBand="1"/>
      </w:tblPr>
      <w:tblGrid>
        <w:gridCol w:w="2605"/>
        <w:gridCol w:w="5900"/>
      </w:tblGrid>
      <w:tr w:rsidR="00E61911" w14:paraId="4A1A7DEC" w14:textId="77777777" w:rsidTr="00E61911">
        <w:trPr>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D520DD0" w14:textId="77777777" w:rsidR="00E61911" w:rsidRDefault="00E61911">
            <w:r>
              <w:rPr>
                <w:rFonts w:hint="eastAsia"/>
              </w:rPr>
              <w:t>呼称</w:t>
            </w:r>
          </w:p>
        </w:tc>
        <w:tc>
          <w:tcPr>
            <w:tcW w:w="590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FE89EA1" w14:textId="77777777" w:rsidR="00E61911" w:rsidRDefault="00E61911">
            <w:r>
              <w:rPr>
                <w:rFonts w:hint="eastAsia"/>
              </w:rPr>
              <w:t>説明</w:t>
            </w:r>
          </w:p>
        </w:tc>
      </w:tr>
      <w:tr w:rsidR="009B1940" w14:paraId="2C7B5144" w14:textId="77777777" w:rsidTr="00E61911">
        <w:trPr>
          <w:jc w:val="center"/>
        </w:trPr>
        <w:tc>
          <w:tcPr>
            <w:tcW w:w="2605" w:type="dxa"/>
            <w:tcBorders>
              <w:top w:val="single" w:sz="4" w:space="0" w:color="auto"/>
              <w:left w:val="single" w:sz="4" w:space="0" w:color="auto"/>
              <w:bottom w:val="single" w:sz="4" w:space="0" w:color="auto"/>
              <w:right w:val="single" w:sz="4" w:space="0" w:color="auto"/>
            </w:tcBorders>
            <w:hideMark/>
          </w:tcPr>
          <w:p w14:paraId="755DB540" w14:textId="77777777" w:rsidR="009B1940" w:rsidRDefault="009B1940" w:rsidP="009B1940">
            <w:r>
              <w:rPr>
                <w:rFonts w:hint="eastAsia"/>
              </w:rPr>
              <w:t>共有元ユーザー</w:t>
            </w:r>
          </w:p>
        </w:tc>
        <w:tc>
          <w:tcPr>
            <w:tcW w:w="5900" w:type="dxa"/>
            <w:tcBorders>
              <w:top w:val="single" w:sz="4" w:space="0" w:color="auto"/>
              <w:left w:val="single" w:sz="4" w:space="0" w:color="auto"/>
              <w:bottom w:val="single" w:sz="4" w:space="0" w:color="auto"/>
              <w:right w:val="single" w:sz="4" w:space="0" w:color="auto"/>
            </w:tcBorders>
            <w:hideMark/>
          </w:tcPr>
          <w:p w14:paraId="26FF5562" w14:textId="697F152C" w:rsidR="009B1940" w:rsidRDefault="009B1940" w:rsidP="009B1940">
            <w:r w:rsidRPr="00D8680A">
              <w:rPr>
                <w:rFonts w:hint="eastAsia"/>
              </w:rPr>
              <w:t>共有フォルダ設定を行ったユーザー</w:t>
            </w:r>
          </w:p>
        </w:tc>
      </w:tr>
      <w:tr w:rsidR="009B1940" w14:paraId="52B853AD" w14:textId="77777777" w:rsidTr="00E61911">
        <w:trPr>
          <w:jc w:val="center"/>
        </w:trPr>
        <w:tc>
          <w:tcPr>
            <w:tcW w:w="2605" w:type="dxa"/>
            <w:tcBorders>
              <w:top w:val="single" w:sz="4" w:space="0" w:color="auto"/>
              <w:left w:val="single" w:sz="4" w:space="0" w:color="auto"/>
              <w:bottom w:val="single" w:sz="4" w:space="0" w:color="auto"/>
              <w:right w:val="single" w:sz="4" w:space="0" w:color="auto"/>
            </w:tcBorders>
            <w:hideMark/>
          </w:tcPr>
          <w:p w14:paraId="11E96E2E" w14:textId="77777777" w:rsidR="009B1940" w:rsidRDefault="009B1940" w:rsidP="009B1940">
            <w:r>
              <w:rPr>
                <w:rFonts w:hint="eastAsia"/>
              </w:rPr>
              <w:t>共有先ユーザー</w:t>
            </w:r>
          </w:p>
        </w:tc>
        <w:tc>
          <w:tcPr>
            <w:tcW w:w="5900" w:type="dxa"/>
            <w:tcBorders>
              <w:top w:val="single" w:sz="4" w:space="0" w:color="auto"/>
              <w:left w:val="single" w:sz="4" w:space="0" w:color="auto"/>
              <w:bottom w:val="single" w:sz="4" w:space="0" w:color="auto"/>
              <w:right w:val="single" w:sz="4" w:space="0" w:color="auto"/>
            </w:tcBorders>
            <w:hideMark/>
          </w:tcPr>
          <w:p w14:paraId="43349155" w14:textId="2C0AB81C" w:rsidR="009B1940" w:rsidRDefault="009B1940" w:rsidP="009B1940">
            <w:r w:rsidRPr="00D8680A">
              <w:rPr>
                <w:rFonts w:hint="eastAsia"/>
              </w:rPr>
              <w:t>共有フォルダに参加しているユーザー</w:t>
            </w:r>
          </w:p>
        </w:tc>
      </w:tr>
    </w:tbl>
    <w:p w14:paraId="586D687C" w14:textId="77777777" w:rsidR="00E61911" w:rsidRPr="00E61911" w:rsidRDefault="00E61911" w:rsidP="000A70BA"/>
    <w:p w14:paraId="391DF5D1" w14:textId="77777777" w:rsidR="00A24A75" w:rsidRDefault="00A24A75">
      <w:pPr>
        <w:adjustRightInd/>
        <w:snapToGrid/>
        <w:rPr>
          <w:rFonts w:cs="Century"/>
          <w:b/>
          <w:kern w:val="24"/>
          <w:szCs w:val="24"/>
        </w:rPr>
      </w:pPr>
      <w:bookmarkStart w:id="2" w:name="_社内の人とフォルダ共有する"/>
      <w:bookmarkStart w:id="3" w:name="_社内の人とフォルダを共有する"/>
      <w:bookmarkEnd w:id="2"/>
      <w:bookmarkEnd w:id="3"/>
      <w:r>
        <w:br w:type="page"/>
      </w:r>
    </w:p>
    <w:p w14:paraId="05AA31A6" w14:textId="16C25AB1" w:rsidR="0063701A" w:rsidRDefault="002149B4" w:rsidP="00B4219A">
      <w:pPr>
        <w:pStyle w:val="1"/>
        <w:rPr>
          <w:lang w:eastAsia="ja-JP"/>
        </w:rPr>
      </w:pPr>
      <w:bookmarkStart w:id="4" w:name="_Toc128400345"/>
      <w:r>
        <w:rPr>
          <w:rFonts w:hint="eastAsia"/>
          <w:lang w:eastAsia="ja-JP"/>
        </w:rPr>
        <w:lastRenderedPageBreak/>
        <w:t>共有フォルダ機能を使用して他ユーザーとフォルダを共有する</w:t>
      </w:r>
      <w:bookmarkEnd w:id="4"/>
    </w:p>
    <w:p w14:paraId="6D3F6859" w14:textId="1F65CCB2" w:rsidR="00FF7764" w:rsidRPr="00FF7764" w:rsidRDefault="00FF7764" w:rsidP="00FF7764">
      <w:pPr>
        <w:pStyle w:val="2"/>
      </w:pPr>
      <w:bookmarkStart w:id="5" w:name="_共有フォルダ設定"/>
      <w:bookmarkStart w:id="6" w:name="_Toc128400346"/>
      <w:bookmarkEnd w:id="5"/>
      <w:r>
        <w:rPr>
          <w:rFonts w:hint="eastAsia"/>
        </w:rPr>
        <w:t>共有フォルダ設定</w:t>
      </w:r>
      <w:bookmarkEnd w:id="6"/>
    </w:p>
    <w:p w14:paraId="060AF8F1" w14:textId="4DCACD8C" w:rsidR="0063701A" w:rsidRDefault="00285F2A" w:rsidP="000A70BA">
      <w:r w:rsidRPr="00285F2A">
        <w:rPr>
          <w:rFonts w:hint="eastAsia"/>
        </w:rPr>
        <w:t>ここでは共有フォルダの許可を持つユーザー「user0001」にて、ユーザーフォルダ内のフォルダに対して共有フォルダ設定行い、ユーザー「user0002」、「</w:t>
      </w:r>
      <w:r w:rsidRPr="00C17337">
        <w:rPr>
          <w:rFonts w:hint="eastAsia"/>
        </w:rPr>
        <w:t>user0003</w:t>
      </w:r>
      <w:r w:rsidRPr="00285F2A">
        <w:rPr>
          <w:rFonts w:hint="eastAsia"/>
        </w:rPr>
        <w:t>」と共有するための手順を記載します。</w:t>
      </w:r>
    </w:p>
    <w:p w14:paraId="783C4AFF" w14:textId="77777777" w:rsidR="00C17337" w:rsidRPr="00C93F79" w:rsidRDefault="00C17337" w:rsidP="000A70BA">
      <w:pPr>
        <w:rPr>
          <w:color w:val="FF0000"/>
        </w:rPr>
      </w:pPr>
    </w:p>
    <w:p w14:paraId="6DFCE3DB" w14:textId="64FF4AF4" w:rsidR="000A70BA" w:rsidRDefault="0032468A" w:rsidP="00140D2F">
      <w:pPr>
        <w:pStyle w:val="ae"/>
        <w:numPr>
          <w:ilvl w:val="0"/>
          <w:numId w:val="8"/>
        </w:numPr>
        <w:ind w:leftChars="0"/>
      </w:pPr>
      <w:r w:rsidRPr="0032468A">
        <w:rPr>
          <w:rFonts w:hint="eastAsia"/>
        </w:rPr>
        <w:t>ユーザー「</w:t>
      </w:r>
      <w:r w:rsidRPr="0032468A">
        <w:t>user0001」でProselfにログイン後、ファイル一覧画面にて上部メニュー &gt; 「新規フォルダ」をクリックします。</w:t>
      </w:r>
    </w:p>
    <w:p w14:paraId="19BE2C24" w14:textId="6290B082" w:rsidR="005A07C9" w:rsidRDefault="00827F2B" w:rsidP="00A60CEB">
      <w:pPr>
        <w:jc w:val="center"/>
      </w:pPr>
      <w:r>
        <w:rPr>
          <w:noProof/>
        </w:rPr>
        <w:drawing>
          <wp:inline distT="0" distB="0" distL="0" distR="0" wp14:anchorId="63D06881" wp14:editId="0FC6D514">
            <wp:extent cx="4860000" cy="2254635"/>
            <wp:effectExtent l="19050" t="19050" r="17145" b="1270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0000" cy="2254635"/>
                    </a:xfrm>
                    <a:prstGeom prst="rect">
                      <a:avLst/>
                    </a:prstGeom>
                    <a:noFill/>
                    <a:ln>
                      <a:solidFill>
                        <a:schemeClr val="bg1">
                          <a:lumMod val="85000"/>
                        </a:schemeClr>
                      </a:solidFill>
                    </a:ln>
                  </pic:spPr>
                </pic:pic>
              </a:graphicData>
            </a:graphic>
          </wp:inline>
        </w:drawing>
      </w:r>
    </w:p>
    <w:p w14:paraId="2FB023FE" w14:textId="77777777" w:rsidR="00FE21C0" w:rsidRPr="00344049" w:rsidRDefault="00FE21C0" w:rsidP="00344049">
      <w:pPr>
        <w:jc w:val="center"/>
        <w:rPr>
          <w:b/>
        </w:rPr>
      </w:pPr>
      <w:r w:rsidRPr="00344049">
        <w:rPr>
          <w:rFonts w:hint="eastAsia"/>
          <w:b/>
        </w:rPr>
        <w:t>ファイル一覧画面</w:t>
      </w:r>
    </w:p>
    <w:p w14:paraId="3D078952" w14:textId="77777777" w:rsidR="00B36835" w:rsidRDefault="00B36835" w:rsidP="0063701A">
      <w:pPr>
        <w:rPr>
          <w:rFonts w:cs="メイリオ"/>
        </w:rPr>
      </w:pPr>
    </w:p>
    <w:p w14:paraId="3F8682AA" w14:textId="44185769" w:rsidR="00B36835" w:rsidRDefault="00B36835" w:rsidP="00B36835">
      <w:pPr>
        <w:rPr>
          <w:rFonts w:cs="メイリオ"/>
        </w:rPr>
      </w:pPr>
      <w:r>
        <w:rPr>
          <w:rFonts w:cs="メイリオ" w:hint="eastAsia"/>
        </w:rPr>
        <w:t>新規フォルダ作成ダイアログが表示されますので、フォルダ名を入力し「作成」をクリックしてフォルダを作成します。ここでは「共有フォルダA」という名前のフォルダを作成します。</w:t>
      </w:r>
    </w:p>
    <w:p w14:paraId="74DE2930" w14:textId="6BE3CAA3" w:rsidR="00F3649D" w:rsidRDefault="00F3649D" w:rsidP="00F3649D">
      <w:pPr>
        <w:jc w:val="center"/>
        <w:rPr>
          <w:rFonts w:cs="メイリオ"/>
        </w:rPr>
      </w:pPr>
      <w:r>
        <w:rPr>
          <w:noProof/>
        </w:rPr>
        <mc:AlternateContent>
          <mc:Choice Requires="wps">
            <w:drawing>
              <wp:anchor distT="0" distB="0" distL="114300" distR="114300" simplePos="0" relativeHeight="251739136" behindDoc="0" locked="0" layoutInCell="1" allowOverlap="1" wp14:anchorId="7BCCE712" wp14:editId="24DCB59A">
                <wp:simplePos x="0" y="0"/>
                <wp:positionH relativeFrom="column">
                  <wp:posOffset>1453515</wp:posOffset>
                </wp:positionH>
                <wp:positionV relativeFrom="paragraph">
                  <wp:posOffset>847725</wp:posOffset>
                </wp:positionV>
                <wp:extent cx="2362200" cy="400050"/>
                <wp:effectExtent l="0" t="0" r="19050" b="19050"/>
                <wp:wrapNone/>
                <wp:docPr id="84" name="正方形/長方形 84"/>
                <wp:cNvGraphicFramePr/>
                <a:graphic xmlns:a="http://schemas.openxmlformats.org/drawingml/2006/main">
                  <a:graphicData uri="http://schemas.microsoft.com/office/word/2010/wordprocessingShape">
                    <wps:wsp>
                      <wps:cNvSpPr/>
                      <wps:spPr>
                        <a:xfrm>
                          <a:off x="0" y="0"/>
                          <a:ext cx="236220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F9AD4" id="正方形/長方形 84" o:spid="_x0000_s1026" style="position:absolute;left:0;text-align:left;margin-left:114.45pt;margin-top:66.75pt;width:186pt;height:31.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737088" behindDoc="0" locked="0" layoutInCell="1" allowOverlap="1" wp14:anchorId="75FC4485" wp14:editId="422FA558">
                <wp:simplePos x="0" y="0"/>
                <wp:positionH relativeFrom="column">
                  <wp:posOffset>2177415</wp:posOffset>
                </wp:positionH>
                <wp:positionV relativeFrom="paragraph">
                  <wp:posOffset>1381125</wp:posOffset>
                </wp:positionV>
                <wp:extent cx="1028700" cy="219075"/>
                <wp:effectExtent l="0" t="0" r="19050" b="28575"/>
                <wp:wrapNone/>
                <wp:docPr id="85" name="正方形/長方形 85"/>
                <wp:cNvGraphicFramePr/>
                <a:graphic xmlns:a="http://schemas.openxmlformats.org/drawingml/2006/main">
                  <a:graphicData uri="http://schemas.microsoft.com/office/word/2010/wordprocessingShape">
                    <wps:wsp>
                      <wps:cNvSpPr/>
                      <wps:spPr>
                        <a:xfrm>
                          <a:off x="0" y="0"/>
                          <a:ext cx="10287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8FEBB" id="正方形/長方形 85" o:spid="_x0000_s1026" style="position:absolute;left:0;text-align:left;margin-left:171.45pt;margin-top:108.75pt;width:81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" filled="f" strokecolor="red" strokeweight="2pt"/>
            </w:pict>
          </mc:Fallback>
        </mc:AlternateContent>
      </w:r>
      <w:r>
        <w:rPr>
          <w:noProof/>
        </w:rPr>
        <w:drawing>
          <wp:inline distT="0" distB="0" distL="0" distR="0" wp14:anchorId="48F88234" wp14:editId="38E6F6FD">
            <wp:extent cx="2880000" cy="1636364"/>
            <wp:effectExtent l="19050" t="19050" r="15875" b="2159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1636364"/>
                    </a:xfrm>
                    <a:prstGeom prst="rect">
                      <a:avLst/>
                    </a:prstGeom>
                    <a:ln>
                      <a:solidFill>
                        <a:schemeClr val="bg1">
                          <a:lumMod val="85000"/>
                        </a:schemeClr>
                      </a:solidFill>
                    </a:ln>
                  </pic:spPr>
                </pic:pic>
              </a:graphicData>
            </a:graphic>
          </wp:inline>
        </w:drawing>
      </w:r>
    </w:p>
    <w:p w14:paraId="33C536DA" w14:textId="5DF1B8EB" w:rsidR="00F3649D" w:rsidRDefault="00F3649D" w:rsidP="00F3649D">
      <w:pPr>
        <w:jc w:val="center"/>
        <w:rPr>
          <w:rFonts w:cs="メイリオ"/>
        </w:rPr>
      </w:pPr>
      <w:r w:rsidRPr="0063701A">
        <w:rPr>
          <w:rFonts w:hint="eastAsia"/>
          <w:b/>
        </w:rPr>
        <w:t>新規フォルダ作成</w:t>
      </w:r>
    </w:p>
    <w:p w14:paraId="0556D538" w14:textId="02E2190F" w:rsidR="0063701A" w:rsidRDefault="00095479" w:rsidP="0063701A">
      <w:pPr>
        <w:pStyle w:val="ae"/>
        <w:numPr>
          <w:ilvl w:val="0"/>
          <w:numId w:val="8"/>
        </w:numPr>
        <w:ind w:leftChars="0"/>
      </w:pPr>
      <w:r>
        <w:rPr>
          <w:rFonts w:hint="eastAsia"/>
        </w:rPr>
        <w:lastRenderedPageBreak/>
        <w:t>作成したフォルダに対して共有フォルダ設定を行います。「共有フォルダA」にチェックを入れ、上部メニューから「共有設定」</w:t>
      </w:r>
      <w:r>
        <w:t>&gt;</w:t>
      </w:r>
      <w:r>
        <w:rPr>
          <w:rFonts w:hint="eastAsia"/>
        </w:rPr>
        <w:t>「共有フォルダ」をクリックします。</w:t>
      </w:r>
    </w:p>
    <w:p w14:paraId="6F3E6C14" w14:textId="0F9DBF78" w:rsidR="0063701A" w:rsidRDefault="00955A1A" w:rsidP="00596391">
      <w:pPr>
        <w:jc w:val="center"/>
      </w:pPr>
      <w:r w:rsidRPr="00955A1A">
        <w:rPr>
          <w:noProof/>
        </w:rPr>
        <w:t xml:space="preserve"> </w:t>
      </w:r>
      <w:r w:rsidR="00242770">
        <w:rPr>
          <w:noProof/>
        </w:rPr>
        <w:drawing>
          <wp:inline distT="0" distB="0" distL="0" distR="0" wp14:anchorId="31C71C56" wp14:editId="0F9E0F78">
            <wp:extent cx="4860000" cy="2388690"/>
            <wp:effectExtent l="19050" t="19050" r="17145" b="1206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000" cy="2388690"/>
                    </a:xfrm>
                    <a:prstGeom prst="rect">
                      <a:avLst/>
                    </a:prstGeom>
                    <a:noFill/>
                    <a:ln>
                      <a:solidFill>
                        <a:schemeClr val="bg1">
                          <a:lumMod val="85000"/>
                        </a:schemeClr>
                      </a:solidFill>
                    </a:ln>
                  </pic:spPr>
                </pic:pic>
              </a:graphicData>
            </a:graphic>
          </wp:inline>
        </w:drawing>
      </w:r>
    </w:p>
    <w:p w14:paraId="51002258" w14:textId="36C84758" w:rsidR="00596391" w:rsidRDefault="00596391" w:rsidP="00E80A64">
      <w:pPr>
        <w:jc w:val="center"/>
        <w:rPr>
          <w:b/>
        </w:rPr>
      </w:pPr>
      <w:r w:rsidRPr="00596391">
        <w:rPr>
          <w:rFonts w:hint="eastAsia"/>
          <w:b/>
        </w:rPr>
        <w:t>ファイル一覧画面</w:t>
      </w:r>
    </w:p>
    <w:p w14:paraId="3C65D4A9" w14:textId="299C1B22" w:rsidR="00E80A64" w:rsidRDefault="00E80A64" w:rsidP="00E80A64">
      <w:pPr>
        <w:rPr>
          <w:bCs/>
        </w:rPr>
      </w:pPr>
    </w:p>
    <w:p w14:paraId="3357298B" w14:textId="77777777" w:rsidR="00E80A64" w:rsidRDefault="00E80A64" w:rsidP="00E80A64">
      <w:r>
        <w:rPr>
          <w:rFonts w:hint="eastAsia"/>
        </w:rPr>
        <w:t>また以下方法でも共有フォルダ設定を行うことができます。</w:t>
      </w:r>
    </w:p>
    <w:p w14:paraId="5C0E8026" w14:textId="65C54283" w:rsidR="00E80A64" w:rsidRDefault="00E80A64" w:rsidP="00E80A64">
      <w:pPr>
        <w:rPr>
          <w:bCs/>
        </w:rPr>
      </w:pPr>
    </w:p>
    <w:p w14:paraId="60988DFB" w14:textId="2A7571AA" w:rsidR="009E2739" w:rsidRDefault="009E2739" w:rsidP="006E5C5B">
      <w:pPr>
        <w:pStyle w:val="ae"/>
        <w:numPr>
          <w:ilvl w:val="0"/>
          <w:numId w:val="21"/>
        </w:numPr>
        <w:ind w:leftChars="0"/>
      </w:pPr>
      <w:r>
        <w:rPr>
          <w:rFonts w:hint="eastAsia"/>
        </w:rPr>
        <w:t>共有フォルダ設定を行いたいフォルダに対して右クリックし、表示されたコンテキストメニュー内の「共有フォルダ」をクリック</w:t>
      </w:r>
    </w:p>
    <w:p w14:paraId="5B959280" w14:textId="48DE0C42" w:rsidR="00EE3C70" w:rsidRDefault="00453AF9" w:rsidP="00982C89">
      <w:pPr>
        <w:jc w:val="center"/>
        <w:rPr>
          <w:bCs/>
        </w:rPr>
      </w:pPr>
      <w:r>
        <w:rPr>
          <w:rFonts w:hint="eastAsia"/>
          <w:noProof/>
        </w:rPr>
        <w:drawing>
          <wp:inline distT="0" distB="0" distL="0" distR="0" wp14:anchorId="7133D370" wp14:editId="3DC433FA">
            <wp:extent cx="4860000" cy="2507355"/>
            <wp:effectExtent l="19050" t="19050" r="17145" b="266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0000" cy="2507355"/>
                    </a:xfrm>
                    <a:prstGeom prst="rect">
                      <a:avLst/>
                    </a:prstGeom>
                    <a:noFill/>
                    <a:ln>
                      <a:solidFill>
                        <a:schemeClr val="bg1">
                          <a:lumMod val="85000"/>
                        </a:schemeClr>
                      </a:solidFill>
                    </a:ln>
                  </pic:spPr>
                </pic:pic>
              </a:graphicData>
            </a:graphic>
          </wp:inline>
        </w:drawing>
      </w:r>
    </w:p>
    <w:p w14:paraId="09890AAF" w14:textId="46BB8E11" w:rsidR="00982C89" w:rsidRPr="00A420BB" w:rsidRDefault="00982C89" w:rsidP="00982C89">
      <w:pPr>
        <w:jc w:val="center"/>
        <w:rPr>
          <w:b/>
        </w:rPr>
      </w:pPr>
      <w:r w:rsidRPr="00A420BB">
        <w:rPr>
          <w:rFonts w:hint="eastAsia"/>
          <w:b/>
        </w:rPr>
        <w:t>ファイル一覧</w:t>
      </w:r>
    </w:p>
    <w:p w14:paraId="10EF9F09" w14:textId="751C12F7" w:rsidR="00210136" w:rsidRPr="005F25A7" w:rsidRDefault="00210136" w:rsidP="00782060">
      <w:pPr>
        <w:pStyle w:val="ae"/>
        <w:numPr>
          <w:ilvl w:val="0"/>
          <w:numId w:val="21"/>
        </w:numPr>
        <w:ind w:leftChars="0"/>
      </w:pPr>
      <w:r>
        <w:rPr>
          <w:rFonts w:hint="eastAsia"/>
        </w:rPr>
        <w:lastRenderedPageBreak/>
        <w:t>共有フォルダ設定を行いたいフォルダの詳細画面内にある共有フォルダアイコンをクリック</w:t>
      </w:r>
    </w:p>
    <w:p w14:paraId="561C0895" w14:textId="6498AFE1" w:rsidR="00210136" w:rsidRDefault="00B46B7F" w:rsidP="00665DB6">
      <w:pPr>
        <w:jc w:val="center"/>
        <w:rPr>
          <w:bCs/>
        </w:rPr>
      </w:pPr>
      <w:r>
        <w:rPr>
          <w:noProof/>
        </w:rPr>
        <w:drawing>
          <wp:inline distT="0" distB="0" distL="0" distR="0" wp14:anchorId="0DA1C54A" wp14:editId="2B0ADF4E">
            <wp:extent cx="4860000" cy="3692385"/>
            <wp:effectExtent l="19050" t="19050" r="17145" b="2286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0000" cy="3692385"/>
                    </a:xfrm>
                    <a:prstGeom prst="rect">
                      <a:avLst/>
                    </a:prstGeom>
                    <a:noFill/>
                    <a:ln>
                      <a:solidFill>
                        <a:schemeClr val="bg1">
                          <a:lumMod val="85000"/>
                        </a:schemeClr>
                      </a:solidFill>
                    </a:ln>
                  </pic:spPr>
                </pic:pic>
              </a:graphicData>
            </a:graphic>
          </wp:inline>
        </w:drawing>
      </w:r>
    </w:p>
    <w:p w14:paraId="50A03715" w14:textId="5C6B529E" w:rsidR="00665DB6" w:rsidRPr="00665DB6" w:rsidRDefault="00665DB6" w:rsidP="00665DB6">
      <w:pPr>
        <w:jc w:val="center"/>
        <w:rPr>
          <w:b/>
        </w:rPr>
      </w:pPr>
      <w:r w:rsidRPr="00665DB6">
        <w:rPr>
          <w:rFonts w:hint="eastAsia"/>
          <w:b/>
        </w:rPr>
        <w:t>ファイル一覧</w:t>
      </w:r>
    </w:p>
    <w:p w14:paraId="7456DAE3" w14:textId="77777777" w:rsidR="00210136" w:rsidRDefault="00210136" w:rsidP="00E80A64">
      <w:pPr>
        <w:rPr>
          <w:bCs/>
        </w:rPr>
      </w:pPr>
    </w:p>
    <w:p w14:paraId="73F00FB4" w14:textId="1784872B" w:rsidR="001F0794" w:rsidRDefault="00226E0A" w:rsidP="00B37301">
      <w:pPr>
        <w:pStyle w:val="ae"/>
        <w:numPr>
          <w:ilvl w:val="0"/>
          <w:numId w:val="8"/>
        </w:numPr>
        <w:ind w:leftChars="0"/>
      </w:pPr>
      <w:r>
        <w:rPr>
          <w:rFonts w:hint="eastAsia"/>
        </w:rPr>
        <w:t>共有フォルダ設定ダイアログが表示されます。</w:t>
      </w:r>
    </w:p>
    <w:p w14:paraId="5B9756DD" w14:textId="6EEB0624" w:rsidR="007013AE" w:rsidRPr="00D9657E" w:rsidRDefault="00314E46" w:rsidP="00D9657E">
      <w:pPr>
        <w:pStyle w:val="ae"/>
        <w:numPr>
          <w:ilvl w:val="1"/>
          <w:numId w:val="8"/>
        </w:numPr>
        <w:ind w:leftChars="0"/>
        <w:rPr>
          <w:color w:val="FF0000"/>
        </w:rPr>
      </w:pPr>
      <w:r w:rsidRPr="00D9657E">
        <w:rPr>
          <w:rFonts w:hint="eastAsia"/>
          <w:color w:val="FF0000"/>
        </w:rPr>
        <w:t>管理者が設定した</w:t>
      </w:r>
      <w:r w:rsidR="00596391" w:rsidRPr="00D9657E">
        <w:rPr>
          <w:rFonts w:hint="eastAsia"/>
          <w:color w:val="FF0000"/>
        </w:rPr>
        <w:t>検索方法によって</w:t>
      </w:r>
      <w:r w:rsidR="00092642" w:rsidRPr="00D9657E">
        <w:rPr>
          <w:rFonts w:hint="eastAsia"/>
          <w:color w:val="FF0000"/>
        </w:rPr>
        <w:t>設定画面の内容が</w:t>
      </w:r>
      <w:r w:rsidR="00596391" w:rsidRPr="00D9657E">
        <w:rPr>
          <w:rFonts w:hint="eastAsia"/>
          <w:color w:val="FF0000"/>
        </w:rPr>
        <w:t>異なります。</w:t>
      </w:r>
      <w:r w:rsidR="00831073" w:rsidRPr="00D9657E">
        <w:rPr>
          <w:rFonts w:hint="eastAsia"/>
          <w:color w:val="FF0000"/>
        </w:rPr>
        <w:t>表示されている</w:t>
      </w:r>
      <w:r w:rsidR="00A8679E" w:rsidRPr="00D9657E">
        <w:rPr>
          <w:rFonts w:hint="eastAsia"/>
          <w:color w:val="FF0000"/>
        </w:rPr>
        <w:t>内容が異なる場合は</w:t>
      </w:r>
      <w:r w:rsidR="00831073" w:rsidRPr="00D9657E">
        <w:rPr>
          <w:rFonts w:hint="eastAsia"/>
          <w:color w:val="FF0000"/>
        </w:rPr>
        <w:t>操作チュートリアル「共有フォルダユーザー編(前方一致検索設定)</w:t>
      </w:r>
      <w:r w:rsidR="00AC4959" w:rsidRPr="00D9657E">
        <w:rPr>
          <w:rFonts w:hint="eastAsia"/>
          <w:color w:val="FF0000"/>
        </w:rPr>
        <w:t>」を参照して下さい。</w:t>
      </w:r>
    </w:p>
    <w:p w14:paraId="1C8BF3CC" w14:textId="56C6F99D" w:rsidR="004D4A9C" w:rsidRDefault="00403FBB" w:rsidP="001F7E55">
      <w:pPr>
        <w:jc w:val="center"/>
      </w:pPr>
      <w:r w:rsidRPr="00403FBB">
        <w:rPr>
          <w:noProof/>
        </w:rPr>
        <w:lastRenderedPageBreak/>
        <w:t xml:space="preserve"> </w:t>
      </w:r>
      <w:r w:rsidR="006B7047">
        <w:rPr>
          <w:noProof/>
        </w:rPr>
        <w:drawing>
          <wp:inline distT="0" distB="0" distL="0" distR="0" wp14:anchorId="2A62E995" wp14:editId="5B2572E0">
            <wp:extent cx="2880000" cy="2928767"/>
            <wp:effectExtent l="19050" t="19050" r="15875" b="2413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2928767"/>
                    </a:xfrm>
                    <a:prstGeom prst="rect">
                      <a:avLst/>
                    </a:prstGeom>
                    <a:ln>
                      <a:solidFill>
                        <a:schemeClr val="bg1">
                          <a:lumMod val="85000"/>
                        </a:schemeClr>
                      </a:solidFill>
                    </a:ln>
                  </pic:spPr>
                </pic:pic>
              </a:graphicData>
            </a:graphic>
          </wp:inline>
        </w:drawing>
      </w:r>
    </w:p>
    <w:p w14:paraId="4014A9A8" w14:textId="77777777" w:rsidR="001F7E55" w:rsidRDefault="001F7E55" w:rsidP="001F7E55">
      <w:pPr>
        <w:jc w:val="center"/>
        <w:rPr>
          <w:b/>
        </w:rPr>
      </w:pPr>
      <w:r w:rsidRPr="001F7E55">
        <w:rPr>
          <w:rFonts w:hint="eastAsia"/>
          <w:b/>
        </w:rPr>
        <w:t>共有フォルダ設定画面</w:t>
      </w:r>
    </w:p>
    <w:p w14:paraId="13BD240F" w14:textId="77777777" w:rsidR="007B19BD" w:rsidRPr="00B8349C" w:rsidRDefault="007B19BD" w:rsidP="0063701A"/>
    <w:p w14:paraId="268B64AD" w14:textId="39A7082F" w:rsidR="007B19BD" w:rsidRDefault="007B19BD" w:rsidP="0063701A">
      <w:r>
        <w:rPr>
          <w:rFonts w:hint="eastAsia"/>
        </w:rPr>
        <w:t>各設定項目については以下の通りです。</w:t>
      </w:r>
    </w:p>
    <w:tbl>
      <w:tblPr>
        <w:tblStyle w:val="af"/>
        <w:tblW w:w="8505" w:type="dxa"/>
        <w:jc w:val="center"/>
        <w:tblLook w:val="04A0" w:firstRow="1" w:lastRow="0" w:firstColumn="1" w:lastColumn="0" w:noHBand="0" w:noVBand="1"/>
      </w:tblPr>
      <w:tblGrid>
        <w:gridCol w:w="2553"/>
        <w:gridCol w:w="5952"/>
      </w:tblGrid>
      <w:tr w:rsidR="009115D1" w14:paraId="677A5EA6" w14:textId="77777777" w:rsidTr="003434B4">
        <w:trPr>
          <w:tblHeader/>
          <w:jc w:val="center"/>
        </w:trPr>
        <w:tc>
          <w:tcPr>
            <w:tcW w:w="2553" w:type="dxa"/>
            <w:shd w:val="clear" w:color="auto" w:fill="DAEEF3" w:themeFill="accent5" w:themeFillTint="33"/>
          </w:tcPr>
          <w:p w14:paraId="00DE0A5A" w14:textId="77777777" w:rsidR="009115D1" w:rsidRDefault="009115D1" w:rsidP="00FE143A">
            <w:pPr>
              <w:rPr>
                <w:lang w:eastAsia="ar-SA"/>
              </w:rPr>
            </w:pPr>
            <w:r>
              <w:rPr>
                <w:rFonts w:hint="eastAsia"/>
              </w:rPr>
              <w:t>項目名</w:t>
            </w:r>
          </w:p>
        </w:tc>
        <w:tc>
          <w:tcPr>
            <w:tcW w:w="5952" w:type="dxa"/>
            <w:shd w:val="clear" w:color="auto" w:fill="DAEEF3" w:themeFill="accent5" w:themeFillTint="33"/>
          </w:tcPr>
          <w:p w14:paraId="613FCBCD" w14:textId="77777777" w:rsidR="009115D1" w:rsidRDefault="009115D1" w:rsidP="00FE143A">
            <w:pPr>
              <w:rPr>
                <w:lang w:eastAsia="ar-SA"/>
              </w:rPr>
            </w:pPr>
            <w:r>
              <w:rPr>
                <w:rFonts w:hint="eastAsia"/>
              </w:rPr>
              <w:t>説明</w:t>
            </w:r>
          </w:p>
        </w:tc>
      </w:tr>
      <w:tr w:rsidR="009115D1" w14:paraId="632C5F86" w14:textId="77777777" w:rsidTr="003434B4">
        <w:trPr>
          <w:jc w:val="center"/>
        </w:trPr>
        <w:tc>
          <w:tcPr>
            <w:tcW w:w="2553" w:type="dxa"/>
            <w:shd w:val="clear" w:color="auto" w:fill="auto"/>
          </w:tcPr>
          <w:p w14:paraId="5C8DF02D" w14:textId="77777777" w:rsidR="009115D1" w:rsidRDefault="009115D1" w:rsidP="00FE143A">
            <w:r>
              <w:rPr>
                <w:rFonts w:hint="eastAsia"/>
              </w:rPr>
              <w:t>共有元</w:t>
            </w:r>
          </w:p>
        </w:tc>
        <w:tc>
          <w:tcPr>
            <w:tcW w:w="5952" w:type="dxa"/>
            <w:shd w:val="clear" w:color="auto" w:fill="auto"/>
          </w:tcPr>
          <w:p w14:paraId="4C43E170" w14:textId="77777777" w:rsidR="009115D1" w:rsidRDefault="009115D1" w:rsidP="00FE143A">
            <w:r>
              <w:rPr>
                <w:rFonts w:hint="eastAsia"/>
              </w:rPr>
              <w:t>共有フォルダを設定するフォルダのパスが表示されます。</w:t>
            </w:r>
          </w:p>
        </w:tc>
      </w:tr>
      <w:tr w:rsidR="009115D1" w14:paraId="00F1913E" w14:textId="77777777" w:rsidTr="003434B4">
        <w:trPr>
          <w:jc w:val="center"/>
        </w:trPr>
        <w:tc>
          <w:tcPr>
            <w:tcW w:w="2553" w:type="dxa"/>
          </w:tcPr>
          <w:p w14:paraId="38598FB7" w14:textId="382097AF" w:rsidR="009115D1" w:rsidRDefault="00364FFD" w:rsidP="00FE143A">
            <w:pPr>
              <w:rPr>
                <w:lang w:eastAsia="ar-SA"/>
              </w:rPr>
            </w:pPr>
            <w:r>
              <w:rPr>
                <w:rFonts w:hint="eastAsia"/>
              </w:rPr>
              <w:t>ユーザー検索</w:t>
            </w:r>
          </w:p>
        </w:tc>
        <w:tc>
          <w:tcPr>
            <w:tcW w:w="5952" w:type="dxa"/>
          </w:tcPr>
          <w:p w14:paraId="5EEB38DE" w14:textId="04312C4A" w:rsidR="000C3F7A" w:rsidRDefault="001307CA" w:rsidP="00F870DC">
            <w:r>
              <w:rPr>
                <w:rFonts w:hint="eastAsia"/>
              </w:rPr>
              <w:t>共有フォルダに参加する</w:t>
            </w:r>
            <w:r w:rsidR="00697FC0">
              <w:rPr>
                <w:rFonts w:hint="eastAsia"/>
              </w:rPr>
              <w:t>ユーザーを検索します。</w:t>
            </w:r>
            <w:r w:rsidR="00C27DD6">
              <w:rPr>
                <w:rFonts w:hint="eastAsia"/>
              </w:rPr>
              <w:t>検索テキストエリアに検索文字列を</w:t>
            </w:r>
            <w:r w:rsidR="006967C9">
              <w:rPr>
                <w:rFonts w:hint="eastAsia"/>
              </w:rPr>
              <w:t>入力し「検索」ボタンをクリック</w:t>
            </w:r>
            <w:r w:rsidR="00F95617">
              <w:rPr>
                <w:rFonts w:hint="eastAsia"/>
              </w:rPr>
              <w:t>しますと、</w:t>
            </w:r>
            <w:r w:rsidR="00486748">
              <w:rPr>
                <w:rFonts w:hint="eastAsia"/>
              </w:rPr>
              <w:t>検索</w:t>
            </w:r>
            <w:r w:rsidR="00DA3718">
              <w:rPr>
                <w:rFonts w:hint="eastAsia"/>
              </w:rPr>
              <w:t>文字列</w:t>
            </w:r>
            <w:r w:rsidR="00486748">
              <w:rPr>
                <w:rFonts w:hint="eastAsia"/>
              </w:rPr>
              <w:t>に</w:t>
            </w:r>
            <w:r w:rsidR="00474B82">
              <w:rPr>
                <w:rFonts w:hint="eastAsia"/>
              </w:rPr>
              <w:t>合致</w:t>
            </w:r>
            <w:r w:rsidR="00486748">
              <w:rPr>
                <w:rFonts w:hint="eastAsia"/>
              </w:rPr>
              <w:t>するユーザーが</w:t>
            </w:r>
            <w:r w:rsidR="0069003D">
              <w:rPr>
                <w:rFonts w:hint="eastAsia"/>
              </w:rPr>
              <w:t>「アクセス可能なユーザー」に追加されます</w:t>
            </w:r>
            <w:r w:rsidR="00741673">
              <w:rPr>
                <w:rFonts w:hint="eastAsia"/>
              </w:rPr>
              <w:t>(※</w:t>
            </w:r>
            <w:r w:rsidR="00197830">
              <w:rPr>
                <w:rFonts w:hint="eastAsia"/>
              </w:rPr>
              <w:t>1</w:t>
            </w:r>
            <w:r w:rsidR="00741673">
              <w:rPr>
                <w:rFonts w:hint="eastAsia"/>
              </w:rPr>
              <w:t>)</w:t>
            </w:r>
            <w:r w:rsidR="0069003D">
              <w:rPr>
                <w:rFonts w:hint="eastAsia"/>
              </w:rPr>
              <w:t>。また</w:t>
            </w:r>
            <w:r w:rsidR="00480347">
              <w:rPr>
                <w:rFonts w:hint="eastAsia"/>
              </w:rPr>
              <w:t>検索</w:t>
            </w:r>
            <w:r w:rsidR="00075DBB">
              <w:rPr>
                <w:rFonts w:hint="eastAsia"/>
              </w:rPr>
              <w:t>対象</w:t>
            </w:r>
            <w:r w:rsidR="00480347">
              <w:rPr>
                <w:rFonts w:hint="eastAsia"/>
              </w:rPr>
              <w:t>は管理者</w:t>
            </w:r>
            <w:r w:rsidR="0077521A">
              <w:rPr>
                <w:rFonts w:hint="eastAsia"/>
              </w:rPr>
              <w:t>の設定内容によって</w:t>
            </w:r>
            <w:r w:rsidR="000C3F7A">
              <w:rPr>
                <w:rFonts w:hint="eastAsia"/>
              </w:rPr>
              <w:t>ユーザーID、ユーザー名、</w:t>
            </w:r>
            <w:r w:rsidR="00686441">
              <w:rPr>
                <w:rFonts w:hint="eastAsia"/>
              </w:rPr>
              <w:t>メールアドレス</w:t>
            </w:r>
            <w:r w:rsidR="00197830">
              <w:rPr>
                <w:rFonts w:hint="eastAsia"/>
              </w:rPr>
              <w:t>の内1つ以上</w:t>
            </w:r>
            <w:r w:rsidR="00402FB3">
              <w:rPr>
                <w:rFonts w:hint="eastAsia"/>
              </w:rPr>
              <w:t>(※2)</w:t>
            </w:r>
            <w:r w:rsidR="00197830">
              <w:rPr>
                <w:rFonts w:hint="eastAsia"/>
              </w:rPr>
              <w:t>となります。</w:t>
            </w:r>
          </w:p>
        </w:tc>
      </w:tr>
      <w:tr w:rsidR="009115D1" w14:paraId="6240E249" w14:textId="77777777" w:rsidTr="003434B4">
        <w:trPr>
          <w:jc w:val="center"/>
        </w:trPr>
        <w:tc>
          <w:tcPr>
            <w:tcW w:w="2553" w:type="dxa"/>
          </w:tcPr>
          <w:p w14:paraId="4E5D9CEA" w14:textId="249FA101" w:rsidR="009115D1" w:rsidRDefault="00D506E2" w:rsidP="00FE143A">
            <w:pPr>
              <w:rPr>
                <w:lang w:eastAsia="ar-SA"/>
              </w:rPr>
            </w:pPr>
            <w:r>
              <w:rPr>
                <w:rFonts w:hint="eastAsia"/>
              </w:rPr>
              <w:t>アクセス可能なユーザー</w:t>
            </w:r>
          </w:p>
        </w:tc>
        <w:tc>
          <w:tcPr>
            <w:tcW w:w="5952" w:type="dxa"/>
          </w:tcPr>
          <w:p w14:paraId="5E64F611" w14:textId="5AF93780" w:rsidR="009115D1" w:rsidRDefault="009115D1" w:rsidP="00FE143A">
            <w:r>
              <w:rPr>
                <w:rFonts w:hint="eastAsia"/>
              </w:rPr>
              <w:t>共有フォルダに参加するユーザーが表示されます。</w:t>
            </w:r>
          </w:p>
        </w:tc>
      </w:tr>
      <w:tr w:rsidR="009115D1" w14:paraId="4E4EC1AC" w14:textId="77777777" w:rsidTr="003434B4">
        <w:trPr>
          <w:jc w:val="center"/>
        </w:trPr>
        <w:tc>
          <w:tcPr>
            <w:tcW w:w="2553" w:type="dxa"/>
          </w:tcPr>
          <w:p w14:paraId="6E35EAE0" w14:textId="77777777" w:rsidR="009115D1" w:rsidRDefault="009115D1" w:rsidP="00FE143A">
            <w:r>
              <w:rPr>
                <w:rFonts w:hint="eastAsia"/>
              </w:rPr>
              <w:lastRenderedPageBreak/>
              <w:t>インポート</w:t>
            </w:r>
          </w:p>
        </w:tc>
        <w:tc>
          <w:tcPr>
            <w:tcW w:w="5952" w:type="dxa"/>
          </w:tcPr>
          <w:p w14:paraId="258083D8" w14:textId="48231578" w:rsidR="009115D1" w:rsidRDefault="009115D1" w:rsidP="00FE143A">
            <w:r>
              <w:rPr>
                <w:rFonts w:hint="eastAsia"/>
              </w:rPr>
              <w:t>CSVファイルを使用して共有するユーザーをインポートすることができます。詳細については「</w:t>
            </w:r>
            <w:hyperlink w:anchor="_インポート" w:history="1">
              <w:r w:rsidRPr="00E40E57">
                <w:rPr>
                  <w:rStyle w:val="a7"/>
                  <w:rFonts w:hint="eastAsia"/>
                </w:rPr>
                <w:t>2.3.インポート</w:t>
              </w:r>
            </w:hyperlink>
            <w:r>
              <w:rPr>
                <w:rFonts w:hint="eastAsia"/>
              </w:rPr>
              <w:t>」を参照ください。</w:t>
            </w:r>
          </w:p>
        </w:tc>
      </w:tr>
      <w:tr w:rsidR="00A12C03" w14:paraId="280327C5" w14:textId="77777777" w:rsidTr="003434B4">
        <w:trPr>
          <w:jc w:val="center"/>
        </w:trPr>
        <w:tc>
          <w:tcPr>
            <w:tcW w:w="2553" w:type="dxa"/>
          </w:tcPr>
          <w:p w14:paraId="311488FC" w14:textId="68698D45" w:rsidR="00A12C03" w:rsidRDefault="00A12C03" w:rsidP="00FE143A">
            <w:r>
              <w:rPr>
                <w:rFonts w:hint="eastAsia"/>
              </w:rPr>
              <w:t>共有相手に案内メールを送信する(※3)</w:t>
            </w:r>
          </w:p>
        </w:tc>
        <w:tc>
          <w:tcPr>
            <w:tcW w:w="5952" w:type="dxa"/>
          </w:tcPr>
          <w:p w14:paraId="7BD7FC9E" w14:textId="0B505D11" w:rsidR="00A12C03" w:rsidRDefault="00A12C03" w:rsidP="00AE548F">
            <w:r>
              <w:rPr>
                <w:rFonts w:hint="eastAsia"/>
              </w:rPr>
              <w:t>チェックを入れて共有フォルダを開始すると、</w:t>
            </w:r>
            <w:r w:rsidR="00AE548F" w:rsidRPr="00AE548F">
              <w:rPr>
                <w:rFonts w:hint="eastAsia"/>
              </w:rPr>
              <w:t>共有先ユーザーのメールアドレスに対して</w:t>
            </w:r>
            <w:r>
              <w:rPr>
                <w:rFonts w:hint="eastAsia"/>
              </w:rPr>
              <w:t>案内メールが送信されます。</w:t>
            </w:r>
          </w:p>
        </w:tc>
      </w:tr>
    </w:tbl>
    <w:p w14:paraId="099C4264" w14:textId="10AB622B" w:rsidR="00667904" w:rsidRDefault="00592CB2" w:rsidP="0063701A">
      <w:r>
        <w:rPr>
          <w:rFonts w:hint="eastAsia"/>
        </w:rPr>
        <w:t>※</w:t>
      </w:r>
      <w:r w:rsidR="00680A46">
        <w:rPr>
          <w:rFonts w:hint="eastAsia"/>
        </w:rPr>
        <w:t xml:space="preserve">1　</w:t>
      </w:r>
      <w:r w:rsidR="00C51CF3">
        <w:rPr>
          <w:rFonts w:hint="eastAsia"/>
        </w:rPr>
        <w:t>検索</w:t>
      </w:r>
      <w:r w:rsidR="005003D4">
        <w:rPr>
          <w:rFonts w:hint="eastAsia"/>
        </w:rPr>
        <w:t>文字列に合致する</w:t>
      </w:r>
      <w:r w:rsidR="00C51CF3">
        <w:rPr>
          <w:rFonts w:hint="eastAsia"/>
        </w:rPr>
        <w:t>該当するユーザーが複数存在</w:t>
      </w:r>
      <w:r w:rsidR="008C5F96">
        <w:rPr>
          <w:rFonts w:hint="eastAsia"/>
        </w:rPr>
        <w:t>する場合は、</w:t>
      </w:r>
      <w:r w:rsidR="00D10328">
        <w:rPr>
          <w:rFonts w:hint="eastAsia"/>
        </w:rPr>
        <w:t>ユーザー検索ダイアログが表示されますので、追加するユーザーIDに</w:t>
      </w:r>
      <w:r w:rsidR="00B52C7D">
        <w:rPr>
          <w:rFonts w:hint="eastAsia"/>
        </w:rPr>
        <w:t>チェックを入</w:t>
      </w:r>
      <w:r w:rsidR="00A5456D">
        <w:rPr>
          <w:rFonts w:hint="eastAsia"/>
        </w:rPr>
        <w:t>れ</w:t>
      </w:r>
      <w:r w:rsidR="00B52C7D">
        <w:rPr>
          <w:rFonts w:hint="eastAsia"/>
        </w:rPr>
        <w:t>「追加」をクリック</w:t>
      </w:r>
      <w:r w:rsidR="00361266">
        <w:rPr>
          <w:rFonts w:hint="eastAsia"/>
        </w:rPr>
        <w:t>することで「アクセス可能なユーザー」に追加されます。</w:t>
      </w:r>
    </w:p>
    <w:p w14:paraId="7A05B6EB" w14:textId="6A22CCA5" w:rsidR="007D20F0" w:rsidRDefault="004D6078" w:rsidP="008C5F96">
      <w:pPr>
        <w:jc w:val="center"/>
      </w:pPr>
      <w:r>
        <w:rPr>
          <w:noProof/>
        </w:rPr>
        <mc:AlternateContent>
          <mc:Choice Requires="wps">
            <w:drawing>
              <wp:anchor distT="0" distB="0" distL="114300" distR="114300" simplePos="0" relativeHeight="251683840" behindDoc="0" locked="0" layoutInCell="1" allowOverlap="1" wp14:anchorId="0E49C17B" wp14:editId="46B4D66A">
                <wp:simplePos x="0" y="0"/>
                <wp:positionH relativeFrom="column">
                  <wp:posOffset>2301240</wp:posOffset>
                </wp:positionH>
                <wp:positionV relativeFrom="paragraph">
                  <wp:posOffset>2478405</wp:posOffset>
                </wp:positionV>
                <wp:extent cx="790575" cy="2000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7905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C5813" id="正方形/長方形 11" o:spid="_x0000_s1026" style="position:absolute;left:0;text-align:left;margin-left:181.2pt;margin-top:195.15pt;width:62.2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" filled="f" strokecolor="red" strokeweight="2pt"/>
            </w:pict>
          </mc:Fallback>
        </mc:AlternateContent>
      </w:r>
      <w:r>
        <w:rPr>
          <w:noProof/>
        </w:rPr>
        <mc:AlternateContent>
          <mc:Choice Requires="wps">
            <w:drawing>
              <wp:anchor distT="0" distB="0" distL="114300" distR="114300" simplePos="0" relativeHeight="251681792" behindDoc="0" locked="0" layoutInCell="1" allowOverlap="1" wp14:anchorId="2E7633C1" wp14:editId="22926E96">
                <wp:simplePos x="0" y="0"/>
                <wp:positionH relativeFrom="column">
                  <wp:posOffset>1396365</wp:posOffset>
                </wp:positionH>
                <wp:positionV relativeFrom="paragraph">
                  <wp:posOffset>621030</wp:posOffset>
                </wp:positionV>
                <wp:extent cx="1104900" cy="27622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11049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F03BB" id="正方形/長方形 10" o:spid="_x0000_s1026" style="position:absolute;left:0;text-align:left;margin-left:109.95pt;margin-top:48.9pt;width:87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" filled="f" strokecolor="red" strokeweight="2pt"/>
            </w:pict>
          </mc:Fallback>
        </mc:AlternateContent>
      </w:r>
      <w:r>
        <w:rPr>
          <w:noProof/>
        </w:rPr>
        <w:drawing>
          <wp:inline distT="0" distB="0" distL="0" distR="0" wp14:anchorId="29F4259F" wp14:editId="66A92E4E">
            <wp:extent cx="2880000" cy="2684591"/>
            <wp:effectExtent l="19050" t="19050" r="15875" b="209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2684591"/>
                    </a:xfrm>
                    <a:prstGeom prst="rect">
                      <a:avLst/>
                    </a:prstGeom>
                    <a:ln>
                      <a:solidFill>
                        <a:schemeClr val="bg1">
                          <a:lumMod val="85000"/>
                        </a:schemeClr>
                      </a:solidFill>
                    </a:ln>
                  </pic:spPr>
                </pic:pic>
              </a:graphicData>
            </a:graphic>
          </wp:inline>
        </w:drawing>
      </w:r>
    </w:p>
    <w:p w14:paraId="461CB7CB" w14:textId="6434E143" w:rsidR="008C5F96" w:rsidRPr="008C5F96" w:rsidRDefault="008C5F96" w:rsidP="008C5F96">
      <w:pPr>
        <w:jc w:val="center"/>
        <w:rPr>
          <w:b/>
          <w:bCs/>
        </w:rPr>
      </w:pPr>
      <w:r w:rsidRPr="008C5F96">
        <w:rPr>
          <w:rFonts w:hint="eastAsia"/>
          <w:b/>
          <w:bCs/>
        </w:rPr>
        <w:t>ユーザー検索</w:t>
      </w:r>
    </w:p>
    <w:p w14:paraId="192CEB60" w14:textId="44B90D8D" w:rsidR="00592CB2" w:rsidRDefault="00592CB2" w:rsidP="0063701A"/>
    <w:p w14:paraId="5D644019" w14:textId="65306820" w:rsidR="00927798" w:rsidRDefault="006A3A33" w:rsidP="0063701A">
      <w:r>
        <w:rPr>
          <w:rFonts w:hint="eastAsia"/>
        </w:rPr>
        <w:t>※2</w:t>
      </w:r>
      <w:r w:rsidR="00680A46">
        <w:rPr>
          <w:rFonts w:hint="eastAsia"/>
        </w:rPr>
        <w:t xml:space="preserve">　</w:t>
      </w:r>
      <w:r w:rsidR="00480347">
        <w:rPr>
          <w:rFonts w:hint="eastAsia"/>
        </w:rPr>
        <w:t>ユーザー検索</w:t>
      </w:r>
      <w:r w:rsidR="0076718B">
        <w:rPr>
          <w:rFonts w:hint="eastAsia"/>
        </w:rPr>
        <w:t>下に表示されている「</w:t>
      </w:r>
      <w:r w:rsidR="009D15ED">
        <w:rPr>
          <w:rFonts w:hint="eastAsia"/>
        </w:rPr>
        <w:t>～を入力してください。</w:t>
      </w:r>
      <w:r w:rsidR="0076718B">
        <w:rPr>
          <w:rFonts w:hint="eastAsia"/>
        </w:rPr>
        <w:t>」</w:t>
      </w:r>
      <w:r w:rsidR="009D15ED">
        <w:rPr>
          <w:rFonts w:hint="eastAsia"/>
        </w:rPr>
        <w:t>から判断することができます。</w:t>
      </w:r>
      <w:r w:rsidR="00927798">
        <w:rPr>
          <w:rFonts w:hint="eastAsia"/>
        </w:rPr>
        <w:t>以下の場合</w:t>
      </w:r>
      <w:r w:rsidR="008E7618">
        <w:rPr>
          <w:rFonts w:hint="eastAsia"/>
        </w:rPr>
        <w:t>は</w:t>
      </w:r>
      <w:r w:rsidR="00927798">
        <w:rPr>
          <w:rFonts w:hint="eastAsia"/>
        </w:rPr>
        <w:t>ユーザーID、ユーザー名、メールアドレスが検索対象となります。</w:t>
      </w:r>
    </w:p>
    <w:p w14:paraId="0D1787D8" w14:textId="77777777" w:rsidR="007A76E0" w:rsidRDefault="007A76E0" w:rsidP="0063701A"/>
    <w:p w14:paraId="2AE6A6C1" w14:textId="13A01D8A" w:rsidR="00A12C03" w:rsidRDefault="003C4510" w:rsidP="003C4510">
      <w:pPr>
        <w:jc w:val="center"/>
      </w:pPr>
      <w:r>
        <w:rPr>
          <w:noProof/>
        </w:rPr>
        <w:lastRenderedPageBreak/>
        <mc:AlternateContent>
          <mc:Choice Requires="wps">
            <w:drawing>
              <wp:anchor distT="0" distB="0" distL="114300" distR="114300" simplePos="0" relativeHeight="251685888" behindDoc="0" locked="0" layoutInCell="1" allowOverlap="1" wp14:anchorId="0099EE6F" wp14:editId="036260EC">
                <wp:simplePos x="0" y="0"/>
                <wp:positionH relativeFrom="column">
                  <wp:posOffset>901065</wp:posOffset>
                </wp:positionH>
                <wp:positionV relativeFrom="paragraph">
                  <wp:posOffset>244475</wp:posOffset>
                </wp:positionV>
                <wp:extent cx="3067050" cy="16192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30670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A8B3A" id="正方形/長方形 17" o:spid="_x0000_s1026" style="position:absolute;left:0;text-align:left;margin-left:70.95pt;margin-top:19.25pt;width:241.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" filled="f" strokecolor="red" strokeweight="2pt"/>
            </w:pict>
          </mc:Fallback>
        </mc:AlternateContent>
      </w:r>
      <w:r>
        <w:rPr>
          <w:noProof/>
        </w:rPr>
        <w:drawing>
          <wp:inline distT="0" distB="0" distL="0" distR="0" wp14:anchorId="6066F804" wp14:editId="702CF780">
            <wp:extent cx="3960000" cy="678006"/>
            <wp:effectExtent l="19050" t="19050" r="21590" b="273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0000" cy="678006"/>
                    </a:xfrm>
                    <a:prstGeom prst="rect">
                      <a:avLst/>
                    </a:prstGeom>
                    <a:ln>
                      <a:solidFill>
                        <a:schemeClr val="bg1">
                          <a:lumMod val="85000"/>
                        </a:schemeClr>
                      </a:solidFill>
                    </a:ln>
                  </pic:spPr>
                </pic:pic>
              </a:graphicData>
            </a:graphic>
          </wp:inline>
        </w:drawing>
      </w:r>
    </w:p>
    <w:p w14:paraId="2853E18D" w14:textId="6118B183" w:rsidR="0082431C" w:rsidRDefault="00FD0FCA" w:rsidP="00FD0FCA">
      <w:pPr>
        <w:jc w:val="center"/>
      </w:pPr>
      <w:r w:rsidRPr="00FD0FCA">
        <w:rPr>
          <w:rFonts w:hint="eastAsia"/>
          <w:b/>
        </w:rPr>
        <w:t>ユーザー検索</w:t>
      </w:r>
    </w:p>
    <w:p w14:paraId="7868860F" w14:textId="4708B747" w:rsidR="00FD0FCA" w:rsidRDefault="00FD0FCA" w:rsidP="0063701A"/>
    <w:p w14:paraId="2202633C" w14:textId="5B1CBC16" w:rsidR="00A12C03" w:rsidRPr="00A12C03" w:rsidRDefault="00A12C03" w:rsidP="0063701A">
      <w:r>
        <w:rPr>
          <w:rFonts w:hint="eastAsia"/>
        </w:rPr>
        <w:t>※3 管理者の設定によっては表示されません。</w:t>
      </w:r>
    </w:p>
    <w:p w14:paraId="182F7E62" w14:textId="77777777" w:rsidR="00A12C03" w:rsidRPr="00A12C03" w:rsidRDefault="00A12C03" w:rsidP="0063701A"/>
    <w:p w14:paraId="59AA75A5" w14:textId="2AFF1E05" w:rsidR="007D20F0" w:rsidRPr="005B52B0" w:rsidRDefault="007D20F0" w:rsidP="0063701A">
      <w:pPr>
        <w:rPr>
          <w:b/>
          <w:u w:val="single"/>
        </w:rPr>
      </w:pPr>
      <w:r w:rsidRPr="005B52B0">
        <w:rPr>
          <w:rFonts w:hint="eastAsia"/>
          <w:b/>
          <w:u w:val="single"/>
        </w:rPr>
        <w:t>アドレス帳ボタン</w:t>
      </w:r>
      <w:r w:rsidR="00EF2E7D" w:rsidRPr="005B52B0">
        <w:rPr>
          <w:rFonts w:hint="eastAsia"/>
          <w:b/>
          <w:u w:val="single"/>
        </w:rPr>
        <w:t>について</w:t>
      </w:r>
    </w:p>
    <w:p w14:paraId="3E5882D9" w14:textId="054C0D3F" w:rsidR="00D855A7" w:rsidRDefault="00D855A7" w:rsidP="0063701A">
      <w:r>
        <w:rPr>
          <w:rFonts w:hint="eastAsia"/>
        </w:rPr>
        <w:t>検索対象にメールアドレスが含まれている場合は、アドレス帳ボタン</w:t>
      </w:r>
      <w:r w:rsidR="00242EA2">
        <w:rPr>
          <w:rFonts w:hint="eastAsia"/>
        </w:rPr>
        <w:t>から</w:t>
      </w:r>
      <w:r>
        <w:rPr>
          <w:rFonts w:hint="eastAsia"/>
        </w:rPr>
        <w:t>アドレス帳に登録されているメールアドレスを検索条件に使用することができます。</w:t>
      </w:r>
    </w:p>
    <w:p w14:paraId="51A4E77A" w14:textId="28D84049" w:rsidR="007A14D2" w:rsidRDefault="007A14D2" w:rsidP="007A14D2">
      <w:pPr>
        <w:jc w:val="center"/>
      </w:pPr>
      <w:r>
        <w:rPr>
          <w:noProof/>
        </w:rPr>
        <mc:AlternateContent>
          <mc:Choice Requires="wps">
            <w:drawing>
              <wp:anchor distT="0" distB="0" distL="114300" distR="114300" simplePos="0" relativeHeight="251687936" behindDoc="0" locked="0" layoutInCell="1" allowOverlap="1" wp14:anchorId="0B26F755" wp14:editId="081FEB6E">
                <wp:simplePos x="0" y="0"/>
                <wp:positionH relativeFrom="column">
                  <wp:posOffset>3615690</wp:posOffset>
                </wp:positionH>
                <wp:positionV relativeFrom="paragraph">
                  <wp:posOffset>421640</wp:posOffset>
                </wp:positionV>
                <wp:extent cx="190500" cy="1714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72FD4" id="正方形/長方形 20" o:spid="_x0000_s1026" style="position:absolute;left:0;text-align:left;margin-left:284.7pt;margin-top:33.2pt;width:1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" filled="f" strokecolor="red" strokeweight="2pt"/>
            </w:pict>
          </mc:Fallback>
        </mc:AlternateContent>
      </w:r>
      <w:r>
        <w:rPr>
          <w:noProof/>
        </w:rPr>
        <w:drawing>
          <wp:inline distT="0" distB="0" distL="0" distR="0" wp14:anchorId="03EB80DB" wp14:editId="4B978D3D">
            <wp:extent cx="3960000" cy="678006"/>
            <wp:effectExtent l="19050" t="19050" r="21590" b="273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0000" cy="678006"/>
                    </a:xfrm>
                    <a:prstGeom prst="rect">
                      <a:avLst/>
                    </a:prstGeom>
                    <a:ln>
                      <a:solidFill>
                        <a:schemeClr val="bg1">
                          <a:lumMod val="85000"/>
                        </a:schemeClr>
                      </a:solidFill>
                    </a:ln>
                  </pic:spPr>
                </pic:pic>
              </a:graphicData>
            </a:graphic>
          </wp:inline>
        </w:drawing>
      </w:r>
    </w:p>
    <w:p w14:paraId="64BC0C3E" w14:textId="48AA5A6D" w:rsidR="00D741DE" w:rsidRPr="00FD0FCA" w:rsidRDefault="00FD0FCA" w:rsidP="00D741DE">
      <w:pPr>
        <w:jc w:val="center"/>
        <w:rPr>
          <w:b/>
        </w:rPr>
      </w:pPr>
      <w:r w:rsidRPr="00FD0FCA">
        <w:rPr>
          <w:rFonts w:hint="eastAsia"/>
          <w:b/>
        </w:rPr>
        <w:t>ユーザー検索</w:t>
      </w:r>
    </w:p>
    <w:p w14:paraId="1CBFD8CB" w14:textId="7BFE9BE1" w:rsidR="00D741DE" w:rsidRDefault="00D741DE" w:rsidP="0063701A"/>
    <w:p w14:paraId="71AF0D62" w14:textId="2438E5DA" w:rsidR="00054A9B" w:rsidRDefault="00054A9B" w:rsidP="0063701A">
      <w:r>
        <w:rPr>
          <w:rFonts w:hint="eastAsia"/>
        </w:rPr>
        <w:t>アドレス帳ボタンをクリックしますと</w:t>
      </w:r>
      <w:r w:rsidR="001175D6">
        <w:rPr>
          <w:rFonts w:hint="eastAsia"/>
        </w:rPr>
        <w:t>アドレス帳ダイアログ</w:t>
      </w:r>
      <w:r w:rsidR="00FD73B2">
        <w:rPr>
          <w:rFonts w:hint="eastAsia"/>
        </w:rPr>
        <w:t>内に登録済みのメールアドレスが表示されますので、対象</w:t>
      </w:r>
      <w:r w:rsidR="008B2240">
        <w:rPr>
          <w:rFonts w:hint="eastAsia"/>
        </w:rPr>
        <w:t>のメールアドレス</w:t>
      </w:r>
      <w:r w:rsidR="002C7167">
        <w:rPr>
          <w:rFonts w:hint="eastAsia"/>
        </w:rPr>
        <w:t>を</w:t>
      </w:r>
      <w:r w:rsidR="00FD73B2">
        <w:rPr>
          <w:rFonts w:hint="eastAsia"/>
        </w:rPr>
        <w:t>選択した状態で「検索」ボタンをクリックすることで</w:t>
      </w:r>
      <w:r w:rsidR="000635AB">
        <w:rPr>
          <w:rFonts w:hint="eastAsia"/>
        </w:rPr>
        <w:t>、</w:t>
      </w:r>
      <w:r w:rsidR="00FD73B2">
        <w:rPr>
          <w:rFonts w:hint="eastAsia"/>
        </w:rPr>
        <w:t>そのメールアドレスを持つユーザーを</w:t>
      </w:r>
      <w:r w:rsidR="003B3CDF">
        <w:rPr>
          <w:rFonts w:hint="eastAsia"/>
        </w:rPr>
        <w:t>「アクセス可能なユーザー」に追加することができます。</w:t>
      </w:r>
    </w:p>
    <w:p w14:paraId="1850E506" w14:textId="4433559D" w:rsidR="00054A9B" w:rsidRDefault="00054A9B" w:rsidP="00054A9B">
      <w:pPr>
        <w:jc w:val="center"/>
      </w:pPr>
      <w:r>
        <w:rPr>
          <w:rFonts w:hint="eastAsia"/>
          <w:noProof/>
        </w:rPr>
        <w:drawing>
          <wp:inline distT="0" distB="0" distL="0" distR="0" wp14:anchorId="3FA02661" wp14:editId="1012326F">
            <wp:extent cx="2880000" cy="2082240"/>
            <wp:effectExtent l="19050" t="19050" r="15875" b="1333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082240"/>
                    </a:xfrm>
                    <a:prstGeom prst="rect">
                      <a:avLst/>
                    </a:prstGeom>
                    <a:noFill/>
                    <a:ln>
                      <a:solidFill>
                        <a:schemeClr val="bg1">
                          <a:lumMod val="85000"/>
                        </a:schemeClr>
                      </a:solidFill>
                    </a:ln>
                  </pic:spPr>
                </pic:pic>
              </a:graphicData>
            </a:graphic>
          </wp:inline>
        </w:drawing>
      </w:r>
    </w:p>
    <w:p w14:paraId="00683A50" w14:textId="00AAA8C3" w:rsidR="000B2F03" w:rsidRDefault="000B2F03" w:rsidP="00054A9B">
      <w:pPr>
        <w:jc w:val="center"/>
        <w:rPr>
          <w:b/>
          <w:bCs/>
        </w:rPr>
      </w:pPr>
      <w:r w:rsidRPr="00A8334A">
        <w:rPr>
          <w:rFonts w:hint="eastAsia"/>
          <w:b/>
          <w:bCs/>
        </w:rPr>
        <w:t>アドレス帳</w:t>
      </w:r>
    </w:p>
    <w:p w14:paraId="084C2FFB" w14:textId="2BFE696B" w:rsidR="00267F8F" w:rsidRDefault="00ED5BC8" w:rsidP="0063701A">
      <w:pPr>
        <w:pStyle w:val="ae"/>
        <w:numPr>
          <w:ilvl w:val="0"/>
          <w:numId w:val="8"/>
        </w:numPr>
        <w:ind w:leftChars="0"/>
      </w:pPr>
      <w:r>
        <w:rPr>
          <w:rFonts w:hint="eastAsia"/>
        </w:rPr>
        <w:lastRenderedPageBreak/>
        <w:t>検索テキストエリアに「u</w:t>
      </w:r>
      <w:r>
        <w:t>ser0002</w:t>
      </w:r>
      <w:r>
        <w:rPr>
          <w:rFonts w:hint="eastAsia"/>
        </w:rPr>
        <w:t>」を入力し、「検索」ボタンをクリック</w:t>
      </w:r>
      <w:r w:rsidR="003D27D3">
        <w:rPr>
          <w:rFonts w:hint="eastAsia"/>
        </w:rPr>
        <w:t>します。</w:t>
      </w:r>
    </w:p>
    <w:p w14:paraId="72ED3902" w14:textId="63E997AE" w:rsidR="00BE2441" w:rsidRDefault="00BE2441" w:rsidP="00017B83">
      <w:pPr>
        <w:jc w:val="center"/>
        <w:rPr>
          <w:b/>
          <w:bCs/>
        </w:rPr>
      </w:pPr>
      <w:r>
        <w:rPr>
          <w:noProof/>
        </w:rPr>
        <mc:AlternateContent>
          <mc:Choice Requires="wps">
            <w:drawing>
              <wp:anchor distT="0" distB="0" distL="114300" distR="114300" simplePos="0" relativeHeight="251742208" behindDoc="0" locked="0" layoutInCell="1" allowOverlap="1" wp14:anchorId="136CDAC9" wp14:editId="25257490">
                <wp:simplePos x="0" y="0"/>
                <wp:positionH relativeFrom="column">
                  <wp:posOffset>2777490</wp:posOffset>
                </wp:positionH>
                <wp:positionV relativeFrom="paragraph">
                  <wp:posOffset>873125</wp:posOffset>
                </wp:positionV>
                <wp:extent cx="552450" cy="180975"/>
                <wp:effectExtent l="0" t="0" r="19050" b="28575"/>
                <wp:wrapNone/>
                <wp:docPr id="89" name="正方形/長方形 89"/>
                <wp:cNvGraphicFramePr/>
                <a:graphic xmlns:a="http://schemas.openxmlformats.org/drawingml/2006/main">
                  <a:graphicData uri="http://schemas.microsoft.com/office/word/2010/wordprocessingShape">
                    <wps:wsp>
                      <wps:cNvSpPr/>
                      <wps:spPr>
                        <a:xfrm>
                          <a:off x="0" y="0"/>
                          <a:ext cx="5524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CC26B" id="正方形/長方形 89" o:spid="_x0000_s1026" style="position:absolute;left:0;text-align:left;margin-left:218.7pt;margin-top:68.75pt;width:43.5pt;height:1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740160" behindDoc="0" locked="0" layoutInCell="1" allowOverlap="1" wp14:anchorId="2E654F28" wp14:editId="28F5808C">
                <wp:simplePos x="0" y="0"/>
                <wp:positionH relativeFrom="column">
                  <wp:posOffset>1443990</wp:posOffset>
                </wp:positionH>
                <wp:positionV relativeFrom="paragraph">
                  <wp:posOffset>890270</wp:posOffset>
                </wp:positionV>
                <wp:extent cx="476250" cy="161925"/>
                <wp:effectExtent l="0" t="0" r="19050" b="28575"/>
                <wp:wrapNone/>
                <wp:docPr id="88" name="正方形/長方形 88"/>
                <wp:cNvGraphicFramePr/>
                <a:graphic xmlns:a="http://schemas.openxmlformats.org/drawingml/2006/main">
                  <a:graphicData uri="http://schemas.microsoft.com/office/word/2010/wordprocessingShape">
                    <wps:wsp>
                      <wps:cNvSpPr/>
                      <wps:spPr>
                        <a:xfrm>
                          <a:off x="0" y="0"/>
                          <a:ext cx="4762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7C7F7" id="正方形/長方形 88" o:spid="_x0000_s1026" style="position:absolute;left:0;text-align:left;margin-left:113.7pt;margin-top:70.1pt;width:37.5pt;height:12.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" filled="f" strokecolor="red" strokeweight="2pt"/>
            </w:pict>
          </mc:Fallback>
        </mc:AlternateContent>
      </w:r>
      <w:r>
        <w:rPr>
          <w:noProof/>
        </w:rPr>
        <w:drawing>
          <wp:inline distT="0" distB="0" distL="0" distR="0" wp14:anchorId="145C1988" wp14:editId="6D51323B">
            <wp:extent cx="2880000" cy="2928768"/>
            <wp:effectExtent l="19050" t="19050" r="15875" b="2413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4C59325D" w14:textId="57510C7F" w:rsidR="00BE2441" w:rsidRPr="00017B83" w:rsidRDefault="00BE2441" w:rsidP="00017B83">
      <w:pPr>
        <w:jc w:val="center"/>
        <w:rPr>
          <w:b/>
          <w:bCs/>
        </w:rPr>
      </w:pPr>
      <w:r w:rsidRPr="00607FE1">
        <w:rPr>
          <w:rFonts w:hint="eastAsia"/>
          <w:b/>
          <w:bCs/>
        </w:rPr>
        <w:t>共有フォルダ設定</w:t>
      </w:r>
    </w:p>
    <w:p w14:paraId="205896DD" w14:textId="77777777" w:rsidR="00A727D6" w:rsidRDefault="00A727D6" w:rsidP="0063701A"/>
    <w:p w14:paraId="41EA2E4F" w14:textId="53302292" w:rsidR="00521CB7" w:rsidRDefault="00521CB7" w:rsidP="00914528">
      <w:pPr>
        <w:pStyle w:val="ae"/>
        <w:numPr>
          <w:ilvl w:val="0"/>
          <w:numId w:val="8"/>
        </w:numPr>
        <w:ind w:leftChars="0"/>
      </w:pPr>
      <w:r>
        <w:rPr>
          <w:rFonts w:hint="eastAsia"/>
        </w:rPr>
        <w:t>「user0002」が「アクセス可能なユーザー」に追加されます。</w:t>
      </w:r>
    </w:p>
    <w:p w14:paraId="6ED245DA" w14:textId="34925C8B" w:rsidR="00BE2441" w:rsidRDefault="00BE2441" w:rsidP="00BE2441">
      <w:pPr>
        <w:jc w:val="center"/>
        <w:rPr>
          <w:b/>
          <w:bCs/>
        </w:rPr>
      </w:pPr>
      <w:r>
        <w:rPr>
          <w:noProof/>
        </w:rPr>
        <mc:AlternateContent>
          <mc:Choice Requires="wps">
            <w:drawing>
              <wp:anchor distT="0" distB="0" distL="114300" distR="114300" simplePos="0" relativeHeight="251744256" behindDoc="0" locked="0" layoutInCell="1" allowOverlap="1" wp14:anchorId="6DF51636" wp14:editId="5F00E430">
                <wp:simplePos x="0" y="0"/>
                <wp:positionH relativeFrom="column">
                  <wp:posOffset>1405890</wp:posOffset>
                </wp:positionH>
                <wp:positionV relativeFrom="paragraph">
                  <wp:posOffset>1400810</wp:posOffset>
                </wp:positionV>
                <wp:extent cx="2552700" cy="161925"/>
                <wp:effectExtent l="0" t="0" r="19050" b="28575"/>
                <wp:wrapNone/>
                <wp:docPr id="93" name="正方形/長方形 93"/>
                <wp:cNvGraphicFramePr/>
                <a:graphic xmlns:a="http://schemas.openxmlformats.org/drawingml/2006/main">
                  <a:graphicData uri="http://schemas.microsoft.com/office/word/2010/wordprocessingShape">
                    <wps:wsp>
                      <wps:cNvSpPr/>
                      <wps:spPr>
                        <a:xfrm>
                          <a:off x="0" y="0"/>
                          <a:ext cx="25527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A9DEE" id="正方形/長方形 93" o:spid="_x0000_s1026" style="position:absolute;left:0;text-align:left;margin-left:110.7pt;margin-top:110.3pt;width:201pt;height:1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" filled="f" strokecolor="red" strokeweight="2pt"/>
            </w:pict>
          </mc:Fallback>
        </mc:AlternateContent>
      </w:r>
      <w:r>
        <w:rPr>
          <w:noProof/>
        </w:rPr>
        <w:drawing>
          <wp:inline distT="0" distB="0" distL="0" distR="0" wp14:anchorId="05007301" wp14:editId="403EEEDD">
            <wp:extent cx="2880000" cy="2928768"/>
            <wp:effectExtent l="19050" t="19050" r="15875" b="2413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6E61AB9F" w14:textId="77777777" w:rsidR="00BE2441" w:rsidRDefault="00BE2441" w:rsidP="00BE2441">
      <w:pPr>
        <w:jc w:val="center"/>
        <w:rPr>
          <w:b/>
          <w:bCs/>
        </w:rPr>
      </w:pPr>
      <w:r w:rsidRPr="00607FE1">
        <w:rPr>
          <w:rFonts w:hint="eastAsia"/>
          <w:b/>
          <w:bCs/>
        </w:rPr>
        <w:t>共有フォルダ設定</w:t>
      </w:r>
    </w:p>
    <w:p w14:paraId="006D6FD4" w14:textId="77777777" w:rsidR="00096A21" w:rsidRDefault="00096A21" w:rsidP="0063701A"/>
    <w:p w14:paraId="23E3D615" w14:textId="165971BF" w:rsidR="00FB7496" w:rsidRDefault="00FB7496" w:rsidP="0063701A">
      <w:r>
        <w:rPr>
          <w:rFonts w:hint="eastAsia"/>
        </w:rPr>
        <w:lastRenderedPageBreak/>
        <w:t>「アクセス可能なユーザー」に表示される各項目については以下の通りです。</w:t>
      </w:r>
    </w:p>
    <w:tbl>
      <w:tblPr>
        <w:tblStyle w:val="af"/>
        <w:tblW w:w="8505" w:type="dxa"/>
        <w:jc w:val="center"/>
        <w:tblLook w:val="04A0" w:firstRow="1" w:lastRow="0" w:firstColumn="1" w:lastColumn="0" w:noHBand="0" w:noVBand="1"/>
      </w:tblPr>
      <w:tblGrid>
        <w:gridCol w:w="2553"/>
        <w:gridCol w:w="5952"/>
      </w:tblGrid>
      <w:tr w:rsidR="008D5751" w14:paraId="30C07047" w14:textId="77777777" w:rsidTr="00E312C6">
        <w:trPr>
          <w:tblHeader/>
          <w:jc w:val="center"/>
        </w:trPr>
        <w:tc>
          <w:tcPr>
            <w:tcW w:w="2553" w:type="dxa"/>
            <w:shd w:val="clear" w:color="auto" w:fill="DAEEF3" w:themeFill="accent5" w:themeFillTint="33"/>
          </w:tcPr>
          <w:p w14:paraId="0033E23A" w14:textId="77777777" w:rsidR="008D5751" w:rsidRDefault="008D5751" w:rsidP="00FE143A">
            <w:pPr>
              <w:rPr>
                <w:lang w:eastAsia="ar-SA"/>
              </w:rPr>
            </w:pPr>
            <w:r>
              <w:rPr>
                <w:rFonts w:hint="eastAsia"/>
              </w:rPr>
              <w:t>項目名</w:t>
            </w:r>
          </w:p>
        </w:tc>
        <w:tc>
          <w:tcPr>
            <w:tcW w:w="5952" w:type="dxa"/>
            <w:shd w:val="clear" w:color="auto" w:fill="DAEEF3" w:themeFill="accent5" w:themeFillTint="33"/>
          </w:tcPr>
          <w:p w14:paraId="617A6D50" w14:textId="77777777" w:rsidR="008D5751" w:rsidRDefault="008D5751" w:rsidP="00FE143A">
            <w:pPr>
              <w:rPr>
                <w:lang w:eastAsia="ar-SA"/>
              </w:rPr>
            </w:pPr>
            <w:r>
              <w:rPr>
                <w:rFonts w:hint="eastAsia"/>
              </w:rPr>
              <w:t>説明</w:t>
            </w:r>
          </w:p>
        </w:tc>
      </w:tr>
      <w:tr w:rsidR="008D5751" w14:paraId="760DDF21" w14:textId="77777777" w:rsidTr="00FE143A">
        <w:trPr>
          <w:cantSplit/>
          <w:jc w:val="center"/>
        </w:trPr>
        <w:tc>
          <w:tcPr>
            <w:tcW w:w="2553" w:type="dxa"/>
            <w:shd w:val="clear" w:color="auto" w:fill="auto"/>
          </w:tcPr>
          <w:p w14:paraId="61A03054" w14:textId="54828E42" w:rsidR="008D5751" w:rsidRDefault="008D5751" w:rsidP="00FE143A">
            <w:r>
              <w:rPr>
                <w:rFonts w:hint="eastAsia"/>
              </w:rPr>
              <w:t>ユーザーID</w:t>
            </w:r>
          </w:p>
        </w:tc>
        <w:tc>
          <w:tcPr>
            <w:tcW w:w="5952" w:type="dxa"/>
            <w:shd w:val="clear" w:color="auto" w:fill="auto"/>
          </w:tcPr>
          <w:p w14:paraId="596AECDE" w14:textId="2E436D23" w:rsidR="008D5751" w:rsidRDefault="00E42677" w:rsidP="00FE143A">
            <w:r>
              <w:rPr>
                <w:rFonts w:hint="eastAsia"/>
              </w:rPr>
              <w:t>共有フォルダに参加するユーザーのIDが表示されます。</w:t>
            </w:r>
          </w:p>
        </w:tc>
      </w:tr>
      <w:tr w:rsidR="008D5751" w14:paraId="37FB7FA1" w14:textId="77777777" w:rsidTr="00FE143A">
        <w:trPr>
          <w:cantSplit/>
          <w:jc w:val="center"/>
        </w:trPr>
        <w:tc>
          <w:tcPr>
            <w:tcW w:w="2553" w:type="dxa"/>
            <w:shd w:val="clear" w:color="auto" w:fill="auto"/>
          </w:tcPr>
          <w:p w14:paraId="55F76CFB" w14:textId="367D3599" w:rsidR="008D5751" w:rsidRDefault="008D5751" w:rsidP="00FE143A">
            <w:r>
              <w:rPr>
                <w:rFonts w:hint="eastAsia"/>
              </w:rPr>
              <w:t>読取専用</w:t>
            </w:r>
          </w:p>
        </w:tc>
        <w:tc>
          <w:tcPr>
            <w:tcW w:w="5952" w:type="dxa"/>
            <w:shd w:val="clear" w:color="auto" w:fill="auto"/>
          </w:tcPr>
          <w:p w14:paraId="7482A470" w14:textId="512F1257" w:rsidR="008D5751" w:rsidRDefault="00E42677" w:rsidP="00FE143A">
            <w:r>
              <w:rPr>
                <w:rFonts w:hint="eastAsia"/>
              </w:rPr>
              <w:t>共有フォルダに対して</w:t>
            </w:r>
            <w:r w:rsidR="00F031B7">
              <w:rPr>
                <w:rFonts w:hint="eastAsia"/>
              </w:rPr>
              <w:t>読取専用で参加するかどうかを指定します。</w:t>
            </w:r>
          </w:p>
          <w:p w14:paraId="48B41E9F" w14:textId="6D6645B1" w:rsidR="00902A3C" w:rsidRDefault="00902A3C" w:rsidP="00FE143A">
            <w:r>
              <w:rPr>
                <w:rFonts w:hint="eastAsia"/>
              </w:rPr>
              <w:t>チェックON：読取専用</w:t>
            </w:r>
          </w:p>
          <w:p w14:paraId="101CB294" w14:textId="399ADAB8" w:rsidR="00425EAD" w:rsidRPr="00425EAD" w:rsidRDefault="00425EAD" w:rsidP="00FE143A">
            <w:r>
              <w:rPr>
                <w:rFonts w:hint="eastAsia"/>
              </w:rPr>
              <w:t>チェックOFF：読書可能</w:t>
            </w:r>
          </w:p>
        </w:tc>
      </w:tr>
      <w:tr w:rsidR="008D5751" w14:paraId="59380738" w14:textId="77777777" w:rsidTr="00FE143A">
        <w:trPr>
          <w:cantSplit/>
          <w:jc w:val="center"/>
        </w:trPr>
        <w:tc>
          <w:tcPr>
            <w:tcW w:w="2553" w:type="dxa"/>
            <w:shd w:val="clear" w:color="auto" w:fill="auto"/>
          </w:tcPr>
          <w:p w14:paraId="7E3051A9" w14:textId="72EAB50F" w:rsidR="008D5751" w:rsidRDefault="008D5751" w:rsidP="00FE143A">
            <w:r>
              <w:rPr>
                <w:rFonts w:hint="eastAsia"/>
              </w:rPr>
              <w:t>削除</w:t>
            </w:r>
          </w:p>
        </w:tc>
        <w:tc>
          <w:tcPr>
            <w:tcW w:w="5952" w:type="dxa"/>
            <w:shd w:val="clear" w:color="auto" w:fill="auto"/>
          </w:tcPr>
          <w:p w14:paraId="1EB9CE9C" w14:textId="1F4345F8" w:rsidR="008D5751" w:rsidRDefault="006C3DF1" w:rsidP="00FE143A">
            <w:r>
              <w:rPr>
                <w:rFonts w:hint="eastAsia"/>
              </w:rPr>
              <w:t>ボタンをクリックしますと</w:t>
            </w:r>
            <w:r w:rsidR="00217E31">
              <w:rPr>
                <w:rFonts w:hint="eastAsia"/>
              </w:rPr>
              <w:t>そのユーザーは「アクセス可能なユーザー」から削除されます。</w:t>
            </w:r>
          </w:p>
        </w:tc>
      </w:tr>
    </w:tbl>
    <w:p w14:paraId="792241F4" w14:textId="77777777" w:rsidR="00C37A9A" w:rsidRDefault="00C37A9A" w:rsidP="0063701A"/>
    <w:p w14:paraId="53B204B3" w14:textId="0B89C697" w:rsidR="00A7363B" w:rsidRDefault="006E1231" w:rsidP="00A7363B">
      <w:pPr>
        <w:pStyle w:val="ae"/>
        <w:numPr>
          <w:ilvl w:val="0"/>
          <w:numId w:val="8"/>
        </w:numPr>
        <w:ind w:leftChars="0"/>
      </w:pPr>
      <w:r>
        <w:rPr>
          <w:rFonts w:hint="eastAsia"/>
        </w:rPr>
        <w:t>④⑤と</w:t>
      </w:r>
      <w:r w:rsidR="00A7363B">
        <w:rPr>
          <w:rFonts w:hint="eastAsia"/>
        </w:rPr>
        <w:t>同様の手順で</w:t>
      </w:r>
      <w:r w:rsidR="00886083">
        <w:rPr>
          <w:rFonts w:hint="eastAsia"/>
        </w:rPr>
        <w:t>ユーザー</w:t>
      </w:r>
      <w:r w:rsidR="00A7363B">
        <w:rPr>
          <w:rFonts w:hint="eastAsia"/>
        </w:rPr>
        <w:t>「u</w:t>
      </w:r>
      <w:r w:rsidR="00A7363B">
        <w:t>ser0003</w:t>
      </w:r>
      <w:r w:rsidR="00A7363B">
        <w:rPr>
          <w:rFonts w:hint="eastAsia"/>
        </w:rPr>
        <w:t>」を追加し</w:t>
      </w:r>
      <w:r w:rsidR="004D3635">
        <w:rPr>
          <w:rFonts w:hint="eastAsia"/>
        </w:rPr>
        <w:t>ます。</w:t>
      </w:r>
    </w:p>
    <w:p w14:paraId="016135C5" w14:textId="551D3F9C" w:rsidR="006E3074" w:rsidRDefault="009754A7" w:rsidP="009754A7">
      <w:pPr>
        <w:jc w:val="center"/>
      </w:pPr>
      <w:r>
        <w:rPr>
          <w:noProof/>
        </w:rPr>
        <mc:AlternateContent>
          <mc:Choice Requires="wps">
            <w:drawing>
              <wp:anchor distT="0" distB="0" distL="114300" distR="114300" simplePos="0" relativeHeight="251746304" behindDoc="0" locked="0" layoutInCell="1" allowOverlap="1" wp14:anchorId="5E1E212E" wp14:editId="495E5D91">
                <wp:simplePos x="0" y="0"/>
                <wp:positionH relativeFrom="column">
                  <wp:posOffset>1405890</wp:posOffset>
                </wp:positionH>
                <wp:positionV relativeFrom="paragraph">
                  <wp:posOffset>1549400</wp:posOffset>
                </wp:positionV>
                <wp:extent cx="2552700" cy="161925"/>
                <wp:effectExtent l="0" t="0" r="19050" b="28575"/>
                <wp:wrapNone/>
                <wp:docPr id="97" name="正方形/長方形 97"/>
                <wp:cNvGraphicFramePr/>
                <a:graphic xmlns:a="http://schemas.openxmlformats.org/drawingml/2006/main">
                  <a:graphicData uri="http://schemas.microsoft.com/office/word/2010/wordprocessingShape">
                    <wps:wsp>
                      <wps:cNvSpPr/>
                      <wps:spPr>
                        <a:xfrm>
                          <a:off x="0" y="0"/>
                          <a:ext cx="25527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42454" id="正方形/長方形 97" o:spid="_x0000_s1026" style="position:absolute;left:0;text-align:left;margin-left:110.7pt;margin-top:122pt;width:201pt;height:1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" filled="f" strokecolor="red" strokeweight="2pt"/>
            </w:pict>
          </mc:Fallback>
        </mc:AlternateContent>
      </w:r>
      <w:r>
        <w:rPr>
          <w:noProof/>
        </w:rPr>
        <w:drawing>
          <wp:inline distT="0" distB="0" distL="0" distR="0" wp14:anchorId="71F0A5C0" wp14:editId="44384FE1">
            <wp:extent cx="2880000" cy="2928768"/>
            <wp:effectExtent l="19050" t="19050" r="15875" b="2413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6EEAF0C4" w14:textId="1A450DE1" w:rsidR="009754A7" w:rsidRDefault="009754A7" w:rsidP="009754A7">
      <w:pPr>
        <w:jc w:val="center"/>
      </w:pPr>
      <w:r w:rsidRPr="00607FE1">
        <w:rPr>
          <w:rFonts w:hint="eastAsia"/>
          <w:b/>
          <w:bCs/>
        </w:rPr>
        <w:t>共有フォルダ設定</w:t>
      </w:r>
    </w:p>
    <w:p w14:paraId="229267C1" w14:textId="77777777" w:rsidR="009754A7" w:rsidRDefault="009754A7" w:rsidP="006E3074"/>
    <w:p w14:paraId="2290E6B2" w14:textId="68493D37" w:rsidR="006E3074" w:rsidRDefault="006E3074" w:rsidP="006E3074">
      <w:pPr>
        <w:pStyle w:val="ae"/>
        <w:numPr>
          <w:ilvl w:val="0"/>
          <w:numId w:val="8"/>
        </w:numPr>
        <w:ind w:leftChars="0"/>
      </w:pPr>
      <w:r>
        <w:rPr>
          <w:rFonts w:hint="eastAsia"/>
        </w:rPr>
        <w:t>設定内容を確認しましたら、「作成」ボタンをクリックします。</w:t>
      </w:r>
    </w:p>
    <w:p w14:paraId="5CBE5C51" w14:textId="1A2AEE44" w:rsidR="006165F0" w:rsidRDefault="000D6969" w:rsidP="006165F0">
      <w:pPr>
        <w:jc w:val="center"/>
      </w:pPr>
      <w:r>
        <w:rPr>
          <w:noProof/>
        </w:rPr>
        <w:lastRenderedPageBreak/>
        <mc:AlternateContent>
          <mc:Choice Requires="wps">
            <w:drawing>
              <wp:anchor distT="0" distB="0" distL="114300" distR="114300" simplePos="0" relativeHeight="251748352" behindDoc="0" locked="0" layoutInCell="1" allowOverlap="1" wp14:anchorId="7C037779" wp14:editId="3F5D3A2A">
                <wp:simplePos x="0" y="0"/>
                <wp:positionH relativeFrom="column">
                  <wp:posOffset>2310765</wp:posOffset>
                </wp:positionH>
                <wp:positionV relativeFrom="paragraph">
                  <wp:posOffset>2730501</wp:posOffset>
                </wp:positionV>
                <wp:extent cx="781050" cy="152400"/>
                <wp:effectExtent l="0" t="0" r="19050" b="19050"/>
                <wp:wrapNone/>
                <wp:docPr id="100" name="正方形/長方形 100"/>
                <wp:cNvGraphicFramePr/>
                <a:graphic xmlns:a="http://schemas.openxmlformats.org/drawingml/2006/main">
                  <a:graphicData uri="http://schemas.microsoft.com/office/word/2010/wordprocessingShape">
                    <wps:wsp>
                      <wps:cNvSpPr/>
                      <wps:spPr>
                        <a:xfrm>
                          <a:off x="0" y="0"/>
                          <a:ext cx="7810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7B2ED" id="正方形/長方形 100" o:spid="_x0000_s1026" style="position:absolute;left:0;text-align:left;margin-left:181.95pt;margin-top:215pt;width:61.5pt;height: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" filled="f" strokecolor="red" strokeweight="2pt"/>
            </w:pict>
          </mc:Fallback>
        </mc:AlternateContent>
      </w:r>
      <w:r>
        <w:rPr>
          <w:noProof/>
        </w:rPr>
        <w:drawing>
          <wp:inline distT="0" distB="0" distL="0" distR="0" wp14:anchorId="60B1F9A4" wp14:editId="768D2569">
            <wp:extent cx="2880000" cy="2928768"/>
            <wp:effectExtent l="19050" t="19050" r="15875" b="2413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58549C7B" w14:textId="4117E1EC" w:rsidR="006165F0" w:rsidRPr="006165F0" w:rsidRDefault="006165F0" w:rsidP="006165F0">
      <w:pPr>
        <w:jc w:val="center"/>
        <w:rPr>
          <w:b/>
          <w:bCs/>
        </w:rPr>
      </w:pPr>
      <w:r w:rsidRPr="006165F0">
        <w:rPr>
          <w:rFonts w:hint="eastAsia"/>
          <w:b/>
          <w:bCs/>
        </w:rPr>
        <w:t>共有フォルダ設定</w:t>
      </w:r>
    </w:p>
    <w:p w14:paraId="0CE5A6A1" w14:textId="77777777" w:rsidR="006E3074" w:rsidRDefault="006E3074" w:rsidP="006E3074"/>
    <w:p w14:paraId="30901CD2" w14:textId="77777777" w:rsidR="00D47C46" w:rsidRDefault="00D47C46" w:rsidP="00D47C46">
      <w:pPr>
        <w:pStyle w:val="ae"/>
        <w:numPr>
          <w:ilvl w:val="0"/>
          <w:numId w:val="8"/>
        </w:numPr>
        <w:ind w:leftChars="0"/>
        <w:rPr>
          <w:rFonts w:cs="メイリオ"/>
        </w:rPr>
      </w:pPr>
      <w:r>
        <w:rPr>
          <w:rFonts w:cs="メイリオ" w:hint="eastAsia"/>
        </w:rPr>
        <w:t>共有フォルダ設定が完了すると、メッセージ「共有フォルダを設定しました。」が表示されます。また、共有フォルダ設定を行ったフォルダは専用のアイコンで表示されます。</w:t>
      </w:r>
    </w:p>
    <w:p w14:paraId="42451A68" w14:textId="23DC6492" w:rsidR="00A727D6" w:rsidRDefault="00800742" w:rsidP="000A078C">
      <w:pPr>
        <w:jc w:val="center"/>
      </w:pPr>
      <w:r>
        <w:rPr>
          <w:rFonts w:cs="メイリオ"/>
          <w:noProof/>
        </w:rPr>
        <mc:AlternateContent>
          <mc:Choice Requires="wpg">
            <w:drawing>
              <wp:anchor distT="0" distB="0" distL="114300" distR="114300" simplePos="0" relativeHeight="251677696" behindDoc="0" locked="0" layoutInCell="1" allowOverlap="1" wp14:anchorId="1F9480AF" wp14:editId="64468AB0">
                <wp:simplePos x="0" y="0"/>
                <wp:positionH relativeFrom="column">
                  <wp:posOffset>1742535</wp:posOffset>
                </wp:positionH>
                <wp:positionV relativeFrom="paragraph">
                  <wp:posOffset>1033301</wp:posOffset>
                </wp:positionV>
                <wp:extent cx="914400" cy="793115"/>
                <wp:effectExtent l="95250" t="95250" r="38100" b="45085"/>
                <wp:wrapNone/>
                <wp:docPr id="460" name="グループ化 460"/>
                <wp:cNvGraphicFramePr/>
                <a:graphic xmlns:a="http://schemas.openxmlformats.org/drawingml/2006/main">
                  <a:graphicData uri="http://schemas.microsoft.com/office/word/2010/wordprocessingGroup">
                    <wpg:wgp>
                      <wpg:cNvGrpSpPr/>
                      <wpg:grpSpPr>
                        <a:xfrm>
                          <a:off x="0" y="0"/>
                          <a:ext cx="914400" cy="793115"/>
                          <a:chOff x="0" y="0"/>
                          <a:chExt cx="914400" cy="793115"/>
                        </a:xfrm>
                      </wpg:grpSpPr>
                      <wps:wsp>
                        <wps:cNvPr id="461" name="吹き出し: 円形 461"/>
                        <wps:cNvSpPr/>
                        <wps:spPr>
                          <a:xfrm>
                            <a:off x="0" y="0"/>
                            <a:ext cx="914400" cy="793115"/>
                          </a:xfrm>
                          <a:prstGeom prst="wedgeEllipseCallout">
                            <a:avLst>
                              <a:gd name="adj1" fmla="val -60417"/>
                              <a:gd name="adj2" fmla="val -5996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50AE6" w14:textId="77777777" w:rsidR="00800742" w:rsidRDefault="00800742" w:rsidP="008007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2" name="図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47650" y="161925"/>
                            <a:ext cx="386715" cy="450850"/>
                          </a:xfrm>
                          <a:prstGeom prst="rect">
                            <a:avLst/>
                          </a:prstGeom>
                        </pic:spPr>
                      </pic:pic>
                    </wpg:wgp>
                  </a:graphicData>
                </a:graphic>
              </wp:anchor>
            </w:drawing>
          </mc:Choice>
          <mc:Fallback>
            <w:pict>
              <v:group w14:anchorId="1F9480AF" id="グループ化 460" o:spid="_x0000_s1026" style="position:absolute;left:0;text-align:left;margin-left:137.2pt;margin-top:81.35pt;width:1in;height:62.45pt;z-index:251677696" coordsize="9144,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width:9144;height: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" adj="-2250,-2153" filled="f" strokecolor="red" strokeweight="2pt">
                  <v:textbox>
                    <w:txbxContent>
                      <w:p w14:paraId="1A750AE6" w14:textId="77777777" w:rsidR="00800742" w:rsidRDefault="00800742" w:rsidP="00800742">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left:2476;top:1619;width:3867;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">
                  <v:imagedata r:id="rId24" o:title=""/>
                  <v:path arrowok="t"/>
                </v:shape>
              </v:group>
            </w:pict>
          </mc:Fallback>
        </mc:AlternateContent>
      </w:r>
      <w:r w:rsidR="004F272B">
        <w:rPr>
          <w:rFonts w:cs="メイリオ"/>
          <w:noProof/>
        </w:rPr>
        <w:drawing>
          <wp:inline distT="0" distB="0" distL="0" distR="0" wp14:anchorId="52AF5613" wp14:editId="1C1FA675">
            <wp:extent cx="4860000" cy="2800575"/>
            <wp:effectExtent l="19050" t="19050" r="17145" b="1905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0000" cy="2800575"/>
                    </a:xfrm>
                    <a:prstGeom prst="rect">
                      <a:avLst/>
                    </a:prstGeom>
                    <a:noFill/>
                    <a:ln>
                      <a:solidFill>
                        <a:schemeClr val="bg1">
                          <a:lumMod val="85000"/>
                        </a:schemeClr>
                      </a:solidFill>
                    </a:ln>
                  </pic:spPr>
                </pic:pic>
              </a:graphicData>
            </a:graphic>
          </wp:inline>
        </w:drawing>
      </w:r>
    </w:p>
    <w:p w14:paraId="306BBE30" w14:textId="2BFE24B8" w:rsidR="000A078C" w:rsidRPr="000A078C" w:rsidRDefault="000A078C" w:rsidP="000A078C">
      <w:pPr>
        <w:jc w:val="center"/>
        <w:rPr>
          <w:b/>
          <w:bCs/>
        </w:rPr>
      </w:pPr>
      <w:r w:rsidRPr="000A078C">
        <w:rPr>
          <w:rFonts w:hint="eastAsia"/>
          <w:b/>
          <w:bCs/>
        </w:rPr>
        <w:t>ファイル一覧</w:t>
      </w:r>
    </w:p>
    <w:p w14:paraId="3FAC19D6" w14:textId="38B537AB" w:rsidR="001D7B3E" w:rsidRDefault="001D7B3E" w:rsidP="00306522">
      <w:pPr>
        <w:rPr>
          <w:rFonts w:cs="メイリオ"/>
        </w:rPr>
      </w:pPr>
    </w:p>
    <w:p w14:paraId="1B256A3F" w14:textId="469CBF8F" w:rsidR="001108B5" w:rsidRPr="008230A1" w:rsidRDefault="001108B5" w:rsidP="008230A1">
      <w:pPr>
        <w:pStyle w:val="ae"/>
        <w:numPr>
          <w:ilvl w:val="0"/>
          <w:numId w:val="20"/>
        </w:numPr>
        <w:ind w:leftChars="0"/>
        <w:rPr>
          <w:rFonts w:cs="メイリオ"/>
        </w:rPr>
      </w:pPr>
      <w:r w:rsidRPr="008230A1">
        <w:rPr>
          <w:rFonts w:cs="メイリオ" w:hint="eastAsia"/>
        </w:rPr>
        <w:lastRenderedPageBreak/>
        <w:t>⑦で「共有相手に案内メールを送信する」にチェックを入れていた場合は</w:t>
      </w:r>
      <w:r w:rsidR="00CD17C3">
        <w:rPr>
          <w:rFonts w:cs="メイリオ" w:hint="eastAsia"/>
        </w:rPr>
        <w:t>、</w:t>
      </w:r>
      <w:r w:rsidRPr="008230A1">
        <w:rPr>
          <w:rFonts w:cs="メイリオ" w:hint="eastAsia"/>
        </w:rPr>
        <w:t>共有先ユーザーに対して以下のような案内メールが送信されます。</w:t>
      </w:r>
    </w:p>
    <w:p w14:paraId="784DC23A" w14:textId="12F2280E" w:rsidR="001108B5" w:rsidRDefault="001108B5" w:rsidP="001108B5">
      <w:pPr>
        <w:jc w:val="center"/>
        <w:rPr>
          <w:rFonts w:cs="メイリオ"/>
        </w:rPr>
      </w:pPr>
      <w:r>
        <w:rPr>
          <w:noProof/>
        </w:rPr>
        <w:drawing>
          <wp:inline distT="0" distB="0" distL="0" distR="0" wp14:anchorId="6EF74A5E" wp14:editId="0541A6FB">
            <wp:extent cx="4320000" cy="1088636"/>
            <wp:effectExtent l="0" t="0" r="4445"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共有フォルダ利用開始メール.bmp"/>
                    <pic:cNvPicPr/>
                  </pic:nvPicPr>
                  <pic:blipFill>
                    <a:blip r:embed="rId26">
                      <a:extLst>
                        <a:ext uri="{28A0092B-C50C-407E-A947-70E740481C1C}">
                          <a14:useLocalDpi xmlns:a14="http://schemas.microsoft.com/office/drawing/2010/main" val="0"/>
                        </a:ext>
                      </a:extLst>
                    </a:blip>
                    <a:stretch>
                      <a:fillRect/>
                    </a:stretch>
                  </pic:blipFill>
                  <pic:spPr>
                    <a:xfrm>
                      <a:off x="0" y="0"/>
                      <a:ext cx="4320000" cy="1088636"/>
                    </a:xfrm>
                    <a:prstGeom prst="rect">
                      <a:avLst/>
                    </a:prstGeom>
                  </pic:spPr>
                </pic:pic>
              </a:graphicData>
            </a:graphic>
          </wp:inline>
        </w:drawing>
      </w:r>
    </w:p>
    <w:p w14:paraId="5793D1CC" w14:textId="5A667F5C" w:rsidR="001108B5" w:rsidRDefault="001108B5" w:rsidP="001108B5">
      <w:pPr>
        <w:jc w:val="center"/>
        <w:rPr>
          <w:rFonts w:cs="メイリオ"/>
        </w:rPr>
      </w:pPr>
      <w:r>
        <w:rPr>
          <w:rFonts w:hint="eastAsia"/>
          <w:b/>
        </w:rPr>
        <w:t>共有先ユーザーに送信される案内メール</w:t>
      </w:r>
    </w:p>
    <w:p w14:paraId="5480D89A" w14:textId="77777777" w:rsidR="001108B5" w:rsidRPr="00306522" w:rsidRDefault="001108B5" w:rsidP="00306522">
      <w:pPr>
        <w:rPr>
          <w:rFonts w:cs="メイリオ"/>
        </w:rPr>
      </w:pPr>
    </w:p>
    <w:p w14:paraId="2C26EB3D" w14:textId="7DFBCB1D" w:rsidR="00B039CE" w:rsidRDefault="00B039CE" w:rsidP="00B039CE">
      <w:pPr>
        <w:rPr>
          <w:rFonts w:cs="メイリオ"/>
        </w:rPr>
      </w:pPr>
      <w:r>
        <w:rPr>
          <w:rFonts w:cs="メイリオ" w:hint="eastAsia"/>
        </w:rPr>
        <w:t>設定後、</w:t>
      </w:r>
      <w:r w:rsidR="00AC04F1">
        <w:rPr>
          <w:rFonts w:cs="メイリオ" w:hint="eastAsia"/>
        </w:rPr>
        <w:t>ユーザー「</w:t>
      </w:r>
      <w:r>
        <w:rPr>
          <w:rFonts w:cs="メイリオ" w:hint="eastAsia"/>
        </w:rPr>
        <w:t>u</w:t>
      </w:r>
      <w:r>
        <w:rPr>
          <w:rFonts w:cs="メイリオ"/>
        </w:rPr>
        <w:t>ser0002</w:t>
      </w:r>
      <w:r w:rsidR="00AC04F1">
        <w:rPr>
          <w:rFonts w:cs="メイリオ" w:hint="eastAsia"/>
        </w:rPr>
        <w:t>」、「</w:t>
      </w:r>
      <w:r>
        <w:rPr>
          <w:rFonts w:cs="メイリオ" w:hint="eastAsia"/>
        </w:rPr>
        <w:t>u</w:t>
      </w:r>
      <w:r>
        <w:rPr>
          <w:rFonts w:cs="メイリオ"/>
        </w:rPr>
        <w:t>ser0003</w:t>
      </w:r>
      <w:r w:rsidR="00AC04F1">
        <w:rPr>
          <w:rFonts w:cs="メイリオ" w:hint="eastAsia"/>
        </w:rPr>
        <w:t>」</w:t>
      </w:r>
      <w:r>
        <w:rPr>
          <w:rFonts w:cs="メイリオ" w:hint="eastAsia"/>
        </w:rPr>
        <w:t>は、</w:t>
      </w:r>
      <w:r w:rsidR="00AC04F1">
        <w:rPr>
          <w:rFonts w:cs="メイリオ" w:hint="eastAsia"/>
        </w:rPr>
        <w:t>ユーザー「</w:t>
      </w:r>
      <w:r>
        <w:rPr>
          <w:rFonts w:cs="メイリオ" w:hint="eastAsia"/>
        </w:rPr>
        <w:t>user0001</w:t>
      </w:r>
      <w:r w:rsidR="00AC04F1">
        <w:rPr>
          <w:rFonts w:cs="メイリオ" w:hint="eastAsia"/>
        </w:rPr>
        <w:t>」</w:t>
      </w:r>
      <w:r>
        <w:rPr>
          <w:rFonts w:cs="メイリオ" w:hint="eastAsia"/>
        </w:rPr>
        <w:t>の「共有フォルダA」内でファイルを共有することができるようになります。</w:t>
      </w:r>
    </w:p>
    <w:p w14:paraId="07431610" w14:textId="4FE7B566" w:rsidR="007B106B" w:rsidRDefault="007B106B" w:rsidP="007B106B">
      <w:pPr>
        <w:rPr>
          <w:rFonts w:cs="メイリオ"/>
        </w:rPr>
      </w:pPr>
      <w:r>
        <w:rPr>
          <w:rFonts w:cs="メイリオ" w:hint="eastAsia"/>
        </w:rPr>
        <w:t>ユーザー「user0002」、「user0003」が</w:t>
      </w:r>
      <w:r w:rsidRPr="00422F41">
        <w:rPr>
          <w:rFonts w:cs="メイリオ" w:hint="eastAsia"/>
        </w:rPr>
        <w:t>共有フォルダへアクセスする方法</w:t>
      </w:r>
      <w:r>
        <w:rPr>
          <w:rFonts w:cs="メイリオ" w:hint="eastAsia"/>
        </w:rPr>
        <w:t>につきましては、</w:t>
      </w:r>
      <w:r w:rsidRPr="00422F41">
        <w:rPr>
          <w:rFonts w:cs="メイリオ" w:hint="eastAsia"/>
        </w:rPr>
        <w:t>「</w:t>
      </w:r>
      <w:hyperlink w:anchor="_相手側のファイル取得方法_1" w:history="1">
        <w:r w:rsidR="00213128" w:rsidRPr="00213128">
          <w:rPr>
            <w:rStyle w:val="a7"/>
          </w:rPr>
          <w:t>4.共有フォルダへのアクセス方法</w:t>
        </w:r>
      </w:hyperlink>
      <w:r w:rsidRPr="00422F41">
        <w:rPr>
          <w:rFonts w:cs="メイリオ" w:hint="eastAsia"/>
        </w:rPr>
        <w:t>」を参照して下さい。</w:t>
      </w:r>
    </w:p>
    <w:p w14:paraId="366481F2" w14:textId="158FD30B" w:rsidR="00B039CE" w:rsidRPr="007B106B" w:rsidRDefault="00B039CE" w:rsidP="0063701A"/>
    <w:p w14:paraId="49A0026B" w14:textId="514BF470" w:rsidR="00B039CE" w:rsidRDefault="00DB6A6B" w:rsidP="00DB6A6B">
      <w:pPr>
        <w:pStyle w:val="2"/>
        <w:rPr>
          <w:lang w:eastAsia="ja-JP"/>
        </w:rPr>
      </w:pPr>
      <w:bookmarkStart w:id="7" w:name="_共有フォルダ更新"/>
      <w:bookmarkStart w:id="8" w:name="_Toc128400347"/>
      <w:bookmarkEnd w:id="7"/>
      <w:r>
        <w:rPr>
          <w:rFonts w:hint="eastAsia"/>
          <w:lang w:eastAsia="ja-JP"/>
        </w:rPr>
        <w:t>共有フォルダ更新</w:t>
      </w:r>
      <w:bookmarkEnd w:id="8"/>
    </w:p>
    <w:p w14:paraId="7B0835B6" w14:textId="40278BED" w:rsidR="005D0FA5" w:rsidRDefault="005D0FA5" w:rsidP="005D0FA5">
      <w:r>
        <w:rPr>
          <w:rFonts w:hint="eastAsia"/>
        </w:rPr>
        <w:t>設定済みの共有フォルダに対して、参加するユーザーの追加や変更などを行うことができます。</w:t>
      </w:r>
    </w:p>
    <w:p w14:paraId="0B8E54F3" w14:textId="77777777" w:rsidR="003F5479" w:rsidRDefault="003F5479" w:rsidP="005D0FA5"/>
    <w:p w14:paraId="05018B5F" w14:textId="24D7F2E7" w:rsidR="005D0FA5" w:rsidRDefault="005D0FA5" w:rsidP="005D0FA5">
      <w:r>
        <w:rPr>
          <w:rFonts w:hint="eastAsia"/>
        </w:rPr>
        <w:t>ここでは「</w:t>
      </w:r>
      <w:hyperlink w:anchor="_共有フォルダ設定" w:history="1">
        <w:r w:rsidR="00213128">
          <w:rPr>
            <w:rStyle w:val="a7"/>
          </w:rPr>
          <w:t>2.1.</w:t>
        </w:r>
        <w:r w:rsidR="00213128">
          <w:rPr>
            <w:rStyle w:val="a7"/>
          </w:rPr>
          <w:tab/>
          <w:t>共有フォルダ設定</w:t>
        </w:r>
      </w:hyperlink>
      <w:r>
        <w:rPr>
          <w:rFonts w:hint="eastAsia"/>
        </w:rPr>
        <w:t>」で設定したユーザー「user0001」の共有フォルダAに対して、読書可能で参加していたユーザー「u</w:t>
      </w:r>
      <w:r>
        <w:t>ser0003</w:t>
      </w:r>
      <w:r>
        <w:rPr>
          <w:rFonts w:hint="eastAsia"/>
        </w:rPr>
        <w:t>」を</w:t>
      </w:r>
      <w:r w:rsidR="00B64EB0">
        <w:rPr>
          <w:rFonts w:hint="eastAsia"/>
        </w:rPr>
        <w:t>外し、ユーザー「user0004」を</w:t>
      </w:r>
      <w:r>
        <w:rPr>
          <w:rFonts w:hint="eastAsia"/>
        </w:rPr>
        <w:t>読取専用で参加するよう変更します。</w:t>
      </w:r>
    </w:p>
    <w:p w14:paraId="69ED3EBB" w14:textId="77777777" w:rsidR="005D0FA5" w:rsidRPr="005D0FA5" w:rsidRDefault="005D0FA5" w:rsidP="005D0FA5"/>
    <w:p w14:paraId="3149A99B" w14:textId="77777777" w:rsidR="00436E9A" w:rsidRDefault="00436E9A" w:rsidP="00436E9A">
      <w:pPr>
        <w:pStyle w:val="ae"/>
        <w:numPr>
          <w:ilvl w:val="0"/>
          <w:numId w:val="14"/>
        </w:numPr>
        <w:ind w:leftChars="0"/>
      </w:pPr>
      <w:r>
        <w:rPr>
          <w:rFonts w:hint="eastAsia"/>
        </w:rPr>
        <w:t>ユーザー「user0001」でログインし、ファイル一覧画面から共有フォルダ設定済みのフォルダにチェックを入れ、上部メニュー内の「共有設定」</w:t>
      </w:r>
      <w:r>
        <w:t>&gt;</w:t>
      </w:r>
      <w:r>
        <w:rPr>
          <w:rFonts w:hint="eastAsia"/>
        </w:rPr>
        <w:t>「共有フォルダ」をクリックします。</w:t>
      </w:r>
    </w:p>
    <w:p w14:paraId="2F3C0209" w14:textId="6601D1F4" w:rsidR="00B039CE" w:rsidRDefault="008F5F09" w:rsidP="008F5F09">
      <w:pPr>
        <w:jc w:val="center"/>
      </w:pPr>
      <w:r>
        <w:rPr>
          <w:noProof/>
        </w:rPr>
        <w:lastRenderedPageBreak/>
        <w:drawing>
          <wp:inline distT="0" distB="0" distL="0" distR="0" wp14:anchorId="3141CD74" wp14:editId="42AFA1CE">
            <wp:extent cx="4860000" cy="2541780"/>
            <wp:effectExtent l="19050" t="19050" r="17145" b="1143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0000" cy="2541780"/>
                    </a:xfrm>
                    <a:prstGeom prst="rect">
                      <a:avLst/>
                    </a:prstGeom>
                    <a:noFill/>
                    <a:ln>
                      <a:solidFill>
                        <a:schemeClr val="bg1">
                          <a:lumMod val="85000"/>
                        </a:schemeClr>
                      </a:solidFill>
                    </a:ln>
                  </pic:spPr>
                </pic:pic>
              </a:graphicData>
            </a:graphic>
          </wp:inline>
        </w:drawing>
      </w:r>
    </w:p>
    <w:p w14:paraId="6EE0705A" w14:textId="66C89B5E" w:rsidR="008F5F09" w:rsidRPr="008F5F09" w:rsidRDefault="008F5F09" w:rsidP="008F5F09">
      <w:pPr>
        <w:jc w:val="center"/>
        <w:rPr>
          <w:b/>
          <w:bCs/>
        </w:rPr>
      </w:pPr>
      <w:r w:rsidRPr="008F5F09">
        <w:rPr>
          <w:rFonts w:hint="eastAsia"/>
          <w:b/>
          <w:bCs/>
        </w:rPr>
        <w:t>ファイル一覧</w:t>
      </w:r>
    </w:p>
    <w:p w14:paraId="0A67B16E" w14:textId="2E8EF63A" w:rsidR="00436E9A" w:rsidRDefault="00436E9A" w:rsidP="0063701A"/>
    <w:p w14:paraId="4695D8C0" w14:textId="77777777" w:rsidR="00977757" w:rsidRDefault="00977757" w:rsidP="00977757">
      <w:r>
        <w:rPr>
          <w:rFonts w:hint="eastAsia"/>
        </w:rPr>
        <w:t>また以下方法でも共有フォルダ設定の更新を行うことができます。</w:t>
      </w:r>
    </w:p>
    <w:p w14:paraId="531CB2E7" w14:textId="0F08285B" w:rsidR="008A35B5" w:rsidRDefault="008A35B5" w:rsidP="0063701A"/>
    <w:p w14:paraId="5869418D" w14:textId="3C09726E" w:rsidR="008A35B5" w:rsidRDefault="008A35B5" w:rsidP="003274B4">
      <w:pPr>
        <w:pStyle w:val="ae"/>
        <w:numPr>
          <w:ilvl w:val="0"/>
          <w:numId w:val="18"/>
        </w:numPr>
        <w:ind w:leftChars="0"/>
      </w:pPr>
      <w:r>
        <w:rPr>
          <w:rFonts w:hint="eastAsia"/>
        </w:rPr>
        <w:t>更新対象の共有</w:t>
      </w:r>
      <w:r w:rsidRPr="009C18D2">
        <w:rPr>
          <w:rFonts w:hint="eastAsia"/>
        </w:rPr>
        <w:t>フォルダに対して右クリックし、表示されたコンテキストメニュー内の「共有フォルダ」をクリック</w:t>
      </w:r>
    </w:p>
    <w:p w14:paraId="4700D5C5" w14:textId="04469658" w:rsidR="008A35B5" w:rsidRDefault="008A35B5" w:rsidP="008A35B5">
      <w:pPr>
        <w:jc w:val="center"/>
      </w:pPr>
      <w:r>
        <w:rPr>
          <w:noProof/>
        </w:rPr>
        <w:drawing>
          <wp:inline distT="0" distB="0" distL="0" distR="0" wp14:anchorId="039ABC78" wp14:editId="66DF45A2">
            <wp:extent cx="4860000" cy="2472930"/>
            <wp:effectExtent l="19050" t="19050" r="17145" b="2286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0000" cy="2472930"/>
                    </a:xfrm>
                    <a:prstGeom prst="rect">
                      <a:avLst/>
                    </a:prstGeom>
                    <a:noFill/>
                    <a:ln>
                      <a:solidFill>
                        <a:schemeClr val="bg1">
                          <a:lumMod val="85000"/>
                        </a:schemeClr>
                      </a:solidFill>
                    </a:ln>
                  </pic:spPr>
                </pic:pic>
              </a:graphicData>
            </a:graphic>
          </wp:inline>
        </w:drawing>
      </w:r>
    </w:p>
    <w:p w14:paraId="230273BB" w14:textId="159BA27C" w:rsidR="008A35B5" w:rsidRPr="008A35B5" w:rsidRDefault="008A35B5" w:rsidP="008A35B5">
      <w:pPr>
        <w:jc w:val="center"/>
        <w:rPr>
          <w:b/>
          <w:bCs/>
        </w:rPr>
      </w:pPr>
      <w:r w:rsidRPr="008A35B5">
        <w:rPr>
          <w:rFonts w:hint="eastAsia"/>
          <w:b/>
          <w:bCs/>
        </w:rPr>
        <w:t>ファイル一覧</w:t>
      </w:r>
    </w:p>
    <w:p w14:paraId="12430CAB" w14:textId="31FB822D" w:rsidR="00436E9A" w:rsidRDefault="00436E9A" w:rsidP="0063701A"/>
    <w:p w14:paraId="3EAA45D5" w14:textId="42FF33C3" w:rsidR="008A35B5" w:rsidRDefault="008A35B5" w:rsidP="0017212F">
      <w:pPr>
        <w:pStyle w:val="ae"/>
        <w:numPr>
          <w:ilvl w:val="0"/>
          <w:numId w:val="18"/>
        </w:numPr>
        <w:ind w:leftChars="0"/>
      </w:pPr>
      <w:r>
        <w:rPr>
          <w:rFonts w:hint="eastAsia"/>
        </w:rPr>
        <w:t>更新対象の共有</w:t>
      </w:r>
      <w:r w:rsidRPr="00835555">
        <w:rPr>
          <w:rFonts w:hint="eastAsia"/>
        </w:rPr>
        <w:t>フォルダの詳細画面内にある</w:t>
      </w:r>
      <w:r>
        <w:rPr>
          <w:rFonts w:hint="eastAsia"/>
        </w:rPr>
        <w:t>、</w:t>
      </w:r>
      <w:r w:rsidRPr="00835555">
        <w:rPr>
          <w:rFonts w:hint="eastAsia"/>
        </w:rPr>
        <w:t>共有フォルダアイコンをクリック</w:t>
      </w:r>
    </w:p>
    <w:p w14:paraId="18BDCAFF" w14:textId="52872256" w:rsidR="008A35B5" w:rsidRDefault="002135A0" w:rsidP="002135A0">
      <w:pPr>
        <w:jc w:val="center"/>
      </w:pPr>
      <w:r>
        <w:rPr>
          <w:noProof/>
        </w:rPr>
        <w:lastRenderedPageBreak/>
        <w:drawing>
          <wp:inline distT="0" distB="0" distL="0" distR="0" wp14:anchorId="2C25F8DC" wp14:editId="1E7F43FA">
            <wp:extent cx="4860000" cy="2447010"/>
            <wp:effectExtent l="19050" t="19050" r="17145" b="10795"/>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60000" cy="2447010"/>
                    </a:xfrm>
                    <a:prstGeom prst="rect">
                      <a:avLst/>
                    </a:prstGeom>
                    <a:noFill/>
                    <a:ln>
                      <a:solidFill>
                        <a:schemeClr val="bg1">
                          <a:lumMod val="85000"/>
                        </a:schemeClr>
                      </a:solidFill>
                    </a:ln>
                  </pic:spPr>
                </pic:pic>
              </a:graphicData>
            </a:graphic>
          </wp:inline>
        </w:drawing>
      </w:r>
    </w:p>
    <w:p w14:paraId="253D16B5" w14:textId="77DEB34B" w:rsidR="002135A0" w:rsidRPr="002135A0" w:rsidRDefault="002135A0" w:rsidP="002135A0">
      <w:pPr>
        <w:jc w:val="center"/>
        <w:rPr>
          <w:b/>
          <w:bCs/>
        </w:rPr>
      </w:pPr>
      <w:r w:rsidRPr="002135A0">
        <w:rPr>
          <w:rFonts w:hint="eastAsia"/>
          <w:b/>
          <w:bCs/>
        </w:rPr>
        <w:t>ファイル一覧</w:t>
      </w:r>
    </w:p>
    <w:p w14:paraId="4E744F0F" w14:textId="5F09C312" w:rsidR="008A35B5" w:rsidRDefault="008A35B5" w:rsidP="0063701A"/>
    <w:p w14:paraId="2CECCF7F" w14:textId="36F48DF3" w:rsidR="0083365A" w:rsidRPr="00E61E59" w:rsidRDefault="0083365A" w:rsidP="005E61F6">
      <w:pPr>
        <w:pStyle w:val="ae"/>
        <w:numPr>
          <w:ilvl w:val="0"/>
          <w:numId w:val="14"/>
        </w:numPr>
        <w:ind w:leftChars="0"/>
        <w:rPr>
          <w:rFonts w:cs="メイリオ"/>
        </w:rPr>
      </w:pPr>
      <w:r>
        <w:rPr>
          <w:rFonts w:hint="eastAsia"/>
        </w:rPr>
        <w:t>共有フォルダ設定ダイアログが表示されますので、</w:t>
      </w:r>
      <w:r w:rsidR="00EE138D">
        <w:rPr>
          <w:rFonts w:hint="eastAsia"/>
        </w:rPr>
        <w:t>アクセス可能なユーザー内のユーザー「</w:t>
      </w:r>
      <w:r>
        <w:rPr>
          <w:rFonts w:hint="eastAsia"/>
        </w:rPr>
        <w:t>u</w:t>
      </w:r>
      <w:r>
        <w:t>ser0003</w:t>
      </w:r>
      <w:r w:rsidR="00EE138D">
        <w:rPr>
          <w:rFonts w:hint="eastAsia"/>
        </w:rPr>
        <w:t>」右にある「削除」</w:t>
      </w:r>
      <w:r>
        <w:rPr>
          <w:rFonts w:hint="eastAsia"/>
        </w:rPr>
        <w:t>ボタンをクリックします。</w:t>
      </w:r>
    </w:p>
    <w:p w14:paraId="35DFE5BD" w14:textId="35E6C3EE" w:rsidR="00666F65" w:rsidRDefault="004365F0" w:rsidP="00666F65">
      <w:pPr>
        <w:jc w:val="center"/>
        <w:rPr>
          <w:rFonts w:cs="メイリオ"/>
        </w:rPr>
      </w:pPr>
      <w:r>
        <w:rPr>
          <w:noProof/>
        </w:rPr>
        <mc:AlternateContent>
          <mc:Choice Requires="wps">
            <w:drawing>
              <wp:anchor distT="0" distB="0" distL="114300" distR="114300" simplePos="0" relativeHeight="251688960" behindDoc="0" locked="0" layoutInCell="1" allowOverlap="1" wp14:anchorId="70F7439F" wp14:editId="135F856C">
                <wp:simplePos x="0" y="0"/>
                <wp:positionH relativeFrom="column">
                  <wp:posOffset>3358515</wp:posOffset>
                </wp:positionH>
                <wp:positionV relativeFrom="paragraph">
                  <wp:posOffset>1555115</wp:posOffset>
                </wp:positionV>
                <wp:extent cx="552450" cy="161925"/>
                <wp:effectExtent l="0" t="0" r="19050" b="28575"/>
                <wp:wrapNone/>
                <wp:docPr id="23" name="正方形/長方形 23"/>
                <wp:cNvGraphicFramePr/>
                <a:graphic xmlns:a="http://schemas.openxmlformats.org/drawingml/2006/main">
                  <a:graphicData uri="http://schemas.microsoft.com/office/word/2010/wordprocessingShape">
                    <wps:wsp>
                      <wps:cNvSpPr/>
                      <wps:spPr>
                        <a:xfrm>
                          <a:off x="0" y="0"/>
                          <a:ext cx="5524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D80E7" id="正方形/長方形 23" o:spid="_x0000_s1026" style="position:absolute;left:0;text-align:left;margin-left:264.45pt;margin-top:122.45pt;width:43.5pt;height:12.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" filled="f" strokecolor="red" strokeweight="2pt"/>
            </w:pict>
          </mc:Fallback>
        </mc:AlternateContent>
      </w:r>
      <w:r w:rsidR="00666F65">
        <w:rPr>
          <w:noProof/>
        </w:rPr>
        <w:drawing>
          <wp:inline distT="0" distB="0" distL="0" distR="0" wp14:anchorId="16AE5095" wp14:editId="528E2B2B">
            <wp:extent cx="2880000" cy="2928767"/>
            <wp:effectExtent l="19050" t="19050" r="15875" b="2413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0000" cy="2928767"/>
                    </a:xfrm>
                    <a:prstGeom prst="rect">
                      <a:avLst/>
                    </a:prstGeom>
                    <a:ln>
                      <a:solidFill>
                        <a:schemeClr val="bg1">
                          <a:lumMod val="85000"/>
                        </a:schemeClr>
                      </a:solidFill>
                    </a:ln>
                  </pic:spPr>
                </pic:pic>
              </a:graphicData>
            </a:graphic>
          </wp:inline>
        </w:drawing>
      </w:r>
    </w:p>
    <w:p w14:paraId="23F1A1F1" w14:textId="54D08CDC" w:rsidR="00666F65" w:rsidRPr="004365F0" w:rsidRDefault="004365F0" w:rsidP="004365F0">
      <w:pPr>
        <w:jc w:val="center"/>
        <w:rPr>
          <w:rFonts w:cs="メイリオ"/>
          <w:b/>
        </w:rPr>
      </w:pPr>
      <w:r w:rsidRPr="004365F0">
        <w:rPr>
          <w:rFonts w:cs="メイリオ" w:hint="eastAsia"/>
          <w:b/>
        </w:rPr>
        <w:t>共有フォルダ</w:t>
      </w:r>
    </w:p>
    <w:p w14:paraId="7DEF0C1C" w14:textId="2926E3C4" w:rsidR="004365F0" w:rsidRDefault="004365F0" w:rsidP="0022397F">
      <w:pPr>
        <w:rPr>
          <w:rFonts w:cs="メイリオ"/>
        </w:rPr>
      </w:pPr>
    </w:p>
    <w:p w14:paraId="20E42DBB" w14:textId="077A326D" w:rsidR="00A21D8F" w:rsidRDefault="00A21D8F" w:rsidP="00A21D8F">
      <w:pPr>
        <w:pStyle w:val="ae"/>
        <w:numPr>
          <w:ilvl w:val="0"/>
          <w:numId w:val="20"/>
        </w:numPr>
        <w:ind w:leftChars="0"/>
      </w:pPr>
      <w:r>
        <w:rPr>
          <w:rFonts w:hint="eastAsia"/>
        </w:rPr>
        <w:t>各設定項目につきましては、「</w:t>
      </w:r>
      <w:hyperlink w:anchor="_共有フォルダ設定" w:history="1">
        <w:r w:rsidRPr="00AA2E26">
          <w:rPr>
            <w:rStyle w:val="a7"/>
            <w:rFonts w:hint="eastAsia"/>
          </w:rPr>
          <w:t>2.1.共有フォルダ設定</w:t>
        </w:r>
      </w:hyperlink>
      <w:r>
        <w:rPr>
          <w:rFonts w:hint="eastAsia"/>
        </w:rPr>
        <w:t>」をご参照ください。</w:t>
      </w:r>
    </w:p>
    <w:p w14:paraId="0361E63B" w14:textId="77777777" w:rsidR="00A21D8F" w:rsidRPr="0022397F" w:rsidRDefault="00A21D8F" w:rsidP="0022397F">
      <w:pPr>
        <w:rPr>
          <w:rFonts w:cs="メイリオ"/>
        </w:rPr>
      </w:pPr>
    </w:p>
    <w:p w14:paraId="33C904A1" w14:textId="77777777" w:rsidR="00D131BC" w:rsidRDefault="00D131BC">
      <w:pPr>
        <w:adjustRightInd/>
        <w:snapToGrid/>
        <w:rPr>
          <w:rFonts w:cs="メイリオ"/>
        </w:rPr>
      </w:pPr>
      <w:r>
        <w:rPr>
          <w:rFonts w:cs="メイリオ"/>
        </w:rPr>
        <w:br w:type="page"/>
      </w:r>
    </w:p>
    <w:p w14:paraId="283BFC82" w14:textId="5F3C9FBD" w:rsidR="0022397F" w:rsidRPr="0022397F" w:rsidRDefault="003662D5" w:rsidP="0022397F">
      <w:pPr>
        <w:pStyle w:val="ae"/>
        <w:numPr>
          <w:ilvl w:val="0"/>
          <w:numId w:val="14"/>
        </w:numPr>
        <w:ind w:leftChars="0"/>
        <w:rPr>
          <w:rFonts w:cs="メイリオ"/>
        </w:rPr>
      </w:pPr>
      <w:r>
        <w:rPr>
          <w:rFonts w:cs="メイリオ" w:hint="eastAsia"/>
        </w:rPr>
        <w:lastRenderedPageBreak/>
        <w:t>「アクセス可能なユーザー」から</w:t>
      </w:r>
      <w:r w:rsidR="0022397F">
        <w:rPr>
          <w:rFonts w:cs="メイリオ" w:hint="eastAsia"/>
        </w:rPr>
        <w:t>ユーザー「user0003」が</w:t>
      </w:r>
      <w:r>
        <w:rPr>
          <w:rFonts w:cs="メイリオ" w:hint="eastAsia"/>
        </w:rPr>
        <w:t>削除されます。</w:t>
      </w:r>
    </w:p>
    <w:p w14:paraId="6126CB4B" w14:textId="5FEFE554" w:rsidR="0022397F" w:rsidRDefault="00E303FF" w:rsidP="00876931">
      <w:pPr>
        <w:jc w:val="center"/>
        <w:rPr>
          <w:rFonts w:cs="メイリオ"/>
        </w:rPr>
      </w:pPr>
      <w:r>
        <w:rPr>
          <w:noProof/>
        </w:rPr>
        <w:drawing>
          <wp:inline distT="0" distB="0" distL="0" distR="0" wp14:anchorId="113DB4EA" wp14:editId="331AED89">
            <wp:extent cx="2880000" cy="2928768"/>
            <wp:effectExtent l="19050" t="19050" r="15875" b="241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5C5BAD09" w14:textId="341C73A3" w:rsidR="00876931" w:rsidRPr="00DC6D7D" w:rsidRDefault="00876931" w:rsidP="00876931">
      <w:pPr>
        <w:jc w:val="center"/>
        <w:rPr>
          <w:rFonts w:cs="メイリオ"/>
          <w:b/>
          <w:bCs/>
        </w:rPr>
      </w:pPr>
      <w:r w:rsidRPr="00DC6D7D">
        <w:rPr>
          <w:rFonts w:cs="メイリオ" w:hint="eastAsia"/>
          <w:b/>
          <w:bCs/>
        </w:rPr>
        <w:t>共有フォルダ</w:t>
      </w:r>
    </w:p>
    <w:p w14:paraId="65EB7E90" w14:textId="01B290B8" w:rsidR="0022397F" w:rsidRDefault="0022397F" w:rsidP="0022397F">
      <w:pPr>
        <w:rPr>
          <w:rFonts w:cs="メイリオ"/>
        </w:rPr>
      </w:pPr>
    </w:p>
    <w:p w14:paraId="3A6688D5" w14:textId="6B8D4234" w:rsidR="007B66BC" w:rsidRPr="007B66BC" w:rsidRDefault="007B66BC" w:rsidP="007B66BC">
      <w:pPr>
        <w:pStyle w:val="ae"/>
        <w:numPr>
          <w:ilvl w:val="0"/>
          <w:numId w:val="14"/>
        </w:numPr>
        <w:ind w:leftChars="0"/>
        <w:rPr>
          <w:rFonts w:cs="メイリオ"/>
        </w:rPr>
      </w:pPr>
      <w:r>
        <w:rPr>
          <w:rFonts w:cs="メイリオ" w:hint="eastAsia"/>
        </w:rPr>
        <w:t>検索テキストエリアに「user0004」を入力し、「検索」ボタンをクリックして「アクセス可能なユーザー」にユーザー「user0004」を追加します。</w:t>
      </w:r>
    </w:p>
    <w:p w14:paraId="1569D74C" w14:textId="65EAD7B5" w:rsidR="0022397F" w:rsidRDefault="000E76EF" w:rsidP="0063313E">
      <w:pPr>
        <w:jc w:val="center"/>
        <w:rPr>
          <w:rFonts w:cs="メイリオ"/>
          <w:noProof/>
        </w:rPr>
      </w:pPr>
      <w:r>
        <w:rPr>
          <w:noProof/>
        </w:rPr>
        <mc:AlternateContent>
          <mc:Choice Requires="wps">
            <w:drawing>
              <wp:anchor distT="0" distB="0" distL="114300" distR="114300" simplePos="0" relativeHeight="251689984" behindDoc="0" locked="0" layoutInCell="1" allowOverlap="1" wp14:anchorId="67C9F8D2" wp14:editId="2B175D3D">
                <wp:simplePos x="0" y="0"/>
                <wp:positionH relativeFrom="column">
                  <wp:posOffset>1453515</wp:posOffset>
                </wp:positionH>
                <wp:positionV relativeFrom="paragraph">
                  <wp:posOffset>888365</wp:posOffset>
                </wp:positionV>
                <wp:extent cx="1924050" cy="17145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19240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EE0A5" id="正方形/長方形 26" o:spid="_x0000_s1026" style="position:absolute;left:0;text-align:left;margin-left:114.45pt;margin-top:69.95pt;width:151.5pt;height:1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" filled="f" strokecolor="red" strokeweight="2pt"/>
            </w:pict>
          </mc:Fallback>
        </mc:AlternateContent>
      </w:r>
      <w:r w:rsidR="004A5A79">
        <w:rPr>
          <w:noProof/>
        </w:rPr>
        <mc:AlternateContent>
          <mc:Choice Requires="wps">
            <w:drawing>
              <wp:anchor distT="0" distB="0" distL="114300" distR="114300" simplePos="0" relativeHeight="251692032" behindDoc="0" locked="0" layoutInCell="1" allowOverlap="1" wp14:anchorId="416DC0D0" wp14:editId="3A60B70A">
                <wp:simplePos x="0" y="0"/>
                <wp:positionH relativeFrom="column">
                  <wp:posOffset>1443990</wp:posOffset>
                </wp:positionH>
                <wp:positionV relativeFrom="paragraph">
                  <wp:posOffset>1555115</wp:posOffset>
                </wp:positionV>
                <wp:extent cx="2438400" cy="16192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24384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3E9A8" id="正方形/長方形 27" o:spid="_x0000_s1026" style="position:absolute;left:0;text-align:left;margin-left:113.7pt;margin-top:122.45pt;width:192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" filled="f" strokecolor="red" strokeweight="2pt"/>
            </w:pict>
          </mc:Fallback>
        </mc:AlternateContent>
      </w:r>
      <w:r w:rsidR="004A5A79">
        <w:rPr>
          <w:noProof/>
        </w:rPr>
        <w:drawing>
          <wp:inline distT="0" distB="0" distL="0" distR="0" wp14:anchorId="622C1446" wp14:editId="2B5AD838">
            <wp:extent cx="2880000" cy="2928768"/>
            <wp:effectExtent l="19050" t="19050" r="15875" b="2413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3F394D11" w14:textId="5A1B80ED" w:rsidR="00B265DF" w:rsidRPr="00B265DF" w:rsidRDefault="00B265DF" w:rsidP="00B265DF">
      <w:pPr>
        <w:jc w:val="center"/>
        <w:rPr>
          <w:rFonts w:cs="メイリオ"/>
          <w:b/>
          <w:bCs/>
        </w:rPr>
      </w:pPr>
      <w:r w:rsidRPr="00B265DF">
        <w:rPr>
          <w:rFonts w:cs="メイリオ" w:hint="eastAsia"/>
          <w:b/>
          <w:bCs/>
        </w:rPr>
        <w:t>共有フォルダ</w:t>
      </w:r>
    </w:p>
    <w:p w14:paraId="3064D6AA" w14:textId="77777777" w:rsidR="00143EE2" w:rsidRDefault="00143EE2" w:rsidP="0022397F">
      <w:pPr>
        <w:rPr>
          <w:rFonts w:cs="メイリオ"/>
        </w:rPr>
      </w:pPr>
    </w:p>
    <w:p w14:paraId="167BD254" w14:textId="168B8870" w:rsidR="000A5246" w:rsidRPr="00886AE3" w:rsidRDefault="00143EE2" w:rsidP="006B7C44">
      <w:pPr>
        <w:pStyle w:val="ae"/>
        <w:numPr>
          <w:ilvl w:val="0"/>
          <w:numId w:val="14"/>
        </w:numPr>
        <w:ind w:leftChars="0"/>
        <w:rPr>
          <w:rFonts w:cs="メイリオ"/>
        </w:rPr>
      </w:pPr>
      <w:r w:rsidRPr="00886AE3">
        <w:rPr>
          <w:rFonts w:cs="メイリオ" w:hint="eastAsia"/>
        </w:rPr>
        <w:lastRenderedPageBreak/>
        <w:t>ユーザー「user0004」を読取専用で参加させるため、読取専用列のチェックをONにし</w:t>
      </w:r>
      <w:r w:rsidR="00627357" w:rsidRPr="00886AE3">
        <w:rPr>
          <w:rFonts w:cs="メイリオ" w:hint="eastAsia"/>
        </w:rPr>
        <w:t>「更新」ボタンをクリックします。</w:t>
      </w:r>
    </w:p>
    <w:p w14:paraId="15C12346" w14:textId="02525A38" w:rsidR="00417DE7" w:rsidRDefault="00E478D3" w:rsidP="00417DE7">
      <w:pPr>
        <w:jc w:val="center"/>
        <w:rPr>
          <w:rFonts w:cs="メイリオ"/>
        </w:rPr>
      </w:pPr>
      <w:r>
        <w:rPr>
          <w:noProof/>
        </w:rPr>
        <mc:AlternateContent>
          <mc:Choice Requires="wps">
            <w:drawing>
              <wp:anchor distT="0" distB="0" distL="114300" distR="114300" simplePos="0" relativeHeight="251694080" behindDoc="0" locked="0" layoutInCell="1" allowOverlap="1" wp14:anchorId="6569FB40" wp14:editId="5725B129">
                <wp:simplePos x="0" y="0"/>
                <wp:positionH relativeFrom="column">
                  <wp:posOffset>2310765</wp:posOffset>
                </wp:positionH>
                <wp:positionV relativeFrom="paragraph">
                  <wp:posOffset>2738120</wp:posOffset>
                </wp:positionV>
                <wp:extent cx="771525" cy="180975"/>
                <wp:effectExtent l="0" t="0" r="28575" b="28575"/>
                <wp:wrapNone/>
                <wp:docPr id="30" name="正方形/長方形 30"/>
                <wp:cNvGraphicFramePr/>
                <a:graphic xmlns:a="http://schemas.openxmlformats.org/drawingml/2006/main">
                  <a:graphicData uri="http://schemas.microsoft.com/office/word/2010/wordprocessingShape">
                    <wps:wsp>
                      <wps:cNvSpPr/>
                      <wps:spPr>
                        <a:xfrm>
                          <a:off x="0" y="0"/>
                          <a:ext cx="7715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7169" id="正方形/長方形 30" o:spid="_x0000_s1026" style="position:absolute;left:0;text-align:left;margin-left:181.95pt;margin-top:215.6pt;width:60.75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" filled="f" strokecolor="red" strokeweight="2pt"/>
            </w:pict>
          </mc:Fallback>
        </mc:AlternateContent>
      </w:r>
      <w:r w:rsidR="00417DE7">
        <w:rPr>
          <w:noProof/>
        </w:rPr>
        <mc:AlternateContent>
          <mc:Choice Requires="wps">
            <w:drawing>
              <wp:anchor distT="0" distB="0" distL="114300" distR="114300" simplePos="0" relativeHeight="251696128" behindDoc="0" locked="0" layoutInCell="1" allowOverlap="1" wp14:anchorId="710B06C6" wp14:editId="5C0A6369">
                <wp:simplePos x="0" y="0"/>
                <wp:positionH relativeFrom="column">
                  <wp:posOffset>3177540</wp:posOffset>
                </wp:positionH>
                <wp:positionV relativeFrom="paragraph">
                  <wp:posOffset>1539875</wp:posOffset>
                </wp:positionV>
                <wp:extent cx="190500" cy="18097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1905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C910B" id="正方形/長方形 31" o:spid="_x0000_s1026" style="position:absolute;left:0;text-align:left;margin-left:250.2pt;margin-top:121.25pt;width:1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" filled="f" strokecolor="red" strokeweight="2pt"/>
            </w:pict>
          </mc:Fallback>
        </mc:AlternateContent>
      </w:r>
      <w:r w:rsidR="00417DE7">
        <w:rPr>
          <w:noProof/>
        </w:rPr>
        <w:drawing>
          <wp:inline distT="0" distB="0" distL="0" distR="0" wp14:anchorId="3CB415F4" wp14:editId="1594941B">
            <wp:extent cx="2880000" cy="2928768"/>
            <wp:effectExtent l="19050" t="19050" r="15875" b="2413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59AC8F8F" w14:textId="1C3B3E87" w:rsidR="008A58AB" w:rsidRDefault="00417DE7" w:rsidP="00417DE7">
      <w:pPr>
        <w:jc w:val="center"/>
        <w:rPr>
          <w:rFonts w:cs="メイリオ"/>
        </w:rPr>
      </w:pPr>
      <w:r w:rsidRPr="000A5246">
        <w:rPr>
          <w:rFonts w:cs="メイリオ" w:hint="eastAsia"/>
          <w:b/>
          <w:bCs/>
        </w:rPr>
        <w:t>共有フォルダ</w:t>
      </w:r>
    </w:p>
    <w:p w14:paraId="4B43DBAA" w14:textId="77777777" w:rsidR="003F5479" w:rsidRDefault="003F5479" w:rsidP="00767E64"/>
    <w:p w14:paraId="252C6438" w14:textId="247C2FD6" w:rsidR="00767E64" w:rsidRDefault="00767E64" w:rsidP="00767E64">
      <w:r>
        <w:rPr>
          <w:rFonts w:hint="eastAsia"/>
        </w:rPr>
        <w:t>共有フォルダの更新が完了すると、メッセージ「共有フォルダを設定しました。」が表示されます。</w:t>
      </w:r>
    </w:p>
    <w:p w14:paraId="05C1BAD0" w14:textId="428B0144" w:rsidR="00627357" w:rsidRDefault="00C9044B" w:rsidP="00937E31">
      <w:pPr>
        <w:jc w:val="center"/>
        <w:rPr>
          <w:rFonts w:cs="メイリオ"/>
        </w:rPr>
      </w:pPr>
      <w:r w:rsidRPr="00C9044B">
        <w:rPr>
          <w:rFonts w:cs="メイリオ"/>
          <w:noProof/>
        </w:rPr>
        <w:drawing>
          <wp:inline distT="0" distB="0" distL="0" distR="0" wp14:anchorId="69BC6059" wp14:editId="000284F0">
            <wp:extent cx="4860000" cy="1750491"/>
            <wp:effectExtent l="19050" t="19050" r="17145" b="2159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0000" cy="1750491"/>
                    </a:xfrm>
                    <a:prstGeom prst="rect">
                      <a:avLst/>
                    </a:prstGeom>
                    <a:ln>
                      <a:solidFill>
                        <a:schemeClr val="bg1">
                          <a:lumMod val="85000"/>
                        </a:schemeClr>
                      </a:solidFill>
                    </a:ln>
                  </pic:spPr>
                </pic:pic>
              </a:graphicData>
            </a:graphic>
          </wp:inline>
        </w:drawing>
      </w:r>
    </w:p>
    <w:p w14:paraId="2CFF4888" w14:textId="77777777" w:rsidR="00937E31" w:rsidRPr="00106D02" w:rsidRDefault="00937E31" w:rsidP="00937E31">
      <w:pPr>
        <w:jc w:val="center"/>
        <w:rPr>
          <w:b/>
          <w:bCs/>
        </w:rPr>
      </w:pPr>
      <w:r w:rsidRPr="00106D02">
        <w:rPr>
          <w:rFonts w:hint="eastAsia"/>
          <w:b/>
          <w:bCs/>
        </w:rPr>
        <w:t>ファイル一覧</w:t>
      </w:r>
    </w:p>
    <w:p w14:paraId="3217A8EB" w14:textId="74673F78" w:rsidR="00937E31" w:rsidRDefault="00937E31" w:rsidP="0022397F">
      <w:pPr>
        <w:rPr>
          <w:rFonts w:cs="メイリオ"/>
        </w:rPr>
      </w:pPr>
    </w:p>
    <w:p w14:paraId="2264495C" w14:textId="724966D4" w:rsidR="00473BED" w:rsidRPr="008230A1" w:rsidRDefault="00473BED" w:rsidP="00473BED">
      <w:pPr>
        <w:pStyle w:val="ae"/>
        <w:numPr>
          <w:ilvl w:val="0"/>
          <w:numId w:val="20"/>
        </w:numPr>
        <w:ind w:leftChars="0"/>
        <w:rPr>
          <w:rFonts w:cs="メイリオ"/>
        </w:rPr>
      </w:pPr>
      <w:r>
        <w:rPr>
          <w:rFonts w:cs="メイリオ" w:hint="eastAsia"/>
        </w:rPr>
        <w:t>⑤</w:t>
      </w:r>
      <w:r w:rsidRPr="008230A1">
        <w:rPr>
          <w:rFonts w:cs="メイリオ" w:hint="eastAsia"/>
        </w:rPr>
        <w:t>で「共有相手に案内メールを送信する」にチェックを入れていた場合</w:t>
      </w:r>
      <w:r w:rsidR="00B81E07">
        <w:rPr>
          <w:rFonts w:cs="メイリオ" w:hint="eastAsia"/>
        </w:rPr>
        <w:t>、</w:t>
      </w:r>
      <w:r w:rsidRPr="00582457">
        <w:rPr>
          <w:rFonts w:cs="メイリオ" w:hint="eastAsia"/>
        </w:rPr>
        <w:t>共有先として</w:t>
      </w:r>
      <w:r w:rsidR="009D619D">
        <w:rPr>
          <w:rFonts w:cs="メイリオ" w:hint="eastAsia"/>
        </w:rPr>
        <w:t>新たに</w:t>
      </w:r>
      <w:r w:rsidRPr="00582457">
        <w:rPr>
          <w:rFonts w:cs="メイリオ" w:hint="eastAsia"/>
        </w:rPr>
        <w:t>追加</w:t>
      </w:r>
      <w:r w:rsidR="00B81E07">
        <w:rPr>
          <w:rFonts w:cs="メイリオ" w:hint="eastAsia"/>
        </w:rPr>
        <w:t>した</w:t>
      </w:r>
      <w:r w:rsidR="00582457" w:rsidRPr="00582457">
        <w:rPr>
          <w:rFonts w:cs="メイリオ" w:hint="eastAsia"/>
        </w:rPr>
        <w:t>ユーザーがいる場合はそのユーザー</w:t>
      </w:r>
      <w:r w:rsidRPr="008230A1">
        <w:rPr>
          <w:rFonts w:cs="メイリオ" w:hint="eastAsia"/>
        </w:rPr>
        <w:t>に対して以下のような案内メールが送信されます。</w:t>
      </w:r>
    </w:p>
    <w:p w14:paraId="7C5F0424" w14:textId="77777777" w:rsidR="00473BED" w:rsidRDefault="00473BED" w:rsidP="00473BED">
      <w:pPr>
        <w:jc w:val="center"/>
        <w:rPr>
          <w:rFonts w:cs="メイリオ"/>
        </w:rPr>
      </w:pPr>
      <w:r>
        <w:rPr>
          <w:noProof/>
        </w:rPr>
        <w:lastRenderedPageBreak/>
        <w:drawing>
          <wp:inline distT="0" distB="0" distL="0" distR="0" wp14:anchorId="39075B2D" wp14:editId="7BB29658">
            <wp:extent cx="4320000" cy="1088636"/>
            <wp:effectExtent l="0" t="0" r="444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共有フォルダ利用開始メール.bmp"/>
                    <pic:cNvPicPr/>
                  </pic:nvPicPr>
                  <pic:blipFill>
                    <a:blip r:embed="rId26">
                      <a:extLst>
                        <a:ext uri="{28A0092B-C50C-407E-A947-70E740481C1C}">
                          <a14:useLocalDpi xmlns:a14="http://schemas.microsoft.com/office/drawing/2010/main" val="0"/>
                        </a:ext>
                      </a:extLst>
                    </a:blip>
                    <a:stretch>
                      <a:fillRect/>
                    </a:stretch>
                  </pic:blipFill>
                  <pic:spPr>
                    <a:xfrm>
                      <a:off x="0" y="0"/>
                      <a:ext cx="4320000" cy="1088636"/>
                    </a:xfrm>
                    <a:prstGeom prst="rect">
                      <a:avLst/>
                    </a:prstGeom>
                  </pic:spPr>
                </pic:pic>
              </a:graphicData>
            </a:graphic>
          </wp:inline>
        </w:drawing>
      </w:r>
    </w:p>
    <w:p w14:paraId="642EE258" w14:textId="599C70C8" w:rsidR="00473BED" w:rsidRDefault="00473BED" w:rsidP="00473BED">
      <w:pPr>
        <w:jc w:val="center"/>
        <w:rPr>
          <w:rFonts w:cs="メイリオ"/>
        </w:rPr>
      </w:pPr>
      <w:r>
        <w:rPr>
          <w:rFonts w:hint="eastAsia"/>
          <w:b/>
        </w:rPr>
        <w:t>共有先ユーザーに送信される案内メール</w:t>
      </w:r>
    </w:p>
    <w:p w14:paraId="28DB1EC2" w14:textId="77777777" w:rsidR="00473BED" w:rsidRDefault="00473BED" w:rsidP="0022397F">
      <w:pPr>
        <w:rPr>
          <w:rFonts w:cs="メイリオ"/>
        </w:rPr>
      </w:pPr>
    </w:p>
    <w:p w14:paraId="71D5EE4E" w14:textId="2847CD8B" w:rsidR="00833FA4" w:rsidRDefault="00833FA4" w:rsidP="00FF7764">
      <w:pPr>
        <w:pStyle w:val="2"/>
      </w:pPr>
      <w:bookmarkStart w:id="9" w:name="_インポート"/>
      <w:bookmarkStart w:id="10" w:name="_Toc128400348"/>
      <w:bookmarkEnd w:id="9"/>
      <w:r>
        <w:rPr>
          <w:rFonts w:hint="eastAsia"/>
          <w:lang w:eastAsia="ja-JP"/>
        </w:rPr>
        <w:t>インポート</w:t>
      </w:r>
      <w:bookmarkEnd w:id="10"/>
    </w:p>
    <w:p w14:paraId="2B04FB47" w14:textId="77777777" w:rsidR="000F035E" w:rsidRDefault="0038249C" w:rsidP="000F035E">
      <w:pPr>
        <w:rPr>
          <w:rFonts w:cs="メイリオ"/>
        </w:rPr>
      </w:pPr>
      <w:r>
        <w:rPr>
          <w:rFonts w:cs="メイリオ" w:hint="eastAsia"/>
        </w:rPr>
        <w:t>「</w:t>
      </w:r>
      <w:hyperlink w:anchor="_共有フォルダ設定" w:history="1">
        <w:r w:rsidRPr="002E4D69">
          <w:rPr>
            <w:rStyle w:val="a7"/>
            <w:rFonts w:cs="メイリオ" w:hint="eastAsia"/>
          </w:rPr>
          <w:t>2.1.</w:t>
        </w:r>
        <w:r w:rsidRPr="002E4D69">
          <w:rPr>
            <w:rStyle w:val="a7"/>
            <w:rFonts w:cs="メイリオ"/>
          </w:rPr>
          <w:t xml:space="preserve"> </w:t>
        </w:r>
        <w:r w:rsidRPr="002E4D69">
          <w:rPr>
            <w:rStyle w:val="a7"/>
            <w:rFonts w:cs="メイリオ" w:hint="eastAsia"/>
          </w:rPr>
          <w:t>共有フォルダ設定</w:t>
        </w:r>
      </w:hyperlink>
      <w:r>
        <w:rPr>
          <w:rFonts w:cs="メイリオ" w:hint="eastAsia"/>
        </w:rPr>
        <w:t>」、「</w:t>
      </w:r>
      <w:hyperlink w:anchor="_共有フォルダ更新" w:history="1">
        <w:r w:rsidRPr="002E4D69">
          <w:rPr>
            <w:rStyle w:val="a7"/>
            <w:rFonts w:cs="メイリオ" w:hint="eastAsia"/>
          </w:rPr>
          <w:t>2.2.</w:t>
        </w:r>
        <w:r w:rsidRPr="002E4D69">
          <w:rPr>
            <w:rStyle w:val="a7"/>
            <w:rFonts w:cs="メイリオ"/>
          </w:rPr>
          <w:t xml:space="preserve"> </w:t>
        </w:r>
        <w:r w:rsidRPr="002E4D69">
          <w:rPr>
            <w:rStyle w:val="a7"/>
            <w:rFonts w:cs="メイリオ" w:hint="eastAsia"/>
          </w:rPr>
          <w:t>共有フォルダ更新</w:t>
        </w:r>
      </w:hyperlink>
      <w:r>
        <w:rPr>
          <w:rFonts w:cs="メイリオ" w:hint="eastAsia"/>
        </w:rPr>
        <w:t>」では、CSVファイルを使用して共有するユーザーのインポートを行うことができます。</w:t>
      </w:r>
    </w:p>
    <w:p w14:paraId="58859EEC" w14:textId="77777777" w:rsidR="000F035E" w:rsidRDefault="000F035E" w:rsidP="002D1B01">
      <w:pPr>
        <w:rPr>
          <w:lang w:eastAsia="ar-SA"/>
        </w:rPr>
      </w:pPr>
    </w:p>
    <w:p w14:paraId="71EE8538" w14:textId="77777777" w:rsidR="00655D29" w:rsidRPr="00F40C90" w:rsidRDefault="00655D29" w:rsidP="00655D29">
      <w:pPr>
        <w:pStyle w:val="ae"/>
        <w:numPr>
          <w:ilvl w:val="0"/>
          <w:numId w:val="17"/>
        </w:numPr>
        <w:ind w:leftChars="0"/>
        <w:rPr>
          <w:rFonts w:cs="メイリオ"/>
        </w:rPr>
      </w:pPr>
      <w:r w:rsidRPr="00F40C90">
        <w:rPr>
          <w:rFonts w:cs="メイリオ" w:hint="eastAsia"/>
        </w:rPr>
        <w:t>共有フォルダ設定ダイアログ内の「インポート」をクリックします。</w:t>
      </w:r>
    </w:p>
    <w:p w14:paraId="04A700A5" w14:textId="2A33ED51" w:rsidR="00655D29" w:rsidRDefault="00670A25" w:rsidP="00670A25">
      <w:pPr>
        <w:jc w:val="center"/>
        <w:rPr>
          <w:lang w:eastAsia="ar-SA"/>
        </w:rPr>
      </w:pPr>
      <w:r>
        <w:rPr>
          <w:noProof/>
        </w:rPr>
        <w:drawing>
          <wp:inline distT="0" distB="0" distL="0" distR="0" wp14:anchorId="2CC8278A" wp14:editId="0D3E9FCA">
            <wp:extent cx="2880000" cy="2926080"/>
            <wp:effectExtent l="19050" t="19050" r="15875" b="26670"/>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2926080"/>
                    </a:xfrm>
                    <a:prstGeom prst="rect">
                      <a:avLst/>
                    </a:prstGeom>
                    <a:noFill/>
                    <a:ln>
                      <a:solidFill>
                        <a:schemeClr val="bg1">
                          <a:lumMod val="85000"/>
                        </a:schemeClr>
                      </a:solidFill>
                    </a:ln>
                  </pic:spPr>
                </pic:pic>
              </a:graphicData>
            </a:graphic>
          </wp:inline>
        </w:drawing>
      </w:r>
    </w:p>
    <w:p w14:paraId="2523FF0A" w14:textId="431BA985" w:rsidR="000A35B5" w:rsidRDefault="000A35B5" w:rsidP="00670A25">
      <w:pPr>
        <w:jc w:val="center"/>
        <w:rPr>
          <w:b/>
          <w:bCs/>
        </w:rPr>
      </w:pPr>
      <w:r w:rsidRPr="000A35B5">
        <w:rPr>
          <w:rFonts w:hint="eastAsia"/>
          <w:b/>
          <w:bCs/>
        </w:rPr>
        <w:t>共有フォルダ設定</w:t>
      </w:r>
    </w:p>
    <w:p w14:paraId="174328F6" w14:textId="77777777" w:rsidR="004D5FCE" w:rsidRPr="000A35B5" w:rsidRDefault="004D5FCE" w:rsidP="004D5FCE">
      <w:pPr>
        <w:rPr>
          <w:lang w:eastAsia="ar-SA"/>
        </w:rPr>
      </w:pPr>
    </w:p>
    <w:p w14:paraId="188C8D6F" w14:textId="77777777" w:rsidR="00787077" w:rsidRDefault="00787077">
      <w:pPr>
        <w:adjustRightInd/>
        <w:snapToGrid/>
        <w:rPr>
          <w:rFonts w:cs="メイリオ"/>
        </w:rPr>
      </w:pPr>
      <w:r>
        <w:rPr>
          <w:rFonts w:cs="メイリオ"/>
        </w:rPr>
        <w:br w:type="page"/>
      </w:r>
    </w:p>
    <w:p w14:paraId="4CDAB792" w14:textId="40445563" w:rsidR="001126AF" w:rsidRPr="00F40C90" w:rsidRDefault="001126AF" w:rsidP="001126AF">
      <w:pPr>
        <w:pStyle w:val="ae"/>
        <w:numPr>
          <w:ilvl w:val="0"/>
          <w:numId w:val="17"/>
        </w:numPr>
        <w:ind w:leftChars="0"/>
        <w:rPr>
          <w:rFonts w:cs="メイリオ"/>
        </w:rPr>
      </w:pPr>
      <w:r w:rsidRPr="00F40C90">
        <w:rPr>
          <w:rFonts w:cs="メイリオ" w:hint="eastAsia"/>
        </w:rPr>
        <w:lastRenderedPageBreak/>
        <w:t>共有するユーザーのインポートダイアログが表示されますので、「ファイルを選択」をクリックし、インポートするCSVファイルを選択します。</w:t>
      </w:r>
    </w:p>
    <w:p w14:paraId="0E8D00D5" w14:textId="571EE6F3" w:rsidR="00281A45" w:rsidRDefault="001126AF" w:rsidP="001126AF">
      <w:pPr>
        <w:jc w:val="center"/>
        <w:rPr>
          <w:lang w:eastAsia="ar-SA"/>
        </w:rPr>
      </w:pPr>
      <w:r>
        <w:rPr>
          <w:rFonts w:cs="メイリオ"/>
          <w:noProof/>
        </w:rPr>
        <w:drawing>
          <wp:inline distT="0" distB="0" distL="0" distR="0" wp14:anchorId="14449848" wp14:editId="3684C659">
            <wp:extent cx="2880000" cy="2399863"/>
            <wp:effectExtent l="19050" t="19050" r="15875" b="19685"/>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2399863"/>
                    </a:xfrm>
                    <a:prstGeom prst="rect">
                      <a:avLst/>
                    </a:prstGeom>
                    <a:noFill/>
                    <a:ln>
                      <a:solidFill>
                        <a:schemeClr val="bg1">
                          <a:lumMod val="85000"/>
                        </a:schemeClr>
                      </a:solidFill>
                    </a:ln>
                  </pic:spPr>
                </pic:pic>
              </a:graphicData>
            </a:graphic>
          </wp:inline>
        </w:drawing>
      </w:r>
    </w:p>
    <w:p w14:paraId="578EE1A0" w14:textId="3AF83D44" w:rsidR="001126AF" w:rsidRPr="00C056F2" w:rsidRDefault="001126AF" w:rsidP="00C056F2">
      <w:pPr>
        <w:jc w:val="center"/>
        <w:rPr>
          <w:rFonts w:cs="メイリオ"/>
          <w:b/>
          <w:bCs/>
        </w:rPr>
      </w:pPr>
      <w:r w:rsidRPr="004C7543">
        <w:rPr>
          <w:rFonts w:cs="メイリオ" w:hint="eastAsia"/>
          <w:b/>
          <w:bCs/>
        </w:rPr>
        <w:t>共有するユーザーのインポート</w:t>
      </w:r>
    </w:p>
    <w:p w14:paraId="25B9D751" w14:textId="415D252D" w:rsidR="002D1B01" w:rsidRDefault="002D1B01" w:rsidP="002D1B01">
      <w:pPr>
        <w:rPr>
          <w:lang w:eastAsia="ar-SA"/>
        </w:rPr>
      </w:pPr>
    </w:p>
    <w:p w14:paraId="1666EBEF" w14:textId="77777777" w:rsidR="00C056F2" w:rsidRDefault="00C056F2" w:rsidP="00C056F2">
      <w:r>
        <w:rPr>
          <w:rFonts w:hint="eastAsia"/>
        </w:rPr>
        <w:t>ここでは以下内容のCSVファイルを用意します。</w:t>
      </w:r>
    </w:p>
    <w:tbl>
      <w:tblPr>
        <w:tblStyle w:val="af"/>
        <w:tblW w:w="0" w:type="auto"/>
        <w:tblLook w:val="04A0" w:firstRow="1" w:lastRow="0" w:firstColumn="1" w:lastColumn="0" w:noHBand="0" w:noVBand="1"/>
      </w:tblPr>
      <w:tblGrid>
        <w:gridCol w:w="8494"/>
      </w:tblGrid>
      <w:tr w:rsidR="00DF4CC2" w14:paraId="3D9C80D1" w14:textId="77777777" w:rsidTr="00DF4CC2">
        <w:tc>
          <w:tcPr>
            <w:tcW w:w="8494" w:type="dxa"/>
          </w:tcPr>
          <w:p w14:paraId="70506F33" w14:textId="77777777" w:rsidR="00DF4CC2" w:rsidRDefault="00DF4CC2" w:rsidP="00DF4CC2">
            <w:r>
              <w:rPr>
                <w:rFonts w:hint="eastAsia"/>
              </w:rPr>
              <w:t>ユーザー,読取専用</w:t>
            </w:r>
          </w:p>
          <w:p w14:paraId="58C6FC4D" w14:textId="77777777" w:rsidR="00DF4CC2" w:rsidRDefault="00DF4CC2" w:rsidP="00DF4CC2">
            <w:r>
              <w:rPr>
                <w:rFonts w:hint="eastAsia"/>
              </w:rPr>
              <w:t>user</w:t>
            </w:r>
            <w:r>
              <w:t>0002,"0"</w:t>
            </w:r>
          </w:p>
          <w:p w14:paraId="6D505367" w14:textId="64C9EAB7" w:rsidR="00DF4CC2" w:rsidRDefault="00DF4CC2" w:rsidP="00DF4CC2">
            <w:pPr>
              <w:rPr>
                <w:lang w:eastAsia="ar-SA"/>
              </w:rPr>
            </w:pPr>
            <w:r>
              <w:rPr>
                <w:rFonts w:hint="eastAsia"/>
              </w:rPr>
              <w:t>u</w:t>
            </w:r>
            <w:r>
              <w:t>ser0003,"1"</w:t>
            </w:r>
          </w:p>
        </w:tc>
      </w:tr>
    </w:tbl>
    <w:p w14:paraId="3DE0B270" w14:textId="54C2767C" w:rsidR="00DB2048" w:rsidRDefault="00DB2048" w:rsidP="00DB2048">
      <w:r>
        <w:rPr>
          <w:rFonts w:hint="eastAsia"/>
        </w:rPr>
        <w:t>ユーザー列には共有するユーザーに参加するユーザーのIDを指定します。また読取専用列には読書可能/読取専用どちらで参加させるかを指定します。読書可能で参加させる場合は"0"を、読取専用で参加させる場合は"1"を指定</w:t>
      </w:r>
      <w:r w:rsidR="0013437B">
        <w:rPr>
          <w:rFonts w:hint="eastAsia"/>
        </w:rPr>
        <w:t>して</w:t>
      </w:r>
      <w:r>
        <w:rPr>
          <w:rFonts w:hint="eastAsia"/>
        </w:rPr>
        <w:t>ください。</w:t>
      </w:r>
    </w:p>
    <w:p w14:paraId="12CF7705" w14:textId="77777777" w:rsidR="00194EB5" w:rsidRPr="00DB2048" w:rsidRDefault="00194EB5" w:rsidP="002D1B01">
      <w:pPr>
        <w:rPr>
          <w:lang w:eastAsia="ar-SA"/>
        </w:rPr>
      </w:pPr>
    </w:p>
    <w:p w14:paraId="4AB207CE" w14:textId="77777777" w:rsidR="00787077" w:rsidRDefault="00787077">
      <w:pPr>
        <w:adjustRightInd/>
        <w:snapToGrid/>
      </w:pPr>
      <w:r>
        <w:br w:type="page"/>
      </w:r>
    </w:p>
    <w:p w14:paraId="520E7B1C" w14:textId="7F7871C8" w:rsidR="00421329" w:rsidRDefault="00AE5C9E" w:rsidP="00B11613">
      <w:pPr>
        <w:pStyle w:val="ae"/>
        <w:numPr>
          <w:ilvl w:val="0"/>
          <w:numId w:val="17"/>
        </w:numPr>
        <w:ind w:leftChars="0"/>
      </w:pPr>
      <w:r>
        <w:rPr>
          <w:rFonts w:hint="eastAsia"/>
        </w:rPr>
        <w:lastRenderedPageBreak/>
        <w:t>CSVファイルを選択後、「インポート」をクリックします。</w:t>
      </w:r>
    </w:p>
    <w:p w14:paraId="729808DA" w14:textId="25E20793" w:rsidR="00C056F2" w:rsidRDefault="009C7A8F" w:rsidP="009C7A8F">
      <w:pPr>
        <w:jc w:val="center"/>
        <w:rPr>
          <w:lang w:eastAsia="ar-SA"/>
        </w:rPr>
      </w:pPr>
      <w:r>
        <w:rPr>
          <w:noProof/>
        </w:rPr>
        <w:drawing>
          <wp:inline distT="0" distB="0" distL="0" distR="0" wp14:anchorId="29354B7E" wp14:editId="1EBA267E">
            <wp:extent cx="2520000" cy="2095200"/>
            <wp:effectExtent l="19050" t="19050" r="13970" b="196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0000" cy="2095200"/>
                    </a:xfrm>
                    <a:prstGeom prst="rect">
                      <a:avLst/>
                    </a:prstGeom>
                    <a:noFill/>
                    <a:ln>
                      <a:solidFill>
                        <a:schemeClr val="bg1">
                          <a:lumMod val="85000"/>
                        </a:schemeClr>
                      </a:solidFill>
                    </a:ln>
                  </pic:spPr>
                </pic:pic>
              </a:graphicData>
            </a:graphic>
          </wp:inline>
        </w:drawing>
      </w:r>
    </w:p>
    <w:p w14:paraId="6B495277" w14:textId="192AE188" w:rsidR="009C7A8F" w:rsidRPr="00143890" w:rsidRDefault="009C7A8F" w:rsidP="00143890">
      <w:pPr>
        <w:jc w:val="center"/>
        <w:rPr>
          <w:b/>
          <w:bCs/>
        </w:rPr>
      </w:pPr>
      <w:r w:rsidRPr="001C2CF8">
        <w:rPr>
          <w:rFonts w:hint="eastAsia"/>
          <w:b/>
          <w:bCs/>
        </w:rPr>
        <w:t>共有するユーザーのインポート</w:t>
      </w:r>
    </w:p>
    <w:p w14:paraId="03B42B58" w14:textId="2D432972" w:rsidR="00AE5C9E" w:rsidRDefault="00AE5C9E" w:rsidP="002D1B01">
      <w:pPr>
        <w:rPr>
          <w:lang w:eastAsia="ar-SA"/>
        </w:rPr>
      </w:pPr>
    </w:p>
    <w:p w14:paraId="350254FE" w14:textId="141BAD3D" w:rsidR="00143890" w:rsidRPr="00207CA5" w:rsidRDefault="00143890" w:rsidP="00143890">
      <w:pPr>
        <w:pStyle w:val="ae"/>
        <w:numPr>
          <w:ilvl w:val="0"/>
          <w:numId w:val="17"/>
        </w:numPr>
        <w:ind w:leftChars="0"/>
      </w:pPr>
      <w:r>
        <w:rPr>
          <w:rFonts w:hint="eastAsia"/>
        </w:rPr>
        <w:t>CSVファイルの内容が</w:t>
      </w:r>
      <w:r w:rsidR="009C59CE">
        <w:rPr>
          <w:rFonts w:hint="eastAsia"/>
        </w:rPr>
        <w:t>アクセス可能なユーザー</w:t>
      </w:r>
      <w:r>
        <w:rPr>
          <w:rFonts w:hint="eastAsia"/>
        </w:rPr>
        <w:t>に反映されます。</w:t>
      </w:r>
    </w:p>
    <w:p w14:paraId="0499BAC8" w14:textId="6DA675DB" w:rsidR="00143890" w:rsidRDefault="00E22B49" w:rsidP="00E22B49">
      <w:pPr>
        <w:jc w:val="center"/>
        <w:rPr>
          <w:lang w:eastAsia="ar-SA"/>
        </w:rPr>
      </w:pPr>
      <w:r>
        <w:rPr>
          <w:noProof/>
        </w:rPr>
        <w:drawing>
          <wp:inline distT="0" distB="0" distL="0" distR="0" wp14:anchorId="09FD294A" wp14:editId="6663614D">
            <wp:extent cx="2520000" cy="2560320"/>
            <wp:effectExtent l="19050" t="19050" r="13970" b="1143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0000" cy="2560320"/>
                    </a:xfrm>
                    <a:prstGeom prst="rect">
                      <a:avLst/>
                    </a:prstGeom>
                    <a:noFill/>
                    <a:ln>
                      <a:solidFill>
                        <a:schemeClr val="bg1">
                          <a:lumMod val="85000"/>
                        </a:schemeClr>
                      </a:solidFill>
                    </a:ln>
                  </pic:spPr>
                </pic:pic>
              </a:graphicData>
            </a:graphic>
          </wp:inline>
        </w:drawing>
      </w:r>
    </w:p>
    <w:p w14:paraId="0E217D97" w14:textId="77777777" w:rsidR="00E22B49" w:rsidRPr="00EF13BC" w:rsidRDefault="00E22B49" w:rsidP="00E22B49">
      <w:pPr>
        <w:jc w:val="center"/>
        <w:rPr>
          <w:b/>
          <w:bCs/>
        </w:rPr>
      </w:pPr>
      <w:r w:rsidRPr="00EF13BC">
        <w:rPr>
          <w:rFonts w:hint="eastAsia"/>
          <w:b/>
          <w:bCs/>
        </w:rPr>
        <w:t>共有フォルダ設定</w:t>
      </w:r>
    </w:p>
    <w:p w14:paraId="304A8E16" w14:textId="51167715" w:rsidR="00143890" w:rsidRDefault="00143890" w:rsidP="002D1B01">
      <w:pPr>
        <w:rPr>
          <w:lang w:eastAsia="ar-SA"/>
        </w:rPr>
      </w:pPr>
    </w:p>
    <w:p w14:paraId="413ACD09" w14:textId="2DD6DB65" w:rsidR="00EF3F03" w:rsidRDefault="00EF3F03" w:rsidP="00EF3F03">
      <w:r>
        <w:rPr>
          <w:rFonts w:hint="eastAsia"/>
        </w:rPr>
        <w:t>インポートを実施しますと、</w:t>
      </w:r>
      <w:r w:rsidR="009C59CE">
        <w:rPr>
          <w:rFonts w:hint="eastAsia"/>
        </w:rPr>
        <w:t>アクセス可能なユーザー</w:t>
      </w:r>
      <w:r>
        <w:rPr>
          <w:rFonts w:hint="eastAsia"/>
        </w:rPr>
        <w:t>内のユーザーはCSVファイルの内容で上書きされますのでご注意ください。</w:t>
      </w:r>
    </w:p>
    <w:p w14:paraId="26AB8756" w14:textId="4F5F5801" w:rsidR="000F035E" w:rsidRDefault="000F035E" w:rsidP="00EF3F03"/>
    <w:p w14:paraId="6DECFC86" w14:textId="722EDC2E" w:rsidR="00F560B2" w:rsidRDefault="0069523A" w:rsidP="0069523A">
      <w:pPr>
        <w:pStyle w:val="2"/>
      </w:pPr>
      <w:bookmarkStart w:id="11" w:name="_相手側のファイル取得方法"/>
      <w:bookmarkStart w:id="12" w:name="_Toc128400349"/>
      <w:bookmarkEnd w:id="11"/>
      <w:r>
        <w:rPr>
          <w:rFonts w:hint="eastAsia"/>
        </w:rPr>
        <w:lastRenderedPageBreak/>
        <w:t>共有フォルダ停止</w:t>
      </w:r>
      <w:bookmarkEnd w:id="12"/>
    </w:p>
    <w:p w14:paraId="5654A4A0" w14:textId="77777777" w:rsidR="00432E22" w:rsidRDefault="00432E22" w:rsidP="00432E22">
      <w:r>
        <w:rPr>
          <w:rFonts w:hint="eastAsia"/>
        </w:rPr>
        <w:t>共有フォルダを停止し、参加していたユーザーとのファイルの共有をやめることができます。</w:t>
      </w:r>
    </w:p>
    <w:p w14:paraId="083C6F76" w14:textId="3788156D" w:rsidR="00432E22" w:rsidRDefault="00432E22" w:rsidP="00432E22">
      <w:r>
        <w:rPr>
          <w:rFonts w:hint="eastAsia"/>
        </w:rPr>
        <w:t>ここでは「</w:t>
      </w:r>
      <w:hyperlink w:anchor="_共有フォルダ設定" w:history="1">
        <w:r w:rsidRPr="006B3A2E">
          <w:rPr>
            <w:rStyle w:val="a7"/>
            <w:rFonts w:hint="eastAsia"/>
          </w:rPr>
          <w:t>2.1.</w:t>
        </w:r>
        <w:r w:rsidRPr="006B3A2E">
          <w:rPr>
            <w:rStyle w:val="a7"/>
          </w:rPr>
          <w:t xml:space="preserve"> </w:t>
        </w:r>
        <w:r w:rsidRPr="006B3A2E">
          <w:rPr>
            <w:rStyle w:val="a7"/>
            <w:rFonts w:hint="eastAsia"/>
          </w:rPr>
          <w:t>共有フォルダ設定</w:t>
        </w:r>
      </w:hyperlink>
      <w:r>
        <w:rPr>
          <w:rFonts w:hint="eastAsia"/>
        </w:rPr>
        <w:t>」、「</w:t>
      </w:r>
      <w:hyperlink w:anchor="_共有フォルダ更新" w:history="1">
        <w:r w:rsidRPr="006B3A2E">
          <w:rPr>
            <w:rStyle w:val="a7"/>
            <w:rFonts w:hint="eastAsia"/>
          </w:rPr>
          <w:t>2.2.</w:t>
        </w:r>
        <w:r w:rsidRPr="006B3A2E">
          <w:rPr>
            <w:rStyle w:val="a7"/>
          </w:rPr>
          <w:t xml:space="preserve"> </w:t>
        </w:r>
        <w:r w:rsidRPr="006B3A2E">
          <w:rPr>
            <w:rStyle w:val="a7"/>
            <w:rFonts w:hint="eastAsia"/>
          </w:rPr>
          <w:t>共有フォルダ更新</w:t>
        </w:r>
      </w:hyperlink>
      <w:r>
        <w:rPr>
          <w:rFonts w:hint="eastAsia"/>
        </w:rPr>
        <w:t>」でユーザー「u</w:t>
      </w:r>
      <w:r>
        <w:t>ser0001</w:t>
      </w:r>
      <w:r>
        <w:rPr>
          <w:rFonts w:hint="eastAsia"/>
        </w:rPr>
        <w:t>」が設定、更新した共有フォルダAを停止する手順を記載します。</w:t>
      </w:r>
    </w:p>
    <w:p w14:paraId="7AAABEFA" w14:textId="77777777" w:rsidR="00043EDF" w:rsidRDefault="00043EDF" w:rsidP="00432E22"/>
    <w:p w14:paraId="3029892C" w14:textId="6EE3B0EC" w:rsidR="00D2515A" w:rsidRDefault="00FA2DCC" w:rsidP="00D2515A">
      <w:pPr>
        <w:pStyle w:val="ae"/>
        <w:numPr>
          <w:ilvl w:val="0"/>
          <w:numId w:val="16"/>
        </w:numPr>
        <w:ind w:leftChars="0"/>
        <w:rPr>
          <w:lang w:eastAsia="ar-SA"/>
        </w:rPr>
      </w:pPr>
      <w:r>
        <w:rPr>
          <w:rFonts w:hint="eastAsia"/>
        </w:rPr>
        <w:t>ユーザー「user</w:t>
      </w:r>
      <w:r>
        <w:t>0001</w:t>
      </w:r>
      <w:r>
        <w:rPr>
          <w:rFonts w:hint="eastAsia"/>
        </w:rPr>
        <w:t>」でログインし、ファイル一覧画面右上の詳細アイコンをクリックします。</w:t>
      </w:r>
    </w:p>
    <w:p w14:paraId="300752F5" w14:textId="6D151C9C" w:rsidR="00D2515A" w:rsidRDefault="00D2515A" w:rsidP="00D2515A">
      <w:pPr>
        <w:jc w:val="center"/>
        <w:rPr>
          <w:lang w:eastAsia="ar-SA"/>
        </w:rPr>
      </w:pPr>
      <w:r>
        <w:rPr>
          <w:noProof/>
        </w:rPr>
        <w:drawing>
          <wp:inline distT="0" distB="0" distL="0" distR="0" wp14:anchorId="48863250" wp14:editId="0D98A34A">
            <wp:extent cx="4860000" cy="2352645"/>
            <wp:effectExtent l="19050" t="19050" r="17145" b="1016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5DF771F9" w14:textId="5CEC618C" w:rsidR="00D2515A" w:rsidRPr="00D2515A" w:rsidRDefault="00D2515A" w:rsidP="00D2515A">
      <w:pPr>
        <w:jc w:val="center"/>
        <w:rPr>
          <w:b/>
          <w:bCs/>
          <w:lang w:eastAsia="ar-SA"/>
        </w:rPr>
      </w:pPr>
      <w:r w:rsidRPr="00D2515A">
        <w:rPr>
          <w:rFonts w:hint="eastAsia"/>
          <w:b/>
          <w:bCs/>
        </w:rPr>
        <w:t>ファイル一覧</w:t>
      </w:r>
    </w:p>
    <w:p w14:paraId="0EDA6441" w14:textId="69D42152" w:rsidR="00D2515A" w:rsidRDefault="00D2515A" w:rsidP="00D2515A">
      <w:pPr>
        <w:rPr>
          <w:lang w:eastAsia="ar-SA"/>
        </w:rPr>
      </w:pPr>
    </w:p>
    <w:p w14:paraId="29B5A550" w14:textId="77777777" w:rsidR="003826C4" w:rsidRDefault="003826C4" w:rsidP="003826C4">
      <w:pPr>
        <w:pStyle w:val="ae"/>
        <w:numPr>
          <w:ilvl w:val="0"/>
          <w:numId w:val="16"/>
        </w:numPr>
        <w:ind w:leftChars="0"/>
        <w:rPr>
          <w:lang w:eastAsia="ar-SA"/>
        </w:rPr>
      </w:pPr>
      <w:r>
        <w:rPr>
          <w:rFonts w:hint="eastAsia"/>
        </w:rPr>
        <w:t>詳細画面が表示されますので、共有フォルダを停止するフォルダを選択して詳細情報を表示し、共有フォルダ内の停止アイコンをクリックします。</w:t>
      </w:r>
    </w:p>
    <w:p w14:paraId="0A0F3563" w14:textId="3B050086" w:rsidR="003826C4" w:rsidRDefault="00844C81" w:rsidP="00844C81">
      <w:pPr>
        <w:jc w:val="center"/>
        <w:rPr>
          <w:lang w:eastAsia="ar-SA"/>
        </w:rPr>
      </w:pPr>
      <w:r>
        <w:rPr>
          <w:noProof/>
        </w:rPr>
        <w:lastRenderedPageBreak/>
        <w:drawing>
          <wp:inline distT="0" distB="0" distL="0" distR="0" wp14:anchorId="5230BB83" wp14:editId="33BCF8F8">
            <wp:extent cx="4860000" cy="2352645"/>
            <wp:effectExtent l="19050" t="19050" r="17145" b="1016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49F1E5AD" w14:textId="794F93F8" w:rsidR="00844C81" w:rsidRDefault="00844C81" w:rsidP="00844C81">
      <w:pPr>
        <w:jc w:val="center"/>
        <w:rPr>
          <w:b/>
          <w:bCs/>
        </w:rPr>
      </w:pPr>
      <w:r w:rsidRPr="00844C81">
        <w:rPr>
          <w:rFonts w:hint="eastAsia"/>
          <w:b/>
          <w:bCs/>
        </w:rPr>
        <w:t>ファイル一覧</w:t>
      </w:r>
    </w:p>
    <w:p w14:paraId="7CEC91AB" w14:textId="77777777" w:rsidR="00E43C5A" w:rsidRPr="00844C81" w:rsidRDefault="00E43C5A" w:rsidP="00E43C5A">
      <w:pPr>
        <w:rPr>
          <w:lang w:eastAsia="ar-SA"/>
        </w:rPr>
      </w:pPr>
    </w:p>
    <w:p w14:paraId="5C94545F" w14:textId="77777777" w:rsidR="00844C81" w:rsidRDefault="00844C81" w:rsidP="00844C81">
      <w:pPr>
        <w:pStyle w:val="ae"/>
        <w:numPr>
          <w:ilvl w:val="0"/>
          <w:numId w:val="16"/>
        </w:numPr>
        <w:ind w:leftChars="0"/>
        <w:rPr>
          <w:lang w:eastAsia="ar-SA"/>
        </w:rPr>
      </w:pPr>
      <w:r>
        <w:rPr>
          <w:rFonts w:hint="eastAsia"/>
        </w:rPr>
        <w:t>共有フォルダ停止ダイアログが表示されますので、「停止」をクリックします。</w:t>
      </w:r>
    </w:p>
    <w:p w14:paraId="361B9C00" w14:textId="3DE36146" w:rsidR="003826C4" w:rsidRDefault="00CC5747" w:rsidP="00CC5747">
      <w:pPr>
        <w:jc w:val="center"/>
        <w:rPr>
          <w:lang w:eastAsia="ar-SA"/>
        </w:rPr>
      </w:pPr>
      <w:r>
        <w:rPr>
          <w:noProof/>
        </w:rPr>
        <w:drawing>
          <wp:inline distT="0" distB="0" distL="0" distR="0" wp14:anchorId="15A33478" wp14:editId="73A80693">
            <wp:extent cx="2880000" cy="1618560"/>
            <wp:effectExtent l="19050" t="19050" r="15875" b="203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1618560"/>
                    </a:xfrm>
                    <a:prstGeom prst="rect">
                      <a:avLst/>
                    </a:prstGeom>
                    <a:noFill/>
                    <a:ln>
                      <a:solidFill>
                        <a:schemeClr val="bg1">
                          <a:lumMod val="85000"/>
                        </a:schemeClr>
                      </a:solidFill>
                    </a:ln>
                  </pic:spPr>
                </pic:pic>
              </a:graphicData>
            </a:graphic>
          </wp:inline>
        </w:drawing>
      </w:r>
    </w:p>
    <w:p w14:paraId="57179F35" w14:textId="37449332" w:rsidR="00CC5747" w:rsidRPr="00483422" w:rsidRDefault="00CC5747" w:rsidP="00CC5747">
      <w:pPr>
        <w:jc w:val="center"/>
        <w:rPr>
          <w:b/>
          <w:bCs/>
          <w:lang w:eastAsia="ar-SA"/>
        </w:rPr>
      </w:pPr>
      <w:r w:rsidRPr="00483422">
        <w:rPr>
          <w:rFonts w:hint="eastAsia"/>
          <w:b/>
          <w:bCs/>
        </w:rPr>
        <w:t>共有フォルダ停止</w:t>
      </w:r>
    </w:p>
    <w:p w14:paraId="1577C25B" w14:textId="080F5E8D" w:rsidR="003826C4" w:rsidRDefault="003826C4" w:rsidP="00D2515A">
      <w:pPr>
        <w:rPr>
          <w:lang w:eastAsia="ar-SA"/>
        </w:rPr>
      </w:pPr>
    </w:p>
    <w:p w14:paraId="39C577CE" w14:textId="77777777" w:rsidR="00635083" w:rsidRDefault="00635083" w:rsidP="00635083">
      <w:pPr>
        <w:pStyle w:val="ae"/>
        <w:numPr>
          <w:ilvl w:val="0"/>
          <w:numId w:val="16"/>
        </w:numPr>
        <w:ind w:leftChars="0"/>
        <w:rPr>
          <w:lang w:eastAsia="ar-SA"/>
        </w:rPr>
      </w:pPr>
      <w:r>
        <w:rPr>
          <w:rFonts w:hint="eastAsia"/>
        </w:rPr>
        <w:t>停止が完了すると、メッセージ「共有フォルダを停止しました」が表示されます。またフォルダのアイコンが通常のアイコンに戻ります。</w:t>
      </w:r>
    </w:p>
    <w:p w14:paraId="50AAFC59" w14:textId="60164E73" w:rsidR="00635083" w:rsidRDefault="003813ED" w:rsidP="001F377C">
      <w:pPr>
        <w:jc w:val="center"/>
        <w:rPr>
          <w:lang w:eastAsia="ar-SA"/>
        </w:rPr>
      </w:pPr>
      <w:r>
        <w:rPr>
          <w:rFonts w:hint="eastAsia"/>
          <w:noProof/>
        </w:rPr>
        <w:lastRenderedPageBreak/>
        <w:drawing>
          <wp:inline distT="0" distB="0" distL="0" distR="0" wp14:anchorId="3F6D6AE6" wp14:editId="1011365B">
            <wp:extent cx="4860000" cy="2388690"/>
            <wp:effectExtent l="19050" t="19050" r="17145" b="1206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0000" cy="2388690"/>
                    </a:xfrm>
                    <a:prstGeom prst="rect">
                      <a:avLst/>
                    </a:prstGeom>
                    <a:noFill/>
                    <a:ln>
                      <a:solidFill>
                        <a:schemeClr val="bg1">
                          <a:lumMod val="85000"/>
                        </a:schemeClr>
                      </a:solidFill>
                    </a:ln>
                  </pic:spPr>
                </pic:pic>
              </a:graphicData>
            </a:graphic>
          </wp:inline>
        </w:drawing>
      </w:r>
    </w:p>
    <w:p w14:paraId="52CC7522" w14:textId="0C864418" w:rsidR="001F377C" w:rsidRPr="00036721" w:rsidRDefault="001F377C" w:rsidP="001F377C">
      <w:pPr>
        <w:jc w:val="center"/>
        <w:rPr>
          <w:b/>
          <w:bCs/>
          <w:lang w:eastAsia="ar-SA"/>
        </w:rPr>
      </w:pPr>
      <w:r w:rsidRPr="00036721">
        <w:rPr>
          <w:rFonts w:hint="eastAsia"/>
          <w:b/>
          <w:bCs/>
        </w:rPr>
        <w:t>ファイル一覧</w:t>
      </w:r>
    </w:p>
    <w:p w14:paraId="24C862C6" w14:textId="02AB2175" w:rsidR="00FC26C9" w:rsidRDefault="00FC26C9" w:rsidP="00FC26C9">
      <w:pPr>
        <w:rPr>
          <w:rFonts w:cs="メイリオ"/>
          <w:b/>
        </w:rPr>
      </w:pPr>
    </w:p>
    <w:p w14:paraId="3B63A9CB" w14:textId="77777777" w:rsidR="00A24A75" w:rsidRDefault="00A24A75">
      <w:pPr>
        <w:adjustRightInd/>
        <w:snapToGrid/>
        <w:rPr>
          <w:rFonts w:cs="Century"/>
          <w:b/>
          <w:kern w:val="24"/>
          <w:szCs w:val="24"/>
          <w:lang w:eastAsia="ar-SA"/>
        </w:rPr>
      </w:pPr>
      <w:r>
        <w:br w:type="page"/>
      </w:r>
    </w:p>
    <w:p w14:paraId="7A2F2977" w14:textId="3DBDF4C3" w:rsidR="0097438D" w:rsidRDefault="0097438D" w:rsidP="00613A41">
      <w:pPr>
        <w:pStyle w:val="1"/>
      </w:pPr>
      <w:bookmarkStart w:id="13" w:name="_Toc128400350"/>
      <w:r>
        <w:rPr>
          <w:rFonts w:hint="eastAsia"/>
        </w:rPr>
        <w:lastRenderedPageBreak/>
        <w:t>共有フォルダ管理</w:t>
      </w:r>
      <w:bookmarkEnd w:id="13"/>
    </w:p>
    <w:p w14:paraId="20AA014E" w14:textId="77777777" w:rsidR="00E12800" w:rsidRDefault="00E12800" w:rsidP="00E12800">
      <w:r>
        <w:rPr>
          <w:rFonts w:hint="eastAsia"/>
        </w:rPr>
        <w:t>共有フォルダ管理では、自分自身が設定した共有フォルダの一覧の確認や更新、停止を行うことができます。</w:t>
      </w:r>
    </w:p>
    <w:p w14:paraId="3500DE69" w14:textId="77777777" w:rsidR="00E12800" w:rsidRDefault="00E12800" w:rsidP="00E12800"/>
    <w:p w14:paraId="7D612A26" w14:textId="77777777" w:rsidR="00E12800" w:rsidRDefault="00E12800" w:rsidP="00E12800">
      <w:r>
        <w:rPr>
          <w:rFonts w:hint="eastAsia"/>
        </w:rPr>
        <w:t>左メニュー内の「共有フォルダ管理」をクリックします。</w:t>
      </w:r>
    </w:p>
    <w:p w14:paraId="5462EB4A" w14:textId="2841DD23" w:rsidR="00AF4008" w:rsidRDefault="00AF4008" w:rsidP="0043246F">
      <w:pPr>
        <w:jc w:val="center"/>
        <w:rPr>
          <w:rFonts w:cs="メイリオ"/>
          <w:bCs/>
        </w:rPr>
      </w:pPr>
      <w:r>
        <w:rPr>
          <w:noProof/>
        </w:rPr>
        <w:drawing>
          <wp:inline distT="0" distB="0" distL="0" distR="0" wp14:anchorId="22739BCC" wp14:editId="7F5F0BC2">
            <wp:extent cx="4860000" cy="2361150"/>
            <wp:effectExtent l="19050" t="19050" r="17145" b="2032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60000" cy="2361150"/>
                    </a:xfrm>
                    <a:prstGeom prst="rect">
                      <a:avLst/>
                    </a:prstGeom>
                    <a:noFill/>
                    <a:ln>
                      <a:solidFill>
                        <a:schemeClr val="bg1">
                          <a:lumMod val="85000"/>
                        </a:schemeClr>
                      </a:solidFill>
                    </a:ln>
                  </pic:spPr>
                </pic:pic>
              </a:graphicData>
            </a:graphic>
          </wp:inline>
        </w:drawing>
      </w:r>
    </w:p>
    <w:p w14:paraId="6425A857" w14:textId="13B810D6" w:rsidR="003321FF" w:rsidRPr="003321FF" w:rsidRDefault="0043246F" w:rsidP="003321FF">
      <w:pPr>
        <w:jc w:val="center"/>
        <w:rPr>
          <w:b/>
          <w:bCs/>
        </w:rPr>
      </w:pPr>
      <w:r w:rsidRPr="00913D10">
        <w:rPr>
          <w:rFonts w:hint="eastAsia"/>
          <w:b/>
          <w:bCs/>
        </w:rPr>
        <w:t>ファイル一覧</w:t>
      </w:r>
    </w:p>
    <w:p w14:paraId="0789BF46" w14:textId="176AA58E" w:rsidR="0097438D" w:rsidRDefault="0097438D" w:rsidP="00FC26C9">
      <w:pPr>
        <w:rPr>
          <w:rFonts w:cs="メイリオ"/>
          <w:bCs/>
        </w:rPr>
      </w:pPr>
    </w:p>
    <w:p w14:paraId="55C631B7" w14:textId="77777777" w:rsidR="003321FF" w:rsidRDefault="003321FF" w:rsidP="003321FF">
      <w:r>
        <w:rPr>
          <w:rFonts w:hint="eastAsia"/>
        </w:rPr>
        <w:t>共有フォルダ一覧画面に遷移し、自身が設定した共有フォルダの一覧が表示されます。</w:t>
      </w:r>
    </w:p>
    <w:p w14:paraId="715DFAD2" w14:textId="7CEDE68D" w:rsidR="003321FF" w:rsidRDefault="008E756A" w:rsidP="0036610A">
      <w:pPr>
        <w:jc w:val="center"/>
        <w:rPr>
          <w:rFonts w:cs="メイリオ"/>
          <w:bCs/>
        </w:rPr>
      </w:pPr>
      <w:r>
        <w:rPr>
          <w:noProof/>
        </w:rPr>
        <w:drawing>
          <wp:inline distT="0" distB="0" distL="0" distR="0" wp14:anchorId="4B068C82" wp14:editId="7C531559">
            <wp:extent cx="4860000" cy="2352645"/>
            <wp:effectExtent l="19050" t="19050" r="17145" b="1016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4DB2AB4E" w14:textId="57170E73" w:rsidR="0036610A" w:rsidRPr="0036610A" w:rsidRDefault="0036610A" w:rsidP="0036610A">
      <w:pPr>
        <w:jc w:val="center"/>
        <w:rPr>
          <w:rFonts w:cs="メイリオ"/>
          <w:b/>
        </w:rPr>
      </w:pPr>
      <w:r w:rsidRPr="0036610A">
        <w:rPr>
          <w:rFonts w:cs="メイリオ" w:hint="eastAsia"/>
          <w:b/>
        </w:rPr>
        <w:t>共有フォルダ一覧</w:t>
      </w:r>
    </w:p>
    <w:p w14:paraId="7BFA31F8" w14:textId="4BA870C2" w:rsidR="003321FF" w:rsidRDefault="003321FF" w:rsidP="00FC26C9">
      <w:pPr>
        <w:rPr>
          <w:rFonts w:cs="メイリオ"/>
          <w:bCs/>
        </w:rPr>
      </w:pPr>
    </w:p>
    <w:p w14:paraId="042EE265" w14:textId="77777777" w:rsidR="0036610A" w:rsidRDefault="0036610A" w:rsidP="0036610A">
      <w:r>
        <w:rPr>
          <w:rFonts w:hint="eastAsia"/>
        </w:rPr>
        <w:lastRenderedPageBreak/>
        <w:t>管理者ユーザーの場合は「</w:t>
      </w:r>
      <w:r w:rsidRPr="00174207">
        <w:rPr>
          <w:rFonts w:hint="eastAsia"/>
        </w:rPr>
        <w:t>アクセス可能な全ての共有アドレスを表示する</w:t>
      </w:r>
      <w:r>
        <w:rPr>
          <w:rFonts w:hint="eastAsia"/>
        </w:rPr>
        <w:t>」をクリックすることで、自身が設定した共有フォルダだけでなく他ユーザーが設定した共有フォルダも一覧に表示することができます。</w:t>
      </w:r>
    </w:p>
    <w:p w14:paraId="0BBFE62D" w14:textId="0816CEFD" w:rsidR="00516FCB" w:rsidRDefault="00516FCB" w:rsidP="001A1D31">
      <w:pPr>
        <w:jc w:val="center"/>
        <w:rPr>
          <w:rFonts w:cs="メイリオ"/>
          <w:bCs/>
        </w:rPr>
      </w:pPr>
      <w:r>
        <w:rPr>
          <w:noProof/>
        </w:rPr>
        <w:drawing>
          <wp:inline distT="0" distB="0" distL="0" distR="0" wp14:anchorId="1F1F4B8A" wp14:editId="1A66EB8C">
            <wp:extent cx="4860000" cy="2352645"/>
            <wp:effectExtent l="19050" t="19050" r="17145" b="1016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6E0F666C" w14:textId="379DD912" w:rsidR="001A1D31" w:rsidRPr="001A1D31" w:rsidRDefault="001A1D31" w:rsidP="001A1D31">
      <w:pPr>
        <w:jc w:val="center"/>
        <w:rPr>
          <w:rFonts w:cs="メイリオ"/>
          <w:b/>
        </w:rPr>
      </w:pPr>
      <w:r w:rsidRPr="001A1D31">
        <w:rPr>
          <w:rFonts w:cs="メイリオ" w:hint="eastAsia"/>
          <w:b/>
        </w:rPr>
        <w:t>共有フォルダ一覧</w:t>
      </w:r>
    </w:p>
    <w:p w14:paraId="0C419F64" w14:textId="6DD5D5BC" w:rsidR="003321FF" w:rsidRDefault="003321FF" w:rsidP="00FC26C9">
      <w:pPr>
        <w:rPr>
          <w:rFonts w:cs="メイリオ"/>
          <w:bCs/>
        </w:rPr>
      </w:pPr>
    </w:p>
    <w:p w14:paraId="00EE187F" w14:textId="77777777" w:rsidR="001A1D31" w:rsidRDefault="001A1D31" w:rsidP="001A1D31">
      <w:r>
        <w:rPr>
          <w:rFonts w:hint="eastAsia"/>
        </w:rPr>
        <w:t>対象の共有フォルダにチェックを入れると上部メニューが表示され、共有フォルダの設定変更や停止を行うことができます。</w:t>
      </w:r>
    </w:p>
    <w:p w14:paraId="3F7571C7" w14:textId="0B727649" w:rsidR="001A1D31" w:rsidRDefault="00751130" w:rsidP="00751130">
      <w:pPr>
        <w:jc w:val="center"/>
        <w:rPr>
          <w:rFonts w:cs="メイリオ"/>
          <w:bCs/>
        </w:rPr>
      </w:pPr>
      <w:r>
        <w:rPr>
          <w:noProof/>
        </w:rPr>
        <w:drawing>
          <wp:inline distT="0" distB="0" distL="0" distR="0" wp14:anchorId="0DF3B378" wp14:editId="79672935">
            <wp:extent cx="4860000" cy="2352645"/>
            <wp:effectExtent l="19050" t="19050" r="17145" b="1016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4130969A" w14:textId="2E737629" w:rsidR="00751130" w:rsidRDefault="00751130" w:rsidP="00751130">
      <w:pPr>
        <w:jc w:val="center"/>
        <w:rPr>
          <w:rFonts w:cs="メイリオ"/>
          <w:b/>
        </w:rPr>
      </w:pPr>
      <w:r w:rsidRPr="00EA34B9">
        <w:rPr>
          <w:rFonts w:cs="メイリオ" w:hint="eastAsia"/>
          <w:b/>
        </w:rPr>
        <w:t>共有フォルダ一覧</w:t>
      </w:r>
    </w:p>
    <w:p w14:paraId="1E88D877" w14:textId="77777777" w:rsidR="00194EB5" w:rsidRPr="00194EB5" w:rsidRDefault="00194EB5" w:rsidP="00194EB5">
      <w:pPr>
        <w:rPr>
          <w:rFonts w:cs="メイリオ"/>
          <w:bCs/>
        </w:rPr>
      </w:pPr>
    </w:p>
    <w:p w14:paraId="1076A2AF" w14:textId="77777777" w:rsidR="008121F1" w:rsidRDefault="008121F1">
      <w:pPr>
        <w:adjustRightInd/>
        <w:snapToGrid/>
        <w:rPr>
          <w:rFonts w:cs="Century"/>
          <w:b/>
          <w:kern w:val="24"/>
          <w:szCs w:val="24"/>
        </w:rPr>
      </w:pPr>
      <w:bookmarkStart w:id="14" w:name="_相手側のファイル取得方法_1"/>
      <w:bookmarkStart w:id="15" w:name="_共有フォルダへのアクセス方法"/>
      <w:bookmarkEnd w:id="14"/>
      <w:bookmarkEnd w:id="15"/>
      <w:r>
        <w:br w:type="page"/>
      </w:r>
    </w:p>
    <w:p w14:paraId="36820ACA" w14:textId="53CDB79B" w:rsidR="006E0588" w:rsidRPr="00F560B2" w:rsidRDefault="00C87DDE" w:rsidP="00CC3260">
      <w:pPr>
        <w:pStyle w:val="1"/>
      </w:pPr>
      <w:bookmarkStart w:id="16" w:name="_Toc128400351"/>
      <w:r>
        <w:rPr>
          <w:rFonts w:hint="eastAsia"/>
          <w:lang w:eastAsia="ja-JP"/>
        </w:rPr>
        <w:lastRenderedPageBreak/>
        <w:t>共有先ユーザーによる</w:t>
      </w:r>
      <w:r w:rsidR="00EA34B9">
        <w:rPr>
          <w:rFonts w:hint="eastAsia"/>
          <w:lang w:eastAsia="ja-JP"/>
        </w:rPr>
        <w:t>共有フォルダ</w:t>
      </w:r>
      <w:r w:rsidR="005D3893">
        <w:rPr>
          <w:rFonts w:hint="eastAsia"/>
          <w:lang w:eastAsia="ja-JP"/>
        </w:rPr>
        <w:t>への</w:t>
      </w:r>
      <w:r w:rsidR="00EA34B9">
        <w:rPr>
          <w:rFonts w:hint="eastAsia"/>
          <w:lang w:eastAsia="ja-JP"/>
        </w:rPr>
        <w:t>アクセス</w:t>
      </w:r>
      <w:r w:rsidR="006F5D4B">
        <w:rPr>
          <w:rFonts w:hint="eastAsia"/>
          <w:lang w:eastAsia="ja-JP"/>
        </w:rPr>
        <w:t>方法</w:t>
      </w:r>
      <w:bookmarkEnd w:id="16"/>
    </w:p>
    <w:p w14:paraId="186697E2" w14:textId="5CD0B598" w:rsidR="00755185" w:rsidRDefault="00CA55AD" w:rsidP="00CA55AD">
      <w:pPr>
        <w:rPr>
          <w:rFonts w:cs="メイリオ"/>
        </w:rPr>
      </w:pPr>
      <w:r>
        <w:rPr>
          <w:rFonts w:cs="メイリオ" w:hint="eastAsia"/>
        </w:rPr>
        <w:t>「</w:t>
      </w:r>
      <w:hyperlink w:anchor="_共有フォルダ設定" w:history="1">
        <w:r w:rsidRPr="000A1725">
          <w:rPr>
            <w:rStyle w:val="a7"/>
            <w:rFonts w:cs="メイリオ" w:hint="eastAsia"/>
          </w:rPr>
          <w:t>2.1.</w:t>
        </w:r>
        <w:r w:rsidRPr="000A1725">
          <w:rPr>
            <w:rStyle w:val="a7"/>
            <w:rFonts w:cs="メイリオ"/>
          </w:rPr>
          <w:t xml:space="preserve"> 共有フォルダ設定</w:t>
        </w:r>
      </w:hyperlink>
      <w:r>
        <w:rPr>
          <w:rFonts w:cs="メイリオ" w:hint="eastAsia"/>
        </w:rPr>
        <w:t>」、「</w:t>
      </w:r>
      <w:hyperlink w:anchor="_共有フォルダ更新" w:history="1">
        <w:r w:rsidR="007C50EE">
          <w:rPr>
            <w:rStyle w:val="a7"/>
            <w:rFonts w:cs="メイリオ"/>
          </w:rPr>
          <w:t>2.2. 共有フォルダ更新</w:t>
        </w:r>
      </w:hyperlink>
      <w:r>
        <w:rPr>
          <w:rFonts w:cs="メイリオ" w:hint="eastAsia"/>
        </w:rPr>
        <w:t>」</w:t>
      </w:r>
      <w:r w:rsidR="00E07CE2">
        <w:rPr>
          <w:rFonts w:cs="メイリオ" w:hint="eastAsia"/>
        </w:rPr>
        <w:t>を</w:t>
      </w:r>
      <w:r w:rsidR="00A279C2" w:rsidRPr="00A279C2">
        <w:rPr>
          <w:rFonts w:cs="メイリオ" w:hint="eastAsia"/>
        </w:rPr>
        <w:t>実施後、共有先ユーザーが共有フォルダにアクセスする方法</w:t>
      </w:r>
      <w:r w:rsidR="008B7025">
        <w:rPr>
          <w:rFonts w:cs="メイリオ" w:hint="eastAsia"/>
          <w:kern w:val="0"/>
        </w:rPr>
        <w:t>を記載します。</w:t>
      </w:r>
    </w:p>
    <w:p w14:paraId="0A78591F" w14:textId="77777777" w:rsidR="00D30BBA" w:rsidRDefault="00D30BBA" w:rsidP="00CA55AD">
      <w:pPr>
        <w:rPr>
          <w:rFonts w:cs="メイリオ"/>
        </w:rPr>
      </w:pPr>
    </w:p>
    <w:p w14:paraId="10D997DB" w14:textId="63F8A2BD" w:rsidR="009F0CCB" w:rsidRDefault="00F16B51" w:rsidP="00CA55AD">
      <w:pPr>
        <w:rPr>
          <w:rFonts w:cs="メイリオ"/>
        </w:rPr>
      </w:pPr>
      <w:r>
        <w:rPr>
          <w:rFonts w:cs="メイリオ" w:hint="eastAsia"/>
        </w:rPr>
        <w:t>以下</w:t>
      </w:r>
      <w:r w:rsidR="00D30BBA">
        <w:rPr>
          <w:rFonts w:cs="メイリオ" w:hint="eastAsia"/>
        </w:rPr>
        <w:t>では、</w:t>
      </w:r>
      <w:r w:rsidR="009F0CCB">
        <w:rPr>
          <w:rFonts w:cs="メイリオ" w:hint="eastAsia"/>
        </w:rPr>
        <w:t>ユーザー「user0001」が「共有用ファイル.</w:t>
      </w:r>
      <w:r w:rsidR="009F0CCB">
        <w:rPr>
          <w:rFonts w:cs="メイリオ"/>
        </w:rPr>
        <w:t>docx</w:t>
      </w:r>
      <w:r w:rsidR="009F0CCB">
        <w:rPr>
          <w:rFonts w:cs="メイリオ" w:hint="eastAsia"/>
        </w:rPr>
        <w:t>」を配置した共有フォルダ「共有フォルダA」に、ユーザー「user0002」が読書可能、ユーザー「user0003」が読取専用で参加している</w:t>
      </w:r>
      <w:r>
        <w:rPr>
          <w:rFonts w:cs="メイリオ" w:hint="eastAsia"/>
        </w:rPr>
        <w:t>場合について記載しております。</w:t>
      </w:r>
    </w:p>
    <w:p w14:paraId="477D9F98" w14:textId="687C7709" w:rsidR="00244F00" w:rsidRDefault="00BF1303" w:rsidP="00BF1303">
      <w:pPr>
        <w:jc w:val="center"/>
        <w:rPr>
          <w:rFonts w:cs="メイリオ"/>
        </w:rPr>
      </w:pPr>
      <w:r>
        <w:rPr>
          <w:rFonts w:cs="メイリオ"/>
          <w:noProof/>
        </w:rPr>
        <w:drawing>
          <wp:inline distT="0" distB="0" distL="0" distR="0" wp14:anchorId="3998862E" wp14:editId="05A4BDCF">
            <wp:extent cx="4860000" cy="2340495"/>
            <wp:effectExtent l="19050" t="19050" r="17145" b="22225"/>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60000" cy="2340495"/>
                    </a:xfrm>
                    <a:prstGeom prst="rect">
                      <a:avLst/>
                    </a:prstGeom>
                    <a:noFill/>
                    <a:ln>
                      <a:solidFill>
                        <a:schemeClr val="bg1">
                          <a:lumMod val="85000"/>
                        </a:schemeClr>
                      </a:solidFill>
                    </a:ln>
                  </pic:spPr>
                </pic:pic>
              </a:graphicData>
            </a:graphic>
          </wp:inline>
        </w:drawing>
      </w:r>
    </w:p>
    <w:p w14:paraId="09EF7874" w14:textId="6DCC1245" w:rsidR="00BF1303" w:rsidRPr="00BF1303" w:rsidRDefault="00BF1303" w:rsidP="00BF1303">
      <w:pPr>
        <w:jc w:val="center"/>
        <w:rPr>
          <w:rFonts w:cs="メイリオ"/>
          <w:b/>
          <w:bCs/>
        </w:rPr>
      </w:pPr>
      <w:r w:rsidRPr="00BF1303">
        <w:rPr>
          <w:rFonts w:cs="メイリオ" w:hint="eastAsia"/>
          <w:b/>
          <w:bCs/>
        </w:rPr>
        <w:t>ファイル一覧</w:t>
      </w:r>
    </w:p>
    <w:p w14:paraId="20310DE1" w14:textId="4D05FDC1" w:rsidR="00552AA1" w:rsidRDefault="00552AA1" w:rsidP="00CA55AD">
      <w:pPr>
        <w:rPr>
          <w:rFonts w:cs="メイリオ"/>
        </w:rPr>
      </w:pPr>
    </w:p>
    <w:p w14:paraId="79E4A38F" w14:textId="339D000B" w:rsidR="00C56A66" w:rsidRPr="00C248E1" w:rsidRDefault="00C248E1" w:rsidP="00C248E1">
      <w:pPr>
        <w:rPr>
          <w:b/>
          <w:u w:val="single"/>
        </w:rPr>
      </w:pPr>
      <w:r w:rsidRPr="00C248E1">
        <w:rPr>
          <w:rFonts w:cs="メイリオ" w:hint="eastAsia"/>
          <w:b/>
          <w:u w:val="single"/>
        </w:rPr>
        <w:t>ユーザー「u</w:t>
      </w:r>
      <w:r w:rsidRPr="00C248E1">
        <w:rPr>
          <w:rFonts w:cs="メイリオ"/>
          <w:b/>
          <w:u w:val="single"/>
        </w:rPr>
        <w:t>ser0002</w:t>
      </w:r>
      <w:r w:rsidRPr="00C248E1">
        <w:rPr>
          <w:rFonts w:cs="メイリオ" w:hint="eastAsia"/>
          <w:b/>
          <w:u w:val="single"/>
        </w:rPr>
        <w:t>」の場合</w:t>
      </w:r>
    </w:p>
    <w:p w14:paraId="3338B3FF" w14:textId="77777777" w:rsidR="00D4797A" w:rsidRPr="00B069CA" w:rsidRDefault="00D4797A" w:rsidP="00B069CA">
      <w:pPr>
        <w:rPr>
          <w:rFonts w:cs="メイリオ"/>
        </w:rPr>
      </w:pPr>
      <w:r w:rsidRPr="00B069CA">
        <w:rPr>
          <w:rFonts w:cs="メイリオ" w:hint="eastAsia"/>
        </w:rPr>
        <w:t>ユーザー「u</w:t>
      </w:r>
      <w:r w:rsidRPr="00B069CA">
        <w:rPr>
          <w:rFonts w:cs="メイリオ"/>
        </w:rPr>
        <w:t>ser0002</w:t>
      </w:r>
      <w:r w:rsidRPr="00B069CA">
        <w:rPr>
          <w:rFonts w:cs="メイリオ" w:hint="eastAsia"/>
        </w:rPr>
        <w:t>」でログイン後、ファイル一覧画面から自身のユーザーフォルダをクリックします。</w:t>
      </w:r>
    </w:p>
    <w:p w14:paraId="2C405580" w14:textId="1BC74503" w:rsidR="00D4797A" w:rsidRDefault="00C43B42" w:rsidP="006A4AF0">
      <w:pPr>
        <w:jc w:val="center"/>
        <w:rPr>
          <w:rFonts w:cs="メイリオ"/>
        </w:rPr>
      </w:pPr>
      <w:r>
        <w:rPr>
          <w:rFonts w:cs="メイリオ"/>
          <w:noProof/>
        </w:rPr>
        <w:drawing>
          <wp:inline distT="0" distB="0" distL="0" distR="0" wp14:anchorId="58E38777" wp14:editId="1C1262E0">
            <wp:extent cx="4860000" cy="1914840"/>
            <wp:effectExtent l="19050" t="19050" r="17145" b="28575"/>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60000" cy="1914840"/>
                    </a:xfrm>
                    <a:prstGeom prst="rect">
                      <a:avLst/>
                    </a:prstGeom>
                    <a:noFill/>
                    <a:ln>
                      <a:solidFill>
                        <a:schemeClr val="bg1">
                          <a:lumMod val="85000"/>
                        </a:schemeClr>
                      </a:solidFill>
                    </a:ln>
                  </pic:spPr>
                </pic:pic>
              </a:graphicData>
            </a:graphic>
          </wp:inline>
        </w:drawing>
      </w:r>
    </w:p>
    <w:p w14:paraId="46AF3F82" w14:textId="523557DB" w:rsidR="006A4AF0" w:rsidRPr="006A4AF0" w:rsidRDefault="006A4AF0" w:rsidP="006A4AF0">
      <w:pPr>
        <w:jc w:val="center"/>
        <w:rPr>
          <w:rFonts w:cs="メイリオ"/>
          <w:b/>
          <w:bCs/>
        </w:rPr>
      </w:pPr>
      <w:r w:rsidRPr="006A4AF0">
        <w:rPr>
          <w:rFonts w:cs="メイリオ" w:hint="eastAsia"/>
          <w:b/>
          <w:bCs/>
        </w:rPr>
        <w:t>ファイル一覧</w:t>
      </w:r>
    </w:p>
    <w:p w14:paraId="4C4E3D62" w14:textId="1375C04F" w:rsidR="006A4AF0" w:rsidRPr="00B069CA" w:rsidRDefault="006A4AF0" w:rsidP="00B069CA">
      <w:pPr>
        <w:rPr>
          <w:rFonts w:cs="メイリオ"/>
        </w:rPr>
      </w:pPr>
      <w:r w:rsidRPr="00B069CA">
        <w:rPr>
          <w:rFonts w:cs="メイリオ" w:hint="eastAsia"/>
        </w:rPr>
        <w:lastRenderedPageBreak/>
        <w:t>ユーザーフォルダ直下にユーザー「user0001」が設定した共有フォルダである「共有フォルダA(user0001)」が表示されます。</w:t>
      </w:r>
    </w:p>
    <w:p w14:paraId="7095C8D7" w14:textId="22AED10D" w:rsidR="006A4AF0" w:rsidRPr="00B17E7F" w:rsidRDefault="006A4AF0" w:rsidP="00AC2358">
      <w:pPr>
        <w:pStyle w:val="ae"/>
        <w:numPr>
          <w:ilvl w:val="0"/>
          <w:numId w:val="19"/>
        </w:numPr>
        <w:ind w:leftChars="0"/>
        <w:rPr>
          <w:rFonts w:cs="メイリオ"/>
        </w:rPr>
      </w:pPr>
      <w:r w:rsidRPr="00B17E7F">
        <w:rPr>
          <w:rFonts w:cs="メイリオ" w:hint="eastAsia"/>
        </w:rPr>
        <w:t>括弧内には</w:t>
      </w:r>
      <w:r w:rsidR="00AC2358" w:rsidRPr="00AC2358">
        <w:rPr>
          <w:rFonts w:cs="メイリオ" w:hint="eastAsia"/>
        </w:rPr>
        <w:t>共有元ユーザー</w:t>
      </w:r>
      <w:r w:rsidR="00183E6C">
        <w:rPr>
          <w:rFonts w:cs="メイリオ" w:hint="eastAsia"/>
        </w:rPr>
        <w:t>の</w:t>
      </w:r>
      <w:r w:rsidRPr="00B17E7F">
        <w:rPr>
          <w:rFonts w:cs="メイリオ" w:hint="eastAsia"/>
        </w:rPr>
        <w:t>IDまたは名前が表示されます。</w:t>
      </w:r>
    </w:p>
    <w:p w14:paraId="6F07C050" w14:textId="24CBE644" w:rsidR="00E10F84" w:rsidRDefault="00E10F84" w:rsidP="00E10F84">
      <w:pPr>
        <w:jc w:val="center"/>
        <w:rPr>
          <w:rFonts w:cs="メイリオ"/>
        </w:rPr>
      </w:pPr>
      <w:r>
        <w:rPr>
          <w:rFonts w:cs="メイリオ"/>
          <w:noProof/>
        </w:rPr>
        <w:drawing>
          <wp:inline distT="0" distB="0" distL="0" distR="0" wp14:anchorId="4CEDDE47" wp14:editId="0867F974">
            <wp:extent cx="4860000" cy="1914840"/>
            <wp:effectExtent l="19050" t="19050" r="17145" b="285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60000" cy="1914840"/>
                    </a:xfrm>
                    <a:prstGeom prst="rect">
                      <a:avLst/>
                    </a:prstGeom>
                    <a:noFill/>
                    <a:ln>
                      <a:solidFill>
                        <a:schemeClr val="bg1">
                          <a:lumMod val="85000"/>
                        </a:schemeClr>
                      </a:solidFill>
                    </a:ln>
                  </pic:spPr>
                </pic:pic>
              </a:graphicData>
            </a:graphic>
          </wp:inline>
        </w:drawing>
      </w:r>
    </w:p>
    <w:p w14:paraId="3D4D734E" w14:textId="46CD5622" w:rsidR="00E10F84" w:rsidRPr="00E10F84" w:rsidRDefault="00E10F84" w:rsidP="00E10F84">
      <w:pPr>
        <w:jc w:val="center"/>
        <w:rPr>
          <w:rFonts w:cs="メイリオ"/>
          <w:b/>
          <w:bCs/>
        </w:rPr>
      </w:pPr>
      <w:r w:rsidRPr="00E10F84">
        <w:rPr>
          <w:rFonts w:cs="メイリオ" w:hint="eastAsia"/>
          <w:b/>
          <w:bCs/>
        </w:rPr>
        <w:t>ファイル一覧</w:t>
      </w:r>
    </w:p>
    <w:p w14:paraId="18CCC1BF" w14:textId="75EB7586" w:rsidR="006A4AF0" w:rsidRDefault="006A4AF0" w:rsidP="00CA55AD">
      <w:pPr>
        <w:rPr>
          <w:rFonts w:cs="メイリオ"/>
        </w:rPr>
      </w:pPr>
    </w:p>
    <w:p w14:paraId="02DF59FD" w14:textId="288138F0" w:rsidR="00E10F84" w:rsidRDefault="00E10F84" w:rsidP="00055787">
      <w:pPr>
        <w:rPr>
          <w:rFonts w:cs="メイリオ"/>
        </w:rPr>
      </w:pPr>
      <w:r w:rsidRPr="00055787">
        <w:rPr>
          <w:rFonts w:cs="メイリオ" w:hint="eastAsia"/>
        </w:rPr>
        <w:t>「共有フォルダA(user0001)」をクリックすると、ユーザー「user0001」が配置した「共有用ファイル.docx」を確認することができます。</w:t>
      </w:r>
    </w:p>
    <w:p w14:paraId="00721E3E" w14:textId="7C72EE5C" w:rsidR="005350C2" w:rsidRDefault="005350C2" w:rsidP="00055787">
      <w:pPr>
        <w:rPr>
          <w:rFonts w:cs="メイリオ"/>
        </w:rPr>
      </w:pPr>
      <w:r w:rsidRPr="006E3096">
        <w:rPr>
          <w:rFonts w:cs="メイリオ" w:hint="eastAsia"/>
        </w:rPr>
        <w:t>ユーザー「user000</w:t>
      </w:r>
      <w:r>
        <w:rPr>
          <w:rFonts w:cs="メイリオ" w:hint="eastAsia"/>
        </w:rPr>
        <w:t>2</w:t>
      </w:r>
      <w:r w:rsidRPr="006E3096">
        <w:rPr>
          <w:rFonts w:cs="メイリオ" w:hint="eastAsia"/>
        </w:rPr>
        <w:t>」は</w:t>
      </w:r>
      <w:r>
        <w:rPr>
          <w:rFonts w:cs="メイリオ" w:hint="eastAsia"/>
        </w:rPr>
        <w:t>読書可能</w:t>
      </w:r>
      <w:r w:rsidRPr="006E3096">
        <w:rPr>
          <w:rFonts w:cs="メイリオ" w:hint="eastAsia"/>
        </w:rPr>
        <w:t>で参加しているため、</w:t>
      </w:r>
      <w:r w:rsidR="00293B5F">
        <w:rPr>
          <w:rFonts w:cs="メイリオ" w:hint="eastAsia"/>
        </w:rPr>
        <w:t>ファイル</w:t>
      </w:r>
      <w:r w:rsidR="00EB056F">
        <w:rPr>
          <w:rFonts w:cs="メイリオ" w:hint="eastAsia"/>
        </w:rPr>
        <w:t>やフォルダの</w:t>
      </w:r>
      <w:r w:rsidR="00486D49">
        <w:rPr>
          <w:rFonts w:cs="メイリオ" w:hint="eastAsia"/>
        </w:rPr>
        <w:t>ダウンロード、</w:t>
      </w:r>
      <w:r w:rsidR="00293B5F">
        <w:rPr>
          <w:rFonts w:cs="メイリオ" w:hint="eastAsia"/>
        </w:rPr>
        <w:t>アップロード、フォルダ作成等を行うことができます。</w:t>
      </w:r>
    </w:p>
    <w:p w14:paraId="65089295" w14:textId="76EBF326" w:rsidR="00E10F84" w:rsidRDefault="00486DA7" w:rsidP="00486DA7">
      <w:pPr>
        <w:jc w:val="center"/>
        <w:rPr>
          <w:rFonts w:cs="メイリオ"/>
        </w:rPr>
      </w:pPr>
      <w:r>
        <w:rPr>
          <w:rFonts w:cs="メイリオ" w:hint="eastAsia"/>
          <w:noProof/>
        </w:rPr>
        <w:drawing>
          <wp:inline distT="0" distB="0" distL="0" distR="0" wp14:anchorId="3D9CAD20" wp14:editId="17D994F6">
            <wp:extent cx="4860000" cy="1817235"/>
            <wp:effectExtent l="19050" t="19050" r="17145" b="12065"/>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60000" cy="1817235"/>
                    </a:xfrm>
                    <a:prstGeom prst="rect">
                      <a:avLst/>
                    </a:prstGeom>
                    <a:noFill/>
                    <a:ln>
                      <a:solidFill>
                        <a:schemeClr val="bg1">
                          <a:lumMod val="85000"/>
                        </a:schemeClr>
                      </a:solidFill>
                    </a:ln>
                  </pic:spPr>
                </pic:pic>
              </a:graphicData>
            </a:graphic>
          </wp:inline>
        </w:drawing>
      </w:r>
    </w:p>
    <w:p w14:paraId="54DBDF88" w14:textId="3E3564B2" w:rsidR="00486DA7" w:rsidRPr="00486DA7" w:rsidRDefault="00486DA7" w:rsidP="00486DA7">
      <w:pPr>
        <w:jc w:val="center"/>
        <w:rPr>
          <w:rFonts w:cs="メイリオ"/>
          <w:b/>
          <w:bCs/>
        </w:rPr>
      </w:pPr>
      <w:r w:rsidRPr="00486DA7">
        <w:rPr>
          <w:rFonts w:cs="メイリオ" w:hint="eastAsia"/>
          <w:b/>
          <w:bCs/>
        </w:rPr>
        <w:t>ファイル一覧</w:t>
      </w:r>
    </w:p>
    <w:p w14:paraId="6B1D61A1" w14:textId="6D691166" w:rsidR="00E672BB" w:rsidRDefault="00E672BB" w:rsidP="00CA55AD">
      <w:pPr>
        <w:rPr>
          <w:rFonts w:cs="メイリオ"/>
        </w:rPr>
      </w:pPr>
    </w:p>
    <w:p w14:paraId="72CD6E50" w14:textId="39796C81" w:rsidR="00AD767E" w:rsidRDefault="00AD767E">
      <w:pPr>
        <w:adjustRightInd/>
        <w:snapToGrid/>
        <w:rPr>
          <w:rFonts w:cs="メイリオ"/>
        </w:rPr>
      </w:pPr>
      <w:r>
        <w:rPr>
          <w:rFonts w:cs="メイリオ"/>
        </w:rPr>
        <w:br w:type="page"/>
      </w:r>
    </w:p>
    <w:p w14:paraId="342B718A" w14:textId="129CF4AE" w:rsidR="00C248E1" w:rsidRPr="00C248E1" w:rsidRDefault="00C248E1" w:rsidP="00CA55AD">
      <w:pPr>
        <w:rPr>
          <w:rFonts w:cs="メイリオ"/>
          <w:b/>
          <w:u w:val="single"/>
        </w:rPr>
      </w:pPr>
      <w:r w:rsidRPr="00C248E1">
        <w:rPr>
          <w:rFonts w:cs="メイリオ" w:hint="eastAsia"/>
          <w:b/>
          <w:u w:val="single"/>
        </w:rPr>
        <w:lastRenderedPageBreak/>
        <w:t>ユーザー「user0003」の場合</w:t>
      </w:r>
    </w:p>
    <w:p w14:paraId="141ADF98" w14:textId="6CBDDD45" w:rsidR="006E3096" w:rsidRDefault="00486DA7" w:rsidP="006E3096">
      <w:pPr>
        <w:rPr>
          <w:rFonts w:cs="メイリオ"/>
        </w:rPr>
      </w:pPr>
      <w:r w:rsidRPr="006E3096">
        <w:rPr>
          <w:rFonts w:cs="メイリオ" w:hint="eastAsia"/>
        </w:rPr>
        <w:t>ユーザー「user0003」も</w:t>
      </w:r>
      <w:r w:rsidR="00A506D3">
        <w:rPr>
          <w:rFonts w:cs="メイリオ" w:hint="eastAsia"/>
        </w:rPr>
        <w:t>ユーザー「user0002」</w:t>
      </w:r>
      <w:r w:rsidRPr="006E3096">
        <w:rPr>
          <w:rFonts w:cs="メイリオ" w:hint="eastAsia"/>
        </w:rPr>
        <w:t>同様の手順で共有フォルダAにアクセスし、「user0001」が配置した「共有用ファイル.docx」を確認することができます。</w:t>
      </w:r>
    </w:p>
    <w:p w14:paraId="5B7F598F" w14:textId="045000B5" w:rsidR="00486DA7" w:rsidRPr="006E3096" w:rsidRDefault="00CB07B5" w:rsidP="006E3096">
      <w:pPr>
        <w:rPr>
          <w:rFonts w:cs="メイリオ"/>
        </w:rPr>
      </w:pPr>
      <w:r>
        <w:rPr>
          <w:rFonts w:cs="メイリオ" w:hint="eastAsia"/>
        </w:rPr>
        <w:t>ただし</w:t>
      </w:r>
      <w:r w:rsidR="006E3096">
        <w:rPr>
          <w:rFonts w:cs="メイリオ" w:hint="eastAsia"/>
        </w:rPr>
        <w:t>、</w:t>
      </w:r>
      <w:r w:rsidR="00486DA7" w:rsidRPr="006E3096">
        <w:rPr>
          <w:rFonts w:cs="メイリオ" w:hint="eastAsia"/>
        </w:rPr>
        <w:t>ユーザー「user0003」は読取専用で参加しているため、上部メニューに「新規フォルダ作成」や「アップロード」が表示されず、ファイルやフォルダのダウンロードのみ行うことができます。</w:t>
      </w:r>
    </w:p>
    <w:p w14:paraId="58352982" w14:textId="64274581" w:rsidR="00486DA7" w:rsidRDefault="001121B1" w:rsidP="00C162BB">
      <w:pPr>
        <w:jc w:val="center"/>
        <w:rPr>
          <w:rFonts w:cs="メイリオ"/>
        </w:rPr>
      </w:pPr>
      <w:r>
        <w:rPr>
          <w:rFonts w:cs="メイリオ"/>
          <w:noProof/>
        </w:rPr>
        <w:drawing>
          <wp:inline distT="0" distB="0" distL="0" distR="0" wp14:anchorId="59CB5427" wp14:editId="11344F3A">
            <wp:extent cx="4860000" cy="1903095"/>
            <wp:effectExtent l="19050" t="19050" r="17145" b="20955"/>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60000" cy="1903095"/>
                    </a:xfrm>
                    <a:prstGeom prst="rect">
                      <a:avLst/>
                    </a:prstGeom>
                    <a:noFill/>
                    <a:ln>
                      <a:solidFill>
                        <a:schemeClr val="bg1">
                          <a:lumMod val="85000"/>
                        </a:schemeClr>
                      </a:solidFill>
                    </a:ln>
                  </pic:spPr>
                </pic:pic>
              </a:graphicData>
            </a:graphic>
          </wp:inline>
        </w:drawing>
      </w:r>
    </w:p>
    <w:p w14:paraId="51A26132" w14:textId="629ADF4E" w:rsidR="00C162BB" w:rsidRDefault="00C162BB" w:rsidP="00C162BB">
      <w:pPr>
        <w:jc w:val="center"/>
        <w:rPr>
          <w:rFonts w:cs="メイリオ"/>
          <w:b/>
          <w:bCs/>
        </w:rPr>
      </w:pPr>
      <w:r w:rsidRPr="00C162BB">
        <w:rPr>
          <w:rFonts w:cs="メイリオ" w:hint="eastAsia"/>
          <w:b/>
          <w:bCs/>
        </w:rPr>
        <w:t>ファイル一覧</w:t>
      </w:r>
    </w:p>
    <w:p w14:paraId="6A758CDF" w14:textId="7918002A" w:rsidR="00FD219E" w:rsidRDefault="00FD219E" w:rsidP="00FD219E">
      <w:pPr>
        <w:rPr>
          <w:rFonts w:cs="メイリオ"/>
        </w:rPr>
      </w:pPr>
    </w:p>
    <w:p w14:paraId="5512728F" w14:textId="77777777" w:rsidR="002B1F0A" w:rsidRDefault="002B1F0A">
      <w:pPr>
        <w:adjustRightInd/>
        <w:snapToGrid/>
        <w:rPr>
          <w:rFonts w:cs="Century"/>
          <w:b/>
          <w:kern w:val="24"/>
          <w:szCs w:val="24"/>
          <w:lang w:eastAsia="ar-SA"/>
        </w:rPr>
      </w:pPr>
      <w:r>
        <w:br w:type="page"/>
      </w:r>
    </w:p>
    <w:p w14:paraId="28CB55A7" w14:textId="3A97A815" w:rsidR="0078270A" w:rsidRDefault="000149A1" w:rsidP="0078270A">
      <w:pPr>
        <w:pStyle w:val="1"/>
      </w:pPr>
      <w:bookmarkStart w:id="17" w:name="_Toc128400352"/>
      <w:r>
        <w:rPr>
          <w:rFonts w:hint="eastAsia"/>
          <w:lang w:eastAsia="ja-JP"/>
        </w:rPr>
        <w:lastRenderedPageBreak/>
        <w:t>共有先ユーザーによる</w:t>
      </w:r>
      <w:r w:rsidR="0078270A">
        <w:rPr>
          <w:rFonts w:hint="eastAsia"/>
        </w:rPr>
        <w:t>共有フォルダ</w:t>
      </w:r>
      <w:r w:rsidR="00FA6D99">
        <w:rPr>
          <w:rFonts w:hint="eastAsia"/>
          <w:lang w:eastAsia="ja-JP"/>
        </w:rPr>
        <w:t>の</w:t>
      </w:r>
      <w:r w:rsidR="00591EA3">
        <w:rPr>
          <w:rFonts w:hint="eastAsia"/>
          <w:lang w:eastAsia="ja-JP"/>
        </w:rPr>
        <w:t>解除</w:t>
      </w:r>
      <w:bookmarkEnd w:id="17"/>
    </w:p>
    <w:p w14:paraId="6A60BEE5" w14:textId="2C5B4618" w:rsidR="00591EA3" w:rsidRDefault="00806197" w:rsidP="00591EA3">
      <w:pPr>
        <w:rPr>
          <w:rFonts w:cs="メイリオ"/>
        </w:rPr>
      </w:pPr>
      <w:r w:rsidRPr="00F049C2">
        <w:rPr>
          <w:rFonts w:cs="メイリオ"/>
        </w:rPr>
        <w:t>共有元ユーザー</w:t>
      </w:r>
      <w:r>
        <w:rPr>
          <w:rFonts w:cs="メイリオ" w:hint="eastAsia"/>
        </w:rPr>
        <w:t>は「</w:t>
      </w:r>
      <w:hyperlink w:anchor="_共有フォルダ更新" w:history="1">
        <w:r>
          <w:rPr>
            <w:rStyle w:val="a7"/>
            <w:rFonts w:cs="メイリオ"/>
          </w:rPr>
          <w:t>2.2.共有フォルダ更新</w:t>
        </w:r>
      </w:hyperlink>
      <w:r>
        <w:rPr>
          <w:rFonts w:cs="メイリオ" w:hint="eastAsia"/>
        </w:rPr>
        <w:t>」で</w:t>
      </w:r>
      <w:r w:rsidRPr="00F049C2">
        <w:rPr>
          <w:rFonts w:cs="メイリオ" w:hint="eastAsia"/>
        </w:rPr>
        <w:t>共有フォルダからユーザーを外す</w:t>
      </w:r>
      <w:r>
        <w:rPr>
          <w:rFonts w:cs="メイリオ" w:hint="eastAsia"/>
        </w:rPr>
        <w:t>ことができますが、</w:t>
      </w:r>
      <w:r w:rsidR="00AF4B7B" w:rsidRPr="00194E2C">
        <w:rPr>
          <w:rFonts w:cs="メイリオ" w:hint="eastAsia"/>
        </w:rPr>
        <w:t>共有先ユーザーが共有フ</w:t>
      </w:r>
      <w:r w:rsidR="00AF4B7B">
        <w:rPr>
          <w:rFonts w:cs="メイリオ" w:hint="eastAsia"/>
        </w:rPr>
        <w:t>ォルダの解除を行い自分で共有フォルダから外れることもできます。</w:t>
      </w:r>
      <w:r>
        <w:rPr>
          <w:rFonts w:cs="メイリオ" w:hint="eastAsia"/>
        </w:rPr>
        <w:t>ここではその方法について記載します。</w:t>
      </w:r>
    </w:p>
    <w:p w14:paraId="1C884F4E" w14:textId="77777777" w:rsidR="00591EA3" w:rsidRDefault="00591EA3" w:rsidP="00591EA3">
      <w:pPr>
        <w:pStyle w:val="ae"/>
        <w:numPr>
          <w:ilvl w:val="0"/>
          <w:numId w:val="19"/>
        </w:numPr>
        <w:ind w:leftChars="0"/>
      </w:pPr>
      <w:r>
        <w:rPr>
          <w:rFonts w:hint="eastAsia"/>
        </w:rPr>
        <w:t>Proself</w:t>
      </w:r>
      <w:r>
        <w:t xml:space="preserve"> </w:t>
      </w:r>
      <w:r>
        <w:rPr>
          <w:rFonts w:hint="eastAsia"/>
        </w:rPr>
        <w:t>Ver5.60以上でご利用可能です。</w:t>
      </w:r>
    </w:p>
    <w:p w14:paraId="4CE0683B" w14:textId="51DDF671" w:rsidR="0067629D" w:rsidRDefault="0067629D" w:rsidP="00FD219E">
      <w:pPr>
        <w:rPr>
          <w:rFonts w:cs="メイリオ"/>
        </w:rPr>
      </w:pPr>
    </w:p>
    <w:p w14:paraId="21F10E40" w14:textId="5DDC5735" w:rsidR="00FF1700" w:rsidRDefault="00FF1700" w:rsidP="00FF1700">
      <w:pPr>
        <w:rPr>
          <w:rFonts w:cs="メイリオ"/>
        </w:rPr>
      </w:pPr>
      <w:r>
        <w:rPr>
          <w:rFonts w:cs="メイリオ" w:hint="eastAsia"/>
        </w:rPr>
        <w:t>以下はユーザー「user000</w:t>
      </w:r>
      <w:r>
        <w:rPr>
          <w:rFonts w:cs="メイリオ"/>
        </w:rPr>
        <w:t>2</w:t>
      </w:r>
      <w:r>
        <w:rPr>
          <w:rFonts w:cs="メイリオ" w:hint="eastAsia"/>
        </w:rPr>
        <w:t>」が、ユーザー「user0001」によって共有されている「共有フォルダA」を解除する手順となります。</w:t>
      </w:r>
    </w:p>
    <w:p w14:paraId="4B443D5E" w14:textId="592DDC33" w:rsidR="002E079E" w:rsidRDefault="002E079E" w:rsidP="00FD219E">
      <w:pPr>
        <w:rPr>
          <w:rFonts w:cs="メイリオ"/>
        </w:rPr>
      </w:pPr>
    </w:p>
    <w:p w14:paraId="3CA3A566" w14:textId="77777777" w:rsidR="00A80F0E" w:rsidRPr="00B069CA" w:rsidRDefault="00A80F0E" w:rsidP="00A80F0E">
      <w:pPr>
        <w:rPr>
          <w:rFonts w:cs="メイリオ"/>
        </w:rPr>
      </w:pPr>
      <w:r w:rsidRPr="00B069CA">
        <w:rPr>
          <w:rFonts w:cs="メイリオ" w:hint="eastAsia"/>
        </w:rPr>
        <w:t>ユーザー「u</w:t>
      </w:r>
      <w:r w:rsidRPr="00B069CA">
        <w:rPr>
          <w:rFonts w:cs="メイリオ"/>
        </w:rPr>
        <w:t>ser0002</w:t>
      </w:r>
      <w:r w:rsidRPr="00B069CA">
        <w:rPr>
          <w:rFonts w:cs="メイリオ" w:hint="eastAsia"/>
        </w:rPr>
        <w:t>」でログイン後、ファイル一覧画面から自身のユーザーフォルダをクリックします。</w:t>
      </w:r>
    </w:p>
    <w:p w14:paraId="4F65851D" w14:textId="675D663B" w:rsidR="00FF1700" w:rsidRPr="00A80F0E" w:rsidRDefault="00A80F0E" w:rsidP="00A80F0E">
      <w:pPr>
        <w:jc w:val="center"/>
        <w:rPr>
          <w:rFonts w:cs="メイリオ"/>
        </w:rPr>
      </w:pPr>
      <w:r>
        <w:rPr>
          <w:noProof/>
        </w:rPr>
        <w:drawing>
          <wp:inline distT="0" distB="0" distL="0" distR="0" wp14:anchorId="0527DF92" wp14:editId="1ED01DD8">
            <wp:extent cx="4860000" cy="1129848"/>
            <wp:effectExtent l="19050" t="19050" r="17145" b="1333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60000" cy="1129848"/>
                    </a:xfrm>
                    <a:prstGeom prst="rect">
                      <a:avLst/>
                    </a:prstGeom>
                    <a:ln>
                      <a:solidFill>
                        <a:schemeClr val="bg1">
                          <a:lumMod val="85000"/>
                        </a:schemeClr>
                      </a:solidFill>
                    </a:ln>
                  </pic:spPr>
                </pic:pic>
              </a:graphicData>
            </a:graphic>
          </wp:inline>
        </w:drawing>
      </w:r>
    </w:p>
    <w:p w14:paraId="5D6FCE00" w14:textId="319D3122" w:rsidR="00FF1700" w:rsidRPr="00A80F0E" w:rsidRDefault="00A80F0E" w:rsidP="00A80F0E">
      <w:pPr>
        <w:jc w:val="center"/>
        <w:rPr>
          <w:rFonts w:cs="メイリオ"/>
          <w:b/>
        </w:rPr>
      </w:pPr>
      <w:r w:rsidRPr="00A80F0E">
        <w:rPr>
          <w:rFonts w:cs="メイリオ" w:hint="eastAsia"/>
          <w:b/>
        </w:rPr>
        <w:t>ファイル一覧</w:t>
      </w:r>
    </w:p>
    <w:p w14:paraId="2B508821" w14:textId="17FCDD4B" w:rsidR="00371CBE" w:rsidRDefault="00371CBE" w:rsidP="00FD219E">
      <w:pPr>
        <w:rPr>
          <w:rFonts w:cs="メイリオ"/>
        </w:rPr>
      </w:pPr>
    </w:p>
    <w:p w14:paraId="346F1133" w14:textId="77777777" w:rsidR="003706AF" w:rsidRPr="00B069CA" w:rsidRDefault="003706AF" w:rsidP="003706AF">
      <w:pPr>
        <w:rPr>
          <w:rFonts w:cs="メイリオ"/>
        </w:rPr>
      </w:pPr>
      <w:r w:rsidRPr="00B069CA">
        <w:rPr>
          <w:rFonts w:cs="メイリオ" w:hint="eastAsia"/>
        </w:rPr>
        <w:t>ユーザーフォルダ直下にユーザー「user0001」が設定した共有フォルダである「共有フォルダA(user0001)」が表示されます。</w:t>
      </w:r>
    </w:p>
    <w:p w14:paraId="23F3A154" w14:textId="3CD4D500" w:rsidR="003706AF" w:rsidRPr="00B17E7F" w:rsidRDefault="003706AF" w:rsidP="00AC2358">
      <w:pPr>
        <w:pStyle w:val="ae"/>
        <w:numPr>
          <w:ilvl w:val="0"/>
          <w:numId w:val="19"/>
        </w:numPr>
        <w:ind w:leftChars="0"/>
        <w:rPr>
          <w:rFonts w:cs="メイリオ"/>
        </w:rPr>
      </w:pPr>
      <w:r w:rsidRPr="00B17E7F">
        <w:rPr>
          <w:rFonts w:cs="メイリオ" w:hint="eastAsia"/>
        </w:rPr>
        <w:t>括弧内には</w:t>
      </w:r>
      <w:r w:rsidR="00AC2358" w:rsidRPr="00AC2358">
        <w:rPr>
          <w:rFonts w:cs="メイリオ" w:hint="eastAsia"/>
        </w:rPr>
        <w:t>共有元ユーザー</w:t>
      </w:r>
      <w:r w:rsidR="00183E6C">
        <w:rPr>
          <w:rFonts w:cs="メイリオ" w:hint="eastAsia"/>
        </w:rPr>
        <w:t>の</w:t>
      </w:r>
      <w:r w:rsidRPr="00B17E7F">
        <w:rPr>
          <w:rFonts w:cs="メイリオ" w:hint="eastAsia"/>
        </w:rPr>
        <w:t>IDまたは名前が表示されます。</w:t>
      </w:r>
    </w:p>
    <w:p w14:paraId="5AC24C14" w14:textId="0418FDDC" w:rsidR="003706AF" w:rsidRDefault="000A73AA" w:rsidP="000A73AA">
      <w:pPr>
        <w:jc w:val="center"/>
        <w:rPr>
          <w:rFonts w:cs="メイリオ"/>
        </w:rPr>
      </w:pPr>
      <w:r>
        <w:rPr>
          <w:noProof/>
        </w:rPr>
        <w:drawing>
          <wp:inline distT="0" distB="0" distL="0" distR="0" wp14:anchorId="4DCF9299" wp14:editId="31159CAB">
            <wp:extent cx="4860000" cy="1202427"/>
            <wp:effectExtent l="19050" t="19050" r="17145" b="1714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60000" cy="1202427"/>
                    </a:xfrm>
                    <a:prstGeom prst="rect">
                      <a:avLst/>
                    </a:prstGeom>
                    <a:ln>
                      <a:solidFill>
                        <a:schemeClr val="bg1">
                          <a:lumMod val="85000"/>
                        </a:schemeClr>
                      </a:solidFill>
                    </a:ln>
                  </pic:spPr>
                </pic:pic>
              </a:graphicData>
            </a:graphic>
          </wp:inline>
        </w:drawing>
      </w:r>
    </w:p>
    <w:p w14:paraId="39EF18C4" w14:textId="3A73F59E" w:rsidR="003706AF" w:rsidRPr="000A73AA" w:rsidRDefault="000A73AA" w:rsidP="000A73AA">
      <w:pPr>
        <w:jc w:val="center"/>
        <w:rPr>
          <w:rFonts w:cs="メイリオ"/>
          <w:b/>
        </w:rPr>
      </w:pPr>
      <w:r w:rsidRPr="000A73AA">
        <w:rPr>
          <w:rFonts w:cs="メイリオ" w:hint="eastAsia"/>
          <w:b/>
        </w:rPr>
        <w:t>ファイル一覧</w:t>
      </w:r>
    </w:p>
    <w:p w14:paraId="7D618ABE" w14:textId="4AEB83D0" w:rsidR="0078270A" w:rsidRDefault="0078270A" w:rsidP="00FD219E">
      <w:pPr>
        <w:rPr>
          <w:rFonts w:cs="メイリオ"/>
        </w:rPr>
      </w:pPr>
    </w:p>
    <w:p w14:paraId="1B8FE57E" w14:textId="32388F9B" w:rsidR="003858DB" w:rsidRPr="00543784" w:rsidRDefault="003858DB" w:rsidP="003858DB">
      <w:r w:rsidRPr="00055787">
        <w:rPr>
          <w:rFonts w:cs="メイリオ" w:hint="eastAsia"/>
        </w:rPr>
        <w:lastRenderedPageBreak/>
        <w:t>「共有フォルダA(user0001)」</w:t>
      </w:r>
      <w:r>
        <w:rPr>
          <w:rFonts w:cs="メイリオ" w:hint="eastAsia"/>
        </w:rPr>
        <w:t>を選択し、画面右上の「i」ボタンをクリックして詳細画面を開き、「共有フォルダ」の右側にある</w:t>
      </w:r>
      <w:r w:rsidR="007D2496">
        <w:rPr>
          <w:rFonts w:cs="メイリオ" w:hint="eastAsia"/>
        </w:rPr>
        <w:t>解除</w:t>
      </w:r>
      <w:r>
        <w:rPr>
          <w:rFonts w:cs="メイリオ" w:hint="eastAsia"/>
        </w:rPr>
        <w:t>アイコンをクリックします。</w:t>
      </w:r>
    </w:p>
    <w:p w14:paraId="482CA432" w14:textId="33AF33B1" w:rsidR="00C335D1" w:rsidRDefault="00BE457D" w:rsidP="00EB6A74">
      <w:pPr>
        <w:jc w:val="center"/>
        <w:rPr>
          <w:rFonts w:cs="メイリオ"/>
        </w:rPr>
      </w:pPr>
      <w:r>
        <w:rPr>
          <w:noProof/>
        </w:rPr>
        <mc:AlternateContent>
          <mc:Choice Requires="wps">
            <w:drawing>
              <wp:anchor distT="0" distB="0" distL="114300" distR="114300" simplePos="0" relativeHeight="251769856" behindDoc="0" locked="0" layoutInCell="1" allowOverlap="1" wp14:anchorId="0D994F01" wp14:editId="2528249D">
                <wp:simplePos x="0" y="0"/>
                <wp:positionH relativeFrom="column">
                  <wp:posOffset>4922520</wp:posOffset>
                </wp:positionH>
                <wp:positionV relativeFrom="paragraph">
                  <wp:posOffset>267335</wp:posOffset>
                </wp:positionV>
                <wp:extent cx="190500" cy="17145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4570C" id="正方形/長方形 12" o:spid="_x0000_s1026" style="position:absolute;left:0;text-align:left;margin-left:387.6pt;margin-top:21.05pt;width:15pt;height:13.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" filled="f" strokecolor="red" strokeweight="2pt"/>
            </w:pict>
          </mc:Fallback>
        </mc:AlternateContent>
      </w:r>
      <w:r w:rsidR="007D2496">
        <w:rPr>
          <w:noProof/>
        </w:rPr>
        <mc:AlternateContent>
          <mc:Choice Requires="wps">
            <w:drawing>
              <wp:anchor distT="0" distB="0" distL="114300" distR="114300" simplePos="0" relativeHeight="251749376" behindDoc="0" locked="0" layoutInCell="1" allowOverlap="1" wp14:anchorId="43F79D2E" wp14:editId="1011625F">
                <wp:simplePos x="0" y="0"/>
                <wp:positionH relativeFrom="column">
                  <wp:posOffset>4825365</wp:posOffset>
                </wp:positionH>
                <wp:positionV relativeFrom="paragraph">
                  <wp:posOffset>2410460</wp:posOffset>
                </wp:positionV>
                <wp:extent cx="190500" cy="171450"/>
                <wp:effectExtent l="0" t="0" r="19050" b="19050"/>
                <wp:wrapNone/>
                <wp:docPr id="105" name="正方形/長方形 105"/>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D7A2E" id="正方形/長方形 105" o:spid="_x0000_s1026" style="position:absolute;left:0;text-align:left;margin-left:379.95pt;margin-top:189.8pt;width:15pt;height:13.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" filled="f" strokecolor="red" strokeweight="2pt"/>
            </w:pict>
          </mc:Fallback>
        </mc:AlternateContent>
      </w:r>
      <w:r w:rsidR="00EB6A74">
        <w:rPr>
          <w:noProof/>
        </w:rPr>
        <w:drawing>
          <wp:inline distT="0" distB="0" distL="0" distR="0" wp14:anchorId="239F42E8" wp14:editId="05F786FF">
            <wp:extent cx="4860000" cy="3215807"/>
            <wp:effectExtent l="19050" t="19050" r="17145" b="2286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60000" cy="3215807"/>
                    </a:xfrm>
                    <a:prstGeom prst="rect">
                      <a:avLst/>
                    </a:prstGeom>
                    <a:ln>
                      <a:solidFill>
                        <a:schemeClr val="bg1">
                          <a:lumMod val="85000"/>
                        </a:schemeClr>
                      </a:solidFill>
                    </a:ln>
                  </pic:spPr>
                </pic:pic>
              </a:graphicData>
            </a:graphic>
          </wp:inline>
        </w:drawing>
      </w:r>
    </w:p>
    <w:p w14:paraId="4F2D19E5" w14:textId="3B32D791" w:rsidR="003858DB" w:rsidRPr="007F6916" w:rsidRDefault="007F6916" w:rsidP="007F6916">
      <w:pPr>
        <w:jc w:val="center"/>
        <w:rPr>
          <w:rFonts w:cs="メイリオ"/>
          <w:b/>
        </w:rPr>
      </w:pPr>
      <w:r w:rsidRPr="007F6916">
        <w:rPr>
          <w:rFonts w:cs="メイリオ" w:hint="eastAsia"/>
          <w:b/>
        </w:rPr>
        <w:t>詳細画面</w:t>
      </w:r>
    </w:p>
    <w:p w14:paraId="33C5765D" w14:textId="41FBC740" w:rsidR="003858DB" w:rsidRDefault="003858DB" w:rsidP="00FD219E">
      <w:pPr>
        <w:rPr>
          <w:rFonts w:cs="メイリオ"/>
        </w:rPr>
      </w:pPr>
    </w:p>
    <w:p w14:paraId="7317C620" w14:textId="56232AB9" w:rsidR="00EA4C8D" w:rsidRDefault="00A25FC9" w:rsidP="00FD219E">
      <w:pPr>
        <w:rPr>
          <w:rFonts w:cs="メイリオ"/>
        </w:rPr>
      </w:pPr>
      <w:r>
        <w:rPr>
          <w:rFonts w:hint="eastAsia"/>
        </w:rPr>
        <w:t>共有フォルダ解除ダイアログが表示されますので、「解除」をクリックします。</w:t>
      </w:r>
    </w:p>
    <w:p w14:paraId="367710F9" w14:textId="66C1D109" w:rsidR="00232F5E" w:rsidRDefault="00A25FC9" w:rsidP="00EA4C8D">
      <w:pPr>
        <w:jc w:val="center"/>
        <w:rPr>
          <w:rFonts w:cs="メイリオ"/>
        </w:rPr>
      </w:pPr>
      <w:r>
        <w:rPr>
          <w:noProof/>
        </w:rPr>
        <mc:AlternateContent>
          <mc:Choice Requires="wps">
            <w:drawing>
              <wp:anchor distT="0" distB="0" distL="114300" distR="114300" simplePos="0" relativeHeight="251751424" behindDoc="0" locked="0" layoutInCell="1" allowOverlap="1" wp14:anchorId="347D237B" wp14:editId="040285C2">
                <wp:simplePos x="0" y="0"/>
                <wp:positionH relativeFrom="column">
                  <wp:posOffset>2205990</wp:posOffset>
                </wp:positionH>
                <wp:positionV relativeFrom="paragraph">
                  <wp:posOffset>1974214</wp:posOffset>
                </wp:positionV>
                <wp:extent cx="990600" cy="219075"/>
                <wp:effectExtent l="0" t="0" r="19050" b="28575"/>
                <wp:wrapNone/>
                <wp:docPr id="107" name="正方形/長方形 107"/>
                <wp:cNvGraphicFramePr/>
                <a:graphic xmlns:a="http://schemas.openxmlformats.org/drawingml/2006/main">
                  <a:graphicData uri="http://schemas.microsoft.com/office/word/2010/wordprocessingShape">
                    <wps:wsp>
                      <wps:cNvSpPr/>
                      <wps:spPr>
                        <a:xfrm>
                          <a:off x="0" y="0"/>
                          <a:ext cx="9906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51EDE" id="正方形/長方形 107" o:spid="_x0000_s1026" style="position:absolute;left:0;text-align:left;margin-left:173.7pt;margin-top:155.45pt;width:78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" filled="f" strokecolor="red" strokeweight="2pt"/>
            </w:pict>
          </mc:Fallback>
        </mc:AlternateContent>
      </w:r>
      <w:r w:rsidR="00EA4C8D">
        <w:rPr>
          <w:noProof/>
        </w:rPr>
        <w:drawing>
          <wp:inline distT="0" distB="0" distL="0" distR="0" wp14:anchorId="313D016C" wp14:editId="6FD221E4">
            <wp:extent cx="2880000" cy="2225455"/>
            <wp:effectExtent l="19050" t="19050" r="15875" b="2286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80000" cy="2225455"/>
                    </a:xfrm>
                    <a:prstGeom prst="rect">
                      <a:avLst/>
                    </a:prstGeom>
                    <a:ln>
                      <a:solidFill>
                        <a:schemeClr val="bg1">
                          <a:lumMod val="85000"/>
                        </a:schemeClr>
                      </a:solidFill>
                    </a:ln>
                  </pic:spPr>
                </pic:pic>
              </a:graphicData>
            </a:graphic>
          </wp:inline>
        </w:drawing>
      </w:r>
    </w:p>
    <w:p w14:paraId="3F002083" w14:textId="3943CFC0" w:rsidR="00232F5E" w:rsidRPr="00630BCC" w:rsidRDefault="00630BCC" w:rsidP="00630BCC">
      <w:pPr>
        <w:jc w:val="center"/>
        <w:rPr>
          <w:rFonts w:cs="メイリオ"/>
          <w:b/>
        </w:rPr>
      </w:pPr>
      <w:r w:rsidRPr="00630BCC">
        <w:rPr>
          <w:rFonts w:cs="メイリオ" w:hint="eastAsia"/>
          <w:b/>
        </w:rPr>
        <w:t>共有フォルダ解除</w:t>
      </w:r>
    </w:p>
    <w:p w14:paraId="74DE82A6" w14:textId="6C309F9B" w:rsidR="00630BCC" w:rsidRDefault="00630BCC" w:rsidP="00FD219E">
      <w:pPr>
        <w:rPr>
          <w:rFonts w:cs="メイリオ"/>
        </w:rPr>
      </w:pPr>
    </w:p>
    <w:p w14:paraId="2067F51F" w14:textId="70362E3D" w:rsidR="00630BCC" w:rsidRDefault="00630BCC" w:rsidP="00FD219E">
      <w:pPr>
        <w:rPr>
          <w:rFonts w:cs="メイリオ"/>
        </w:rPr>
      </w:pPr>
      <w:r>
        <w:rPr>
          <w:rFonts w:hint="eastAsia"/>
        </w:rPr>
        <w:lastRenderedPageBreak/>
        <w:t>解除が完了するとメッセージ「共有フォルダを解除しました」が表示され</w:t>
      </w:r>
      <w:r w:rsidR="008D47DB">
        <w:rPr>
          <w:rFonts w:hint="eastAsia"/>
        </w:rPr>
        <w:t>ます。また</w:t>
      </w:r>
      <w:r>
        <w:rPr>
          <w:rFonts w:hint="eastAsia"/>
        </w:rPr>
        <w:t>、</w:t>
      </w:r>
      <w:r w:rsidRPr="00055787">
        <w:rPr>
          <w:rFonts w:cs="メイリオ" w:hint="eastAsia"/>
        </w:rPr>
        <w:t>「共有フォルダA(user0001)」</w:t>
      </w:r>
      <w:r>
        <w:rPr>
          <w:rFonts w:cs="メイリオ" w:hint="eastAsia"/>
        </w:rPr>
        <w:t>がファイル一覧上から消えます。</w:t>
      </w:r>
    </w:p>
    <w:p w14:paraId="2A194DD2" w14:textId="412AA3FB" w:rsidR="00630BCC" w:rsidRDefault="00630BCC" w:rsidP="00360961">
      <w:pPr>
        <w:jc w:val="center"/>
        <w:rPr>
          <w:rFonts w:cs="メイリオ"/>
        </w:rPr>
      </w:pPr>
      <w:r w:rsidRPr="00630BCC">
        <w:rPr>
          <w:rFonts w:cs="メイリオ"/>
          <w:noProof/>
        </w:rPr>
        <w:drawing>
          <wp:inline distT="0" distB="0" distL="0" distR="0" wp14:anchorId="6172DBB3" wp14:editId="6B6B0D6E">
            <wp:extent cx="4860000" cy="3201519"/>
            <wp:effectExtent l="19050" t="19050" r="17145" b="1841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60000" cy="3201519"/>
                    </a:xfrm>
                    <a:prstGeom prst="rect">
                      <a:avLst/>
                    </a:prstGeom>
                    <a:ln>
                      <a:solidFill>
                        <a:schemeClr val="bg1">
                          <a:lumMod val="85000"/>
                        </a:schemeClr>
                      </a:solidFill>
                    </a:ln>
                  </pic:spPr>
                </pic:pic>
              </a:graphicData>
            </a:graphic>
          </wp:inline>
        </w:drawing>
      </w:r>
    </w:p>
    <w:p w14:paraId="7848B967" w14:textId="5E5B4E4B" w:rsidR="0093192C" w:rsidRPr="00360961" w:rsidRDefault="00360961" w:rsidP="00360961">
      <w:pPr>
        <w:jc w:val="center"/>
        <w:rPr>
          <w:rFonts w:cs="メイリオ"/>
          <w:b/>
        </w:rPr>
      </w:pPr>
      <w:r w:rsidRPr="00360961">
        <w:rPr>
          <w:rFonts w:cs="メイリオ" w:hint="eastAsia"/>
          <w:b/>
        </w:rPr>
        <w:t>ファイル一覧</w:t>
      </w:r>
    </w:p>
    <w:p w14:paraId="7BB2C9C3" w14:textId="11585B5B" w:rsidR="0051248D" w:rsidRDefault="0051248D" w:rsidP="00FD219E">
      <w:pPr>
        <w:rPr>
          <w:rFonts w:cs="メイリオ"/>
        </w:rPr>
      </w:pPr>
    </w:p>
    <w:p w14:paraId="3586026F" w14:textId="72339625" w:rsidR="008050B0" w:rsidRDefault="008050B0" w:rsidP="008050B0">
      <w:r>
        <w:rPr>
          <w:rFonts w:cs="メイリオ" w:hint="eastAsia"/>
        </w:rPr>
        <w:t>管理者の設定によっては解除完了後、「共有フォルダA」の共有元ユーザー「user0001」に対して以下のような解除</w:t>
      </w:r>
      <w:r>
        <w:rPr>
          <w:rFonts w:hint="eastAsia"/>
        </w:rPr>
        <w:t>メールが送信されます。</w:t>
      </w:r>
    </w:p>
    <w:p w14:paraId="5C875A54" w14:textId="77777777" w:rsidR="008050B0" w:rsidRDefault="008050B0" w:rsidP="008050B0">
      <w:pPr>
        <w:jc w:val="center"/>
      </w:pPr>
      <w:r>
        <w:rPr>
          <w:rFonts w:hint="eastAsia"/>
          <w:noProof/>
        </w:rPr>
        <w:drawing>
          <wp:inline distT="0" distB="0" distL="0" distR="0" wp14:anchorId="73177595" wp14:editId="04EF1A7E">
            <wp:extent cx="4320000" cy="1045456"/>
            <wp:effectExtent l="0" t="0" r="4445" b="254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共有フォルダ解除通知メール.bmp"/>
                    <pic:cNvPicPr/>
                  </pic:nvPicPr>
                  <pic:blipFill>
                    <a:blip r:embed="rId57">
                      <a:extLst>
                        <a:ext uri="{28A0092B-C50C-407E-A947-70E740481C1C}">
                          <a14:useLocalDpi xmlns:a14="http://schemas.microsoft.com/office/drawing/2010/main" val="0"/>
                        </a:ext>
                      </a:extLst>
                    </a:blip>
                    <a:stretch>
                      <a:fillRect/>
                    </a:stretch>
                  </pic:blipFill>
                  <pic:spPr>
                    <a:xfrm>
                      <a:off x="0" y="0"/>
                      <a:ext cx="4320000" cy="1045456"/>
                    </a:xfrm>
                    <a:prstGeom prst="rect">
                      <a:avLst/>
                    </a:prstGeom>
                  </pic:spPr>
                </pic:pic>
              </a:graphicData>
            </a:graphic>
          </wp:inline>
        </w:drawing>
      </w:r>
    </w:p>
    <w:p w14:paraId="4FA11E62" w14:textId="533C3AE0" w:rsidR="008050B0" w:rsidRDefault="008050B0" w:rsidP="008050B0">
      <w:pPr>
        <w:jc w:val="center"/>
      </w:pPr>
      <w:r>
        <w:rPr>
          <w:rFonts w:hint="eastAsia"/>
          <w:b/>
        </w:rPr>
        <w:t>共有元ユーザーに送信される解除メール</w:t>
      </w:r>
    </w:p>
    <w:p w14:paraId="38215D97" w14:textId="77777777" w:rsidR="008050B0" w:rsidRPr="003858DB" w:rsidRDefault="008050B0" w:rsidP="00FD219E">
      <w:pPr>
        <w:rPr>
          <w:rFonts w:cs="メイリオ"/>
        </w:rPr>
      </w:pPr>
    </w:p>
    <w:p w14:paraId="474A41F5" w14:textId="77777777" w:rsidR="001363FA" w:rsidRDefault="001363FA">
      <w:pPr>
        <w:adjustRightInd/>
        <w:snapToGrid/>
        <w:rPr>
          <w:rFonts w:cs="Century"/>
          <w:b/>
          <w:kern w:val="24"/>
          <w:szCs w:val="24"/>
          <w:lang w:eastAsia="ar-SA"/>
        </w:rPr>
      </w:pPr>
      <w:r>
        <w:br w:type="page"/>
      </w:r>
    </w:p>
    <w:p w14:paraId="50B7E61D" w14:textId="43D18E84" w:rsidR="003F658A" w:rsidRDefault="003F658A" w:rsidP="003F658A">
      <w:pPr>
        <w:pStyle w:val="1"/>
      </w:pPr>
      <w:bookmarkStart w:id="18" w:name="_Toc128400353"/>
      <w:r>
        <w:rPr>
          <w:rFonts w:hint="eastAsia"/>
          <w:lang w:eastAsia="ja-JP"/>
        </w:rPr>
        <w:lastRenderedPageBreak/>
        <w:t>共有先ユーザーによる</w:t>
      </w:r>
      <w:r>
        <w:rPr>
          <w:rFonts w:hint="eastAsia"/>
        </w:rPr>
        <w:t>共有フォルダ</w:t>
      </w:r>
      <w:r w:rsidR="00221969">
        <w:rPr>
          <w:rFonts w:hint="eastAsia"/>
          <w:lang w:eastAsia="ja-JP"/>
        </w:rPr>
        <w:t>の</w:t>
      </w:r>
      <w:r w:rsidR="005645A5">
        <w:rPr>
          <w:rFonts w:hint="eastAsia"/>
          <w:lang w:eastAsia="ja-JP"/>
        </w:rPr>
        <w:t>管理</w:t>
      </w:r>
      <w:bookmarkEnd w:id="18"/>
    </w:p>
    <w:p w14:paraId="5A52CA9D" w14:textId="2A2F516A" w:rsidR="00BA630E" w:rsidRDefault="00BD6FF4" w:rsidP="003F658A">
      <w:pPr>
        <w:rPr>
          <w:rFonts w:cs="メイリオ"/>
        </w:rPr>
      </w:pPr>
      <w:r>
        <w:rPr>
          <w:rFonts w:cs="メイリオ" w:hint="eastAsia"/>
        </w:rPr>
        <w:t>「</w:t>
      </w:r>
      <w:hyperlink w:anchor="_共有フォルダ設定" w:history="1">
        <w:r w:rsidRPr="000A1725">
          <w:rPr>
            <w:rStyle w:val="a7"/>
            <w:rFonts w:cs="メイリオ" w:hint="eastAsia"/>
          </w:rPr>
          <w:t>2.1.</w:t>
        </w:r>
        <w:r w:rsidRPr="000A1725">
          <w:rPr>
            <w:rStyle w:val="a7"/>
            <w:rFonts w:cs="メイリオ"/>
          </w:rPr>
          <w:t>共有フォルダ設定</w:t>
        </w:r>
      </w:hyperlink>
      <w:r>
        <w:rPr>
          <w:rFonts w:cs="メイリオ" w:hint="eastAsia"/>
        </w:rPr>
        <w:t>」、「</w:t>
      </w:r>
      <w:hyperlink w:anchor="_共有フォルダ更新" w:history="1">
        <w:r>
          <w:rPr>
            <w:rStyle w:val="a7"/>
            <w:rFonts w:cs="メイリオ"/>
          </w:rPr>
          <w:t>2.2.共有フォルダ更新</w:t>
        </w:r>
      </w:hyperlink>
      <w:r>
        <w:rPr>
          <w:rFonts w:cs="メイリオ" w:hint="eastAsia"/>
        </w:rPr>
        <w:t>」の手順で</w:t>
      </w:r>
      <w:r w:rsidR="00BA630E" w:rsidRPr="00BA630E">
        <w:rPr>
          <w:rFonts w:cs="メイリオ" w:hint="eastAsia"/>
        </w:rPr>
        <w:t>共有フォルダの設定を行うと</w:t>
      </w:r>
      <w:r>
        <w:rPr>
          <w:rFonts w:cs="メイリオ" w:hint="eastAsia"/>
        </w:rPr>
        <w:t>、</w:t>
      </w:r>
      <w:r w:rsidR="00BA630E" w:rsidRPr="00BA630E">
        <w:rPr>
          <w:rFonts w:cs="メイリオ" w:hint="eastAsia"/>
        </w:rPr>
        <w:t>共有先ユーザーのユーザーフォルダ直下に共有フォルダが表示されるため、参加している共有フォルダの数が多くなると管理が煩雑にな</w:t>
      </w:r>
      <w:r w:rsidR="00BA630E">
        <w:rPr>
          <w:rFonts w:cs="メイリオ" w:hint="eastAsia"/>
        </w:rPr>
        <w:t>ります</w:t>
      </w:r>
      <w:r w:rsidR="00BA630E" w:rsidRPr="00BA630E">
        <w:rPr>
          <w:rFonts w:cs="メイリオ" w:hint="eastAsia"/>
        </w:rPr>
        <w:t>。</w:t>
      </w:r>
    </w:p>
    <w:p w14:paraId="6A52FC49" w14:textId="3D2CC5CF" w:rsidR="00BA630E" w:rsidRPr="00BA630E" w:rsidRDefault="002B20AE" w:rsidP="003F658A">
      <w:pPr>
        <w:rPr>
          <w:rFonts w:cs="メイリオ"/>
        </w:rPr>
      </w:pPr>
      <w:r>
        <w:rPr>
          <w:rFonts w:cs="メイリオ" w:hint="eastAsia"/>
        </w:rPr>
        <w:t>このような場合、</w:t>
      </w:r>
      <w:r w:rsidRPr="002B20AE">
        <w:rPr>
          <w:rFonts w:cs="メイリオ" w:hint="eastAsia"/>
        </w:rPr>
        <w:t>共有先ユーザーは共有整理用フォルダを作成し、その共有整理用フォルダに共有フォルダを移動すること</w:t>
      </w:r>
      <w:r>
        <w:rPr>
          <w:rFonts w:cs="メイリオ" w:hint="eastAsia"/>
        </w:rPr>
        <w:t>で共有フォルダの管理を行うことができます。</w:t>
      </w:r>
    </w:p>
    <w:p w14:paraId="0BB1888F" w14:textId="77777777" w:rsidR="002B20AE" w:rsidRPr="0027788C" w:rsidRDefault="002B20AE" w:rsidP="002B20AE">
      <w:pPr>
        <w:pStyle w:val="ae"/>
        <w:numPr>
          <w:ilvl w:val="0"/>
          <w:numId w:val="19"/>
        </w:numPr>
        <w:ind w:leftChars="0"/>
        <w:rPr>
          <w:rFonts w:cs="メイリオ"/>
        </w:rPr>
      </w:pPr>
      <w:r>
        <w:rPr>
          <w:rFonts w:hint="eastAsia"/>
        </w:rPr>
        <w:t>Proself</w:t>
      </w:r>
      <w:r>
        <w:t xml:space="preserve"> </w:t>
      </w:r>
      <w:r>
        <w:rPr>
          <w:rFonts w:hint="eastAsia"/>
        </w:rPr>
        <w:t>Ver5.60以上でご利用可能です。</w:t>
      </w:r>
    </w:p>
    <w:p w14:paraId="293E6B20" w14:textId="77777777" w:rsidR="007C5445" w:rsidRDefault="007C5445" w:rsidP="007C5445">
      <w:pPr>
        <w:rPr>
          <w:lang w:eastAsia="ar-SA"/>
        </w:rPr>
      </w:pPr>
    </w:p>
    <w:p w14:paraId="5AA071F5" w14:textId="77777777" w:rsidR="007C5445" w:rsidRDefault="007C5445" w:rsidP="007C5445">
      <w:r>
        <w:rPr>
          <w:rFonts w:hint="eastAsia"/>
        </w:rPr>
        <w:t>次項より上記それぞれの機能について記載します。</w:t>
      </w:r>
    </w:p>
    <w:p w14:paraId="265A2564" w14:textId="77777777" w:rsidR="00617074" w:rsidRDefault="00617074" w:rsidP="003F658A">
      <w:pPr>
        <w:rPr>
          <w:lang w:eastAsia="ar-SA"/>
        </w:rPr>
      </w:pPr>
    </w:p>
    <w:p w14:paraId="2C07BA1A" w14:textId="3FFD1495" w:rsidR="00EB394C" w:rsidRDefault="008F4EA9" w:rsidP="00EB394C">
      <w:pPr>
        <w:pStyle w:val="2"/>
      </w:pPr>
      <w:bookmarkStart w:id="19" w:name="_共有整理用フォルダの作成"/>
      <w:bookmarkStart w:id="20" w:name="_Toc128400354"/>
      <w:bookmarkEnd w:id="19"/>
      <w:r>
        <w:rPr>
          <w:rFonts w:hint="eastAsia"/>
          <w:lang w:eastAsia="ja-JP"/>
        </w:rPr>
        <w:t>共有整理用フォルダの作成</w:t>
      </w:r>
      <w:bookmarkEnd w:id="20"/>
    </w:p>
    <w:p w14:paraId="79A68866" w14:textId="32277E09" w:rsidR="003F658A" w:rsidRDefault="00E713EA" w:rsidP="003F658A">
      <w:pPr>
        <w:rPr>
          <w:rFonts w:cs="メイリオ"/>
        </w:rPr>
      </w:pPr>
      <w:r>
        <w:rPr>
          <w:rFonts w:cs="メイリオ" w:hint="eastAsia"/>
        </w:rPr>
        <w:t>以下は</w:t>
      </w:r>
      <w:r w:rsidR="003F658A">
        <w:rPr>
          <w:rFonts w:cs="メイリオ" w:hint="eastAsia"/>
        </w:rPr>
        <w:t>ユーザー「user000</w:t>
      </w:r>
      <w:r w:rsidR="003F658A">
        <w:rPr>
          <w:rFonts w:cs="メイリオ"/>
        </w:rPr>
        <w:t>2</w:t>
      </w:r>
      <w:r w:rsidR="003F658A">
        <w:rPr>
          <w:rFonts w:cs="メイリオ" w:hint="eastAsia"/>
        </w:rPr>
        <w:t>」が</w:t>
      </w:r>
      <w:r w:rsidR="00FF1700">
        <w:rPr>
          <w:rFonts w:cs="メイリオ" w:hint="eastAsia"/>
        </w:rPr>
        <w:t>、</w:t>
      </w:r>
      <w:r w:rsidR="003F658A">
        <w:rPr>
          <w:rFonts w:cs="メイリオ" w:hint="eastAsia"/>
        </w:rPr>
        <w:t>ユーザー「user0001」によって共有されている「共有フォルダA</w:t>
      </w:r>
      <w:r w:rsidR="003E70DC">
        <w:rPr>
          <w:rFonts w:cs="メイリオ" w:hint="eastAsia"/>
        </w:rPr>
        <w:t>」の移動先と</w:t>
      </w:r>
      <w:r w:rsidR="00625F24">
        <w:rPr>
          <w:rFonts w:cs="メイリオ" w:hint="eastAsia"/>
        </w:rPr>
        <w:t>なる</w:t>
      </w:r>
      <w:r w:rsidR="003E70DC" w:rsidRPr="00617074">
        <w:rPr>
          <w:rFonts w:cs="メイリオ" w:hint="eastAsia"/>
        </w:rPr>
        <w:t>共有</w:t>
      </w:r>
      <w:r w:rsidR="003E70DC">
        <w:rPr>
          <w:rFonts w:cs="メイリオ" w:hint="eastAsia"/>
        </w:rPr>
        <w:t>整理用</w:t>
      </w:r>
      <w:r w:rsidR="003E70DC" w:rsidRPr="00617074">
        <w:rPr>
          <w:rFonts w:cs="メイリオ" w:hint="eastAsia"/>
        </w:rPr>
        <w:t>フォルダ</w:t>
      </w:r>
      <w:r w:rsidR="003E70DC">
        <w:rPr>
          <w:rFonts w:cs="メイリオ" w:hint="eastAsia"/>
        </w:rPr>
        <w:t>を作成する</w:t>
      </w:r>
      <w:r>
        <w:rPr>
          <w:rFonts w:cs="メイリオ" w:hint="eastAsia"/>
        </w:rPr>
        <w:t>手順となります。</w:t>
      </w:r>
    </w:p>
    <w:p w14:paraId="04CBB2E9" w14:textId="77777777" w:rsidR="003F658A" w:rsidRDefault="003F658A" w:rsidP="003F658A">
      <w:pPr>
        <w:rPr>
          <w:rFonts w:cs="メイリオ"/>
        </w:rPr>
      </w:pPr>
    </w:p>
    <w:p w14:paraId="2913470F" w14:textId="6626B92A" w:rsidR="00232FA9" w:rsidRPr="00B069CA" w:rsidRDefault="003F658A" w:rsidP="003F658A">
      <w:pPr>
        <w:rPr>
          <w:rFonts w:cs="メイリオ"/>
        </w:rPr>
      </w:pPr>
      <w:r w:rsidRPr="00B069CA">
        <w:rPr>
          <w:rFonts w:cs="メイリオ" w:hint="eastAsia"/>
        </w:rPr>
        <w:t>ユーザー「u</w:t>
      </w:r>
      <w:r w:rsidRPr="00B069CA">
        <w:rPr>
          <w:rFonts w:cs="メイリオ"/>
        </w:rPr>
        <w:t>ser0002</w:t>
      </w:r>
      <w:r w:rsidRPr="00B069CA">
        <w:rPr>
          <w:rFonts w:cs="メイリオ" w:hint="eastAsia"/>
        </w:rPr>
        <w:t>」でログイン後、ファイル一覧画面から自身のユーザーフォルダをクリックします。</w:t>
      </w:r>
    </w:p>
    <w:p w14:paraId="7FEE6D28" w14:textId="66365D3E" w:rsidR="003F658A" w:rsidRDefault="003F658A" w:rsidP="003F658A">
      <w:pPr>
        <w:jc w:val="center"/>
        <w:rPr>
          <w:rFonts w:cs="メイリオ"/>
        </w:rPr>
      </w:pPr>
      <w:r>
        <w:rPr>
          <w:noProof/>
        </w:rPr>
        <w:drawing>
          <wp:inline distT="0" distB="0" distL="0" distR="0" wp14:anchorId="78339809" wp14:editId="63D80C0B">
            <wp:extent cx="4860000" cy="1312725"/>
            <wp:effectExtent l="19050" t="19050" r="17145" b="2095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60000" cy="1312725"/>
                    </a:xfrm>
                    <a:prstGeom prst="rect">
                      <a:avLst/>
                    </a:prstGeom>
                    <a:ln>
                      <a:solidFill>
                        <a:schemeClr val="bg1">
                          <a:lumMod val="85000"/>
                        </a:schemeClr>
                      </a:solidFill>
                    </a:ln>
                  </pic:spPr>
                </pic:pic>
              </a:graphicData>
            </a:graphic>
          </wp:inline>
        </w:drawing>
      </w:r>
    </w:p>
    <w:p w14:paraId="78DE903D" w14:textId="0D9B0C7E" w:rsidR="003F658A" w:rsidRDefault="003F658A" w:rsidP="003F658A">
      <w:pPr>
        <w:jc w:val="center"/>
        <w:rPr>
          <w:rFonts w:cs="メイリオ"/>
          <w:b/>
        </w:rPr>
      </w:pPr>
      <w:r w:rsidRPr="009F3A28">
        <w:rPr>
          <w:rFonts w:cs="メイリオ" w:hint="eastAsia"/>
          <w:b/>
        </w:rPr>
        <w:t>ファイル一覧</w:t>
      </w:r>
    </w:p>
    <w:p w14:paraId="103AE3FD" w14:textId="77777777" w:rsidR="00183A89" w:rsidRPr="00183A89" w:rsidRDefault="00183A89" w:rsidP="00183A89">
      <w:pPr>
        <w:rPr>
          <w:rFonts w:cs="メイリオ"/>
        </w:rPr>
      </w:pPr>
    </w:p>
    <w:p w14:paraId="6064FE5C" w14:textId="391BC080" w:rsidR="003F658A" w:rsidRPr="00B069CA" w:rsidRDefault="003F658A" w:rsidP="003F658A">
      <w:pPr>
        <w:rPr>
          <w:rFonts w:cs="メイリオ"/>
        </w:rPr>
      </w:pPr>
      <w:r w:rsidRPr="00B069CA">
        <w:rPr>
          <w:rFonts w:cs="メイリオ" w:hint="eastAsia"/>
        </w:rPr>
        <w:t>ユーザーフォルダ直下にユーザー「user0001」が設定した共有フォルダ「共有フォルダA(user0001)」が表示されます。</w:t>
      </w:r>
    </w:p>
    <w:p w14:paraId="1D7F07C2" w14:textId="035052A0" w:rsidR="003F658A" w:rsidRPr="00B17E7F" w:rsidRDefault="003F658A" w:rsidP="00AC2358">
      <w:pPr>
        <w:pStyle w:val="ae"/>
        <w:numPr>
          <w:ilvl w:val="0"/>
          <w:numId w:val="19"/>
        </w:numPr>
        <w:ind w:leftChars="0"/>
        <w:rPr>
          <w:rFonts w:cs="メイリオ"/>
        </w:rPr>
      </w:pPr>
      <w:r w:rsidRPr="00B17E7F">
        <w:rPr>
          <w:rFonts w:cs="メイリオ" w:hint="eastAsia"/>
        </w:rPr>
        <w:lastRenderedPageBreak/>
        <w:t>括弧内には</w:t>
      </w:r>
      <w:r w:rsidR="00AC2358" w:rsidRPr="00AC2358">
        <w:rPr>
          <w:rFonts w:cs="メイリオ" w:hint="eastAsia"/>
        </w:rPr>
        <w:t>共有元ユーザー</w:t>
      </w:r>
      <w:r w:rsidR="00183E6C">
        <w:rPr>
          <w:rFonts w:cs="メイリオ" w:hint="eastAsia"/>
        </w:rPr>
        <w:t>の</w:t>
      </w:r>
      <w:r w:rsidRPr="00B17E7F">
        <w:rPr>
          <w:rFonts w:cs="メイリオ" w:hint="eastAsia"/>
        </w:rPr>
        <w:t>IDまたは名前が表示されます。</w:t>
      </w:r>
    </w:p>
    <w:p w14:paraId="3646E63D" w14:textId="5BD31C00" w:rsidR="00624DBD" w:rsidRDefault="00624DBD" w:rsidP="003F658A">
      <w:pPr>
        <w:jc w:val="center"/>
        <w:rPr>
          <w:rFonts w:cs="メイリオ"/>
        </w:rPr>
      </w:pPr>
      <w:r>
        <w:rPr>
          <w:noProof/>
        </w:rPr>
        <w:drawing>
          <wp:inline distT="0" distB="0" distL="0" distR="0" wp14:anchorId="4CE6017E" wp14:editId="7252EBA4">
            <wp:extent cx="4860000" cy="1370447"/>
            <wp:effectExtent l="19050" t="19050" r="17145" b="203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60000" cy="1370447"/>
                    </a:xfrm>
                    <a:prstGeom prst="rect">
                      <a:avLst/>
                    </a:prstGeom>
                    <a:ln>
                      <a:solidFill>
                        <a:schemeClr val="bg1">
                          <a:lumMod val="85000"/>
                        </a:schemeClr>
                      </a:solidFill>
                    </a:ln>
                  </pic:spPr>
                </pic:pic>
              </a:graphicData>
            </a:graphic>
          </wp:inline>
        </w:drawing>
      </w:r>
    </w:p>
    <w:p w14:paraId="5A9F82FA" w14:textId="77777777" w:rsidR="003F658A" w:rsidRDefault="003F658A" w:rsidP="003F658A">
      <w:pPr>
        <w:jc w:val="center"/>
        <w:rPr>
          <w:rFonts w:cs="メイリオ"/>
          <w:b/>
        </w:rPr>
      </w:pPr>
      <w:r w:rsidRPr="00543784">
        <w:rPr>
          <w:rFonts w:cs="メイリオ" w:hint="eastAsia"/>
          <w:b/>
        </w:rPr>
        <w:t>ファイル一覧</w:t>
      </w:r>
    </w:p>
    <w:p w14:paraId="3470A470" w14:textId="77777777" w:rsidR="003F658A" w:rsidRDefault="003F658A" w:rsidP="003F658A"/>
    <w:p w14:paraId="60611A94" w14:textId="65E1FA1A" w:rsidR="003F658A" w:rsidRPr="00543784" w:rsidRDefault="003F658A" w:rsidP="003F658A">
      <w:r w:rsidRPr="00055787">
        <w:rPr>
          <w:rFonts w:cs="メイリオ" w:hint="eastAsia"/>
        </w:rPr>
        <w:t>「共有フォルダA(user0001)」</w:t>
      </w:r>
      <w:r w:rsidR="00134AA1">
        <w:rPr>
          <w:rFonts w:cs="メイリオ" w:hint="eastAsia"/>
        </w:rPr>
        <w:t>を選択し</w:t>
      </w:r>
      <w:r>
        <w:rPr>
          <w:rFonts w:cs="メイリオ" w:hint="eastAsia"/>
        </w:rPr>
        <w:t>、画面右上の「i」</w:t>
      </w:r>
      <w:r w:rsidR="001537F1">
        <w:rPr>
          <w:rFonts w:cs="メイリオ" w:hint="eastAsia"/>
        </w:rPr>
        <w:t>ボタン</w:t>
      </w:r>
      <w:r>
        <w:rPr>
          <w:rFonts w:cs="メイリオ" w:hint="eastAsia"/>
        </w:rPr>
        <w:t>をクリックして詳細画面を開き、「共有フォルダ」の右側にある星型のアイコンをクリックします。</w:t>
      </w:r>
    </w:p>
    <w:p w14:paraId="051A6A60" w14:textId="25CB1BB8" w:rsidR="008F3ADC" w:rsidRDefault="00EE5BA4" w:rsidP="008F3ADC">
      <w:pPr>
        <w:jc w:val="center"/>
        <w:rPr>
          <w:rFonts w:cs="メイリオ"/>
        </w:rPr>
      </w:pPr>
      <w:r>
        <w:rPr>
          <w:noProof/>
        </w:rPr>
        <mc:AlternateContent>
          <mc:Choice Requires="wps">
            <w:drawing>
              <wp:anchor distT="0" distB="0" distL="114300" distR="114300" simplePos="0" relativeHeight="251784192" behindDoc="0" locked="0" layoutInCell="1" allowOverlap="1" wp14:anchorId="7309E2BA" wp14:editId="7E26EFA5">
                <wp:simplePos x="0" y="0"/>
                <wp:positionH relativeFrom="margin">
                  <wp:posOffset>4139565</wp:posOffset>
                </wp:positionH>
                <wp:positionV relativeFrom="paragraph">
                  <wp:posOffset>1823720</wp:posOffset>
                </wp:positionV>
                <wp:extent cx="914400" cy="716915"/>
                <wp:effectExtent l="0" t="0" r="19050" b="197485"/>
                <wp:wrapNone/>
                <wp:docPr id="86" name="吹き出し: 円形 461"/>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2500"/>
                            <a:gd name="adj2" fmla="val 7183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9E2EF" w14:textId="7FBDBB17" w:rsidR="00EE5BA4" w:rsidRDefault="00EE5BA4" w:rsidP="00EE5BA4">
                            <w:pPr>
                              <w:jc w:val="center"/>
                            </w:pPr>
                            <w:r>
                              <w:rPr>
                                <w:noProof/>
                              </w:rPr>
                              <w:drawing>
                                <wp:inline distT="0" distB="0" distL="0" distR="0" wp14:anchorId="2CBF6DFF" wp14:editId="6C417614">
                                  <wp:extent cx="418753" cy="466090"/>
                                  <wp:effectExtent l="0" t="0" r="635"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09E2BA" id="吹き出し: 円形 461" o:spid="_x0000_s1029" type="#_x0000_t63" style="position:absolute;left:0;text-align:left;margin-left:325.95pt;margin-top:143.6pt;width:1in;height:56.45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" adj="13500,26316" fillcolor="white [3212]" strokecolor="red" strokeweight="2pt">
                <v:textbox>
                  <w:txbxContent>
                    <w:p w14:paraId="5639E2EF" w14:textId="7FBDBB17" w:rsidR="00EE5BA4" w:rsidRDefault="00EE5BA4" w:rsidP="00EE5BA4">
                      <w:pPr>
                        <w:jc w:val="center"/>
                      </w:pPr>
                      <w:r>
                        <w:rPr>
                          <w:noProof/>
                        </w:rPr>
                        <w:drawing>
                          <wp:inline distT="0" distB="0" distL="0" distR="0" wp14:anchorId="2CBF6DFF" wp14:editId="6C417614">
                            <wp:extent cx="418753" cy="466090"/>
                            <wp:effectExtent l="0" t="0" r="635"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v:textbox>
                <w10:wrap anchorx="margin"/>
              </v:shape>
            </w:pict>
          </mc:Fallback>
        </mc:AlternateContent>
      </w:r>
      <w:r w:rsidR="004D1243">
        <w:rPr>
          <w:noProof/>
        </w:rPr>
        <mc:AlternateContent>
          <mc:Choice Requires="wps">
            <w:drawing>
              <wp:anchor distT="0" distB="0" distL="114300" distR="114300" simplePos="0" relativeHeight="251753472" behindDoc="0" locked="0" layoutInCell="1" allowOverlap="1" wp14:anchorId="27316FE8" wp14:editId="7BF31AA3">
                <wp:simplePos x="0" y="0"/>
                <wp:positionH relativeFrom="column">
                  <wp:posOffset>4930140</wp:posOffset>
                </wp:positionH>
                <wp:positionV relativeFrom="paragraph">
                  <wp:posOffset>282575</wp:posOffset>
                </wp:positionV>
                <wp:extent cx="161925" cy="171450"/>
                <wp:effectExtent l="0" t="0" r="28575" b="19050"/>
                <wp:wrapNone/>
                <wp:docPr id="454" name="正方形/長方形 454"/>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DEFF7" id="正方形/長方形 454" o:spid="_x0000_s1026" style="position:absolute;left:0;text-align:left;margin-left:388.2pt;margin-top:22.25pt;width:12.75pt;height:13.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52rw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" filled="f" strokecolor="red" strokeweight="2pt"/>
            </w:pict>
          </mc:Fallback>
        </mc:AlternateContent>
      </w:r>
      <w:r w:rsidR="00831997">
        <w:rPr>
          <w:noProof/>
        </w:rPr>
        <mc:AlternateContent>
          <mc:Choice Requires="wps">
            <w:drawing>
              <wp:anchor distT="0" distB="0" distL="114300" distR="114300" simplePos="0" relativeHeight="251755520" behindDoc="0" locked="0" layoutInCell="1" allowOverlap="1" wp14:anchorId="4E85BA9A" wp14:editId="2707AF08">
                <wp:simplePos x="0" y="0"/>
                <wp:positionH relativeFrom="column">
                  <wp:posOffset>4634865</wp:posOffset>
                </wp:positionH>
                <wp:positionV relativeFrom="paragraph">
                  <wp:posOffset>2749550</wp:posOffset>
                </wp:positionV>
                <wp:extent cx="161925" cy="171450"/>
                <wp:effectExtent l="0" t="0" r="28575" b="19050"/>
                <wp:wrapNone/>
                <wp:docPr id="455" name="正方形/長方形 455"/>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DB606" id="正方形/長方形 455" o:spid="_x0000_s1026" style="position:absolute;left:0;text-align:left;margin-left:364.95pt;margin-top:216.5pt;width:12.75pt;height:1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AGrg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" filled="f" strokecolor="red" strokeweight="2pt"/>
            </w:pict>
          </mc:Fallback>
        </mc:AlternateContent>
      </w:r>
      <w:r w:rsidR="008F3ADC">
        <w:rPr>
          <w:noProof/>
        </w:rPr>
        <w:drawing>
          <wp:inline distT="0" distB="0" distL="0" distR="0" wp14:anchorId="1D45AD75" wp14:editId="6CD28179">
            <wp:extent cx="4860000" cy="3532416"/>
            <wp:effectExtent l="19050" t="19050" r="17145" b="1143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60000" cy="3532416"/>
                    </a:xfrm>
                    <a:prstGeom prst="rect">
                      <a:avLst/>
                    </a:prstGeom>
                    <a:ln>
                      <a:solidFill>
                        <a:schemeClr val="bg1">
                          <a:lumMod val="85000"/>
                        </a:schemeClr>
                      </a:solidFill>
                    </a:ln>
                  </pic:spPr>
                </pic:pic>
              </a:graphicData>
            </a:graphic>
          </wp:inline>
        </w:drawing>
      </w:r>
    </w:p>
    <w:p w14:paraId="6C8ABEA6" w14:textId="77777777" w:rsidR="003F658A" w:rsidRPr="00CE43AD" w:rsidRDefault="003F658A" w:rsidP="003F658A">
      <w:pPr>
        <w:jc w:val="center"/>
        <w:rPr>
          <w:b/>
          <w:lang w:eastAsia="ar-SA"/>
        </w:rPr>
      </w:pPr>
      <w:r w:rsidRPr="00CE43AD">
        <w:rPr>
          <w:rFonts w:hint="eastAsia"/>
          <w:b/>
        </w:rPr>
        <w:t>詳細画面</w:t>
      </w:r>
    </w:p>
    <w:p w14:paraId="0A6812E4" w14:textId="77777777" w:rsidR="00291B28" w:rsidRDefault="00291B28" w:rsidP="003F658A"/>
    <w:p w14:paraId="00A8575B" w14:textId="65084C68" w:rsidR="003F658A" w:rsidRPr="00AA3B9E" w:rsidRDefault="003F658A" w:rsidP="003F658A">
      <w:r>
        <w:rPr>
          <w:rFonts w:hint="eastAsia"/>
        </w:rPr>
        <w:t>以下のような共有フォルダ整理画面が表示されます。共有フォルダの移動先フォルダを作成するため「フォルダ作成」をクリックします。</w:t>
      </w:r>
    </w:p>
    <w:p w14:paraId="552BF7C1" w14:textId="77777777" w:rsidR="003F658A" w:rsidRDefault="003F658A" w:rsidP="003F658A">
      <w:pPr>
        <w:jc w:val="center"/>
        <w:rPr>
          <w:lang w:eastAsia="ar-SA"/>
        </w:rPr>
      </w:pPr>
      <w:r>
        <w:rPr>
          <w:noProof/>
        </w:rPr>
        <w:lastRenderedPageBreak/>
        <mc:AlternateContent>
          <mc:Choice Requires="wps">
            <w:drawing>
              <wp:anchor distT="0" distB="0" distL="114300" distR="114300" simplePos="0" relativeHeight="251700224" behindDoc="0" locked="0" layoutInCell="1" allowOverlap="1" wp14:anchorId="404E8DBD" wp14:editId="62BDE84E">
                <wp:simplePos x="0" y="0"/>
                <wp:positionH relativeFrom="column">
                  <wp:posOffset>2787015</wp:posOffset>
                </wp:positionH>
                <wp:positionV relativeFrom="paragraph">
                  <wp:posOffset>1259840</wp:posOffset>
                </wp:positionV>
                <wp:extent cx="609600" cy="161925"/>
                <wp:effectExtent l="0" t="0" r="19050" b="28575"/>
                <wp:wrapNone/>
                <wp:docPr id="478" name="正方形/長方形 478"/>
                <wp:cNvGraphicFramePr/>
                <a:graphic xmlns:a="http://schemas.openxmlformats.org/drawingml/2006/main">
                  <a:graphicData uri="http://schemas.microsoft.com/office/word/2010/wordprocessingShape">
                    <wps:wsp>
                      <wps:cNvSpPr/>
                      <wps:spPr>
                        <a:xfrm>
                          <a:off x="0" y="0"/>
                          <a:ext cx="6096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CAFE5" id="正方形/長方形 478" o:spid="_x0000_s1026" style="position:absolute;left:0;text-align:left;margin-left:219.45pt;margin-top:99.2pt;width:48pt;height:12.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" filled="f" strokecolor="red" strokeweight="2pt"/>
            </w:pict>
          </mc:Fallback>
        </mc:AlternateContent>
      </w:r>
      <w:r>
        <w:rPr>
          <w:noProof/>
        </w:rPr>
        <w:drawing>
          <wp:inline distT="0" distB="0" distL="0" distR="0" wp14:anchorId="42014C97" wp14:editId="2A85E12A">
            <wp:extent cx="2880000" cy="2700169"/>
            <wp:effectExtent l="19050" t="19050" r="15875" b="2413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12CC7BB6" w14:textId="77777777" w:rsidR="003F658A" w:rsidRDefault="003F658A" w:rsidP="003F658A">
      <w:pPr>
        <w:jc w:val="center"/>
        <w:rPr>
          <w:b/>
        </w:rPr>
      </w:pPr>
      <w:r w:rsidRPr="00695CA4">
        <w:rPr>
          <w:rFonts w:hint="eastAsia"/>
          <w:b/>
        </w:rPr>
        <w:t>共有フォルダ整理</w:t>
      </w:r>
    </w:p>
    <w:p w14:paraId="74C1F6AC" w14:textId="77777777" w:rsidR="00393C8C" w:rsidRDefault="00393C8C" w:rsidP="003F658A"/>
    <w:p w14:paraId="49B2B6D4" w14:textId="7C856487" w:rsidR="003F658A" w:rsidRDefault="003F658A" w:rsidP="003F658A">
      <w:r>
        <w:rPr>
          <w:rFonts w:hint="eastAsia"/>
        </w:rPr>
        <w:t>フォルダ作成画面にてフォルダ名を設定後「作成」をクリックすると共有フォルダ整理画面に戻り、作成したフォルダが表示されます。</w:t>
      </w:r>
    </w:p>
    <w:p w14:paraId="246E9CA9" w14:textId="6AA33D3E" w:rsidR="009C6159" w:rsidRPr="009C6159" w:rsidRDefault="009C6159" w:rsidP="00472C9E">
      <w:pPr>
        <w:pStyle w:val="ae"/>
        <w:numPr>
          <w:ilvl w:val="0"/>
          <w:numId w:val="19"/>
        </w:numPr>
        <w:ind w:leftChars="0"/>
      </w:pPr>
      <w:r w:rsidRPr="009C6159">
        <w:rPr>
          <w:rFonts w:cs="メイリオ" w:hint="eastAsia"/>
        </w:rPr>
        <w:t>作成した共有整理用フォルダは専用のアイコンで表示されます。</w:t>
      </w:r>
    </w:p>
    <w:p w14:paraId="681CC851" w14:textId="7D6DEB41" w:rsidR="003F658A" w:rsidRDefault="003F658A" w:rsidP="003F658A">
      <w:pPr>
        <w:jc w:val="center"/>
        <w:rPr>
          <w:lang w:eastAsia="ar-SA"/>
        </w:rPr>
      </w:pPr>
      <w:r>
        <w:rPr>
          <w:noProof/>
        </w:rPr>
        <mc:AlternateContent>
          <mc:Choice Requires="wps">
            <w:drawing>
              <wp:anchor distT="0" distB="0" distL="114300" distR="114300" simplePos="0" relativeHeight="251701248" behindDoc="0" locked="0" layoutInCell="1" allowOverlap="1" wp14:anchorId="35E8CC1D" wp14:editId="6D1BC027">
                <wp:simplePos x="0" y="0"/>
                <wp:positionH relativeFrom="column">
                  <wp:posOffset>2186940</wp:posOffset>
                </wp:positionH>
                <wp:positionV relativeFrom="paragraph">
                  <wp:posOffset>1385570</wp:posOffset>
                </wp:positionV>
                <wp:extent cx="1028700" cy="22860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10287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F2212" id="正方形/長方形 32" o:spid="_x0000_s1026" style="position:absolute;left:0;text-align:left;margin-left:172.2pt;margin-top:109.1pt;width:81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" filled="f" strokecolor="red" strokeweight="2pt"/>
            </w:pict>
          </mc:Fallback>
        </mc:AlternateContent>
      </w:r>
      <w:r>
        <w:rPr>
          <w:noProof/>
        </w:rPr>
        <w:drawing>
          <wp:inline distT="0" distB="0" distL="0" distR="0" wp14:anchorId="64B48456" wp14:editId="5CA78556">
            <wp:extent cx="2880000" cy="1636364"/>
            <wp:effectExtent l="19050" t="19050" r="15875" b="2159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80000" cy="1636364"/>
                    </a:xfrm>
                    <a:prstGeom prst="rect">
                      <a:avLst/>
                    </a:prstGeom>
                    <a:ln>
                      <a:solidFill>
                        <a:schemeClr val="bg1">
                          <a:lumMod val="85000"/>
                        </a:schemeClr>
                      </a:solidFill>
                    </a:ln>
                  </pic:spPr>
                </pic:pic>
              </a:graphicData>
            </a:graphic>
          </wp:inline>
        </w:drawing>
      </w:r>
    </w:p>
    <w:p w14:paraId="333DBB72" w14:textId="77777777" w:rsidR="003F658A" w:rsidRPr="00D77D86" w:rsidRDefault="003F658A" w:rsidP="003F658A">
      <w:pPr>
        <w:jc w:val="center"/>
        <w:rPr>
          <w:b/>
          <w:lang w:eastAsia="ar-SA"/>
        </w:rPr>
      </w:pPr>
      <w:r w:rsidRPr="00D77D86">
        <w:rPr>
          <w:rFonts w:hint="eastAsia"/>
          <w:b/>
        </w:rPr>
        <w:t>フォルダ作成</w:t>
      </w:r>
    </w:p>
    <w:p w14:paraId="624CCD18" w14:textId="6626A493" w:rsidR="003F658A" w:rsidRDefault="00D7516C" w:rsidP="003F658A">
      <w:pPr>
        <w:jc w:val="center"/>
        <w:rPr>
          <w:lang w:eastAsia="ar-SA"/>
        </w:rPr>
      </w:pPr>
      <w:r>
        <w:rPr>
          <w:noProof/>
        </w:rPr>
        <w:lastRenderedPageBreak/>
        <mc:AlternateContent>
          <mc:Choice Requires="wps">
            <w:drawing>
              <wp:anchor distT="0" distB="0" distL="114300" distR="114300" simplePos="0" relativeHeight="251804672" behindDoc="0" locked="0" layoutInCell="1" allowOverlap="1" wp14:anchorId="41DE1FD3" wp14:editId="03775A06">
                <wp:simplePos x="0" y="0"/>
                <wp:positionH relativeFrom="margin">
                  <wp:posOffset>2691765</wp:posOffset>
                </wp:positionH>
                <wp:positionV relativeFrom="paragraph">
                  <wp:posOffset>1692275</wp:posOffset>
                </wp:positionV>
                <wp:extent cx="914400" cy="716915"/>
                <wp:effectExtent l="209550" t="0" r="38100" b="45085"/>
                <wp:wrapNone/>
                <wp:docPr id="490" name="吹き出し: 円形 461"/>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71875"/>
                            <a:gd name="adj2" fmla="val -3578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95240" w14:textId="77777777" w:rsidR="00D7516C" w:rsidRDefault="00D7516C" w:rsidP="00D7516C">
                            <w:pPr>
                              <w:jc w:val="center"/>
                            </w:pPr>
                            <w:r>
                              <w:rPr>
                                <w:noProof/>
                              </w:rPr>
                              <w:drawing>
                                <wp:inline distT="0" distB="0" distL="0" distR="0" wp14:anchorId="5DD51F4A" wp14:editId="541E4302">
                                  <wp:extent cx="418753" cy="466090"/>
                                  <wp:effectExtent l="0" t="0" r="635" b="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DE1FD3" id="_x0000_s1030" type="#_x0000_t63" style="position:absolute;left:0;text-align:left;margin-left:211.95pt;margin-top:133.25pt;width:1in;height:56.45pt;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" adj="-4725,3070" fillcolor="white [3212]" strokecolor="red" strokeweight="2pt">
                <v:textbox>
                  <w:txbxContent>
                    <w:p w14:paraId="1EF95240" w14:textId="77777777" w:rsidR="00D7516C" w:rsidRDefault="00D7516C" w:rsidP="00D7516C">
                      <w:pPr>
                        <w:jc w:val="center"/>
                      </w:pPr>
                      <w:r>
                        <w:rPr>
                          <w:noProof/>
                        </w:rPr>
                        <w:drawing>
                          <wp:inline distT="0" distB="0" distL="0" distR="0" wp14:anchorId="5DD51F4A" wp14:editId="541E4302">
                            <wp:extent cx="418753" cy="466090"/>
                            <wp:effectExtent l="0" t="0" r="635" b="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v:textbox>
                <w10:wrap anchorx="margin"/>
              </v:shape>
            </w:pict>
          </mc:Fallback>
        </mc:AlternateContent>
      </w:r>
      <w:r w:rsidR="009C6159">
        <w:rPr>
          <w:noProof/>
        </w:rPr>
        <mc:AlternateContent>
          <mc:Choice Requires="wps">
            <w:drawing>
              <wp:anchor distT="0" distB="0" distL="114300" distR="114300" simplePos="0" relativeHeight="251776000" behindDoc="0" locked="0" layoutInCell="1" allowOverlap="1" wp14:anchorId="70377910" wp14:editId="7521EB86">
                <wp:simplePos x="0" y="0"/>
                <wp:positionH relativeFrom="column">
                  <wp:posOffset>1644015</wp:posOffset>
                </wp:positionH>
                <wp:positionV relativeFrom="paragraph">
                  <wp:posOffset>1606550</wp:posOffset>
                </wp:positionV>
                <wp:extent cx="819150" cy="133350"/>
                <wp:effectExtent l="0" t="0" r="19050" b="19050"/>
                <wp:wrapNone/>
                <wp:docPr id="459" name="正方形/長方形 459"/>
                <wp:cNvGraphicFramePr/>
                <a:graphic xmlns:a="http://schemas.openxmlformats.org/drawingml/2006/main">
                  <a:graphicData uri="http://schemas.microsoft.com/office/word/2010/wordprocessingShape">
                    <wps:wsp>
                      <wps:cNvSpPr/>
                      <wps:spPr>
                        <a:xfrm>
                          <a:off x="0" y="0"/>
                          <a:ext cx="8191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ED907" id="正方形/長方形 459" o:spid="_x0000_s1026" style="position:absolute;left:0;text-align:left;margin-left:129.45pt;margin-top:126.5pt;width:64.5pt;height:1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" filled="f" strokecolor="red" strokeweight="2pt"/>
            </w:pict>
          </mc:Fallback>
        </mc:AlternateContent>
      </w:r>
      <w:r w:rsidR="003F658A">
        <w:rPr>
          <w:noProof/>
        </w:rPr>
        <w:drawing>
          <wp:inline distT="0" distB="0" distL="0" distR="0" wp14:anchorId="1D6FCD36" wp14:editId="70F0221A">
            <wp:extent cx="2880000" cy="2700169"/>
            <wp:effectExtent l="19050" t="19050" r="15875" b="2413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3764F2E7" w14:textId="77777777" w:rsidR="003F658A" w:rsidRPr="003A40C0" w:rsidRDefault="003F658A" w:rsidP="003F658A">
      <w:pPr>
        <w:jc w:val="center"/>
        <w:rPr>
          <w:b/>
          <w:lang w:eastAsia="ar-SA"/>
        </w:rPr>
      </w:pPr>
      <w:r w:rsidRPr="003A40C0">
        <w:rPr>
          <w:rFonts w:hint="eastAsia"/>
          <w:b/>
        </w:rPr>
        <w:t>共有フォルダ整理</w:t>
      </w:r>
    </w:p>
    <w:p w14:paraId="36C751F3" w14:textId="3B3FFF98" w:rsidR="003F658A" w:rsidRDefault="003F658A" w:rsidP="003F658A">
      <w:pPr>
        <w:rPr>
          <w:lang w:eastAsia="ar-SA"/>
        </w:rPr>
      </w:pPr>
    </w:p>
    <w:p w14:paraId="213D3992" w14:textId="0A5C5B0A" w:rsidR="00B66774" w:rsidRDefault="0078389B" w:rsidP="0078389B">
      <w:pPr>
        <w:pStyle w:val="ae"/>
        <w:numPr>
          <w:ilvl w:val="0"/>
          <w:numId w:val="19"/>
        </w:numPr>
        <w:ind w:leftChars="0"/>
      </w:pPr>
      <w:r>
        <w:rPr>
          <w:rFonts w:hint="eastAsia"/>
        </w:rPr>
        <w:t>共有フォルダ整理画面を閉じた場合、</w:t>
      </w:r>
      <w:r w:rsidR="00B66774">
        <w:rPr>
          <w:rFonts w:hint="eastAsia"/>
        </w:rPr>
        <w:t>ファイル一覧</w:t>
      </w:r>
      <w:r>
        <w:rPr>
          <w:rFonts w:hint="eastAsia"/>
        </w:rPr>
        <w:t>画面上でも</w:t>
      </w:r>
      <w:r w:rsidR="006102EF">
        <w:rPr>
          <w:rFonts w:hint="eastAsia"/>
        </w:rPr>
        <w:t>専用のアイコンが付与された</w:t>
      </w:r>
      <w:r w:rsidR="00B66774">
        <w:rPr>
          <w:rFonts w:hint="eastAsia"/>
        </w:rPr>
        <w:t>共有整理フォルダが作成さ</w:t>
      </w:r>
      <w:r>
        <w:rPr>
          <w:rFonts w:hint="eastAsia"/>
        </w:rPr>
        <w:t>れている</w:t>
      </w:r>
      <w:r w:rsidR="00B66774">
        <w:rPr>
          <w:rFonts w:hint="eastAsia"/>
        </w:rPr>
        <w:t>ことを確認できます。</w:t>
      </w:r>
    </w:p>
    <w:p w14:paraId="79671126" w14:textId="06737413" w:rsidR="00B66774" w:rsidRDefault="006102EF" w:rsidP="00B66774">
      <w:pPr>
        <w:jc w:val="center"/>
        <w:rPr>
          <w:lang w:eastAsia="ar-SA"/>
        </w:rPr>
      </w:pPr>
      <w:r>
        <w:rPr>
          <w:noProof/>
        </w:rPr>
        <mc:AlternateContent>
          <mc:Choice Requires="wps">
            <w:drawing>
              <wp:anchor distT="0" distB="0" distL="114300" distR="114300" simplePos="0" relativeHeight="251788288" behindDoc="0" locked="0" layoutInCell="1" allowOverlap="1" wp14:anchorId="21614348" wp14:editId="0415D581">
                <wp:simplePos x="0" y="0"/>
                <wp:positionH relativeFrom="margin">
                  <wp:posOffset>2290445</wp:posOffset>
                </wp:positionH>
                <wp:positionV relativeFrom="paragraph">
                  <wp:posOffset>635000</wp:posOffset>
                </wp:positionV>
                <wp:extent cx="914400" cy="716915"/>
                <wp:effectExtent l="381000" t="19050" r="38100" b="45085"/>
                <wp:wrapNone/>
                <wp:docPr id="122" name="吹き出し: 円形 461"/>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90625"/>
                            <a:gd name="adj2" fmla="val 672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AFEAE" w14:textId="77777777" w:rsidR="00211D41" w:rsidRDefault="00211D41" w:rsidP="00211D41">
                            <w:pPr>
                              <w:jc w:val="center"/>
                            </w:pPr>
                            <w:r>
                              <w:rPr>
                                <w:noProof/>
                              </w:rPr>
                              <w:drawing>
                                <wp:inline distT="0" distB="0" distL="0" distR="0" wp14:anchorId="1B4472C5" wp14:editId="2BF3A751">
                                  <wp:extent cx="418753" cy="466090"/>
                                  <wp:effectExtent l="0" t="0" r="635"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614348" id="_x0000_s1031" type="#_x0000_t63" style="position:absolute;left:0;text-align:left;margin-left:180.35pt;margin-top:50pt;width:1in;height:56.45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" adj="-8775,12253" fillcolor="white [3212]" strokecolor="red" strokeweight="2pt">
                <v:textbox>
                  <w:txbxContent>
                    <w:p w14:paraId="416AFEAE" w14:textId="77777777" w:rsidR="00211D41" w:rsidRDefault="00211D41" w:rsidP="00211D41">
                      <w:pPr>
                        <w:jc w:val="center"/>
                      </w:pPr>
                      <w:r>
                        <w:rPr>
                          <w:noProof/>
                        </w:rPr>
                        <w:drawing>
                          <wp:inline distT="0" distB="0" distL="0" distR="0" wp14:anchorId="1B4472C5" wp14:editId="2BF3A751">
                            <wp:extent cx="418753" cy="466090"/>
                            <wp:effectExtent l="0" t="0" r="635"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479A07A0" wp14:editId="2F4D096D">
                <wp:simplePos x="0" y="0"/>
                <wp:positionH relativeFrom="column">
                  <wp:posOffset>1167765</wp:posOffset>
                </wp:positionH>
                <wp:positionV relativeFrom="paragraph">
                  <wp:posOffset>968375</wp:posOffset>
                </wp:positionV>
                <wp:extent cx="200025" cy="161925"/>
                <wp:effectExtent l="0" t="0" r="28575" b="28575"/>
                <wp:wrapNone/>
                <wp:docPr id="79" name="正方形/長方形 79"/>
                <wp:cNvGraphicFramePr/>
                <a:graphic xmlns:a="http://schemas.openxmlformats.org/drawingml/2006/main">
                  <a:graphicData uri="http://schemas.microsoft.com/office/word/2010/wordprocessingShape">
                    <wps:wsp>
                      <wps:cNvSpPr/>
                      <wps:spPr>
                        <a:xfrm>
                          <a:off x="0" y="0"/>
                          <a:ext cx="2000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C868C" id="正方形/長方形 79" o:spid="_x0000_s1026" style="position:absolute;left:0;text-align:left;margin-left:91.95pt;margin-top:76.25pt;width:15.75pt;height:1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" filled="f" strokecolor="red" strokeweight="2pt"/>
            </w:pict>
          </mc:Fallback>
        </mc:AlternateContent>
      </w:r>
      <w:r w:rsidR="00B66774">
        <w:rPr>
          <w:noProof/>
        </w:rPr>
        <w:drawing>
          <wp:inline distT="0" distB="0" distL="0" distR="0" wp14:anchorId="024D7A91" wp14:editId="468C8DCF">
            <wp:extent cx="4860000" cy="1353302"/>
            <wp:effectExtent l="19050" t="19050" r="17145" b="1841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60000" cy="1353302"/>
                    </a:xfrm>
                    <a:prstGeom prst="rect">
                      <a:avLst/>
                    </a:prstGeom>
                    <a:ln>
                      <a:solidFill>
                        <a:schemeClr val="bg1">
                          <a:lumMod val="85000"/>
                        </a:schemeClr>
                      </a:solidFill>
                    </a:ln>
                  </pic:spPr>
                </pic:pic>
              </a:graphicData>
            </a:graphic>
          </wp:inline>
        </w:drawing>
      </w:r>
    </w:p>
    <w:p w14:paraId="16C24F65" w14:textId="7BA64B0A" w:rsidR="00B66774" w:rsidRDefault="00B66774" w:rsidP="00B66774">
      <w:pPr>
        <w:jc w:val="center"/>
        <w:rPr>
          <w:b/>
        </w:rPr>
      </w:pPr>
      <w:r w:rsidRPr="00B66774">
        <w:rPr>
          <w:rFonts w:hint="eastAsia"/>
          <w:b/>
        </w:rPr>
        <w:t>ファイル一覧</w:t>
      </w:r>
    </w:p>
    <w:p w14:paraId="3599AC2E" w14:textId="77777777" w:rsidR="0079120C" w:rsidRPr="0079120C" w:rsidRDefault="0079120C" w:rsidP="0079120C"/>
    <w:p w14:paraId="1E83807B" w14:textId="0D97C997" w:rsidR="004A0399" w:rsidRDefault="004A0399" w:rsidP="004A0399">
      <w:pPr>
        <w:pStyle w:val="ae"/>
        <w:numPr>
          <w:ilvl w:val="0"/>
          <w:numId w:val="19"/>
        </w:numPr>
        <w:ind w:leftChars="0"/>
        <w:rPr>
          <w:lang w:eastAsia="ar-SA"/>
        </w:rPr>
      </w:pPr>
      <w:r w:rsidRPr="007E103C">
        <w:rPr>
          <w:rFonts w:hint="eastAsia"/>
        </w:rPr>
        <w:t>共有整理用フォルダ</w:t>
      </w:r>
      <w:r>
        <w:rPr>
          <w:rFonts w:hint="eastAsia"/>
        </w:rPr>
        <w:t>はファイル一覧上からは削除を行うことはできません。</w:t>
      </w:r>
      <w:r w:rsidRPr="007E103C">
        <w:rPr>
          <w:rFonts w:hint="eastAsia"/>
        </w:rPr>
        <w:t>共有整理用フォルダ</w:t>
      </w:r>
      <w:r>
        <w:rPr>
          <w:rFonts w:hint="eastAsia"/>
        </w:rPr>
        <w:t>の削除を行う方法については「</w:t>
      </w:r>
      <w:hyperlink w:anchor="_共有整理用フォルダの削除" w:history="1">
        <w:r w:rsidRPr="002A3C7F">
          <w:rPr>
            <w:rStyle w:val="a7"/>
            <w:rFonts w:hint="eastAsia"/>
          </w:rPr>
          <w:t>6.3.共有整理用フォルダの削除</w:t>
        </w:r>
      </w:hyperlink>
      <w:r>
        <w:rPr>
          <w:rFonts w:hint="eastAsia"/>
        </w:rPr>
        <w:t>」をご参照ください。</w:t>
      </w:r>
    </w:p>
    <w:p w14:paraId="0EEAFB89" w14:textId="77777777" w:rsidR="004A0399" w:rsidRPr="00B66774" w:rsidRDefault="004A0399" w:rsidP="004A0399">
      <w:pPr>
        <w:rPr>
          <w:lang w:eastAsia="ar-SA"/>
        </w:rPr>
      </w:pPr>
      <w:bookmarkStart w:id="21" w:name="_共有整理用フォルダの変更"/>
      <w:bookmarkEnd w:id="21"/>
    </w:p>
    <w:p w14:paraId="04C8E51D" w14:textId="6C02C834" w:rsidR="00A92EC9" w:rsidRDefault="00A92EC9" w:rsidP="00A92EC9">
      <w:pPr>
        <w:pStyle w:val="2"/>
      </w:pPr>
      <w:bookmarkStart w:id="22" w:name="_Toc128400355"/>
      <w:r w:rsidRPr="00617074">
        <w:rPr>
          <w:rFonts w:hint="eastAsia"/>
        </w:rPr>
        <w:lastRenderedPageBreak/>
        <w:t>共有フォルダ</w:t>
      </w:r>
      <w:r w:rsidR="009A1869">
        <w:rPr>
          <w:rFonts w:hint="eastAsia"/>
          <w:lang w:eastAsia="ja-JP"/>
        </w:rPr>
        <w:t>の</w:t>
      </w:r>
      <w:r w:rsidRPr="00617074">
        <w:rPr>
          <w:rFonts w:hint="eastAsia"/>
        </w:rPr>
        <w:t>移動</w:t>
      </w:r>
      <w:bookmarkEnd w:id="22"/>
    </w:p>
    <w:p w14:paraId="1548B7A1" w14:textId="5BCCEB6A" w:rsidR="00CF605D" w:rsidRDefault="00CF605D" w:rsidP="003F658A">
      <w:r>
        <w:rPr>
          <w:rFonts w:hint="eastAsia"/>
        </w:rPr>
        <w:t>「</w:t>
      </w:r>
      <w:hyperlink w:anchor="_共有整理用フォルダの作成" w:history="1">
        <w:r w:rsidRPr="001924A3">
          <w:rPr>
            <w:rStyle w:val="a7"/>
            <w:rFonts w:hint="eastAsia"/>
          </w:rPr>
          <w:t>6.1.共有整理用フォルダの作成</w:t>
        </w:r>
      </w:hyperlink>
      <w:r>
        <w:rPr>
          <w:rFonts w:hint="eastAsia"/>
        </w:rPr>
        <w:t>」で</w:t>
      </w:r>
      <w:r w:rsidR="003F658A">
        <w:rPr>
          <w:rFonts w:hint="eastAsia"/>
        </w:rPr>
        <w:t>作成した</w:t>
      </w:r>
      <w:r>
        <w:rPr>
          <w:rFonts w:hint="eastAsia"/>
        </w:rPr>
        <w:t>共有整理用フォルダが存在する場合、</w:t>
      </w:r>
      <w:r w:rsidRPr="00617074">
        <w:rPr>
          <w:rFonts w:cs="メイリオ" w:hint="eastAsia"/>
        </w:rPr>
        <w:t>共有フォルダ</w:t>
      </w:r>
      <w:r>
        <w:rPr>
          <w:rFonts w:cs="メイリオ" w:hint="eastAsia"/>
        </w:rPr>
        <w:t>を</w:t>
      </w:r>
      <w:r w:rsidR="004303EE">
        <w:rPr>
          <w:rFonts w:cs="メイリオ" w:hint="eastAsia"/>
        </w:rPr>
        <w:t>その</w:t>
      </w:r>
      <w:r>
        <w:rPr>
          <w:rFonts w:hint="eastAsia"/>
        </w:rPr>
        <w:t>共有整理用フォルダ内に移動することができます。</w:t>
      </w:r>
    </w:p>
    <w:p w14:paraId="799B21FF" w14:textId="39E22CCE" w:rsidR="00934A59" w:rsidRDefault="00934A59" w:rsidP="00934A59">
      <w:pPr>
        <w:pStyle w:val="ae"/>
        <w:numPr>
          <w:ilvl w:val="0"/>
          <w:numId w:val="19"/>
        </w:numPr>
        <w:ind w:leftChars="0"/>
      </w:pPr>
      <w:r w:rsidRPr="00934A59">
        <w:rPr>
          <w:rFonts w:hint="eastAsia"/>
        </w:rPr>
        <w:t>既に共有整理用</w:t>
      </w:r>
      <w:r>
        <w:rPr>
          <w:rFonts w:hint="eastAsia"/>
        </w:rPr>
        <w:t>フォルダに移動済みの共有フォルダに対しても同様の手順で移動することができます。</w:t>
      </w:r>
    </w:p>
    <w:p w14:paraId="5F702D54" w14:textId="77777777" w:rsidR="00934A59" w:rsidRPr="00934A59" w:rsidRDefault="00934A59" w:rsidP="003F658A"/>
    <w:p w14:paraId="3D95B79E" w14:textId="3EE805B4" w:rsidR="008310DA" w:rsidRDefault="008310DA" w:rsidP="003F658A">
      <w:r>
        <w:rPr>
          <w:rFonts w:hint="eastAsia"/>
        </w:rPr>
        <w:t>以下はユーザーフォルダ「user0002」配下に</w:t>
      </w:r>
      <w:r w:rsidR="009A1A94">
        <w:rPr>
          <w:rFonts w:hint="eastAsia"/>
        </w:rPr>
        <w:t>ある</w:t>
      </w:r>
      <w:r>
        <w:rPr>
          <w:rFonts w:hint="eastAsia"/>
        </w:rPr>
        <w:t>共有フォルダ</w:t>
      </w:r>
      <w:r w:rsidR="009A1A94">
        <w:rPr>
          <w:rFonts w:hint="eastAsia"/>
        </w:rPr>
        <w:t>「</w:t>
      </w:r>
      <w:r w:rsidR="00325385">
        <w:rPr>
          <w:rFonts w:hint="eastAsia"/>
        </w:rPr>
        <w:t>共有</w:t>
      </w:r>
      <w:r w:rsidR="009A1A94">
        <w:rPr>
          <w:rFonts w:hint="eastAsia"/>
        </w:rPr>
        <w:t>フォルダA」を、同じくユーザーフォルダ「user0002」配下にある</w:t>
      </w:r>
      <w:r w:rsidR="00F8283F">
        <w:rPr>
          <w:rFonts w:hint="eastAsia"/>
        </w:rPr>
        <w:t>共有整理用フォルダ</w:t>
      </w:r>
      <w:r w:rsidR="009A1A94">
        <w:rPr>
          <w:rFonts w:hint="eastAsia"/>
        </w:rPr>
        <w:t>「整理用フォルダ」に移動する</w:t>
      </w:r>
      <w:r>
        <w:rPr>
          <w:rFonts w:hint="eastAsia"/>
        </w:rPr>
        <w:t>場合の手順</w:t>
      </w:r>
      <w:r w:rsidR="00F8283F">
        <w:rPr>
          <w:rFonts w:hint="eastAsia"/>
        </w:rPr>
        <w:t>となります。</w:t>
      </w:r>
    </w:p>
    <w:p w14:paraId="3DA20EE5" w14:textId="77777777" w:rsidR="00E3239F" w:rsidRDefault="00E3239F" w:rsidP="003F658A"/>
    <w:p w14:paraId="2134A549" w14:textId="4F734616" w:rsidR="001B7202" w:rsidRPr="001B7202" w:rsidRDefault="001B7202" w:rsidP="003F658A">
      <w:r>
        <w:rPr>
          <w:rFonts w:hint="eastAsia"/>
        </w:rPr>
        <w:t>ファイル一覧上で</w:t>
      </w:r>
      <w:r w:rsidRPr="00055787">
        <w:rPr>
          <w:rFonts w:cs="メイリオ" w:hint="eastAsia"/>
        </w:rPr>
        <w:t>「共有フォルダA(user0001)」</w:t>
      </w:r>
      <w:r>
        <w:rPr>
          <w:rFonts w:cs="メイリオ" w:hint="eastAsia"/>
        </w:rPr>
        <w:t>を選択し、画面右上の「i」ボタンをクリックして詳細画面を開き、「共有フォルダ」の右側にある星型のアイコンをクリックします。</w:t>
      </w:r>
    </w:p>
    <w:p w14:paraId="1E2717D3" w14:textId="1A501BE0" w:rsidR="007146F9" w:rsidRDefault="004E09FC" w:rsidP="007146F9">
      <w:pPr>
        <w:jc w:val="center"/>
      </w:pPr>
      <w:r>
        <w:rPr>
          <w:noProof/>
        </w:rPr>
        <mc:AlternateContent>
          <mc:Choice Requires="wps">
            <w:drawing>
              <wp:anchor distT="0" distB="0" distL="114300" distR="114300" simplePos="0" relativeHeight="251790336" behindDoc="0" locked="0" layoutInCell="1" allowOverlap="1" wp14:anchorId="4F850D90" wp14:editId="6CC52E70">
                <wp:simplePos x="0" y="0"/>
                <wp:positionH relativeFrom="margin">
                  <wp:posOffset>4091940</wp:posOffset>
                </wp:positionH>
                <wp:positionV relativeFrom="paragraph">
                  <wp:posOffset>1812290</wp:posOffset>
                </wp:positionV>
                <wp:extent cx="914400" cy="716915"/>
                <wp:effectExtent l="0" t="0" r="19050" b="197485"/>
                <wp:wrapNone/>
                <wp:docPr id="124" name="吹き出し: 円形 461"/>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2500"/>
                            <a:gd name="adj2" fmla="val 7183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09F37" w14:textId="77777777" w:rsidR="004E09FC" w:rsidRDefault="004E09FC" w:rsidP="004E09FC">
                            <w:pPr>
                              <w:jc w:val="center"/>
                            </w:pPr>
                            <w:r>
                              <w:rPr>
                                <w:noProof/>
                              </w:rPr>
                              <w:drawing>
                                <wp:inline distT="0" distB="0" distL="0" distR="0" wp14:anchorId="6E20D624" wp14:editId="7CC402D5">
                                  <wp:extent cx="418753" cy="466090"/>
                                  <wp:effectExtent l="0" t="0" r="635"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850D90" id="_x0000_s1032" type="#_x0000_t63" style="position:absolute;left:0;text-align:left;margin-left:322.2pt;margin-top:142.7pt;width:1in;height:56.45pt;z-index:251790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" adj="13500,26316" fillcolor="white [3212]" strokecolor="red" strokeweight="2pt">
                <v:textbox>
                  <w:txbxContent>
                    <w:p w14:paraId="67809F37" w14:textId="77777777" w:rsidR="004E09FC" w:rsidRDefault="004E09FC" w:rsidP="004E09FC">
                      <w:pPr>
                        <w:jc w:val="center"/>
                      </w:pPr>
                      <w:r>
                        <w:rPr>
                          <w:noProof/>
                        </w:rPr>
                        <w:drawing>
                          <wp:inline distT="0" distB="0" distL="0" distR="0" wp14:anchorId="6E20D624" wp14:editId="7CC402D5">
                            <wp:extent cx="418753" cy="466090"/>
                            <wp:effectExtent l="0" t="0" r="635"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v:textbox>
                <w10:wrap anchorx="margin"/>
              </v:shape>
            </w:pict>
          </mc:Fallback>
        </mc:AlternateContent>
      </w:r>
      <w:r w:rsidR="00E302F5">
        <w:rPr>
          <w:noProof/>
        </w:rPr>
        <mc:AlternateContent>
          <mc:Choice Requires="wps">
            <w:drawing>
              <wp:anchor distT="0" distB="0" distL="114300" distR="114300" simplePos="0" relativeHeight="251761664" behindDoc="0" locked="0" layoutInCell="1" allowOverlap="1" wp14:anchorId="72D5EC74" wp14:editId="19291DF6">
                <wp:simplePos x="0" y="0"/>
                <wp:positionH relativeFrom="column">
                  <wp:posOffset>4634865</wp:posOffset>
                </wp:positionH>
                <wp:positionV relativeFrom="paragraph">
                  <wp:posOffset>2743835</wp:posOffset>
                </wp:positionV>
                <wp:extent cx="161925" cy="171450"/>
                <wp:effectExtent l="0" t="0" r="28575" b="19050"/>
                <wp:wrapNone/>
                <wp:docPr id="113" name="正方形/長方形 113"/>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77224" id="正方形/長方形 113" o:spid="_x0000_s1026" style="position:absolute;left:0;text-align:left;margin-left:364.95pt;margin-top:216.05pt;width:12.75pt;height:1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" filled="f" strokecolor="red" strokeweight="2pt"/>
            </w:pict>
          </mc:Fallback>
        </mc:AlternateContent>
      </w:r>
      <w:r w:rsidR="00E302F5">
        <w:rPr>
          <w:noProof/>
        </w:rPr>
        <mc:AlternateContent>
          <mc:Choice Requires="wps">
            <w:drawing>
              <wp:anchor distT="0" distB="0" distL="114300" distR="114300" simplePos="0" relativeHeight="251759616" behindDoc="0" locked="0" layoutInCell="1" allowOverlap="1" wp14:anchorId="6B987439" wp14:editId="475A12EC">
                <wp:simplePos x="0" y="0"/>
                <wp:positionH relativeFrom="column">
                  <wp:posOffset>4930140</wp:posOffset>
                </wp:positionH>
                <wp:positionV relativeFrom="paragraph">
                  <wp:posOffset>267335</wp:posOffset>
                </wp:positionV>
                <wp:extent cx="161925" cy="171450"/>
                <wp:effectExtent l="0" t="0" r="28575" b="19050"/>
                <wp:wrapNone/>
                <wp:docPr id="112" name="正方形/長方形 112"/>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F65D6" id="正方形/長方形 112" o:spid="_x0000_s1026" style="position:absolute;left:0;text-align:left;margin-left:388.2pt;margin-top:21.05pt;width:12.75pt;height:13.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7xrg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" filled="f" strokecolor="red" strokeweight="2pt"/>
            </w:pict>
          </mc:Fallback>
        </mc:AlternateContent>
      </w:r>
      <w:r w:rsidR="007146F9">
        <w:rPr>
          <w:noProof/>
        </w:rPr>
        <w:drawing>
          <wp:inline distT="0" distB="0" distL="0" distR="0" wp14:anchorId="6B79F467" wp14:editId="17087C17">
            <wp:extent cx="4860000" cy="3532416"/>
            <wp:effectExtent l="19050" t="19050" r="17145" b="1143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60000" cy="3532416"/>
                    </a:xfrm>
                    <a:prstGeom prst="rect">
                      <a:avLst/>
                    </a:prstGeom>
                    <a:ln>
                      <a:solidFill>
                        <a:schemeClr val="bg1">
                          <a:lumMod val="85000"/>
                        </a:schemeClr>
                      </a:solidFill>
                    </a:ln>
                  </pic:spPr>
                </pic:pic>
              </a:graphicData>
            </a:graphic>
          </wp:inline>
        </w:drawing>
      </w:r>
    </w:p>
    <w:p w14:paraId="133DEC8C" w14:textId="7B186BCA" w:rsidR="00570B36" w:rsidRPr="005877FE" w:rsidRDefault="005877FE" w:rsidP="005877FE">
      <w:pPr>
        <w:jc w:val="center"/>
        <w:rPr>
          <w:b/>
        </w:rPr>
      </w:pPr>
      <w:r w:rsidRPr="005877FE">
        <w:rPr>
          <w:rFonts w:hint="eastAsia"/>
          <w:b/>
        </w:rPr>
        <w:t>詳細画面</w:t>
      </w:r>
    </w:p>
    <w:p w14:paraId="72EC17FF" w14:textId="77777777" w:rsidR="005877FE" w:rsidRDefault="005877FE" w:rsidP="003F658A"/>
    <w:p w14:paraId="179F9C70" w14:textId="08F0384C" w:rsidR="003F658A" w:rsidRDefault="004423AE" w:rsidP="003F658A">
      <w:r>
        <w:rPr>
          <w:rFonts w:hint="eastAsia"/>
        </w:rPr>
        <w:lastRenderedPageBreak/>
        <w:t>共有フォルダ整理画面上で作成済みの</w:t>
      </w:r>
      <w:r w:rsidR="00CF605D">
        <w:rPr>
          <w:rFonts w:hint="eastAsia"/>
        </w:rPr>
        <w:t>共有</w:t>
      </w:r>
      <w:r w:rsidR="003F658A">
        <w:rPr>
          <w:rFonts w:hint="eastAsia"/>
        </w:rPr>
        <w:t>整理用フォルダをクリック後、移動先フォルダの表示が指定のフォルダとなっていることを確認した上で「移動」をクリックします。</w:t>
      </w:r>
    </w:p>
    <w:p w14:paraId="61414143" w14:textId="0AE53533" w:rsidR="003F658A" w:rsidRDefault="00D7516C" w:rsidP="003F658A">
      <w:pPr>
        <w:jc w:val="center"/>
        <w:rPr>
          <w:lang w:eastAsia="ar-SA"/>
        </w:rPr>
      </w:pPr>
      <w:r>
        <w:rPr>
          <w:noProof/>
        </w:rPr>
        <mc:AlternateContent>
          <mc:Choice Requires="wps">
            <w:drawing>
              <wp:anchor distT="0" distB="0" distL="114300" distR="114300" simplePos="0" relativeHeight="251806720" behindDoc="0" locked="0" layoutInCell="1" allowOverlap="1" wp14:anchorId="4AE678B4" wp14:editId="711A6538">
                <wp:simplePos x="0" y="0"/>
                <wp:positionH relativeFrom="margin">
                  <wp:posOffset>2644140</wp:posOffset>
                </wp:positionH>
                <wp:positionV relativeFrom="paragraph">
                  <wp:posOffset>1701800</wp:posOffset>
                </wp:positionV>
                <wp:extent cx="914400" cy="716915"/>
                <wp:effectExtent l="209550" t="0" r="38100" b="45085"/>
                <wp:wrapNone/>
                <wp:docPr id="493" name="吹き出し: 円形 461"/>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71875"/>
                            <a:gd name="adj2" fmla="val -3578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04E3B" w14:textId="77777777" w:rsidR="00D7516C" w:rsidRDefault="00D7516C" w:rsidP="00D7516C">
                            <w:pPr>
                              <w:jc w:val="center"/>
                            </w:pPr>
                            <w:r>
                              <w:rPr>
                                <w:noProof/>
                              </w:rPr>
                              <w:drawing>
                                <wp:inline distT="0" distB="0" distL="0" distR="0" wp14:anchorId="7DC5F8CF" wp14:editId="2EE71310">
                                  <wp:extent cx="418753" cy="466090"/>
                                  <wp:effectExtent l="0" t="0" r="635" b="0"/>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E678B4" id="_x0000_s1033" type="#_x0000_t63" style="position:absolute;left:0;text-align:left;margin-left:208.2pt;margin-top:134pt;width:1in;height:56.4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" adj="-4725,3070" fillcolor="white [3212]" strokecolor="red" strokeweight="2pt">
                <v:textbox>
                  <w:txbxContent>
                    <w:p w14:paraId="43004E3B" w14:textId="77777777" w:rsidR="00D7516C" w:rsidRDefault="00D7516C" w:rsidP="00D7516C">
                      <w:pPr>
                        <w:jc w:val="center"/>
                      </w:pPr>
                      <w:r>
                        <w:rPr>
                          <w:noProof/>
                        </w:rPr>
                        <w:drawing>
                          <wp:inline distT="0" distB="0" distL="0" distR="0" wp14:anchorId="7DC5F8CF" wp14:editId="2EE71310">
                            <wp:extent cx="418753" cy="466090"/>
                            <wp:effectExtent l="0" t="0" r="635" b="0"/>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v:textbox>
                <w10:wrap anchorx="margin"/>
              </v:shape>
            </w:pict>
          </mc:Fallback>
        </mc:AlternateContent>
      </w:r>
      <w:r w:rsidR="007E103C">
        <w:rPr>
          <w:noProof/>
        </w:rPr>
        <mc:AlternateContent>
          <mc:Choice Requires="wps">
            <w:drawing>
              <wp:anchor distT="0" distB="0" distL="114300" distR="114300" simplePos="0" relativeHeight="251702272" behindDoc="0" locked="0" layoutInCell="1" allowOverlap="1" wp14:anchorId="5CE2F05E" wp14:editId="50FB06D0">
                <wp:simplePos x="0" y="0"/>
                <wp:positionH relativeFrom="margin">
                  <wp:posOffset>2329815</wp:posOffset>
                </wp:positionH>
                <wp:positionV relativeFrom="paragraph">
                  <wp:posOffset>2522220</wp:posOffset>
                </wp:positionV>
                <wp:extent cx="723900" cy="16192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7239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DF6E7" id="正方形/長方形 35" o:spid="_x0000_s1026" style="position:absolute;left:0;text-align:left;margin-left:183.45pt;margin-top:198.6pt;width:57pt;height:12.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" filled="f" strokecolor="red" strokeweight="2pt">
                <w10:wrap anchorx="margin"/>
              </v:rect>
            </w:pict>
          </mc:Fallback>
        </mc:AlternateContent>
      </w:r>
      <w:r w:rsidR="00701C0E">
        <w:rPr>
          <w:noProof/>
        </w:rPr>
        <mc:AlternateContent>
          <mc:Choice Requires="wps">
            <w:drawing>
              <wp:anchor distT="0" distB="0" distL="114300" distR="114300" simplePos="0" relativeHeight="251703296" behindDoc="0" locked="0" layoutInCell="1" allowOverlap="1" wp14:anchorId="435DA797" wp14:editId="356F6B03">
                <wp:simplePos x="0" y="0"/>
                <wp:positionH relativeFrom="margin">
                  <wp:posOffset>1653540</wp:posOffset>
                </wp:positionH>
                <wp:positionV relativeFrom="paragraph">
                  <wp:posOffset>1606550</wp:posOffset>
                </wp:positionV>
                <wp:extent cx="771525" cy="133350"/>
                <wp:effectExtent l="0" t="0" r="28575" b="19050"/>
                <wp:wrapNone/>
                <wp:docPr id="36" name="正方形/長方形 36"/>
                <wp:cNvGraphicFramePr/>
                <a:graphic xmlns:a="http://schemas.openxmlformats.org/drawingml/2006/main">
                  <a:graphicData uri="http://schemas.microsoft.com/office/word/2010/wordprocessingShape">
                    <wps:wsp>
                      <wps:cNvSpPr/>
                      <wps:spPr>
                        <a:xfrm>
                          <a:off x="0" y="0"/>
                          <a:ext cx="771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43D15" id="正方形/長方形 36" o:spid="_x0000_s1026" style="position:absolute;left:0;text-align:left;margin-left:130.2pt;margin-top:126.5pt;width:60.75pt;height:1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" filled="f" strokecolor="red" strokeweight="2pt">
                <w10:wrap anchorx="margin"/>
              </v:rect>
            </w:pict>
          </mc:Fallback>
        </mc:AlternateContent>
      </w:r>
      <w:r w:rsidR="003F658A">
        <w:rPr>
          <w:noProof/>
        </w:rPr>
        <mc:AlternateContent>
          <mc:Choice Requires="wps">
            <w:drawing>
              <wp:anchor distT="0" distB="0" distL="114300" distR="114300" simplePos="0" relativeHeight="251704320" behindDoc="0" locked="0" layoutInCell="1" allowOverlap="1" wp14:anchorId="232E8F64" wp14:editId="28E7BB06">
                <wp:simplePos x="0" y="0"/>
                <wp:positionH relativeFrom="margin">
                  <wp:posOffset>1396365</wp:posOffset>
                </wp:positionH>
                <wp:positionV relativeFrom="paragraph">
                  <wp:posOffset>1006475</wp:posOffset>
                </wp:positionV>
                <wp:extent cx="1257300" cy="24765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12573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9841" id="正方形/長方形 37" o:spid="_x0000_s1026" style="position:absolute;left:0;text-align:left;margin-left:109.95pt;margin-top:79.25pt;width:99pt;height:19.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" filled="f" strokecolor="red" strokeweight="2pt">
                <w10:wrap anchorx="margin"/>
              </v:rect>
            </w:pict>
          </mc:Fallback>
        </mc:AlternateContent>
      </w:r>
      <w:r w:rsidR="003F658A">
        <w:rPr>
          <w:noProof/>
        </w:rPr>
        <w:drawing>
          <wp:inline distT="0" distB="0" distL="0" distR="0" wp14:anchorId="01B94633" wp14:editId="74F7CD6C">
            <wp:extent cx="2880000" cy="2700169"/>
            <wp:effectExtent l="19050" t="19050" r="15875" b="2413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1F71999C" w14:textId="77777777" w:rsidR="003F658A" w:rsidRPr="005361EA" w:rsidRDefault="003F658A" w:rsidP="003F658A">
      <w:pPr>
        <w:jc w:val="center"/>
        <w:rPr>
          <w:b/>
          <w:lang w:eastAsia="ar-SA"/>
        </w:rPr>
      </w:pPr>
      <w:r w:rsidRPr="005361EA">
        <w:rPr>
          <w:rFonts w:hint="eastAsia"/>
          <w:b/>
        </w:rPr>
        <w:t>共有フォルダ整理</w:t>
      </w:r>
    </w:p>
    <w:p w14:paraId="58427E50" w14:textId="77777777" w:rsidR="00E3239F" w:rsidRDefault="00E3239F" w:rsidP="003F658A">
      <w:pPr>
        <w:rPr>
          <w:lang w:eastAsia="ar-SA"/>
        </w:rPr>
      </w:pPr>
    </w:p>
    <w:p w14:paraId="21C1A6E3" w14:textId="467280A7" w:rsidR="006E5BC9" w:rsidRDefault="00F33ADD" w:rsidP="003F658A">
      <w:pPr>
        <w:rPr>
          <w:lang w:eastAsia="ar-SA"/>
        </w:rPr>
      </w:pPr>
      <w:r>
        <w:rPr>
          <w:rFonts w:hint="eastAsia"/>
        </w:rPr>
        <w:t>処理後は</w:t>
      </w:r>
      <w:r w:rsidR="006E5BC9">
        <w:rPr>
          <w:rFonts w:hint="eastAsia"/>
        </w:rPr>
        <w:t>ファイル一覧上から</w:t>
      </w:r>
      <w:r w:rsidR="006E5BC9" w:rsidRPr="00055787">
        <w:rPr>
          <w:rFonts w:cs="メイリオ" w:hint="eastAsia"/>
        </w:rPr>
        <w:t>「共有フォルダA(user0001)」</w:t>
      </w:r>
      <w:r w:rsidR="006E5BC9">
        <w:rPr>
          <w:rFonts w:cs="メイリオ" w:hint="eastAsia"/>
        </w:rPr>
        <w:t>が非表示となったことを確認できます</w:t>
      </w:r>
      <w:r>
        <w:rPr>
          <w:rFonts w:cs="メイリオ" w:hint="eastAsia"/>
        </w:rPr>
        <w:t>ので、</w:t>
      </w:r>
      <w:r>
        <w:rPr>
          <w:rFonts w:hint="eastAsia"/>
        </w:rPr>
        <w:t>作成した</w:t>
      </w:r>
      <w:r w:rsidRPr="007E103C">
        <w:rPr>
          <w:rFonts w:hint="eastAsia"/>
        </w:rPr>
        <w:t>共有整理用フォルダ</w:t>
      </w:r>
      <w:r>
        <w:rPr>
          <w:rFonts w:hint="eastAsia"/>
        </w:rPr>
        <w:t>をクリックします。</w:t>
      </w:r>
    </w:p>
    <w:p w14:paraId="4B2C53AA" w14:textId="28377FA0" w:rsidR="0023046B" w:rsidRDefault="00D7516C" w:rsidP="0023046B">
      <w:pPr>
        <w:jc w:val="center"/>
        <w:rPr>
          <w:lang w:eastAsia="ar-SA"/>
        </w:rPr>
      </w:pPr>
      <w:r>
        <w:rPr>
          <w:noProof/>
        </w:rPr>
        <mc:AlternateContent>
          <mc:Choice Requires="wps">
            <w:drawing>
              <wp:anchor distT="0" distB="0" distL="114300" distR="114300" simplePos="0" relativeHeight="251808768" behindDoc="0" locked="0" layoutInCell="1" allowOverlap="1" wp14:anchorId="1CA10FCA" wp14:editId="411167D2">
                <wp:simplePos x="0" y="0"/>
                <wp:positionH relativeFrom="margin">
                  <wp:posOffset>2444115</wp:posOffset>
                </wp:positionH>
                <wp:positionV relativeFrom="paragraph">
                  <wp:posOffset>589280</wp:posOffset>
                </wp:positionV>
                <wp:extent cx="914400" cy="716915"/>
                <wp:effectExtent l="247650" t="19050" r="38100" b="45085"/>
                <wp:wrapNone/>
                <wp:docPr id="495" name="吹き出し: 円形 461"/>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77083"/>
                            <a:gd name="adj2" fmla="val -1054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486D4" w14:textId="77777777" w:rsidR="00D7516C" w:rsidRDefault="00D7516C" w:rsidP="00D7516C">
                            <w:pPr>
                              <w:jc w:val="center"/>
                            </w:pPr>
                            <w:r>
                              <w:rPr>
                                <w:noProof/>
                              </w:rPr>
                              <w:drawing>
                                <wp:inline distT="0" distB="0" distL="0" distR="0" wp14:anchorId="13D527D8" wp14:editId="73663F1D">
                                  <wp:extent cx="418753" cy="466090"/>
                                  <wp:effectExtent l="0" t="0" r="635" b="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A10FCA" id="_x0000_s1034" type="#_x0000_t63" style="position:absolute;left:0;text-align:left;margin-left:192.45pt;margin-top:46.4pt;width:1in;height:56.45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" adj="-5850,8523" fillcolor="white [3212]" strokecolor="red" strokeweight="2pt">
                <v:textbox>
                  <w:txbxContent>
                    <w:p w14:paraId="05A486D4" w14:textId="77777777" w:rsidR="00D7516C" w:rsidRDefault="00D7516C" w:rsidP="00D7516C">
                      <w:pPr>
                        <w:jc w:val="center"/>
                      </w:pPr>
                      <w:r>
                        <w:rPr>
                          <w:noProof/>
                        </w:rPr>
                        <w:drawing>
                          <wp:inline distT="0" distB="0" distL="0" distR="0" wp14:anchorId="13D527D8" wp14:editId="73663F1D">
                            <wp:extent cx="418753" cy="466090"/>
                            <wp:effectExtent l="0" t="0" r="635" b="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v:textbox>
                <w10:wrap anchorx="margin"/>
              </v:shape>
            </w:pict>
          </mc:Fallback>
        </mc:AlternateContent>
      </w:r>
      <w:r w:rsidR="00F33ADD">
        <w:rPr>
          <w:noProof/>
        </w:rPr>
        <mc:AlternateContent>
          <mc:Choice Requires="wps">
            <w:drawing>
              <wp:anchor distT="0" distB="0" distL="114300" distR="114300" simplePos="0" relativeHeight="251763712" behindDoc="0" locked="0" layoutInCell="1" allowOverlap="1" wp14:anchorId="025CE917" wp14:editId="784CB7E6">
                <wp:simplePos x="0" y="0"/>
                <wp:positionH relativeFrom="margin">
                  <wp:posOffset>1177290</wp:posOffset>
                </wp:positionH>
                <wp:positionV relativeFrom="paragraph">
                  <wp:posOffset>789305</wp:posOffset>
                </wp:positionV>
                <wp:extent cx="933450" cy="161925"/>
                <wp:effectExtent l="0" t="0" r="19050" b="28575"/>
                <wp:wrapNone/>
                <wp:docPr id="115" name="正方形/長方形 115"/>
                <wp:cNvGraphicFramePr/>
                <a:graphic xmlns:a="http://schemas.openxmlformats.org/drawingml/2006/main">
                  <a:graphicData uri="http://schemas.microsoft.com/office/word/2010/wordprocessingShape">
                    <wps:wsp>
                      <wps:cNvSpPr/>
                      <wps:spPr>
                        <a:xfrm>
                          <a:off x="0" y="0"/>
                          <a:ext cx="9334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4DE82" id="正方形/長方形 115" o:spid="_x0000_s1026" style="position:absolute;left:0;text-align:left;margin-left:92.7pt;margin-top:62.15pt;width:73.5pt;height:12.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" filled="f" strokecolor="red" strokeweight="2pt">
                <w10:wrap anchorx="margin"/>
              </v:rect>
            </w:pict>
          </mc:Fallback>
        </mc:AlternateContent>
      </w:r>
      <w:r w:rsidR="0023046B">
        <w:rPr>
          <w:noProof/>
        </w:rPr>
        <w:drawing>
          <wp:inline distT="0" distB="0" distL="0" distR="0" wp14:anchorId="7760C4E3" wp14:editId="03503CD2">
            <wp:extent cx="4860000" cy="1395593"/>
            <wp:effectExtent l="19050" t="19050" r="17145" b="1460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60000" cy="1395593"/>
                    </a:xfrm>
                    <a:prstGeom prst="rect">
                      <a:avLst/>
                    </a:prstGeom>
                    <a:ln>
                      <a:solidFill>
                        <a:schemeClr val="bg1">
                          <a:lumMod val="85000"/>
                        </a:schemeClr>
                      </a:solidFill>
                    </a:ln>
                  </pic:spPr>
                </pic:pic>
              </a:graphicData>
            </a:graphic>
          </wp:inline>
        </w:drawing>
      </w:r>
    </w:p>
    <w:p w14:paraId="1988ED56" w14:textId="2ADFFD8D" w:rsidR="0023046B" w:rsidRDefault="006E5BC9" w:rsidP="006E5BC9">
      <w:pPr>
        <w:jc w:val="center"/>
        <w:rPr>
          <w:lang w:eastAsia="ar-SA"/>
        </w:rPr>
      </w:pPr>
      <w:r w:rsidRPr="00235CC1">
        <w:rPr>
          <w:rFonts w:hint="eastAsia"/>
          <w:b/>
        </w:rPr>
        <w:t>ファイル一覧</w:t>
      </w:r>
    </w:p>
    <w:p w14:paraId="748A898B" w14:textId="37355262" w:rsidR="003F658A" w:rsidRDefault="003F658A" w:rsidP="003F658A">
      <w:pPr>
        <w:rPr>
          <w:lang w:eastAsia="ar-SA"/>
        </w:rPr>
      </w:pPr>
    </w:p>
    <w:p w14:paraId="13A65684" w14:textId="065C9128" w:rsidR="00685488" w:rsidRDefault="00685488" w:rsidP="003F658A">
      <w:pPr>
        <w:rPr>
          <w:lang w:eastAsia="ar-SA"/>
        </w:rPr>
      </w:pPr>
      <w:r w:rsidRPr="007E103C">
        <w:rPr>
          <w:rFonts w:hint="eastAsia"/>
        </w:rPr>
        <w:t>共有整理用フォルダ</w:t>
      </w:r>
      <w:r w:rsidR="00EE1D48">
        <w:rPr>
          <w:rFonts w:hint="eastAsia"/>
        </w:rPr>
        <w:t>内に</w:t>
      </w:r>
      <w:r w:rsidRPr="00B069CA">
        <w:rPr>
          <w:rFonts w:cs="メイリオ" w:hint="eastAsia"/>
        </w:rPr>
        <w:t>「user0001」が設定した共有フォルダ「共有フォルダA(user0001)」</w:t>
      </w:r>
      <w:r>
        <w:rPr>
          <w:rFonts w:cs="メイリオ" w:hint="eastAsia"/>
        </w:rPr>
        <w:t>が表示され</w:t>
      </w:r>
      <w:r w:rsidR="004803DF">
        <w:rPr>
          <w:rFonts w:cs="メイリオ" w:hint="eastAsia"/>
        </w:rPr>
        <w:t>るこ</w:t>
      </w:r>
      <w:r>
        <w:rPr>
          <w:rFonts w:cs="メイリオ" w:hint="eastAsia"/>
        </w:rPr>
        <w:t>とを確認できます。</w:t>
      </w:r>
    </w:p>
    <w:p w14:paraId="28592ADF" w14:textId="38AF14C3" w:rsidR="008810E4" w:rsidRDefault="008D03D4" w:rsidP="008810E4">
      <w:pPr>
        <w:jc w:val="center"/>
        <w:rPr>
          <w:lang w:eastAsia="ar-SA"/>
        </w:rPr>
      </w:pPr>
      <w:r>
        <w:rPr>
          <w:noProof/>
        </w:rPr>
        <w:lastRenderedPageBreak/>
        <mc:AlternateContent>
          <mc:Choice Requires="wps">
            <w:drawing>
              <wp:anchor distT="0" distB="0" distL="114300" distR="114300" simplePos="0" relativeHeight="251708416" behindDoc="0" locked="0" layoutInCell="1" allowOverlap="1" wp14:anchorId="2FBC48E5" wp14:editId="3839FAFD">
                <wp:simplePos x="0" y="0"/>
                <wp:positionH relativeFrom="margin">
                  <wp:posOffset>1186815</wp:posOffset>
                </wp:positionH>
                <wp:positionV relativeFrom="paragraph">
                  <wp:posOffset>788670</wp:posOffset>
                </wp:positionV>
                <wp:extent cx="933450" cy="161925"/>
                <wp:effectExtent l="0" t="0" r="19050" b="28575"/>
                <wp:wrapNone/>
                <wp:docPr id="41" name="正方形/長方形 41"/>
                <wp:cNvGraphicFramePr/>
                <a:graphic xmlns:a="http://schemas.openxmlformats.org/drawingml/2006/main">
                  <a:graphicData uri="http://schemas.microsoft.com/office/word/2010/wordprocessingShape">
                    <wps:wsp>
                      <wps:cNvSpPr/>
                      <wps:spPr>
                        <a:xfrm>
                          <a:off x="0" y="0"/>
                          <a:ext cx="9334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C319C" id="正方形/長方形 41" o:spid="_x0000_s1026" style="position:absolute;left:0;text-align:left;margin-left:93.45pt;margin-top:62.1pt;width:73.5pt;height:12.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" filled="f" strokecolor="red" strokeweight="2pt">
                <w10:wrap anchorx="margin"/>
              </v:rect>
            </w:pict>
          </mc:Fallback>
        </mc:AlternateContent>
      </w:r>
      <w:r w:rsidR="008810E4">
        <w:rPr>
          <w:noProof/>
        </w:rPr>
        <w:drawing>
          <wp:inline distT="0" distB="0" distL="0" distR="0" wp14:anchorId="5381C336" wp14:editId="235E8652">
            <wp:extent cx="4860000" cy="1244718"/>
            <wp:effectExtent l="19050" t="19050" r="17145" b="1270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60000" cy="1244718"/>
                    </a:xfrm>
                    <a:prstGeom prst="rect">
                      <a:avLst/>
                    </a:prstGeom>
                    <a:ln>
                      <a:solidFill>
                        <a:schemeClr val="bg1">
                          <a:lumMod val="85000"/>
                        </a:schemeClr>
                      </a:solidFill>
                    </a:ln>
                  </pic:spPr>
                </pic:pic>
              </a:graphicData>
            </a:graphic>
          </wp:inline>
        </w:drawing>
      </w:r>
    </w:p>
    <w:p w14:paraId="4A8D4D6B" w14:textId="465BCA71" w:rsidR="008810E4" w:rsidRDefault="008810E4" w:rsidP="008810E4">
      <w:pPr>
        <w:jc w:val="center"/>
        <w:rPr>
          <w:b/>
        </w:rPr>
      </w:pPr>
      <w:r w:rsidRPr="008810E4">
        <w:rPr>
          <w:rFonts w:hint="eastAsia"/>
          <w:b/>
        </w:rPr>
        <w:t>ファイル一覧</w:t>
      </w:r>
    </w:p>
    <w:p w14:paraId="4A7220D9" w14:textId="77777777" w:rsidR="008A4CD9" w:rsidRPr="008810E4" w:rsidRDefault="008A4CD9" w:rsidP="008A4CD9">
      <w:pPr>
        <w:rPr>
          <w:lang w:eastAsia="ar-SA"/>
        </w:rPr>
      </w:pPr>
    </w:p>
    <w:p w14:paraId="21315477" w14:textId="420223A3" w:rsidR="00337968" w:rsidRDefault="005C4F1F" w:rsidP="00337968">
      <w:pPr>
        <w:pStyle w:val="ae"/>
        <w:numPr>
          <w:ilvl w:val="0"/>
          <w:numId w:val="19"/>
        </w:numPr>
        <w:ind w:leftChars="0"/>
      </w:pPr>
      <w:r>
        <w:rPr>
          <w:rFonts w:hint="eastAsia"/>
        </w:rPr>
        <w:t>以下のように別階層にある共有整理用フォルダを移動先に指定することも可能です。この場合は共有フォルダ管理画面上で「サブフォルダ」-「整理用フォルダ」の順にクリック後、移動先フォルダの表示が指定のフォルダとなっていることを確認した上で「移動」をクリックします。</w:t>
      </w:r>
    </w:p>
    <w:p w14:paraId="49733710" w14:textId="12204E05" w:rsidR="003C13B5" w:rsidRDefault="00D7516C" w:rsidP="003C13B5">
      <w:pPr>
        <w:pStyle w:val="ae"/>
        <w:ind w:leftChars="0" w:left="0"/>
        <w:jc w:val="center"/>
      </w:pPr>
      <w:r>
        <w:rPr>
          <w:noProof/>
        </w:rPr>
        <mc:AlternateContent>
          <mc:Choice Requires="wps">
            <w:drawing>
              <wp:anchor distT="0" distB="0" distL="114300" distR="114300" simplePos="0" relativeHeight="251802624" behindDoc="0" locked="0" layoutInCell="1" allowOverlap="1" wp14:anchorId="47AD2C4A" wp14:editId="2232AAD2">
                <wp:simplePos x="0" y="0"/>
                <wp:positionH relativeFrom="margin">
                  <wp:posOffset>2853690</wp:posOffset>
                </wp:positionH>
                <wp:positionV relativeFrom="paragraph">
                  <wp:posOffset>1513205</wp:posOffset>
                </wp:positionV>
                <wp:extent cx="914400" cy="716915"/>
                <wp:effectExtent l="285750" t="19050" r="38100" b="45085"/>
                <wp:wrapNone/>
                <wp:docPr id="488" name="吹き出し: 円形 461"/>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80208"/>
                            <a:gd name="adj2" fmla="val -1187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07350" w14:textId="77777777" w:rsidR="00D7516C" w:rsidRDefault="00D7516C" w:rsidP="00D7516C">
                            <w:pPr>
                              <w:jc w:val="center"/>
                            </w:pPr>
                            <w:r>
                              <w:rPr>
                                <w:noProof/>
                              </w:rPr>
                              <w:drawing>
                                <wp:inline distT="0" distB="0" distL="0" distR="0" wp14:anchorId="604F7BA3" wp14:editId="6446F9E0">
                                  <wp:extent cx="418753" cy="466090"/>
                                  <wp:effectExtent l="0" t="0" r="635" b="0"/>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AD2C4A" id="_x0000_s1035" type="#_x0000_t63" style="position:absolute;left:0;text-align:left;margin-left:224.7pt;margin-top:119.15pt;width:1in;height:56.45pt;z-index:251802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" adj="-6525,8236" fillcolor="white [3212]" strokecolor="red" strokeweight="2pt">
                <v:textbox>
                  <w:txbxContent>
                    <w:p w14:paraId="3D207350" w14:textId="77777777" w:rsidR="00D7516C" w:rsidRDefault="00D7516C" w:rsidP="00D7516C">
                      <w:pPr>
                        <w:jc w:val="center"/>
                      </w:pPr>
                      <w:r>
                        <w:rPr>
                          <w:noProof/>
                        </w:rPr>
                        <w:drawing>
                          <wp:inline distT="0" distB="0" distL="0" distR="0" wp14:anchorId="604F7BA3" wp14:editId="6446F9E0">
                            <wp:extent cx="418753" cy="466090"/>
                            <wp:effectExtent l="0" t="0" r="635" b="0"/>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v:textbox>
                <w10:wrap anchorx="margin"/>
              </v:shape>
            </w:pict>
          </mc:Fallback>
        </mc:AlternateContent>
      </w:r>
      <w:r w:rsidR="008932AB">
        <w:rPr>
          <w:noProof/>
        </w:rPr>
        <mc:AlternateContent>
          <mc:Choice Requires="wps">
            <w:drawing>
              <wp:anchor distT="0" distB="0" distL="114300" distR="114300" simplePos="0" relativeHeight="251779072" behindDoc="0" locked="0" layoutInCell="1" allowOverlap="1" wp14:anchorId="76577322" wp14:editId="5315968F">
                <wp:simplePos x="0" y="0"/>
                <wp:positionH relativeFrom="margin">
                  <wp:posOffset>1748790</wp:posOffset>
                </wp:positionH>
                <wp:positionV relativeFrom="paragraph">
                  <wp:posOffset>1703705</wp:posOffset>
                </wp:positionV>
                <wp:extent cx="771525" cy="133350"/>
                <wp:effectExtent l="0" t="0" r="28575" b="19050"/>
                <wp:wrapNone/>
                <wp:docPr id="63" name="正方形/長方形 63"/>
                <wp:cNvGraphicFramePr/>
                <a:graphic xmlns:a="http://schemas.openxmlformats.org/drawingml/2006/main">
                  <a:graphicData uri="http://schemas.microsoft.com/office/word/2010/wordprocessingShape">
                    <wps:wsp>
                      <wps:cNvSpPr/>
                      <wps:spPr>
                        <a:xfrm>
                          <a:off x="0" y="0"/>
                          <a:ext cx="771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B07B2" id="正方形/長方形 63" o:spid="_x0000_s1026" style="position:absolute;left:0;text-align:left;margin-left:137.7pt;margin-top:134.15pt;width:60.75pt;height:1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" filled="f" strokecolor="red" strokeweight="2pt">
                <w10:wrap anchorx="margin"/>
              </v:rect>
            </w:pict>
          </mc:Fallback>
        </mc:AlternateContent>
      </w:r>
      <w:r w:rsidR="0048728C">
        <w:rPr>
          <w:noProof/>
        </w:rPr>
        <mc:AlternateContent>
          <mc:Choice Requires="wps">
            <w:drawing>
              <wp:anchor distT="0" distB="0" distL="114300" distR="114300" simplePos="0" relativeHeight="251781120" behindDoc="0" locked="0" layoutInCell="1" allowOverlap="1" wp14:anchorId="579384AB" wp14:editId="454082E2">
                <wp:simplePos x="0" y="0"/>
                <wp:positionH relativeFrom="margin">
                  <wp:posOffset>2338070</wp:posOffset>
                </wp:positionH>
                <wp:positionV relativeFrom="paragraph">
                  <wp:posOffset>2522855</wp:posOffset>
                </wp:positionV>
                <wp:extent cx="723900" cy="161925"/>
                <wp:effectExtent l="0" t="0" r="19050" b="28575"/>
                <wp:wrapNone/>
                <wp:docPr id="38" name="正方形/長方形 38"/>
                <wp:cNvGraphicFramePr/>
                <a:graphic xmlns:a="http://schemas.openxmlformats.org/drawingml/2006/main">
                  <a:graphicData uri="http://schemas.microsoft.com/office/word/2010/wordprocessingShape">
                    <wps:wsp>
                      <wps:cNvSpPr/>
                      <wps:spPr>
                        <a:xfrm>
                          <a:off x="0" y="0"/>
                          <a:ext cx="7239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EF122" id="正方形/長方形 38" o:spid="_x0000_s1026" style="position:absolute;left:0;text-align:left;margin-left:184.1pt;margin-top:198.65pt;width:57pt;height:12.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" filled="f" strokecolor="red" strokeweight="2pt">
                <w10:wrap anchorx="margin"/>
              </v:rect>
            </w:pict>
          </mc:Fallback>
        </mc:AlternateContent>
      </w:r>
      <w:r w:rsidR="003C13B5">
        <w:rPr>
          <w:noProof/>
        </w:rPr>
        <mc:AlternateContent>
          <mc:Choice Requires="wps">
            <w:drawing>
              <wp:anchor distT="0" distB="0" distL="114300" distR="114300" simplePos="0" relativeHeight="251778048" behindDoc="0" locked="0" layoutInCell="1" allowOverlap="1" wp14:anchorId="63C48B26" wp14:editId="68A56DD9">
                <wp:simplePos x="0" y="0"/>
                <wp:positionH relativeFrom="margin">
                  <wp:posOffset>1396365</wp:posOffset>
                </wp:positionH>
                <wp:positionV relativeFrom="paragraph">
                  <wp:posOffset>988695</wp:posOffset>
                </wp:positionV>
                <wp:extent cx="1733550" cy="276225"/>
                <wp:effectExtent l="0" t="0" r="19050" b="28575"/>
                <wp:wrapNone/>
                <wp:docPr id="39" name="正方形/長方形 39"/>
                <wp:cNvGraphicFramePr/>
                <a:graphic xmlns:a="http://schemas.openxmlformats.org/drawingml/2006/main">
                  <a:graphicData uri="http://schemas.microsoft.com/office/word/2010/wordprocessingShape">
                    <wps:wsp>
                      <wps:cNvSpPr/>
                      <wps:spPr>
                        <a:xfrm>
                          <a:off x="0" y="0"/>
                          <a:ext cx="17335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8FE89" id="正方形/長方形 39" o:spid="_x0000_s1026" style="position:absolute;left:0;text-align:left;margin-left:109.95pt;margin-top:77.85pt;width:136.5pt;height:21.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" filled="f" strokecolor="red" strokeweight="2pt">
                <w10:wrap anchorx="margin"/>
              </v:rect>
            </w:pict>
          </mc:Fallback>
        </mc:AlternateContent>
      </w:r>
      <w:r w:rsidR="003C13B5">
        <w:rPr>
          <w:noProof/>
        </w:rPr>
        <w:drawing>
          <wp:inline distT="0" distB="0" distL="0" distR="0" wp14:anchorId="56C789DD" wp14:editId="45E9706D">
            <wp:extent cx="2880000" cy="2700169"/>
            <wp:effectExtent l="19050" t="19050" r="15875" b="2413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6414358E" w14:textId="77777777" w:rsidR="003C13B5" w:rsidRPr="00E3239F" w:rsidRDefault="003C13B5" w:rsidP="003C13B5">
      <w:pPr>
        <w:jc w:val="center"/>
        <w:rPr>
          <w:lang w:eastAsia="ar-SA"/>
        </w:rPr>
      </w:pPr>
      <w:r w:rsidRPr="005361EA">
        <w:rPr>
          <w:rFonts w:hint="eastAsia"/>
          <w:b/>
        </w:rPr>
        <w:t>共有フォルダ整理</w:t>
      </w:r>
    </w:p>
    <w:p w14:paraId="64285A8D" w14:textId="77777777" w:rsidR="003C13B5" w:rsidRDefault="003C13B5" w:rsidP="003C13B5"/>
    <w:p w14:paraId="7297B25E" w14:textId="799E3AD7" w:rsidR="007C1457" w:rsidRPr="009E7429" w:rsidRDefault="00AE668A" w:rsidP="00B92C54">
      <w:pPr>
        <w:pStyle w:val="ae"/>
        <w:numPr>
          <w:ilvl w:val="0"/>
          <w:numId w:val="19"/>
        </w:numPr>
        <w:ind w:leftChars="0"/>
      </w:pPr>
      <w:r>
        <w:rPr>
          <w:rFonts w:hint="eastAsia"/>
        </w:rPr>
        <w:t>上記手順</w:t>
      </w:r>
      <w:r w:rsidR="00412A7E">
        <w:rPr>
          <w:rFonts w:hint="eastAsia"/>
        </w:rPr>
        <w:t>で</w:t>
      </w:r>
      <w:r>
        <w:rPr>
          <w:rFonts w:hint="eastAsia"/>
        </w:rPr>
        <w:t>作成</w:t>
      </w:r>
      <w:r w:rsidR="00412A7E">
        <w:rPr>
          <w:rFonts w:hint="eastAsia"/>
        </w:rPr>
        <w:t>した共有</w:t>
      </w:r>
      <w:r w:rsidRPr="007E103C">
        <w:rPr>
          <w:rFonts w:hint="eastAsia"/>
        </w:rPr>
        <w:t>整理用フォルダ</w:t>
      </w:r>
      <w:r w:rsidR="00412A7E">
        <w:rPr>
          <w:rFonts w:hint="eastAsia"/>
        </w:rPr>
        <w:t>に</w:t>
      </w:r>
      <w:r w:rsidR="00D15165">
        <w:rPr>
          <w:rFonts w:hint="eastAsia"/>
        </w:rPr>
        <w:t>は</w:t>
      </w:r>
      <w:r w:rsidR="00104697">
        <w:rPr>
          <w:rFonts w:hint="eastAsia"/>
        </w:rPr>
        <w:t>、</w:t>
      </w:r>
      <w:r w:rsidR="00412A7E">
        <w:rPr>
          <w:rFonts w:hint="eastAsia"/>
        </w:rPr>
        <w:t>さらに別の共有フォルダを移動し</w:t>
      </w:r>
      <w:r w:rsidR="00CF616C">
        <w:rPr>
          <w:rFonts w:hint="eastAsia"/>
        </w:rPr>
        <w:t>て</w:t>
      </w:r>
      <w:r w:rsidR="00104697">
        <w:rPr>
          <w:rFonts w:hint="eastAsia"/>
        </w:rPr>
        <w:t>以下のように</w:t>
      </w:r>
      <w:r w:rsidR="00412A7E">
        <w:rPr>
          <w:rFonts w:hint="eastAsia"/>
        </w:rPr>
        <w:t>複数</w:t>
      </w:r>
      <w:r w:rsidR="003247C6">
        <w:rPr>
          <w:rFonts w:hint="eastAsia"/>
        </w:rPr>
        <w:t>配置</w:t>
      </w:r>
      <w:r w:rsidR="00412A7E">
        <w:rPr>
          <w:rFonts w:hint="eastAsia"/>
        </w:rPr>
        <w:t>することも可能です。</w:t>
      </w:r>
    </w:p>
    <w:p w14:paraId="08F8E4DE" w14:textId="4D9ACD51" w:rsidR="00AE668A" w:rsidRDefault="0025289F" w:rsidP="00AE668A">
      <w:pPr>
        <w:jc w:val="center"/>
        <w:rPr>
          <w:lang w:eastAsia="ar-SA"/>
        </w:rPr>
      </w:pPr>
      <w:r>
        <w:rPr>
          <w:noProof/>
        </w:rPr>
        <w:lastRenderedPageBreak/>
        <mc:AlternateContent>
          <mc:Choice Requires="wps">
            <w:drawing>
              <wp:anchor distT="0" distB="0" distL="114300" distR="114300" simplePos="0" relativeHeight="251724800" behindDoc="0" locked="0" layoutInCell="1" allowOverlap="1" wp14:anchorId="46C38D1E" wp14:editId="278ADB3E">
                <wp:simplePos x="0" y="0"/>
                <wp:positionH relativeFrom="margin">
                  <wp:posOffset>1139190</wp:posOffset>
                </wp:positionH>
                <wp:positionV relativeFrom="paragraph">
                  <wp:posOffset>798830</wp:posOffset>
                </wp:positionV>
                <wp:extent cx="1123950" cy="323850"/>
                <wp:effectExtent l="0" t="0" r="19050" b="19050"/>
                <wp:wrapNone/>
                <wp:docPr id="62" name="正方形/長方形 62"/>
                <wp:cNvGraphicFramePr/>
                <a:graphic xmlns:a="http://schemas.openxmlformats.org/drawingml/2006/main">
                  <a:graphicData uri="http://schemas.microsoft.com/office/word/2010/wordprocessingShape">
                    <wps:wsp>
                      <wps:cNvSpPr/>
                      <wps:spPr>
                        <a:xfrm>
                          <a:off x="0" y="0"/>
                          <a:ext cx="11239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489D5" id="正方形/長方形 62" o:spid="_x0000_s1026" style="position:absolute;left:0;text-align:left;margin-left:89.7pt;margin-top:62.9pt;width:88.5pt;height:2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" filled="f" strokecolor="red" strokeweight="2pt">
                <w10:wrap anchorx="margin"/>
              </v:rect>
            </w:pict>
          </mc:Fallback>
        </mc:AlternateContent>
      </w:r>
      <w:r w:rsidR="00AE668A">
        <w:rPr>
          <w:noProof/>
        </w:rPr>
        <w:drawing>
          <wp:inline distT="0" distB="0" distL="0" distR="0" wp14:anchorId="70B52C04" wp14:editId="1509A49B">
            <wp:extent cx="4860000" cy="1329870"/>
            <wp:effectExtent l="19050" t="19050" r="17145" b="2286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60000" cy="1329870"/>
                    </a:xfrm>
                    <a:prstGeom prst="rect">
                      <a:avLst/>
                    </a:prstGeom>
                    <a:ln>
                      <a:solidFill>
                        <a:schemeClr val="bg1">
                          <a:lumMod val="85000"/>
                        </a:schemeClr>
                      </a:solidFill>
                    </a:ln>
                  </pic:spPr>
                </pic:pic>
              </a:graphicData>
            </a:graphic>
          </wp:inline>
        </w:drawing>
      </w:r>
    </w:p>
    <w:p w14:paraId="6D6939DD" w14:textId="642DD75D" w:rsidR="00AE668A" w:rsidRDefault="00AE668A" w:rsidP="00AE668A">
      <w:pPr>
        <w:jc w:val="center"/>
        <w:rPr>
          <w:lang w:eastAsia="ar-SA"/>
        </w:rPr>
      </w:pPr>
      <w:r w:rsidRPr="008810E4">
        <w:rPr>
          <w:rFonts w:hint="eastAsia"/>
          <w:b/>
        </w:rPr>
        <w:t>ファイル一覧</w:t>
      </w:r>
    </w:p>
    <w:p w14:paraId="6F38D0C7" w14:textId="7C5130B5" w:rsidR="00D031FD" w:rsidRDefault="00D031FD" w:rsidP="003F658A"/>
    <w:p w14:paraId="1CFED331" w14:textId="4DA8EC7C" w:rsidR="001C3BC1" w:rsidRDefault="001C3BC1" w:rsidP="001C3BC1">
      <w:pPr>
        <w:pStyle w:val="2"/>
      </w:pPr>
      <w:bookmarkStart w:id="23" w:name="_共有整理用フォルダの削除"/>
      <w:bookmarkStart w:id="24" w:name="_Toc128400356"/>
      <w:bookmarkEnd w:id="23"/>
      <w:r>
        <w:rPr>
          <w:rFonts w:hint="eastAsia"/>
        </w:rPr>
        <w:t>共有整理用フォルダの削除</w:t>
      </w:r>
      <w:bookmarkEnd w:id="24"/>
    </w:p>
    <w:p w14:paraId="603BA7B7" w14:textId="0192EDB8" w:rsidR="00EF2E1E" w:rsidRDefault="00364FAF" w:rsidP="00130A4A">
      <w:r>
        <w:rPr>
          <w:rFonts w:hint="eastAsia"/>
        </w:rPr>
        <w:t>作成した</w:t>
      </w:r>
      <w:r w:rsidR="000C2035">
        <w:rPr>
          <w:rFonts w:hint="eastAsia"/>
        </w:rPr>
        <w:t>共有整理用フォルダを削除することができます。</w:t>
      </w:r>
    </w:p>
    <w:p w14:paraId="6768B937" w14:textId="0CCDCD47" w:rsidR="00130A4A" w:rsidRPr="00130A4A" w:rsidRDefault="00EF2E1E" w:rsidP="00EF2E1E">
      <w:pPr>
        <w:pStyle w:val="ae"/>
        <w:numPr>
          <w:ilvl w:val="0"/>
          <w:numId w:val="19"/>
        </w:numPr>
        <w:ind w:leftChars="0"/>
        <w:rPr>
          <w:lang w:eastAsia="ar-SA"/>
        </w:rPr>
      </w:pPr>
      <w:r>
        <w:rPr>
          <w:rFonts w:hint="eastAsia"/>
        </w:rPr>
        <w:t>削除対象とする</w:t>
      </w:r>
      <w:r w:rsidR="00D004F4">
        <w:rPr>
          <w:rFonts w:hint="eastAsia"/>
        </w:rPr>
        <w:t>共有整理用フォルダ内に共有フォルダが</w:t>
      </w:r>
      <w:r w:rsidR="00E93759">
        <w:rPr>
          <w:rFonts w:hint="eastAsia"/>
        </w:rPr>
        <w:t>存在する</w:t>
      </w:r>
      <w:r w:rsidR="00364FAF">
        <w:rPr>
          <w:rFonts w:hint="eastAsia"/>
        </w:rPr>
        <w:t>場合は削除</w:t>
      </w:r>
      <w:r w:rsidR="00705CBC">
        <w:rPr>
          <w:rFonts w:hint="eastAsia"/>
        </w:rPr>
        <w:t>できませんのでご注意ください。</w:t>
      </w:r>
    </w:p>
    <w:p w14:paraId="14E64906" w14:textId="77777777" w:rsidR="00705CBC" w:rsidRDefault="00705CBC" w:rsidP="003F658A"/>
    <w:p w14:paraId="71E55572" w14:textId="2BF620B6" w:rsidR="00CD2B02" w:rsidRDefault="001250EF" w:rsidP="003F658A">
      <w:r>
        <w:rPr>
          <w:rFonts w:hint="eastAsia"/>
        </w:rPr>
        <w:t>以下は</w:t>
      </w:r>
      <w:r w:rsidR="00CD2B02">
        <w:rPr>
          <w:rFonts w:hint="eastAsia"/>
        </w:rPr>
        <w:t>作成済みの共有整理用フォルダ</w:t>
      </w:r>
      <w:r w:rsidR="00180123">
        <w:rPr>
          <w:rFonts w:hint="eastAsia"/>
        </w:rPr>
        <w:t>「整理用フォルダ」</w:t>
      </w:r>
      <w:r w:rsidR="00CD2B02">
        <w:rPr>
          <w:rFonts w:hint="eastAsia"/>
        </w:rPr>
        <w:t>を削除する</w:t>
      </w:r>
      <w:r>
        <w:rPr>
          <w:rFonts w:hint="eastAsia"/>
        </w:rPr>
        <w:t>手順となります。</w:t>
      </w:r>
    </w:p>
    <w:p w14:paraId="254422D6" w14:textId="77777777" w:rsidR="00CD2B02" w:rsidRPr="00CD2B02" w:rsidRDefault="00CD2B02" w:rsidP="003F658A">
      <w:pPr>
        <w:rPr>
          <w:lang w:eastAsia="ar-SA"/>
        </w:rPr>
      </w:pPr>
    </w:p>
    <w:p w14:paraId="617810A7" w14:textId="01ADC51B" w:rsidR="00CD2B02" w:rsidRDefault="00CD2B02" w:rsidP="00CD2B02">
      <w:r>
        <w:rPr>
          <w:rFonts w:hint="eastAsia"/>
        </w:rPr>
        <w:t>ファイル一覧画面上で</w:t>
      </w:r>
      <w:r w:rsidR="00AE668A" w:rsidRPr="00505923">
        <w:rPr>
          <w:rFonts w:hint="eastAsia"/>
          <w:u w:val="single"/>
        </w:rPr>
        <w:t>共有フォルダが存在する</w:t>
      </w:r>
      <w:r>
        <w:rPr>
          <w:rFonts w:hint="eastAsia"/>
        </w:rPr>
        <w:t>共有整理用フォルダ内に移動します。</w:t>
      </w:r>
    </w:p>
    <w:p w14:paraId="026F55FC" w14:textId="31CF201D" w:rsidR="00A935BE" w:rsidRDefault="00D93E16" w:rsidP="00A935BE">
      <w:pPr>
        <w:jc w:val="center"/>
      </w:pPr>
      <w:r>
        <w:rPr>
          <w:noProof/>
        </w:rPr>
        <mc:AlternateContent>
          <mc:Choice Requires="wps">
            <w:drawing>
              <wp:anchor distT="0" distB="0" distL="114300" distR="114300" simplePos="0" relativeHeight="251819008" behindDoc="0" locked="0" layoutInCell="1" allowOverlap="1" wp14:anchorId="720FD991" wp14:editId="31F23829">
                <wp:simplePos x="0" y="0"/>
                <wp:positionH relativeFrom="margin">
                  <wp:posOffset>1177290</wp:posOffset>
                </wp:positionH>
                <wp:positionV relativeFrom="paragraph">
                  <wp:posOffset>973455</wp:posOffset>
                </wp:positionV>
                <wp:extent cx="800100" cy="161925"/>
                <wp:effectExtent l="0" t="0" r="19050" b="28575"/>
                <wp:wrapNone/>
                <wp:docPr id="506" name="正方形/長方形 506"/>
                <wp:cNvGraphicFramePr/>
                <a:graphic xmlns:a="http://schemas.openxmlformats.org/drawingml/2006/main">
                  <a:graphicData uri="http://schemas.microsoft.com/office/word/2010/wordprocessingShape">
                    <wps:wsp>
                      <wps:cNvSpPr/>
                      <wps:spPr>
                        <a:xfrm>
                          <a:off x="0" y="0"/>
                          <a:ext cx="800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D73F6" id="正方形/長方形 506" o:spid="_x0000_s1026" style="position:absolute;left:0;text-align:left;margin-left:92.7pt;margin-top:76.65pt;width:63pt;height:12.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" filled="f" strokecolor="red" strokeweight="2pt">
                <w10:wrap anchorx="margin"/>
              </v:rect>
            </w:pict>
          </mc:Fallback>
        </mc:AlternateContent>
      </w:r>
      <w:r w:rsidR="00A935BE">
        <w:rPr>
          <w:noProof/>
        </w:rPr>
        <w:drawing>
          <wp:inline distT="0" distB="0" distL="0" distR="0" wp14:anchorId="7F230E07" wp14:editId="0680BD43">
            <wp:extent cx="4860000" cy="1236146"/>
            <wp:effectExtent l="19050" t="19050" r="17145" b="2159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60000" cy="1236146"/>
                    </a:xfrm>
                    <a:prstGeom prst="rect">
                      <a:avLst/>
                    </a:prstGeom>
                    <a:ln>
                      <a:solidFill>
                        <a:schemeClr val="bg1">
                          <a:lumMod val="85000"/>
                        </a:schemeClr>
                      </a:solidFill>
                    </a:ln>
                  </pic:spPr>
                </pic:pic>
              </a:graphicData>
            </a:graphic>
          </wp:inline>
        </w:drawing>
      </w:r>
    </w:p>
    <w:p w14:paraId="0BEFC3DD" w14:textId="3801ED33" w:rsidR="00A935BE" w:rsidRDefault="00A935BE" w:rsidP="00A935BE">
      <w:pPr>
        <w:jc w:val="center"/>
        <w:rPr>
          <w:b/>
        </w:rPr>
      </w:pPr>
      <w:r w:rsidRPr="00A935BE">
        <w:rPr>
          <w:rFonts w:hint="eastAsia"/>
          <w:b/>
        </w:rPr>
        <w:t>ファイル一覧</w:t>
      </w:r>
    </w:p>
    <w:p w14:paraId="3CF57EB7" w14:textId="4615E50B" w:rsidR="003B123B" w:rsidRDefault="003B123B" w:rsidP="003B123B"/>
    <w:p w14:paraId="5100BA5A" w14:textId="77777777" w:rsidR="003B123B" w:rsidRDefault="003B123B" w:rsidP="003B123B"/>
    <w:p w14:paraId="2DD5FF32" w14:textId="30EE0507" w:rsidR="00CC6D7A" w:rsidRPr="00CD2B02" w:rsidRDefault="00D93E16" w:rsidP="007B1488">
      <w:pPr>
        <w:jc w:val="center"/>
        <w:rPr>
          <w:lang w:eastAsia="ar-SA"/>
        </w:rPr>
      </w:pPr>
      <w:r>
        <w:rPr>
          <w:noProof/>
        </w:rPr>
        <w:lastRenderedPageBreak/>
        <mc:AlternateContent>
          <mc:Choice Requires="wps">
            <w:drawing>
              <wp:anchor distT="0" distB="0" distL="114300" distR="114300" simplePos="0" relativeHeight="251821056" behindDoc="0" locked="0" layoutInCell="1" allowOverlap="1" wp14:anchorId="36439AAF" wp14:editId="16494A56">
                <wp:simplePos x="0" y="0"/>
                <wp:positionH relativeFrom="margin">
                  <wp:posOffset>1072515</wp:posOffset>
                </wp:positionH>
                <wp:positionV relativeFrom="paragraph">
                  <wp:posOffset>44450</wp:posOffset>
                </wp:positionV>
                <wp:extent cx="1752600" cy="200025"/>
                <wp:effectExtent l="0" t="0" r="19050" b="28575"/>
                <wp:wrapNone/>
                <wp:docPr id="507" name="正方形/長方形 507"/>
                <wp:cNvGraphicFramePr/>
                <a:graphic xmlns:a="http://schemas.openxmlformats.org/drawingml/2006/main">
                  <a:graphicData uri="http://schemas.microsoft.com/office/word/2010/wordprocessingShape">
                    <wps:wsp>
                      <wps:cNvSpPr/>
                      <wps:spPr>
                        <a:xfrm>
                          <a:off x="0" y="0"/>
                          <a:ext cx="17526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76983" id="正方形/長方形 507" o:spid="_x0000_s1026" style="position:absolute;left:0;text-align:left;margin-left:84.45pt;margin-top:3.5pt;width:138pt;height:15.7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" filled="f" strokecolor="red" strokeweight="2pt">
                <w10:wrap anchorx="margin"/>
              </v:rect>
            </w:pict>
          </mc:Fallback>
        </mc:AlternateContent>
      </w:r>
      <w:r w:rsidR="007B1488">
        <w:rPr>
          <w:noProof/>
        </w:rPr>
        <w:drawing>
          <wp:inline distT="0" distB="0" distL="0" distR="0" wp14:anchorId="77A95615" wp14:editId="13E954D6">
            <wp:extent cx="4860000" cy="1240718"/>
            <wp:effectExtent l="19050" t="19050" r="17145" b="1714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60000" cy="1240718"/>
                    </a:xfrm>
                    <a:prstGeom prst="rect">
                      <a:avLst/>
                    </a:prstGeom>
                    <a:ln>
                      <a:solidFill>
                        <a:schemeClr val="bg1">
                          <a:lumMod val="85000"/>
                        </a:schemeClr>
                      </a:solidFill>
                    </a:ln>
                  </pic:spPr>
                </pic:pic>
              </a:graphicData>
            </a:graphic>
          </wp:inline>
        </w:drawing>
      </w:r>
    </w:p>
    <w:p w14:paraId="2418F93B" w14:textId="6D0809F9" w:rsidR="00CC6D7A" w:rsidRDefault="007B1488" w:rsidP="007B1488">
      <w:pPr>
        <w:jc w:val="center"/>
        <w:rPr>
          <w:lang w:eastAsia="ar-SA"/>
        </w:rPr>
      </w:pPr>
      <w:r w:rsidRPr="00C70D57">
        <w:rPr>
          <w:rFonts w:hint="eastAsia"/>
          <w:b/>
        </w:rPr>
        <w:t>ファイル一覧</w:t>
      </w:r>
    </w:p>
    <w:p w14:paraId="5255BAB7" w14:textId="77777777" w:rsidR="00781B43" w:rsidRDefault="00781B43" w:rsidP="00DD0EB2"/>
    <w:p w14:paraId="656B063D" w14:textId="287958F0" w:rsidR="00DD0EB2" w:rsidRPr="003D6F6A" w:rsidRDefault="00DD0EB2" w:rsidP="00DD0EB2">
      <w:r>
        <w:rPr>
          <w:rFonts w:hint="eastAsia"/>
        </w:rPr>
        <w:t>共有整理用フォルダ内にある共有フォルダ名を選択して画面右上の「i」ボタンをクリックして詳細画面を開き、</w:t>
      </w:r>
      <w:r>
        <w:rPr>
          <w:rFonts w:cs="メイリオ" w:hint="eastAsia"/>
        </w:rPr>
        <w:t>「共有フォルダ」の右側にある星型のアイコンをクリックします。</w:t>
      </w:r>
    </w:p>
    <w:p w14:paraId="436569A8" w14:textId="153A48B1" w:rsidR="00DD0EB2" w:rsidRDefault="004F3178" w:rsidP="004F3178">
      <w:pPr>
        <w:pStyle w:val="ae"/>
        <w:numPr>
          <w:ilvl w:val="0"/>
          <w:numId w:val="19"/>
        </w:numPr>
        <w:ind w:leftChars="0"/>
        <w:rPr>
          <w:lang w:eastAsia="ar-SA"/>
        </w:rPr>
      </w:pPr>
      <w:r>
        <w:rPr>
          <w:rFonts w:hint="eastAsia"/>
        </w:rPr>
        <w:t>共有フォルダが複数存在する場合は</w:t>
      </w:r>
      <w:r w:rsidR="00957510">
        <w:rPr>
          <w:rFonts w:hint="eastAsia"/>
        </w:rPr>
        <w:t>、いずれかの</w:t>
      </w:r>
      <w:r>
        <w:rPr>
          <w:rFonts w:hint="eastAsia"/>
        </w:rPr>
        <w:t>共有フォルダ名</w:t>
      </w:r>
      <w:r w:rsidR="00957510">
        <w:rPr>
          <w:rFonts w:hint="eastAsia"/>
        </w:rPr>
        <w:t>の詳細画面表示</w:t>
      </w:r>
      <w:r>
        <w:rPr>
          <w:rFonts w:hint="eastAsia"/>
        </w:rPr>
        <w:t>で</w:t>
      </w:r>
      <w:r w:rsidR="00957510">
        <w:rPr>
          <w:rFonts w:hint="eastAsia"/>
        </w:rPr>
        <w:t>問題</w:t>
      </w:r>
      <w:r w:rsidR="00990A38">
        <w:rPr>
          <w:rFonts w:hint="eastAsia"/>
        </w:rPr>
        <w:t>あり</w:t>
      </w:r>
      <w:r w:rsidR="00957510">
        <w:rPr>
          <w:rFonts w:hint="eastAsia"/>
        </w:rPr>
        <w:t>ません。</w:t>
      </w:r>
    </w:p>
    <w:p w14:paraId="018378AF" w14:textId="0F4541CC" w:rsidR="00DD0EB2" w:rsidRDefault="0069725F" w:rsidP="00F919BC">
      <w:pPr>
        <w:jc w:val="center"/>
        <w:rPr>
          <w:lang w:eastAsia="ar-SA"/>
        </w:rPr>
      </w:pPr>
      <w:r>
        <w:rPr>
          <w:noProof/>
        </w:rPr>
        <mc:AlternateContent>
          <mc:Choice Requires="wps">
            <w:drawing>
              <wp:anchor distT="0" distB="0" distL="114300" distR="114300" simplePos="0" relativeHeight="251794432" behindDoc="0" locked="0" layoutInCell="1" allowOverlap="1" wp14:anchorId="10B14A28" wp14:editId="5E25CAD6">
                <wp:simplePos x="0" y="0"/>
                <wp:positionH relativeFrom="margin">
                  <wp:posOffset>4101465</wp:posOffset>
                </wp:positionH>
                <wp:positionV relativeFrom="paragraph">
                  <wp:posOffset>1597025</wp:posOffset>
                </wp:positionV>
                <wp:extent cx="914400" cy="716915"/>
                <wp:effectExtent l="0" t="0" r="19050" b="197485"/>
                <wp:wrapNone/>
                <wp:docPr id="480" name="吹き出し: 円形 461"/>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2500"/>
                            <a:gd name="adj2" fmla="val 7183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93CCD" w14:textId="77777777" w:rsidR="0069725F" w:rsidRDefault="0069725F" w:rsidP="0069725F">
                            <w:pPr>
                              <w:jc w:val="center"/>
                            </w:pPr>
                            <w:r>
                              <w:rPr>
                                <w:noProof/>
                              </w:rPr>
                              <w:drawing>
                                <wp:inline distT="0" distB="0" distL="0" distR="0" wp14:anchorId="6C8AF4CA" wp14:editId="29DDD4AF">
                                  <wp:extent cx="418753" cy="466090"/>
                                  <wp:effectExtent l="0" t="0" r="635" b="0"/>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B14A28" id="_x0000_s1036" type="#_x0000_t63" style="position:absolute;left:0;text-align:left;margin-left:322.95pt;margin-top:125.75pt;width:1in;height:56.45pt;z-index:251794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" adj="13500,26316" fillcolor="white [3212]" strokecolor="red" strokeweight="2pt">
                <v:textbox>
                  <w:txbxContent>
                    <w:p w14:paraId="4EA93CCD" w14:textId="77777777" w:rsidR="0069725F" w:rsidRDefault="0069725F" w:rsidP="0069725F">
                      <w:pPr>
                        <w:jc w:val="center"/>
                      </w:pPr>
                      <w:r>
                        <w:rPr>
                          <w:noProof/>
                        </w:rPr>
                        <w:drawing>
                          <wp:inline distT="0" distB="0" distL="0" distR="0" wp14:anchorId="6C8AF4CA" wp14:editId="29DDD4AF">
                            <wp:extent cx="418753" cy="466090"/>
                            <wp:effectExtent l="0" t="0" r="635" b="0"/>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v:textbox>
                <w10:wrap anchorx="margin"/>
              </v:shape>
            </w:pict>
          </mc:Fallback>
        </mc:AlternateContent>
      </w:r>
      <w:r w:rsidR="00EF38F7">
        <w:rPr>
          <w:noProof/>
        </w:rPr>
        <mc:AlternateContent>
          <mc:Choice Requires="wps">
            <w:drawing>
              <wp:anchor distT="0" distB="0" distL="114300" distR="114300" simplePos="0" relativeHeight="251773952" behindDoc="0" locked="0" layoutInCell="1" allowOverlap="1" wp14:anchorId="5650CCC5" wp14:editId="796850A2">
                <wp:simplePos x="0" y="0"/>
                <wp:positionH relativeFrom="column">
                  <wp:posOffset>4634865</wp:posOffset>
                </wp:positionH>
                <wp:positionV relativeFrom="paragraph">
                  <wp:posOffset>2520950</wp:posOffset>
                </wp:positionV>
                <wp:extent cx="161925" cy="171450"/>
                <wp:effectExtent l="0" t="0" r="28575" b="19050"/>
                <wp:wrapNone/>
                <wp:docPr id="457" name="正方形/長方形 457"/>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7C32F" id="正方形/長方形 457" o:spid="_x0000_s1026" style="position:absolute;left:0;text-align:left;margin-left:364.95pt;margin-top:198.5pt;width:12.75pt;height:13.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3nrg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" filled="f" strokecolor="red" strokeweight="2pt"/>
            </w:pict>
          </mc:Fallback>
        </mc:AlternateContent>
      </w:r>
      <w:r w:rsidR="00EF38F7">
        <w:rPr>
          <w:noProof/>
        </w:rPr>
        <mc:AlternateContent>
          <mc:Choice Requires="wps">
            <w:drawing>
              <wp:anchor distT="0" distB="0" distL="114300" distR="114300" simplePos="0" relativeHeight="251771904" behindDoc="0" locked="0" layoutInCell="1" allowOverlap="1" wp14:anchorId="0493205E" wp14:editId="405779D9">
                <wp:simplePos x="0" y="0"/>
                <wp:positionH relativeFrom="column">
                  <wp:posOffset>4930140</wp:posOffset>
                </wp:positionH>
                <wp:positionV relativeFrom="paragraph">
                  <wp:posOffset>263525</wp:posOffset>
                </wp:positionV>
                <wp:extent cx="161925" cy="17145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BC80B" id="正方形/長方形 28" o:spid="_x0000_s1026" style="position:absolute;left:0;text-align:left;margin-left:388.2pt;margin-top:20.75pt;width:12.75pt;height:13.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x0rQIAAJA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" filled="f" strokecolor="red" strokeweight="2pt"/>
            </w:pict>
          </mc:Fallback>
        </mc:AlternateContent>
      </w:r>
      <w:r w:rsidR="00F919BC">
        <w:rPr>
          <w:noProof/>
        </w:rPr>
        <w:drawing>
          <wp:inline distT="0" distB="0" distL="0" distR="0" wp14:anchorId="4B64CBC9" wp14:editId="04C75519">
            <wp:extent cx="4860000" cy="3215807"/>
            <wp:effectExtent l="19050" t="19050" r="17145" b="2286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60000" cy="3215807"/>
                    </a:xfrm>
                    <a:prstGeom prst="rect">
                      <a:avLst/>
                    </a:prstGeom>
                    <a:ln>
                      <a:solidFill>
                        <a:schemeClr val="bg1">
                          <a:lumMod val="85000"/>
                        </a:schemeClr>
                      </a:solidFill>
                    </a:ln>
                  </pic:spPr>
                </pic:pic>
              </a:graphicData>
            </a:graphic>
          </wp:inline>
        </w:drawing>
      </w:r>
    </w:p>
    <w:p w14:paraId="722A2B8D" w14:textId="4302E5F8" w:rsidR="004F3178" w:rsidRDefault="00F919BC" w:rsidP="00F919BC">
      <w:pPr>
        <w:jc w:val="center"/>
        <w:rPr>
          <w:b/>
        </w:rPr>
      </w:pPr>
      <w:r w:rsidRPr="00F919BC">
        <w:rPr>
          <w:rFonts w:hint="eastAsia"/>
          <w:b/>
        </w:rPr>
        <w:t>詳細画面</w:t>
      </w:r>
    </w:p>
    <w:p w14:paraId="613D2D70" w14:textId="77777777" w:rsidR="0099373B" w:rsidRPr="0099373B" w:rsidRDefault="0099373B" w:rsidP="0099373B">
      <w:pPr>
        <w:rPr>
          <w:lang w:eastAsia="ar-SA"/>
        </w:rPr>
      </w:pPr>
    </w:p>
    <w:p w14:paraId="785EA035" w14:textId="2311F6C9" w:rsidR="00D004F4" w:rsidRDefault="00E7578F" w:rsidP="003F658A">
      <w:r>
        <w:rPr>
          <w:rFonts w:hint="eastAsia"/>
        </w:rPr>
        <w:t>以下のような共有フォルダ整理画面が表示されます。初期では現在の共有整理用フォルダが選択されておりますので、</w:t>
      </w:r>
      <w:r w:rsidR="0066764B">
        <w:rPr>
          <w:rFonts w:hint="eastAsia"/>
        </w:rPr>
        <w:t>上の階層にあるユーザーフォルダ(画面例の場合はuser0002)を</w:t>
      </w:r>
      <w:r w:rsidR="002C6ACD">
        <w:rPr>
          <w:rFonts w:hint="eastAsia"/>
        </w:rPr>
        <w:t>クリック</w:t>
      </w:r>
      <w:r w:rsidR="0066764B">
        <w:rPr>
          <w:rFonts w:hint="eastAsia"/>
        </w:rPr>
        <w:t>します。</w:t>
      </w:r>
    </w:p>
    <w:p w14:paraId="448F26B4" w14:textId="0531CEDB" w:rsidR="00E7578F" w:rsidRPr="00A61D5A" w:rsidRDefault="002C6ACD" w:rsidP="00E7578F">
      <w:pPr>
        <w:jc w:val="center"/>
        <w:rPr>
          <w:lang w:eastAsia="ar-SA"/>
        </w:rPr>
      </w:pPr>
      <w:r>
        <w:rPr>
          <w:noProof/>
        </w:rPr>
        <w:lastRenderedPageBreak/>
        <mc:AlternateContent>
          <mc:Choice Requires="wps">
            <w:drawing>
              <wp:anchor distT="0" distB="0" distL="114300" distR="114300" simplePos="0" relativeHeight="251725824" behindDoc="0" locked="0" layoutInCell="1" allowOverlap="1" wp14:anchorId="62D965D2" wp14:editId="6E184DA3">
                <wp:simplePos x="0" y="0"/>
                <wp:positionH relativeFrom="column">
                  <wp:posOffset>1548765</wp:posOffset>
                </wp:positionH>
                <wp:positionV relativeFrom="paragraph">
                  <wp:posOffset>1511300</wp:posOffset>
                </wp:positionV>
                <wp:extent cx="895350" cy="123825"/>
                <wp:effectExtent l="0" t="0" r="19050" b="28575"/>
                <wp:wrapNone/>
                <wp:docPr id="68" name="正方形/長方形 68"/>
                <wp:cNvGraphicFramePr/>
                <a:graphic xmlns:a="http://schemas.openxmlformats.org/drawingml/2006/main">
                  <a:graphicData uri="http://schemas.microsoft.com/office/word/2010/wordprocessingShape">
                    <wps:wsp>
                      <wps:cNvSpPr/>
                      <wps:spPr>
                        <a:xfrm>
                          <a:off x="0" y="0"/>
                          <a:ext cx="8953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05288" id="正方形/長方形 68" o:spid="_x0000_s1026" style="position:absolute;left:0;text-align:left;margin-left:121.95pt;margin-top:119pt;width:70.5pt;height:9.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" filled="f" strokecolor="red" strokeweight="2pt"/>
            </w:pict>
          </mc:Fallback>
        </mc:AlternateContent>
      </w:r>
      <w:r w:rsidR="00E7578F">
        <w:rPr>
          <w:noProof/>
        </w:rPr>
        <w:drawing>
          <wp:inline distT="0" distB="0" distL="0" distR="0" wp14:anchorId="24282544" wp14:editId="356750D7">
            <wp:extent cx="2880000" cy="2700169"/>
            <wp:effectExtent l="19050" t="19050" r="15875" b="2413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305E9627" w14:textId="7084F70D" w:rsidR="001C3BC1" w:rsidRPr="00E7578F" w:rsidRDefault="00E7578F" w:rsidP="00E7578F">
      <w:pPr>
        <w:jc w:val="center"/>
        <w:rPr>
          <w:b/>
          <w:lang w:eastAsia="ar-SA"/>
        </w:rPr>
      </w:pPr>
      <w:r w:rsidRPr="00E7578F">
        <w:rPr>
          <w:rFonts w:hint="eastAsia"/>
          <w:b/>
        </w:rPr>
        <w:t>共有フォルダ整理</w:t>
      </w:r>
    </w:p>
    <w:p w14:paraId="69E40D66" w14:textId="70ED1FE1" w:rsidR="00E7578F" w:rsidRDefault="00E7578F" w:rsidP="003F658A">
      <w:pPr>
        <w:rPr>
          <w:lang w:eastAsia="ar-SA"/>
        </w:rPr>
      </w:pPr>
    </w:p>
    <w:p w14:paraId="53ECDD1E" w14:textId="754C093E" w:rsidR="00180123" w:rsidRPr="002C64B7" w:rsidRDefault="0018639D" w:rsidP="003F658A">
      <w:pPr>
        <w:rPr>
          <w:lang w:eastAsia="ar-SA"/>
        </w:rPr>
      </w:pPr>
      <w:r>
        <w:rPr>
          <w:rFonts w:hint="eastAsia"/>
        </w:rPr>
        <w:t>2つ表示された共有整理用フォルダのうち、削除対象の</w:t>
      </w:r>
      <w:r w:rsidR="002C64B7">
        <w:rPr>
          <w:rFonts w:hint="eastAsia"/>
        </w:rPr>
        <w:t>「整理用フォルダ」をクリック</w:t>
      </w:r>
      <w:r>
        <w:rPr>
          <w:rFonts w:hint="eastAsia"/>
        </w:rPr>
        <w:t>します。</w:t>
      </w:r>
    </w:p>
    <w:p w14:paraId="0F3C41F9" w14:textId="5BFD70D6" w:rsidR="0090531D" w:rsidRDefault="00A14FB8" w:rsidP="00180123">
      <w:pPr>
        <w:jc w:val="center"/>
        <w:rPr>
          <w:lang w:eastAsia="ar-SA"/>
        </w:rPr>
      </w:pPr>
      <w:r>
        <w:rPr>
          <w:noProof/>
        </w:rPr>
        <mc:AlternateContent>
          <mc:Choice Requires="wps">
            <w:drawing>
              <wp:anchor distT="0" distB="0" distL="114300" distR="114300" simplePos="0" relativeHeight="251816960" behindDoc="0" locked="0" layoutInCell="1" allowOverlap="1" wp14:anchorId="0668D8ED" wp14:editId="2A4A8D2B">
                <wp:simplePos x="0" y="0"/>
                <wp:positionH relativeFrom="margin">
                  <wp:posOffset>2920365</wp:posOffset>
                </wp:positionH>
                <wp:positionV relativeFrom="paragraph">
                  <wp:posOffset>1545590</wp:posOffset>
                </wp:positionV>
                <wp:extent cx="914400" cy="716915"/>
                <wp:effectExtent l="285750" t="19050" r="38100" b="45085"/>
                <wp:wrapNone/>
                <wp:docPr id="504" name="吹き出し: 円形 461"/>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80207"/>
                            <a:gd name="adj2" fmla="val -2781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E4EF5" w14:textId="77777777" w:rsidR="00A14FB8" w:rsidRDefault="00A14FB8" w:rsidP="00A14FB8">
                            <w:pPr>
                              <w:jc w:val="center"/>
                            </w:pPr>
                            <w:r>
                              <w:rPr>
                                <w:noProof/>
                              </w:rPr>
                              <w:drawing>
                                <wp:inline distT="0" distB="0" distL="0" distR="0" wp14:anchorId="18A6F92C" wp14:editId="58B1D151">
                                  <wp:extent cx="418753" cy="466090"/>
                                  <wp:effectExtent l="0" t="0" r="635" b="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68D8ED" id="_x0000_s1037" type="#_x0000_t63" style="position:absolute;left:0;text-align:left;margin-left:229.95pt;margin-top:121.7pt;width:1in;height:56.45pt;z-index:251816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" adj="-6525,4792" fillcolor="white [3212]" strokecolor="red" strokeweight="2pt">
                <v:textbox>
                  <w:txbxContent>
                    <w:p w14:paraId="11AE4EF5" w14:textId="77777777" w:rsidR="00A14FB8" w:rsidRDefault="00A14FB8" w:rsidP="00A14FB8">
                      <w:pPr>
                        <w:jc w:val="center"/>
                      </w:pPr>
                      <w:r>
                        <w:rPr>
                          <w:noProof/>
                        </w:rPr>
                        <w:drawing>
                          <wp:inline distT="0" distB="0" distL="0" distR="0" wp14:anchorId="18A6F92C" wp14:editId="58B1D151">
                            <wp:extent cx="418753" cy="466090"/>
                            <wp:effectExtent l="0" t="0" r="635" b="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3540" cy="471418"/>
                                    </a:xfrm>
                                    <a:prstGeom prst="rect">
                                      <a:avLst/>
                                    </a:prstGeom>
                                  </pic:spPr>
                                </pic:pic>
                              </a:graphicData>
                            </a:graphic>
                          </wp:inline>
                        </w:drawing>
                      </w:r>
                    </w:p>
                  </w:txbxContent>
                </v:textbox>
                <w10:wrap anchorx="margin"/>
              </v:shape>
            </w:pict>
          </mc:Fallback>
        </mc:AlternateContent>
      </w:r>
      <w:r w:rsidR="00180123">
        <w:rPr>
          <w:noProof/>
        </w:rPr>
        <mc:AlternateContent>
          <mc:Choice Requires="wps">
            <w:drawing>
              <wp:anchor distT="0" distB="0" distL="114300" distR="114300" simplePos="0" relativeHeight="251727872" behindDoc="0" locked="0" layoutInCell="1" allowOverlap="1" wp14:anchorId="3DC88CBC" wp14:editId="5FB9EE78">
                <wp:simplePos x="0" y="0"/>
                <wp:positionH relativeFrom="column">
                  <wp:posOffset>1624965</wp:posOffset>
                </wp:positionH>
                <wp:positionV relativeFrom="paragraph">
                  <wp:posOffset>1602740</wp:posOffset>
                </wp:positionV>
                <wp:extent cx="895350" cy="123825"/>
                <wp:effectExtent l="0" t="0" r="19050" b="28575"/>
                <wp:wrapNone/>
                <wp:docPr id="70" name="正方形/長方形 70"/>
                <wp:cNvGraphicFramePr/>
                <a:graphic xmlns:a="http://schemas.openxmlformats.org/drawingml/2006/main">
                  <a:graphicData uri="http://schemas.microsoft.com/office/word/2010/wordprocessingShape">
                    <wps:wsp>
                      <wps:cNvSpPr/>
                      <wps:spPr>
                        <a:xfrm>
                          <a:off x="0" y="0"/>
                          <a:ext cx="8953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000B1" id="正方形/長方形 70" o:spid="_x0000_s1026" style="position:absolute;left:0;text-align:left;margin-left:127.95pt;margin-top:126.2pt;width:70.5pt;height:9.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" filled="f" strokecolor="red" strokeweight="2pt"/>
            </w:pict>
          </mc:Fallback>
        </mc:AlternateContent>
      </w:r>
      <w:r w:rsidR="00180123">
        <w:rPr>
          <w:noProof/>
        </w:rPr>
        <w:drawing>
          <wp:inline distT="0" distB="0" distL="0" distR="0" wp14:anchorId="267874DB" wp14:editId="0C41B540">
            <wp:extent cx="2880000" cy="2700169"/>
            <wp:effectExtent l="19050" t="19050" r="15875" b="2413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2DC5FF6D" w14:textId="7C279BCB" w:rsidR="00E7578F" w:rsidRPr="0018639D" w:rsidRDefault="0018639D" w:rsidP="0018639D">
      <w:pPr>
        <w:jc w:val="center"/>
        <w:rPr>
          <w:b/>
          <w:lang w:eastAsia="ar-SA"/>
        </w:rPr>
      </w:pPr>
      <w:r w:rsidRPr="0018639D">
        <w:rPr>
          <w:rFonts w:hint="eastAsia"/>
          <w:b/>
        </w:rPr>
        <w:t>共有フォルダ整理</w:t>
      </w:r>
    </w:p>
    <w:p w14:paraId="583E8EF1" w14:textId="6FA89406" w:rsidR="00E7578F" w:rsidRDefault="00E7578F" w:rsidP="003F658A">
      <w:pPr>
        <w:rPr>
          <w:lang w:eastAsia="ar-SA"/>
        </w:rPr>
      </w:pPr>
    </w:p>
    <w:p w14:paraId="3143AF2E" w14:textId="41CB8940" w:rsidR="0018639D" w:rsidRDefault="0018639D" w:rsidP="003F658A">
      <w:r>
        <w:rPr>
          <w:rFonts w:hint="eastAsia"/>
        </w:rPr>
        <w:t>移動先フォルダの表示が指定のフォルダとなっていることを確認した上で「フォルダ削除」をクリックします。</w:t>
      </w:r>
    </w:p>
    <w:p w14:paraId="385D3DA8" w14:textId="47CB82AD" w:rsidR="007054CC" w:rsidRDefault="007054CC" w:rsidP="007054CC">
      <w:pPr>
        <w:jc w:val="center"/>
        <w:rPr>
          <w:lang w:eastAsia="ar-SA"/>
        </w:rPr>
      </w:pPr>
      <w:r>
        <w:rPr>
          <w:noProof/>
        </w:rPr>
        <w:lastRenderedPageBreak/>
        <mc:AlternateContent>
          <mc:Choice Requires="wps">
            <w:drawing>
              <wp:anchor distT="0" distB="0" distL="114300" distR="114300" simplePos="0" relativeHeight="251731968" behindDoc="0" locked="0" layoutInCell="1" allowOverlap="1" wp14:anchorId="085B2DB6" wp14:editId="4FD3032F">
                <wp:simplePos x="0" y="0"/>
                <wp:positionH relativeFrom="column">
                  <wp:posOffset>3377565</wp:posOffset>
                </wp:positionH>
                <wp:positionV relativeFrom="paragraph">
                  <wp:posOffset>1263650</wp:posOffset>
                </wp:positionV>
                <wp:extent cx="561975" cy="133350"/>
                <wp:effectExtent l="0" t="0" r="28575" b="19050"/>
                <wp:wrapNone/>
                <wp:docPr id="73" name="正方形/長方形 73"/>
                <wp:cNvGraphicFramePr/>
                <a:graphic xmlns:a="http://schemas.openxmlformats.org/drawingml/2006/main">
                  <a:graphicData uri="http://schemas.microsoft.com/office/word/2010/wordprocessingShape">
                    <wps:wsp>
                      <wps:cNvSpPr/>
                      <wps:spPr>
                        <a:xfrm>
                          <a:off x="0" y="0"/>
                          <a:ext cx="5619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639FD" id="正方形/長方形 73" o:spid="_x0000_s1026" style="position:absolute;left:0;text-align:left;margin-left:265.95pt;margin-top:99.5pt;width:44.25pt;height: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729920" behindDoc="0" locked="0" layoutInCell="1" allowOverlap="1" wp14:anchorId="25E12319" wp14:editId="6D2DFEFC">
                <wp:simplePos x="0" y="0"/>
                <wp:positionH relativeFrom="column">
                  <wp:posOffset>1405889</wp:posOffset>
                </wp:positionH>
                <wp:positionV relativeFrom="paragraph">
                  <wp:posOffset>1006475</wp:posOffset>
                </wp:positionV>
                <wp:extent cx="1285875" cy="266700"/>
                <wp:effectExtent l="0" t="0" r="28575" b="19050"/>
                <wp:wrapNone/>
                <wp:docPr id="72" name="正方形/長方形 72"/>
                <wp:cNvGraphicFramePr/>
                <a:graphic xmlns:a="http://schemas.openxmlformats.org/drawingml/2006/main">
                  <a:graphicData uri="http://schemas.microsoft.com/office/word/2010/wordprocessingShape">
                    <wps:wsp>
                      <wps:cNvSpPr/>
                      <wps:spPr>
                        <a:xfrm>
                          <a:off x="0" y="0"/>
                          <a:ext cx="12858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D1284" id="正方形/長方形 72" o:spid="_x0000_s1026" style="position:absolute;left:0;text-align:left;margin-left:110.7pt;margin-top:79.25pt;width:101.25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" filled="f" strokecolor="red" strokeweight="2pt"/>
            </w:pict>
          </mc:Fallback>
        </mc:AlternateContent>
      </w:r>
      <w:r>
        <w:rPr>
          <w:noProof/>
        </w:rPr>
        <w:drawing>
          <wp:inline distT="0" distB="0" distL="0" distR="0" wp14:anchorId="1478F1EE" wp14:editId="189BEC61">
            <wp:extent cx="2880000" cy="2700170"/>
            <wp:effectExtent l="19050" t="19050" r="15875" b="2413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80000" cy="2700170"/>
                    </a:xfrm>
                    <a:prstGeom prst="rect">
                      <a:avLst/>
                    </a:prstGeom>
                    <a:ln>
                      <a:solidFill>
                        <a:schemeClr val="bg1">
                          <a:lumMod val="85000"/>
                        </a:schemeClr>
                      </a:solidFill>
                    </a:ln>
                  </pic:spPr>
                </pic:pic>
              </a:graphicData>
            </a:graphic>
          </wp:inline>
        </w:drawing>
      </w:r>
    </w:p>
    <w:p w14:paraId="672EFFA4" w14:textId="53AB5CBA" w:rsidR="007054CC" w:rsidRDefault="007054CC" w:rsidP="007054CC">
      <w:pPr>
        <w:jc w:val="center"/>
        <w:rPr>
          <w:b/>
        </w:rPr>
      </w:pPr>
      <w:r w:rsidRPr="0018639D">
        <w:rPr>
          <w:rFonts w:hint="eastAsia"/>
          <w:b/>
        </w:rPr>
        <w:t>共有フォルダ整理</w:t>
      </w:r>
    </w:p>
    <w:p w14:paraId="7AAD97AB" w14:textId="77777777" w:rsidR="00990A38" w:rsidRDefault="00990A38" w:rsidP="007054CC">
      <w:pPr>
        <w:rPr>
          <w:lang w:eastAsia="ar-SA"/>
        </w:rPr>
      </w:pPr>
    </w:p>
    <w:p w14:paraId="61B26507" w14:textId="10481441" w:rsidR="00CC0200" w:rsidRDefault="00CC0200" w:rsidP="007054CC">
      <w:pPr>
        <w:rPr>
          <w:lang w:eastAsia="ar-SA"/>
        </w:rPr>
      </w:pPr>
      <w:r>
        <w:rPr>
          <w:rFonts w:hint="eastAsia"/>
        </w:rPr>
        <w:t>削除確認画面が表示されますので問題なければ「削除」をクリックします。</w:t>
      </w:r>
    </w:p>
    <w:p w14:paraId="0470318D" w14:textId="6DCA2C06" w:rsidR="007054CC" w:rsidRDefault="00935F57" w:rsidP="00CC0200">
      <w:pPr>
        <w:jc w:val="center"/>
        <w:rPr>
          <w:lang w:eastAsia="ar-SA"/>
        </w:rPr>
      </w:pPr>
      <w:r>
        <w:rPr>
          <w:noProof/>
        </w:rPr>
        <mc:AlternateContent>
          <mc:Choice Requires="wps">
            <w:drawing>
              <wp:anchor distT="0" distB="0" distL="114300" distR="114300" simplePos="0" relativeHeight="251734016" behindDoc="0" locked="0" layoutInCell="1" allowOverlap="1" wp14:anchorId="0007E143" wp14:editId="30C80F32">
                <wp:simplePos x="0" y="0"/>
                <wp:positionH relativeFrom="column">
                  <wp:posOffset>2186940</wp:posOffset>
                </wp:positionH>
                <wp:positionV relativeFrom="paragraph">
                  <wp:posOffset>1400809</wp:posOffset>
                </wp:positionV>
                <wp:extent cx="1038225" cy="219075"/>
                <wp:effectExtent l="0" t="0" r="28575" b="28575"/>
                <wp:wrapNone/>
                <wp:docPr id="76" name="正方形/長方形 76"/>
                <wp:cNvGraphicFramePr/>
                <a:graphic xmlns:a="http://schemas.openxmlformats.org/drawingml/2006/main">
                  <a:graphicData uri="http://schemas.microsoft.com/office/word/2010/wordprocessingShape">
                    <wps:wsp>
                      <wps:cNvSpPr/>
                      <wps:spPr>
                        <a:xfrm>
                          <a:off x="0" y="0"/>
                          <a:ext cx="10382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CE710" id="正方形/長方形 76" o:spid="_x0000_s1026" style="position:absolute;left:0;text-align:left;margin-left:172.2pt;margin-top:110.3pt;width:81.7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" filled="f" strokecolor="red" strokeweight="2pt"/>
            </w:pict>
          </mc:Fallback>
        </mc:AlternateContent>
      </w:r>
      <w:r w:rsidR="00CC0200">
        <w:rPr>
          <w:noProof/>
        </w:rPr>
        <w:drawing>
          <wp:inline distT="0" distB="0" distL="0" distR="0" wp14:anchorId="34849C3A" wp14:editId="05FBAF5C">
            <wp:extent cx="2880000" cy="1636364"/>
            <wp:effectExtent l="19050" t="19050" r="15875" b="2159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80000" cy="1636364"/>
                    </a:xfrm>
                    <a:prstGeom prst="rect">
                      <a:avLst/>
                    </a:prstGeom>
                    <a:ln>
                      <a:solidFill>
                        <a:schemeClr val="bg1">
                          <a:lumMod val="85000"/>
                        </a:schemeClr>
                      </a:solidFill>
                    </a:ln>
                  </pic:spPr>
                </pic:pic>
              </a:graphicData>
            </a:graphic>
          </wp:inline>
        </w:drawing>
      </w:r>
    </w:p>
    <w:p w14:paraId="3FB9724A" w14:textId="61434FB1" w:rsidR="007054CC" w:rsidRPr="00CC0200" w:rsidRDefault="00CC0200" w:rsidP="00CC0200">
      <w:pPr>
        <w:jc w:val="center"/>
        <w:rPr>
          <w:b/>
          <w:lang w:eastAsia="ar-SA"/>
        </w:rPr>
      </w:pPr>
      <w:r w:rsidRPr="00CC0200">
        <w:rPr>
          <w:rFonts w:hint="eastAsia"/>
          <w:b/>
        </w:rPr>
        <w:t>フォルダ削除</w:t>
      </w:r>
      <w:r w:rsidR="00381406">
        <w:rPr>
          <w:rFonts w:hint="eastAsia"/>
          <w:b/>
        </w:rPr>
        <w:t>の</w:t>
      </w:r>
      <w:r w:rsidRPr="00CC0200">
        <w:rPr>
          <w:rFonts w:hint="eastAsia"/>
          <w:b/>
        </w:rPr>
        <w:t>確認</w:t>
      </w:r>
    </w:p>
    <w:p w14:paraId="0F62B949" w14:textId="761925E4" w:rsidR="007054CC" w:rsidRDefault="007054CC" w:rsidP="007054CC">
      <w:pPr>
        <w:rPr>
          <w:lang w:eastAsia="ar-SA"/>
        </w:rPr>
      </w:pPr>
    </w:p>
    <w:p w14:paraId="7511DA97" w14:textId="1852D46F" w:rsidR="00426FEB" w:rsidRDefault="00426FEB" w:rsidP="007054CC">
      <w:pPr>
        <w:rPr>
          <w:lang w:eastAsia="ar-SA"/>
        </w:rPr>
      </w:pPr>
      <w:r>
        <w:rPr>
          <w:rFonts w:hint="eastAsia"/>
        </w:rPr>
        <w:t>共有フォルダ整理画面内から「整理用フォルダ」が消えていることを確認</w:t>
      </w:r>
      <w:r w:rsidR="003549DD">
        <w:rPr>
          <w:rFonts w:hint="eastAsia"/>
        </w:rPr>
        <w:t>し、右上の「×」をクリックして画面を閉じます。</w:t>
      </w:r>
    </w:p>
    <w:p w14:paraId="4634155C" w14:textId="4D5EC376" w:rsidR="003549DD" w:rsidRDefault="00426FEB" w:rsidP="003549DD">
      <w:pPr>
        <w:jc w:val="center"/>
        <w:rPr>
          <w:lang w:eastAsia="ar-SA"/>
        </w:rPr>
      </w:pPr>
      <w:r>
        <w:rPr>
          <w:noProof/>
        </w:rPr>
        <w:lastRenderedPageBreak/>
        <w:drawing>
          <wp:inline distT="0" distB="0" distL="0" distR="0" wp14:anchorId="0DFC04EB" wp14:editId="238306C2">
            <wp:extent cx="2880000" cy="2700169"/>
            <wp:effectExtent l="19050" t="19050" r="15875" b="2413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477D59B6" w14:textId="46880BA6" w:rsidR="003549DD" w:rsidRDefault="003549DD" w:rsidP="003549DD">
      <w:pPr>
        <w:jc w:val="center"/>
        <w:rPr>
          <w:lang w:eastAsia="ar-SA"/>
        </w:rPr>
      </w:pPr>
      <w:r>
        <w:rPr>
          <w:rFonts w:hint="eastAsia"/>
          <w:b/>
        </w:rPr>
        <w:t>共有フォルダ整理</w:t>
      </w:r>
    </w:p>
    <w:p w14:paraId="340D0BDB" w14:textId="2ECC6756" w:rsidR="003549DD" w:rsidRDefault="003549DD" w:rsidP="003549DD">
      <w:pPr>
        <w:rPr>
          <w:lang w:eastAsia="ar-SA"/>
        </w:rPr>
      </w:pPr>
    </w:p>
    <w:p w14:paraId="72A52767" w14:textId="28AEB060" w:rsidR="006A694A" w:rsidRDefault="006A694A" w:rsidP="003549DD">
      <w:r>
        <w:rPr>
          <w:rFonts w:hint="eastAsia"/>
        </w:rPr>
        <w:t>削除完了後のファイル一覧上でも「整理用フォルダ」が消えていることを確認することができます。</w:t>
      </w:r>
    </w:p>
    <w:p w14:paraId="50B11C3B" w14:textId="77777777" w:rsidR="007E322C" w:rsidRDefault="007E322C" w:rsidP="003549DD">
      <w:pPr>
        <w:rPr>
          <w:lang w:eastAsia="ar-SA"/>
        </w:rPr>
      </w:pPr>
    </w:p>
    <w:p w14:paraId="26F734BA" w14:textId="0998B93F" w:rsidR="006A694A" w:rsidRDefault="006A694A" w:rsidP="006A694A">
      <w:pPr>
        <w:jc w:val="center"/>
        <w:rPr>
          <w:lang w:eastAsia="ar-SA"/>
        </w:rPr>
      </w:pPr>
      <w:r>
        <w:rPr>
          <w:noProof/>
        </w:rPr>
        <w:drawing>
          <wp:inline distT="0" distB="0" distL="0" distR="0" wp14:anchorId="43075398" wp14:editId="74A70C00">
            <wp:extent cx="4860000" cy="1206428"/>
            <wp:effectExtent l="19050" t="19050" r="17145" b="1333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60000" cy="1206428"/>
                    </a:xfrm>
                    <a:prstGeom prst="rect">
                      <a:avLst/>
                    </a:prstGeom>
                    <a:ln>
                      <a:solidFill>
                        <a:schemeClr val="bg1">
                          <a:lumMod val="85000"/>
                        </a:schemeClr>
                      </a:solidFill>
                    </a:ln>
                  </pic:spPr>
                </pic:pic>
              </a:graphicData>
            </a:graphic>
          </wp:inline>
        </w:drawing>
      </w:r>
    </w:p>
    <w:p w14:paraId="38FBE4F7" w14:textId="312B12CC" w:rsidR="007E103C" w:rsidRDefault="006A694A" w:rsidP="007F7CF1">
      <w:pPr>
        <w:jc w:val="center"/>
        <w:rPr>
          <w:b/>
        </w:rPr>
      </w:pPr>
      <w:r w:rsidRPr="006A694A">
        <w:rPr>
          <w:rFonts w:hint="eastAsia"/>
          <w:b/>
        </w:rPr>
        <w:t>ファイル一覧</w:t>
      </w:r>
    </w:p>
    <w:p w14:paraId="5C7CE071" w14:textId="77777777" w:rsidR="00A91710" w:rsidRDefault="00A91710" w:rsidP="00A91710">
      <w:pPr>
        <w:rPr>
          <w:lang w:eastAsia="ar-SA"/>
        </w:rPr>
      </w:pPr>
    </w:p>
    <w:p w14:paraId="343755B3" w14:textId="77777777" w:rsidR="00A91710" w:rsidRDefault="00A91710">
      <w:pPr>
        <w:adjustRightInd/>
        <w:snapToGrid/>
        <w:rPr>
          <w:rFonts w:cs="Century"/>
          <w:b/>
          <w:kern w:val="24"/>
          <w:szCs w:val="24"/>
          <w:lang w:eastAsia="ar-SA"/>
        </w:rPr>
      </w:pPr>
      <w:r>
        <w:br w:type="page"/>
      </w:r>
    </w:p>
    <w:p w14:paraId="0BF8F7EC" w14:textId="7B883A73" w:rsidR="006E0588" w:rsidRDefault="00CA24B8" w:rsidP="00CA24B8">
      <w:pPr>
        <w:pStyle w:val="1"/>
      </w:pPr>
      <w:bookmarkStart w:id="25" w:name="_Toc128400357"/>
      <w:r w:rsidRPr="00CA24B8">
        <w:rPr>
          <w:rFonts w:hint="eastAsia"/>
        </w:rPr>
        <w:lastRenderedPageBreak/>
        <w:t>その他</w:t>
      </w:r>
      <w:bookmarkEnd w:id="25"/>
    </w:p>
    <w:p w14:paraId="4A834F76" w14:textId="6F7B07ED" w:rsidR="00972DEE" w:rsidRDefault="00516AB1" w:rsidP="00972DEE">
      <w:r>
        <w:rPr>
          <w:rFonts w:hint="eastAsia"/>
        </w:rPr>
        <w:t>本項では</w:t>
      </w:r>
      <w:r w:rsidR="00972DEE">
        <w:rPr>
          <w:rFonts w:hint="eastAsia"/>
        </w:rPr>
        <w:t>共有フォルダ設定に関する補足的情報を記載しておりますので</w:t>
      </w:r>
      <w:r w:rsidR="00563437">
        <w:rPr>
          <w:rFonts w:hint="eastAsia"/>
        </w:rPr>
        <w:t>以下</w:t>
      </w:r>
      <w:r w:rsidR="00972DEE">
        <w:rPr>
          <w:rFonts w:hint="eastAsia"/>
        </w:rPr>
        <w:t>ご参照ください。</w:t>
      </w:r>
    </w:p>
    <w:p w14:paraId="7B7B9A04" w14:textId="77777777" w:rsidR="00972DEE" w:rsidRPr="00516AB1" w:rsidRDefault="00972DEE" w:rsidP="00972DEE">
      <w:pPr>
        <w:rPr>
          <w:lang w:eastAsia="ar-SA"/>
        </w:rPr>
      </w:pPr>
    </w:p>
    <w:p w14:paraId="694BC8FC" w14:textId="7244BE3D" w:rsidR="00CA24B8" w:rsidRPr="005C3C99" w:rsidRDefault="00CA24B8" w:rsidP="00583226">
      <w:pPr>
        <w:pStyle w:val="2"/>
      </w:pPr>
      <w:bookmarkStart w:id="26" w:name="_Toc128400358"/>
      <w:r w:rsidRPr="005C3C99">
        <w:rPr>
          <w:rFonts w:hint="eastAsia"/>
        </w:rPr>
        <w:t>検索してもユーザーが見つからない</w:t>
      </w:r>
      <w:r w:rsidR="0000042F">
        <w:rPr>
          <w:rFonts w:hint="eastAsia"/>
          <w:lang w:eastAsia="ja-JP"/>
        </w:rPr>
        <w:t>場合</w:t>
      </w:r>
      <w:bookmarkEnd w:id="26"/>
    </w:p>
    <w:p w14:paraId="1B6A6ADA" w14:textId="77777777" w:rsidR="002A1795" w:rsidRDefault="002A1795" w:rsidP="00CA24B8">
      <w:pPr>
        <w:rPr>
          <w:rFonts w:cs="メイリオ"/>
          <w:szCs w:val="24"/>
        </w:rPr>
      </w:pPr>
      <w:r>
        <w:rPr>
          <w:rFonts w:cs="メイリオ" w:hint="eastAsia"/>
          <w:szCs w:val="24"/>
        </w:rPr>
        <w:t>完全一致検索の場合は、検索文字が完全に一致しないと表示されません。</w:t>
      </w:r>
    </w:p>
    <w:p w14:paraId="5C91F7F9" w14:textId="74FBA4E0" w:rsidR="006D4217" w:rsidRDefault="006D4217" w:rsidP="0070798F">
      <w:pPr>
        <w:rPr>
          <w:b/>
        </w:rPr>
      </w:pPr>
    </w:p>
    <w:p w14:paraId="34F59973" w14:textId="033CEC61" w:rsidR="00194EB5" w:rsidRDefault="00D550CA" w:rsidP="00583226">
      <w:pPr>
        <w:pStyle w:val="2"/>
      </w:pPr>
      <w:bookmarkStart w:id="27" w:name="_Toc128400359"/>
      <w:r>
        <w:rPr>
          <w:rFonts w:hint="eastAsia"/>
          <w:bCs/>
        </w:rPr>
        <w:t>共有先ユーザー</w:t>
      </w:r>
      <w:r w:rsidR="00194EB5">
        <w:rPr>
          <w:rFonts w:hint="eastAsia"/>
        </w:rPr>
        <w:t>の確認</w:t>
      </w:r>
      <w:bookmarkEnd w:id="27"/>
    </w:p>
    <w:p w14:paraId="74F11ADC" w14:textId="478A8BA9" w:rsidR="00194EB5" w:rsidRDefault="00194EB5" w:rsidP="0070798F">
      <w:pPr>
        <w:rPr>
          <w:bCs/>
        </w:rPr>
      </w:pPr>
      <w:r>
        <w:rPr>
          <w:rFonts w:hint="eastAsia"/>
          <w:bCs/>
        </w:rPr>
        <w:t>管理者の設定内容によって、共有フォルダの詳細画面から共有</w:t>
      </w:r>
      <w:r w:rsidR="006E2541">
        <w:rPr>
          <w:rFonts w:hint="eastAsia"/>
          <w:bCs/>
        </w:rPr>
        <w:t>先</w:t>
      </w:r>
      <w:r>
        <w:rPr>
          <w:rFonts w:hint="eastAsia"/>
          <w:bCs/>
        </w:rPr>
        <w:t>ユーザーを確認することができます。</w:t>
      </w:r>
    </w:p>
    <w:p w14:paraId="11F2E73B" w14:textId="678DEEA7" w:rsidR="00FE780E" w:rsidRDefault="00FE780E" w:rsidP="00FE780E">
      <w:pPr>
        <w:jc w:val="center"/>
        <w:rPr>
          <w:bCs/>
        </w:rPr>
      </w:pPr>
      <w:r>
        <w:rPr>
          <w:rFonts w:hint="eastAsia"/>
          <w:b/>
          <w:noProof/>
        </w:rPr>
        <w:drawing>
          <wp:inline distT="0" distB="0" distL="0" distR="0" wp14:anchorId="3501A055" wp14:editId="47845FCC">
            <wp:extent cx="4860000" cy="2292705"/>
            <wp:effectExtent l="19050" t="19050" r="17145" b="1270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60000" cy="2292705"/>
                    </a:xfrm>
                    <a:prstGeom prst="rect">
                      <a:avLst/>
                    </a:prstGeom>
                    <a:noFill/>
                    <a:ln>
                      <a:solidFill>
                        <a:schemeClr val="bg1">
                          <a:lumMod val="85000"/>
                        </a:schemeClr>
                      </a:solidFill>
                    </a:ln>
                  </pic:spPr>
                </pic:pic>
              </a:graphicData>
            </a:graphic>
          </wp:inline>
        </w:drawing>
      </w:r>
    </w:p>
    <w:p w14:paraId="5FF625E2" w14:textId="77777777" w:rsidR="00FE780E" w:rsidRDefault="00FE780E" w:rsidP="00FE780E">
      <w:pPr>
        <w:jc w:val="center"/>
        <w:rPr>
          <w:b/>
        </w:rPr>
      </w:pPr>
      <w:r w:rsidRPr="0057593C">
        <w:rPr>
          <w:rFonts w:hint="eastAsia"/>
          <w:b/>
        </w:rPr>
        <w:t>詳細画面で共有先ユーザーの表示が許可されている場合</w:t>
      </w:r>
    </w:p>
    <w:p w14:paraId="13D5FDAF" w14:textId="1371D89A" w:rsidR="00FA3B17" w:rsidRDefault="00FA3B17" w:rsidP="0070798F">
      <w:pPr>
        <w:rPr>
          <w:bCs/>
        </w:rPr>
      </w:pPr>
    </w:p>
    <w:p w14:paraId="118F3E00" w14:textId="5D61FB73" w:rsidR="00FA3B17" w:rsidRDefault="00FA3B17" w:rsidP="00FA3B17">
      <w:pPr>
        <w:jc w:val="center"/>
        <w:rPr>
          <w:bCs/>
        </w:rPr>
      </w:pPr>
      <w:r>
        <w:rPr>
          <w:noProof/>
        </w:rPr>
        <w:lastRenderedPageBreak/>
        <w:drawing>
          <wp:inline distT="0" distB="0" distL="0" distR="0" wp14:anchorId="795E04C3" wp14:editId="3C5C026E">
            <wp:extent cx="4860000" cy="2291085"/>
            <wp:effectExtent l="19050" t="19050" r="17145" b="1397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60000" cy="2291085"/>
                    </a:xfrm>
                    <a:prstGeom prst="rect">
                      <a:avLst/>
                    </a:prstGeom>
                    <a:ln>
                      <a:solidFill>
                        <a:schemeClr val="bg1">
                          <a:lumMod val="85000"/>
                        </a:schemeClr>
                      </a:solidFill>
                    </a:ln>
                  </pic:spPr>
                </pic:pic>
              </a:graphicData>
            </a:graphic>
          </wp:inline>
        </w:drawing>
      </w:r>
    </w:p>
    <w:p w14:paraId="2A6233F4" w14:textId="77777777" w:rsidR="00FA3B17" w:rsidRDefault="00FA3B17" w:rsidP="00FA3B17">
      <w:pPr>
        <w:jc w:val="center"/>
        <w:rPr>
          <w:b/>
        </w:rPr>
      </w:pPr>
      <w:r w:rsidRPr="0057593C">
        <w:rPr>
          <w:rFonts w:hint="eastAsia"/>
          <w:b/>
        </w:rPr>
        <w:t>詳細画面で共有先ユーザーの表示が許可されてい</w:t>
      </w:r>
      <w:r>
        <w:rPr>
          <w:rFonts w:hint="eastAsia"/>
          <w:b/>
        </w:rPr>
        <w:t>ない</w:t>
      </w:r>
      <w:r w:rsidRPr="0057593C">
        <w:rPr>
          <w:rFonts w:hint="eastAsia"/>
          <w:b/>
        </w:rPr>
        <w:t>場合</w:t>
      </w:r>
    </w:p>
    <w:p w14:paraId="12F858C6" w14:textId="77777777" w:rsidR="00FA3B17" w:rsidRPr="00FA3B17" w:rsidRDefault="00FA3B17" w:rsidP="00ED7E39">
      <w:pPr>
        <w:rPr>
          <w:bCs/>
        </w:rPr>
      </w:pPr>
    </w:p>
    <w:p w14:paraId="4A63FD5B" w14:textId="77777777" w:rsidR="00ED7E39" w:rsidRDefault="00ED7E39" w:rsidP="00583226">
      <w:pPr>
        <w:pStyle w:val="2"/>
      </w:pPr>
      <w:bookmarkStart w:id="28" w:name="_Toc128400360"/>
      <w:r>
        <w:rPr>
          <w:rFonts w:hint="eastAsia"/>
        </w:rPr>
        <w:t>共有フォルダに参加可能なユーザーの範囲について</w:t>
      </w:r>
      <w:bookmarkEnd w:id="28"/>
    </w:p>
    <w:p w14:paraId="78FB6E23" w14:textId="2BEA3618" w:rsidR="00ED7E39" w:rsidRDefault="00ED7E39" w:rsidP="00ED7E39">
      <w:pPr>
        <w:rPr>
          <w:bCs/>
        </w:rPr>
      </w:pPr>
      <w:r>
        <w:rPr>
          <w:rFonts w:hint="eastAsia"/>
          <w:bCs/>
        </w:rPr>
        <w:t>管理者の設定によって、共有フォルダに参加</w:t>
      </w:r>
      <w:r w:rsidR="0090113C">
        <w:rPr>
          <w:rFonts w:hint="eastAsia"/>
          <w:bCs/>
        </w:rPr>
        <w:t>可能な</w:t>
      </w:r>
      <w:r>
        <w:rPr>
          <w:rFonts w:hint="eastAsia"/>
          <w:bCs/>
        </w:rPr>
        <w:t>ユーザーの範囲が異なります。</w:t>
      </w:r>
    </w:p>
    <w:p w14:paraId="2BFA34F4" w14:textId="353DE151" w:rsidR="00FE780E" w:rsidRDefault="00FE780E" w:rsidP="0070798F">
      <w:pPr>
        <w:rPr>
          <w:bCs/>
        </w:rPr>
      </w:pPr>
    </w:p>
    <w:p w14:paraId="1EF4E27E" w14:textId="3D2CD1EE" w:rsidR="0033557A" w:rsidRPr="00CE53E9" w:rsidRDefault="00E10FA1" w:rsidP="00F5574E">
      <w:pPr>
        <w:pStyle w:val="ae"/>
        <w:numPr>
          <w:ilvl w:val="0"/>
          <w:numId w:val="18"/>
        </w:numPr>
        <w:ind w:leftChars="0"/>
        <w:rPr>
          <w:bCs/>
        </w:rPr>
      </w:pPr>
      <w:r w:rsidRPr="00181191">
        <w:rPr>
          <w:rFonts w:hint="eastAsia"/>
          <w:u w:val="single"/>
        </w:rPr>
        <w:t>同じプライマリグループに所属しているユーザーのみ</w:t>
      </w:r>
      <w:r w:rsidR="00C20694">
        <w:rPr>
          <w:rFonts w:hint="eastAsia"/>
          <w:u w:val="single"/>
        </w:rPr>
        <w:t>を</w:t>
      </w:r>
      <w:r w:rsidR="00C20694" w:rsidRPr="00181191">
        <w:rPr>
          <w:rFonts w:hint="eastAsia"/>
          <w:u w:val="single"/>
        </w:rPr>
        <w:t>共有フォルダに参加可能なユーザー</w:t>
      </w:r>
      <w:r w:rsidR="00F0037B" w:rsidRPr="00181191">
        <w:rPr>
          <w:rFonts w:hint="eastAsia"/>
          <w:u w:val="single"/>
        </w:rPr>
        <w:t>と</w:t>
      </w:r>
      <w:r w:rsidR="00C20694">
        <w:rPr>
          <w:rFonts w:hint="eastAsia"/>
          <w:u w:val="single"/>
        </w:rPr>
        <w:t>して</w:t>
      </w:r>
      <w:r w:rsidR="00BE5EFC" w:rsidRPr="00181191">
        <w:rPr>
          <w:rFonts w:hint="eastAsia"/>
          <w:u w:val="single"/>
        </w:rPr>
        <w:t>設定</w:t>
      </w:r>
      <w:r w:rsidR="00F0037B" w:rsidRPr="00181191">
        <w:rPr>
          <w:rFonts w:hint="eastAsia"/>
          <w:u w:val="single"/>
        </w:rPr>
        <w:t>している</w:t>
      </w:r>
      <w:r w:rsidRPr="00181191">
        <w:rPr>
          <w:rFonts w:hint="eastAsia"/>
          <w:u w:val="single"/>
        </w:rPr>
        <w:t>場合</w:t>
      </w:r>
      <w:r w:rsidR="00CE53E9" w:rsidRPr="00CE53E9">
        <w:rPr>
          <w:b/>
        </w:rPr>
        <w:br/>
      </w:r>
      <w:r w:rsidR="00CE53E9" w:rsidRPr="00CE53E9">
        <w:rPr>
          <w:rFonts w:hint="eastAsia"/>
          <w:bCs/>
        </w:rPr>
        <w:t>u</w:t>
      </w:r>
      <w:r w:rsidR="00CE53E9" w:rsidRPr="00CE53E9">
        <w:rPr>
          <w:bCs/>
        </w:rPr>
        <w:t>ser0001</w:t>
      </w:r>
      <w:r w:rsidR="00CE53E9" w:rsidRPr="00CE53E9">
        <w:rPr>
          <w:rFonts w:hint="eastAsia"/>
          <w:bCs/>
        </w:rPr>
        <w:t>～user0003、UserA～UserDがそれぞれ異なるプライマリグループに所属している状態でu</w:t>
      </w:r>
      <w:r w:rsidR="00CE53E9" w:rsidRPr="00CE53E9">
        <w:rPr>
          <w:bCs/>
        </w:rPr>
        <w:t>ser0001</w:t>
      </w:r>
      <w:r w:rsidR="00CE53E9" w:rsidRPr="00CE53E9">
        <w:rPr>
          <w:rFonts w:hint="eastAsia"/>
          <w:bCs/>
        </w:rPr>
        <w:t>が共有フォルダ設定を行いますと、UserA～UserDで検索を行っても検索結果は存在しないと表示され、「アクセス可能なユーザー」に追加することはできません。</w:t>
      </w:r>
    </w:p>
    <w:p w14:paraId="5E905E9E" w14:textId="5F8FA14D" w:rsidR="0033557A" w:rsidRDefault="007E1576" w:rsidP="00522975">
      <w:pPr>
        <w:ind w:leftChars="100" w:left="240"/>
        <w:jc w:val="center"/>
        <w:rPr>
          <w:bCs/>
        </w:rPr>
      </w:pPr>
      <w:r>
        <w:rPr>
          <w:bCs/>
          <w:noProof/>
        </w:rPr>
        <w:lastRenderedPageBreak/>
        <mc:AlternateContent>
          <mc:Choice Requires="wps">
            <w:drawing>
              <wp:anchor distT="0" distB="0" distL="114300" distR="114300" simplePos="0" relativeHeight="251678720" behindDoc="0" locked="0" layoutInCell="1" allowOverlap="1" wp14:anchorId="11909E4E" wp14:editId="30D61053">
                <wp:simplePos x="0" y="0"/>
                <wp:positionH relativeFrom="margin">
                  <wp:align>center</wp:align>
                </wp:positionH>
                <wp:positionV relativeFrom="paragraph">
                  <wp:posOffset>1242108</wp:posOffset>
                </wp:positionV>
                <wp:extent cx="655608" cy="256995"/>
                <wp:effectExtent l="0" t="19050" r="30480" b="29210"/>
                <wp:wrapNone/>
                <wp:docPr id="80" name="矢印: 右 80"/>
                <wp:cNvGraphicFramePr/>
                <a:graphic xmlns:a="http://schemas.openxmlformats.org/drawingml/2006/main">
                  <a:graphicData uri="http://schemas.microsoft.com/office/word/2010/wordprocessingShape">
                    <wps:wsp>
                      <wps:cNvSpPr/>
                      <wps:spPr>
                        <a:xfrm>
                          <a:off x="0" y="0"/>
                          <a:ext cx="655608" cy="2569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4B1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80" o:spid="_x0000_s1026" type="#_x0000_t13" style="position:absolute;left:0;text-align:left;margin-left:0;margin-top:97.8pt;width:51.6pt;height:20.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" adj="17366" fillcolor="red" strokecolor="red" strokeweight="2pt">
                <w10:wrap anchorx="margin"/>
              </v:shape>
            </w:pict>
          </mc:Fallback>
        </mc:AlternateContent>
      </w:r>
      <w:r w:rsidR="00052EF4">
        <w:rPr>
          <w:bCs/>
          <w:noProof/>
        </w:rPr>
        <w:drawing>
          <wp:inline distT="0" distB="0" distL="0" distR="0" wp14:anchorId="71ABDBB9" wp14:editId="1F3D1C3E">
            <wp:extent cx="2520000" cy="2572560"/>
            <wp:effectExtent l="19050" t="19050" r="13970" b="1841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20000" cy="2572560"/>
                    </a:xfrm>
                    <a:prstGeom prst="rect">
                      <a:avLst/>
                    </a:prstGeom>
                    <a:noFill/>
                    <a:ln>
                      <a:solidFill>
                        <a:schemeClr val="bg1">
                          <a:lumMod val="85000"/>
                        </a:schemeClr>
                      </a:solidFill>
                    </a:ln>
                  </pic:spPr>
                </pic:pic>
              </a:graphicData>
            </a:graphic>
          </wp:inline>
        </w:drawing>
      </w:r>
      <w:r w:rsidR="0031549F">
        <w:rPr>
          <w:rFonts w:hint="eastAsia"/>
          <w:bCs/>
          <w:noProof/>
        </w:rPr>
        <w:drawing>
          <wp:inline distT="0" distB="0" distL="0" distR="0" wp14:anchorId="7B3D43E4" wp14:editId="06713312">
            <wp:extent cx="2520000" cy="2576160"/>
            <wp:effectExtent l="19050" t="19050" r="13970" b="1524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0000" cy="2576160"/>
                    </a:xfrm>
                    <a:prstGeom prst="rect">
                      <a:avLst/>
                    </a:prstGeom>
                    <a:noFill/>
                    <a:ln>
                      <a:solidFill>
                        <a:schemeClr val="bg1">
                          <a:lumMod val="85000"/>
                        </a:schemeClr>
                      </a:solidFill>
                    </a:ln>
                  </pic:spPr>
                </pic:pic>
              </a:graphicData>
            </a:graphic>
          </wp:inline>
        </w:drawing>
      </w:r>
    </w:p>
    <w:p w14:paraId="1D9D602B" w14:textId="77777777" w:rsidR="00200F0C" w:rsidRDefault="00200F0C" w:rsidP="0070798F">
      <w:pPr>
        <w:rPr>
          <w:bCs/>
        </w:rPr>
      </w:pPr>
    </w:p>
    <w:p w14:paraId="58C8EE5A" w14:textId="30B7034A" w:rsidR="00FE780E" w:rsidRPr="00CE53E9" w:rsidRDefault="00C20694" w:rsidP="00B42662">
      <w:pPr>
        <w:pStyle w:val="ae"/>
        <w:numPr>
          <w:ilvl w:val="0"/>
          <w:numId w:val="18"/>
        </w:numPr>
        <w:ind w:leftChars="0"/>
        <w:rPr>
          <w:bCs/>
        </w:rPr>
      </w:pPr>
      <w:r w:rsidRPr="00181191">
        <w:rPr>
          <w:rFonts w:hint="eastAsia"/>
          <w:u w:val="single"/>
        </w:rPr>
        <w:t>同じプライマリグループに所属しているユーザーのみ</w:t>
      </w:r>
      <w:r>
        <w:rPr>
          <w:rFonts w:hint="eastAsia"/>
          <w:u w:val="single"/>
        </w:rPr>
        <w:t>を</w:t>
      </w:r>
      <w:r w:rsidRPr="00181191">
        <w:rPr>
          <w:rFonts w:hint="eastAsia"/>
          <w:u w:val="single"/>
        </w:rPr>
        <w:t>共有フォルダに参加可能なユーザーと</w:t>
      </w:r>
      <w:r>
        <w:rPr>
          <w:rFonts w:hint="eastAsia"/>
          <w:u w:val="single"/>
        </w:rPr>
        <w:t>して</w:t>
      </w:r>
      <w:r w:rsidRPr="00181191">
        <w:rPr>
          <w:rFonts w:hint="eastAsia"/>
          <w:u w:val="single"/>
        </w:rPr>
        <w:t>設定してい</w:t>
      </w:r>
      <w:r>
        <w:rPr>
          <w:rFonts w:hint="eastAsia"/>
          <w:u w:val="single"/>
        </w:rPr>
        <w:t>ない</w:t>
      </w:r>
      <w:r w:rsidRPr="00181191">
        <w:rPr>
          <w:rFonts w:hint="eastAsia"/>
          <w:u w:val="single"/>
        </w:rPr>
        <w:t>場合</w:t>
      </w:r>
      <w:r w:rsidR="00CE53E9" w:rsidRPr="00CE53E9">
        <w:rPr>
          <w:b/>
        </w:rPr>
        <w:br/>
      </w:r>
      <w:r w:rsidR="00CE53E9" w:rsidRPr="00CE53E9">
        <w:rPr>
          <w:rFonts w:hint="eastAsia"/>
          <w:bCs/>
        </w:rPr>
        <w:t>ユーザーフォルダを持つ全ユーザーを「アクセス可能なユーザー」に追加することができます。</w:t>
      </w:r>
    </w:p>
    <w:p w14:paraId="02554BB9" w14:textId="54106900" w:rsidR="00567EC3" w:rsidRDefault="00D20C0D" w:rsidP="00522975">
      <w:pPr>
        <w:ind w:leftChars="100" w:left="240"/>
        <w:jc w:val="center"/>
        <w:rPr>
          <w:bCs/>
        </w:rPr>
      </w:pPr>
      <w:r>
        <w:rPr>
          <w:bCs/>
          <w:noProof/>
        </w:rPr>
        <mc:AlternateContent>
          <mc:Choice Requires="wps">
            <w:drawing>
              <wp:anchor distT="0" distB="0" distL="114300" distR="114300" simplePos="0" relativeHeight="251680768" behindDoc="0" locked="0" layoutInCell="1" allowOverlap="1" wp14:anchorId="313DD9BC" wp14:editId="3FC0E406">
                <wp:simplePos x="0" y="0"/>
                <wp:positionH relativeFrom="margin">
                  <wp:align>center</wp:align>
                </wp:positionH>
                <wp:positionV relativeFrom="paragraph">
                  <wp:posOffset>1383449</wp:posOffset>
                </wp:positionV>
                <wp:extent cx="655608" cy="256995"/>
                <wp:effectExtent l="0" t="19050" r="30480" b="29210"/>
                <wp:wrapNone/>
                <wp:docPr id="94" name="矢印: 右 94"/>
                <wp:cNvGraphicFramePr/>
                <a:graphic xmlns:a="http://schemas.openxmlformats.org/drawingml/2006/main">
                  <a:graphicData uri="http://schemas.microsoft.com/office/word/2010/wordprocessingShape">
                    <wps:wsp>
                      <wps:cNvSpPr/>
                      <wps:spPr>
                        <a:xfrm>
                          <a:off x="0" y="0"/>
                          <a:ext cx="655608" cy="2569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E653" id="矢印: 右 94" o:spid="_x0000_s1026" type="#_x0000_t13" style="position:absolute;left:0;text-align:left;margin-left:0;margin-top:108.95pt;width:51.6pt;height:20.2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" adj="17366" fillcolor="red" strokecolor="red" strokeweight="2pt">
                <w10:wrap anchorx="margin"/>
              </v:shape>
            </w:pict>
          </mc:Fallback>
        </mc:AlternateContent>
      </w:r>
      <w:r w:rsidR="00567EC3">
        <w:rPr>
          <w:bCs/>
          <w:noProof/>
        </w:rPr>
        <w:drawing>
          <wp:inline distT="0" distB="0" distL="0" distR="0" wp14:anchorId="51D16598" wp14:editId="65F893A4">
            <wp:extent cx="2520000" cy="2572560"/>
            <wp:effectExtent l="19050" t="19050" r="13970" b="1841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20000" cy="2572560"/>
                    </a:xfrm>
                    <a:prstGeom prst="rect">
                      <a:avLst/>
                    </a:prstGeom>
                    <a:noFill/>
                    <a:ln>
                      <a:solidFill>
                        <a:schemeClr val="bg1">
                          <a:lumMod val="85000"/>
                        </a:schemeClr>
                      </a:solidFill>
                    </a:ln>
                  </pic:spPr>
                </pic:pic>
              </a:graphicData>
            </a:graphic>
          </wp:inline>
        </w:drawing>
      </w:r>
      <w:r w:rsidR="00567EC3">
        <w:rPr>
          <w:bCs/>
          <w:noProof/>
        </w:rPr>
        <w:drawing>
          <wp:inline distT="0" distB="0" distL="0" distR="0" wp14:anchorId="3DA9BFB7" wp14:editId="15B60E24">
            <wp:extent cx="2519045" cy="2569772"/>
            <wp:effectExtent l="19050" t="19050" r="14605" b="2159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25555" cy="2576413"/>
                    </a:xfrm>
                    <a:prstGeom prst="rect">
                      <a:avLst/>
                    </a:prstGeom>
                    <a:noFill/>
                    <a:ln>
                      <a:solidFill>
                        <a:schemeClr val="bg1">
                          <a:lumMod val="85000"/>
                        </a:schemeClr>
                      </a:solidFill>
                    </a:ln>
                  </pic:spPr>
                </pic:pic>
              </a:graphicData>
            </a:graphic>
          </wp:inline>
        </w:drawing>
      </w:r>
    </w:p>
    <w:p w14:paraId="3D6E50A4" w14:textId="77777777" w:rsidR="00567EC3" w:rsidRDefault="00567EC3" w:rsidP="0070798F">
      <w:pPr>
        <w:rPr>
          <w:bCs/>
        </w:rPr>
      </w:pPr>
    </w:p>
    <w:p w14:paraId="0B6BEAE7" w14:textId="77777777" w:rsidR="005E76F3" w:rsidRPr="00196BA3" w:rsidRDefault="009B0B8D" w:rsidP="00DD5698">
      <w:pPr>
        <w:pStyle w:val="2"/>
      </w:pPr>
      <w:bookmarkStart w:id="29" w:name="_Toc128400361"/>
      <w:r>
        <w:rPr>
          <w:rFonts w:hint="eastAsia"/>
        </w:rPr>
        <w:t>共有フォルダ内</w:t>
      </w:r>
      <w:r w:rsidR="00E97AD1">
        <w:rPr>
          <w:rFonts w:hint="eastAsia"/>
        </w:rPr>
        <w:t>でのファイル操作について</w:t>
      </w:r>
      <w:bookmarkEnd w:id="29"/>
    </w:p>
    <w:p w14:paraId="461F5FD5" w14:textId="03E37534" w:rsidR="000E3EE4" w:rsidRDefault="00AC2358" w:rsidP="00CA24B8">
      <w:pPr>
        <w:rPr>
          <w:rFonts w:cs="メイリオ"/>
          <w:szCs w:val="24"/>
        </w:rPr>
      </w:pPr>
      <w:r w:rsidRPr="00AC2358">
        <w:rPr>
          <w:rFonts w:cs="メイリオ" w:hint="eastAsia"/>
          <w:szCs w:val="24"/>
        </w:rPr>
        <w:t>共有元ユーザー</w:t>
      </w:r>
      <w:r w:rsidR="0004216D">
        <w:rPr>
          <w:rFonts w:cs="メイリオ" w:hint="eastAsia"/>
          <w:szCs w:val="24"/>
        </w:rPr>
        <w:t>/共有</w:t>
      </w:r>
      <w:r>
        <w:rPr>
          <w:rFonts w:cs="メイリオ" w:hint="eastAsia"/>
          <w:szCs w:val="24"/>
        </w:rPr>
        <w:t>先</w:t>
      </w:r>
      <w:r w:rsidR="0004216D">
        <w:rPr>
          <w:rFonts w:cs="メイリオ" w:hint="eastAsia"/>
          <w:szCs w:val="24"/>
        </w:rPr>
        <w:t>ユーザーに</w:t>
      </w:r>
      <w:r w:rsidR="000E3EE4">
        <w:rPr>
          <w:rFonts w:cs="メイリオ" w:hint="eastAsia"/>
          <w:szCs w:val="24"/>
        </w:rPr>
        <w:t>よって、共有フォルダ内で可能な</w:t>
      </w:r>
      <w:r w:rsidR="00315A7F">
        <w:rPr>
          <w:rFonts w:cs="メイリオ" w:hint="eastAsia"/>
          <w:szCs w:val="24"/>
        </w:rPr>
        <w:t>ファイル</w:t>
      </w:r>
      <w:r w:rsidR="000E3EE4">
        <w:rPr>
          <w:rFonts w:cs="メイリオ" w:hint="eastAsia"/>
          <w:szCs w:val="24"/>
        </w:rPr>
        <w:t>操作が異なります。</w:t>
      </w:r>
    </w:p>
    <w:tbl>
      <w:tblPr>
        <w:tblStyle w:val="af"/>
        <w:tblW w:w="0" w:type="auto"/>
        <w:tblLook w:val="04A0" w:firstRow="1" w:lastRow="0" w:firstColumn="1" w:lastColumn="0" w:noHBand="0" w:noVBand="1"/>
      </w:tblPr>
      <w:tblGrid>
        <w:gridCol w:w="5075"/>
        <w:gridCol w:w="1666"/>
        <w:gridCol w:w="1753"/>
      </w:tblGrid>
      <w:tr w:rsidR="00882354" w14:paraId="1791D6C0" w14:textId="77777777" w:rsidTr="0088277C">
        <w:trPr>
          <w:tblHeader/>
        </w:trPr>
        <w:tc>
          <w:tcPr>
            <w:tcW w:w="5211" w:type="dxa"/>
            <w:shd w:val="clear" w:color="auto" w:fill="DAEEF3" w:themeFill="accent5" w:themeFillTint="33"/>
            <w:vAlign w:val="center"/>
          </w:tcPr>
          <w:p w14:paraId="3CAC45E5" w14:textId="77777777" w:rsidR="00882354" w:rsidRDefault="00D47BF2" w:rsidP="003E4D21">
            <w:pPr>
              <w:jc w:val="center"/>
              <w:rPr>
                <w:rFonts w:cs="メイリオ"/>
                <w:szCs w:val="24"/>
              </w:rPr>
            </w:pPr>
            <w:r>
              <w:rPr>
                <w:rFonts w:cs="メイリオ" w:hint="eastAsia"/>
                <w:szCs w:val="24"/>
              </w:rPr>
              <w:lastRenderedPageBreak/>
              <w:t>操作内容</w:t>
            </w:r>
          </w:p>
        </w:tc>
        <w:tc>
          <w:tcPr>
            <w:tcW w:w="1701" w:type="dxa"/>
            <w:shd w:val="clear" w:color="auto" w:fill="DAEEF3" w:themeFill="accent5" w:themeFillTint="33"/>
          </w:tcPr>
          <w:p w14:paraId="437AE26B" w14:textId="77777777" w:rsidR="00947D07" w:rsidRDefault="00947D07" w:rsidP="00D81F78">
            <w:pPr>
              <w:jc w:val="center"/>
              <w:rPr>
                <w:rFonts w:cs="メイリオ"/>
                <w:szCs w:val="24"/>
              </w:rPr>
            </w:pPr>
            <w:r w:rsidRPr="00947D07">
              <w:rPr>
                <w:rFonts w:cs="メイリオ" w:hint="eastAsia"/>
                <w:szCs w:val="24"/>
              </w:rPr>
              <w:t>共有元</w:t>
            </w:r>
          </w:p>
          <w:p w14:paraId="49ABC63B" w14:textId="060D336F" w:rsidR="00882354" w:rsidRDefault="00947D07" w:rsidP="00D81F78">
            <w:pPr>
              <w:jc w:val="center"/>
              <w:rPr>
                <w:rFonts w:cs="メイリオ"/>
                <w:szCs w:val="24"/>
              </w:rPr>
            </w:pPr>
            <w:r w:rsidRPr="00947D07">
              <w:rPr>
                <w:rFonts w:cs="メイリオ" w:hint="eastAsia"/>
                <w:szCs w:val="24"/>
              </w:rPr>
              <w:t>ユーザー</w:t>
            </w:r>
          </w:p>
        </w:tc>
        <w:tc>
          <w:tcPr>
            <w:tcW w:w="1790" w:type="dxa"/>
            <w:shd w:val="clear" w:color="auto" w:fill="DAEEF3" w:themeFill="accent5" w:themeFillTint="33"/>
          </w:tcPr>
          <w:p w14:paraId="16B8C091" w14:textId="77777777" w:rsidR="00947D07" w:rsidRDefault="00947D07" w:rsidP="00D81F78">
            <w:pPr>
              <w:jc w:val="center"/>
              <w:rPr>
                <w:rFonts w:cs="メイリオ"/>
                <w:szCs w:val="24"/>
              </w:rPr>
            </w:pPr>
            <w:r w:rsidRPr="00947D07">
              <w:rPr>
                <w:rFonts w:cs="メイリオ" w:hint="eastAsia"/>
                <w:szCs w:val="24"/>
              </w:rPr>
              <w:t>共有先</w:t>
            </w:r>
          </w:p>
          <w:p w14:paraId="0F8FB7FB" w14:textId="4307A103" w:rsidR="00882354" w:rsidRDefault="00947D07" w:rsidP="00D81F78">
            <w:pPr>
              <w:jc w:val="center"/>
              <w:rPr>
                <w:rFonts w:cs="メイリオ"/>
                <w:szCs w:val="24"/>
              </w:rPr>
            </w:pPr>
            <w:r w:rsidRPr="00947D07">
              <w:rPr>
                <w:rFonts w:cs="メイリオ" w:hint="eastAsia"/>
                <w:szCs w:val="24"/>
              </w:rPr>
              <w:t>ユーザー</w:t>
            </w:r>
          </w:p>
        </w:tc>
      </w:tr>
      <w:tr w:rsidR="00882354" w14:paraId="7DE91547" w14:textId="77777777" w:rsidTr="00C91BB6">
        <w:tc>
          <w:tcPr>
            <w:tcW w:w="5211" w:type="dxa"/>
          </w:tcPr>
          <w:p w14:paraId="50E850ED" w14:textId="77777777" w:rsidR="00882354" w:rsidRDefault="00525387" w:rsidP="00CA24B8">
            <w:pPr>
              <w:rPr>
                <w:rFonts w:cs="メイリオ"/>
                <w:szCs w:val="24"/>
              </w:rPr>
            </w:pPr>
            <w:r w:rsidRPr="00035D73">
              <w:rPr>
                <w:rFonts w:cs="メイリオ" w:hint="eastAsia"/>
                <w:szCs w:val="24"/>
              </w:rPr>
              <w:t>フォルダ作成</w:t>
            </w:r>
          </w:p>
        </w:tc>
        <w:tc>
          <w:tcPr>
            <w:tcW w:w="1701" w:type="dxa"/>
          </w:tcPr>
          <w:p w14:paraId="7B757161" w14:textId="77777777" w:rsidR="00882354" w:rsidRDefault="00621C9F" w:rsidP="007C0715">
            <w:pPr>
              <w:jc w:val="center"/>
              <w:rPr>
                <w:rFonts w:cs="メイリオ"/>
                <w:szCs w:val="24"/>
              </w:rPr>
            </w:pPr>
            <w:r>
              <w:rPr>
                <w:rFonts w:cs="メイリオ" w:hint="eastAsia"/>
                <w:szCs w:val="24"/>
              </w:rPr>
              <w:t>○</w:t>
            </w:r>
          </w:p>
        </w:tc>
        <w:tc>
          <w:tcPr>
            <w:tcW w:w="1790" w:type="dxa"/>
          </w:tcPr>
          <w:p w14:paraId="638B9BE9" w14:textId="77777777" w:rsidR="00882354" w:rsidRDefault="00621C9F" w:rsidP="00840450">
            <w:pPr>
              <w:jc w:val="center"/>
              <w:rPr>
                <w:rFonts w:cs="メイリオ"/>
                <w:szCs w:val="24"/>
              </w:rPr>
            </w:pPr>
            <w:r>
              <w:rPr>
                <w:rFonts w:cs="メイリオ" w:hint="eastAsia"/>
                <w:szCs w:val="24"/>
              </w:rPr>
              <w:t>○</w:t>
            </w:r>
            <w:r w:rsidR="006454AF">
              <w:rPr>
                <w:rFonts w:cs="メイリオ" w:hint="eastAsia"/>
                <w:szCs w:val="24"/>
              </w:rPr>
              <w:t>(※</w:t>
            </w:r>
            <w:r w:rsidR="00227296">
              <w:rPr>
                <w:rFonts w:cs="メイリオ" w:hint="eastAsia"/>
                <w:szCs w:val="24"/>
              </w:rPr>
              <w:t>2</w:t>
            </w:r>
            <w:r w:rsidR="006454AF">
              <w:rPr>
                <w:rFonts w:cs="メイリオ" w:hint="eastAsia"/>
                <w:szCs w:val="24"/>
              </w:rPr>
              <w:t>)</w:t>
            </w:r>
          </w:p>
        </w:tc>
      </w:tr>
      <w:tr w:rsidR="00DC6884" w14:paraId="7B97FF70" w14:textId="77777777" w:rsidTr="00C91BB6">
        <w:tc>
          <w:tcPr>
            <w:tcW w:w="5211" w:type="dxa"/>
          </w:tcPr>
          <w:p w14:paraId="71E24A9D" w14:textId="77777777" w:rsidR="00DC6884" w:rsidRDefault="00DC6884" w:rsidP="00DC6884">
            <w:pPr>
              <w:rPr>
                <w:rFonts w:cs="メイリオ"/>
                <w:szCs w:val="24"/>
              </w:rPr>
            </w:pPr>
            <w:r w:rsidRPr="00035D73">
              <w:rPr>
                <w:rFonts w:cs="メイリオ" w:hint="eastAsia"/>
                <w:szCs w:val="24"/>
              </w:rPr>
              <w:t>ファイルアップロード</w:t>
            </w:r>
          </w:p>
        </w:tc>
        <w:tc>
          <w:tcPr>
            <w:tcW w:w="1701" w:type="dxa"/>
          </w:tcPr>
          <w:p w14:paraId="115552C3" w14:textId="77777777" w:rsidR="00DC6884" w:rsidRDefault="00DC6884" w:rsidP="007C0715">
            <w:pPr>
              <w:jc w:val="center"/>
              <w:rPr>
                <w:rFonts w:cs="メイリオ"/>
                <w:szCs w:val="24"/>
              </w:rPr>
            </w:pPr>
            <w:r>
              <w:rPr>
                <w:rFonts w:cs="メイリオ" w:hint="eastAsia"/>
                <w:szCs w:val="24"/>
              </w:rPr>
              <w:t>○</w:t>
            </w:r>
          </w:p>
        </w:tc>
        <w:tc>
          <w:tcPr>
            <w:tcW w:w="1790" w:type="dxa"/>
          </w:tcPr>
          <w:p w14:paraId="1154C1B5" w14:textId="77777777" w:rsidR="00DC6884" w:rsidRDefault="00DC6884" w:rsidP="007C0715">
            <w:pPr>
              <w:jc w:val="center"/>
              <w:rPr>
                <w:rFonts w:cs="メイリオ"/>
                <w:szCs w:val="24"/>
              </w:rPr>
            </w:pPr>
            <w:r>
              <w:rPr>
                <w:rFonts w:cs="メイリオ" w:hint="eastAsia"/>
                <w:szCs w:val="24"/>
              </w:rPr>
              <w:t>○</w:t>
            </w:r>
            <w:r w:rsidR="002E1311">
              <w:rPr>
                <w:rFonts w:cs="メイリオ" w:hint="eastAsia"/>
                <w:szCs w:val="24"/>
              </w:rPr>
              <w:t>(※</w:t>
            </w:r>
            <w:r w:rsidR="00227296">
              <w:rPr>
                <w:rFonts w:cs="メイリオ" w:hint="eastAsia"/>
                <w:szCs w:val="24"/>
              </w:rPr>
              <w:t>2</w:t>
            </w:r>
            <w:r w:rsidR="002E1311">
              <w:rPr>
                <w:rFonts w:cs="メイリオ" w:hint="eastAsia"/>
                <w:szCs w:val="24"/>
              </w:rPr>
              <w:t>)</w:t>
            </w:r>
          </w:p>
        </w:tc>
      </w:tr>
      <w:tr w:rsidR="00DC6884" w14:paraId="0CEE0DD7" w14:textId="77777777" w:rsidTr="00C91BB6">
        <w:tc>
          <w:tcPr>
            <w:tcW w:w="5211" w:type="dxa"/>
          </w:tcPr>
          <w:p w14:paraId="112F5EDB" w14:textId="6FFBBBAA" w:rsidR="00DC6884" w:rsidRDefault="00DC6884" w:rsidP="00DC6884">
            <w:pPr>
              <w:rPr>
                <w:rFonts w:cs="メイリオ"/>
                <w:szCs w:val="24"/>
              </w:rPr>
            </w:pPr>
            <w:r w:rsidRPr="00035D73">
              <w:rPr>
                <w:rFonts w:cs="メイリオ" w:hint="eastAsia"/>
                <w:szCs w:val="24"/>
              </w:rPr>
              <w:t>ファイルダウンロード</w:t>
            </w:r>
          </w:p>
          <w:p w14:paraId="6156B213" w14:textId="77777777" w:rsidR="00DC6884" w:rsidRDefault="00DC6884" w:rsidP="00DC6884">
            <w:pPr>
              <w:rPr>
                <w:rFonts w:cs="メイリオ"/>
                <w:szCs w:val="24"/>
              </w:rPr>
            </w:pPr>
            <w:r w:rsidRPr="00035D73">
              <w:rPr>
                <w:rFonts w:cs="メイリオ" w:hint="eastAsia"/>
                <w:szCs w:val="24"/>
              </w:rPr>
              <w:t>(一括ダウンロード含む)</w:t>
            </w:r>
          </w:p>
        </w:tc>
        <w:tc>
          <w:tcPr>
            <w:tcW w:w="1701" w:type="dxa"/>
          </w:tcPr>
          <w:p w14:paraId="55FA7DC9" w14:textId="02E88557" w:rsidR="00DC6884" w:rsidRDefault="00DC6884" w:rsidP="00C83249">
            <w:pPr>
              <w:jc w:val="center"/>
              <w:rPr>
                <w:rFonts w:cs="メイリオ"/>
                <w:szCs w:val="24"/>
              </w:rPr>
            </w:pPr>
            <w:r>
              <w:rPr>
                <w:rFonts w:cs="メイリオ" w:hint="eastAsia"/>
                <w:szCs w:val="24"/>
              </w:rPr>
              <w:t>○</w:t>
            </w:r>
          </w:p>
        </w:tc>
        <w:tc>
          <w:tcPr>
            <w:tcW w:w="1790" w:type="dxa"/>
          </w:tcPr>
          <w:p w14:paraId="05B85DAB" w14:textId="1792DB7E" w:rsidR="00DC6884" w:rsidRDefault="00DC6884" w:rsidP="007C0715">
            <w:pPr>
              <w:jc w:val="center"/>
              <w:rPr>
                <w:rFonts w:cs="メイリオ"/>
                <w:szCs w:val="24"/>
              </w:rPr>
            </w:pPr>
            <w:r>
              <w:rPr>
                <w:rFonts w:cs="メイリオ" w:hint="eastAsia"/>
                <w:szCs w:val="24"/>
              </w:rPr>
              <w:t>○</w:t>
            </w:r>
            <w:r w:rsidR="009E140E">
              <w:rPr>
                <w:rFonts w:cs="メイリオ" w:hint="eastAsia"/>
                <w:szCs w:val="24"/>
              </w:rPr>
              <w:t>(※3)</w:t>
            </w:r>
          </w:p>
        </w:tc>
      </w:tr>
      <w:tr w:rsidR="00DC6884" w14:paraId="1A157AEB" w14:textId="77777777" w:rsidTr="00C91BB6">
        <w:tc>
          <w:tcPr>
            <w:tcW w:w="5211" w:type="dxa"/>
          </w:tcPr>
          <w:p w14:paraId="2395A4BC" w14:textId="77777777" w:rsidR="00DC6884" w:rsidRDefault="00DC6884" w:rsidP="00DC6884">
            <w:pPr>
              <w:rPr>
                <w:rFonts w:cs="メイリオ"/>
                <w:szCs w:val="24"/>
              </w:rPr>
            </w:pPr>
            <w:r w:rsidRPr="00035D73">
              <w:rPr>
                <w:rFonts w:cs="メイリオ" w:hint="eastAsia"/>
                <w:szCs w:val="24"/>
              </w:rPr>
              <w:t>ファイルの移動/コピー/削除</w:t>
            </w:r>
          </w:p>
        </w:tc>
        <w:tc>
          <w:tcPr>
            <w:tcW w:w="1701" w:type="dxa"/>
          </w:tcPr>
          <w:p w14:paraId="3EDD798B" w14:textId="77777777" w:rsidR="00DC6884" w:rsidRDefault="00DC6884" w:rsidP="007C0715">
            <w:pPr>
              <w:jc w:val="center"/>
              <w:rPr>
                <w:rFonts w:cs="メイリオ"/>
                <w:szCs w:val="24"/>
              </w:rPr>
            </w:pPr>
            <w:r>
              <w:rPr>
                <w:rFonts w:cs="メイリオ" w:hint="eastAsia"/>
                <w:szCs w:val="24"/>
              </w:rPr>
              <w:t>○</w:t>
            </w:r>
          </w:p>
        </w:tc>
        <w:tc>
          <w:tcPr>
            <w:tcW w:w="1790" w:type="dxa"/>
          </w:tcPr>
          <w:p w14:paraId="518C9AA5" w14:textId="77777777" w:rsidR="00DC6884" w:rsidRDefault="00401677" w:rsidP="007C0715">
            <w:pPr>
              <w:jc w:val="center"/>
              <w:rPr>
                <w:rFonts w:cs="メイリオ"/>
                <w:szCs w:val="24"/>
              </w:rPr>
            </w:pPr>
            <w:r>
              <w:rPr>
                <w:rFonts w:cs="メイリオ" w:hint="eastAsia"/>
                <w:szCs w:val="24"/>
              </w:rPr>
              <w:t>○</w:t>
            </w:r>
            <w:r w:rsidR="002E1311">
              <w:rPr>
                <w:rFonts w:cs="メイリオ" w:hint="eastAsia"/>
                <w:szCs w:val="24"/>
              </w:rPr>
              <w:t>(※</w:t>
            </w:r>
            <w:r w:rsidR="00227296">
              <w:rPr>
                <w:rFonts w:cs="メイリオ" w:hint="eastAsia"/>
                <w:szCs w:val="24"/>
              </w:rPr>
              <w:t>2</w:t>
            </w:r>
            <w:r w:rsidR="002E1311">
              <w:rPr>
                <w:rFonts w:cs="メイリオ" w:hint="eastAsia"/>
                <w:szCs w:val="24"/>
              </w:rPr>
              <w:t>)</w:t>
            </w:r>
          </w:p>
        </w:tc>
      </w:tr>
      <w:tr w:rsidR="00CB15BE" w14:paraId="30A0028D" w14:textId="77777777" w:rsidTr="00C91BB6">
        <w:tc>
          <w:tcPr>
            <w:tcW w:w="5211" w:type="dxa"/>
          </w:tcPr>
          <w:p w14:paraId="45194E15" w14:textId="77777777" w:rsidR="00CB15BE" w:rsidRPr="00035D73" w:rsidRDefault="00CB15BE" w:rsidP="00DC6884">
            <w:pPr>
              <w:rPr>
                <w:rFonts w:cs="メイリオ"/>
                <w:szCs w:val="24"/>
              </w:rPr>
            </w:pPr>
            <w:r w:rsidRPr="00035D73">
              <w:rPr>
                <w:rFonts w:cs="メイリオ" w:hint="eastAsia"/>
                <w:szCs w:val="24"/>
              </w:rPr>
              <w:t>ファイルの名前変更</w:t>
            </w:r>
          </w:p>
        </w:tc>
        <w:tc>
          <w:tcPr>
            <w:tcW w:w="1701" w:type="dxa"/>
          </w:tcPr>
          <w:p w14:paraId="76D544C2" w14:textId="77777777" w:rsidR="00CB15BE" w:rsidRDefault="00401677" w:rsidP="007C0715">
            <w:pPr>
              <w:jc w:val="center"/>
              <w:rPr>
                <w:rFonts w:cs="メイリオ"/>
                <w:szCs w:val="24"/>
              </w:rPr>
            </w:pPr>
            <w:r>
              <w:rPr>
                <w:rFonts w:cs="メイリオ" w:hint="eastAsia"/>
                <w:szCs w:val="24"/>
              </w:rPr>
              <w:t>○</w:t>
            </w:r>
          </w:p>
        </w:tc>
        <w:tc>
          <w:tcPr>
            <w:tcW w:w="1790" w:type="dxa"/>
          </w:tcPr>
          <w:p w14:paraId="6EBBAB1A" w14:textId="77777777" w:rsidR="00CB15BE" w:rsidRDefault="00401677" w:rsidP="007C0715">
            <w:pPr>
              <w:jc w:val="center"/>
              <w:rPr>
                <w:rFonts w:cs="メイリオ"/>
                <w:szCs w:val="24"/>
              </w:rPr>
            </w:pPr>
            <w:r>
              <w:rPr>
                <w:rFonts w:cs="メイリオ" w:hint="eastAsia"/>
                <w:szCs w:val="24"/>
              </w:rPr>
              <w:t>○</w:t>
            </w:r>
            <w:r w:rsidR="002E1311">
              <w:rPr>
                <w:rFonts w:cs="メイリオ" w:hint="eastAsia"/>
                <w:szCs w:val="24"/>
              </w:rPr>
              <w:t>(※</w:t>
            </w:r>
            <w:r w:rsidR="00227296">
              <w:rPr>
                <w:rFonts w:cs="メイリオ" w:hint="eastAsia"/>
                <w:szCs w:val="24"/>
              </w:rPr>
              <w:t>2</w:t>
            </w:r>
            <w:r w:rsidR="002E1311">
              <w:rPr>
                <w:rFonts w:cs="メイリオ" w:hint="eastAsia"/>
                <w:szCs w:val="24"/>
              </w:rPr>
              <w:t>)</w:t>
            </w:r>
          </w:p>
        </w:tc>
      </w:tr>
      <w:tr w:rsidR="00DC6884" w14:paraId="764BA617" w14:textId="77777777" w:rsidTr="00C91BB6">
        <w:tc>
          <w:tcPr>
            <w:tcW w:w="5211" w:type="dxa"/>
          </w:tcPr>
          <w:p w14:paraId="058EA9AD" w14:textId="77777777" w:rsidR="00DC6884" w:rsidRDefault="00DC6884" w:rsidP="00C53958">
            <w:pPr>
              <w:rPr>
                <w:rFonts w:cs="メイリオ"/>
                <w:szCs w:val="24"/>
              </w:rPr>
            </w:pPr>
            <w:r w:rsidRPr="00035D73">
              <w:rPr>
                <w:rFonts w:cs="メイリオ" w:hint="eastAsia"/>
                <w:szCs w:val="24"/>
              </w:rPr>
              <w:t>ファイルの属性変更(</w:t>
            </w:r>
            <w:r w:rsidR="006222DC">
              <w:rPr>
                <w:rFonts w:cs="メイリオ" w:hint="eastAsia"/>
                <w:szCs w:val="24"/>
              </w:rPr>
              <w:t>ロック</w:t>
            </w:r>
            <w:r w:rsidRPr="00035D73">
              <w:rPr>
                <w:rFonts w:cs="メイリオ" w:hint="eastAsia"/>
                <w:szCs w:val="24"/>
              </w:rPr>
              <w:t>)</w:t>
            </w:r>
          </w:p>
        </w:tc>
        <w:tc>
          <w:tcPr>
            <w:tcW w:w="1701" w:type="dxa"/>
          </w:tcPr>
          <w:p w14:paraId="4D100C24" w14:textId="77777777" w:rsidR="00DC6884" w:rsidRDefault="00DC6884" w:rsidP="009B3155">
            <w:pPr>
              <w:jc w:val="center"/>
              <w:rPr>
                <w:rFonts w:cs="メイリオ"/>
                <w:szCs w:val="24"/>
              </w:rPr>
            </w:pPr>
            <w:r>
              <w:rPr>
                <w:rFonts w:cs="メイリオ" w:hint="eastAsia"/>
                <w:szCs w:val="24"/>
              </w:rPr>
              <w:t>○</w:t>
            </w:r>
          </w:p>
        </w:tc>
        <w:tc>
          <w:tcPr>
            <w:tcW w:w="1790" w:type="dxa"/>
          </w:tcPr>
          <w:p w14:paraId="7BAEA70D" w14:textId="77777777" w:rsidR="00DC6884" w:rsidRDefault="00F643C7" w:rsidP="007C0715">
            <w:pPr>
              <w:jc w:val="center"/>
              <w:rPr>
                <w:rFonts w:cs="メイリオ"/>
                <w:szCs w:val="24"/>
              </w:rPr>
            </w:pPr>
            <w:r>
              <w:rPr>
                <w:rFonts w:cs="メイリオ" w:hint="eastAsia"/>
                <w:szCs w:val="24"/>
              </w:rPr>
              <w:t>×</w:t>
            </w:r>
          </w:p>
        </w:tc>
      </w:tr>
      <w:tr w:rsidR="006222DC" w14:paraId="4D7CB572" w14:textId="77777777" w:rsidTr="00C91BB6">
        <w:tc>
          <w:tcPr>
            <w:tcW w:w="5211" w:type="dxa"/>
          </w:tcPr>
          <w:p w14:paraId="4F2FB0AC" w14:textId="77777777" w:rsidR="006222DC" w:rsidRPr="00035D73" w:rsidRDefault="00C53958" w:rsidP="00DC6884">
            <w:pPr>
              <w:rPr>
                <w:rFonts w:cs="メイリオ"/>
                <w:szCs w:val="24"/>
              </w:rPr>
            </w:pPr>
            <w:r w:rsidRPr="00035D73">
              <w:rPr>
                <w:rFonts w:cs="メイリオ" w:hint="eastAsia"/>
                <w:szCs w:val="24"/>
              </w:rPr>
              <w:t>ファイルの属性変更</w:t>
            </w:r>
            <w:r>
              <w:rPr>
                <w:rFonts w:cs="メイリオ" w:hint="eastAsia"/>
                <w:szCs w:val="24"/>
              </w:rPr>
              <w:t>(</w:t>
            </w:r>
            <w:r w:rsidRPr="00035D73">
              <w:rPr>
                <w:rFonts w:cs="メイリオ" w:hint="eastAsia"/>
                <w:szCs w:val="24"/>
              </w:rPr>
              <w:t>読取専用</w:t>
            </w:r>
            <w:r>
              <w:rPr>
                <w:rFonts w:cs="メイリオ" w:hint="eastAsia"/>
                <w:szCs w:val="24"/>
              </w:rPr>
              <w:t>)</w:t>
            </w:r>
          </w:p>
        </w:tc>
        <w:tc>
          <w:tcPr>
            <w:tcW w:w="1701" w:type="dxa"/>
          </w:tcPr>
          <w:p w14:paraId="73999B1C" w14:textId="77777777" w:rsidR="006222DC" w:rsidRDefault="004745EA" w:rsidP="007C0715">
            <w:pPr>
              <w:jc w:val="center"/>
              <w:rPr>
                <w:rFonts w:cs="メイリオ"/>
                <w:szCs w:val="24"/>
              </w:rPr>
            </w:pPr>
            <w:r>
              <w:rPr>
                <w:rFonts w:cs="メイリオ" w:hint="eastAsia"/>
                <w:szCs w:val="24"/>
              </w:rPr>
              <w:t>○(※1)</w:t>
            </w:r>
          </w:p>
        </w:tc>
        <w:tc>
          <w:tcPr>
            <w:tcW w:w="1790" w:type="dxa"/>
          </w:tcPr>
          <w:p w14:paraId="66E07F33" w14:textId="77777777" w:rsidR="006222DC" w:rsidRDefault="007D09D6" w:rsidP="007C0715">
            <w:pPr>
              <w:jc w:val="center"/>
              <w:rPr>
                <w:rFonts w:cs="メイリオ"/>
                <w:szCs w:val="24"/>
              </w:rPr>
            </w:pPr>
            <w:r>
              <w:rPr>
                <w:rFonts w:cs="メイリオ" w:hint="eastAsia"/>
                <w:szCs w:val="24"/>
              </w:rPr>
              <w:t>×</w:t>
            </w:r>
          </w:p>
        </w:tc>
      </w:tr>
      <w:tr w:rsidR="00DC6884" w14:paraId="77306BF3" w14:textId="77777777" w:rsidTr="00C91BB6">
        <w:tc>
          <w:tcPr>
            <w:tcW w:w="5211" w:type="dxa"/>
          </w:tcPr>
          <w:p w14:paraId="4449C229" w14:textId="77777777" w:rsidR="00DC6884" w:rsidRDefault="00DC6884" w:rsidP="00DC6884">
            <w:pPr>
              <w:rPr>
                <w:rFonts w:cs="メイリオ"/>
                <w:szCs w:val="24"/>
              </w:rPr>
            </w:pPr>
            <w:r w:rsidRPr="00035D73">
              <w:rPr>
                <w:rFonts w:cs="メイリオ" w:hint="eastAsia"/>
                <w:szCs w:val="24"/>
              </w:rPr>
              <w:t>ファイル、フォルダに対する</w:t>
            </w:r>
          </w:p>
          <w:p w14:paraId="5CAA8060" w14:textId="77777777" w:rsidR="00DC6884" w:rsidRDefault="00DC6884" w:rsidP="00DC6884">
            <w:pPr>
              <w:rPr>
                <w:rFonts w:cs="メイリオ"/>
                <w:szCs w:val="24"/>
              </w:rPr>
            </w:pPr>
            <w:r w:rsidRPr="00035D73">
              <w:rPr>
                <w:rFonts w:cs="メイリオ" w:hint="eastAsia"/>
                <w:szCs w:val="24"/>
              </w:rPr>
              <w:t>Web公開/受取フォルダ設定</w:t>
            </w:r>
          </w:p>
        </w:tc>
        <w:tc>
          <w:tcPr>
            <w:tcW w:w="1701" w:type="dxa"/>
          </w:tcPr>
          <w:p w14:paraId="140BC8C8" w14:textId="77777777" w:rsidR="00DC6884" w:rsidRDefault="00DC6884" w:rsidP="007C0715">
            <w:pPr>
              <w:jc w:val="center"/>
              <w:rPr>
                <w:rFonts w:cs="メイリオ"/>
                <w:szCs w:val="24"/>
              </w:rPr>
            </w:pPr>
            <w:r>
              <w:rPr>
                <w:rFonts w:cs="メイリオ" w:hint="eastAsia"/>
                <w:szCs w:val="24"/>
              </w:rPr>
              <w:t>○</w:t>
            </w:r>
            <w:r w:rsidR="00217D7F">
              <w:rPr>
                <w:rFonts w:cs="メイリオ" w:hint="eastAsia"/>
                <w:szCs w:val="24"/>
              </w:rPr>
              <w:t>(※1)</w:t>
            </w:r>
          </w:p>
        </w:tc>
        <w:tc>
          <w:tcPr>
            <w:tcW w:w="1790" w:type="dxa"/>
          </w:tcPr>
          <w:p w14:paraId="23225555" w14:textId="77777777" w:rsidR="00DC6884" w:rsidRDefault="00D07772" w:rsidP="007C0715">
            <w:pPr>
              <w:jc w:val="center"/>
              <w:rPr>
                <w:rFonts w:cs="メイリオ"/>
                <w:szCs w:val="24"/>
              </w:rPr>
            </w:pPr>
            <w:r>
              <w:rPr>
                <w:rFonts w:cs="メイリオ" w:hint="eastAsia"/>
                <w:szCs w:val="24"/>
              </w:rPr>
              <w:t>×</w:t>
            </w:r>
          </w:p>
        </w:tc>
      </w:tr>
      <w:tr w:rsidR="00DC6884" w14:paraId="5FB368E0" w14:textId="77777777" w:rsidTr="00C91BB6">
        <w:tc>
          <w:tcPr>
            <w:tcW w:w="5211" w:type="dxa"/>
          </w:tcPr>
          <w:p w14:paraId="17AA53D3" w14:textId="77777777" w:rsidR="00DC6884" w:rsidRDefault="00DC6884" w:rsidP="00DC6884">
            <w:pPr>
              <w:rPr>
                <w:rFonts w:cs="メイリオ"/>
                <w:szCs w:val="24"/>
              </w:rPr>
            </w:pPr>
            <w:r w:rsidRPr="00035D73">
              <w:rPr>
                <w:rFonts w:cs="メイリオ" w:hint="eastAsia"/>
                <w:szCs w:val="24"/>
              </w:rPr>
              <w:t>ファイル、フォルダに対する時限設定</w:t>
            </w:r>
          </w:p>
        </w:tc>
        <w:tc>
          <w:tcPr>
            <w:tcW w:w="1701" w:type="dxa"/>
          </w:tcPr>
          <w:p w14:paraId="7C5E7394" w14:textId="77777777" w:rsidR="00DC6884" w:rsidRDefault="00DC6884" w:rsidP="007C0715">
            <w:pPr>
              <w:jc w:val="center"/>
              <w:rPr>
                <w:rFonts w:cs="メイリオ"/>
                <w:szCs w:val="24"/>
              </w:rPr>
            </w:pPr>
            <w:r>
              <w:rPr>
                <w:rFonts w:cs="メイリオ" w:hint="eastAsia"/>
                <w:szCs w:val="24"/>
              </w:rPr>
              <w:t>○</w:t>
            </w:r>
          </w:p>
        </w:tc>
        <w:tc>
          <w:tcPr>
            <w:tcW w:w="1790" w:type="dxa"/>
          </w:tcPr>
          <w:p w14:paraId="4E85023B" w14:textId="77777777" w:rsidR="00DC6884" w:rsidRDefault="00D07772" w:rsidP="007C0715">
            <w:pPr>
              <w:jc w:val="center"/>
              <w:rPr>
                <w:rFonts w:cs="メイリオ"/>
                <w:szCs w:val="24"/>
              </w:rPr>
            </w:pPr>
            <w:r>
              <w:rPr>
                <w:rFonts w:cs="メイリオ" w:hint="eastAsia"/>
                <w:szCs w:val="24"/>
              </w:rPr>
              <w:t>×</w:t>
            </w:r>
          </w:p>
        </w:tc>
      </w:tr>
      <w:tr w:rsidR="00DC6884" w14:paraId="399D2C8A" w14:textId="77777777" w:rsidTr="00C91BB6">
        <w:tc>
          <w:tcPr>
            <w:tcW w:w="5211" w:type="dxa"/>
          </w:tcPr>
          <w:p w14:paraId="00CB323E" w14:textId="77777777" w:rsidR="00DC6884" w:rsidRPr="00035D73" w:rsidRDefault="00DC6884" w:rsidP="00DC6884">
            <w:pPr>
              <w:rPr>
                <w:rFonts w:cs="メイリオ"/>
                <w:szCs w:val="24"/>
              </w:rPr>
            </w:pPr>
            <w:r>
              <w:rPr>
                <w:rFonts w:cs="メイリオ" w:hint="eastAsia"/>
                <w:szCs w:val="24"/>
              </w:rPr>
              <w:t>ファイル詳細画面-ログダウンロードクリックからのログダウンロード</w:t>
            </w:r>
          </w:p>
        </w:tc>
        <w:tc>
          <w:tcPr>
            <w:tcW w:w="1701" w:type="dxa"/>
          </w:tcPr>
          <w:p w14:paraId="0E533856" w14:textId="77777777" w:rsidR="00DC6884" w:rsidRDefault="00DC6884" w:rsidP="007C0715">
            <w:pPr>
              <w:jc w:val="center"/>
              <w:rPr>
                <w:rFonts w:cs="メイリオ"/>
                <w:szCs w:val="24"/>
              </w:rPr>
            </w:pPr>
            <w:r>
              <w:rPr>
                <w:rFonts w:cs="メイリオ" w:hint="eastAsia"/>
                <w:szCs w:val="24"/>
              </w:rPr>
              <w:t>○</w:t>
            </w:r>
          </w:p>
        </w:tc>
        <w:tc>
          <w:tcPr>
            <w:tcW w:w="1790" w:type="dxa"/>
          </w:tcPr>
          <w:p w14:paraId="29A4FD7B" w14:textId="77777777" w:rsidR="00DC6884" w:rsidRDefault="00D07772" w:rsidP="007C0715">
            <w:pPr>
              <w:jc w:val="center"/>
              <w:rPr>
                <w:rFonts w:cs="メイリオ"/>
                <w:szCs w:val="24"/>
              </w:rPr>
            </w:pPr>
            <w:r>
              <w:rPr>
                <w:rFonts w:cs="メイリオ" w:hint="eastAsia"/>
                <w:szCs w:val="24"/>
              </w:rPr>
              <w:t>×</w:t>
            </w:r>
          </w:p>
        </w:tc>
      </w:tr>
      <w:tr w:rsidR="00DC6884" w14:paraId="431EACAE" w14:textId="77777777" w:rsidTr="00C91BB6">
        <w:tc>
          <w:tcPr>
            <w:tcW w:w="5211" w:type="dxa"/>
          </w:tcPr>
          <w:p w14:paraId="5DC28BF3" w14:textId="77777777" w:rsidR="00DC6884" w:rsidRDefault="00DC6884" w:rsidP="00DC6884">
            <w:pPr>
              <w:rPr>
                <w:rFonts w:cs="メイリオ"/>
                <w:szCs w:val="24"/>
              </w:rPr>
            </w:pPr>
            <w:r>
              <w:rPr>
                <w:rFonts w:cs="メイリオ" w:hint="eastAsia"/>
                <w:szCs w:val="24"/>
              </w:rPr>
              <w:t>共有フォルダ配下のフォルダに対する</w:t>
            </w:r>
          </w:p>
          <w:p w14:paraId="0B7FDB52" w14:textId="77777777" w:rsidR="00DC6884" w:rsidRDefault="00DC6884" w:rsidP="00DC6884">
            <w:pPr>
              <w:rPr>
                <w:rFonts w:cs="メイリオ"/>
                <w:szCs w:val="24"/>
              </w:rPr>
            </w:pPr>
            <w:r>
              <w:rPr>
                <w:rFonts w:cs="メイリオ" w:hint="eastAsia"/>
                <w:szCs w:val="24"/>
              </w:rPr>
              <w:t>共有フォルダ設定</w:t>
            </w:r>
          </w:p>
        </w:tc>
        <w:tc>
          <w:tcPr>
            <w:tcW w:w="1701" w:type="dxa"/>
          </w:tcPr>
          <w:p w14:paraId="430D9DCC" w14:textId="77777777" w:rsidR="00DC6884" w:rsidRDefault="00B01DB4" w:rsidP="007C0715">
            <w:pPr>
              <w:jc w:val="center"/>
              <w:rPr>
                <w:rFonts w:cs="メイリオ"/>
                <w:szCs w:val="24"/>
              </w:rPr>
            </w:pPr>
            <w:r>
              <w:rPr>
                <w:rFonts w:cs="メイリオ" w:hint="eastAsia"/>
                <w:szCs w:val="24"/>
              </w:rPr>
              <w:t>○</w:t>
            </w:r>
          </w:p>
        </w:tc>
        <w:tc>
          <w:tcPr>
            <w:tcW w:w="1790" w:type="dxa"/>
          </w:tcPr>
          <w:p w14:paraId="7C6B801C" w14:textId="77777777" w:rsidR="00DC6884" w:rsidRDefault="00B01DB4" w:rsidP="007C0715">
            <w:pPr>
              <w:jc w:val="center"/>
              <w:rPr>
                <w:rFonts w:cs="メイリオ"/>
                <w:szCs w:val="24"/>
              </w:rPr>
            </w:pPr>
            <w:r>
              <w:rPr>
                <w:rFonts w:cs="メイリオ" w:hint="eastAsia"/>
                <w:szCs w:val="24"/>
              </w:rPr>
              <w:t>×</w:t>
            </w:r>
          </w:p>
        </w:tc>
      </w:tr>
    </w:tbl>
    <w:p w14:paraId="0AD36874" w14:textId="2FB6018C" w:rsidR="00581685" w:rsidRDefault="00F041DD" w:rsidP="00F140AF">
      <w:pPr>
        <w:rPr>
          <w:rFonts w:cs="メイリオ"/>
          <w:szCs w:val="24"/>
        </w:rPr>
      </w:pPr>
      <w:r>
        <w:rPr>
          <w:rFonts w:cs="メイリオ" w:hint="eastAsia"/>
          <w:szCs w:val="24"/>
        </w:rPr>
        <w:t>※1</w:t>
      </w:r>
      <w:r w:rsidR="007E37D2">
        <w:rPr>
          <w:rFonts w:cs="メイリオ"/>
          <w:szCs w:val="24"/>
        </w:rPr>
        <w:t xml:space="preserve"> </w:t>
      </w:r>
      <w:r w:rsidR="00F92034">
        <w:rPr>
          <w:rFonts w:cs="メイリオ" w:hint="eastAsia"/>
          <w:szCs w:val="24"/>
        </w:rPr>
        <w:t>管理者</w:t>
      </w:r>
      <w:r w:rsidR="00656748">
        <w:rPr>
          <w:rFonts w:cs="メイリオ" w:hint="eastAsia"/>
          <w:szCs w:val="24"/>
        </w:rPr>
        <w:t>の許可が必要です。</w:t>
      </w:r>
    </w:p>
    <w:p w14:paraId="6B5AEA6D" w14:textId="6D2B91C5" w:rsidR="00E43579" w:rsidRDefault="00F140AF" w:rsidP="00D16914">
      <w:pPr>
        <w:ind w:leftChars="1" w:left="424" w:hangingChars="176" w:hanging="422"/>
        <w:rPr>
          <w:rFonts w:cs="メイリオ"/>
          <w:szCs w:val="24"/>
        </w:rPr>
      </w:pPr>
      <w:r>
        <w:rPr>
          <w:rFonts w:cs="メイリオ" w:hint="eastAsia"/>
          <w:szCs w:val="24"/>
        </w:rPr>
        <w:t>※</w:t>
      </w:r>
      <w:r w:rsidR="00F041DD">
        <w:rPr>
          <w:rFonts w:cs="メイリオ" w:hint="eastAsia"/>
          <w:szCs w:val="24"/>
        </w:rPr>
        <w:t>2</w:t>
      </w:r>
      <w:r w:rsidR="007E37D2">
        <w:rPr>
          <w:rFonts w:cs="メイリオ"/>
          <w:szCs w:val="24"/>
        </w:rPr>
        <w:t xml:space="preserve"> </w:t>
      </w:r>
      <w:r>
        <w:rPr>
          <w:rFonts w:cs="メイリオ" w:hint="eastAsia"/>
          <w:szCs w:val="24"/>
        </w:rPr>
        <w:t>読取専用ユーザー、</w:t>
      </w:r>
      <w:r w:rsidR="00EC6C91" w:rsidRPr="007E37D2">
        <w:rPr>
          <w:rFonts w:cs="メイリオ" w:hint="eastAsia"/>
          <w:szCs w:val="24"/>
        </w:rPr>
        <w:t>閲覧専用ユーザー</w:t>
      </w:r>
      <w:r w:rsidR="00EC6C91">
        <w:rPr>
          <w:rFonts w:cs="メイリオ" w:hint="eastAsia"/>
          <w:szCs w:val="24"/>
        </w:rPr>
        <w:t>、</w:t>
      </w:r>
      <w:r>
        <w:rPr>
          <w:rFonts w:cs="メイリオ" w:hint="eastAsia"/>
          <w:szCs w:val="24"/>
        </w:rPr>
        <w:t>共有フォルダに読取専用で参加しているユーザーの場合は実施できません。</w:t>
      </w:r>
    </w:p>
    <w:p w14:paraId="42210689" w14:textId="751E9353" w:rsidR="007E37D2" w:rsidRDefault="007E37D2" w:rsidP="00D16914">
      <w:pPr>
        <w:ind w:leftChars="1" w:left="424" w:hangingChars="176" w:hanging="422"/>
        <w:rPr>
          <w:rFonts w:cs="メイリオ"/>
          <w:szCs w:val="24"/>
        </w:rPr>
      </w:pPr>
      <w:r>
        <w:rPr>
          <w:rFonts w:cs="メイリオ" w:hint="eastAsia"/>
          <w:szCs w:val="24"/>
        </w:rPr>
        <w:t>※3</w:t>
      </w:r>
      <w:r>
        <w:rPr>
          <w:rFonts w:cs="メイリオ"/>
          <w:szCs w:val="24"/>
        </w:rPr>
        <w:t xml:space="preserve"> </w:t>
      </w:r>
      <w:r w:rsidRPr="007E37D2">
        <w:rPr>
          <w:rFonts w:cs="メイリオ" w:hint="eastAsia"/>
          <w:szCs w:val="24"/>
        </w:rPr>
        <w:t>閲覧専用ユーザー</w:t>
      </w:r>
      <w:r w:rsidR="005F2EAC">
        <w:rPr>
          <w:rFonts w:cs="メイリオ" w:hint="eastAsia"/>
          <w:szCs w:val="24"/>
        </w:rPr>
        <w:t>の場合は</w:t>
      </w:r>
      <w:r w:rsidR="00AE4ABC">
        <w:rPr>
          <w:rFonts w:cs="メイリオ" w:hint="eastAsia"/>
          <w:szCs w:val="24"/>
        </w:rPr>
        <w:t>実施できません。</w:t>
      </w:r>
    </w:p>
    <w:p w14:paraId="19E051F5" w14:textId="4BF712C8" w:rsidR="002C12AD" w:rsidRDefault="002C12AD" w:rsidP="00D918D9"/>
    <w:p w14:paraId="4DB4EF4E" w14:textId="77777777" w:rsidR="002C12AD" w:rsidRDefault="00841069" w:rsidP="009662FC">
      <w:pPr>
        <w:pStyle w:val="2"/>
      </w:pPr>
      <w:bookmarkStart w:id="30" w:name="_Toc128400362"/>
      <w:r>
        <w:rPr>
          <w:rFonts w:hint="eastAsia"/>
        </w:rPr>
        <w:t>時限設定を行った共有フォルダの</w:t>
      </w:r>
      <w:r w:rsidR="002B3939">
        <w:rPr>
          <w:rFonts w:hint="eastAsia"/>
        </w:rPr>
        <w:t>自動</w:t>
      </w:r>
      <w:r>
        <w:rPr>
          <w:rFonts w:hint="eastAsia"/>
        </w:rPr>
        <w:t>削除について</w:t>
      </w:r>
      <w:bookmarkEnd w:id="30"/>
    </w:p>
    <w:p w14:paraId="314D723B" w14:textId="6FDE97D1" w:rsidR="002B3939" w:rsidRDefault="002B3939" w:rsidP="002C12AD">
      <w:pPr>
        <w:rPr>
          <w:rFonts w:cs="メイリオ"/>
          <w:szCs w:val="24"/>
        </w:rPr>
      </w:pPr>
      <w:r>
        <w:rPr>
          <w:rFonts w:cs="メイリオ" w:hint="eastAsia"/>
          <w:szCs w:val="24"/>
        </w:rPr>
        <w:t>時限設定を行ったフォルダに対して共有フォルダ設定を行った場合、</w:t>
      </w:r>
      <w:r w:rsidR="002E2A1A">
        <w:rPr>
          <w:rFonts w:cs="メイリオ" w:hint="eastAsia"/>
          <w:szCs w:val="24"/>
        </w:rPr>
        <w:t>管理者</w:t>
      </w:r>
      <w:r w:rsidR="0064074D">
        <w:rPr>
          <w:rFonts w:cs="メイリオ" w:hint="eastAsia"/>
          <w:szCs w:val="24"/>
        </w:rPr>
        <w:t>の設定内容によって</w:t>
      </w:r>
      <w:r>
        <w:rPr>
          <w:rFonts w:cs="メイリオ" w:hint="eastAsia"/>
          <w:szCs w:val="24"/>
        </w:rPr>
        <w:t>期限を迎えると自動的に削除される場合と削除されない場合があります。</w:t>
      </w:r>
    </w:p>
    <w:p w14:paraId="49731DFE" w14:textId="77777777" w:rsidR="009662FC" w:rsidRDefault="009662FC" w:rsidP="002C12AD">
      <w:pPr>
        <w:rPr>
          <w:rFonts w:cs="メイリオ"/>
          <w:szCs w:val="24"/>
        </w:rPr>
      </w:pPr>
    </w:p>
    <w:p w14:paraId="032414AF" w14:textId="347BE7F9" w:rsidR="002B3939" w:rsidRDefault="004C04C7" w:rsidP="00954CB7">
      <w:pPr>
        <w:pStyle w:val="ae"/>
        <w:numPr>
          <w:ilvl w:val="0"/>
          <w:numId w:val="18"/>
        </w:numPr>
        <w:ind w:leftChars="0"/>
        <w:rPr>
          <w:rFonts w:cs="メイリオ"/>
          <w:szCs w:val="24"/>
        </w:rPr>
      </w:pPr>
      <w:r w:rsidRPr="00692650">
        <w:rPr>
          <w:rFonts w:cs="メイリオ" w:hint="eastAsia"/>
          <w:szCs w:val="24"/>
          <w:u w:val="single"/>
        </w:rPr>
        <w:lastRenderedPageBreak/>
        <w:t>フォルダの時限設定が強制の場合(ユーザーが時限設定を解除不可)</w:t>
      </w:r>
      <w:r w:rsidR="00954CB7">
        <w:rPr>
          <w:rFonts w:cs="メイリオ"/>
          <w:szCs w:val="24"/>
        </w:rPr>
        <w:br/>
      </w:r>
      <w:r w:rsidR="00954CB7">
        <w:rPr>
          <w:rFonts w:cs="メイリオ" w:hint="eastAsia"/>
          <w:szCs w:val="24"/>
        </w:rPr>
        <w:t>時限設定で指定した日付を超えると自動で共有フォルダが削除されます。</w:t>
      </w:r>
    </w:p>
    <w:p w14:paraId="44563E75" w14:textId="77777777" w:rsidR="004C04C7" w:rsidRPr="00E80577" w:rsidRDefault="004C04C7" w:rsidP="002C12AD">
      <w:pPr>
        <w:rPr>
          <w:rFonts w:cs="メイリオ"/>
          <w:szCs w:val="24"/>
        </w:rPr>
      </w:pPr>
    </w:p>
    <w:p w14:paraId="3BA6F921" w14:textId="1894538E" w:rsidR="004C04C7" w:rsidRDefault="004C04C7" w:rsidP="00954CB7">
      <w:pPr>
        <w:pStyle w:val="ae"/>
        <w:numPr>
          <w:ilvl w:val="0"/>
          <w:numId w:val="18"/>
        </w:numPr>
        <w:ind w:leftChars="0"/>
        <w:rPr>
          <w:rFonts w:cs="メイリオ"/>
          <w:szCs w:val="24"/>
        </w:rPr>
      </w:pPr>
      <w:r w:rsidRPr="00692650">
        <w:rPr>
          <w:rFonts w:cs="メイリオ" w:hint="eastAsia"/>
          <w:szCs w:val="24"/>
          <w:u w:val="single"/>
        </w:rPr>
        <w:t>フォルダの時限設定が強制でない場合(ユーザーが時限設定を解除可能)</w:t>
      </w:r>
      <w:r w:rsidR="00954CB7">
        <w:rPr>
          <w:rFonts w:cs="メイリオ"/>
          <w:szCs w:val="24"/>
        </w:rPr>
        <w:br/>
      </w:r>
      <w:r w:rsidR="00954CB7">
        <w:rPr>
          <w:rFonts w:cs="メイリオ" w:hint="eastAsia"/>
          <w:szCs w:val="24"/>
        </w:rPr>
        <w:t>時限設定で指定した日付を超えても自動で共有フォルダが削除されません。</w:t>
      </w:r>
      <w:r w:rsidR="00954CB7">
        <w:rPr>
          <w:rFonts w:cs="メイリオ"/>
          <w:szCs w:val="24"/>
        </w:rPr>
        <w:br/>
      </w:r>
      <w:r w:rsidR="00954CB7">
        <w:rPr>
          <w:rFonts w:cs="メイリオ" w:hint="eastAsia"/>
          <w:szCs w:val="24"/>
        </w:rPr>
        <w:t>※共有フォルダ設定を停止しない限り、自動で削除されません。</w:t>
      </w:r>
    </w:p>
    <w:p w14:paraId="6942B2BD" w14:textId="77777777" w:rsidR="004F162D" w:rsidRPr="00D23576" w:rsidRDefault="004F162D" w:rsidP="006F57C4"/>
    <w:p w14:paraId="6F900D99" w14:textId="77777777" w:rsidR="00F74BD3" w:rsidRDefault="00F74BD3" w:rsidP="00F74BD3">
      <w:pPr>
        <w:rPr>
          <w:rFonts w:cs="メイリオ"/>
          <w:szCs w:val="24"/>
        </w:rPr>
      </w:pPr>
      <w:r w:rsidRPr="00F4330C">
        <w:rPr>
          <w:rFonts w:cs="メイリオ" w:hint="eastAsia"/>
          <w:szCs w:val="24"/>
        </w:rPr>
        <w:t>時限設定が強制</w:t>
      </w:r>
      <w:r>
        <w:rPr>
          <w:rFonts w:cs="メイリオ" w:hint="eastAsia"/>
          <w:szCs w:val="24"/>
        </w:rPr>
        <w:t>か強制でないかは、管理者へ確認する方法以外にファイル一覧画面から時限設定を行っているフォルダの「詳細」のアイコンをクリックすることで可能です。</w:t>
      </w:r>
    </w:p>
    <w:p w14:paraId="46CC3984" w14:textId="3E7E9549" w:rsidR="00833779" w:rsidRDefault="00392B7F" w:rsidP="00BB002C">
      <w:pPr>
        <w:jc w:val="center"/>
        <w:rPr>
          <w:rFonts w:cs="メイリオ"/>
          <w:szCs w:val="24"/>
        </w:rPr>
      </w:pPr>
      <w:r>
        <w:rPr>
          <w:rFonts w:cs="メイリオ"/>
          <w:noProof/>
          <w:szCs w:val="24"/>
        </w:rPr>
        <w:drawing>
          <wp:inline distT="0" distB="0" distL="0" distR="0" wp14:anchorId="66FF65A1" wp14:editId="69A274E6">
            <wp:extent cx="4860000" cy="2476980"/>
            <wp:effectExtent l="19050" t="19050" r="17145" b="1905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60000" cy="2476980"/>
                    </a:xfrm>
                    <a:prstGeom prst="rect">
                      <a:avLst/>
                    </a:prstGeom>
                    <a:noFill/>
                    <a:ln>
                      <a:solidFill>
                        <a:schemeClr val="bg1">
                          <a:lumMod val="85000"/>
                        </a:schemeClr>
                      </a:solidFill>
                    </a:ln>
                  </pic:spPr>
                </pic:pic>
              </a:graphicData>
            </a:graphic>
          </wp:inline>
        </w:drawing>
      </w:r>
    </w:p>
    <w:p w14:paraId="1931E84A" w14:textId="5909FA7A" w:rsidR="001D26FF" w:rsidRPr="008E3123" w:rsidRDefault="001D26FF" w:rsidP="00BB002C">
      <w:pPr>
        <w:jc w:val="center"/>
        <w:rPr>
          <w:rFonts w:cs="メイリオ"/>
          <w:b/>
          <w:bCs/>
          <w:szCs w:val="24"/>
        </w:rPr>
      </w:pPr>
      <w:r w:rsidRPr="008E3123">
        <w:rPr>
          <w:rFonts w:cs="メイリオ" w:hint="eastAsia"/>
          <w:b/>
          <w:bCs/>
          <w:szCs w:val="24"/>
        </w:rPr>
        <w:t>ファイル一覧</w:t>
      </w:r>
    </w:p>
    <w:p w14:paraId="320BB367" w14:textId="1B397AAD" w:rsidR="003E0B29" w:rsidRDefault="003E0B29" w:rsidP="00877D92"/>
    <w:p w14:paraId="05EE367C" w14:textId="77777777" w:rsidR="000716D3" w:rsidRDefault="009D6163" w:rsidP="002C12AD">
      <w:pPr>
        <w:rPr>
          <w:rFonts w:cs="メイリオ"/>
          <w:szCs w:val="24"/>
        </w:rPr>
      </w:pPr>
      <w:r>
        <w:rPr>
          <w:rFonts w:cs="メイリオ" w:hint="eastAsia"/>
          <w:szCs w:val="24"/>
        </w:rPr>
        <w:t>「最大時限期間」に日付が表示されている場合は</w:t>
      </w:r>
      <w:r w:rsidRPr="009D6163">
        <w:rPr>
          <w:rFonts w:cs="メイリオ" w:hint="eastAsia"/>
          <w:szCs w:val="24"/>
        </w:rPr>
        <w:t>フォルダに対して</w:t>
      </w:r>
      <w:r>
        <w:rPr>
          <w:rFonts w:cs="メイリオ" w:hint="eastAsia"/>
          <w:szCs w:val="24"/>
        </w:rPr>
        <w:t>の時限設定が強制であり、日付が表示されていない場合は</w:t>
      </w:r>
      <w:r w:rsidRPr="009D6163">
        <w:rPr>
          <w:rFonts w:cs="メイリオ" w:hint="eastAsia"/>
          <w:szCs w:val="24"/>
        </w:rPr>
        <w:t>フォルダに対して</w:t>
      </w:r>
      <w:r>
        <w:rPr>
          <w:rFonts w:cs="メイリオ" w:hint="eastAsia"/>
          <w:szCs w:val="24"/>
        </w:rPr>
        <w:t>の時限設定が強制ではありません。</w:t>
      </w:r>
    </w:p>
    <w:p w14:paraId="1EACF224" w14:textId="515471F7" w:rsidR="000F3146" w:rsidRDefault="007C50EE" w:rsidP="00E1712B">
      <w:pPr>
        <w:jc w:val="center"/>
        <w:rPr>
          <w:rFonts w:cs="メイリオ"/>
          <w:szCs w:val="24"/>
        </w:rPr>
      </w:pPr>
      <w:r>
        <w:rPr>
          <w:rFonts w:cs="メイリオ"/>
          <w:noProof/>
          <w:szCs w:val="24"/>
        </w:rPr>
        <w:lastRenderedPageBreak/>
        <w:drawing>
          <wp:inline distT="0" distB="0" distL="0" distR="0" wp14:anchorId="2FA4F2E3" wp14:editId="5DF75B34">
            <wp:extent cx="4860000" cy="2476980"/>
            <wp:effectExtent l="19050" t="19050" r="17145"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60000" cy="2476980"/>
                    </a:xfrm>
                    <a:prstGeom prst="rect">
                      <a:avLst/>
                    </a:prstGeom>
                    <a:noFill/>
                    <a:ln>
                      <a:solidFill>
                        <a:schemeClr val="bg1">
                          <a:lumMod val="85000"/>
                        </a:schemeClr>
                      </a:solidFill>
                    </a:ln>
                  </pic:spPr>
                </pic:pic>
              </a:graphicData>
            </a:graphic>
          </wp:inline>
        </w:drawing>
      </w:r>
    </w:p>
    <w:p w14:paraId="6BD2004E" w14:textId="46EE694A" w:rsidR="000F3146" w:rsidRPr="009B765A" w:rsidRDefault="00F9104C" w:rsidP="009B765A">
      <w:pPr>
        <w:jc w:val="center"/>
        <w:rPr>
          <w:b/>
        </w:rPr>
      </w:pPr>
      <w:r>
        <w:rPr>
          <w:rFonts w:hint="eastAsia"/>
          <w:b/>
        </w:rPr>
        <w:t>フォルダ詳細(時限設定が強制の場合)</w:t>
      </w:r>
    </w:p>
    <w:p w14:paraId="72629723" w14:textId="77777777" w:rsidR="000F3146" w:rsidRDefault="000F3146" w:rsidP="006B5224"/>
    <w:p w14:paraId="4B4CFBA5" w14:textId="6AE6EFCF" w:rsidR="00740C19" w:rsidRDefault="007C7268" w:rsidP="0012721A">
      <w:pPr>
        <w:jc w:val="center"/>
        <w:rPr>
          <w:rFonts w:cs="メイリオ"/>
          <w:szCs w:val="24"/>
        </w:rPr>
      </w:pPr>
      <w:r>
        <w:rPr>
          <w:rFonts w:cs="メイリオ"/>
          <w:noProof/>
          <w:szCs w:val="24"/>
        </w:rPr>
        <w:drawing>
          <wp:inline distT="0" distB="0" distL="0" distR="0" wp14:anchorId="388ACAFD" wp14:editId="391A0A07">
            <wp:extent cx="4860000" cy="2476980"/>
            <wp:effectExtent l="19050" t="19050" r="17145" b="1905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60000" cy="2476980"/>
                    </a:xfrm>
                    <a:prstGeom prst="rect">
                      <a:avLst/>
                    </a:prstGeom>
                    <a:noFill/>
                    <a:ln>
                      <a:solidFill>
                        <a:schemeClr val="bg1">
                          <a:lumMod val="85000"/>
                        </a:schemeClr>
                      </a:solidFill>
                    </a:ln>
                  </pic:spPr>
                </pic:pic>
              </a:graphicData>
            </a:graphic>
          </wp:inline>
        </w:drawing>
      </w:r>
    </w:p>
    <w:p w14:paraId="635ED25D" w14:textId="792DBF7D" w:rsidR="004F162D" w:rsidRDefault="00E44032" w:rsidP="00221EE3">
      <w:pPr>
        <w:jc w:val="center"/>
        <w:rPr>
          <w:b/>
        </w:rPr>
      </w:pPr>
      <w:r>
        <w:rPr>
          <w:rFonts w:hint="eastAsia"/>
          <w:b/>
        </w:rPr>
        <w:t>フォルダ詳細</w:t>
      </w:r>
      <w:r w:rsidR="002A191F">
        <w:rPr>
          <w:rFonts w:hint="eastAsia"/>
          <w:b/>
        </w:rPr>
        <w:t>(時限設定が強制でない場合)</w:t>
      </w:r>
    </w:p>
    <w:p w14:paraId="6B180BA7" w14:textId="77777777" w:rsidR="00265793" w:rsidRPr="00221EE3" w:rsidRDefault="00265793" w:rsidP="00265793"/>
    <w:sectPr w:rsidR="00265793" w:rsidRPr="00221EE3" w:rsidSect="000003D3">
      <w:headerReference w:type="default" r:id="rId89"/>
      <w:footerReference w:type="default" r:id="rId90"/>
      <w:headerReference w:type="first" r:id="rId91"/>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1CE0F" w14:textId="77777777" w:rsidR="003C2B33" w:rsidRDefault="003C2B33" w:rsidP="0072756C">
      <w:r>
        <w:separator/>
      </w:r>
    </w:p>
  </w:endnote>
  <w:endnote w:type="continuationSeparator" w:id="0">
    <w:p w14:paraId="6591D139" w14:textId="77777777" w:rsidR="003C2B33" w:rsidRDefault="003C2B33"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576040"/>
      <w:docPartObj>
        <w:docPartGallery w:val="Page Numbers (Bottom of Page)"/>
        <w:docPartUnique/>
      </w:docPartObj>
    </w:sdtPr>
    <w:sdtEndPr/>
    <w:sdtContent>
      <w:p w14:paraId="72D89276" w14:textId="77777777" w:rsidR="000E41D6" w:rsidRDefault="000E41D6" w:rsidP="006701D0">
        <w:pPr>
          <w:pStyle w:val="aa"/>
          <w:jc w:val="center"/>
        </w:pPr>
        <w:r>
          <w:fldChar w:fldCharType="begin"/>
        </w:r>
        <w:r>
          <w:instrText>PAGE   \* MERGEFORMAT</w:instrText>
        </w:r>
        <w:r>
          <w:fldChar w:fldCharType="separate"/>
        </w:r>
        <w:r w:rsidR="000003D3" w:rsidRPr="000003D3">
          <w:rPr>
            <w:noProof/>
            <w:lang w:val="ja-JP"/>
          </w:rPr>
          <w:t>1</w:t>
        </w:r>
        <w:r>
          <w:fldChar w:fldCharType="end"/>
        </w:r>
      </w:p>
    </w:sdtContent>
  </w:sdt>
  <w:p w14:paraId="7977A848" w14:textId="77777777" w:rsidR="000E41D6" w:rsidRDefault="000E41D6" w:rsidP="007275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614254"/>
      <w:docPartObj>
        <w:docPartGallery w:val="Page Numbers (Bottom of Page)"/>
        <w:docPartUnique/>
      </w:docPartObj>
    </w:sdtPr>
    <w:sdtEndPr/>
    <w:sdtContent>
      <w:p w14:paraId="38108917" w14:textId="4F28CCCB" w:rsidR="000003D3" w:rsidRDefault="000003D3">
        <w:pPr>
          <w:pStyle w:val="aa"/>
          <w:jc w:val="center"/>
        </w:pPr>
        <w:r>
          <w:fldChar w:fldCharType="begin"/>
        </w:r>
        <w:r>
          <w:instrText>PAGE   \* MERGEFORMAT</w:instrText>
        </w:r>
        <w:r>
          <w:fldChar w:fldCharType="separate"/>
        </w:r>
        <w:r w:rsidR="00FF01D1" w:rsidRPr="00FF01D1">
          <w:rPr>
            <w:noProof/>
            <w:lang w:val="ja-JP"/>
          </w:rPr>
          <w:t>47</w:t>
        </w:r>
        <w:r>
          <w:fldChar w:fldCharType="end"/>
        </w:r>
      </w:p>
    </w:sdtContent>
  </w:sdt>
  <w:p w14:paraId="6D6802F5" w14:textId="1CFD4ADC" w:rsidR="000003D3" w:rsidRDefault="005612F0" w:rsidP="005612F0">
    <w:pPr>
      <w:pStyle w:val="aa"/>
      <w:jc w:val="right"/>
    </w:pPr>
    <w:r>
      <w:t>Copyright © North Grid Corporation 20</w:t>
    </w:r>
    <w:r w:rsidR="00E10E21">
      <w:rPr>
        <w:rFonts w:hint="eastAsia"/>
      </w:rPr>
      <w:t>2</w:t>
    </w:r>
    <w:r w:rsidR="00C337FE">
      <w:rPr>
        <w:rFonts w:hint="eastAsia"/>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D1D44" w14:textId="77777777" w:rsidR="003C2B33" w:rsidRDefault="003C2B33" w:rsidP="0072756C">
      <w:r>
        <w:separator/>
      </w:r>
    </w:p>
  </w:footnote>
  <w:footnote w:type="continuationSeparator" w:id="0">
    <w:p w14:paraId="03957722" w14:textId="77777777" w:rsidR="003C2B33" w:rsidRDefault="003C2B33" w:rsidP="0072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79C95" w14:textId="77777777" w:rsidR="006701D0" w:rsidRPr="003D19C6" w:rsidRDefault="006701D0" w:rsidP="006701D0">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B5E73" w14:textId="4D27EE0D" w:rsidR="000003D3" w:rsidRDefault="0008495A" w:rsidP="0008495A">
    <w:pPr>
      <w:pStyle w:val="a8"/>
      <w:wordWrap w:val="0"/>
      <w:jc w:val="right"/>
    </w:pPr>
    <w:r>
      <w:rPr>
        <w:rFonts w:hint="eastAsia"/>
      </w:rPr>
      <w:t>操作チュートリアル　共有フォルダ</w:t>
    </w:r>
    <w:r w:rsidRPr="0008495A">
      <w:rPr>
        <w:rFonts w:hint="eastAsia"/>
      </w:rPr>
      <w:t>ユーザー編</w:t>
    </w:r>
    <w:r w:rsidRPr="0008495A">
      <w:t>(完全一致検索設定)</w:t>
    </w:r>
  </w:p>
  <w:p w14:paraId="2B73055F" w14:textId="77777777" w:rsidR="000003D3" w:rsidRPr="000003D3" w:rsidRDefault="000003D3" w:rsidP="006701D0">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757606217"/>
      <w:showingPlcHdr/>
      <w:dataBinding w:prefixMappings="xmlns:ns0='http://purl.org/dc/elements/1.1/' xmlns:ns1='http://schemas.openxmlformats.org/package/2006/metadata/core-properties' " w:xpath="/ns1:coreProperties[1]/ns0:title[1]" w:storeItemID="{6C3C8BC8-F283-45AE-878A-BAB7291924A1}"/>
      <w:text/>
    </w:sdtPr>
    <w:sdtEndPr/>
    <w:sdtContent>
      <w:p w14:paraId="07475FE9" w14:textId="769CECEB" w:rsidR="006701D0" w:rsidRDefault="0008495A" w:rsidP="006701D0">
        <w:pPr>
          <w:pStyle w:val="a8"/>
          <w:jc w:val="right"/>
        </w:pPr>
        <w:r>
          <w:t xml:space="preserve">     </w:t>
        </w:r>
      </w:p>
    </w:sdtContent>
  </w:sdt>
  <w:p w14:paraId="58371B0D" w14:textId="77777777" w:rsidR="006701D0" w:rsidRPr="006701D0" w:rsidRDefault="006701D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24DCD"/>
    <w:multiLevelType w:val="hybridMultilevel"/>
    <w:tmpl w:val="92AC7A1A"/>
    <w:lvl w:ilvl="0" w:tplc="04090011">
      <w:start w:val="1"/>
      <w:numFmt w:val="decimalEnclosedCircle"/>
      <w:lvlText w:val="%1"/>
      <w:lvlJc w:val="left"/>
      <w:pPr>
        <w:ind w:left="420" w:hanging="420"/>
      </w:pPr>
    </w:lvl>
    <w:lvl w:ilvl="1" w:tplc="B12EA33C">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465C89"/>
    <w:multiLevelType w:val="hybridMultilevel"/>
    <w:tmpl w:val="7804ABA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E762A3"/>
    <w:multiLevelType w:val="hybridMultilevel"/>
    <w:tmpl w:val="C5BC6B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1B0EDC"/>
    <w:multiLevelType w:val="hybridMultilevel"/>
    <w:tmpl w:val="033430C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B13BA0"/>
    <w:multiLevelType w:val="hybridMultilevel"/>
    <w:tmpl w:val="6F544B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763468"/>
    <w:multiLevelType w:val="hybridMultilevel"/>
    <w:tmpl w:val="99888CD6"/>
    <w:lvl w:ilvl="0" w:tplc="BBCAD2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C916FA"/>
    <w:multiLevelType w:val="hybridMultilevel"/>
    <w:tmpl w:val="61124D00"/>
    <w:lvl w:ilvl="0" w:tplc="E034C0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B24648"/>
    <w:multiLevelType w:val="hybridMultilevel"/>
    <w:tmpl w:val="68DE9A96"/>
    <w:lvl w:ilvl="0" w:tplc="FAAE8F9A">
      <w:start w:val="2"/>
      <w:numFmt w:val="bullet"/>
      <w:lvlText w:val="※"/>
      <w:lvlJc w:val="left"/>
      <w:pPr>
        <w:ind w:left="360" w:hanging="36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61269F7"/>
    <w:multiLevelType w:val="multilevel"/>
    <w:tmpl w:val="DE3AE65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15:restartNumberingAfterBreak="0">
    <w:nsid w:val="4B610D0F"/>
    <w:multiLevelType w:val="hybridMultilevel"/>
    <w:tmpl w:val="1A8828C8"/>
    <w:lvl w:ilvl="0" w:tplc="F6F254C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746A77"/>
    <w:multiLevelType w:val="hybridMultilevel"/>
    <w:tmpl w:val="C6AC612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1777B66"/>
    <w:multiLevelType w:val="hybridMultilevel"/>
    <w:tmpl w:val="21A891F4"/>
    <w:lvl w:ilvl="0" w:tplc="3154DB1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1C07E66"/>
    <w:multiLevelType w:val="hybridMultilevel"/>
    <w:tmpl w:val="FD00B438"/>
    <w:lvl w:ilvl="0" w:tplc="1C6A8A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C783F0A"/>
    <w:multiLevelType w:val="hybridMultilevel"/>
    <w:tmpl w:val="42D68A3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3AC0A61"/>
    <w:multiLevelType w:val="hybridMultilevel"/>
    <w:tmpl w:val="AEDE2D3A"/>
    <w:lvl w:ilvl="0" w:tplc="B6E4B90C">
      <w:start w:val="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6B921FF"/>
    <w:multiLevelType w:val="hybridMultilevel"/>
    <w:tmpl w:val="CDDE48EC"/>
    <w:lvl w:ilvl="0" w:tplc="1E529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6D00D6E"/>
    <w:multiLevelType w:val="hybridMultilevel"/>
    <w:tmpl w:val="9410C5AE"/>
    <w:lvl w:ilvl="0" w:tplc="6F5EF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69501C5"/>
    <w:multiLevelType w:val="hybridMultilevel"/>
    <w:tmpl w:val="4EB6103E"/>
    <w:lvl w:ilvl="0" w:tplc="2F88C252">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4"/>
  </w:num>
  <w:num w:numId="7">
    <w:abstractNumId w:val="2"/>
  </w:num>
  <w:num w:numId="8">
    <w:abstractNumId w:val="0"/>
  </w:num>
  <w:num w:numId="9">
    <w:abstractNumId w:val="9"/>
  </w:num>
  <w:num w:numId="10">
    <w:abstractNumId w:val="3"/>
  </w:num>
  <w:num w:numId="11">
    <w:abstractNumId w:val="10"/>
  </w:num>
  <w:num w:numId="12">
    <w:abstractNumId w:val="13"/>
  </w:num>
  <w:num w:numId="13">
    <w:abstractNumId w:val="1"/>
  </w:num>
  <w:num w:numId="14">
    <w:abstractNumId w:val="16"/>
  </w:num>
  <w:num w:numId="15">
    <w:abstractNumId w:val="6"/>
  </w:num>
  <w:num w:numId="16">
    <w:abstractNumId w:val="5"/>
  </w:num>
  <w:num w:numId="17">
    <w:abstractNumId w:val="15"/>
  </w:num>
  <w:num w:numId="18">
    <w:abstractNumId w:val="11"/>
  </w:num>
  <w:num w:numId="19">
    <w:abstractNumId w:val="7"/>
  </w:num>
  <w:num w:numId="20">
    <w:abstractNumId w:val="14"/>
  </w:num>
  <w:num w:numId="21">
    <w:abstractNumId w:val="17"/>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1C0"/>
    <w:rsid w:val="000003D3"/>
    <w:rsid w:val="0000042F"/>
    <w:rsid w:val="00001C3B"/>
    <w:rsid w:val="00003B60"/>
    <w:rsid w:val="00004224"/>
    <w:rsid w:val="00004CEB"/>
    <w:rsid w:val="00005D4F"/>
    <w:rsid w:val="00006A85"/>
    <w:rsid w:val="00007026"/>
    <w:rsid w:val="00010D6B"/>
    <w:rsid w:val="00012CB1"/>
    <w:rsid w:val="000147FA"/>
    <w:rsid w:val="0001499A"/>
    <w:rsid w:val="000149A1"/>
    <w:rsid w:val="00015A4C"/>
    <w:rsid w:val="00015ABE"/>
    <w:rsid w:val="000169C8"/>
    <w:rsid w:val="00017989"/>
    <w:rsid w:val="00017B83"/>
    <w:rsid w:val="00020813"/>
    <w:rsid w:val="00021ACB"/>
    <w:rsid w:val="00022650"/>
    <w:rsid w:val="00024FE1"/>
    <w:rsid w:val="0003138B"/>
    <w:rsid w:val="00032211"/>
    <w:rsid w:val="00035D73"/>
    <w:rsid w:val="00035E2C"/>
    <w:rsid w:val="00036721"/>
    <w:rsid w:val="00036BBE"/>
    <w:rsid w:val="000376C0"/>
    <w:rsid w:val="000411FE"/>
    <w:rsid w:val="0004216D"/>
    <w:rsid w:val="00043EB5"/>
    <w:rsid w:val="00043EDF"/>
    <w:rsid w:val="00043FCE"/>
    <w:rsid w:val="000453E5"/>
    <w:rsid w:val="00047DCD"/>
    <w:rsid w:val="00052EF4"/>
    <w:rsid w:val="00054A9B"/>
    <w:rsid w:val="00055106"/>
    <w:rsid w:val="000556DA"/>
    <w:rsid w:val="00055787"/>
    <w:rsid w:val="00056382"/>
    <w:rsid w:val="00056C2B"/>
    <w:rsid w:val="00057CEC"/>
    <w:rsid w:val="000604A3"/>
    <w:rsid w:val="000631D8"/>
    <w:rsid w:val="000635AB"/>
    <w:rsid w:val="0006471B"/>
    <w:rsid w:val="000654AD"/>
    <w:rsid w:val="00065D7C"/>
    <w:rsid w:val="00066A31"/>
    <w:rsid w:val="000716D3"/>
    <w:rsid w:val="0007240D"/>
    <w:rsid w:val="00072415"/>
    <w:rsid w:val="000728B7"/>
    <w:rsid w:val="000733DC"/>
    <w:rsid w:val="00073A1B"/>
    <w:rsid w:val="00074C04"/>
    <w:rsid w:val="00075DBB"/>
    <w:rsid w:val="00076F50"/>
    <w:rsid w:val="00077A5D"/>
    <w:rsid w:val="00080C76"/>
    <w:rsid w:val="00084182"/>
    <w:rsid w:val="0008495A"/>
    <w:rsid w:val="00085381"/>
    <w:rsid w:val="00085CAC"/>
    <w:rsid w:val="00085F38"/>
    <w:rsid w:val="0008680E"/>
    <w:rsid w:val="00090BCA"/>
    <w:rsid w:val="00091469"/>
    <w:rsid w:val="000918A7"/>
    <w:rsid w:val="00092642"/>
    <w:rsid w:val="00093102"/>
    <w:rsid w:val="000938B5"/>
    <w:rsid w:val="0009392D"/>
    <w:rsid w:val="00093BEB"/>
    <w:rsid w:val="0009531E"/>
    <w:rsid w:val="00095479"/>
    <w:rsid w:val="00096A21"/>
    <w:rsid w:val="00096C81"/>
    <w:rsid w:val="00096D7E"/>
    <w:rsid w:val="000A028E"/>
    <w:rsid w:val="000A078C"/>
    <w:rsid w:val="000A17E7"/>
    <w:rsid w:val="000A35B5"/>
    <w:rsid w:val="000A36E7"/>
    <w:rsid w:val="000A5246"/>
    <w:rsid w:val="000A70BA"/>
    <w:rsid w:val="000A73AA"/>
    <w:rsid w:val="000B2502"/>
    <w:rsid w:val="000B2F03"/>
    <w:rsid w:val="000B425B"/>
    <w:rsid w:val="000B5246"/>
    <w:rsid w:val="000B69A7"/>
    <w:rsid w:val="000B7A8D"/>
    <w:rsid w:val="000C1533"/>
    <w:rsid w:val="000C2035"/>
    <w:rsid w:val="000C2AF9"/>
    <w:rsid w:val="000C2EA8"/>
    <w:rsid w:val="000C3F7A"/>
    <w:rsid w:val="000C542A"/>
    <w:rsid w:val="000C5430"/>
    <w:rsid w:val="000C54B8"/>
    <w:rsid w:val="000C5A59"/>
    <w:rsid w:val="000C7F52"/>
    <w:rsid w:val="000D0532"/>
    <w:rsid w:val="000D08B2"/>
    <w:rsid w:val="000D3933"/>
    <w:rsid w:val="000D3BBA"/>
    <w:rsid w:val="000D4E08"/>
    <w:rsid w:val="000D5EE8"/>
    <w:rsid w:val="000D6969"/>
    <w:rsid w:val="000D7924"/>
    <w:rsid w:val="000E1F74"/>
    <w:rsid w:val="000E22D0"/>
    <w:rsid w:val="000E3EE4"/>
    <w:rsid w:val="000E41D6"/>
    <w:rsid w:val="000E5D75"/>
    <w:rsid w:val="000E6826"/>
    <w:rsid w:val="000E76D5"/>
    <w:rsid w:val="000E76EF"/>
    <w:rsid w:val="000F035E"/>
    <w:rsid w:val="000F1B26"/>
    <w:rsid w:val="000F28FB"/>
    <w:rsid w:val="000F2F94"/>
    <w:rsid w:val="000F3146"/>
    <w:rsid w:val="000F4ED0"/>
    <w:rsid w:val="000F7837"/>
    <w:rsid w:val="000F78DB"/>
    <w:rsid w:val="00104697"/>
    <w:rsid w:val="001108B5"/>
    <w:rsid w:val="00110AA0"/>
    <w:rsid w:val="001121B1"/>
    <w:rsid w:val="001126AF"/>
    <w:rsid w:val="0011374F"/>
    <w:rsid w:val="001139E4"/>
    <w:rsid w:val="001142B2"/>
    <w:rsid w:val="00114821"/>
    <w:rsid w:val="00114C59"/>
    <w:rsid w:val="00114CA8"/>
    <w:rsid w:val="001175D6"/>
    <w:rsid w:val="00121DAD"/>
    <w:rsid w:val="001223CB"/>
    <w:rsid w:val="0012499D"/>
    <w:rsid w:val="001250EF"/>
    <w:rsid w:val="00125381"/>
    <w:rsid w:val="00126703"/>
    <w:rsid w:val="0012721A"/>
    <w:rsid w:val="00127FE5"/>
    <w:rsid w:val="00130389"/>
    <w:rsid w:val="001305B2"/>
    <w:rsid w:val="001307CA"/>
    <w:rsid w:val="00130A4A"/>
    <w:rsid w:val="00130A6E"/>
    <w:rsid w:val="00132694"/>
    <w:rsid w:val="00132742"/>
    <w:rsid w:val="0013437B"/>
    <w:rsid w:val="00134816"/>
    <w:rsid w:val="00134AA1"/>
    <w:rsid w:val="00135173"/>
    <w:rsid w:val="001363FA"/>
    <w:rsid w:val="00136D01"/>
    <w:rsid w:val="001376A2"/>
    <w:rsid w:val="00140D2F"/>
    <w:rsid w:val="00141EB3"/>
    <w:rsid w:val="00142561"/>
    <w:rsid w:val="00143890"/>
    <w:rsid w:val="00143EE2"/>
    <w:rsid w:val="0014400D"/>
    <w:rsid w:val="00145A66"/>
    <w:rsid w:val="00145E87"/>
    <w:rsid w:val="00146FEA"/>
    <w:rsid w:val="001470AD"/>
    <w:rsid w:val="00153748"/>
    <w:rsid w:val="001537F1"/>
    <w:rsid w:val="00163616"/>
    <w:rsid w:val="00166199"/>
    <w:rsid w:val="0017212F"/>
    <w:rsid w:val="00172D21"/>
    <w:rsid w:val="001747E4"/>
    <w:rsid w:val="00175078"/>
    <w:rsid w:val="00180123"/>
    <w:rsid w:val="00180309"/>
    <w:rsid w:val="00181191"/>
    <w:rsid w:val="00182847"/>
    <w:rsid w:val="00182DDF"/>
    <w:rsid w:val="00182F43"/>
    <w:rsid w:val="00183A89"/>
    <w:rsid w:val="00183E6C"/>
    <w:rsid w:val="00184B2A"/>
    <w:rsid w:val="0018639D"/>
    <w:rsid w:val="00187571"/>
    <w:rsid w:val="00187C8E"/>
    <w:rsid w:val="0019018C"/>
    <w:rsid w:val="001924A3"/>
    <w:rsid w:val="00194EB5"/>
    <w:rsid w:val="00195EE8"/>
    <w:rsid w:val="00196BA3"/>
    <w:rsid w:val="00197830"/>
    <w:rsid w:val="00197BBD"/>
    <w:rsid w:val="001A1D31"/>
    <w:rsid w:val="001A3C93"/>
    <w:rsid w:val="001A5750"/>
    <w:rsid w:val="001A6797"/>
    <w:rsid w:val="001B13BB"/>
    <w:rsid w:val="001B2C38"/>
    <w:rsid w:val="001B6E5B"/>
    <w:rsid w:val="001B71CF"/>
    <w:rsid w:val="001B7202"/>
    <w:rsid w:val="001C1310"/>
    <w:rsid w:val="001C3BC1"/>
    <w:rsid w:val="001C59D2"/>
    <w:rsid w:val="001D2691"/>
    <w:rsid w:val="001D26FF"/>
    <w:rsid w:val="001D35C5"/>
    <w:rsid w:val="001D6D15"/>
    <w:rsid w:val="001D78C4"/>
    <w:rsid w:val="001D7B3E"/>
    <w:rsid w:val="001E3252"/>
    <w:rsid w:val="001E375B"/>
    <w:rsid w:val="001E404F"/>
    <w:rsid w:val="001E4F68"/>
    <w:rsid w:val="001E646A"/>
    <w:rsid w:val="001E7012"/>
    <w:rsid w:val="001E7E7A"/>
    <w:rsid w:val="001F0647"/>
    <w:rsid w:val="001F0794"/>
    <w:rsid w:val="001F1BDA"/>
    <w:rsid w:val="001F2B1D"/>
    <w:rsid w:val="001F2C6F"/>
    <w:rsid w:val="001F377C"/>
    <w:rsid w:val="001F4FEF"/>
    <w:rsid w:val="001F628E"/>
    <w:rsid w:val="001F6E24"/>
    <w:rsid w:val="001F71EC"/>
    <w:rsid w:val="001F7E55"/>
    <w:rsid w:val="001F7FB9"/>
    <w:rsid w:val="00200657"/>
    <w:rsid w:val="00200C87"/>
    <w:rsid w:val="00200F0C"/>
    <w:rsid w:val="0020126B"/>
    <w:rsid w:val="00201F3A"/>
    <w:rsid w:val="00203B08"/>
    <w:rsid w:val="00203B8B"/>
    <w:rsid w:val="002045ED"/>
    <w:rsid w:val="002048B0"/>
    <w:rsid w:val="00205022"/>
    <w:rsid w:val="00205CD0"/>
    <w:rsid w:val="00210136"/>
    <w:rsid w:val="002108AF"/>
    <w:rsid w:val="002108C9"/>
    <w:rsid w:val="00210F2E"/>
    <w:rsid w:val="00211D41"/>
    <w:rsid w:val="002125DC"/>
    <w:rsid w:val="00213008"/>
    <w:rsid w:val="00213128"/>
    <w:rsid w:val="00213317"/>
    <w:rsid w:val="002135A0"/>
    <w:rsid w:val="0021410E"/>
    <w:rsid w:val="002149B4"/>
    <w:rsid w:val="002179B2"/>
    <w:rsid w:val="00217BEC"/>
    <w:rsid w:val="00217D7F"/>
    <w:rsid w:val="00217E31"/>
    <w:rsid w:val="0022087D"/>
    <w:rsid w:val="00220906"/>
    <w:rsid w:val="00221969"/>
    <w:rsid w:val="00221EE3"/>
    <w:rsid w:val="00222E08"/>
    <w:rsid w:val="0022397F"/>
    <w:rsid w:val="00223A07"/>
    <w:rsid w:val="00223B86"/>
    <w:rsid w:val="002262CB"/>
    <w:rsid w:val="00226E0A"/>
    <w:rsid w:val="00227296"/>
    <w:rsid w:val="0023046B"/>
    <w:rsid w:val="00232F5E"/>
    <w:rsid w:val="00232FA9"/>
    <w:rsid w:val="00233A92"/>
    <w:rsid w:val="00233ABF"/>
    <w:rsid w:val="00234E8A"/>
    <w:rsid w:val="00235CC1"/>
    <w:rsid w:val="00237822"/>
    <w:rsid w:val="00237FF7"/>
    <w:rsid w:val="002418E0"/>
    <w:rsid w:val="00242770"/>
    <w:rsid w:val="00242EA2"/>
    <w:rsid w:val="002434FA"/>
    <w:rsid w:val="00244F00"/>
    <w:rsid w:val="002459D5"/>
    <w:rsid w:val="00247699"/>
    <w:rsid w:val="002509B1"/>
    <w:rsid w:val="0025112A"/>
    <w:rsid w:val="0025273C"/>
    <w:rsid w:val="002527EC"/>
    <w:rsid w:val="0025289F"/>
    <w:rsid w:val="00253850"/>
    <w:rsid w:val="002539D7"/>
    <w:rsid w:val="00253CC9"/>
    <w:rsid w:val="00253F20"/>
    <w:rsid w:val="002546BE"/>
    <w:rsid w:val="002547EF"/>
    <w:rsid w:val="002575E5"/>
    <w:rsid w:val="00261C0C"/>
    <w:rsid w:val="00263DCA"/>
    <w:rsid w:val="00263F51"/>
    <w:rsid w:val="00264AAA"/>
    <w:rsid w:val="00265793"/>
    <w:rsid w:val="00265AEA"/>
    <w:rsid w:val="00265D1D"/>
    <w:rsid w:val="002677D5"/>
    <w:rsid w:val="00267E0E"/>
    <w:rsid w:val="00267F8F"/>
    <w:rsid w:val="0027013D"/>
    <w:rsid w:val="0027030D"/>
    <w:rsid w:val="002738D1"/>
    <w:rsid w:val="00274680"/>
    <w:rsid w:val="002758A3"/>
    <w:rsid w:val="002764B7"/>
    <w:rsid w:val="00276601"/>
    <w:rsid w:val="00277037"/>
    <w:rsid w:val="00281A45"/>
    <w:rsid w:val="0028568D"/>
    <w:rsid w:val="00285F2A"/>
    <w:rsid w:val="002872B9"/>
    <w:rsid w:val="00287AA2"/>
    <w:rsid w:val="002901BF"/>
    <w:rsid w:val="00290BE3"/>
    <w:rsid w:val="00290D6A"/>
    <w:rsid w:val="00291B28"/>
    <w:rsid w:val="00293B5F"/>
    <w:rsid w:val="002940F8"/>
    <w:rsid w:val="00294E18"/>
    <w:rsid w:val="00295289"/>
    <w:rsid w:val="00295B6F"/>
    <w:rsid w:val="002967C9"/>
    <w:rsid w:val="00297C2F"/>
    <w:rsid w:val="002A0D48"/>
    <w:rsid w:val="002A1795"/>
    <w:rsid w:val="002A191F"/>
    <w:rsid w:val="002A202A"/>
    <w:rsid w:val="002A3C7F"/>
    <w:rsid w:val="002A550F"/>
    <w:rsid w:val="002A5755"/>
    <w:rsid w:val="002A734B"/>
    <w:rsid w:val="002B05E3"/>
    <w:rsid w:val="002B1F0A"/>
    <w:rsid w:val="002B20AE"/>
    <w:rsid w:val="002B34F6"/>
    <w:rsid w:val="002B3939"/>
    <w:rsid w:val="002B3BB3"/>
    <w:rsid w:val="002B79B4"/>
    <w:rsid w:val="002C12AD"/>
    <w:rsid w:val="002C544A"/>
    <w:rsid w:val="002C6209"/>
    <w:rsid w:val="002C64B7"/>
    <w:rsid w:val="002C64D0"/>
    <w:rsid w:val="002C6ACD"/>
    <w:rsid w:val="002C7167"/>
    <w:rsid w:val="002C7E03"/>
    <w:rsid w:val="002C7F54"/>
    <w:rsid w:val="002D0127"/>
    <w:rsid w:val="002D1B01"/>
    <w:rsid w:val="002D2670"/>
    <w:rsid w:val="002D3C27"/>
    <w:rsid w:val="002D410F"/>
    <w:rsid w:val="002D55B7"/>
    <w:rsid w:val="002D783C"/>
    <w:rsid w:val="002D7E9C"/>
    <w:rsid w:val="002E079E"/>
    <w:rsid w:val="002E1311"/>
    <w:rsid w:val="002E2370"/>
    <w:rsid w:val="002E2A1A"/>
    <w:rsid w:val="002E4B22"/>
    <w:rsid w:val="002E4D85"/>
    <w:rsid w:val="002E508F"/>
    <w:rsid w:val="002E66E7"/>
    <w:rsid w:val="00301379"/>
    <w:rsid w:val="0030193E"/>
    <w:rsid w:val="003028B3"/>
    <w:rsid w:val="0030417E"/>
    <w:rsid w:val="003041C2"/>
    <w:rsid w:val="00304399"/>
    <w:rsid w:val="00304624"/>
    <w:rsid w:val="0030622F"/>
    <w:rsid w:val="00306522"/>
    <w:rsid w:val="0030659F"/>
    <w:rsid w:val="00307336"/>
    <w:rsid w:val="00307458"/>
    <w:rsid w:val="0031308B"/>
    <w:rsid w:val="00314E46"/>
    <w:rsid w:val="0031549F"/>
    <w:rsid w:val="00315A7F"/>
    <w:rsid w:val="00317061"/>
    <w:rsid w:val="00317E7F"/>
    <w:rsid w:val="00322027"/>
    <w:rsid w:val="00322E77"/>
    <w:rsid w:val="003239B9"/>
    <w:rsid w:val="00324675"/>
    <w:rsid w:val="0032468A"/>
    <w:rsid w:val="003247C6"/>
    <w:rsid w:val="00324ED9"/>
    <w:rsid w:val="00325385"/>
    <w:rsid w:val="0032569E"/>
    <w:rsid w:val="003274B4"/>
    <w:rsid w:val="003277C6"/>
    <w:rsid w:val="003321FF"/>
    <w:rsid w:val="00333F16"/>
    <w:rsid w:val="00334B74"/>
    <w:rsid w:val="00334C20"/>
    <w:rsid w:val="0033557A"/>
    <w:rsid w:val="0033778E"/>
    <w:rsid w:val="00337968"/>
    <w:rsid w:val="00340096"/>
    <w:rsid w:val="003434B4"/>
    <w:rsid w:val="003436CB"/>
    <w:rsid w:val="00344049"/>
    <w:rsid w:val="003448BE"/>
    <w:rsid w:val="00347DDC"/>
    <w:rsid w:val="00351321"/>
    <w:rsid w:val="00353304"/>
    <w:rsid w:val="003539A5"/>
    <w:rsid w:val="003549DD"/>
    <w:rsid w:val="00357C29"/>
    <w:rsid w:val="0036010B"/>
    <w:rsid w:val="00360961"/>
    <w:rsid w:val="00360D91"/>
    <w:rsid w:val="0036121B"/>
    <w:rsid w:val="00361266"/>
    <w:rsid w:val="00362952"/>
    <w:rsid w:val="0036449C"/>
    <w:rsid w:val="00364FAF"/>
    <w:rsid w:val="00364FFD"/>
    <w:rsid w:val="0036610A"/>
    <w:rsid w:val="003662D5"/>
    <w:rsid w:val="003706AF"/>
    <w:rsid w:val="00371875"/>
    <w:rsid w:val="00371CBE"/>
    <w:rsid w:val="0037412A"/>
    <w:rsid w:val="003800AE"/>
    <w:rsid w:val="003813ED"/>
    <w:rsid w:val="00381406"/>
    <w:rsid w:val="003821FE"/>
    <w:rsid w:val="0038249C"/>
    <w:rsid w:val="003826C4"/>
    <w:rsid w:val="003832BE"/>
    <w:rsid w:val="00384C4E"/>
    <w:rsid w:val="003858DB"/>
    <w:rsid w:val="00386BE2"/>
    <w:rsid w:val="003928C5"/>
    <w:rsid w:val="00392B7F"/>
    <w:rsid w:val="00393C8C"/>
    <w:rsid w:val="00394227"/>
    <w:rsid w:val="00397542"/>
    <w:rsid w:val="003A0FA1"/>
    <w:rsid w:val="003A1BA4"/>
    <w:rsid w:val="003A214B"/>
    <w:rsid w:val="003A40C0"/>
    <w:rsid w:val="003A4AEF"/>
    <w:rsid w:val="003A508A"/>
    <w:rsid w:val="003B123B"/>
    <w:rsid w:val="003B2921"/>
    <w:rsid w:val="003B3CDF"/>
    <w:rsid w:val="003B3EB6"/>
    <w:rsid w:val="003B4AE0"/>
    <w:rsid w:val="003B57D6"/>
    <w:rsid w:val="003B6F4C"/>
    <w:rsid w:val="003B7856"/>
    <w:rsid w:val="003C13B5"/>
    <w:rsid w:val="003C2B33"/>
    <w:rsid w:val="003C2E12"/>
    <w:rsid w:val="003C3864"/>
    <w:rsid w:val="003C3A9F"/>
    <w:rsid w:val="003C3D8B"/>
    <w:rsid w:val="003C4510"/>
    <w:rsid w:val="003C5872"/>
    <w:rsid w:val="003C6335"/>
    <w:rsid w:val="003C7E27"/>
    <w:rsid w:val="003D0E89"/>
    <w:rsid w:val="003D19C6"/>
    <w:rsid w:val="003D219E"/>
    <w:rsid w:val="003D27D3"/>
    <w:rsid w:val="003D4948"/>
    <w:rsid w:val="003D5672"/>
    <w:rsid w:val="003D62D1"/>
    <w:rsid w:val="003D6F6A"/>
    <w:rsid w:val="003D7D54"/>
    <w:rsid w:val="003E0B29"/>
    <w:rsid w:val="003E38A2"/>
    <w:rsid w:val="003E3C11"/>
    <w:rsid w:val="003E4714"/>
    <w:rsid w:val="003E4D21"/>
    <w:rsid w:val="003E70DC"/>
    <w:rsid w:val="003E719D"/>
    <w:rsid w:val="003E77BF"/>
    <w:rsid w:val="003F2137"/>
    <w:rsid w:val="003F23F8"/>
    <w:rsid w:val="003F2729"/>
    <w:rsid w:val="003F2E99"/>
    <w:rsid w:val="003F5479"/>
    <w:rsid w:val="003F58D6"/>
    <w:rsid w:val="003F64C0"/>
    <w:rsid w:val="003F658A"/>
    <w:rsid w:val="003F681C"/>
    <w:rsid w:val="003F78D2"/>
    <w:rsid w:val="00400B30"/>
    <w:rsid w:val="00401677"/>
    <w:rsid w:val="00402FB3"/>
    <w:rsid w:val="00403362"/>
    <w:rsid w:val="00403FBB"/>
    <w:rsid w:val="0040448F"/>
    <w:rsid w:val="0040484E"/>
    <w:rsid w:val="0041168E"/>
    <w:rsid w:val="00412A7E"/>
    <w:rsid w:val="00413BF3"/>
    <w:rsid w:val="004164A5"/>
    <w:rsid w:val="00417DE7"/>
    <w:rsid w:val="00421329"/>
    <w:rsid w:val="0042182F"/>
    <w:rsid w:val="00422D10"/>
    <w:rsid w:val="00422F01"/>
    <w:rsid w:val="00425EAD"/>
    <w:rsid w:val="00426E45"/>
    <w:rsid w:val="00426FEB"/>
    <w:rsid w:val="004301D5"/>
    <w:rsid w:val="004303EE"/>
    <w:rsid w:val="00430F1D"/>
    <w:rsid w:val="004318BB"/>
    <w:rsid w:val="0043246F"/>
    <w:rsid w:val="0043256A"/>
    <w:rsid w:val="00432E22"/>
    <w:rsid w:val="004365F0"/>
    <w:rsid w:val="00436E9A"/>
    <w:rsid w:val="004379F2"/>
    <w:rsid w:val="00440DF4"/>
    <w:rsid w:val="00441C77"/>
    <w:rsid w:val="004423AE"/>
    <w:rsid w:val="00442F26"/>
    <w:rsid w:val="004444BC"/>
    <w:rsid w:val="0044787D"/>
    <w:rsid w:val="00447CB6"/>
    <w:rsid w:val="00450A5E"/>
    <w:rsid w:val="00453AF9"/>
    <w:rsid w:val="00456380"/>
    <w:rsid w:val="0046325D"/>
    <w:rsid w:val="0046391A"/>
    <w:rsid w:val="00466976"/>
    <w:rsid w:val="00466A30"/>
    <w:rsid w:val="00466F6C"/>
    <w:rsid w:val="004700C4"/>
    <w:rsid w:val="004715DE"/>
    <w:rsid w:val="00472E24"/>
    <w:rsid w:val="00473510"/>
    <w:rsid w:val="00473BED"/>
    <w:rsid w:val="00473C90"/>
    <w:rsid w:val="00474485"/>
    <w:rsid w:val="004745EA"/>
    <w:rsid w:val="00474860"/>
    <w:rsid w:val="00474B82"/>
    <w:rsid w:val="0047512B"/>
    <w:rsid w:val="00477882"/>
    <w:rsid w:val="00477D88"/>
    <w:rsid w:val="00480347"/>
    <w:rsid w:val="004803DF"/>
    <w:rsid w:val="00481BB3"/>
    <w:rsid w:val="00481F20"/>
    <w:rsid w:val="004829BF"/>
    <w:rsid w:val="00483422"/>
    <w:rsid w:val="0048545B"/>
    <w:rsid w:val="00485F8A"/>
    <w:rsid w:val="00486748"/>
    <w:rsid w:val="00486D49"/>
    <w:rsid w:val="00486DA7"/>
    <w:rsid w:val="0048728C"/>
    <w:rsid w:val="0048736A"/>
    <w:rsid w:val="00491196"/>
    <w:rsid w:val="004921D4"/>
    <w:rsid w:val="004931C3"/>
    <w:rsid w:val="00494B92"/>
    <w:rsid w:val="004976E2"/>
    <w:rsid w:val="004A0128"/>
    <w:rsid w:val="004A0399"/>
    <w:rsid w:val="004A0CA0"/>
    <w:rsid w:val="004A12B3"/>
    <w:rsid w:val="004A1706"/>
    <w:rsid w:val="004A3EA9"/>
    <w:rsid w:val="004A4409"/>
    <w:rsid w:val="004A4961"/>
    <w:rsid w:val="004A511D"/>
    <w:rsid w:val="004A5A79"/>
    <w:rsid w:val="004B016A"/>
    <w:rsid w:val="004B0F3E"/>
    <w:rsid w:val="004B1EE6"/>
    <w:rsid w:val="004B225A"/>
    <w:rsid w:val="004B37A1"/>
    <w:rsid w:val="004B4602"/>
    <w:rsid w:val="004B487D"/>
    <w:rsid w:val="004C04C7"/>
    <w:rsid w:val="004C0A27"/>
    <w:rsid w:val="004C273F"/>
    <w:rsid w:val="004C7932"/>
    <w:rsid w:val="004C7CE4"/>
    <w:rsid w:val="004D1243"/>
    <w:rsid w:val="004D2AAA"/>
    <w:rsid w:val="004D2ABF"/>
    <w:rsid w:val="004D3630"/>
    <w:rsid w:val="004D3635"/>
    <w:rsid w:val="004D4A9C"/>
    <w:rsid w:val="004D5F2B"/>
    <w:rsid w:val="004D5FCE"/>
    <w:rsid w:val="004D6078"/>
    <w:rsid w:val="004D76AB"/>
    <w:rsid w:val="004E09FC"/>
    <w:rsid w:val="004E2435"/>
    <w:rsid w:val="004E330B"/>
    <w:rsid w:val="004E600D"/>
    <w:rsid w:val="004E60CF"/>
    <w:rsid w:val="004F0E7A"/>
    <w:rsid w:val="004F162D"/>
    <w:rsid w:val="004F272B"/>
    <w:rsid w:val="004F3178"/>
    <w:rsid w:val="004F33AD"/>
    <w:rsid w:val="004F345B"/>
    <w:rsid w:val="004F5742"/>
    <w:rsid w:val="004F6665"/>
    <w:rsid w:val="005003D4"/>
    <w:rsid w:val="00500CD5"/>
    <w:rsid w:val="00500EC5"/>
    <w:rsid w:val="00502218"/>
    <w:rsid w:val="005022C1"/>
    <w:rsid w:val="005029A3"/>
    <w:rsid w:val="0050426B"/>
    <w:rsid w:val="0050434F"/>
    <w:rsid w:val="00505923"/>
    <w:rsid w:val="00506D09"/>
    <w:rsid w:val="00512259"/>
    <w:rsid w:val="0051248D"/>
    <w:rsid w:val="00512F68"/>
    <w:rsid w:val="005136AA"/>
    <w:rsid w:val="005145A2"/>
    <w:rsid w:val="00515675"/>
    <w:rsid w:val="00516AB1"/>
    <w:rsid w:val="00516FCB"/>
    <w:rsid w:val="00517CB7"/>
    <w:rsid w:val="00520CC8"/>
    <w:rsid w:val="00521438"/>
    <w:rsid w:val="00521CB7"/>
    <w:rsid w:val="00522975"/>
    <w:rsid w:val="00522D19"/>
    <w:rsid w:val="00523AAE"/>
    <w:rsid w:val="005241E5"/>
    <w:rsid w:val="0052427A"/>
    <w:rsid w:val="005243F2"/>
    <w:rsid w:val="0052536B"/>
    <w:rsid w:val="00525387"/>
    <w:rsid w:val="00527554"/>
    <w:rsid w:val="00530B6D"/>
    <w:rsid w:val="00531FF6"/>
    <w:rsid w:val="005350C2"/>
    <w:rsid w:val="005361EA"/>
    <w:rsid w:val="00537674"/>
    <w:rsid w:val="005379DD"/>
    <w:rsid w:val="00540CD5"/>
    <w:rsid w:val="00542A04"/>
    <w:rsid w:val="00543299"/>
    <w:rsid w:val="00543784"/>
    <w:rsid w:val="00544EE3"/>
    <w:rsid w:val="00547F31"/>
    <w:rsid w:val="00550816"/>
    <w:rsid w:val="00550849"/>
    <w:rsid w:val="0055270E"/>
    <w:rsid w:val="00552A62"/>
    <w:rsid w:val="00552AA1"/>
    <w:rsid w:val="00552D5C"/>
    <w:rsid w:val="005544D0"/>
    <w:rsid w:val="00554B72"/>
    <w:rsid w:val="005605C3"/>
    <w:rsid w:val="005612F0"/>
    <w:rsid w:val="00561B4E"/>
    <w:rsid w:val="00562619"/>
    <w:rsid w:val="00563437"/>
    <w:rsid w:val="0056359F"/>
    <w:rsid w:val="0056389B"/>
    <w:rsid w:val="005645A5"/>
    <w:rsid w:val="0056526A"/>
    <w:rsid w:val="0056695A"/>
    <w:rsid w:val="005669E8"/>
    <w:rsid w:val="00567EC3"/>
    <w:rsid w:val="00570B36"/>
    <w:rsid w:val="00571CA9"/>
    <w:rsid w:val="00572F63"/>
    <w:rsid w:val="00573002"/>
    <w:rsid w:val="005750E5"/>
    <w:rsid w:val="00576099"/>
    <w:rsid w:val="005763FF"/>
    <w:rsid w:val="0057771A"/>
    <w:rsid w:val="00581685"/>
    <w:rsid w:val="00582457"/>
    <w:rsid w:val="00583226"/>
    <w:rsid w:val="00583502"/>
    <w:rsid w:val="00585994"/>
    <w:rsid w:val="005877FE"/>
    <w:rsid w:val="00590954"/>
    <w:rsid w:val="00591EA3"/>
    <w:rsid w:val="00592CB2"/>
    <w:rsid w:val="0059387B"/>
    <w:rsid w:val="005956E2"/>
    <w:rsid w:val="0059589A"/>
    <w:rsid w:val="00596391"/>
    <w:rsid w:val="00596ACF"/>
    <w:rsid w:val="0059775E"/>
    <w:rsid w:val="005A07C9"/>
    <w:rsid w:val="005A1838"/>
    <w:rsid w:val="005A3DF2"/>
    <w:rsid w:val="005A51FF"/>
    <w:rsid w:val="005A5601"/>
    <w:rsid w:val="005A643A"/>
    <w:rsid w:val="005A668D"/>
    <w:rsid w:val="005B1479"/>
    <w:rsid w:val="005B2C4C"/>
    <w:rsid w:val="005B2DFC"/>
    <w:rsid w:val="005B3DF5"/>
    <w:rsid w:val="005B52B0"/>
    <w:rsid w:val="005B59FB"/>
    <w:rsid w:val="005C04A7"/>
    <w:rsid w:val="005C053B"/>
    <w:rsid w:val="005C334E"/>
    <w:rsid w:val="005C3C99"/>
    <w:rsid w:val="005C4F1F"/>
    <w:rsid w:val="005C742D"/>
    <w:rsid w:val="005D0FA5"/>
    <w:rsid w:val="005D1743"/>
    <w:rsid w:val="005D3893"/>
    <w:rsid w:val="005D3AD3"/>
    <w:rsid w:val="005D3EBB"/>
    <w:rsid w:val="005D453A"/>
    <w:rsid w:val="005D57B7"/>
    <w:rsid w:val="005E03FD"/>
    <w:rsid w:val="005E2C0A"/>
    <w:rsid w:val="005E3DCD"/>
    <w:rsid w:val="005E4722"/>
    <w:rsid w:val="005E4FDA"/>
    <w:rsid w:val="005E566E"/>
    <w:rsid w:val="005E5DAE"/>
    <w:rsid w:val="005E5ED2"/>
    <w:rsid w:val="005E60D3"/>
    <w:rsid w:val="005E732F"/>
    <w:rsid w:val="005E76F3"/>
    <w:rsid w:val="005F08DA"/>
    <w:rsid w:val="005F15BC"/>
    <w:rsid w:val="005F261A"/>
    <w:rsid w:val="005F2EAC"/>
    <w:rsid w:val="005F39E9"/>
    <w:rsid w:val="005F489C"/>
    <w:rsid w:val="005F5449"/>
    <w:rsid w:val="005F5D1B"/>
    <w:rsid w:val="00600304"/>
    <w:rsid w:val="006032B2"/>
    <w:rsid w:val="00605649"/>
    <w:rsid w:val="00606166"/>
    <w:rsid w:val="00607FE1"/>
    <w:rsid w:val="006102EF"/>
    <w:rsid w:val="006119B8"/>
    <w:rsid w:val="006134D5"/>
    <w:rsid w:val="00613A41"/>
    <w:rsid w:val="00614034"/>
    <w:rsid w:val="00614113"/>
    <w:rsid w:val="00614DA4"/>
    <w:rsid w:val="006159FB"/>
    <w:rsid w:val="006165F0"/>
    <w:rsid w:val="00617074"/>
    <w:rsid w:val="00617BC0"/>
    <w:rsid w:val="00621C9F"/>
    <w:rsid w:val="006222DC"/>
    <w:rsid w:val="00622D63"/>
    <w:rsid w:val="00622E86"/>
    <w:rsid w:val="00623FA3"/>
    <w:rsid w:val="00624DBD"/>
    <w:rsid w:val="00625F24"/>
    <w:rsid w:val="00626FC5"/>
    <w:rsid w:val="00627357"/>
    <w:rsid w:val="0063084D"/>
    <w:rsid w:val="00630BCC"/>
    <w:rsid w:val="00630C64"/>
    <w:rsid w:val="006316BC"/>
    <w:rsid w:val="00632CFF"/>
    <w:rsid w:val="0063313E"/>
    <w:rsid w:val="00634444"/>
    <w:rsid w:val="0063450B"/>
    <w:rsid w:val="00634AE3"/>
    <w:rsid w:val="00635083"/>
    <w:rsid w:val="0063701A"/>
    <w:rsid w:val="0064074D"/>
    <w:rsid w:val="006411D9"/>
    <w:rsid w:val="006454AF"/>
    <w:rsid w:val="00646BB3"/>
    <w:rsid w:val="00646D8C"/>
    <w:rsid w:val="00647C94"/>
    <w:rsid w:val="00650B6E"/>
    <w:rsid w:val="00651273"/>
    <w:rsid w:val="0065139F"/>
    <w:rsid w:val="006516C3"/>
    <w:rsid w:val="00652157"/>
    <w:rsid w:val="00652D35"/>
    <w:rsid w:val="0065348A"/>
    <w:rsid w:val="00654B30"/>
    <w:rsid w:val="0065572D"/>
    <w:rsid w:val="00655D29"/>
    <w:rsid w:val="00656748"/>
    <w:rsid w:val="00656D50"/>
    <w:rsid w:val="006600E4"/>
    <w:rsid w:val="00660E72"/>
    <w:rsid w:val="00660F3D"/>
    <w:rsid w:val="00661C25"/>
    <w:rsid w:val="00663BD6"/>
    <w:rsid w:val="00665593"/>
    <w:rsid w:val="00665DB6"/>
    <w:rsid w:val="00666B43"/>
    <w:rsid w:val="00666F65"/>
    <w:rsid w:val="0066764B"/>
    <w:rsid w:val="006678BC"/>
    <w:rsid w:val="00667904"/>
    <w:rsid w:val="006701D0"/>
    <w:rsid w:val="00670A25"/>
    <w:rsid w:val="006720A4"/>
    <w:rsid w:val="00673164"/>
    <w:rsid w:val="0067316A"/>
    <w:rsid w:val="0067463A"/>
    <w:rsid w:val="0067629D"/>
    <w:rsid w:val="006769DC"/>
    <w:rsid w:val="006772F4"/>
    <w:rsid w:val="00680189"/>
    <w:rsid w:val="00680A46"/>
    <w:rsid w:val="00683137"/>
    <w:rsid w:val="00683DD1"/>
    <w:rsid w:val="00685298"/>
    <w:rsid w:val="00685488"/>
    <w:rsid w:val="00686441"/>
    <w:rsid w:val="00686C3A"/>
    <w:rsid w:val="00686E5C"/>
    <w:rsid w:val="00686FE1"/>
    <w:rsid w:val="00687022"/>
    <w:rsid w:val="00687096"/>
    <w:rsid w:val="0069003D"/>
    <w:rsid w:val="00690A0A"/>
    <w:rsid w:val="006920B5"/>
    <w:rsid w:val="00692650"/>
    <w:rsid w:val="00693CE0"/>
    <w:rsid w:val="00694C81"/>
    <w:rsid w:val="0069523A"/>
    <w:rsid w:val="00695CA4"/>
    <w:rsid w:val="006967C9"/>
    <w:rsid w:val="00696D9C"/>
    <w:rsid w:val="0069725F"/>
    <w:rsid w:val="00697FC0"/>
    <w:rsid w:val="006A0340"/>
    <w:rsid w:val="006A0833"/>
    <w:rsid w:val="006A174F"/>
    <w:rsid w:val="006A3A33"/>
    <w:rsid w:val="006A4AF0"/>
    <w:rsid w:val="006A694A"/>
    <w:rsid w:val="006B0209"/>
    <w:rsid w:val="006B0F1D"/>
    <w:rsid w:val="006B15AE"/>
    <w:rsid w:val="006B4082"/>
    <w:rsid w:val="006B5224"/>
    <w:rsid w:val="006B6A28"/>
    <w:rsid w:val="006B6EFC"/>
    <w:rsid w:val="006B7047"/>
    <w:rsid w:val="006C0500"/>
    <w:rsid w:val="006C09D9"/>
    <w:rsid w:val="006C0C2D"/>
    <w:rsid w:val="006C1CEE"/>
    <w:rsid w:val="006C2DB9"/>
    <w:rsid w:val="006C2FDA"/>
    <w:rsid w:val="006C3DF1"/>
    <w:rsid w:val="006C53E6"/>
    <w:rsid w:val="006C731D"/>
    <w:rsid w:val="006C79D8"/>
    <w:rsid w:val="006C7E28"/>
    <w:rsid w:val="006D0DC6"/>
    <w:rsid w:val="006D4217"/>
    <w:rsid w:val="006D5982"/>
    <w:rsid w:val="006E00C1"/>
    <w:rsid w:val="006E0588"/>
    <w:rsid w:val="006E0CDF"/>
    <w:rsid w:val="006E0E99"/>
    <w:rsid w:val="006E1231"/>
    <w:rsid w:val="006E14F1"/>
    <w:rsid w:val="006E1EE8"/>
    <w:rsid w:val="006E2113"/>
    <w:rsid w:val="006E2541"/>
    <w:rsid w:val="006E3074"/>
    <w:rsid w:val="006E3096"/>
    <w:rsid w:val="006E49E4"/>
    <w:rsid w:val="006E516E"/>
    <w:rsid w:val="006E5478"/>
    <w:rsid w:val="006E5BC9"/>
    <w:rsid w:val="006E5C5B"/>
    <w:rsid w:val="006E680C"/>
    <w:rsid w:val="006E69A5"/>
    <w:rsid w:val="006F3C5F"/>
    <w:rsid w:val="006F477A"/>
    <w:rsid w:val="006F4A14"/>
    <w:rsid w:val="006F53D2"/>
    <w:rsid w:val="006F55BC"/>
    <w:rsid w:val="006F57C4"/>
    <w:rsid w:val="006F5A06"/>
    <w:rsid w:val="006F5D4B"/>
    <w:rsid w:val="006F7388"/>
    <w:rsid w:val="007013AE"/>
    <w:rsid w:val="00701C0E"/>
    <w:rsid w:val="00704B9D"/>
    <w:rsid w:val="00704BF2"/>
    <w:rsid w:val="007050A0"/>
    <w:rsid w:val="007054CC"/>
    <w:rsid w:val="0070571B"/>
    <w:rsid w:val="00705CBC"/>
    <w:rsid w:val="0070798F"/>
    <w:rsid w:val="00707BCC"/>
    <w:rsid w:val="00710CD1"/>
    <w:rsid w:val="0071176C"/>
    <w:rsid w:val="007146F9"/>
    <w:rsid w:val="00714E5E"/>
    <w:rsid w:val="00715CD4"/>
    <w:rsid w:val="007170C7"/>
    <w:rsid w:val="00717E89"/>
    <w:rsid w:val="0072264C"/>
    <w:rsid w:val="007226CC"/>
    <w:rsid w:val="00722CDC"/>
    <w:rsid w:val="00725E14"/>
    <w:rsid w:val="007260C5"/>
    <w:rsid w:val="00726B77"/>
    <w:rsid w:val="0072756C"/>
    <w:rsid w:val="00730888"/>
    <w:rsid w:val="00730C5E"/>
    <w:rsid w:val="007321F0"/>
    <w:rsid w:val="007337D5"/>
    <w:rsid w:val="00735276"/>
    <w:rsid w:val="007362FE"/>
    <w:rsid w:val="007366D2"/>
    <w:rsid w:val="00740C19"/>
    <w:rsid w:val="00741673"/>
    <w:rsid w:val="007425AD"/>
    <w:rsid w:val="00746B0B"/>
    <w:rsid w:val="00747B81"/>
    <w:rsid w:val="00750A66"/>
    <w:rsid w:val="00750A78"/>
    <w:rsid w:val="00751130"/>
    <w:rsid w:val="00751B62"/>
    <w:rsid w:val="00752EB0"/>
    <w:rsid w:val="00755185"/>
    <w:rsid w:val="00755646"/>
    <w:rsid w:val="00755F24"/>
    <w:rsid w:val="00761771"/>
    <w:rsid w:val="00765027"/>
    <w:rsid w:val="0076656A"/>
    <w:rsid w:val="007670AA"/>
    <w:rsid w:val="0076718B"/>
    <w:rsid w:val="00767408"/>
    <w:rsid w:val="00767E64"/>
    <w:rsid w:val="00771411"/>
    <w:rsid w:val="0077521A"/>
    <w:rsid w:val="0077599F"/>
    <w:rsid w:val="00776536"/>
    <w:rsid w:val="007777DF"/>
    <w:rsid w:val="00780E9D"/>
    <w:rsid w:val="007818E9"/>
    <w:rsid w:val="00781B43"/>
    <w:rsid w:val="00782060"/>
    <w:rsid w:val="0078270A"/>
    <w:rsid w:val="0078389B"/>
    <w:rsid w:val="00783CB4"/>
    <w:rsid w:val="00784BC1"/>
    <w:rsid w:val="00785897"/>
    <w:rsid w:val="00786514"/>
    <w:rsid w:val="00786E1E"/>
    <w:rsid w:val="00787077"/>
    <w:rsid w:val="007877BA"/>
    <w:rsid w:val="0079120C"/>
    <w:rsid w:val="00792526"/>
    <w:rsid w:val="007927E7"/>
    <w:rsid w:val="00792ADA"/>
    <w:rsid w:val="0079385A"/>
    <w:rsid w:val="007966F4"/>
    <w:rsid w:val="007A11FF"/>
    <w:rsid w:val="007A14D2"/>
    <w:rsid w:val="007A2063"/>
    <w:rsid w:val="007A4854"/>
    <w:rsid w:val="007A5AF5"/>
    <w:rsid w:val="007A6554"/>
    <w:rsid w:val="007A6DDD"/>
    <w:rsid w:val="007A76E0"/>
    <w:rsid w:val="007B0723"/>
    <w:rsid w:val="007B106B"/>
    <w:rsid w:val="007B1488"/>
    <w:rsid w:val="007B19BD"/>
    <w:rsid w:val="007B4B03"/>
    <w:rsid w:val="007B4C98"/>
    <w:rsid w:val="007B58DC"/>
    <w:rsid w:val="007B5EB8"/>
    <w:rsid w:val="007B5F89"/>
    <w:rsid w:val="007B62DF"/>
    <w:rsid w:val="007B66BC"/>
    <w:rsid w:val="007C0715"/>
    <w:rsid w:val="007C0FE7"/>
    <w:rsid w:val="007C1457"/>
    <w:rsid w:val="007C265C"/>
    <w:rsid w:val="007C4409"/>
    <w:rsid w:val="007C4DC5"/>
    <w:rsid w:val="007C50EE"/>
    <w:rsid w:val="007C5445"/>
    <w:rsid w:val="007C7268"/>
    <w:rsid w:val="007D03CE"/>
    <w:rsid w:val="007D09D6"/>
    <w:rsid w:val="007D1CAD"/>
    <w:rsid w:val="007D20F0"/>
    <w:rsid w:val="007D2408"/>
    <w:rsid w:val="007D2496"/>
    <w:rsid w:val="007D6472"/>
    <w:rsid w:val="007D7CE0"/>
    <w:rsid w:val="007D7EE8"/>
    <w:rsid w:val="007E0144"/>
    <w:rsid w:val="007E04F2"/>
    <w:rsid w:val="007E0B56"/>
    <w:rsid w:val="007E103C"/>
    <w:rsid w:val="007E1576"/>
    <w:rsid w:val="007E322C"/>
    <w:rsid w:val="007E37D2"/>
    <w:rsid w:val="007E6506"/>
    <w:rsid w:val="007F6916"/>
    <w:rsid w:val="007F7569"/>
    <w:rsid w:val="007F7CF1"/>
    <w:rsid w:val="00800069"/>
    <w:rsid w:val="00800742"/>
    <w:rsid w:val="00800C4F"/>
    <w:rsid w:val="00801B06"/>
    <w:rsid w:val="00804C7D"/>
    <w:rsid w:val="008050B0"/>
    <w:rsid w:val="00806197"/>
    <w:rsid w:val="00806C2A"/>
    <w:rsid w:val="008078E3"/>
    <w:rsid w:val="008121F1"/>
    <w:rsid w:val="00813228"/>
    <w:rsid w:val="0081372D"/>
    <w:rsid w:val="00813AA2"/>
    <w:rsid w:val="0081463D"/>
    <w:rsid w:val="00816271"/>
    <w:rsid w:val="0081721A"/>
    <w:rsid w:val="008201F8"/>
    <w:rsid w:val="008224F8"/>
    <w:rsid w:val="008226BF"/>
    <w:rsid w:val="008230A1"/>
    <w:rsid w:val="0082431C"/>
    <w:rsid w:val="00824C47"/>
    <w:rsid w:val="00827116"/>
    <w:rsid w:val="00827F2B"/>
    <w:rsid w:val="008309D1"/>
    <w:rsid w:val="00831073"/>
    <w:rsid w:val="008310DA"/>
    <w:rsid w:val="00831997"/>
    <w:rsid w:val="00832B09"/>
    <w:rsid w:val="0083365A"/>
    <w:rsid w:val="00833779"/>
    <w:rsid w:val="00833F44"/>
    <w:rsid w:val="00833FA4"/>
    <w:rsid w:val="008344BA"/>
    <w:rsid w:val="00835C35"/>
    <w:rsid w:val="00840450"/>
    <w:rsid w:val="00841069"/>
    <w:rsid w:val="00843ADA"/>
    <w:rsid w:val="00844078"/>
    <w:rsid w:val="008447BE"/>
    <w:rsid w:val="00844C81"/>
    <w:rsid w:val="008462E0"/>
    <w:rsid w:val="00846568"/>
    <w:rsid w:val="00850284"/>
    <w:rsid w:val="00850478"/>
    <w:rsid w:val="008509C9"/>
    <w:rsid w:val="008512F1"/>
    <w:rsid w:val="00855098"/>
    <w:rsid w:val="0086366A"/>
    <w:rsid w:val="0086414D"/>
    <w:rsid w:val="0086457D"/>
    <w:rsid w:val="0086552E"/>
    <w:rsid w:val="00865E7C"/>
    <w:rsid w:val="00867856"/>
    <w:rsid w:val="008678DA"/>
    <w:rsid w:val="0087086C"/>
    <w:rsid w:val="00871EE1"/>
    <w:rsid w:val="00874293"/>
    <w:rsid w:val="008748BB"/>
    <w:rsid w:val="0087627F"/>
    <w:rsid w:val="008763FC"/>
    <w:rsid w:val="00876931"/>
    <w:rsid w:val="00877D92"/>
    <w:rsid w:val="00880003"/>
    <w:rsid w:val="008810E4"/>
    <w:rsid w:val="00882354"/>
    <w:rsid w:val="00882586"/>
    <w:rsid w:val="0088277C"/>
    <w:rsid w:val="00882C7C"/>
    <w:rsid w:val="00886083"/>
    <w:rsid w:val="0088641E"/>
    <w:rsid w:val="00886AE3"/>
    <w:rsid w:val="00891FA5"/>
    <w:rsid w:val="008932AB"/>
    <w:rsid w:val="00894496"/>
    <w:rsid w:val="00895BF4"/>
    <w:rsid w:val="00897851"/>
    <w:rsid w:val="008978E2"/>
    <w:rsid w:val="00897FB2"/>
    <w:rsid w:val="008A064A"/>
    <w:rsid w:val="008A0B9F"/>
    <w:rsid w:val="008A1319"/>
    <w:rsid w:val="008A1782"/>
    <w:rsid w:val="008A2C3A"/>
    <w:rsid w:val="008A35B5"/>
    <w:rsid w:val="008A428E"/>
    <w:rsid w:val="008A4976"/>
    <w:rsid w:val="008A4CD9"/>
    <w:rsid w:val="008A5304"/>
    <w:rsid w:val="008A58AB"/>
    <w:rsid w:val="008A5B3F"/>
    <w:rsid w:val="008A6DC9"/>
    <w:rsid w:val="008B0874"/>
    <w:rsid w:val="008B0B8C"/>
    <w:rsid w:val="008B1377"/>
    <w:rsid w:val="008B2240"/>
    <w:rsid w:val="008B2843"/>
    <w:rsid w:val="008B4900"/>
    <w:rsid w:val="008B4FED"/>
    <w:rsid w:val="008B62B0"/>
    <w:rsid w:val="008B7025"/>
    <w:rsid w:val="008B7231"/>
    <w:rsid w:val="008C01F4"/>
    <w:rsid w:val="008C0927"/>
    <w:rsid w:val="008C1F00"/>
    <w:rsid w:val="008C204B"/>
    <w:rsid w:val="008C26F8"/>
    <w:rsid w:val="008C30D3"/>
    <w:rsid w:val="008C4A45"/>
    <w:rsid w:val="008C5F96"/>
    <w:rsid w:val="008C6AA0"/>
    <w:rsid w:val="008C788E"/>
    <w:rsid w:val="008C7CD3"/>
    <w:rsid w:val="008C7E00"/>
    <w:rsid w:val="008D03D4"/>
    <w:rsid w:val="008D0808"/>
    <w:rsid w:val="008D179A"/>
    <w:rsid w:val="008D3071"/>
    <w:rsid w:val="008D3257"/>
    <w:rsid w:val="008D47DB"/>
    <w:rsid w:val="008D5751"/>
    <w:rsid w:val="008D703D"/>
    <w:rsid w:val="008D74E0"/>
    <w:rsid w:val="008E16DC"/>
    <w:rsid w:val="008E2616"/>
    <w:rsid w:val="008E2982"/>
    <w:rsid w:val="008E2FF0"/>
    <w:rsid w:val="008E3123"/>
    <w:rsid w:val="008E756A"/>
    <w:rsid w:val="008E760A"/>
    <w:rsid w:val="008E7618"/>
    <w:rsid w:val="008F1184"/>
    <w:rsid w:val="008F1221"/>
    <w:rsid w:val="008F1C63"/>
    <w:rsid w:val="008F3ADC"/>
    <w:rsid w:val="008F44BD"/>
    <w:rsid w:val="008F4E2C"/>
    <w:rsid w:val="008F4EA9"/>
    <w:rsid w:val="008F59A2"/>
    <w:rsid w:val="008F5F09"/>
    <w:rsid w:val="008F6EA8"/>
    <w:rsid w:val="008F741E"/>
    <w:rsid w:val="008F7F55"/>
    <w:rsid w:val="0090113C"/>
    <w:rsid w:val="00902A3C"/>
    <w:rsid w:val="00902F00"/>
    <w:rsid w:val="00903FED"/>
    <w:rsid w:val="00904512"/>
    <w:rsid w:val="00904BD3"/>
    <w:rsid w:val="00904DB9"/>
    <w:rsid w:val="0090531D"/>
    <w:rsid w:val="00905715"/>
    <w:rsid w:val="009059F0"/>
    <w:rsid w:val="009065DB"/>
    <w:rsid w:val="009115D1"/>
    <w:rsid w:val="009122A9"/>
    <w:rsid w:val="0091269D"/>
    <w:rsid w:val="00912F94"/>
    <w:rsid w:val="0091467E"/>
    <w:rsid w:val="00922805"/>
    <w:rsid w:val="00923412"/>
    <w:rsid w:val="00923436"/>
    <w:rsid w:val="00923BFE"/>
    <w:rsid w:val="009242F2"/>
    <w:rsid w:val="00925EAA"/>
    <w:rsid w:val="00927798"/>
    <w:rsid w:val="0093076F"/>
    <w:rsid w:val="009307F4"/>
    <w:rsid w:val="00931503"/>
    <w:rsid w:val="0093192C"/>
    <w:rsid w:val="00932BBE"/>
    <w:rsid w:val="00933C3F"/>
    <w:rsid w:val="009349D0"/>
    <w:rsid w:val="00934A59"/>
    <w:rsid w:val="00935F57"/>
    <w:rsid w:val="009362F6"/>
    <w:rsid w:val="00937E31"/>
    <w:rsid w:val="00942F03"/>
    <w:rsid w:val="00947D07"/>
    <w:rsid w:val="00950B5C"/>
    <w:rsid w:val="00951488"/>
    <w:rsid w:val="00951A71"/>
    <w:rsid w:val="00954CB7"/>
    <w:rsid w:val="0095539B"/>
    <w:rsid w:val="00955A1A"/>
    <w:rsid w:val="00957510"/>
    <w:rsid w:val="009576C2"/>
    <w:rsid w:val="00961CD7"/>
    <w:rsid w:val="00962304"/>
    <w:rsid w:val="0096290B"/>
    <w:rsid w:val="0096471F"/>
    <w:rsid w:val="00965067"/>
    <w:rsid w:val="009651F5"/>
    <w:rsid w:val="0096593D"/>
    <w:rsid w:val="009662FC"/>
    <w:rsid w:val="00966580"/>
    <w:rsid w:val="00967290"/>
    <w:rsid w:val="00967C2F"/>
    <w:rsid w:val="00970291"/>
    <w:rsid w:val="009729F1"/>
    <w:rsid w:val="00972DEE"/>
    <w:rsid w:val="009732A5"/>
    <w:rsid w:val="009733BF"/>
    <w:rsid w:val="0097438D"/>
    <w:rsid w:val="0097453C"/>
    <w:rsid w:val="009754A7"/>
    <w:rsid w:val="00977757"/>
    <w:rsid w:val="00980026"/>
    <w:rsid w:val="009801A6"/>
    <w:rsid w:val="009802B3"/>
    <w:rsid w:val="00982C89"/>
    <w:rsid w:val="00983115"/>
    <w:rsid w:val="00983478"/>
    <w:rsid w:val="00983A5E"/>
    <w:rsid w:val="009843DF"/>
    <w:rsid w:val="009847E1"/>
    <w:rsid w:val="0098492E"/>
    <w:rsid w:val="00984F3D"/>
    <w:rsid w:val="00985FDE"/>
    <w:rsid w:val="00987CB6"/>
    <w:rsid w:val="00987F64"/>
    <w:rsid w:val="00990A38"/>
    <w:rsid w:val="0099174C"/>
    <w:rsid w:val="0099373B"/>
    <w:rsid w:val="00993B7E"/>
    <w:rsid w:val="00994CE4"/>
    <w:rsid w:val="00996160"/>
    <w:rsid w:val="009A1869"/>
    <w:rsid w:val="009A1A94"/>
    <w:rsid w:val="009A3193"/>
    <w:rsid w:val="009A6039"/>
    <w:rsid w:val="009A680C"/>
    <w:rsid w:val="009B0B8D"/>
    <w:rsid w:val="009B1760"/>
    <w:rsid w:val="009B1940"/>
    <w:rsid w:val="009B2B49"/>
    <w:rsid w:val="009B3155"/>
    <w:rsid w:val="009B4D32"/>
    <w:rsid w:val="009B51BF"/>
    <w:rsid w:val="009B6B16"/>
    <w:rsid w:val="009B765A"/>
    <w:rsid w:val="009C1761"/>
    <w:rsid w:val="009C30C6"/>
    <w:rsid w:val="009C59CE"/>
    <w:rsid w:val="009C6159"/>
    <w:rsid w:val="009C61AB"/>
    <w:rsid w:val="009C73CD"/>
    <w:rsid w:val="009C7A8F"/>
    <w:rsid w:val="009C7FE7"/>
    <w:rsid w:val="009D15ED"/>
    <w:rsid w:val="009D2232"/>
    <w:rsid w:val="009D262B"/>
    <w:rsid w:val="009D33A5"/>
    <w:rsid w:val="009D3AFE"/>
    <w:rsid w:val="009D488C"/>
    <w:rsid w:val="009D51BE"/>
    <w:rsid w:val="009D5DBE"/>
    <w:rsid w:val="009D6163"/>
    <w:rsid w:val="009D619D"/>
    <w:rsid w:val="009D6AC1"/>
    <w:rsid w:val="009E074B"/>
    <w:rsid w:val="009E0D6A"/>
    <w:rsid w:val="009E140E"/>
    <w:rsid w:val="009E17D4"/>
    <w:rsid w:val="009E2282"/>
    <w:rsid w:val="009E24C5"/>
    <w:rsid w:val="009E2739"/>
    <w:rsid w:val="009E2DD7"/>
    <w:rsid w:val="009E4C5C"/>
    <w:rsid w:val="009E5B6E"/>
    <w:rsid w:val="009E664E"/>
    <w:rsid w:val="009E7429"/>
    <w:rsid w:val="009F0370"/>
    <w:rsid w:val="009F0CCB"/>
    <w:rsid w:val="009F15BB"/>
    <w:rsid w:val="009F3A28"/>
    <w:rsid w:val="009F3F68"/>
    <w:rsid w:val="009F4B41"/>
    <w:rsid w:val="009F4DC5"/>
    <w:rsid w:val="009F5252"/>
    <w:rsid w:val="009F5B28"/>
    <w:rsid w:val="009F77E2"/>
    <w:rsid w:val="00A0192E"/>
    <w:rsid w:val="00A033D1"/>
    <w:rsid w:val="00A03676"/>
    <w:rsid w:val="00A03694"/>
    <w:rsid w:val="00A03B22"/>
    <w:rsid w:val="00A0477E"/>
    <w:rsid w:val="00A076A8"/>
    <w:rsid w:val="00A0793D"/>
    <w:rsid w:val="00A11C76"/>
    <w:rsid w:val="00A1256C"/>
    <w:rsid w:val="00A12C03"/>
    <w:rsid w:val="00A1437A"/>
    <w:rsid w:val="00A14FB8"/>
    <w:rsid w:val="00A21D8F"/>
    <w:rsid w:val="00A24A75"/>
    <w:rsid w:val="00A24CBD"/>
    <w:rsid w:val="00A25044"/>
    <w:rsid w:val="00A25FC9"/>
    <w:rsid w:val="00A279C2"/>
    <w:rsid w:val="00A3111B"/>
    <w:rsid w:val="00A332F9"/>
    <w:rsid w:val="00A344AE"/>
    <w:rsid w:val="00A41D98"/>
    <w:rsid w:val="00A420BB"/>
    <w:rsid w:val="00A44048"/>
    <w:rsid w:val="00A46E46"/>
    <w:rsid w:val="00A47A97"/>
    <w:rsid w:val="00A5058F"/>
    <w:rsid w:val="00A506D3"/>
    <w:rsid w:val="00A51256"/>
    <w:rsid w:val="00A5176F"/>
    <w:rsid w:val="00A5456D"/>
    <w:rsid w:val="00A546D4"/>
    <w:rsid w:val="00A576EB"/>
    <w:rsid w:val="00A6078F"/>
    <w:rsid w:val="00A6086B"/>
    <w:rsid w:val="00A60B70"/>
    <w:rsid w:val="00A60C44"/>
    <w:rsid w:val="00A60CEB"/>
    <w:rsid w:val="00A60E99"/>
    <w:rsid w:val="00A61AD4"/>
    <w:rsid w:val="00A61D5A"/>
    <w:rsid w:val="00A6501E"/>
    <w:rsid w:val="00A67CD6"/>
    <w:rsid w:val="00A67D6E"/>
    <w:rsid w:val="00A71AA1"/>
    <w:rsid w:val="00A727D6"/>
    <w:rsid w:val="00A73576"/>
    <w:rsid w:val="00A7363B"/>
    <w:rsid w:val="00A74147"/>
    <w:rsid w:val="00A74BF0"/>
    <w:rsid w:val="00A768AA"/>
    <w:rsid w:val="00A76E9C"/>
    <w:rsid w:val="00A77485"/>
    <w:rsid w:val="00A80ED8"/>
    <w:rsid w:val="00A80F0E"/>
    <w:rsid w:val="00A82946"/>
    <w:rsid w:val="00A8334A"/>
    <w:rsid w:val="00A83CD0"/>
    <w:rsid w:val="00A8679E"/>
    <w:rsid w:val="00A86A64"/>
    <w:rsid w:val="00A87369"/>
    <w:rsid w:val="00A90D1A"/>
    <w:rsid w:val="00A91710"/>
    <w:rsid w:val="00A922DC"/>
    <w:rsid w:val="00A923C0"/>
    <w:rsid w:val="00A92EC9"/>
    <w:rsid w:val="00A935BE"/>
    <w:rsid w:val="00A937F4"/>
    <w:rsid w:val="00A960AD"/>
    <w:rsid w:val="00A96494"/>
    <w:rsid w:val="00A96B67"/>
    <w:rsid w:val="00A96D63"/>
    <w:rsid w:val="00AA207C"/>
    <w:rsid w:val="00AA3B9E"/>
    <w:rsid w:val="00AA5B14"/>
    <w:rsid w:val="00AA7C60"/>
    <w:rsid w:val="00AB0660"/>
    <w:rsid w:val="00AB3154"/>
    <w:rsid w:val="00AB32F7"/>
    <w:rsid w:val="00AB3FFA"/>
    <w:rsid w:val="00AB6018"/>
    <w:rsid w:val="00AB792C"/>
    <w:rsid w:val="00AC04F1"/>
    <w:rsid w:val="00AC11F2"/>
    <w:rsid w:val="00AC1DD1"/>
    <w:rsid w:val="00AC2358"/>
    <w:rsid w:val="00AC2AA2"/>
    <w:rsid w:val="00AC3C33"/>
    <w:rsid w:val="00AC4959"/>
    <w:rsid w:val="00AC4FBD"/>
    <w:rsid w:val="00AD0DFE"/>
    <w:rsid w:val="00AD1DFE"/>
    <w:rsid w:val="00AD3073"/>
    <w:rsid w:val="00AD356F"/>
    <w:rsid w:val="00AD43BF"/>
    <w:rsid w:val="00AD7014"/>
    <w:rsid w:val="00AD767E"/>
    <w:rsid w:val="00AE0D49"/>
    <w:rsid w:val="00AE28E0"/>
    <w:rsid w:val="00AE3EC0"/>
    <w:rsid w:val="00AE47BB"/>
    <w:rsid w:val="00AE4ABC"/>
    <w:rsid w:val="00AE548F"/>
    <w:rsid w:val="00AE59D4"/>
    <w:rsid w:val="00AE5C9E"/>
    <w:rsid w:val="00AE61B5"/>
    <w:rsid w:val="00AE630F"/>
    <w:rsid w:val="00AE668A"/>
    <w:rsid w:val="00AE6FCB"/>
    <w:rsid w:val="00AF2524"/>
    <w:rsid w:val="00AF3205"/>
    <w:rsid w:val="00AF4008"/>
    <w:rsid w:val="00AF47B8"/>
    <w:rsid w:val="00AF4B7B"/>
    <w:rsid w:val="00AF4F14"/>
    <w:rsid w:val="00AF6C32"/>
    <w:rsid w:val="00B007BA"/>
    <w:rsid w:val="00B013B7"/>
    <w:rsid w:val="00B01DB4"/>
    <w:rsid w:val="00B03748"/>
    <w:rsid w:val="00B039CE"/>
    <w:rsid w:val="00B05088"/>
    <w:rsid w:val="00B063EA"/>
    <w:rsid w:val="00B069CA"/>
    <w:rsid w:val="00B12F35"/>
    <w:rsid w:val="00B15789"/>
    <w:rsid w:val="00B15C6F"/>
    <w:rsid w:val="00B16F88"/>
    <w:rsid w:val="00B17631"/>
    <w:rsid w:val="00B17CED"/>
    <w:rsid w:val="00B17E7F"/>
    <w:rsid w:val="00B226BC"/>
    <w:rsid w:val="00B265DF"/>
    <w:rsid w:val="00B3096D"/>
    <w:rsid w:val="00B31413"/>
    <w:rsid w:val="00B31DE1"/>
    <w:rsid w:val="00B321B3"/>
    <w:rsid w:val="00B32434"/>
    <w:rsid w:val="00B32F4D"/>
    <w:rsid w:val="00B34B80"/>
    <w:rsid w:val="00B36835"/>
    <w:rsid w:val="00B36FB1"/>
    <w:rsid w:val="00B37FB2"/>
    <w:rsid w:val="00B4219A"/>
    <w:rsid w:val="00B4448B"/>
    <w:rsid w:val="00B46B7F"/>
    <w:rsid w:val="00B47D60"/>
    <w:rsid w:val="00B52C7D"/>
    <w:rsid w:val="00B52E6D"/>
    <w:rsid w:val="00B545F1"/>
    <w:rsid w:val="00B54A46"/>
    <w:rsid w:val="00B57C04"/>
    <w:rsid w:val="00B61BEA"/>
    <w:rsid w:val="00B62312"/>
    <w:rsid w:val="00B633B2"/>
    <w:rsid w:val="00B637FD"/>
    <w:rsid w:val="00B64342"/>
    <w:rsid w:val="00B643BC"/>
    <w:rsid w:val="00B64B47"/>
    <w:rsid w:val="00B64EB0"/>
    <w:rsid w:val="00B6507F"/>
    <w:rsid w:val="00B65A39"/>
    <w:rsid w:val="00B66774"/>
    <w:rsid w:val="00B66A7E"/>
    <w:rsid w:val="00B66D8C"/>
    <w:rsid w:val="00B678B4"/>
    <w:rsid w:val="00B70401"/>
    <w:rsid w:val="00B70856"/>
    <w:rsid w:val="00B71E0B"/>
    <w:rsid w:val="00B72F7F"/>
    <w:rsid w:val="00B73587"/>
    <w:rsid w:val="00B75EAB"/>
    <w:rsid w:val="00B77812"/>
    <w:rsid w:val="00B80DC0"/>
    <w:rsid w:val="00B81E07"/>
    <w:rsid w:val="00B8349C"/>
    <w:rsid w:val="00B83B2B"/>
    <w:rsid w:val="00B85824"/>
    <w:rsid w:val="00B85FB8"/>
    <w:rsid w:val="00B86B41"/>
    <w:rsid w:val="00B91031"/>
    <w:rsid w:val="00B96A8D"/>
    <w:rsid w:val="00B97103"/>
    <w:rsid w:val="00B97342"/>
    <w:rsid w:val="00B97AB0"/>
    <w:rsid w:val="00B97EF8"/>
    <w:rsid w:val="00BA1A4B"/>
    <w:rsid w:val="00BA1E59"/>
    <w:rsid w:val="00BA2212"/>
    <w:rsid w:val="00BA26B3"/>
    <w:rsid w:val="00BA33D4"/>
    <w:rsid w:val="00BA630E"/>
    <w:rsid w:val="00BA69C1"/>
    <w:rsid w:val="00BB002C"/>
    <w:rsid w:val="00BB0DE1"/>
    <w:rsid w:val="00BB2DDA"/>
    <w:rsid w:val="00BB3DDD"/>
    <w:rsid w:val="00BB4888"/>
    <w:rsid w:val="00BB5C05"/>
    <w:rsid w:val="00BB6A2A"/>
    <w:rsid w:val="00BB7696"/>
    <w:rsid w:val="00BC0D04"/>
    <w:rsid w:val="00BC106F"/>
    <w:rsid w:val="00BC4BD8"/>
    <w:rsid w:val="00BC5FEA"/>
    <w:rsid w:val="00BD0072"/>
    <w:rsid w:val="00BD1AB5"/>
    <w:rsid w:val="00BD5476"/>
    <w:rsid w:val="00BD62BE"/>
    <w:rsid w:val="00BD6FF4"/>
    <w:rsid w:val="00BD70C0"/>
    <w:rsid w:val="00BD7215"/>
    <w:rsid w:val="00BD7DC4"/>
    <w:rsid w:val="00BE03FC"/>
    <w:rsid w:val="00BE1F37"/>
    <w:rsid w:val="00BE2441"/>
    <w:rsid w:val="00BE457D"/>
    <w:rsid w:val="00BE5EFC"/>
    <w:rsid w:val="00BE63B8"/>
    <w:rsid w:val="00BE68E0"/>
    <w:rsid w:val="00BE7067"/>
    <w:rsid w:val="00BF0EC5"/>
    <w:rsid w:val="00BF1303"/>
    <w:rsid w:val="00BF201A"/>
    <w:rsid w:val="00BF2E94"/>
    <w:rsid w:val="00BF35AF"/>
    <w:rsid w:val="00BF3A7B"/>
    <w:rsid w:val="00BF795A"/>
    <w:rsid w:val="00C0138E"/>
    <w:rsid w:val="00C02A94"/>
    <w:rsid w:val="00C03311"/>
    <w:rsid w:val="00C03A83"/>
    <w:rsid w:val="00C043CE"/>
    <w:rsid w:val="00C04CFB"/>
    <w:rsid w:val="00C056F2"/>
    <w:rsid w:val="00C0588F"/>
    <w:rsid w:val="00C1026A"/>
    <w:rsid w:val="00C105D4"/>
    <w:rsid w:val="00C12168"/>
    <w:rsid w:val="00C13471"/>
    <w:rsid w:val="00C14753"/>
    <w:rsid w:val="00C152EF"/>
    <w:rsid w:val="00C162BB"/>
    <w:rsid w:val="00C17337"/>
    <w:rsid w:val="00C175EE"/>
    <w:rsid w:val="00C20694"/>
    <w:rsid w:val="00C21DE2"/>
    <w:rsid w:val="00C22EFB"/>
    <w:rsid w:val="00C248E1"/>
    <w:rsid w:val="00C27519"/>
    <w:rsid w:val="00C27DD6"/>
    <w:rsid w:val="00C306CA"/>
    <w:rsid w:val="00C3111A"/>
    <w:rsid w:val="00C32888"/>
    <w:rsid w:val="00C335D1"/>
    <w:rsid w:val="00C337FE"/>
    <w:rsid w:val="00C34E32"/>
    <w:rsid w:val="00C35C29"/>
    <w:rsid w:val="00C36982"/>
    <w:rsid w:val="00C3761A"/>
    <w:rsid w:val="00C37A9A"/>
    <w:rsid w:val="00C41B3C"/>
    <w:rsid w:val="00C424BD"/>
    <w:rsid w:val="00C42AD9"/>
    <w:rsid w:val="00C43B42"/>
    <w:rsid w:val="00C45458"/>
    <w:rsid w:val="00C45C0D"/>
    <w:rsid w:val="00C47C22"/>
    <w:rsid w:val="00C51C93"/>
    <w:rsid w:val="00C51CF3"/>
    <w:rsid w:val="00C523D7"/>
    <w:rsid w:val="00C53958"/>
    <w:rsid w:val="00C540A2"/>
    <w:rsid w:val="00C54BBA"/>
    <w:rsid w:val="00C55A34"/>
    <w:rsid w:val="00C56A66"/>
    <w:rsid w:val="00C56EC8"/>
    <w:rsid w:val="00C608E4"/>
    <w:rsid w:val="00C649BA"/>
    <w:rsid w:val="00C66D37"/>
    <w:rsid w:val="00C66ECC"/>
    <w:rsid w:val="00C70847"/>
    <w:rsid w:val="00C70D57"/>
    <w:rsid w:val="00C71268"/>
    <w:rsid w:val="00C735FB"/>
    <w:rsid w:val="00C73B77"/>
    <w:rsid w:val="00C753BF"/>
    <w:rsid w:val="00C817E5"/>
    <w:rsid w:val="00C82D4F"/>
    <w:rsid w:val="00C83249"/>
    <w:rsid w:val="00C833B2"/>
    <w:rsid w:val="00C83ADF"/>
    <w:rsid w:val="00C83F29"/>
    <w:rsid w:val="00C854AD"/>
    <w:rsid w:val="00C87DDE"/>
    <w:rsid w:val="00C9044B"/>
    <w:rsid w:val="00C911FE"/>
    <w:rsid w:val="00C91BB6"/>
    <w:rsid w:val="00C93F79"/>
    <w:rsid w:val="00CA0B2B"/>
    <w:rsid w:val="00CA0BBF"/>
    <w:rsid w:val="00CA1AFD"/>
    <w:rsid w:val="00CA1FAF"/>
    <w:rsid w:val="00CA24B8"/>
    <w:rsid w:val="00CA26F7"/>
    <w:rsid w:val="00CA3C9D"/>
    <w:rsid w:val="00CA3EE7"/>
    <w:rsid w:val="00CA4144"/>
    <w:rsid w:val="00CA5130"/>
    <w:rsid w:val="00CA54BB"/>
    <w:rsid w:val="00CA55AD"/>
    <w:rsid w:val="00CA6F02"/>
    <w:rsid w:val="00CB07B5"/>
    <w:rsid w:val="00CB15AC"/>
    <w:rsid w:val="00CB15BE"/>
    <w:rsid w:val="00CB67D4"/>
    <w:rsid w:val="00CB6B1F"/>
    <w:rsid w:val="00CB7EC0"/>
    <w:rsid w:val="00CC0200"/>
    <w:rsid w:val="00CC16E1"/>
    <w:rsid w:val="00CC3260"/>
    <w:rsid w:val="00CC5747"/>
    <w:rsid w:val="00CC6342"/>
    <w:rsid w:val="00CC6D7A"/>
    <w:rsid w:val="00CC728E"/>
    <w:rsid w:val="00CC7EC8"/>
    <w:rsid w:val="00CD0DC1"/>
    <w:rsid w:val="00CD17C3"/>
    <w:rsid w:val="00CD2B02"/>
    <w:rsid w:val="00CD365E"/>
    <w:rsid w:val="00CD3E4B"/>
    <w:rsid w:val="00CD50BF"/>
    <w:rsid w:val="00CD59C5"/>
    <w:rsid w:val="00CD5AB1"/>
    <w:rsid w:val="00CD641A"/>
    <w:rsid w:val="00CD7D66"/>
    <w:rsid w:val="00CE1E91"/>
    <w:rsid w:val="00CE29C7"/>
    <w:rsid w:val="00CE2D44"/>
    <w:rsid w:val="00CE43AD"/>
    <w:rsid w:val="00CE47D4"/>
    <w:rsid w:val="00CE51BB"/>
    <w:rsid w:val="00CE53E9"/>
    <w:rsid w:val="00CE5462"/>
    <w:rsid w:val="00CE6793"/>
    <w:rsid w:val="00CE69D7"/>
    <w:rsid w:val="00CE7510"/>
    <w:rsid w:val="00CF0648"/>
    <w:rsid w:val="00CF1E10"/>
    <w:rsid w:val="00CF30A1"/>
    <w:rsid w:val="00CF4CB5"/>
    <w:rsid w:val="00CF4E2A"/>
    <w:rsid w:val="00CF4E66"/>
    <w:rsid w:val="00CF508A"/>
    <w:rsid w:val="00CF52ED"/>
    <w:rsid w:val="00CF58BC"/>
    <w:rsid w:val="00CF605D"/>
    <w:rsid w:val="00CF616C"/>
    <w:rsid w:val="00D00360"/>
    <w:rsid w:val="00D004F4"/>
    <w:rsid w:val="00D01342"/>
    <w:rsid w:val="00D02FE2"/>
    <w:rsid w:val="00D031FD"/>
    <w:rsid w:val="00D03FCA"/>
    <w:rsid w:val="00D044AD"/>
    <w:rsid w:val="00D04A5D"/>
    <w:rsid w:val="00D05657"/>
    <w:rsid w:val="00D07772"/>
    <w:rsid w:val="00D10215"/>
    <w:rsid w:val="00D10328"/>
    <w:rsid w:val="00D11158"/>
    <w:rsid w:val="00D131BC"/>
    <w:rsid w:val="00D140B3"/>
    <w:rsid w:val="00D142D4"/>
    <w:rsid w:val="00D1433A"/>
    <w:rsid w:val="00D15165"/>
    <w:rsid w:val="00D1686C"/>
    <w:rsid w:val="00D16914"/>
    <w:rsid w:val="00D17053"/>
    <w:rsid w:val="00D20C0D"/>
    <w:rsid w:val="00D20DB5"/>
    <w:rsid w:val="00D21863"/>
    <w:rsid w:val="00D23576"/>
    <w:rsid w:val="00D238E3"/>
    <w:rsid w:val="00D2419A"/>
    <w:rsid w:val="00D241EC"/>
    <w:rsid w:val="00D2515A"/>
    <w:rsid w:val="00D25826"/>
    <w:rsid w:val="00D25E30"/>
    <w:rsid w:val="00D26576"/>
    <w:rsid w:val="00D268FC"/>
    <w:rsid w:val="00D30BBA"/>
    <w:rsid w:val="00D361DC"/>
    <w:rsid w:val="00D36282"/>
    <w:rsid w:val="00D36733"/>
    <w:rsid w:val="00D37024"/>
    <w:rsid w:val="00D3713E"/>
    <w:rsid w:val="00D37E7F"/>
    <w:rsid w:val="00D40712"/>
    <w:rsid w:val="00D42C2D"/>
    <w:rsid w:val="00D44B4E"/>
    <w:rsid w:val="00D47555"/>
    <w:rsid w:val="00D4797A"/>
    <w:rsid w:val="00D47BF2"/>
    <w:rsid w:val="00D47C46"/>
    <w:rsid w:val="00D505DC"/>
    <w:rsid w:val="00D506E2"/>
    <w:rsid w:val="00D50CA5"/>
    <w:rsid w:val="00D510B4"/>
    <w:rsid w:val="00D51C36"/>
    <w:rsid w:val="00D524F3"/>
    <w:rsid w:val="00D550CA"/>
    <w:rsid w:val="00D604FC"/>
    <w:rsid w:val="00D620EE"/>
    <w:rsid w:val="00D63EF8"/>
    <w:rsid w:val="00D645C1"/>
    <w:rsid w:val="00D64E71"/>
    <w:rsid w:val="00D66F9F"/>
    <w:rsid w:val="00D71754"/>
    <w:rsid w:val="00D72B77"/>
    <w:rsid w:val="00D7341F"/>
    <w:rsid w:val="00D741DE"/>
    <w:rsid w:val="00D74E42"/>
    <w:rsid w:val="00D7516C"/>
    <w:rsid w:val="00D75529"/>
    <w:rsid w:val="00D768BF"/>
    <w:rsid w:val="00D76F18"/>
    <w:rsid w:val="00D776E5"/>
    <w:rsid w:val="00D77B26"/>
    <w:rsid w:val="00D77D86"/>
    <w:rsid w:val="00D80694"/>
    <w:rsid w:val="00D81ABD"/>
    <w:rsid w:val="00D81F78"/>
    <w:rsid w:val="00D820D6"/>
    <w:rsid w:val="00D82C19"/>
    <w:rsid w:val="00D8311E"/>
    <w:rsid w:val="00D8429A"/>
    <w:rsid w:val="00D84801"/>
    <w:rsid w:val="00D855A7"/>
    <w:rsid w:val="00D91477"/>
    <w:rsid w:val="00D918D9"/>
    <w:rsid w:val="00D9378C"/>
    <w:rsid w:val="00D93AE6"/>
    <w:rsid w:val="00D93D0A"/>
    <w:rsid w:val="00D93E16"/>
    <w:rsid w:val="00D9523B"/>
    <w:rsid w:val="00D96547"/>
    <w:rsid w:val="00D9657E"/>
    <w:rsid w:val="00DA0282"/>
    <w:rsid w:val="00DA369B"/>
    <w:rsid w:val="00DA3718"/>
    <w:rsid w:val="00DA418D"/>
    <w:rsid w:val="00DA4509"/>
    <w:rsid w:val="00DA4593"/>
    <w:rsid w:val="00DA464A"/>
    <w:rsid w:val="00DB118D"/>
    <w:rsid w:val="00DB2048"/>
    <w:rsid w:val="00DB2D6C"/>
    <w:rsid w:val="00DB6A6B"/>
    <w:rsid w:val="00DC2077"/>
    <w:rsid w:val="00DC32CE"/>
    <w:rsid w:val="00DC3EDD"/>
    <w:rsid w:val="00DC417D"/>
    <w:rsid w:val="00DC4496"/>
    <w:rsid w:val="00DC5216"/>
    <w:rsid w:val="00DC5C3C"/>
    <w:rsid w:val="00DC5EC4"/>
    <w:rsid w:val="00DC6884"/>
    <w:rsid w:val="00DC6D7D"/>
    <w:rsid w:val="00DD0EB2"/>
    <w:rsid w:val="00DD12ED"/>
    <w:rsid w:val="00DD2F87"/>
    <w:rsid w:val="00DD44D4"/>
    <w:rsid w:val="00DD490E"/>
    <w:rsid w:val="00DD5698"/>
    <w:rsid w:val="00DE0A93"/>
    <w:rsid w:val="00DE22F0"/>
    <w:rsid w:val="00DE50ED"/>
    <w:rsid w:val="00DE74E8"/>
    <w:rsid w:val="00DF010D"/>
    <w:rsid w:val="00DF1253"/>
    <w:rsid w:val="00DF18D1"/>
    <w:rsid w:val="00DF2661"/>
    <w:rsid w:val="00DF4CC2"/>
    <w:rsid w:val="00DF51BE"/>
    <w:rsid w:val="00E02FCB"/>
    <w:rsid w:val="00E03ABB"/>
    <w:rsid w:val="00E03C09"/>
    <w:rsid w:val="00E0799E"/>
    <w:rsid w:val="00E07B9F"/>
    <w:rsid w:val="00E07CE2"/>
    <w:rsid w:val="00E10E21"/>
    <w:rsid w:val="00E10F84"/>
    <w:rsid w:val="00E10FA1"/>
    <w:rsid w:val="00E1133B"/>
    <w:rsid w:val="00E11E39"/>
    <w:rsid w:val="00E12800"/>
    <w:rsid w:val="00E13281"/>
    <w:rsid w:val="00E14E52"/>
    <w:rsid w:val="00E1540E"/>
    <w:rsid w:val="00E15DD1"/>
    <w:rsid w:val="00E1712B"/>
    <w:rsid w:val="00E17DB7"/>
    <w:rsid w:val="00E22B49"/>
    <w:rsid w:val="00E23646"/>
    <w:rsid w:val="00E237B0"/>
    <w:rsid w:val="00E24C48"/>
    <w:rsid w:val="00E27F11"/>
    <w:rsid w:val="00E302F5"/>
    <w:rsid w:val="00E303FF"/>
    <w:rsid w:val="00E30B4A"/>
    <w:rsid w:val="00E312C6"/>
    <w:rsid w:val="00E32313"/>
    <w:rsid w:val="00E3239F"/>
    <w:rsid w:val="00E360BB"/>
    <w:rsid w:val="00E36119"/>
    <w:rsid w:val="00E3783C"/>
    <w:rsid w:val="00E379FF"/>
    <w:rsid w:val="00E42414"/>
    <w:rsid w:val="00E42677"/>
    <w:rsid w:val="00E42CE4"/>
    <w:rsid w:val="00E4333A"/>
    <w:rsid w:val="00E43579"/>
    <w:rsid w:val="00E43C5A"/>
    <w:rsid w:val="00E44032"/>
    <w:rsid w:val="00E45013"/>
    <w:rsid w:val="00E46B3B"/>
    <w:rsid w:val="00E478D3"/>
    <w:rsid w:val="00E50867"/>
    <w:rsid w:val="00E53117"/>
    <w:rsid w:val="00E53C92"/>
    <w:rsid w:val="00E53F45"/>
    <w:rsid w:val="00E561F1"/>
    <w:rsid w:val="00E57784"/>
    <w:rsid w:val="00E61080"/>
    <w:rsid w:val="00E617A2"/>
    <w:rsid w:val="00E61911"/>
    <w:rsid w:val="00E61E59"/>
    <w:rsid w:val="00E65F2E"/>
    <w:rsid w:val="00E672BB"/>
    <w:rsid w:val="00E67DA3"/>
    <w:rsid w:val="00E7091D"/>
    <w:rsid w:val="00E713EA"/>
    <w:rsid w:val="00E726A1"/>
    <w:rsid w:val="00E73AD2"/>
    <w:rsid w:val="00E741D7"/>
    <w:rsid w:val="00E745FD"/>
    <w:rsid w:val="00E750C0"/>
    <w:rsid w:val="00E7578F"/>
    <w:rsid w:val="00E777F2"/>
    <w:rsid w:val="00E77841"/>
    <w:rsid w:val="00E80185"/>
    <w:rsid w:val="00E80577"/>
    <w:rsid w:val="00E80A64"/>
    <w:rsid w:val="00E8105F"/>
    <w:rsid w:val="00E819D4"/>
    <w:rsid w:val="00E82E37"/>
    <w:rsid w:val="00E83989"/>
    <w:rsid w:val="00E858D9"/>
    <w:rsid w:val="00E874DD"/>
    <w:rsid w:val="00E9196F"/>
    <w:rsid w:val="00E93759"/>
    <w:rsid w:val="00E938BD"/>
    <w:rsid w:val="00E94367"/>
    <w:rsid w:val="00E95518"/>
    <w:rsid w:val="00E962D4"/>
    <w:rsid w:val="00E96968"/>
    <w:rsid w:val="00E97AD1"/>
    <w:rsid w:val="00EA08C8"/>
    <w:rsid w:val="00EA12E1"/>
    <w:rsid w:val="00EA1D54"/>
    <w:rsid w:val="00EA2FA3"/>
    <w:rsid w:val="00EA3421"/>
    <w:rsid w:val="00EA34B9"/>
    <w:rsid w:val="00EA4C8D"/>
    <w:rsid w:val="00EA6044"/>
    <w:rsid w:val="00EA64BD"/>
    <w:rsid w:val="00EB056F"/>
    <w:rsid w:val="00EB1E09"/>
    <w:rsid w:val="00EB394C"/>
    <w:rsid w:val="00EB426E"/>
    <w:rsid w:val="00EB6A74"/>
    <w:rsid w:val="00EC10B6"/>
    <w:rsid w:val="00EC27FF"/>
    <w:rsid w:val="00EC419F"/>
    <w:rsid w:val="00EC5655"/>
    <w:rsid w:val="00EC5966"/>
    <w:rsid w:val="00EC6C91"/>
    <w:rsid w:val="00ED1D8A"/>
    <w:rsid w:val="00ED2D84"/>
    <w:rsid w:val="00ED3CFF"/>
    <w:rsid w:val="00ED4767"/>
    <w:rsid w:val="00ED4E66"/>
    <w:rsid w:val="00ED5057"/>
    <w:rsid w:val="00ED5BC8"/>
    <w:rsid w:val="00ED71DF"/>
    <w:rsid w:val="00ED73DB"/>
    <w:rsid w:val="00ED7E39"/>
    <w:rsid w:val="00EE138D"/>
    <w:rsid w:val="00EE167F"/>
    <w:rsid w:val="00EE1D48"/>
    <w:rsid w:val="00EE2A33"/>
    <w:rsid w:val="00EE2D5B"/>
    <w:rsid w:val="00EE2FBB"/>
    <w:rsid w:val="00EE3C70"/>
    <w:rsid w:val="00EE46B2"/>
    <w:rsid w:val="00EE5719"/>
    <w:rsid w:val="00EE5BA4"/>
    <w:rsid w:val="00EE64E4"/>
    <w:rsid w:val="00EE6FA6"/>
    <w:rsid w:val="00EE7707"/>
    <w:rsid w:val="00EE7B5D"/>
    <w:rsid w:val="00EF1404"/>
    <w:rsid w:val="00EF16BF"/>
    <w:rsid w:val="00EF1EA1"/>
    <w:rsid w:val="00EF2E1E"/>
    <w:rsid w:val="00EF2E7D"/>
    <w:rsid w:val="00EF38F7"/>
    <w:rsid w:val="00EF3F03"/>
    <w:rsid w:val="00EF5AEC"/>
    <w:rsid w:val="00EF5BF9"/>
    <w:rsid w:val="00F0037B"/>
    <w:rsid w:val="00F031B7"/>
    <w:rsid w:val="00F03603"/>
    <w:rsid w:val="00F03749"/>
    <w:rsid w:val="00F041DD"/>
    <w:rsid w:val="00F13E4E"/>
    <w:rsid w:val="00F140AF"/>
    <w:rsid w:val="00F14D57"/>
    <w:rsid w:val="00F14DED"/>
    <w:rsid w:val="00F15E89"/>
    <w:rsid w:val="00F16B51"/>
    <w:rsid w:val="00F16FD8"/>
    <w:rsid w:val="00F211E4"/>
    <w:rsid w:val="00F2171D"/>
    <w:rsid w:val="00F21E44"/>
    <w:rsid w:val="00F238CA"/>
    <w:rsid w:val="00F2415A"/>
    <w:rsid w:val="00F24291"/>
    <w:rsid w:val="00F24A49"/>
    <w:rsid w:val="00F251E3"/>
    <w:rsid w:val="00F27588"/>
    <w:rsid w:val="00F275D5"/>
    <w:rsid w:val="00F32CDF"/>
    <w:rsid w:val="00F3349F"/>
    <w:rsid w:val="00F33ADD"/>
    <w:rsid w:val="00F3649D"/>
    <w:rsid w:val="00F36916"/>
    <w:rsid w:val="00F40EBB"/>
    <w:rsid w:val="00F4330C"/>
    <w:rsid w:val="00F43941"/>
    <w:rsid w:val="00F439B8"/>
    <w:rsid w:val="00F445A1"/>
    <w:rsid w:val="00F45CA9"/>
    <w:rsid w:val="00F460E5"/>
    <w:rsid w:val="00F50117"/>
    <w:rsid w:val="00F5038B"/>
    <w:rsid w:val="00F509EB"/>
    <w:rsid w:val="00F51365"/>
    <w:rsid w:val="00F54EC0"/>
    <w:rsid w:val="00F54F0C"/>
    <w:rsid w:val="00F560B2"/>
    <w:rsid w:val="00F60184"/>
    <w:rsid w:val="00F60925"/>
    <w:rsid w:val="00F63AB3"/>
    <w:rsid w:val="00F643C7"/>
    <w:rsid w:val="00F648FC"/>
    <w:rsid w:val="00F71842"/>
    <w:rsid w:val="00F74BD3"/>
    <w:rsid w:val="00F7628E"/>
    <w:rsid w:val="00F8226B"/>
    <w:rsid w:val="00F8283F"/>
    <w:rsid w:val="00F8295A"/>
    <w:rsid w:val="00F84782"/>
    <w:rsid w:val="00F84F30"/>
    <w:rsid w:val="00F8507E"/>
    <w:rsid w:val="00F859C1"/>
    <w:rsid w:val="00F85CF0"/>
    <w:rsid w:val="00F8668C"/>
    <w:rsid w:val="00F870DC"/>
    <w:rsid w:val="00F902CD"/>
    <w:rsid w:val="00F9104C"/>
    <w:rsid w:val="00F91834"/>
    <w:rsid w:val="00F919BC"/>
    <w:rsid w:val="00F92034"/>
    <w:rsid w:val="00F9231F"/>
    <w:rsid w:val="00F93031"/>
    <w:rsid w:val="00F939E5"/>
    <w:rsid w:val="00F953B7"/>
    <w:rsid w:val="00F95617"/>
    <w:rsid w:val="00F967BA"/>
    <w:rsid w:val="00F97FD1"/>
    <w:rsid w:val="00FA2DCC"/>
    <w:rsid w:val="00FA30F3"/>
    <w:rsid w:val="00FA3B17"/>
    <w:rsid w:val="00FA6BFB"/>
    <w:rsid w:val="00FA6D99"/>
    <w:rsid w:val="00FB0C26"/>
    <w:rsid w:val="00FB16DB"/>
    <w:rsid w:val="00FB23D7"/>
    <w:rsid w:val="00FB26CD"/>
    <w:rsid w:val="00FB2F92"/>
    <w:rsid w:val="00FB4993"/>
    <w:rsid w:val="00FB55FA"/>
    <w:rsid w:val="00FB576D"/>
    <w:rsid w:val="00FB5EB9"/>
    <w:rsid w:val="00FB68EF"/>
    <w:rsid w:val="00FB7496"/>
    <w:rsid w:val="00FB77A7"/>
    <w:rsid w:val="00FC04AB"/>
    <w:rsid w:val="00FC26C9"/>
    <w:rsid w:val="00FC6153"/>
    <w:rsid w:val="00FC73E1"/>
    <w:rsid w:val="00FD02A3"/>
    <w:rsid w:val="00FD0FCA"/>
    <w:rsid w:val="00FD219E"/>
    <w:rsid w:val="00FD705F"/>
    <w:rsid w:val="00FD73B2"/>
    <w:rsid w:val="00FE088E"/>
    <w:rsid w:val="00FE0AD4"/>
    <w:rsid w:val="00FE0B43"/>
    <w:rsid w:val="00FE191A"/>
    <w:rsid w:val="00FE20EB"/>
    <w:rsid w:val="00FE21C0"/>
    <w:rsid w:val="00FE3833"/>
    <w:rsid w:val="00FE459E"/>
    <w:rsid w:val="00FE5103"/>
    <w:rsid w:val="00FE5C4E"/>
    <w:rsid w:val="00FE780E"/>
    <w:rsid w:val="00FE785E"/>
    <w:rsid w:val="00FF01D1"/>
    <w:rsid w:val="00FF1233"/>
    <w:rsid w:val="00FF1700"/>
    <w:rsid w:val="00FF1ED7"/>
    <w:rsid w:val="00FF2A70"/>
    <w:rsid w:val="00FF4073"/>
    <w:rsid w:val="00FF575B"/>
    <w:rsid w:val="00FF7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625AD1E"/>
  <w15:docId w15:val="{FB057750-A047-4FA3-BFB7-C9A60998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0F0C"/>
    <w:pPr>
      <w:adjustRightInd w:val="0"/>
      <w:snapToGrid w:val="0"/>
    </w:pPr>
    <w:rPr>
      <w:rFonts w:ascii="メイリオ" w:eastAsia="メイリオ" w:hAnsi="メイリオ"/>
      <w:sz w:val="24"/>
    </w:rPr>
  </w:style>
  <w:style w:type="paragraph" w:styleId="1">
    <w:name w:val="heading 1"/>
    <w:basedOn w:val="a"/>
    <w:next w:val="a"/>
    <w:link w:val="10"/>
    <w:qFormat/>
    <w:rsid w:val="00E32313"/>
    <w:pPr>
      <w:keepNext/>
      <w:numPr>
        <w:numId w:val="5"/>
      </w:numPr>
      <w:suppressAutoHyphens/>
      <w:outlineLvl w:val="0"/>
    </w:pPr>
    <w:rPr>
      <w:rFonts w:cs="Century"/>
      <w:b/>
      <w:kern w:val="24"/>
      <w:szCs w:val="24"/>
      <w:lang w:eastAsia="ar-SA"/>
    </w:rPr>
  </w:style>
  <w:style w:type="paragraph" w:styleId="2">
    <w:name w:val="heading 2"/>
    <w:basedOn w:val="a"/>
    <w:next w:val="a"/>
    <w:link w:val="20"/>
    <w:qFormat/>
    <w:rsid w:val="000A70BA"/>
    <w:pPr>
      <w:keepNext/>
      <w:numPr>
        <w:ilvl w:val="1"/>
        <w:numId w:val="5"/>
      </w:numPr>
      <w:suppressAutoHyphens/>
      <w:outlineLvl w:val="1"/>
    </w:pPr>
    <w:rPr>
      <w:rFonts w:cs="メイリオ"/>
      <w:kern w:val="21"/>
      <w:szCs w:val="21"/>
      <w:lang w:eastAsia="ar-SA"/>
    </w:rPr>
  </w:style>
  <w:style w:type="paragraph" w:styleId="3">
    <w:name w:val="heading 3"/>
    <w:basedOn w:val="a"/>
    <w:next w:val="a"/>
    <w:link w:val="30"/>
    <w:qFormat/>
    <w:rsid w:val="000A70BA"/>
    <w:pPr>
      <w:keepNext/>
      <w:numPr>
        <w:ilvl w:val="2"/>
        <w:numId w:val="5"/>
      </w:numPr>
      <w:suppressAutoHyphens/>
      <w:ind w:left="709"/>
      <w:outlineLvl w:val="2"/>
    </w:pPr>
    <w:rPr>
      <w:rFonts w:hAnsi="Arial" w:cs="Century"/>
      <w:kern w:val="24"/>
      <w:szCs w:val="24"/>
      <w:lang w:eastAsia="ar-SA"/>
    </w:rPr>
  </w:style>
  <w:style w:type="paragraph" w:styleId="4">
    <w:name w:val="heading 4"/>
    <w:basedOn w:val="a"/>
    <w:next w:val="a"/>
    <w:link w:val="40"/>
    <w:qFormat/>
    <w:rsid w:val="000A70BA"/>
    <w:pPr>
      <w:keepNext/>
      <w:numPr>
        <w:ilvl w:val="3"/>
        <w:numId w:val="5"/>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E32313"/>
    <w:rPr>
      <w:rFonts w:ascii="メイリオ" w:eastAsia="メイリオ" w:hAnsi="メイリオ" w:cs="Century"/>
      <w:b/>
      <w:kern w:val="24"/>
      <w:sz w:val="24"/>
      <w:szCs w:val="24"/>
      <w:lang w:eastAsia="ar-SA"/>
    </w:rPr>
  </w:style>
  <w:style w:type="character" w:customStyle="1" w:styleId="20">
    <w:name w:val="見出し 2 (文字)"/>
    <w:basedOn w:val="a0"/>
    <w:link w:val="2"/>
    <w:rsid w:val="000A70BA"/>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ED73DB"/>
    <w:pPr>
      <w:tabs>
        <w:tab w:val="left" w:pos="426"/>
        <w:tab w:val="right" w:leader="dot" w:pos="8494"/>
      </w:tabs>
    </w:pPr>
    <w:rPr>
      <w:b/>
      <w:sz w:val="22"/>
      <w:szCs w:val="21"/>
    </w:rPr>
  </w:style>
  <w:style w:type="paragraph" w:styleId="21">
    <w:name w:val="toc 2"/>
    <w:basedOn w:val="a"/>
    <w:next w:val="a"/>
    <w:autoRedefine/>
    <w:uiPriority w:val="39"/>
    <w:unhideWhenUsed/>
    <w:qFormat/>
    <w:rsid w:val="00ED73DB"/>
    <w:pPr>
      <w:tabs>
        <w:tab w:val="left" w:pos="851"/>
        <w:tab w:val="right" w:leader="dot" w:pos="8494"/>
      </w:tabs>
      <w:ind w:leftChars="100" w:left="240"/>
    </w:pPr>
    <w:rPr>
      <w:sz w:val="22"/>
    </w:rPr>
  </w:style>
  <w:style w:type="paragraph" w:styleId="31">
    <w:name w:val="toc 3"/>
    <w:basedOn w:val="a"/>
    <w:next w:val="a"/>
    <w:autoRedefine/>
    <w:uiPriority w:val="39"/>
    <w:unhideWhenUsed/>
    <w:qFormat/>
    <w:rsid w:val="00057CEC"/>
    <w:pPr>
      <w:ind w:leftChars="200" w:left="480"/>
    </w:pPr>
    <w:rPr>
      <w:sz w:val="22"/>
    </w:rPr>
  </w:style>
  <w:style w:type="paragraph" w:styleId="a3">
    <w:name w:val="No Spacing"/>
    <w:link w:val="a4"/>
    <w:uiPriority w:val="1"/>
    <w:qFormat/>
    <w:rsid w:val="0006471B"/>
    <w:rPr>
      <w:kern w:val="0"/>
      <w:sz w:val="22"/>
    </w:rPr>
  </w:style>
  <w:style w:type="character" w:customStyle="1" w:styleId="a4">
    <w:name w:val="行間詰め (文字)"/>
    <w:basedOn w:val="a0"/>
    <w:link w:val="a3"/>
    <w:uiPriority w:val="1"/>
    <w:rsid w:val="0006471B"/>
    <w:rPr>
      <w:kern w:val="0"/>
      <w:sz w:val="22"/>
    </w:rPr>
  </w:style>
  <w:style w:type="paragraph" w:styleId="a5">
    <w:name w:val="Balloon Text"/>
    <w:basedOn w:val="a"/>
    <w:link w:val="a6"/>
    <w:uiPriority w:val="99"/>
    <w:semiHidden/>
    <w:unhideWhenUsed/>
    <w:rsid w:val="0006471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6471B"/>
    <w:rPr>
      <w:rFonts w:asciiTheme="majorHAnsi" w:eastAsiaTheme="majorEastAsia" w:hAnsiTheme="majorHAnsi" w:cstheme="majorBidi"/>
      <w:sz w:val="18"/>
      <w:szCs w:val="18"/>
    </w:rPr>
  </w:style>
  <w:style w:type="character" w:styleId="a7">
    <w:name w:val="Hyperlink"/>
    <w:basedOn w:val="a0"/>
    <w:uiPriority w:val="99"/>
    <w:unhideWhenUsed/>
    <w:rsid w:val="00DB118D"/>
    <w:rPr>
      <w:color w:val="auto"/>
      <w:u w:val="single"/>
    </w:rPr>
  </w:style>
  <w:style w:type="paragraph" w:styleId="a8">
    <w:name w:val="header"/>
    <w:basedOn w:val="a"/>
    <w:link w:val="a9"/>
    <w:uiPriority w:val="99"/>
    <w:unhideWhenUsed/>
    <w:rsid w:val="0006471B"/>
    <w:pPr>
      <w:tabs>
        <w:tab w:val="center" w:pos="4252"/>
        <w:tab w:val="right" w:pos="8504"/>
      </w:tabs>
    </w:pPr>
  </w:style>
  <w:style w:type="character" w:customStyle="1" w:styleId="a9">
    <w:name w:val="ヘッダー (文字)"/>
    <w:basedOn w:val="a0"/>
    <w:link w:val="a8"/>
    <w:uiPriority w:val="99"/>
    <w:rsid w:val="0006471B"/>
    <w:rPr>
      <w:rFonts w:eastAsia="ＭＳ Ｐゴシック"/>
      <w:sz w:val="24"/>
    </w:rPr>
  </w:style>
  <w:style w:type="paragraph" w:styleId="aa">
    <w:name w:val="footer"/>
    <w:basedOn w:val="a"/>
    <w:link w:val="ab"/>
    <w:uiPriority w:val="99"/>
    <w:unhideWhenUsed/>
    <w:rsid w:val="0006471B"/>
    <w:pPr>
      <w:tabs>
        <w:tab w:val="center" w:pos="4252"/>
        <w:tab w:val="right" w:pos="8504"/>
      </w:tabs>
    </w:pPr>
  </w:style>
  <w:style w:type="character" w:customStyle="1" w:styleId="ab">
    <w:name w:val="フッター (文字)"/>
    <w:basedOn w:val="a0"/>
    <w:link w:val="aa"/>
    <w:uiPriority w:val="99"/>
    <w:rsid w:val="0006471B"/>
    <w:rPr>
      <w:rFonts w:eastAsia="ＭＳ Ｐゴシック"/>
      <w:sz w:val="24"/>
    </w:rPr>
  </w:style>
  <w:style w:type="character" w:styleId="ac">
    <w:name w:val="Placeholder Text"/>
    <w:basedOn w:val="a0"/>
    <w:uiPriority w:val="99"/>
    <w:semiHidden/>
    <w:rsid w:val="0006471B"/>
    <w:rPr>
      <w:color w:val="808080"/>
    </w:rPr>
  </w:style>
  <w:style w:type="character" w:customStyle="1" w:styleId="30">
    <w:name w:val="見出し 3 (文字)"/>
    <w:basedOn w:val="a0"/>
    <w:link w:val="3"/>
    <w:rsid w:val="000A70BA"/>
    <w:rPr>
      <w:rFonts w:ascii="メイリオ" w:eastAsia="メイリオ" w:hAnsi="Arial" w:cs="Century"/>
      <w:kern w:val="24"/>
      <w:sz w:val="24"/>
      <w:szCs w:val="24"/>
      <w:lang w:eastAsia="ar-SA"/>
    </w:rPr>
  </w:style>
  <w:style w:type="paragraph" w:styleId="ad">
    <w:name w:val="TOC Heading"/>
    <w:basedOn w:val="1"/>
    <w:next w:val="a"/>
    <w:uiPriority w:val="39"/>
    <w:semiHidden/>
    <w:unhideWhenUsed/>
    <w:qFormat/>
    <w:rsid w:val="00057CEC"/>
    <w:pPr>
      <w:keepLines/>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semiHidden/>
    <w:unhideWhenUsed/>
    <w:rsid w:val="00057CEC"/>
    <w:pPr>
      <w:ind w:leftChars="300" w:left="720"/>
    </w:pPr>
  </w:style>
  <w:style w:type="paragraph" w:styleId="5">
    <w:name w:val="toc 5"/>
    <w:basedOn w:val="a"/>
    <w:next w:val="a"/>
    <w:autoRedefine/>
    <w:uiPriority w:val="39"/>
    <w:semiHidden/>
    <w:unhideWhenUsed/>
    <w:rsid w:val="00057CEC"/>
    <w:pPr>
      <w:ind w:leftChars="400" w:left="960"/>
    </w:pPr>
  </w:style>
  <w:style w:type="paragraph" w:styleId="6">
    <w:name w:val="toc 6"/>
    <w:basedOn w:val="a"/>
    <w:next w:val="a"/>
    <w:autoRedefine/>
    <w:uiPriority w:val="39"/>
    <w:semiHidden/>
    <w:unhideWhenUsed/>
    <w:rsid w:val="00057CEC"/>
    <w:pPr>
      <w:ind w:leftChars="500" w:left="1200"/>
    </w:pPr>
  </w:style>
  <w:style w:type="paragraph" w:styleId="7">
    <w:name w:val="toc 7"/>
    <w:basedOn w:val="a"/>
    <w:next w:val="a"/>
    <w:autoRedefine/>
    <w:uiPriority w:val="39"/>
    <w:semiHidden/>
    <w:unhideWhenUsed/>
    <w:rsid w:val="00057CEC"/>
    <w:pPr>
      <w:ind w:leftChars="600" w:left="1440"/>
    </w:pPr>
  </w:style>
  <w:style w:type="paragraph" w:styleId="8">
    <w:name w:val="toc 8"/>
    <w:basedOn w:val="a"/>
    <w:next w:val="a"/>
    <w:autoRedefine/>
    <w:uiPriority w:val="39"/>
    <w:semiHidden/>
    <w:unhideWhenUsed/>
    <w:rsid w:val="00057CEC"/>
    <w:pPr>
      <w:ind w:leftChars="700" w:left="1680"/>
    </w:pPr>
  </w:style>
  <w:style w:type="paragraph" w:styleId="9">
    <w:name w:val="toc 9"/>
    <w:basedOn w:val="a"/>
    <w:next w:val="a"/>
    <w:autoRedefine/>
    <w:uiPriority w:val="39"/>
    <w:semiHidden/>
    <w:unhideWhenUsed/>
    <w:rsid w:val="00057CEC"/>
    <w:pPr>
      <w:ind w:leftChars="800" w:left="1920"/>
    </w:pPr>
  </w:style>
  <w:style w:type="character" w:customStyle="1" w:styleId="40">
    <w:name w:val="見出し 4 (文字)"/>
    <w:basedOn w:val="a0"/>
    <w:link w:val="4"/>
    <w:rsid w:val="000A70BA"/>
    <w:rPr>
      <w:rFonts w:ascii="メイリオ" w:eastAsia="メイリオ" w:hAnsi="Century" w:cs="Century"/>
      <w:bCs/>
      <w:kern w:val="24"/>
      <w:sz w:val="24"/>
      <w:szCs w:val="24"/>
      <w:lang w:eastAsia="ar-SA"/>
    </w:rPr>
  </w:style>
  <w:style w:type="paragraph" w:styleId="ae">
    <w:name w:val="List Paragraph"/>
    <w:basedOn w:val="a"/>
    <w:uiPriority w:val="34"/>
    <w:qFormat/>
    <w:rsid w:val="00FE21C0"/>
    <w:pPr>
      <w:ind w:leftChars="400" w:left="840"/>
    </w:pPr>
  </w:style>
  <w:style w:type="table" w:styleId="af">
    <w:name w:val="Table Grid"/>
    <w:basedOn w:val="a1"/>
    <w:uiPriority w:val="59"/>
    <w:rsid w:val="00276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DB118D"/>
    <w:rPr>
      <w:color w:val="auto"/>
      <w:u w:val="single"/>
    </w:rPr>
  </w:style>
  <w:style w:type="character" w:styleId="af1">
    <w:name w:val="annotation reference"/>
    <w:basedOn w:val="a0"/>
    <w:uiPriority w:val="99"/>
    <w:semiHidden/>
    <w:unhideWhenUsed/>
    <w:rsid w:val="00685298"/>
    <w:rPr>
      <w:sz w:val="18"/>
      <w:szCs w:val="18"/>
    </w:rPr>
  </w:style>
  <w:style w:type="paragraph" w:styleId="af2">
    <w:name w:val="annotation text"/>
    <w:basedOn w:val="a"/>
    <w:link w:val="af3"/>
    <w:uiPriority w:val="99"/>
    <w:semiHidden/>
    <w:unhideWhenUsed/>
    <w:rsid w:val="00685298"/>
  </w:style>
  <w:style w:type="character" w:customStyle="1" w:styleId="af3">
    <w:name w:val="コメント文字列 (文字)"/>
    <w:basedOn w:val="a0"/>
    <w:link w:val="af2"/>
    <w:uiPriority w:val="99"/>
    <w:semiHidden/>
    <w:rsid w:val="00685298"/>
    <w:rPr>
      <w:rFonts w:eastAsia="メイリオ"/>
      <w:sz w:val="24"/>
    </w:rPr>
  </w:style>
  <w:style w:type="paragraph" w:styleId="af4">
    <w:name w:val="annotation subject"/>
    <w:basedOn w:val="af2"/>
    <w:next w:val="af2"/>
    <w:link w:val="af5"/>
    <w:uiPriority w:val="99"/>
    <w:semiHidden/>
    <w:unhideWhenUsed/>
    <w:rsid w:val="00685298"/>
    <w:rPr>
      <w:b/>
      <w:bCs/>
    </w:rPr>
  </w:style>
  <w:style w:type="character" w:customStyle="1" w:styleId="af5">
    <w:name w:val="コメント内容 (文字)"/>
    <w:basedOn w:val="af3"/>
    <w:link w:val="af4"/>
    <w:uiPriority w:val="99"/>
    <w:semiHidden/>
    <w:rsid w:val="00685298"/>
    <w:rPr>
      <w:rFonts w:eastAsia="メイリオ"/>
      <w:b/>
      <w:bCs/>
      <w:sz w:val="24"/>
    </w:rPr>
  </w:style>
  <w:style w:type="character" w:customStyle="1" w:styleId="UnresolvedMention">
    <w:name w:val="Unresolved Mention"/>
    <w:basedOn w:val="a0"/>
    <w:uiPriority w:val="99"/>
    <w:semiHidden/>
    <w:unhideWhenUsed/>
    <w:rsid w:val="00F14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47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ver4tutorialtemplate.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6AEE6-9726-4BF6-BB82-2E0B256FB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ver4tutorialtemplate.dotx</Template>
  <TotalTime>1276</TotalTime>
  <Pages>49</Pages>
  <Words>1857</Words>
  <Characters>10590</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操作チュートリアル　
共有フォルダユーザー編
(完全一致検索設定)</vt:lpstr>
    </vt:vector>
  </TitlesOfParts>
  <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株式会社ノースグリッド</cp:lastModifiedBy>
  <cp:lastPrinted>2015-03-25T09:16:00Z</cp:lastPrinted>
  <dcterms:created xsi:type="dcterms:W3CDTF">2017-05-23T05:01:00Z</dcterms:created>
  <dcterms:modified xsi:type="dcterms:W3CDTF">2023-02-27T05:25:00Z</dcterms:modified>
</cp:coreProperties>
</file>