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rPr>
      </w:sdtEndPr>
      <w:sdtContent>
        <w:tbl>
          <w:tblPr>
            <w:tblpPr w:leftFromText="187" w:rightFromText="187" w:horzAnchor="margin" w:tblpXSpec="center" w:tblpY="2881"/>
            <w:tblW w:w="5000" w:type="pct"/>
            <w:tblLook w:val="04A0" w:firstRow="1" w:lastRow="0" w:firstColumn="1" w:lastColumn="0" w:noHBand="0" w:noVBand="1"/>
          </w:tblPr>
          <w:tblGrid>
            <w:gridCol w:w="8504"/>
          </w:tblGrid>
          <w:tr w:rsidR="00725B81" w14:paraId="3132D594" w14:textId="77777777" w:rsidTr="005004EA">
            <w:tc>
              <w:tcPr>
                <w:tcW w:w="8506" w:type="dxa"/>
                <w:tcMar>
                  <w:top w:w="216" w:type="dxa"/>
                  <w:left w:w="115" w:type="dxa"/>
                  <w:bottom w:w="216" w:type="dxa"/>
                  <w:right w:w="115" w:type="dxa"/>
                </w:tcMar>
              </w:tcPr>
              <w:p w14:paraId="715A5319" w14:textId="36C96D2D" w:rsidR="00725B81" w:rsidRDefault="00725B81" w:rsidP="00725B81">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14:paraId="38F00393" w14:textId="77777777" w:rsidTr="005004EA">
            <w:tc>
              <w:tcPr>
                <w:tcW w:w="8506" w:type="dxa"/>
              </w:tcPr>
              <w:p w14:paraId="0A3D2DA7" w14:textId="77777777" w:rsidR="00B44B16" w:rsidRDefault="00B44B16" w:rsidP="00776ECC">
                <w:pPr>
                  <w:pStyle w:val="a9"/>
                  <w:jc w:val="center"/>
                  <w:rPr>
                    <w:rFonts w:ascii="メイリオ" w:eastAsia="メイリオ" w:hAnsi="メイリオ" w:cstheme="majorBidi"/>
                    <w:b/>
                    <w:sz w:val="56"/>
                    <w:szCs w:val="56"/>
                  </w:rPr>
                </w:pPr>
                <w:r w:rsidRPr="00B44B16">
                  <w:rPr>
                    <w:rFonts w:ascii="メイリオ" w:eastAsia="メイリオ" w:hAnsi="メイリオ" w:cstheme="majorBidi" w:hint="eastAsia"/>
                    <w:b/>
                    <w:sz w:val="56"/>
                    <w:szCs w:val="56"/>
                  </w:rPr>
                  <w:t>操作チュートリアル</w:t>
                </w:r>
              </w:p>
              <w:p w14:paraId="06384D09" w14:textId="589BE650" w:rsidR="00725B81" w:rsidRPr="00B44B16" w:rsidRDefault="005004EA" w:rsidP="008C1921">
                <w:pPr>
                  <w:pStyle w:val="a9"/>
                  <w:jc w:val="center"/>
                  <w:rPr>
                    <w:rFonts w:ascii="メイリオ" w:eastAsia="メイリオ" w:hAnsi="メイリオ" w:cstheme="majorBidi"/>
                    <w:b/>
                    <w:color w:val="4F81BD" w:themeColor="accent1"/>
                    <w:sz w:val="56"/>
                    <w:szCs w:val="56"/>
                  </w:rPr>
                </w:pPr>
                <w:r>
                  <w:rPr>
                    <w:rFonts w:ascii="メイリオ" w:eastAsia="メイリオ" w:hAnsi="メイリオ" w:cstheme="majorBidi" w:hint="eastAsia"/>
                    <w:b/>
                    <w:sz w:val="56"/>
                    <w:szCs w:val="56"/>
                  </w:rPr>
                  <w:t>バージョン管理設定</w:t>
                </w:r>
                <w:r w:rsidR="008C1921">
                  <w:rPr>
                    <w:rFonts w:ascii="メイリオ" w:eastAsia="メイリオ" w:hAnsi="メイリオ" w:cstheme="majorBidi" w:hint="eastAsia"/>
                    <w:b/>
                    <w:sz w:val="56"/>
                    <w:szCs w:val="56"/>
                  </w:rPr>
                  <w:t>ユーザー</w:t>
                </w:r>
                <w:r w:rsidR="00B44B16" w:rsidRPr="00B44B16">
                  <w:rPr>
                    <w:rFonts w:ascii="メイリオ" w:eastAsia="メイリオ" w:hAnsi="メイリオ" w:cstheme="majorBidi"/>
                    <w:b/>
                    <w:sz w:val="56"/>
                    <w:szCs w:val="56"/>
                  </w:rPr>
                  <w:t>編</w:t>
                </w:r>
              </w:p>
            </w:tc>
          </w:tr>
          <w:tr w:rsidR="00725B81" w14:paraId="450E1402" w14:textId="77777777" w:rsidTr="005004EA">
            <w:tc>
              <w:tcPr>
                <w:tcW w:w="8506" w:type="dxa"/>
                <w:tcMar>
                  <w:top w:w="216" w:type="dxa"/>
                  <w:left w:w="115" w:type="dxa"/>
                  <w:bottom w:w="216" w:type="dxa"/>
                  <w:right w:w="115" w:type="dxa"/>
                </w:tcMar>
              </w:tcPr>
              <w:p w14:paraId="6AC5E5CF" w14:textId="77777777" w:rsidR="00725B81" w:rsidRPr="00725B81" w:rsidRDefault="00725B81">
                <w:pPr>
                  <w:pStyle w:val="a9"/>
                  <w:rPr>
                    <w:rFonts w:asciiTheme="majorHAnsi" w:eastAsiaTheme="majorEastAsia" w:hAnsiTheme="majorHAnsi" w:cstheme="majorBidi"/>
                  </w:rPr>
                </w:pPr>
              </w:p>
            </w:tc>
          </w:tr>
        </w:tbl>
        <w:p w14:paraId="48227A73" w14:textId="77777777" w:rsidR="00725B81" w:rsidRDefault="00725B81"/>
        <w:p w14:paraId="6DC072EE" w14:textId="77777777" w:rsidR="00725B81" w:rsidRDefault="00725B81"/>
        <w:tbl>
          <w:tblPr>
            <w:tblpPr w:leftFromText="187" w:rightFromText="187" w:horzAnchor="margin" w:tblpXSpec="center" w:tblpYSpec="bottom"/>
            <w:tblW w:w="5000" w:type="pct"/>
            <w:tblLook w:val="04A0" w:firstRow="1" w:lastRow="0" w:firstColumn="1" w:lastColumn="0" w:noHBand="0" w:noVBand="1"/>
          </w:tblPr>
          <w:tblGrid>
            <w:gridCol w:w="8504"/>
          </w:tblGrid>
          <w:tr w:rsidR="00725B81" w14:paraId="0D22E02E" w14:textId="77777777" w:rsidTr="00210529">
            <w:tc>
              <w:tcPr>
                <w:tcW w:w="5000" w:type="pct"/>
              </w:tcPr>
              <w:p w14:paraId="0B05F68C" w14:textId="4814FE40" w:rsidR="00725B81" w:rsidRPr="00965725" w:rsidRDefault="00725B81" w:rsidP="00725B81">
                <w:pPr>
                  <w:jc w:val="right"/>
                </w:pPr>
                <w:r w:rsidRPr="00965725">
                  <w:rPr>
                    <w:rFonts w:hint="eastAsia"/>
                  </w:rPr>
                  <w:t>第</w:t>
                </w:r>
                <w:r w:rsidR="008A49D8">
                  <w:rPr>
                    <w:rFonts w:hint="eastAsia"/>
                  </w:rPr>
                  <w:t>2</w:t>
                </w:r>
                <w:r w:rsidRPr="00965725">
                  <w:rPr>
                    <w:rFonts w:hint="eastAsia"/>
                  </w:rPr>
                  <w:t>版</w:t>
                </w:r>
              </w:p>
              <w:p w14:paraId="7ED0037D" w14:textId="7BF25DFD" w:rsidR="00725B81" w:rsidRDefault="0043684D" w:rsidP="005F17DD">
                <w:pPr>
                  <w:jc w:val="right"/>
                </w:pPr>
                <w:r>
                  <w:rPr>
                    <w:rFonts w:hint="eastAsia"/>
                  </w:rPr>
                  <w:t>2023</w:t>
                </w:r>
                <w:r w:rsidR="00A22FCB">
                  <w:rPr>
                    <w:rFonts w:hint="eastAsia"/>
                  </w:rPr>
                  <w:t>/</w:t>
                </w:r>
                <w:r w:rsidR="000F010B">
                  <w:rPr>
                    <w:rFonts w:hint="eastAsia"/>
                  </w:rPr>
                  <w:t>07</w:t>
                </w:r>
                <w:r w:rsidR="00A22FCB">
                  <w:rPr>
                    <w:rFonts w:hint="eastAsia"/>
                  </w:rPr>
                  <w:t>/</w:t>
                </w:r>
                <w:r w:rsidR="000F010B">
                  <w:rPr>
                    <w:rFonts w:hint="eastAsia"/>
                  </w:rPr>
                  <w:t>07</w:t>
                </w:r>
              </w:p>
            </w:tc>
          </w:tr>
        </w:tbl>
        <w:p w14:paraId="0DFEEB4D" w14:textId="77777777" w:rsidR="00725B81" w:rsidRDefault="00725B81"/>
        <w:p w14:paraId="0795B15B" w14:textId="4FF44353" w:rsidR="00725B81" w:rsidRDefault="00725B81">
          <w:r>
            <w:br w:type="page"/>
          </w:r>
        </w:p>
      </w:sdtContent>
    </w:sdt>
    <w:sdt>
      <w:sdtPr>
        <w:rPr>
          <w:rFonts w:eastAsia="メイリオ" w:cstheme="minorBidi"/>
          <w:b w:val="0"/>
          <w:bCs w:val="0"/>
          <w:color w:val="auto"/>
          <w:kern w:val="2"/>
          <w:sz w:val="24"/>
          <w:szCs w:val="22"/>
          <w:lang w:val="ja-JP"/>
        </w:rPr>
        <w:id w:val="-1516223563"/>
        <w:docPartObj>
          <w:docPartGallery w:val="Table of Contents"/>
          <w:docPartUnique/>
        </w:docPartObj>
      </w:sdtPr>
      <w:sdtEndPr/>
      <w:sdtContent>
        <w:p w14:paraId="14C1B55F" w14:textId="77777777" w:rsidR="00210529" w:rsidRPr="00F930C4" w:rsidRDefault="00210529" w:rsidP="004F5A87">
          <w:pPr>
            <w:pStyle w:val="af"/>
            <w:rPr>
              <w:rFonts w:eastAsia="メイリオ"/>
            </w:rPr>
          </w:pPr>
          <w:r w:rsidRPr="00F930C4">
            <w:rPr>
              <w:rFonts w:eastAsia="メイリオ"/>
              <w:color w:val="auto"/>
              <w:lang w:val="ja-JP"/>
            </w:rPr>
            <w:t>目次</w:t>
          </w:r>
        </w:p>
        <w:bookmarkStart w:id="0" w:name="_GoBack"/>
        <w:bookmarkEnd w:id="0"/>
        <w:p w14:paraId="7BCD325B" w14:textId="2905CC44" w:rsidR="000F010B" w:rsidRDefault="00210529">
          <w:pPr>
            <w:pStyle w:val="11"/>
            <w:tabs>
              <w:tab w:val="left" w:pos="480"/>
            </w:tabs>
            <w:rPr>
              <w:rFonts w:asciiTheme="minorHAnsi" w:eastAsiaTheme="minorEastAsia" w:hAnsiTheme="minorHAnsi"/>
              <w:b w:val="0"/>
              <w:noProof/>
              <w:sz w:val="21"/>
              <w:szCs w:val="22"/>
            </w:rPr>
          </w:pPr>
          <w:r>
            <w:fldChar w:fldCharType="begin"/>
          </w:r>
          <w:r>
            <w:instrText xml:space="preserve"> TOC \o "1-3" \h \z \u </w:instrText>
          </w:r>
          <w:r>
            <w:fldChar w:fldCharType="separate"/>
          </w:r>
          <w:hyperlink w:anchor="_Toc139632175" w:history="1">
            <w:r w:rsidR="000F010B" w:rsidRPr="006E138B">
              <w:rPr>
                <w:rStyle w:val="af0"/>
                <w:noProof/>
                <w14:scene3d>
                  <w14:camera w14:prst="orthographicFront"/>
                  <w14:lightRig w14:rig="threePt" w14:dir="t">
                    <w14:rot w14:lat="0" w14:lon="0" w14:rev="0"/>
                  </w14:lightRig>
                </w14:scene3d>
              </w:rPr>
              <w:t>1.</w:t>
            </w:r>
            <w:r w:rsidR="000F010B">
              <w:rPr>
                <w:rFonts w:asciiTheme="minorHAnsi" w:eastAsiaTheme="minorEastAsia" w:hAnsiTheme="minorHAnsi"/>
                <w:b w:val="0"/>
                <w:noProof/>
                <w:sz w:val="21"/>
                <w:szCs w:val="22"/>
              </w:rPr>
              <w:tab/>
            </w:r>
            <w:r w:rsidR="000F010B" w:rsidRPr="006E138B">
              <w:rPr>
                <w:rStyle w:val="af0"/>
                <w:noProof/>
              </w:rPr>
              <w:t>はじめに</w:t>
            </w:r>
            <w:r w:rsidR="000F010B">
              <w:rPr>
                <w:noProof/>
                <w:webHidden/>
              </w:rPr>
              <w:tab/>
            </w:r>
            <w:r w:rsidR="000F010B">
              <w:rPr>
                <w:noProof/>
                <w:webHidden/>
              </w:rPr>
              <w:fldChar w:fldCharType="begin"/>
            </w:r>
            <w:r w:rsidR="000F010B">
              <w:rPr>
                <w:noProof/>
                <w:webHidden/>
              </w:rPr>
              <w:instrText xml:space="preserve"> PAGEREF _Toc139632175 \h </w:instrText>
            </w:r>
            <w:r w:rsidR="000F010B">
              <w:rPr>
                <w:noProof/>
                <w:webHidden/>
              </w:rPr>
            </w:r>
            <w:r w:rsidR="000F010B">
              <w:rPr>
                <w:noProof/>
                <w:webHidden/>
              </w:rPr>
              <w:fldChar w:fldCharType="separate"/>
            </w:r>
            <w:r w:rsidR="000F010B">
              <w:rPr>
                <w:noProof/>
                <w:webHidden/>
              </w:rPr>
              <w:t>1</w:t>
            </w:r>
            <w:r w:rsidR="000F010B">
              <w:rPr>
                <w:noProof/>
                <w:webHidden/>
              </w:rPr>
              <w:fldChar w:fldCharType="end"/>
            </w:r>
          </w:hyperlink>
        </w:p>
        <w:p w14:paraId="0A11D1E9" w14:textId="20F310A8" w:rsidR="000F010B" w:rsidRDefault="000F010B">
          <w:pPr>
            <w:pStyle w:val="11"/>
            <w:tabs>
              <w:tab w:val="left" w:pos="480"/>
            </w:tabs>
            <w:rPr>
              <w:rFonts w:asciiTheme="minorHAnsi" w:eastAsiaTheme="minorEastAsia" w:hAnsiTheme="minorHAnsi"/>
              <w:b w:val="0"/>
              <w:noProof/>
              <w:sz w:val="21"/>
              <w:szCs w:val="22"/>
            </w:rPr>
          </w:pPr>
          <w:hyperlink w:anchor="_Toc139632176" w:history="1">
            <w:r w:rsidRPr="006E138B">
              <w:rPr>
                <w:rStyle w:val="af0"/>
                <w:noProof/>
                <w14:scene3d>
                  <w14:camera w14:prst="orthographicFront"/>
                  <w14:lightRig w14:rig="threePt" w14:dir="t">
                    <w14:rot w14:lat="0" w14:lon="0" w14:rev="0"/>
                  </w14:lightRig>
                </w14:scene3d>
              </w:rPr>
              <w:t>2.</w:t>
            </w:r>
            <w:r>
              <w:rPr>
                <w:rFonts w:asciiTheme="minorHAnsi" w:eastAsiaTheme="minorEastAsia" w:hAnsiTheme="minorHAnsi"/>
                <w:b w:val="0"/>
                <w:noProof/>
                <w:sz w:val="21"/>
                <w:szCs w:val="22"/>
              </w:rPr>
              <w:tab/>
            </w:r>
            <w:r w:rsidRPr="006E138B">
              <w:rPr>
                <w:rStyle w:val="af0"/>
                <w:noProof/>
              </w:rPr>
              <w:t>バージョン管理機能について</w:t>
            </w:r>
            <w:r>
              <w:rPr>
                <w:noProof/>
                <w:webHidden/>
              </w:rPr>
              <w:tab/>
            </w:r>
            <w:r>
              <w:rPr>
                <w:noProof/>
                <w:webHidden/>
              </w:rPr>
              <w:fldChar w:fldCharType="begin"/>
            </w:r>
            <w:r>
              <w:rPr>
                <w:noProof/>
                <w:webHidden/>
              </w:rPr>
              <w:instrText xml:space="preserve"> PAGEREF _Toc139632176 \h </w:instrText>
            </w:r>
            <w:r>
              <w:rPr>
                <w:noProof/>
                <w:webHidden/>
              </w:rPr>
            </w:r>
            <w:r>
              <w:rPr>
                <w:noProof/>
                <w:webHidden/>
              </w:rPr>
              <w:fldChar w:fldCharType="separate"/>
            </w:r>
            <w:r>
              <w:rPr>
                <w:noProof/>
                <w:webHidden/>
              </w:rPr>
              <w:t>1</w:t>
            </w:r>
            <w:r>
              <w:rPr>
                <w:noProof/>
                <w:webHidden/>
              </w:rPr>
              <w:fldChar w:fldCharType="end"/>
            </w:r>
          </w:hyperlink>
        </w:p>
        <w:p w14:paraId="68AE8D11" w14:textId="6FEEB7D1" w:rsidR="000F010B" w:rsidRDefault="000F010B">
          <w:pPr>
            <w:pStyle w:val="21"/>
            <w:rPr>
              <w:rFonts w:asciiTheme="minorHAnsi" w:eastAsiaTheme="minorEastAsia" w:hAnsiTheme="minorHAnsi"/>
              <w:noProof/>
              <w:sz w:val="21"/>
            </w:rPr>
          </w:pPr>
          <w:hyperlink w:anchor="_Toc139632177" w:history="1">
            <w:r w:rsidRPr="006E138B">
              <w:rPr>
                <w:rStyle w:val="af0"/>
                <w:bCs/>
                <w:noProof/>
                <w14:scene3d>
                  <w14:camera w14:prst="orthographicFront"/>
                  <w14:lightRig w14:rig="threePt" w14:dir="t">
                    <w14:rot w14:lat="0" w14:lon="0" w14:rev="0"/>
                  </w14:lightRig>
                </w14:scene3d>
              </w:rPr>
              <w:t>2.1.</w:t>
            </w:r>
            <w:r>
              <w:rPr>
                <w:rFonts w:asciiTheme="minorHAnsi" w:eastAsiaTheme="minorEastAsia" w:hAnsiTheme="minorHAnsi"/>
                <w:noProof/>
                <w:sz w:val="21"/>
              </w:rPr>
              <w:tab/>
            </w:r>
            <w:r w:rsidRPr="006E138B">
              <w:rPr>
                <w:rStyle w:val="af0"/>
                <w:noProof/>
              </w:rPr>
              <w:t>バージョンについて</w:t>
            </w:r>
            <w:r>
              <w:rPr>
                <w:noProof/>
                <w:webHidden/>
              </w:rPr>
              <w:tab/>
            </w:r>
            <w:r>
              <w:rPr>
                <w:noProof/>
                <w:webHidden/>
              </w:rPr>
              <w:fldChar w:fldCharType="begin"/>
            </w:r>
            <w:r>
              <w:rPr>
                <w:noProof/>
                <w:webHidden/>
              </w:rPr>
              <w:instrText xml:space="preserve"> PAGEREF _Toc139632177 \h </w:instrText>
            </w:r>
            <w:r>
              <w:rPr>
                <w:noProof/>
                <w:webHidden/>
              </w:rPr>
            </w:r>
            <w:r>
              <w:rPr>
                <w:noProof/>
                <w:webHidden/>
              </w:rPr>
              <w:fldChar w:fldCharType="separate"/>
            </w:r>
            <w:r>
              <w:rPr>
                <w:noProof/>
                <w:webHidden/>
              </w:rPr>
              <w:t>1</w:t>
            </w:r>
            <w:r>
              <w:rPr>
                <w:noProof/>
                <w:webHidden/>
              </w:rPr>
              <w:fldChar w:fldCharType="end"/>
            </w:r>
          </w:hyperlink>
        </w:p>
        <w:p w14:paraId="0B66B293" w14:textId="74D79C5C" w:rsidR="000F010B" w:rsidRDefault="000F010B">
          <w:pPr>
            <w:pStyle w:val="21"/>
            <w:rPr>
              <w:rFonts w:asciiTheme="minorHAnsi" w:eastAsiaTheme="minorEastAsia" w:hAnsiTheme="minorHAnsi"/>
              <w:noProof/>
              <w:sz w:val="21"/>
            </w:rPr>
          </w:pPr>
          <w:hyperlink w:anchor="_Toc139632178" w:history="1">
            <w:r w:rsidRPr="006E138B">
              <w:rPr>
                <w:rStyle w:val="af0"/>
                <w:bCs/>
                <w:noProof/>
                <w14:scene3d>
                  <w14:camera w14:prst="orthographicFront"/>
                  <w14:lightRig w14:rig="threePt" w14:dir="t">
                    <w14:rot w14:lat="0" w14:lon="0" w14:rev="0"/>
                  </w14:lightRig>
                </w14:scene3d>
              </w:rPr>
              <w:t>2.2.</w:t>
            </w:r>
            <w:r>
              <w:rPr>
                <w:rFonts w:asciiTheme="minorHAnsi" w:eastAsiaTheme="minorEastAsia" w:hAnsiTheme="minorHAnsi"/>
                <w:noProof/>
                <w:sz w:val="21"/>
              </w:rPr>
              <w:tab/>
            </w:r>
            <w:r w:rsidRPr="006E138B">
              <w:rPr>
                <w:rStyle w:val="af0"/>
                <w:noProof/>
              </w:rPr>
              <w:t>履歴フォルダについて</w:t>
            </w:r>
            <w:r>
              <w:rPr>
                <w:noProof/>
                <w:webHidden/>
              </w:rPr>
              <w:tab/>
            </w:r>
            <w:r>
              <w:rPr>
                <w:noProof/>
                <w:webHidden/>
              </w:rPr>
              <w:fldChar w:fldCharType="begin"/>
            </w:r>
            <w:r>
              <w:rPr>
                <w:noProof/>
                <w:webHidden/>
              </w:rPr>
              <w:instrText xml:space="preserve"> PAGEREF _Toc139632178 \h </w:instrText>
            </w:r>
            <w:r>
              <w:rPr>
                <w:noProof/>
                <w:webHidden/>
              </w:rPr>
            </w:r>
            <w:r>
              <w:rPr>
                <w:noProof/>
                <w:webHidden/>
              </w:rPr>
              <w:fldChar w:fldCharType="separate"/>
            </w:r>
            <w:r>
              <w:rPr>
                <w:noProof/>
                <w:webHidden/>
              </w:rPr>
              <w:t>2</w:t>
            </w:r>
            <w:r>
              <w:rPr>
                <w:noProof/>
                <w:webHidden/>
              </w:rPr>
              <w:fldChar w:fldCharType="end"/>
            </w:r>
          </w:hyperlink>
        </w:p>
        <w:p w14:paraId="7DDD6C5E" w14:textId="78F2A822" w:rsidR="000F010B" w:rsidRDefault="000F010B">
          <w:pPr>
            <w:pStyle w:val="11"/>
            <w:tabs>
              <w:tab w:val="left" w:pos="480"/>
            </w:tabs>
            <w:rPr>
              <w:rFonts w:asciiTheme="minorHAnsi" w:eastAsiaTheme="minorEastAsia" w:hAnsiTheme="minorHAnsi"/>
              <w:b w:val="0"/>
              <w:noProof/>
              <w:sz w:val="21"/>
              <w:szCs w:val="22"/>
            </w:rPr>
          </w:pPr>
          <w:hyperlink w:anchor="_Toc139632179" w:history="1">
            <w:r w:rsidRPr="006E138B">
              <w:rPr>
                <w:rStyle w:val="af0"/>
                <w:noProof/>
                <w14:scene3d>
                  <w14:camera w14:prst="orthographicFront"/>
                  <w14:lightRig w14:rig="threePt" w14:dir="t">
                    <w14:rot w14:lat="0" w14:lon="0" w14:rev="0"/>
                  </w14:lightRig>
                </w14:scene3d>
              </w:rPr>
              <w:t>3.</w:t>
            </w:r>
            <w:r>
              <w:rPr>
                <w:rFonts w:asciiTheme="minorHAnsi" w:eastAsiaTheme="minorEastAsia" w:hAnsiTheme="minorHAnsi"/>
                <w:b w:val="0"/>
                <w:noProof/>
                <w:sz w:val="21"/>
                <w:szCs w:val="22"/>
              </w:rPr>
              <w:tab/>
            </w:r>
            <w:r w:rsidRPr="006E138B">
              <w:rPr>
                <w:rStyle w:val="af0"/>
                <w:noProof/>
              </w:rPr>
              <w:t>バージョン管理機能を利用したファイル管理</w:t>
            </w:r>
            <w:r>
              <w:rPr>
                <w:noProof/>
                <w:webHidden/>
              </w:rPr>
              <w:tab/>
            </w:r>
            <w:r>
              <w:rPr>
                <w:noProof/>
                <w:webHidden/>
              </w:rPr>
              <w:fldChar w:fldCharType="begin"/>
            </w:r>
            <w:r>
              <w:rPr>
                <w:noProof/>
                <w:webHidden/>
              </w:rPr>
              <w:instrText xml:space="preserve"> PAGEREF _Toc139632179 \h </w:instrText>
            </w:r>
            <w:r>
              <w:rPr>
                <w:noProof/>
                <w:webHidden/>
              </w:rPr>
            </w:r>
            <w:r>
              <w:rPr>
                <w:noProof/>
                <w:webHidden/>
              </w:rPr>
              <w:fldChar w:fldCharType="separate"/>
            </w:r>
            <w:r>
              <w:rPr>
                <w:noProof/>
                <w:webHidden/>
              </w:rPr>
              <w:t>4</w:t>
            </w:r>
            <w:r>
              <w:rPr>
                <w:noProof/>
                <w:webHidden/>
              </w:rPr>
              <w:fldChar w:fldCharType="end"/>
            </w:r>
          </w:hyperlink>
        </w:p>
        <w:p w14:paraId="3293507B" w14:textId="0E4372CE" w:rsidR="000F010B" w:rsidRDefault="000F010B">
          <w:pPr>
            <w:pStyle w:val="21"/>
            <w:rPr>
              <w:rFonts w:asciiTheme="minorHAnsi" w:eastAsiaTheme="minorEastAsia" w:hAnsiTheme="minorHAnsi"/>
              <w:noProof/>
              <w:sz w:val="21"/>
            </w:rPr>
          </w:pPr>
          <w:hyperlink w:anchor="_Toc139632180" w:history="1">
            <w:r w:rsidRPr="006E138B">
              <w:rPr>
                <w:rStyle w:val="af0"/>
                <w:bCs/>
                <w:noProof/>
                <w14:scene3d>
                  <w14:camera w14:prst="orthographicFront"/>
                  <w14:lightRig w14:rig="threePt" w14:dir="t">
                    <w14:rot w14:lat="0" w14:lon="0" w14:rev="0"/>
                  </w14:lightRig>
                </w14:scene3d>
              </w:rPr>
              <w:t>3.1.</w:t>
            </w:r>
            <w:r>
              <w:rPr>
                <w:rFonts w:asciiTheme="minorHAnsi" w:eastAsiaTheme="minorEastAsia" w:hAnsiTheme="minorHAnsi"/>
                <w:noProof/>
                <w:sz w:val="21"/>
              </w:rPr>
              <w:tab/>
            </w:r>
            <w:r w:rsidRPr="006E138B">
              <w:rPr>
                <w:rStyle w:val="af0"/>
                <w:noProof/>
              </w:rPr>
              <w:t>過去バージョンのファイル取得方法</w:t>
            </w:r>
            <w:r>
              <w:rPr>
                <w:noProof/>
                <w:webHidden/>
              </w:rPr>
              <w:tab/>
            </w:r>
            <w:r>
              <w:rPr>
                <w:noProof/>
                <w:webHidden/>
              </w:rPr>
              <w:fldChar w:fldCharType="begin"/>
            </w:r>
            <w:r>
              <w:rPr>
                <w:noProof/>
                <w:webHidden/>
              </w:rPr>
              <w:instrText xml:space="preserve"> PAGEREF _Toc139632180 \h </w:instrText>
            </w:r>
            <w:r>
              <w:rPr>
                <w:noProof/>
                <w:webHidden/>
              </w:rPr>
            </w:r>
            <w:r>
              <w:rPr>
                <w:noProof/>
                <w:webHidden/>
              </w:rPr>
              <w:fldChar w:fldCharType="separate"/>
            </w:r>
            <w:r>
              <w:rPr>
                <w:noProof/>
                <w:webHidden/>
              </w:rPr>
              <w:t>4</w:t>
            </w:r>
            <w:r>
              <w:rPr>
                <w:noProof/>
                <w:webHidden/>
              </w:rPr>
              <w:fldChar w:fldCharType="end"/>
            </w:r>
          </w:hyperlink>
        </w:p>
        <w:p w14:paraId="58833BC0" w14:textId="4F98DD81" w:rsidR="000F010B" w:rsidRDefault="000F010B">
          <w:pPr>
            <w:pStyle w:val="21"/>
            <w:rPr>
              <w:rFonts w:asciiTheme="minorHAnsi" w:eastAsiaTheme="minorEastAsia" w:hAnsiTheme="minorHAnsi"/>
              <w:noProof/>
              <w:sz w:val="21"/>
            </w:rPr>
          </w:pPr>
          <w:hyperlink w:anchor="_Toc139632181" w:history="1">
            <w:r w:rsidRPr="006E138B">
              <w:rPr>
                <w:rStyle w:val="af0"/>
                <w:bCs/>
                <w:noProof/>
                <w14:scene3d>
                  <w14:camera w14:prst="orthographicFront"/>
                  <w14:lightRig w14:rig="threePt" w14:dir="t">
                    <w14:rot w14:lat="0" w14:lon="0" w14:rev="0"/>
                  </w14:lightRig>
                </w14:scene3d>
              </w:rPr>
              <w:t>3.2.</w:t>
            </w:r>
            <w:r>
              <w:rPr>
                <w:rFonts w:asciiTheme="minorHAnsi" w:eastAsiaTheme="minorEastAsia" w:hAnsiTheme="minorHAnsi"/>
                <w:noProof/>
                <w:sz w:val="21"/>
              </w:rPr>
              <w:tab/>
            </w:r>
            <w:r w:rsidRPr="006E138B">
              <w:rPr>
                <w:rStyle w:val="af0"/>
                <w:noProof/>
              </w:rPr>
              <w:t>履歴フォルダ内のファイル操作</w:t>
            </w:r>
            <w:r>
              <w:rPr>
                <w:noProof/>
                <w:webHidden/>
              </w:rPr>
              <w:tab/>
            </w:r>
            <w:r>
              <w:rPr>
                <w:noProof/>
                <w:webHidden/>
              </w:rPr>
              <w:fldChar w:fldCharType="begin"/>
            </w:r>
            <w:r>
              <w:rPr>
                <w:noProof/>
                <w:webHidden/>
              </w:rPr>
              <w:instrText xml:space="preserve"> PAGEREF _Toc139632181 \h </w:instrText>
            </w:r>
            <w:r>
              <w:rPr>
                <w:noProof/>
                <w:webHidden/>
              </w:rPr>
            </w:r>
            <w:r>
              <w:rPr>
                <w:noProof/>
                <w:webHidden/>
              </w:rPr>
              <w:fldChar w:fldCharType="separate"/>
            </w:r>
            <w:r>
              <w:rPr>
                <w:noProof/>
                <w:webHidden/>
              </w:rPr>
              <w:t>7</w:t>
            </w:r>
            <w:r>
              <w:rPr>
                <w:noProof/>
                <w:webHidden/>
              </w:rPr>
              <w:fldChar w:fldCharType="end"/>
            </w:r>
          </w:hyperlink>
        </w:p>
        <w:p w14:paraId="3D981003" w14:textId="1F609653" w:rsidR="000F010B" w:rsidRDefault="000F010B">
          <w:pPr>
            <w:pStyle w:val="31"/>
            <w:tabs>
              <w:tab w:val="right" w:leader="dot" w:pos="8494"/>
            </w:tabs>
            <w:rPr>
              <w:rFonts w:asciiTheme="minorHAnsi" w:eastAsiaTheme="minorEastAsia" w:hAnsiTheme="minorHAnsi"/>
              <w:noProof/>
              <w:sz w:val="21"/>
            </w:rPr>
          </w:pPr>
          <w:hyperlink w:anchor="_Toc139632182" w:history="1">
            <w:r w:rsidRPr="006E138B">
              <w:rPr>
                <w:rStyle w:val="af0"/>
                <w:noProof/>
              </w:rPr>
              <w:t>3.2.1. 履歴フォルダからのコピー</w:t>
            </w:r>
            <w:r>
              <w:rPr>
                <w:noProof/>
                <w:webHidden/>
              </w:rPr>
              <w:tab/>
            </w:r>
            <w:r>
              <w:rPr>
                <w:noProof/>
                <w:webHidden/>
              </w:rPr>
              <w:fldChar w:fldCharType="begin"/>
            </w:r>
            <w:r>
              <w:rPr>
                <w:noProof/>
                <w:webHidden/>
              </w:rPr>
              <w:instrText xml:space="preserve"> PAGEREF _Toc139632182 \h </w:instrText>
            </w:r>
            <w:r>
              <w:rPr>
                <w:noProof/>
                <w:webHidden/>
              </w:rPr>
            </w:r>
            <w:r>
              <w:rPr>
                <w:noProof/>
                <w:webHidden/>
              </w:rPr>
              <w:fldChar w:fldCharType="separate"/>
            </w:r>
            <w:r>
              <w:rPr>
                <w:noProof/>
                <w:webHidden/>
              </w:rPr>
              <w:t>8</w:t>
            </w:r>
            <w:r>
              <w:rPr>
                <w:noProof/>
                <w:webHidden/>
              </w:rPr>
              <w:fldChar w:fldCharType="end"/>
            </w:r>
          </w:hyperlink>
        </w:p>
        <w:p w14:paraId="0DAB2613" w14:textId="1B9226CE" w:rsidR="000F010B" w:rsidRDefault="000F010B">
          <w:pPr>
            <w:pStyle w:val="31"/>
            <w:tabs>
              <w:tab w:val="right" w:leader="dot" w:pos="8494"/>
            </w:tabs>
            <w:rPr>
              <w:rFonts w:asciiTheme="minorHAnsi" w:eastAsiaTheme="minorEastAsia" w:hAnsiTheme="minorHAnsi"/>
              <w:noProof/>
              <w:sz w:val="21"/>
            </w:rPr>
          </w:pPr>
          <w:hyperlink w:anchor="_Toc139632183" w:history="1">
            <w:r w:rsidRPr="006E138B">
              <w:rPr>
                <w:rStyle w:val="af0"/>
                <w:noProof/>
              </w:rPr>
              <w:t>3.2.2. 履歴フォルダからの削除</w:t>
            </w:r>
            <w:r>
              <w:rPr>
                <w:noProof/>
                <w:webHidden/>
              </w:rPr>
              <w:tab/>
            </w:r>
            <w:r>
              <w:rPr>
                <w:noProof/>
                <w:webHidden/>
              </w:rPr>
              <w:fldChar w:fldCharType="begin"/>
            </w:r>
            <w:r>
              <w:rPr>
                <w:noProof/>
                <w:webHidden/>
              </w:rPr>
              <w:instrText xml:space="preserve"> PAGEREF _Toc139632183 \h </w:instrText>
            </w:r>
            <w:r>
              <w:rPr>
                <w:noProof/>
                <w:webHidden/>
              </w:rPr>
            </w:r>
            <w:r>
              <w:rPr>
                <w:noProof/>
                <w:webHidden/>
              </w:rPr>
              <w:fldChar w:fldCharType="separate"/>
            </w:r>
            <w:r>
              <w:rPr>
                <w:noProof/>
                <w:webHidden/>
              </w:rPr>
              <w:t>11</w:t>
            </w:r>
            <w:r>
              <w:rPr>
                <w:noProof/>
                <w:webHidden/>
              </w:rPr>
              <w:fldChar w:fldCharType="end"/>
            </w:r>
          </w:hyperlink>
        </w:p>
        <w:p w14:paraId="79E0585A" w14:textId="654B92E9" w:rsidR="000F010B" w:rsidRDefault="000F010B">
          <w:pPr>
            <w:pStyle w:val="11"/>
            <w:tabs>
              <w:tab w:val="left" w:pos="480"/>
            </w:tabs>
            <w:rPr>
              <w:rFonts w:asciiTheme="minorHAnsi" w:eastAsiaTheme="minorEastAsia" w:hAnsiTheme="minorHAnsi"/>
              <w:b w:val="0"/>
              <w:noProof/>
              <w:sz w:val="21"/>
              <w:szCs w:val="22"/>
            </w:rPr>
          </w:pPr>
          <w:hyperlink w:anchor="_Toc139632184" w:history="1">
            <w:r w:rsidRPr="006E138B">
              <w:rPr>
                <w:rStyle w:val="af0"/>
                <w:noProof/>
                <w14:scene3d>
                  <w14:camera w14:prst="orthographicFront"/>
                  <w14:lightRig w14:rig="threePt" w14:dir="t">
                    <w14:rot w14:lat="0" w14:lon="0" w14:rev="0"/>
                  </w14:lightRig>
                </w14:scene3d>
              </w:rPr>
              <w:t>4.</w:t>
            </w:r>
            <w:r>
              <w:rPr>
                <w:rFonts w:asciiTheme="minorHAnsi" w:eastAsiaTheme="minorEastAsia" w:hAnsiTheme="minorHAnsi"/>
                <w:b w:val="0"/>
                <w:noProof/>
                <w:sz w:val="21"/>
                <w:szCs w:val="22"/>
              </w:rPr>
              <w:tab/>
            </w:r>
            <w:r w:rsidRPr="006E138B">
              <w:rPr>
                <w:rStyle w:val="af0"/>
                <w:noProof/>
              </w:rPr>
              <w:t>その他</w:t>
            </w:r>
            <w:r>
              <w:rPr>
                <w:noProof/>
                <w:webHidden/>
              </w:rPr>
              <w:tab/>
            </w:r>
            <w:r>
              <w:rPr>
                <w:noProof/>
                <w:webHidden/>
              </w:rPr>
              <w:fldChar w:fldCharType="begin"/>
            </w:r>
            <w:r>
              <w:rPr>
                <w:noProof/>
                <w:webHidden/>
              </w:rPr>
              <w:instrText xml:space="preserve"> PAGEREF _Toc139632184 \h </w:instrText>
            </w:r>
            <w:r>
              <w:rPr>
                <w:noProof/>
                <w:webHidden/>
              </w:rPr>
            </w:r>
            <w:r>
              <w:rPr>
                <w:noProof/>
                <w:webHidden/>
              </w:rPr>
              <w:fldChar w:fldCharType="separate"/>
            </w:r>
            <w:r>
              <w:rPr>
                <w:noProof/>
                <w:webHidden/>
              </w:rPr>
              <w:t>14</w:t>
            </w:r>
            <w:r>
              <w:rPr>
                <w:noProof/>
                <w:webHidden/>
              </w:rPr>
              <w:fldChar w:fldCharType="end"/>
            </w:r>
          </w:hyperlink>
        </w:p>
        <w:p w14:paraId="44243CE4" w14:textId="0D6877EB" w:rsidR="00210529" w:rsidRDefault="00210529">
          <w:r>
            <w:rPr>
              <w:b/>
              <w:bCs/>
              <w:lang w:val="ja-JP"/>
            </w:rPr>
            <w:fldChar w:fldCharType="end"/>
          </w:r>
        </w:p>
      </w:sdtContent>
    </w:sdt>
    <w:p w14:paraId="3D40D77C" w14:textId="77777777" w:rsidR="00210529" w:rsidRDefault="00210529" w:rsidP="00A01D21"/>
    <w:p w14:paraId="01634631" w14:textId="77777777" w:rsidR="00210529" w:rsidRDefault="00210529" w:rsidP="00A01D21">
      <w:pPr>
        <w:sectPr w:rsidR="00210529" w:rsidSect="00407F9F">
          <w:footerReference w:type="even" r:id="rId9"/>
          <w:pgSz w:w="11906" w:h="16838" w:code="9"/>
          <w:pgMar w:top="1418" w:right="1701" w:bottom="1701" w:left="1701" w:header="851" w:footer="992" w:gutter="0"/>
          <w:pgNumType w:start="0"/>
          <w:cols w:space="425"/>
          <w:titlePg/>
          <w:docGrid w:linePitch="326" w:charSpace="-3426"/>
        </w:sectPr>
      </w:pPr>
    </w:p>
    <w:p w14:paraId="044005E3" w14:textId="77777777" w:rsidR="00A21AD8" w:rsidRPr="00DD34BC" w:rsidRDefault="00A21AD8" w:rsidP="004F5A87">
      <w:pPr>
        <w:pStyle w:val="1"/>
      </w:pPr>
      <w:bookmarkStart w:id="1" w:name="_Toc380502105"/>
      <w:bookmarkStart w:id="2" w:name="_Toc139632175"/>
      <w:r w:rsidRPr="00DD34BC">
        <w:rPr>
          <w:rFonts w:hint="eastAsia"/>
        </w:rPr>
        <w:lastRenderedPageBreak/>
        <w:t>はじめに</w:t>
      </w:r>
      <w:bookmarkEnd w:id="2"/>
    </w:p>
    <w:p w14:paraId="1BFF1BDE" w14:textId="19B7D7CA" w:rsidR="009D7F03" w:rsidRDefault="00B62F09" w:rsidP="007078D5">
      <w:r>
        <w:rPr>
          <w:rFonts w:hint="eastAsia"/>
        </w:rPr>
        <w:t>本書では、</w:t>
      </w:r>
      <w:r>
        <w:rPr>
          <w:rFonts w:hint="eastAsia"/>
          <w:bCs/>
          <w:noProof/>
        </w:rPr>
        <w:t>バージョン管理機能を利用したファイルの管理について</w:t>
      </w:r>
      <w:r>
        <w:rPr>
          <w:rFonts w:hint="eastAsia"/>
        </w:rPr>
        <w:t>記載しております。是非最後までご一読ください。</w:t>
      </w:r>
    </w:p>
    <w:p w14:paraId="3FA17337" w14:textId="77777777" w:rsidR="00A21AD8" w:rsidRDefault="00A21AD8" w:rsidP="006A13C0"/>
    <w:p w14:paraId="2FCDD1B5" w14:textId="4783051A" w:rsidR="00A21AD8" w:rsidRDefault="004305B9" w:rsidP="004F5A87">
      <w:pPr>
        <w:pStyle w:val="1"/>
      </w:pPr>
      <w:bookmarkStart w:id="3" w:name="_Toc127351134"/>
      <w:bookmarkStart w:id="4" w:name="_Toc139632176"/>
      <w:r>
        <w:rPr>
          <w:rFonts w:hint="eastAsia"/>
        </w:rPr>
        <w:t>バージョン管理機能について</w:t>
      </w:r>
      <w:bookmarkEnd w:id="3"/>
      <w:bookmarkEnd w:id="4"/>
    </w:p>
    <w:p w14:paraId="69C3FB1F" w14:textId="0E443566" w:rsidR="007675E9" w:rsidRDefault="003D02A7" w:rsidP="007675E9">
      <w:r>
        <w:rPr>
          <w:rFonts w:hint="eastAsia"/>
        </w:rPr>
        <w:t>管理者</w:t>
      </w:r>
      <w:r w:rsidR="00470947">
        <w:rPr>
          <w:rFonts w:hint="eastAsia"/>
        </w:rPr>
        <w:t>が</w:t>
      </w:r>
      <w:r w:rsidR="001C37C5">
        <w:rPr>
          <w:rFonts w:hint="eastAsia"/>
        </w:rPr>
        <w:t>バージョン管理機能</w:t>
      </w:r>
      <w:r w:rsidR="007F7387">
        <w:rPr>
          <w:rFonts w:hint="eastAsia"/>
        </w:rPr>
        <w:t>を</w:t>
      </w:r>
      <w:r w:rsidR="002937B9">
        <w:rPr>
          <w:rFonts w:hint="eastAsia"/>
        </w:rPr>
        <w:t>有効</w:t>
      </w:r>
      <w:r w:rsidR="0014440B">
        <w:rPr>
          <w:rFonts w:hint="eastAsia"/>
        </w:rPr>
        <w:t>に</w:t>
      </w:r>
      <w:r w:rsidR="00470947">
        <w:rPr>
          <w:rFonts w:hint="eastAsia"/>
        </w:rPr>
        <w:t>している</w:t>
      </w:r>
      <w:r w:rsidR="002937B9">
        <w:rPr>
          <w:rFonts w:hint="eastAsia"/>
        </w:rPr>
        <w:t>場合</w:t>
      </w:r>
      <w:r w:rsidR="001C37C5">
        <w:rPr>
          <w:rFonts w:hint="eastAsia"/>
        </w:rPr>
        <w:t>、</w:t>
      </w:r>
      <w:r w:rsidR="007675E9">
        <w:rPr>
          <w:rFonts w:hint="eastAsia"/>
        </w:rPr>
        <w:t>指定したバージョン数分のファイルが保持されるようになり、過去のバージョンにさかのぼってファイルをダウンロードすることができるようになります。</w:t>
      </w:r>
    </w:p>
    <w:p w14:paraId="1E85B166" w14:textId="77777777" w:rsidR="007675E9" w:rsidRDefault="007675E9" w:rsidP="007675E9">
      <w:r>
        <w:rPr>
          <w:rFonts w:hint="eastAsia"/>
        </w:rPr>
        <w:t>また、上記に加え、履歴フォルダが作成されるようになります。</w:t>
      </w:r>
    </w:p>
    <w:p w14:paraId="08678DF7" w14:textId="491233CB" w:rsidR="003543ED" w:rsidRPr="00B62F09" w:rsidRDefault="003543ED" w:rsidP="003543ED"/>
    <w:p w14:paraId="6A041DC9" w14:textId="77777777" w:rsidR="00906D9D" w:rsidRDefault="00906D9D" w:rsidP="00906D9D">
      <w:pPr>
        <w:pStyle w:val="2"/>
      </w:pPr>
      <w:bookmarkStart w:id="5" w:name="_Toc139632177"/>
      <w:r w:rsidRPr="008D642D">
        <w:rPr>
          <w:rFonts w:hint="eastAsia"/>
        </w:rPr>
        <w:t>バージョンについて</w:t>
      </w:r>
      <w:bookmarkEnd w:id="5"/>
    </w:p>
    <w:p w14:paraId="4866F8C8" w14:textId="45A04087" w:rsidR="0094446A" w:rsidRDefault="0094446A" w:rsidP="00906D9D">
      <w:pPr>
        <w:rPr>
          <w:noProof/>
        </w:rPr>
      </w:pPr>
      <w:r>
        <w:rPr>
          <w:rFonts w:hint="eastAsia"/>
          <w:noProof/>
        </w:rPr>
        <w:t>ユーザーが以下の操作を行った</w:t>
      </w:r>
      <w:r w:rsidR="00FE3F1C">
        <w:rPr>
          <w:rFonts w:hint="eastAsia"/>
          <w:noProof/>
        </w:rPr>
        <w:t>場合</w:t>
      </w:r>
      <w:r>
        <w:rPr>
          <w:rFonts w:hint="eastAsia"/>
          <w:noProof/>
        </w:rPr>
        <w:t>、配置されたファイルに対し「バージョン」が付与されます。</w:t>
      </w:r>
    </w:p>
    <w:p w14:paraId="3FF7005F" w14:textId="69F7E4E0" w:rsidR="0094446A" w:rsidRDefault="00906D9D" w:rsidP="00985F02">
      <w:pPr>
        <w:pStyle w:val="af5"/>
        <w:numPr>
          <w:ilvl w:val="0"/>
          <w:numId w:val="4"/>
        </w:numPr>
        <w:ind w:leftChars="0"/>
        <w:rPr>
          <w:noProof/>
        </w:rPr>
      </w:pPr>
      <w:r>
        <w:rPr>
          <w:rFonts w:hint="eastAsia"/>
          <w:noProof/>
        </w:rPr>
        <w:t>ファイルをアップロードした場合</w:t>
      </w:r>
    </w:p>
    <w:p w14:paraId="3AF79CD5" w14:textId="0163F871" w:rsidR="00906D9D" w:rsidRDefault="00340FC7" w:rsidP="00985F02">
      <w:pPr>
        <w:pStyle w:val="af5"/>
        <w:numPr>
          <w:ilvl w:val="0"/>
          <w:numId w:val="4"/>
        </w:numPr>
        <w:ind w:leftChars="0"/>
        <w:rPr>
          <w:noProof/>
        </w:rPr>
      </w:pPr>
      <w:r>
        <w:rPr>
          <w:rFonts w:hint="eastAsia"/>
          <w:noProof/>
        </w:rPr>
        <w:t>ファイル</w:t>
      </w:r>
      <w:r w:rsidR="0094446A">
        <w:rPr>
          <w:rFonts w:hint="eastAsia"/>
          <w:noProof/>
        </w:rPr>
        <w:t>を別</w:t>
      </w:r>
      <w:r w:rsidR="001428DF">
        <w:rPr>
          <w:rFonts w:hint="eastAsia"/>
          <w:noProof/>
        </w:rPr>
        <w:t>の</w:t>
      </w:r>
      <w:r w:rsidR="0094446A">
        <w:rPr>
          <w:rFonts w:hint="eastAsia"/>
          <w:noProof/>
        </w:rPr>
        <w:t>フォルダに</w:t>
      </w:r>
      <w:r>
        <w:rPr>
          <w:rFonts w:hint="eastAsia"/>
          <w:noProof/>
        </w:rPr>
        <w:t>コピー</w:t>
      </w:r>
      <w:r w:rsidR="001428DF">
        <w:rPr>
          <w:rFonts w:hint="eastAsia"/>
          <w:noProof/>
        </w:rPr>
        <w:t>し</w:t>
      </w:r>
      <w:r>
        <w:rPr>
          <w:rFonts w:hint="eastAsia"/>
          <w:noProof/>
        </w:rPr>
        <w:t>た場合</w:t>
      </w:r>
    </w:p>
    <w:p w14:paraId="733EAED6" w14:textId="0B46F0A0" w:rsidR="00BD4C9F" w:rsidRDefault="00BD4C9F" w:rsidP="00985F02">
      <w:pPr>
        <w:pStyle w:val="af5"/>
        <w:numPr>
          <w:ilvl w:val="0"/>
          <w:numId w:val="5"/>
        </w:numPr>
        <w:ind w:leftChars="0"/>
        <w:rPr>
          <w:noProof/>
        </w:rPr>
      </w:pPr>
      <w:r w:rsidRPr="00CB76AF">
        <w:rPr>
          <w:rFonts w:hint="eastAsia"/>
          <w:noProof/>
          <w:u w:val="single"/>
        </w:rPr>
        <w:t>コピー先のファイル</w:t>
      </w:r>
      <w:r w:rsidR="00A81057">
        <w:rPr>
          <w:rFonts w:hint="eastAsia"/>
          <w:noProof/>
        </w:rPr>
        <w:t>に対し</w:t>
      </w:r>
      <w:r w:rsidR="00E621DD">
        <w:rPr>
          <w:rFonts w:hint="eastAsia"/>
          <w:noProof/>
        </w:rPr>
        <w:t>バージョン</w:t>
      </w:r>
      <w:r w:rsidR="00A81057">
        <w:rPr>
          <w:rFonts w:hint="eastAsia"/>
          <w:noProof/>
        </w:rPr>
        <w:t>が</w:t>
      </w:r>
      <w:r w:rsidR="009425DE">
        <w:rPr>
          <w:rFonts w:hint="eastAsia"/>
          <w:noProof/>
        </w:rPr>
        <w:t>付与</w:t>
      </w:r>
      <w:r w:rsidR="00A81057">
        <w:rPr>
          <w:rFonts w:hint="eastAsia"/>
          <w:noProof/>
        </w:rPr>
        <w:t>されます。</w:t>
      </w:r>
    </w:p>
    <w:p w14:paraId="48487809" w14:textId="7E52A70D" w:rsidR="00906D9D" w:rsidRDefault="00906D9D" w:rsidP="00906D9D">
      <w:pPr>
        <w:rPr>
          <w:noProof/>
        </w:rPr>
      </w:pPr>
    </w:p>
    <w:p w14:paraId="7E88A003" w14:textId="77777777" w:rsidR="00C15538" w:rsidRDefault="00C15538">
      <w:pPr>
        <w:adjustRightInd/>
        <w:snapToGrid/>
        <w:rPr>
          <w:noProof/>
        </w:rPr>
      </w:pPr>
      <w:r>
        <w:rPr>
          <w:noProof/>
        </w:rPr>
        <w:br w:type="page"/>
      </w:r>
    </w:p>
    <w:p w14:paraId="561B6DE4" w14:textId="3C21FA35" w:rsidR="00906D9D" w:rsidRDefault="0094446A" w:rsidP="0094446A">
      <w:pPr>
        <w:rPr>
          <w:noProof/>
        </w:rPr>
      </w:pPr>
      <w:r>
        <w:rPr>
          <w:rFonts w:hint="eastAsia"/>
          <w:noProof/>
        </w:rPr>
        <w:lastRenderedPageBreak/>
        <w:t>初めて配置されたファイルのバージョンは「1」となり、</w:t>
      </w:r>
      <w:r w:rsidR="00906D9D">
        <w:rPr>
          <w:rFonts w:hint="eastAsia"/>
          <w:noProof/>
        </w:rPr>
        <w:t>以降</w:t>
      </w:r>
      <w:r w:rsidR="00C36B5B">
        <w:rPr>
          <w:rFonts w:hint="eastAsia"/>
          <w:noProof/>
        </w:rPr>
        <w:t>は</w:t>
      </w:r>
      <w:r w:rsidR="00906D9D">
        <w:rPr>
          <w:rFonts w:hint="eastAsia"/>
          <w:noProof/>
        </w:rPr>
        <w:t>同名ファイルを</w:t>
      </w:r>
      <w:r w:rsidR="00D01CD1">
        <w:rPr>
          <w:rFonts w:hint="eastAsia"/>
          <w:noProof/>
        </w:rPr>
        <w:t>上書き</w:t>
      </w:r>
      <w:r w:rsidR="00906D9D">
        <w:rPr>
          <w:rFonts w:hint="eastAsia"/>
          <w:noProof/>
        </w:rPr>
        <w:t>アップロードするたびにバージョンが1ずつ加算されます。</w:t>
      </w:r>
    </w:p>
    <w:p w14:paraId="2732D3FF" w14:textId="77777777" w:rsidR="00906D9D" w:rsidRPr="006372A7" w:rsidRDefault="00906D9D" w:rsidP="00906D9D">
      <w:pPr>
        <w:jc w:val="center"/>
      </w:pPr>
      <w:r>
        <w:rPr>
          <w:noProof/>
        </w:rPr>
        <mc:AlternateContent>
          <mc:Choice Requires="wps">
            <w:drawing>
              <wp:anchor distT="0" distB="0" distL="114300" distR="114300" simplePos="0" relativeHeight="251713536" behindDoc="0" locked="0" layoutInCell="1" allowOverlap="1" wp14:anchorId="08823B06" wp14:editId="071F0C2E">
                <wp:simplePos x="0" y="0"/>
                <wp:positionH relativeFrom="column">
                  <wp:posOffset>3777615</wp:posOffset>
                </wp:positionH>
                <wp:positionV relativeFrom="paragraph">
                  <wp:posOffset>2033270</wp:posOffset>
                </wp:positionV>
                <wp:extent cx="1552575" cy="16192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15525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CCE50" id="正方形/長方形 22" o:spid="_x0000_s1026" style="position:absolute;left:0;text-align:left;margin-left:297.45pt;margin-top:160.1pt;width:122.25pt;height:1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" filled="f" strokecolor="red" strokeweight="2pt"/>
            </w:pict>
          </mc:Fallback>
        </mc:AlternateContent>
      </w:r>
      <w:r w:rsidRPr="00211E69">
        <w:rPr>
          <w:noProof/>
        </w:rPr>
        <w:drawing>
          <wp:inline distT="0" distB="0" distL="0" distR="0" wp14:anchorId="4D2300A0" wp14:editId="52DBD1A4">
            <wp:extent cx="5400040" cy="2494915"/>
            <wp:effectExtent l="19050" t="19050" r="10160" b="1968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00040" cy="2494915"/>
                    </a:xfrm>
                    <a:prstGeom prst="rect">
                      <a:avLst/>
                    </a:prstGeom>
                    <a:ln>
                      <a:solidFill>
                        <a:schemeClr val="tx1"/>
                      </a:solidFill>
                    </a:ln>
                  </pic:spPr>
                </pic:pic>
              </a:graphicData>
            </a:graphic>
          </wp:inline>
        </w:drawing>
      </w:r>
    </w:p>
    <w:p w14:paraId="63FBAE7C" w14:textId="77777777" w:rsidR="00906D9D" w:rsidRPr="009B5514" w:rsidRDefault="00906D9D" w:rsidP="00906D9D">
      <w:pPr>
        <w:jc w:val="center"/>
        <w:rPr>
          <w:b/>
        </w:rPr>
      </w:pPr>
      <w:r w:rsidRPr="009B5514">
        <w:rPr>
          <w:rFonts w:hint="eastAsia"/>
          <w:b/>
        </w:rPr>
        <w:t>ファイル詳細</w:t>
      </w:r>
    </w:p>
    <w:p w14:paraId="1D3CC2D9" w14:textId="77777777" w:rsidR="00AC6A16" w:rsidRDefault="00AC6A16" w:rsidP="00B554D8"/>
    <w:p w14:paraId="78BEDECB" w14:textId="1A753346" w:rsidR="00B554D8" w:rsidRDefault="00B554D8" w:rsidP="00B554D8">
      <w:pPr>
        <w:rPr>
          <w:lang w:eastAsia="ar-SA"/>
        </w:rPr>
      </w:pPr>
      <w:r>
        <w:rPr>
          <w:rFonts w:hint="eastAsia"/>
        </w:rPr>
        <w:t>バージョンに関する各操作の詳細については「</w:t>
      </w:r>
      <w:hyperlink w:anchor="_過去バージョンのファイル取得方法" w:history="1">
        <w:r w:rsidRPr="0051664F">
          <w:rPr>
            <w:rStyle w:val="af0"/>
            <w:rFonts w:hint="eastAsia"/>
          </w:rPr>
          <w:t>3.1.過去バージョンのファイル取得方法</w:t>
        </w:r>
      </w:hyperlink>
      <w:r>
        <w:rPr>
          <w:rFonts w:hint="eastAsia"/>
        </w:rPr>
        <w:t>」をご参照ください。</w:t>
      </w:r>
    </w:p>
    <w:p w14:paraId="60CDEB7B" w14:textId="77777777" w:rsidR="00B554D8" w:rsidRPr="00B554D8" w:rsidRDefault="00B554D8" w:rsidP="00B86BC2"/>
    <w:p w14:paraId="28871994" w14:textId="4435ED9E" w:rsidR="00F43446" w:rsidRDefault="00F63792" w:rsidP="00F63792">
      <w:pPr>
        <w:pStyle w:val="2"/>
      </w:pPr>
      <w:bookmarkStart w:id="6" w:name="_Toc139632178"/>
      <w:r w:rsidRPr="00F63792">
        <w:rPr>
          <w:rFonts w:hint="eastAsia"/>
        </w:rPr>
        <w:t>履歴フォルダについて</w:t>
      </w:r>
      <w:bookmarkEnd w:id="6"/>
    </w:p>
    <w:p w14:paraId="37E64E6B" w14:textId="04470E12" w:rsidR="00104B42" w:rsidRDefault="005200F2" w:rsidP="00104B42">
      <w:r>
        <w:rPr>
          <w:rFonts w:hint="eastAsia"/>
        </w:rPr>
        <w:t>履歴フォルダは、</w:t>
      </w:r>
      <w:r w:rsidRPr="00C100C9">
        <w:rPr>
          <w:rFonts w:hint="eastAsia"/>
        </w:rPr>
        <w:t>ファイルの最新バックアップが保存されるフォルダ</w:t>
      </w:r>
      <w:r>
        <w:rPr>
          <w:rFonts w:hint="eastAsia"/>
        </w:rPr>
        <w:t>です。</w:t>
      </w:r>
    </w:p>
    <w:p w14:paraId="02827C54" w14:textId="38057E15" w:rsidR="007269AB" w:rsidRDefault="008F0AC7" w:rsidP="00104B42">
      <w:r>
        <w:rPr>
          <w:rFonts w:hint="eastAsia"/>
        </w:rPr>
        <w:t>このフォルダは、</w:t>
      </w:r>
      <w:r w:rsidR="007269AB">
        <w:rPr>
          <w:rFonts w:hint="eastAsia"/>
          <w:noProof/>
        </w:rPr>
        <w:t>ユーザーが以下の操作を行った</w:t>
      </w:r>
      <w:r w:rsidR="003C3E78">
        <w:rPr>
          <w:rFonts w:hint="eastAsia"/>
          <w:noProof/>
        </w:rPr>
        <w:t>場合</w:t>
      </w:r>
      <w:r w:rsidR="003C3E78">
        <w:t>に自動で作成され</w:t>
      </w:r>
      <w:r w:rsidR="003C3E78">
        <w:rPr>
          <w:rFonts w:hint="eastAsia"/>
        </w:rPr>
        <w:t>ます</w:t>
      </w:r>
      <w:r w:rsidR="003C3E78" w:rsidRPr="00C100C9">
        <w:t>。</w:t>
      </w:r>
    </w:p>
    <w:p w14:paraId="7B53BDEB" w14:textId="58BFCC7B" w:rsidR="003C3E78" w:rsidRDefault="003C3E78" w:rsidP="00985F02">
      <w:pPr>
        <w:pStyle w:val="af5"/>
        <w:numPr>
          <w:ilvl w:val="0"/>
          <w:numId w:val="4"/>
        </w:numPr>
        <w:ind w:leftChars="0"/>
        <w:rPr>
          <w:noProof/>
        </w:rPr>
      </w:pPr>
      <w:r>
        <w:rPr>
          <w:rFonts w:hint="eastAsia"/>
          <w:noProof/>
        </w:rPr>
        <w:t>ファイルをアップロードした場合</w:t>
      </w:r>
    </w:p>
    <w:p w14:paraId="56A9D795" w14:textId="77777777" w:rsidR="003C3E78" w:rsidRDefault="003C3E78" w:rsidP="00985F02">
      <w:pPr>
        <w:pStyle w:val="af5"/>
        <w:numPr>
          <w:ilvl w:val="0"/>
          <w:numId w:val="4"/>
        </w:numPr>
        <w:ind w:leftChars="0"/>
        <w:rPr>
          <w:noProof/>
        </w:rPr>
      </w:pPr>
      <w:r>
        <w:rPr>
          <w:rFonts w:hint="eastAsia"/>
          <w:noProof/>
        </w:rPr>
        <w:t>ファイルを別のフォルダにコピーした場合</w:t>
      </w:r>
    </w:p>
    <w:p w14:paraId="718BDE8B" w14:textId="77777777" w:rsidR="003C3E78" w:rsidRDefault="003C3E78" w:rsidP="005200F2"/>
    <w:p w14:paraId="35C508E8" w14:textId="77777777" w:rsidR="001C6A68" w:rsidRDefault="001C6A68">
      <w:pPr>
        <w:adjustRightInd/>
        <w:snapToGrid/>
      </w:pPr>
      <w:r>
        <w:br w:type="page"/>
      </w:r>
    </w:p>
    <w:p w14:paraId="1B3D9B8C" w14:textId="5EF69BD4" w:rsidR="002937B9" w:rsidRDefault="002937B9" w:rsidP="005200F2">
      <w:r>
        <w:rPr>
          <w:rFonts w:hint="eastAsia"/>
        </w:rPr>
        <w:lastRenderedPageBreak/>
        <w:t>以下はユーザーフォルダ配下に作成された履歴フォルダの例となります。</w:t>
      </w:r>
    </w:p>
    <w:p w14:paraId="2520C4F6" w14:textId="77777777" w:rsidR="00BB6CA4" w:rsidRDefault="00BB6CA4" w:rsidP="00BB6CA4">
      <w:pPr>
        <w:jc w:val="center"/>
        <w:rPr>
          <w:b/>
        </w:rPr>
      </w:pPr>
      <w:r>
        <w:rPr>
          <w:noProof/>
        </w:rPr>
        <mc:AlternateContent>
          <mc:Choice Requires="wps">
            <w:drawing>
              <wp:anchor distT="0" distB="0" distL="114300" distR="114300" simplePos="0" relativeHeight="251659264" behindDoc="0" locked="0" layoutInCell="1" allowOverlap="1" wp14:anchorId="1AC9AEE7" wp14:editId="464781A0">
                <wp:simplePos x="0" y="0"/>
                <wp:positionH relativeFrom="column">
                  <wp:posOffset>815340</wp:posOffset>
                </wp:positionH>
                <wp:positionV relativeFrom="paragraph">
                  <wp:posOffset>794385</wp:posOffset>
                </wp:positionV>
                <wp:extent cx="981075" cy="161925"/>
                <wp:effectExtent l="0" t="0" r="28575" b="28575"/>
                <wp:wrapNone/>
                <wp:docPr id="5" name="正方形/長方形 5"/>
                <wp:cNvGraphicFramePr/>
                <a:graphic xmlns:a="http://schemas.openxmlformats.org/drawingml/2006/main">
                  <a:graphicData uri="http://schemas.microsoft.com/office/word/2010/wordprocessingShape">
                    <wps:wsp>
                      <wps:cNvSpPr/>
                      <wps:spPr>
                        <a:xfrm>
                          <a:off x="0" y="0"/>
                          <a:ext cx="9810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E4A6E" id="正方形/長方形 5" o:spid="_x0000_s1026" style="position:absolute;left:0;text-align:left;margin-left:64.2pt;margin-top:62.55pt;width:77.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" filled="f" strokecolor="red" strokeweight="2pt"/>
            </w:pict>
          </mc:Fallback>
        </mc:AlternateContent>
      </w:r>
      <w:r w:rsidRPr="00ED3F7E">
        <w:rPr>
          <w:b/>
          <w:noProof/>
        </w:rPr>
        <w:drawing>
          <wp:inline distT="0" distB="0" distL="0" distR="0" wp14:anchorId="4044A952" wp14:editId="25209298">
            <wp:extent cx="5400040" cy="1717040"/>
            <wp:effectExtent l="19050" t="19050" r="10160" b="165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00040" cy="1717040"/>
                    </a:xfrm>
                    <a:prstGeom prst="rect">
                      <a:avLst/>
                    </a:prstGeom>
                    <a:ln>
                      <a:solidFill>
                        <a:schemeClr val="tx1"/>
                      </a:solidFill>
                    </a:ln>
                  </pic:spPr>
                </pic:pic>
              </a:graphicData>
            </a:graphic>
          </wp:inline>
        </w:drawing>
      </w:r>
    </w:p>
    <w:p w14:paraId="7530C5B4" w14:textId="77777777" w:rsidR="00BB6CA4" w:rsidRDefault="00BB6CA4" w:rsidP="00BB6CA4">
      <w:pPr>
        <w:jc w:val="center"/>
        <w:rPr>
          <w:b/>
        </w:rPr>
      </w:pPr>
      <w:r>
        <w:rPr>
          <w:rFonts w:hint="eastAsia"/>
          <w:b/>
        </w:rPr>
        <w:t>ファイル一覧 - 自動作成された履歴フォルダ</w:t>
      </w:r>
    </w:p>
    <w:p w14:paraId="32F48DBF" w14:textId="77777777" w:rsidR="001F2F6D" w:rsidRDefault="001F2F6D" w:rsidP="00BB6CA4"/>
    <w:p w14:paraId="17BAC7BE" w14:textId="341CC0A8" w:rsidR="001F2F6D" w:rsidRPr="00435B41" w:rsidRDefault="00257401" w:rsidP="001F2F6D">
      <w:r>
        <w:rPr>
          <w:rFonts w:hint="eastAsia"/>
        </w:rPr>
        <w:t>履歴フォルダ内にあるファイルはバックアップ元のファイルを削除しても残り続けます。そのため、誤って削除してしまった場合でも履歴フォルダからファイルを復元することができます。</w:t>
      </w:r>
    </w:p>
    <w:p w14:paraId="7DE0DE28" w14:textId="77777777" w:rsidR="00BB6CA4" w:rsidRDefault="00BB6CA4" w:rsidP="00BB6CA4">
      <w:pPr>
        <w:jc w:val="center"/>
      </w:pPr>
      <w:r>
        <w:rPr>
          <w:noProof/>
        </w:rPr>
        <mc:AlternateContent>
          <mc:Choice Requires="wps">
            <w:drawing>
              <wp:anchor distT="0" distB="0" distL="114300" distR="114300" simplePos="0" relativeHeight="251660288" behindDoc="0" locked="0" layoutInCell="1" allowOverlap="1" wp14:anchorId="6DA4A8F5" wp14:editId="60F2B3BE">
                <wp:simplePos x="0" y="0"/>
                <wp:positionH relativeFrom="column">
                  <wp:posOffset>777240</wp:posOffset>
                </wp:positionH>
                <wp:positionV relativeFrom="paragraph">
                  <wp:posOffset>795020</wp:posOffset>
                </wp:positionV>
                <wp:extent cx="981075" cy="161925"/>
                <wp:effectExtent l="0" t="0" r="28575" b="28575"/>
                <wp:wrapNone/>
                <wp:docPr id="7" name="正方形/長方形 7"/>
                <wp:cNvGraphicFramePr/>
                <a:graphic xmlns:a="http://schemas.openxmlformats.org/drawingml/2006/main">
                  <a:graphicData uri="http://schemas.microsoft.com/office/word/2010/wordprocessingShape">
                    <wps:wsp>
                      <wps:cNvSpPr/>
                      <wps:spPr>
                        <a:xfrm>
                          <a:off x="0" y="0"/>
                          <a:ext cx="9810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EFA26" id="正方形/長方形 7" o:spid="_x0000_s1026" style="position:absolute;left:0;text-align:left;margin-left:61.2pt;margin-top:62.6pt;width:77.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" filled="f" strokecolor="red" strokeweight="2pt"/>
            </w:pict>
          </mc:Fallback>
        </mc:AlternateContent>
      </w:r>
      <w:r w:rsidRPr="003512B0">
        <w:rPr>
          <w:noProof/>
        </w:rPr>
        <w:drawing>
          <wp:inline distT="0" distB="0" distL="0" distR="0" wp14:anchorId="59E659DC" wp14:editId="751244F4">
            <wp:extent cx="5400040" cy="1142365"/>
            <wp:effectExtent l="19050" t="19050" r="10160" b="196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0040" cy="1142365"/>
                    </a:xfrm>
                    <a:prstGeom prst="rect">
                      <a:avLst/>
                    </a:prstGeom>
                    <a:ln>
                      <a:solidFill>
                        <a:schemeClr val="tx1"/>
                      </a:solidFill>
                    </a:ln>
                  </pic:spPr>
                </pic:pic>
              </a:graphicData>
            </a:graphic>
          </wp:inline>
        </w:drawing>
      </w:r>
    </w:p>
    <w:p w14:paraId="36B7AC9A" w14:textId="77777777" w:rsidR="00BB6CA4" w:rsidRPr="003512B0" w:rsidRDefault="00BB6CA4" w:rsidP="00BB6CA4">
      <w:pPr>
        <w:jc w:val="center"/>
        <w:rPr>
          <w:b/>
        </w:rPr>
      </w:pPr>
      <w:r>
        <w:rPr>
          <w:rFonts w:hint="eastAsia"/>
          <w:b/>
        </w:rPr>
        <w:t>ファイル一覧 -</w:t>
      </w:r>
      <w:r>
        <w:rPr>
          <w:b/>
        </w:rPr>
        <w:t xml:space="preserve"> </w:t>
      </w:r>
      <w:r>
        <w:rPr>
          <w:rFonts w:hint="eastAsia"/>
          <w:b/>
        </w:rPr>
        <w:t>履歴フォルダ内の最新バックアップファイル</w:t>
      </w:r>
    </w:p>
    <w:p w14:paraId="4110756A" w14:textId="77777777" w:rsidR="002F7A3D" w:rsidRDefault="002F7A3D" w:rsidP="00BB6CA4"/>
    <w:p w14:paraId="2FC91F01" w14:textId="5324AD12" w:rsidR="00BB6CA4" w:rsidRDefault="00BB6CA4" w:rsidP="00BB6CA4">
      <w:r>
        <w:rPr>
          <w:rFonts w:hint="eastAsia"/>
        </w:rPr>
        <w:t>なお、履歴フォルダにおいては以下制約事項がありますのであらかじめお含みおきください。</w:t>
      </w:r>
    </w:p>
    <w:p w14:paraId="51B73890" w14:textId="77777777" w:rsidR="00BB6CA4" w:rsidRPr="00E97431" w:rsidRDefault="00BB6CA4" w:rsidP="00985F02">
      <w:pPr>
        <w:pStyle w:val="af5"/>
        <w:numPr>
          <w:ilvl w:val="0"/>
          <w:numId w:val="3"/>
        </w:numPr>
        <w:ind w:leftChars="0"/>
      </w:pPr>
      <w:r w:rsidRPr="00E97431">
        <w:rPr>
          <w:rFonts w:hint="eastAsia"/>
        </w:rPr>
        <w:t>履歴フォルダ自体を削除することはできません。</w:t>
      </w:r>
    </w:p>
    <w:p w14:paraId="4812F83A" w14:textId="77777777" w:rsidR="00BB6CA4" w:rsidRPr="00E97431" w:rsidRDefault="00BB6CA4" w:rsidP="00985F02">
      <w:pPr>
        <w:pStyle w:val="af5"/>
        <w:numPr>
          <w:ilvl w:val="0"/>
          <w:numId w:val="3"/>
        </w:numPr>
        <w:ind w:leftChars="0"/>
      </w:pPr>
      <w:r w:rsidRPr="00E97431">
        <w:t>履歴フォルダ内</w:t>
      </w:r>
      <w:r w:rsidRPr="00E97431">
        <w:rPr>
          <w:rFonts w:hint="eastAsia"/>
        </w:rPr>
        <w:t>の同一階層上に、</w:t>
      </w:r>
      <w:r w:rsidRPr="00E97431">
        <w:t>同一ファイル名のファイルを</w:t>
      </w:r>
      <w:r w:rsidRPr="00E97431">
        <w:rPr>
          <w:rFonts w:hint="eastAsia"/>
        </w:rPr>
        <w:t>複数保持することはできません。</w:t>
      </w:r>
    </w:p>
    <w:p w14:paraId="700F2314" w14:textId="2BA78BE2" w:rsidR="006372A7" w:rsidRPr="00906D9D" w:rsidRDefault="006372A7" w:rsidP="006372A7">
      <w:pPr>
        <w:rPr>
          <w:lang w:eastAsia="ar-SA"/>
        </w:rPr>
      </w:pPr>
    </w:p>
    <w:p w14:paraId="55AE2B53" w14:textId="443B599C" w:rsidR="00D37288" w:rsidRDefault="00D37288" w:rsidP="006372A7">
      <w:r w:rsidRPr="00D37288">
        <w:rPr>
          <w:rFonts w:hint="eastAsia"/>
          <w:lang w:eastAsia="ar-SA"/>
        </w:rPr>
        <w:t>履歴フ</w:t>
      </w:r>
      <w:r>
        <w:rPr>
          <w:rFonts w:hint="eastAsia"/>
          <w:lang w:eastAsia="ar-SA"/>
        </w:rPr>
        <w:t>ォルダ内</w:t>
      </w:r>
      <w:r>
        <w:rPr>
          <w:rFonts w:hint="eastAsia"/>
        </w:rPr>
        <w:t>で行える各種操作の詳細については「</w:t>
      </w:r>
      <w:hyperlink w:anchor="_履歴フォルダ内のファイル操作" w:history="1">
        <w:r w:rsidRPr="00BD1BDF">
          <w:rPr>
            <w:rStyle w:val="af0"/>
            <w:rFonts w:hint="eastAsia"/>
          </w:rPr>
          <w:t>3.</w:t>
        </w:r>
        <w:r w:rsidR="0011048E" w:rsidRPr="00BD1BDF">
          <w:rPr>
            <w:rStyle w:val="af0"/>
            <w:rFonts w:hint="eastAsia"/>
          </w:rPr>
          <w:t>2</w:t>
        </w:r>
        <w:r w:rsidRPr="00BD1BDF">
          <w:rPr>
            <w:rStyle w:val="af0"/>
            <w:rFonts w:hint="eastAsia"/>
          </w:rPr>
          <w:t>.履歴フォルダ内のファイル操作</w:t>
        </w:r>
      </w:hyperlink>
      <w:r>
        <w:rPr>
          <w:rFonts w:hint="eastAsia"/>
        </w:rPr>
        <w:t>」をご参照ください。</w:t>
      </w:r>
    </w:p>
    <w:p w14:paraId="09A6DFA5" w14:textId="77777777" w:rsidR="009772CC" w:rsidRPr="00D37288" w:rsidRDefault="009772CC" w:rsidP="006372A7">
      <w:pPr>
        <w:rPr>
          <w:lang w:eastAsia="ar-SA"/>
        </w:rPr>
      </w:pPr>
    </w:p>
    <w:p w14:paraId="67360FAA" w14:textId="77777777" w:rsidR="00AD2096" w:rsidRDefault="00AD2096">
      <w:pPr>
        <w:adjustRightInd/>
        <w:snapToGrid/>
        <w:rPr>
          <w:rFonts w:cs="Century"/>
          <w:b/>
          <w:kern w:val="24"/>
          <w:sz w:val="28"/>
          <w:szCs w:val="36"/>
        </w:rPr>
      </w:pPr>
      <w:r>
        <w:br w:type="page"/>
      </w:r>
    </w:p>
    <w:p w14:paraId="2A6296D8" w14:textId="33C6A85F" w:rsidR="00000170" w:rsidRDefault="005A0C3B" w:rsidP="005A0C3B">
      <w:pPr>
        <w:pStyle w:val="1"/>
      </w:pPr>
      <w:bookmarkStart w:id="7" w:name="_Toc139632179"/>
      <w:r w:rsidRPr="005A0C3B">
        <w:rPr>
          <w:rFonts w:hint="eastAsia"/>
        </w:rPr>
        <w:lastRenderedPageBreak/>
        <w:t>バージョン管理機能を利用したファイル管理</w:t>
      </w:r>
      <w:bookmarkEnd w:id="7"/>
    </w:p>
    <w:p w14:paraId="5ECB1284" w14:textId="6A27A50F" w:rsidR="005151CC" w:rsidRDefault="002A04BC" w:rsidP="003262E6">
      <w:r>
        <w:rPr>
          <w:rFonts w:hint="eastAsia"/>
        </w:rPr>
        <w:t>バージョン管理されている</w:t>
      </w:r>
      <w:r w:rsidR="005151CC">
        <w:rPr>
          <w:rFonts w:hint="eastAsia"/>
        </w:rPr>
        <w:t>ファイルについては</w:t>
      </w:r>
      <w:r w:rsidR="002C7FBB">
        <w:rPr>
          <w:rFonts w:hint="eastAsia"/>
        </w:rPr>
        <w:t>、ファイル詳細画面</w:t>
      </w:r>
      <w:r w:rsidR="00CB67ED">
        <w:rPr>
          <w:rFonts w:hint="eastAsia"/>
        </w:rPr>
        <w:t>、履歴フォルダ</w:t>
      </w:r>
      <w:r w:rsidR="00A116C0">
        <w:rPr>
          <w:rFonts w:hint="eastAsia"/>
        </w:rPr>
        <w:t>より</w:t>
      </w:r>
      <w:r w:rsidR="005151CC">
        <w:rPr>
          <w:rFonts w:hint="eastAsia"/>
        </w:rPr>
        <w:t>取得することができます。</w:t>
      </w:r>
    </w:p>
    <w:p w14:paraId="57CDB29D" w14:textId="6D64F320" w:rsidR="00EC4A51" w:rsidRPr="00EC4A51" w:rsidRDefault="00EC4A51" w:rsidP="00985F02">
      <w:pPr>
        <w:pStyle w:val="af5"/>
        <w:numPr>
          <w:ilvl w:val="0"/>
          <w:numId w:val="2"/>
        </w:numPr>
        <w:ind w:leftChars="0" w:left="426" w:hanging="426"/>
      </w:pPr>
      <w:r>
        <w:rPr>
          <w:rFonts w:hint="eastAsia"/>
        </w:rPr>
        <w:t>管理者の設定によ</w:t>
      </w:r>
      <w:r w:rsidR="00C978C5">
        <w:rPr>
          <w:rFonts w:hint="eastAsia"/>
        </w:rPr>
        <w:t>っては</w:t>
      </w:r>
      <w:r>
        <w:rPr>
          <w:rFonts w:hint="eastAsia"/>
        </w:rPr>
        <w:t>履歴フォルダ</w:t>
      </w:r>
      <w:r w:rsidR="00A1452B">
        <w:rPr>
          <w:rFonts w:hint="eastAsia"/>
        </w:rPr>
        <w:t>が</w:t>
      </w:r>
      <w:r w:rsidR="00626377">
        <w:rPr>
          <w:rFonts w:hint="eastAsia"/>
        </w:rPr>
        <w:t>表示されない</w:t>
      </w:r>
      <w:r>
        <w:rPr>
          <w:rFonts w:hint="eastAsia"/>
        </w:rPr>
        <w:t>場合があります</w:t>
      </w:r>
      <w:r w:rsidR="005151CC">
        <w:rPr>
          <w:rFonts w:hint="eastAsia"/>
        </w:rPr>
        <w:t>。</w:t>
      </w:r>
    </w:p>
    <w:p w14:paraId="386660C8" w14:textId="77777777" w:rsidR="003262E6" w:rsidRPr="003262E6" w:rsidRDefault="003262E6" w:rsidP="003262E6"/>
    <w:p w14:paraId="53F4C1C6" w14:textId="77777777" w:rsidR="001B37EA" w:rsidRDefault="001B37EA" w:rsidP="001B37EA">
      <w:pPr>
        <w:pStyle w:val="2"/>
      </w:pPr>
      <w:bookmarkStart w:id="8" w:name="_過去バージョンのファイル取得方法"/>
      <w:bookmarkStart w:id="9" w:name="_Toc139632180"/>
      <w:bookmarkEnd w:id="8"/>
      <w:r w:rsidRPr="003262E6">
        <w:rPr>
          <w:rFonts w:hint="eastAsia"/>
        </w:rPr>
        <w:t>過去バージョンのファイル取得方法</w:t>
      </w:r>
      <w:bookmarkEnd w:id="9"/>
    </w:p>
    <w:p w14:paraId="6FBAA504" w14:textId="77777777" w:rsidR="001B37EA" w:rsidRDefault="001B37EA" w:rsidP="001B37EA">
      <w:r>
        <w:rPr>
          <w:rFonts w:hint="eastAsia"/>
        </w:rPr>
        <w:t>過去バージョンのファイルは、詳細画面より取得することができます。</w:t>
      </w:r>
    </w:p>
    <w:p w14:paraId="66596D5B" w14:textId="77777777" w:rsidR="001B37EA" w:rsidRDefault="001B37EA" w:rsidP="001B37EA"/>
    <w:p w14:paraId="0FC53346" w14:textId="77777777" w:rsidR="001B37EA" w:rsidRPr="00223AE5" w:rsidRDefault="001B37EA" w:rsidP="001B37EA">
      <w:r>
        <w:rPr>
          <w:rFonts w:hint="eastAsia"/>
        </w:rPr>
        <w:t>ユーザーフォルダ/グループフォルダのファイル一覧より過去バージョンを取得したいファイルを選択し、画面右上の詳細アイコンをクリックします。</w:t>
      </w:r>
    </w:p>
    <w:p w14:paraId="1B4CB789" w14:textId="77777777" w:rsidR="001B37EA" w:rsidRDefault="001B37EA" w:rsidP="001B37EA">
      <w:pPr>
        <w:jc w:val="center"/>
      </w:pPr>
      <w:r>
        <w:rPr>
          <w:noProof/>
        </w:rPr>
        <mc:AlternateContent>
          <mc:Choice Requires="wps">
            <w:drawing>
              <wp:anchor distT="0" distB="0" distL="114300" distR="114300" simplePos="0" relativeHeight="251721728" behindDoc="0" locked="0" layoutInCell="1" allowOverlap="1" wp14:anchorId="707E2E95" wp14:editId="33CDF80D">
                <wp:simplePos x="0" y="0"/>
                <wp:positionH relativeFrom="margin">
                  <wp:posOffset>5219065</wp:posOffset>
                </wp:positionH>
                <wp:positionV relativeFrom="paragraph">
                  <wp:posOffset>276860</wp:posOffset>
                </wp:positionV>
                <wp:extent cx="162000" cy="161925"/>
                <wp:effectExtent l="0" t="0" r="28575" b="28575"/>
                <wp:wrapNone/>
                <wp:docPr id="18" name="正方形/長方形 18"/>
                <wp:cNvGraphicFramePr/>
                <a:graphic xmlns:a="http://schemas.openxmlformats.org/drawingml/2006/main">
                  <a:graphicData uri="http://schemas.microsoft.com/office/word/2010/wordprocessingShape">
                    <wps:wsp>
                      <wps:cNvSpPr/>
                      <wps:spPr>
                        <a:xfrm>
                          <a:off x="0" y="0"/>
                          <a:ext cx="162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C2731" id="正方形/長方形 18" o:spid="_x0000_s1026" style="position:absolute;left:0;text-align:left;margin-left:410.95pt;margin-top:21.8pt;width:12.75pt;height:12.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" filled="f" strokecolor="red" strokeweight="2pt">
                <w10:wrap anchorx="margin"/>
              </v:rect>
            </w:pict>
          </mc:Fallback>
        </mc:AlternateContent>
      </w:r>
      <w:r>
        <w:rPr>
          <w:noProof/>
        </w:rPr>
        <mc:AlternateContent>
          <mc:Choice Requires="wps">
            <w:drawing>
              <wp:anchor distT="0" distB="0" distL="114300" distR="114300" simplePos="0" relativeHeight="251720704" behindDoc="0" locked="0" layoutInCell="1" allowOverlap="1" wp14:anchorId="7FB1D02D" wp14:editId="638C5D29">
                <wp:simplePos x="0" y="0"/>
                <wp:positionH relativeFrom="margin">
                  <wp:posOffset>777240</wp:posOffset>
                </wp:positionH>
                <wp:positionV relativeFrom="paragraph">
                  <wp:posOffset>1153160</wp:posOffset>
                </wp:positionV>
                <wp:extent cx="162000" cy="161925"/>
                <wp:effectExtent l="0" t="0" r="28575" b="28575"/>
                <wp:wrapNone/>
                <wp:docPr id="17" name="正方形/長方形 17"/>
                <wp:cNvGraphicFramePr/>
                <a:graphic xmlns:a="http://schemas.openxmlformats.org/drawingml/2006/main">
                  <a:graphicData uri="http://schemas.microsoft.com/office/word/2010/wordprocessingShape">
                    <wps:wsp>
                      <wps:cNvSpPr/>
                      <wps:spPr>
                        <a:xfrm>
                          <a:off x="0" y="0"/>
                          <a:ext cx="162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20408" id="正方形/長方形 17" o:spid="_x0000_s1026" style="position:absolute;left:0;text-align:left;margin-left:61.2pt;margin-top:90.8pt;width:12.75pt;height:12.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" filled="f" strokecolor="red" strokeweight="2pt">
                <w10:wrap anchorx="margin"/>
              </v:rect>
            </w:pict>
          </mc:Fallback>
        </mc:AlternateContent>
      </w:r>
      <w:r w:rsidRPr="0002497F">
        <w:rPr>
          <w:noProof/>
        </w:rPr>
        <w:drawing>
          <wp:inline distT="0" distB="0" distL="0" distR="0" wp14:anchorId="1ADECFD4" wp14:editId="70D7BB00">
            <wp:extent cx="5400040" cy="1776730"/>
            <wp:effectExtent l="19050" t="19050" r="10160" b="139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00040" cy="1776730"/>
                    </a:xfrm>
                    <a:prstGeom prst="rect">
                      <a:avLst/>
                    </a:prstGeom>
                    <a:ln>
                      <a:solidFill>
                        <a:schemeClr val="tx1"/>
                      </a:solidFill>
                    </a:ln>
                  </pic:spPr>
                </pic:pic>
              </a:graphicData>
            </a:graphic>
          </wp:inline>
        </w:drawing>
      </w:r>
    </w:p>
    <w:p w14:paraId="6929B199" w14:textId="77777777" w:rsidR="001B37EA" w:rsidRPr="00D06215" w:rsidRDefault="001B37EA" w:rsidP="001B37EA">
      <w:pPr>
        <w:jc w:val="center"/>
        <w:rPr>
          <w:b/>
        </w:rPr>
      </w:pPr>
      <w:r w:rsidRPr="00D06215">
        <w:rPr>
          <w:rFonts w:hint="eastAsia"/>
          <w:b/>
        </w:rPr>
        <w:t>ユーザー一覧</w:t>
      </w:r>
    </w:p>
    <w:p w14:paraId="7F8F2893" w14:textId="77777777" w:rsidR="001B37EA" w:rsidRDefault="001B37EA" w:rsidP="001B37EA"/>
    <w:p w14:paraId="3214821E" w14:textId="77777777" w:rsidR="001B37EA" w:rsidRDefault="001B37EA" w:rsidP="001B37EA">
      <w:pPr>
        <w:adjustRightInd/>
        <w:snapToGrid/>
      </w:pPr>
      <w:r>
        <w:br w:type="page"/>
      </w:r>
    </w:p>
    <w:p w14:paraId="57D09655" w14:textId="77777777" w:rsidR="001B37EA" w:rsidRDefault="001B37EA" w:rsidP="001B37EA">
      <w:r>
        <w:rPr>
          <w:rFonts w:hint="eastAsia"/>
        </w:rPr>
        <w:lastRenderedPageBreak/>
        <w:t>ファイル詳細画面の</w:t>
      </w:r>
      <w:r>
        <w:rPr>
          <w:rFonts w:hint="eastAsia"/>
          <w:bCs/>
          <w:noProof/>
        </w:rPr>
        <w:t>「以前のバージョン」をクリックして「以前のバージョン」ダイアログを開きます。</w:t>
      </w:r>
    </w:p>
    <w:p w14:paraId="7824281F" w14:textId="77777777" w:rsidR="001B37EA" w:rsidRPr="006372A7" w:rsidRDefault="001B37EA" w:rsidP="001B37EA">
      <w:pPr>
        <w:jc w:val="center"/>
      </w:pPr>
      <w:r>
        <w:rPr>
          <w:noProof/>
        </w:rPr>
        <mc:AlternateContent>
          <mc:Choice Requires="wps">
            <w:drawing>
              <wp:anchor distT="0" distB="0" distL="114300" distR="114300" simplePos="0" relativeHeight="251715584" behindDoc="0" locked="0" layoutInCell="1" allowOverlap="1" wp14:anchorId="1F2DD7AD" wp14:editId="3CB7D83F">
                <wp:simplePos x="0" y="0"/>
                <wp:positionH relativeFrom="column">
                  <wp:posOffset>4615815</wp:posOffset>
                </wp:positionH>
                <wp:positionV relativeFrom="paragraph">
                  <wp:posOffset>2195195</wp:posOffset>
                </wp:positionV>
                <wp:extent cx="657225" cy="152400"/>
                <wp:effectExtent l="0" t="0" r="28575" b="19050"/>
                <wp:wrapNone/>
                <wp:docPr id="56" name="正方形/長方形 56"/>
                <wp:cNvGraphicFramePr/>
                <a:graphic xmlns:a="http://schemas.openxmlformats.org/drawingml/2006/main">
                  <a:graphicData uri="http://schemas.microsoft.com/office/word/2010/wordprocessingShape">
                    <wps:wsp>
                      <wps:cNvSpPr/>
                      <wps:spPr>
                        <a:xfrm>
                          <a:off x="0" y="0"/>
                          <a:ext cx="6572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6FB25" id="正方形/長方形 56" o:spid="_x0000_s1026" style="position:absolute;left:0;text-align:left;margin-left:363.45pt;margin-top:172.85pt;width:51.75pt;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" filled="f" strokecolor="red" strokeweight="2pt"/>
            </w:pict>
          </mc:Fallback>
        </mc:AlternateContent>
      </w:r>
      <w:r w:rsidRPr="0069462A">
        <w:rPr>
          <w:noProof/>
        </w:rPr>
        <w:drawing>
          <wp:inline distT="0" distB="0" distL="0" distR="0" wp14:anchorId="73EFBEE7" wp14:editId="4F7B91D6">
            <wp:extent cx="5400040" cy="2481580"/>
            <wp:effectExtent l="19050" t="19050" r="10160" b="139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00040" cy="2481580"/>
                    </a:xfrm>
                    <a:prstGeom prst="rect">
                      <a:avLst/>
                    </a:prstGeom>
                    <a:ln>
                      <a:solidFill>
                        <a:schemeClr val="tx1"/>
                      </a:solidFill>
                    </a:ln>
                  </pic:spPr>
                </pic:pic>
              </a:graphicData>
            </a:graphic>
          </wp:inline>
        </w:drawing>
      </w:r>
    </w:p>
    <w:p w14:paraId="1E242706" w14:textId="77777777" w:rsidR="001B37EA" w:rsidRPr="009B5514" w:rsidRDefault="001B37EA" w:rsidP="001B37EA">
      <w:pPr>
        <w:jc w:val="center"/>
        <w:rPr>
          <w:b/>
        </w:rPr>
      </w:pPr>
      <w:r w:rsidRPr="009B5514">
        <w:rPr>
          <w:rFonts w:hint="eastAsia"/>
          <w:b/>
        </w:rPr>
        <w:t>ファイル詳細</w:t>
      </w:r>
    </w:p>
    <w:p w14:paraId="6BF9CB19" w14:textId="77777777" w:rsidR="001B37EA" w:rsidRDefault="001B37EA" w:rsidP="001B37EA">
      <w:pPr>
        <w:rPr>
          <w:bCs/>
          <w:noProof/>
        </w:rPr>
      </w:pPr>
    </w:p>
    <w:p w14:paraId="68F16794" w14:textId="160FCF7E" w:rsidR="001B37EA" w:rsidRPr="00D54984" w:rsidRDefault="001B37EA" w:rsidP="001B37EA">
      <w:pPr>
        <w:rPr>
          <w:bCs/>
          <w:noProof/>
        </w:rPr>
      </w:pPr>
      <w:r>
        <w:rPr>
          <w:rFonts w:hint="eastAsia"/>
          <w:bCs/>
          <w:noProof/>
        </w:rPr>
        <w:t>「以前のバージョン」ダイアログを開いた時点でのバージョン行に表示されている数字が最新のファイルバージョン</w:t>
      </w:r>
      <w:r w:rsidR="00A55994">
        <w:rPr>
          <w:rFonts w:hint="eastAsia"/>
          <w:bCs/>
          <w:noProof/>
        </w:rPr>
        <w:t>です。</w:t>
      </w:r>
    </w:p>
    <w:p w14:paraId="101F8F61" w14:textId="592038E2" w:rsidR="001B37EA" w:rsidRDefault="001B37EA" w:rsidP="001B37EA">
      <w:pPr>
        <w:jc w:val="center"/>
      </w:pPr>
      <w:r>
        <w:rPr>
          <w:noProof/>
        </w:rPr>
        <mc:AlternateContent>
          <mc:Choice Requires="wps">
            <w:drawing>
              <wp:anchor distT="0" distB="0" distL="114300" distR="114300" simplePos="0" relativeHeight="251716608" behindDoc="0" locked="0" layoutInCell="1" allowOverlap="1" wp14:anchorId="7EE6A09E" wp14:editId="44331FD3">
                <wp:simplePos x="0" y="0"/>
                <wp:positionH relativeFrom="margin">
                  <wp:posOffset>1653540</wp:posOffset>
                </wp:positionH>
                <wp:positionV relativeFrom="paragraph">
                  <wp:posOffset>1212215</wp:posOffset>
                </wp:positionV>
                <wp:extent cx="864000" cy="161925"/>
                <wp:effectExtent l="0" t="0" r="12700" b="28575"/>
                <wp:wrapNone/>
                <wp:docPr id="13" name="正方形/長方形 13"/>
                <wp:cNvGraphicFramePr/>
                <a:graphic xmlns:a="http://schemas.openxmlformats.org/drawingml/2006/main">
                  <a:graphicData uri="http://schemas.microsoft.com/office/word/2010/wordprocessingShape">
                    <wps:wsp>
                      <wps:cNvSpPr/>
                      <wps:spPr>
                        <a:xfrm>
                          <a:off x="0" y="0"/>
                          <a:ext cx="864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0B99F" id="正方形/長方形 13" o:spid="_x0000_s1026" style="position:absolute;left:0;text-align:left;margin-left:130.2pt;margin-top:95.45pt;width:68.05pt;height:12.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" filled="f" strokecolor="red" strokeweight="2pt">
                <w10:wrap anchorx="margin"/>
              </v:rect>
            </w:pict>
          </mc:Fallback>
        </mc:AlternateContent>
      </w:r>
      <w:r w:rsidRPr="008467D4">
        <w:rPr>
          <w:noProof/>
        </w:rPr>
        <w:drawing>
          <wp:inline distT="0" distB="0" distL="0" distR="0" wp14:anchorId="30979BD9" wp14:editId="4342A654">
            <wp:extent cx="5400040" cy="2458720"/>
            <wp:effectExtent l="19050" t="19050" r="10160" b="1778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40" cy="2458720"/>
                    </a:xfrm>
                    <a:prstGeom prst="rect">
                      <a:avLst/>
                    </a:prstGeom>
                    <a:ln>
                      <a:solidFill>
                        <a:schemeClr val="tx1"/>
                      </a:solidFill>
                    </a:ln>
                  </pic:spPr>
                </pic:pic>
              </a:graphicData>
            </a:graphic>
          </wp:inline>
        </w:drawing>
      </w:r>
    </w:p>
    <w:p w14:paraId="25CC4452" w14:textId="77777777" w:rsidR="001B37EA" w:rsidRPr="009B468C" w:rsidRDefault="001B37EA" w:rsidP="001B37EA">
      <w:pPr>
        <w:jc w:val="center"/>
        <w:rPr>
          <w:b/>
        </w:rPr>
      </w:pPr>
      <w:r w:rsidRPr="009B468C">
        <w:rPr>
          <w:rFonts w:hint="eastAsia"/>
          <w:b/>
        </w:rPr>
        <w:t>以前のバージョン</w:t>
      </w:r>
    </w:p>
    <w:p w14:paraId="2865CD97" w14:textId="7DE34244" w:rsidR="001B37EA" w:rsidRDefault="001B37EA" w:rsidP="001B37EA"/>
    <w:p w14:paraId="448D5965" w14:textId="1E66255C" w:rsidR="00795155" w:rsidRDefault="00795155" w:rsidP="001B37EA">
      <w:r>
        <w:rPr>
          <w:rFonts w:hint="eastAsia"/>
        </w:rPr>
        <w:t>バージョンの数字横にあるプルダウンリストをクリックするとバージョンの一覧が表示されますので、目的のバージョンを選択後「ダウンロード」をクリックし</w:t>
      </w:r>
      <w:r w:rsidR="00CB35B4">
        <w:rPr>
          <w:rFonts w:hint="eastAsia"/>
        </w:rPr>
        <w:t>ます。</w:t>
      </w:r>
      <w:r w:rsidR="00184BFE" w:rsidRPr="00184BFE">
        <w:rPr>
          <w:rFonts w:hint="eastAsia"/>
        </w:rPr>
        <w:t>選択したバージョンのファイルダウンロードが開始されます。</w:t>
      </w:r>
    </w:p>
    <w:p w14:paraId="0B4049F0" w14:textId="77777777" w:rsidR="001B37EA" w:rsidRPr="005747A5" w:rsidRDefault="001B37EA" w:rsidP="00985F02">
      <w:pPr>
        <w:pStyle w:val="af5"/>
        <w:numPr>
          <w:ilvl w:val="0"/>
          <w:numId w:val="2"/>
        </w:numPr>
        <w:ind w:leftChars="0" w:left="426" w:hanging="426"/>
      </w:pPr>
      <w:r w:rsidRPr="00E16767">
        <w:rPr>
          <w:rFonts w:hint="eastAsia"/>
          <w:bCs/>
          <w:noProof/>
        </w:rPr>
        <w:lastRenderedPageBreak/>
        <w:t>以下はバージョン「4」のファイルをダウンロードする例となります。</w:t>
      </w:r>
    </w:p>
    <w:p w14:paraId="3C613E93" w14:textId="77777777" w:rsidR="001B37EA" w:rsidRDefault="001B37EA" w:rsidP="001B37EA">
      <w:r>
        <w:rPr>
          <w:noProof/>
        </w:rPr>
        <mc:AlternateContent>
          <mc:Choice Requires="wps">
            <w:drawing>
              <wp:anchor distT="0" distB="0" distL="114300" distR="114300" simplePos="0" relativeHeight="251719680" behindDoc="0" locked="0" layoutInCell="1" allowOverlap="1" wp14:anchorId="6EF3BDD4" wp14:editId="17C65BA3">
                <wp:simplePos x="0" y="0"/>
                <wp:positionH relativeFrom="margin">
                  <wp:posOffset>2347595</wp:posOffset>
                </wp:positionH>
                <wp:positionV relativeFrom="paragraph">
                  <wp:posOffset>2143760</wp:posOffset>
                </wp:positionV>
                <wp:extent cx="704850" cy="180975"/>
                <wp:effectExtent l="0" t="0" r="19050" b="28575"/>
                <wp:wrapNone/>
                <wp:docPr id="16" name="正方形/長方形 16"/>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E3D7C" id="正方形/長方形 16" o:spid="_x0000_s1026" style="position:absolute;left:0;text-align:left;margin-left:184.85pt;margin-top:168.8pt;width:55.5pt;height:14.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" filled="f" strokecolor="red" strokeweight="2pt">
                <w10:wrap anchorx="margin"/>
              </v:rect>
            </w:pict>
          </mc:Fallback>
        </mc:AlternateContent>
      </w:r>
      <w:r>
        <w:rPr>
          <w:noProof/>
        </w:rPr>
        <mc:AlternateContent>
          <mc:Choice Requires="wps">
            <w:drawing>
              <wp:anchor distT="0" distB="0" distL="114300" distR="114300" simplePos="0" relativeHeight="251718656" behindDoc="0" locked="0" layoutInCell="1" allowOverlap="1" wp14:anchorId="2FB64C2A" wp14:editId="7F94B9D3">
                <wp:simplePos x="0" y="0"/>
                <wp:positionH relativeFrom="column">
                  <wp:posOffset>2501265</wp:posOffset>
                </wp:positionH>
                <wp:positionV relativeFrom="paragraph">
                  <wp:posOffset>1343660</wp:posOffset>
                </wp:positionV>
                <wp:extent cx="209550" cy="43815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209550" cy="438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53878" id="正方形/長方形 15" o:spid="_x0000_s1026" style="position:absolute;left:0;text-align:left;margin-left:196.95pt;margin-top:105.8pt;width:16.5pt;height: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" filled="f" strokecolor="red" strokeweight="2pt"/>
            </w:pict>
          </mc:Fallback>
        </mc:AlternateContent>
      </w:r>
      <w:r w:rsidRPr="008467D4">
        <w:rPr>
          <w:noProof/>
        </w:rPr>
        <w:drawing>
          <wp:inline distT="0" distB="0" distL="0" distR="0" wp14:anchorId="07A9DA4D" wp14:editId="1A287F30">
            <wp:extent cx="5400040" cy="2473325"/>
            <wp:effectExtent l="19050" t="19050" r="10160" b="222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40" cy="2473325"/>
                    </a:xfrm>
                    <a:prstGeom prst="rect">
                      <a:avLst/>
                    </a:prstGeom>
                    <a:ln>
                      <a:solidFill>
                        <a:schemeClr val="tx1"/>
                      </a:solidFill>
                    </a:ln>
                  </pic:spPr>
                </pic:pic>
              </a:graphicData>
            </a:graphic>
          </wp:inline>
        </w:drawing>
      </w:r>
    </w:p>
    <w:p w14:paraId="79AA64B1" w14:textId="77777777" w:rsidR="001B37EA" w:rsidRPr="00387C06" w:rsidRDefault="001B37EA" w:rsidP="001B37EA">
      <w:pPr>
        <w:jc w:val="center"/>
        <w:rPr>
          <w:b/>
        </w:rPr>
      </w:pPr>
      <w:r w:rsidRPr="00387C06">
        <w:rPr>
          <w:rFonts w:hint="eastAsia"/>
          <w:b/>
        </w:rPr>
        <w:t>以前のバージョン</w:t>
      </w:r>
    </w:p>
    <w:p w14:paraId="18E5CB98" w14:textId="77777777" w:rsidR="001B37EA" w:rsidRDefault="001B37EA" w:rsidP="001B37EA"/>
    <w:p w14:paraId="42C05245" w14:textId="77777777" w:rsidR="001B37EA" w:rsidRDefault="001B37EA" w:rsidP="001B37EA">
      <w:r>
        <w:rPr>
          <w:rFonts w:hint="eastAsia"/>
        </w:rPr>
        <w:t>ダウンロード後、ファイルの内容を確認し選択したバージョンのファイルとなっていることを確認します。</w:t>
      </w:r>
    </w:p>
    <w:p w14:paraId="672108EA" w14:textId="77777777" w:rsidR="001B37EA" w:rsidRPr="009B3DAE" w:rsidRDefault="001B37EA" w:rsidP="001B37EA"/>
    <w:p w14:paraId="795FEFC4" w14:textId="77777777" w:rsidR="001B37EA" w:rsidRDefault="001B37EA" w:rsidP="001B37EA">
      <w:pPr>
        <w:adjustRightInd/>
        <w:snapToGrid/>
        <w:rPr>
          <w:rFonts w:cs="Century"/>
          <w:b/>
          <w:kern w:val="24"/>
          <w:sz w:val="28"/>
          <w:szCs w:val="36"/>
        </w:rPr>
      </w:pPr>
      <w:r>
        <w:br w:type="page"/>
      </w:r>
    </w:p>
    <w:p w14:paraId="1A351F11" w14:textId="24F82899" w:rsidR="006C1E99" w:rsidRPr="006C1E99" w:rsidRDefault="001B3692" w:rsidP="001B3692">
      <w:pPr>
        <w:pStyle w:val="2"/>
      </w:pPr>
      <w:bookmarkStart w:id="10" w:name="_履歴フォルダ内のファイル操作"/>
      <w:bookmarkStart w:id="11" w:name="_Toc139632181"/>
      <w:bookmarkEnd w:id="10"/>
      <w:r>
        <w:rPr>
          <w:rFonts w:hint="eastAsia"/>
          <w:lang w:eastAsia="ja-JP"/>
        </w:rPr>
        <w:lastRenderedPageBreak/>
        <w:t>履歴フォルダ内のファイル操作</w:t>
      </w:r>
      <w:bookmarkEnd w:id="11"/>
    </w:p>
    <w:p w14:paraId="58635FCC" w14:textId="7EFB9E52" w:rsidR="005151CC" w:rsidRDefault="000E319E" w:rsidP="000D7056">
      <w:r w:rsidRPr="000E319E">
        <w:rPr>
          <w:rFonts w:hint="eastAsia"/>
        </w:rPr>
        <w:t>履歴フォルダ内にある最新のバックアップに対し、</w:t>
      </w:r>
      <w:r w:rsidR="00E9672B">
        <w:rPr>
          <w:rFonts w:hint="eastAsia"/>
        </w:rPr>
        <w:t>ダウンロード、コピー、削除を行うことができます。</w:t>
      </w:r>
    </w:p>
    <w:p w14:paraId="796CB504" w14:textId="77777777" w:rsidR="005151CC" w:rsidRPr="005837D8" w:rsidRDefault="005151CC" w:rsidP="000D7056"/>
    <w:p w14:paraId="4E5D4643" w14:textId="634E92D2" w:rsidR="000D7056" w:rsidRDefault="0068241D" w:rsidP="000D7056">
      <w:r>
        <w:rPr>
          <w:rFonts w:hint="eastAsia"/>
        </w:rPr>
        <w:t>ユーザーフォルダ/グループフォルダを開いた</w:t>
      </w:r>
      <w:r w:rsidR="005151CC">
        <w:rPr>
          <w:rFonts w:hint="eastAsia"/>
        </w:rPr>
        <w:t>際のファイル一覧上にある</w:t>
      </w:r>
      <w:r>
        <w:rPr>
          <w:rFonts w:hint="eastAsia"/>
        </w:rPr>
        <w:t>履歴フォルダをクリックします。</w:t>
      </w:r>
    </w:p>
    <w:p w14:paraId="72AF7923" w14:textId="09C0D804" w:rsidR="001E174E" w:rsidRDefault="001E174E" w:rsidP="000D7056">
      <w:r>
        <w:rPr>
          <w:noProof/>
        </w:rPr>
        <mc:AlternateContent>
          <mc:Choice Requires="wps">
            <w:drawing>
              <wp:anchor distT="0" distB="0" distL="114300" distR="114300" simplePos="0" relativeHeight="251678720" behindDoc="0" locked="0" layoutInCell="1" allowOverlap="1" wp14:anchorId="462BCDC5" wp14:editId="1F6C1F45">
                <wp:simplePos x="0" y="0"/>
                <wp:positionH relativeFrom="column">
                  <wp:posOffset>815340</wp:posOffset>
                </wp:positionH>
                <wp:positionV relativeFrom="paragraph">
                  <wp:posOffset>788670</wp:posOffset>
                </wp:positionV>
                <wp:extent cx="981075" cy="161925"/>
                <wp:effectExtent l="0" t="0" r="28575" b="28575"/>
                <wp:wrapNone/>
                <wp:docPr id="257" name="正方形/長方形 257"/>
                <wp:cNvGraphicFramePr/>
                <a:graphic xmlns:a="http://schemas.openxmlformats.org/drawingml/2006/main">
                  <a:graphicData uri="http://schemas.microsoft.com/office/word/2010/wordprocessingShape">
                    <wps:wsp>
                      <wps:cNvSpPr/>
                      <wps:spPr>
                        <a:xfrm>
                          <a:off x="0" y="0"/>
                          <a:ext cx="9810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BEB92" id="正方形/長方形 257" o:spid="_x0000_s1026" style="position:absolute;left:0;text-align:left;margin-left:64.2pt;margin-top:62.1pt;width:77.2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" filled="f" strokecolor="red" strokeweight="2pt"/>
            </w:pict>
          </mc:Fallback>
        </mc:AlternateContent>
      </w:r>
      <w:r w:rsidRPr="001E174E">
        <w:rPr>
          <w:noProof/>
        </w:rPr>
        <w:drawing>
          <wp:inline distT="0" distB="0" distL="0" distR="0" wp14:anchorId="04828E25" wp14:editId="1BCEB10E">
            <wp:extent cx="5400040" cy="1753870"/>
            <wp:effectExtent l="19050" t="19050" r="10160" b="177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00040" cy="1753870"/>
                    </a:xfrm>
                    <a:prstGeom prst="rect">
                      <a:avLst/>
                    </a:prstGeom>
                    <a:ln>
                      <a:solidFill>
                        <a:schemeClr val="tx1"/>
                      </a:solidFill>
                    </a:ln>
                  </pic:spPr>
                </pic:pic>
              </a:graphicData>
            </a:graphic>
          </wp:inline>
        </w:drawing>
      </w:r>
    </w:p>
    <w:p w14:paraId="0468B012" w14:textId="57C58211" w:rsidR="00183060" w:rsidRPr="00183060" w:rsidRDefault="00183060" w:rsidP="00183060">
      <w:pPr>
        <w:jc w:val="center"/>
        <w:rPr>
          <w:b/>
        </w:rPr>
      </w:pPr>
      <w:r w:rsidRPr="00183060">
        <w:rPr>
          <w:rFonts w:hint="eastAsia"/>
          <w:b/>
        </w:rPr>
        <w:t>ファイル一覧</w:t>
      </w:r>
    </w:p>
    <w:p w14:paraId="73ECCEF4" w14:textId="77777777" w:rsidR="00183060" w:rsidRDefault="00183060" w:rsidP="00B26505"/>
    <w:p w14:paraId="4E34B6BC" w14:textId="77777777" w:rsidR="003072FD" w:rsidRDefault="00C943D5" w:rsidP="00CC32CD">
      <w:r w:rsidRPr="00C943D5">
        <w:rPr>
          <w:rFonts w:hint="eastAsia"/>
        </w:rPr>
        <w:t>履歴フォルダ</w:t>
      </w:r>
      <w:r w:rsidR="002502BC">
        <w:rPr>
          <w:rFonts w:hint="eastAsia"/>
        </w:rPr>
        <w:t>内の</w:t>
      </w:r>
      <w:r w:rsidR="005C690A">
        <w:rPr>
          <w:rFonts w:hint="eastAsia"/>
        </w:rPr>
        <w:t>ファイル一覧</w:t>
      </w:r>
      <w:r w:rsidR="00DB6AFB">
        <w:rPr>
          <w:rFonts w:hint="eastAsia"/>
        </w:rPr>
        <w:t>が表示されます。</w:t>
      </w:r>
    </w:p>
    <w:p w14:paraId="3EAAD3D1" w14:textId="61767816" w:rsidR="005142DA" w:rsidRPr="00DB6AFB" w:rsidRDefault="00DB6AFB" w:rsidP="00985F02">
      <w:pPr>
        <w:pStyle w:val="af5"/>
        <w:numPr>
          <w:ilvl w:val="0"/>
          <w:numId w:val="2"/>
        </w:numPr>
        <w:ind w:leftChars="0" w:left="426" w:hanging="426"/>
      </w:pPr>
      <w:r w:rsidRPr="00DB6AFB">
        <w:rPr>
          <w:rFonts w:hint="eastAsia"/>
        </w:rPr>
        <w:t>バックアップ元のファイルが削除されている場合は</w:t>
      </w:r>
      <w:r>
        <w:rPr>
          <w:rFonts w:hint="eastAsia"/>
        </w:rPr>
        <w:t>、以下のように削除日時列に日時が表示されます。</w:t>
      </w:r>
    </w:p>
    <w:p w14:paraId="62CF6B9D" w14:textId="3F8ECC69" w:rsidR="008A1188" w:rsidRDefault="00DB6AFB" w:rsidP="00A1422C">
      <w:pPr>
        <w:jc w:val="center"/>
      </w:pPr>
      <w:r>
        <w:rPr>
          <w:noProof/>
        </w:rPr>
        <mc:AlternateContent>
          <mc:Choice Requires="wps">
            <w:drawing>
              <wp:anchor distT="0" distB="0" distL="114300" distR="114300" simplePos="0" relativeHeight="251725824" behindDoc="0" locked="0" layoutInCell="1" allowOverlap="1" wp14:anchorId="64449CB4" wp14:editId="3922F8C0">
                <wp:simplePos x="0" y="0"/>
                <wp:positionH relativeFrom="column">
                  <wp:posOffset>4577715</wp:posOffset>
                </wp:positionH>
                <wp:positionV relativeFrom="paragraph">
                  <wp:posOffset>1316355</wp:posOffset>
                </wp:positionV>
                <wp:extent cx="720000" cy="161925"/>
                <wp:effectExtent l="0" t="0" r="23495" b="28575"/>
                <wp:wrapNone/>
                <wp:docPr id="12" name="正方形/長方形 12"/>
                <wp:cNvGraphicFramePr/>
                <a:graphic xmlns:a="http://schemas.openxmlformats.org/drawingml/2006/main">
                  <a:graphicData uri="http://schemas.microsoft.com/office/word/2010/wordprocessingShape">
                    <wps:wsp>
                      <wps:cNvSpPr/>
                      <wps:spPr>
                        <a:xfrm>
                          <a:off x="0" y="0"/>
                          <a:ext cx="720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8C442" id="正方形/長方形 12" o:spid="_x0000_s1026" style="position:absolute;left:0;text-align:left;margin-left:360.45pt;margin-top:103.65pt;width:56.7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" filled="f" strokecolor="red" strokeweight="2pt"/>
            </w:pict>
          </mc:Fallback>
        </mc:AlternateContent>
      </w:r>
      <w:r w:rsidR="008A1188" w:rsidRPr="008A1188">
        <w:rPr>
          <w:noProof/>
        </w:rPr>
        <w:drawing>
          <wp:inline distT="0" distB="0" distL="0" distR="0" wp14:anchorId="28DEC608" wp14:editId="1FA334C4">
            <wp:extent cx="5400040" cy="1704340"/>
            <wp:effectExtent l="19050" t="19050" r="10160" b="1016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0040" cy="1704340"/>
                    </a:xfrm>
                    <a:prstGeom prst="rect">
                      <a:avLst/>
                    </a:prstGeom>
                    <a:ln>
                      <a:solidFill>
                        <a:schemeClr val="tx1"/>
                      </a:solidFill>
                    </a:ln>
                  </pic:spPr>
                </pic:pic>
              </a:graphicData>
            </a:graphic>
          </wp:inline>
        </w:drawing>
      </w:r>
    </w:p>
    <w:p w14:paraId="1915C962" w14:textId="3C0519FE" w:rsidR="00373757" w:rsidRPr="00A1422C" w:rsidRDefault="00A1422C" w:rsidP="00A1422C">
      <w:pPr>
        <w:jc w:val="center"/>
        <w:rPr>
          <w:b/>
        </w:rPr>
      </w:pPr>
      <w:r w:rsidRPr="00A1422C">
        <w:rPr>
          <w:rFonts w:hint="eastAsia"/>
          <w:b/>
        </w:rPr>
        <w:t>ファイル一覧</w:t>
      </w:r>
    </w:p>
    <w:p w14:paraId="5B148E07" w14:textId="25B2101A" w:rsidR="00FC1D45" w:rsidRDefault="00FC1D45" w:rsidP="00B26505"/>
    <w:p w14:paraId="76AA3B42" w14:textId="77777777" w:rsidR="00DB6AFB" w:rsidRDefault="00DB6AFB">
      <w:pPr>
        <w:adjustRightInd/>
        <w:snapToGrid/>
      </w:pPr>
      <w:r>
        <w:br w:type="page"/>
      </w:r>
    </w:p>
    <w:p w14:paraId="3B206C4B" w14:textId="63F98683" w:rsidR="00E130C7" w:rsidRDefault="00E130C7" w:rsidP="00B26505">
      <w:r>
        <w:rPr>
          <w:rFonts w:hint="eastAsia"/>
        </w:rPr>
        <w:lastRenderedPageBreak/>
        <w:t>ファイル名をクリックするとそのファイルをダウンロードすることができます。</w:t>
      </w:r>
    </w:p>
    <w:p w14:paraId="0CE4EE91" w14:textId="3B180683" w:rsidR="00E130C7" w:rsidRDefault="00CB32F1" w:rsidP="00E130C7">
      <w:pPr>
        <w:jc w:val="center"/>
      </w:pPr>
      <w:r>
        <w:rPr>
          <w:noProof/>
        </w:rPr>
        <mc:AlternateContent>
          <mc:Choice Requires="wps">
            <w:drawing>
              <wp:anchor distT="0" distB="0" distL="114300" distR="114300" simplePos="0" relativeHeight="251723776" behindDoc="0" locked="0" layoutInCell="1" allowOverlap="1" wp14:anchorId="23BEAE73" wp14:editId="07DA0C58">
                <wp:simplePos x="0" y="0"/>
                <wp:positionH relativeFrom="column">
                  <wp:posOffset>929640</wp:posOffset>
                </wp:positionH>
                <wp:positionV relativeFrom="paragraph">
                  <wp:posOffset>966470</wp:posOffset>
                </wp:positionV>
                <wp:extent cx="612000" cy="180000"/>
                <wp:effectExtent l="0" t="0" r="17145" b="10795"/>
                <wp:wrapNone/>
                <wp:docPr id="8" name="正方形/長方形 8"/>
                <wp:cNvGraphicFramePr/>
                <a:graphic xmlns:a="http://schemas.openxmlformats.org/drawingml/2006/main">
                  <a:graphicData uri="http://schemas.microsoft.com/office/word/2010/wordprocessingShape">
                    <wps:wsp>
                      <wps:cNvSpPr/>
                      <wps:spPr>
                        <a:xfrm>
                          <a:off x="0" y="0"/>
                          <a:ext cx="612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B75C1" id="正方形/長方形 8" o:spid="_x0000_s1026" style="position:absolute;left:0;text-align:left;margin-left:73.2pt;margin-top:76.1pt;width:48.2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" filled="f" strokecolor="red" strokeweight="2pt"/>
            </w:pict>
          </mc:Fallback>
        </mc:AlternateContent>
      </w:r>
      <w:r w:rsidR="00E130C7" w:rsidRPr="008A1188">
        <w:rPr>
          <w:noProof/>
        </w:rPr>
        <w:drawing>
          <wp:inline distT="0" distB="0" distL="0" distR="0" wp14:anchorId="4896FB41" wp14:editId="6331C04E">
            <wp:extent cx="5400040" cy="1704340"/>
            <wp:effectExtent l="19050" t="19050" r="10160" b="1016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0040" cy="1704340"/>
                    </a:xfrm>
                    <a:prstGeom prst="rect">
                      <a:avLst/>
                    </a:prstGeom>
                    <a:ln>
                      <a:solidFill>
                        <a:schemeClr val="tx1"/>
                      </a:solidFill>
                    </a:ln>
                  </pic:spPr>
                </pic:pic>
              </a:graphicData>
            </a:graphic>
          </wp:inline>
        </w:drawing>
      </w:r>
    </w:p>
    <w:p w14:paraId="45A0E5A6" w14:textId="77777777" w:rsidR="00E130C7" w:rsidRPr="00A1422C" w:rsidRDefault="00E130C7" w:rsidP="00E130C7">
      <w:pPr>
        <w:jc w:val="center"/>
        <w:rPr>
          <w:b/>
        </w:rPr>
      </w:pPr>
      <w:r w:rsidRPr="00A1422C">
        <w:rPr>
          <w:rFonts w:hint="eastAsia"/>
          <w:b/>
        </w:rPr>
        <w:t>ファイル一覧</w:t>
      </w:r>
    </w:p>
    <w:p w14:paraId="329E8767" w14:textId="77777777" w:rsidR="00E130C7" w:rsidRPr="000F4B6C" w:rsidRDefault="00E130C7" w:rsidP="00B26505"/>
    <w:p w14:paraId="11BC7A4C" w14:textId="72097B47" w:rsidR="007D1295" w:rsidRDefault="00193ECA" w:rsidP="00B26505">
      <w:r>
        <w:rPr>
          <w:rFonts w:hint="eastAsia"/>
        </w:rPr>
        <w:t>また、</w:t>
      </w:r>
      <w:r w:rsidR="00423E3E">
        <w:rPr>
          <w:rFonts w:hint="eastAsia"/>
        </w:rPr>
        <w:t>履歴フォルダ内のファイル</w:t>
      </w:r>
      <w:r w:rsidR="00F1503E">
        <w:rPr>
          <w:rFonts w:hint="eastAsia"/>
        </w:rPr>
        <w:t>についてはコピーまたは削除を行うことが可能です。ファイル</w:t>
      </w:r>
      <w:r w:rsidR="00E00BA3">
        <w:rPr>
          <w:rFonts w:hint="eastAsia"/>
        </w:rPr>
        <w:t>選択</w:t>
      </w:r>
      <w:r w:rsidR="00F1503E">
        <w:rPr>
          <w:rFonts w:hint="eastAsia"/>
        </w:rPr>
        <w:t>時の</w:t>
      </w:r>
      <w:r w:rsidR="00E00BA3">
        <w:rPr>
          <w:rFonts w:hint="eastAsia"/>
        </w:rPr>
        <w:t>上部メニュー「ファイル操作」</w:t>
      </w:r>
      <w:r w:rsidR="00F1503E">
        <w:rPr>
          <w:rFonts w:hint="eastAsia"/>
        </w:rPr>
        <w:t>より</w:t>
      </w:r>
      <w:r w:rsidR="00423E3E">
        <w:rPr>
          <w:rFonts w:hint="eastAsia"/>
        </w:rPr>
        <w:t>コピー</w:t>
      </w:r>
      <w:r w:rsidR="00E00BA3">
        <w:rPr>
          <w:rFonts w:hint="eastAsia"/>
        </w:rPr>
        <w:t>または</w:t>
      </w:r>
      <w:r w:rsidR="00423E3E">
        <w:rPr>
          <w:rFonts w:hint="eastAsia"/>
        </w:rPr>
        <w:t>削除</w:t>
      </w:r>
      <w:r w:rsidR="00E00BA3">
        <w:rPr>
          <w:rFonts w:hint="eastAsia"/>
        </w:rPr>
        <w:t>を</w:t>
      </w:r>
      <w:r w:rsidR="00F1503E">
        <w:rPr>
          <w:rFonts w:hint="eastAsia"/>
        </w:rPr>
        <w:t>選択し</w:t>
      </w:r>
      <w:r w:rsidR="00E536B4">
        <w:rPr>
          <w:rFonts w:hint="eastAsia"/>
        </w:rPr>
        <w:t>ます。</w:t>
      </w:r>
    </w:p>
    <w:p w14:paraId="328EA1D0" w14:textId="19963ABC" w:rsidR="004A6D2A" w:rsidRDefault="003C4240" w:rsidP="00985F02">
      <w:pPr>
        <w:pStyle w:val="af5"/>
        <w:numPr>
          <w:ilvl w:val="0"/>
          <w:numId w:val="2"/>
        </w:numPr>
        <w:ind w:leftChars="0" w:left="426" w:hanging="426"/>
      </w:pPr>
      <w:r>
        <w:rPr>
          <w:rFonts w:hint="eastAsia"/>
        </w:rPr>
        <w:t>ファイルは</w:t>
      </w:r>
      <w:r w:rsidR="007D1295">
        <w:rPr>
          <w:rFonts w:hint="eastAsia"/>
        </w:rPr>
        <w:t>複数選択することも可能です。</w:t>
      </w:r>
    </w:p>
    <w:p w14:paraId="62CFAD10" w14:textId="16942B87" w:rsidR="00104DF5" w:rsidRDefault="0054704C" w:rsidP="00B26505">
      <w:r>
        <w:rPr>
          <w:noProof/>
        </w:rPr>
        <mc:AlternateContent>
          <mc:Choice Requires="wps">
            <w:drawing>
              <wp:anchor distT="0" distB="0" distL="114300" distR="114300" simplePos="0" relativeHeight="251680768" behindDoc="0" locked="0" layoutInCell="1" allowOverlap="1" wp14:anchorId="4D568FFE" wp14:editId="3BDF98C3">
                <wp:simplePos x="0" y="0"/>
                <wp:positionH relativeFrom="column">
                  <wp:posOffset>796290</wp:posOffset>
                </wp:positionH>
                <wp:positionV relativeFrom="paragraph">
                  <wp:posOffset>429260</wp:posOffset>
                </wp:positionV>
                <wp:extent cx="609600" cy="390525"/>
                <wp:effectExtent l="0" t="0" r="19050" b="28575"/>
                <wp:wrapNone/>
                <wp:docPr id="265" name="正方形/長方形 265"/>
                <wp:cNvGraphicFramePr/>
                <a:graphic xmlns:a="http://schemas.openxmlformats.org/drawingml/2006/main">
                  <a:graphicData uri="http://schemas.microsoft.com/office/word/2010/wordprocessingShape">
                    <wps:wsp>
                      <wps:cNvSpPr/>
                      <wps:spPr>
                        <a:xfrm>
                          <a:off x="0" y="0"/>
                          <a:ext cx="60960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3FEC8" id="正方形/長方形 265" o:spid="_x0000_s1026" style="position:absolute;left:0;text-align:left;margin-left:62.7pt;margin-top:33.8pt;width:48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" filled="f" strokecolor="red" strokeweight="2pt"/>
            </w:pict>
          </mc:Fallback>
        </mc:AlternateContent>
      </w:r>
      <w:r w:rsidR="00104DF5" w:rsidRPr="00104DF5">
        <w:rPr>
          <w:noProof/>
        </w:rPr>
        <w:drawing>
          <wp:inline distT="0" distB="0" distL="0" distR="0" wp14:anchorId="5379F190" wp14:editId="1F938EFD">
            <wp:extent cx="5400040" cy="1692910"/>
            <wp:effectExtent l="19050" t="19050" r="10160" b="2159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1692910"/>
                    </a:xfrm>
                    <a:prstGeom prst="rect">
                      <a:avLst/>
                    </a:prstGeom>
                    <a:ln>
                      <a:solidFill>
                        <a:schemeClr val="tx1"/>
                      </a:solidFill>
                    </a:ln>
                  </pic:spPr>
                </pic:pic>
              </a:graphicData>
            </a:graphic>
          </wp:inline>
        </w:drawing>
      </w:r>
    </w:p>
    <w:p w14:paraId="7BAD9F68" w14:textId="0944934C" w:rsidR="00423E3E" w:rsidRPr="00AA5166" w:rsidRDefault="00AA5166" w:rsidP="00AA5166">
      <w:pPr>
        <w:jc w:val="center"/>
        <w:rPr>
          <w:b/>
        </w:rPr>
      </w:pPr>
      <w:r w:rsidRPr="00AA5166">
        <w:rPr>
          <w:rFonts w:hint="eastAsia"/>
          <w:b/>
        </w:rPr>
        <w:t>ファイル一覧</w:t>
      </w:r>
    </w:p>
    <w:p w14:paraId="60B66E60" w14:textId="40D37759" w:rsidR="00423E3E" w:rsidRDefault="00423E3E" w:rsidP="00B26505"/>
    <w:p w14:paraId="03C6B327" w14:textId="7A9EA26C" w:rsidR="001F4DBD" w:rsidRDefault="00F63A92" w:rsidP="001F4DBD">
      <w:pPr>
        <w:pStyle w:val="3"/>
      </w:pPr>
      <w:bookmarkStart w:id="12" w:name="_Toc139632182"/>
      <w:r>
        <w:rPr>
          <w:rFonts w:hint="eastAsia"/>
          <w:lang w:eastAsia="ja-JP"/>
        </w:rPr>
        <w:t>履歴フォルダからの</w:t>
      </w:r>
      <w:r w:rsidR="001F4DBD">
        <w:rPr>
          <w:rFonts w:hint="eastAsia"/>
        </w:rPr>
        <w:t>コピー</w:t>
      </w:r>
      <w:bookmarkEnd w:id="12"/>
    </w:p>
    <w:p w14:paraId="43D63417" w14:textId="1A4F1DD4" w:rsidR="008037B5" w:rsidRDefault="001F4DBD" w:rsidP="0088064B">
      <w:r>
        <w:rPr>
          <w:rFonts w:hint="eastAsia"/>
        </w:rPr>
        <w:t>ファイル操作メニューより</w:t>
      </w:r>
      <w:r w:rsidR="00522EF5">
        <w:rPr>
          <w:rFonts w:hint="eastAsia"/>
        </w:rPr>
        <w:t>「</w:t>
      </w:r>
      <w:r w:rsidR="0054704C">
        <w:rPr>
          <w:rFonts w:hint="eastAsia"/>
        </w:rPr>
        <w:t>コピー</w:t>
      </w:r>
      <w:r w:rsidR="00522EF5">
        <w:rPr>
          <w:rFonts w:hint="eastAsia"/>
        </w:rPr>
        <w:t>」</w:t>
      </w:r>
      <w:r w:rsidR="0054704C">
        <w:rPr>
          <w:rFonts w:hint="eastAsia"/>
        </w:rPr>
        <w:t>を</w:t>
      </w:r>
      <w:r w:rsidR="006678D9">
        <w:rPr>
          <w:rFonts w:hint="eastAsia"/>
        </w:rPr>
        <w:t>クリック</w:t>
      </w:r>
      <w:r w:rsidR="0054704C">
        <w:rPr>
          <w:rFonts w:hint="eastAsia"/>
        </w:rPr>
        <w:t>し</w:t>
      </w:r>
      <w:r w:rsidR="0088064B">
        <w:rPr>
          <w:rFonts w:hint="eastAsia"/>
        </w:rPr>
        <w:t>ます。</w:t>
      </w:r>
    </w:p>
    <w:p w14:paraId="6D589C1A" w14:textId="77777777" w:rsidR="0088064B" w:rsidRDefault="0088064B" w:rsidP="0088064B">
      <w:r>
        <w:rPr>
          <w:noProof/>
        </w:rPr>
        <w:lastRenderedPageBreak/>
        <mc:AlternateContent>
          <mc:Choice Requires="wps">
            <w:drawing>
              <wp:anchor distT="0" distB="0" distL="114300" distR="114300" simplePos="0" relativeHeight="251688960" behindDoc="0" locked="0" layoutInCell="1" allowOverlap="1" wp14:anchorId="1B086A6F" wp14:editId="068E8FDA">
                <wp:simplePos x="0" y="0"/>
                <wp:positionH relativeFrom="column">
                  <wp:posOffset>805815</wp:posOffset>
                </wp:positionH>
                <wp:positionV relativeFrom="paragraph">
                  <wp:posOffset>461010</wp:posOffset>
                </wp:positionV>
                <wp:extent cx="609600" cy="180975"/>
                <wp:effectExtent l="0" t="0" r="19050" b="28575"/>
                <wp:wrapNone/>
                <wp:docPr id="273" name="正方形/長方形 273"/>
                <wp:cNvGraphicFramePr/>
                <a:graphic xmlns:a="http://schemas.openxmlformats.org/drawingml/2006/main">
                  <a:graphicData uri="http://schemas.microsoft.com/office/word/2010/wordprocessingShape">
                    <wps:wsp>
                      <wps:cNvSpPr/>
                      <wps:spPr>
                        <a:xfrm>
                          <a:off x="0" y="0"/>
                          <a:ext cx="6096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04A64" id="正方形/長方形 273" o:spid="_x0000_s1026" style="position:absolute;left:0;text-align:left;margin-left:63.45pt;margin-top:36.3pt;width:48pt;height:1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" filled="f" strokecolor="red" strokeweight="2pt"/>
            </w:pict>
          </mc:Fallback>
        </mc:AlternateContent>
      </w:r>
      <w:r w:rsidRPr="00104DF5">
        <w:rPr>
          <w:noProof/>
        </w:rPr>
        <w:drawing>
          <wp:inline distT="0" distB="0" distL="0" distR="0" wp14:anchorId="58E67BC2" wp14:editId="1D26B2D8">
            <wp:extent cx="5400040" cy="1692910"/>
            <wp:effectExtent l="19050" t="19050" r="10160" b="2159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1692910"/>
                    </a:xfrm>
                    <a:prstGeom prst="rect">
                      <a:avLst/>
                    </a:prstGeom>
                    <a:ln>
                      <a:solidFill>
                        <a:schemeClr val="tx1"/>
                      </a:solidFill>
                    </a:ln>
                  </pic:spPr>
                </pic:pic>
              </a:graphicData>
            </a:graphic>
          </wp:inline>
        </w:drawing>
      </w:r>
    </w:p>
    <w:p w14:paraId="7B698B0D" w14:textId="77777777" w:rsidR="0088064B" w:rsidRPr="00AA5166" w:rsidRDefault="0088064B" w:rsidP="0088064B">
      <w:pPr>
        <w:jc w:val="center"/>
        <w:rPr>
          <w:b/>
        </w:rPr>
      </w:pPr>
      <w:r w:rsidRPr="00AA5166">
        <w:rPr>
          <w:rFonts w:hint="eastAsia"/>
          <w:b/>
        </w:rPr>
        <w:t>ファイル一覧</w:t>
      </w:r>
    </w:p>
    <w:p w14:paraId="3F6ED644" w14:textId="114A62D1" w:rsidR="0088064B" w:rsidRDefault="0088064B" w:rsidP="0088064B">
      <w:r>
        <w:rPr>
          <w:rFonts w:hint="eastAsia"/>
        </w:rPr>
        <w:t>コピー先を選択するダイアログが表示されますので、任意のコピー先を選択後「コピー」をクリックします。</w:t>
      </w:r>
      <w:r w:rsidR="00AD284B">
        <w:rPr>
          <w:rFonts w:hint="eastAsia"/>
        </w:rPr>
        <w:t>以下ではUserDフォルダ配下の「フォルダ」を選択している例となります。</w:t>
      </w:r>
    </w:p>
    <w:p w14:paraId="2F4684BE" w14:textId="34C3A522" w:rsidR="00AD284B" w:rsidRDefault="00AD284B" w:rsidP="00985F02">
      <w:pPr>
        <w:pStyle w:val="af5"/>
        <w:numPr>
          <w:ilvl w:val="0"/>
          <w:numId w:val="2"/>
        </w:numPr>
        <w:ind w:leftChars="0" w:left="426" w:hanging="426"/>
      </w:pPr>
      <w:r>
        <w:rPr>
          <w:rFonts w:hint="eastAsia"/>
        </w:rPr>
        <w:t>履歴フォルダ内をコピー先とすることはできません。</w:t>
      </w:r>
    </w:p>
    <w:p w14:paraId="50A2D16F" w14:textId="621405F9" w:rsidR="00AD284B" w:rsidRDefault="00AD284B" w:rsidP="00985F02">
      <w:pPr>
        <w:pStyle w:val="af5"/>
        <w:numPr>
          <w:ilvl w:val="0"/>
          <w:numId w:val="2"/>
        </w:numPr>
        <w:ind w:leftChars="0" w:left="426" w:hanging="426"/>
      </w:pPr>
      <w:r>
        <w:rPr>
          <w:rFonts w:hint="eastAsia"/>
        </w:rPr>
        <w:t>コピー先に既に同名のファイルが存在する場合は、コピーすることはできません。</w:t>
      </w:r>
    </w:p>
    <w:p w14:paraId="445AC9CA" w14:textId="4F19B46E" w:rsidR="008037B5" w:rsidRDefault="002D51BC" w:rsidP="00B26505">
      <w:r>
        <w:rPr>
          <w:noProof/>
        </w:rPr>
        <mc:AlternateContent>
          <mc:Choice Requires="wps">
            <w:drawing>
              <wp:anchor distT="0" distB="0" distL="114300" distR="114300" simplePos="0" relativeHeight="251682816" behindDoc="0" locked="0" layoutInCell="1" allowOverlap="1" wp14:anchorId="282BB1EF" wp14:editId="61FB8058">
                <wp:simplePos x="0" y="0"/>
                <wp:positionH relativeFrom="margin">
                  <wp:posOffset>2377440</wp:posOffset>
                </wp:positionH>
                <wp:positionV relativeFrom="paragraph">
                  <wp:posOffset>2647950</wp:posOffset>
                </wp:positionV>
                <wp:extent cx="666750" cy="171450"/>
                <wp:effectExtent l="0" t="0" r="19050" b="19050"/>
                <wp:wrapNone/>
                <wp:docPr id="267" name="正方形/長方形 267"/>
                <wp:cNvGraphicFramePr/>
                <a:graphic xmlns:a="http://schemas.openxmlformats.org/drawingml/2006/main">
                  <a:graphicData uri="http://schemas.microsoft.com/office/word/2010/wordprocessingShape">
                    <wps:wsp>
                      <wps:cNvSpPr/>
                      <wps:spPr>
                        <a:xfrm>
                          <a:off x="0" y="0"/>
                          <a:ext cx="6667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CA8B9" id="正方形/長方形 267" o:spid="_x0000_s1026" style="position:absolute;left:0;text-align:left;margin-left:187.2pt;margin-top:208.5pt;width:52.5pt;height:1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" filled="f" strokecolor="red" strokeweight="2pt">
                <w10:wrap anchorx="margin"/>
              </v:rect>
            </w:pict>
          </mc:Fallback>
        </mc:AlternateContent>
      </w:r>
      <w:r w:rsidR="008037B5" w:rsidRPr="008037B5">
        <w:rPr>
          <w:noProof/>
        </w:rPr>
        <w:drawing>
          <wp:inline distT="0" distB="0" distL="0" distR="0" wp14:anchorId="64C40D3D" wp14:editId="6020941F">
            <wp:extent cx="5400040" cy="2871470"/>
            <wp:effectExtent l="19050" t="19050" r="10160" b="2413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00040" cy="2871470"/>
                    </a:xfrm>
                    <a:prstGeom prst="rect">
                      <a:avLst/>
                    </a:prstGeom>
                    <a:ln>
                      <a:solidFill>
                        <a:schemeClr val="tx1"/>
                      </a:solidFill>
                    </a:ln>
                  </pic:spPr>
                </pic:pic>
              </a:graphicData>
            </a:graphic>
          </wp:inline>
        </w:drawing>
      </w:r>
    </w:p>
    <w:p w14:paraId="521A8851" w14:textId="1781514F" w:rsidR="00DB1818" w:rsidRPr="006E345F" w:rsidRDefault="006E345F" w:rsidP="006E345F">
      <w:pPr>
        <w:jc w:val="center"/>
        <w:rPr>
          <w:b/>
        </w:rPr>
      </w:pPr>
      <w:r w:rsidRPr="006E345F">
        <w:rPr>
          <w:rFonts w:hint="eastAsia"/>
          <w:b/>
        </w:rPr>
        <w:t>コピー</w:t>
      </w:r>
    </w:p>
    <w:p w14:paraId="3D8FEC13" w14:textId="7775ED1B" w:rsidR="002D6B7F" w:rsidRDefault="002D6B7F" w:rsidP="00B26505"/>
    <w:p w14:paraId="02160AF1" w14:textId="37CF70BA" w:rsidR="007A1F65" w:rsidRDefault="007A1F65" w:rsidP="00B26505">
      <w:r>
        <w:rPr>
          <w:rFonts w:hint="eastAsia"/>
        </w:rPr>
        <w:t>コピー完了後、</w:t>
      </w:r>
      <w:r w:rsidR="00A748F1">
        <w:rPr>
          <w:rFonts w:hint="eastAsia"/>
        </w:rPr>
        <w:t>コピー先のフォルダ内にファイルがコピーされていることを確認することができます。</w:t>
      </w:r>
    </w:p>
    <w:p w14:paraId="22D0F31D" w14:textId="34C0EE36" w:rsidR="00340A21" w:rsidRDefault="007A1F65" w:rsidP="00B26505">
      <w:r>
        <w:rPr>
          <w:noProof/>
        </w:rPr>
        <w:lastRenderedPageBreak/>
        <mc:AlternateContent>
          <mc:Choice Requires="wps">
            <w:drawing>
              <wp:anchor distT="0" distB="0" distL="114300" distR="114300" simplePos="0" relativeHeight="251684864" behindDoc="0" locked="0" layoutInCell="1" allowOverlap="1" wp14:anchorId="687F582B" wp14:editId="325192B3">
                <wp:simplePos x="0" y="0"/>
                <wp:positionH relativeFrom="margin">
                  <wp:posOffset>929640</wp:posOffset>
                </wp:positionH>
                <wp:positionV relativeFrom="paragraph">
                  <wp:posOffset>960120</wp:posOffset>
                </wp:positionV>
                <wp:extent cx="4362450" cy="180975"/>
                <wp:effectExtent l="0" t="0" r="19050" b="28575"/>
                <wp:wrapNone/>
                <wp:docPr id="269" name="正方形/長方形 269"/>
                <wp:cNvGraphicFramePr/>
                <a:graphic xmlns:a="http://schemas.openxmlformats.org/drawingml/2006/main">
                  <a:graphicData uri="http://schemas.microsoft.com/office/word/2010/wordprocessingShape">
                    <wps:wsp>
                      <wps:cNvSpPr/>
                      <wps:spPr>
                        <a:xfrm>
                          <a:off x="0" y="0"/>
                          <a:ext cx="43624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31D46" id="正方形/長方形 269" o:spid="_x0000_s1026" style="position:absolute;left:0;text-align:left;margin-left:73.2pt;margin-top:75.6pt;width:343.5pt;height:14.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" filled="f" strokecolor="red" strokeweight="2pt">
                <w10:wrap anchorx="margin"/>
              </v:rect>
            </w:pict>
          </mc:Fallback>
        </mc:AlternateContent>
      </w:r>
      <w:r w:rsidRPr="007A1F65">
        <w:rPr>
          <w:noProof/>
        </w:rPr>
        <w:drawing>
          <wp:inline distT="0" distB="0" distL="0" distR="0" wp14:anchorId="56F2289C" wp14:editId="368CF85A">
            <wp:extent cx="5400040" cy="1356360"/>
            <wp:effectExtent l="19050" t="19050" r="10160" b="1524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00040" cy="1356360"/>
                    </a:xfrm>
                    <a:prstGeom prst="rect">
                      <a:avLst/>
                    </a:prstGeom>
                    <a:ln>
                      <a:solidFill>
                        <a:schemeClr val="tx1"/>
                      </a:solidFill>
                    </a:ln>
                  </pic:spPr>
                </pic:pic>
              </a:graphicData>
            </a:graphic>
          </wp:inline>
        </w:drawing>
      </w:r>
    </w:p>
    <w:p w14:paraId="6249D74E" w14:textId="40519F51" w:rsidR="00730E4A" w:rsidRPr="00730E4A" w:rsidRDefault="00730E4A" w:rsidP="00730E4A">
      <w:pPr>
        <w:jc w:val="center"/>
        <w:rPr>
          <w:b/>
        </w:rPr>
      </w:pPr>
      <w:r w:rsidRPr="00730E4A">
        <w:rPr>
          <w:rFonts w:hint="eastAsia"/>
          <w:b/>
        </w:rPr>
        <w:t>ファイル一覧</w:t>
      </w:r>
    </w:p>
    <w:p w14:paraId="1659AF69" w14:textId="751E49C1" w:rsidR="00730E4A" w:rsidRDefault="00730E4A" w:rsidP="00B26505"/>
    <w:p w14:paraId="662899AB" w14:textId="20397DC8" w:rsidR="00A91802" w:rsidRDefault="00A168D7" w:rsidP="00A168D7">
      <w:r>
        <w:rPr>
          <w:rFonts w:hint="eastAsia"/>
        </w:rPr>
        <w:t>なお、</w:t>
      </w:r>
      <w:r w:rsidR="00730E4A">
        <w:rPr>
          <w:rFonts w:hint="eastAsia"/>
        </w:rPr>
        <w:t>履歴フォルダからコピーされたファイルもバージョン管理されます。</w:t>
      </w:r>
      <w:r w:rsidR="00A91802">
        <w:rPr>
          <w:rFonts w:hint="eastAsia"/>
        </w:rPr>
        <w:t>以下の例では、コピー先フォルダに初めて</w:t>
      </w:r>
      <w:r w:rsidR="00F935DE">
        <w:rPr>
          <w:rFonts w:hint="eastAsia"/>
        </w:rPr>
        <w:t>その</w:t>
      </w:r>
      <w:r w:rsidR="00A91802">
        <w:rPr>
          <w:rFonts w:hint="eastAsia"/>
        </w:rPr>
        <w:t>ファイルがコピーされたため</w:t>
      </w:r>
      <w:r w:rsidR="00813E9F">
        <w:rPr>
          <w:rFonts w:hint="eastAsia"/>
        </w:rPr>
        <w:t>、</w:t>
      </w:r>
      <w:r w:rsidR="00A91802">
        <w:rPr>
          <w:rFonts w:hint="eastAsia"/>
        </w:rPr>
        <w:t>バージョンが「1」となっております。</w:t>
      </w:r>
    </w:p>
    <w:p w14:paraId="2EC25D35" w14:textId="539C4AE8" w:rsidR="00730E4A" w:rsidRDefault="00730E4A" w:rsidP="00B26505">
      <w:r>
        <w:rPr>
          <w:noProof/>
        </w:rPr>
        <mc:AlternateContent>
          <mc:Choice Requires="wps">
            <w:drawing>
              <wp:anchor distT="0" distB="0" distL="114300" distR="114300" simplePos="0" relativeHeight="251686912" behindDoc="0" locked="0" layoutInCell="1" allowOverlap="1" wp14:anchorId="2DF294BA" wp14:editId="624B2A87">
                <wp:simplePos x="0" y="0"/>
                <wp:positionH relativeFrom="margin">
                  <wp:posOffset>3776980</wp:posOffset>
                </wp:positionH>
                <wp:positionV relativeFrom="paragraph">
                  <wp:posOffset>2042795</wp:posOffset>
                </wp:positionV>
                <wp:extent cx="1571625" cy="171450"/>
                <wp:effectExtent l="0" t="0" r="28575" b="19050"/>
                <wp:wrapNone/>
                <wp:docPr id="271" name="正方形/長方形 271"/>
                <wp:cNvGraphicFramePr/>
                <a:graphic xmlns:a="http://schemas.openxmlformats.org/drawingml/2006/main">
                  <a:graphicData uri="http://schemas.microsoft.com/office/word/2010/wordprocessingShape">
                    <wps:wsp>
                      <wps:cNvSpPr/>
                      <wps:spPr>
                        <a:xfrm>
                          <a:off x="0" y="0"/>
                          <a:ext cx="15716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6678E" id="正方形/長方形 271" o:spid="_x0000_s1026" style="position:absolute;left:0;text-align:left;margin-left:297.4pt;margin-top:160.85pt;width:123.75pt;height:1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" filled="f" strokecolor="red" strokeweight="2pt">
                <w10:wrap anchorx="margin"/>
              </v:rect>
            </w:pict>
          </mc:Fallback>
        </mc:AlternateContent>
      </w:r>
      <w:r w:rsidRPr="00730E4A">
        <w:rPr>
          <w:noProof/>
        </w:rPr>
        <w:drawing>
          <wp:inline distT="0" distB="0" distL="0" distR="0" wp14:anchorId="47C7DB59" wp14:editId="4A270019">
            <wp:extent cx="5400040" cy="2464435"/>
            <wp:effectExtent l="19050" t="19050" r="10160" b="12065"/>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00040" cy="2464435"/>
                    </a:xfrm>
                    <a:prstGeom prst="rect">
                      <a:avLst/>
                    </a:prstGeom>
                    <a:ln>
                      <a:solidFill>
                        <a:schemeClr val="tx1"/>
                      </a:solidFill>
                    </a:ln>
                  </pic:spPr>
                </pic:pic>
              </a:graphicData>
            </a:graphic>
          </wp:inline>
        </w:drawing>
      </w:r>
    </w:p>
    <w:p w14:paraId="2ADEEF03" w14:textId="50BED948" w:rsidR="004A6D2A" w:rsidRPr="006E73F2" w:rsidRDefault="006E73F2" w:rsidP="006E73F2">
      <w:pPr>
        <w:jc w:val="center"/>
        <w:rPr>
          <w:b/>
        </w:rPr>
      </w:pPr>
      <w:r w:rsidRPr="006E73F2">
        <w:rPr>
          <w:rFonts w:hint="eastAsia"/>
          <w:b/>
        </w:rPr>
        <w:t>ファイル詳細</w:t>
      </w:r>
    </w:p>
    <w:p w14:paraId="0277CB5B" w14:textId="63E2243F" w:rsidR="006E73F2" w:rsidRDefault="006E73F2" w:rsidP="00B26505"/>
    <w:p w14:paraId="5CA37418" w14:textId="77777777" w:rsidR="00AC7614" w:rsidRDefault="00AC7614">
      <w:pPr>
        <w:adjustRightInd/>
        <w:snapToGrid/>
        <w:rPr>
          <w:rFonts w:cs="Century"/>
          <w:kern w:val="24"/>
        </w:rPr>
      </w:pPr>
      <w:bookmarkStart w:id="13" w:name="_Web公開承認機能の制限事項"/>
      <w:bookmarkStart w:id="14" w:name="_Toc127351135"/>
      <w:bookmarkEnd w:id="1"/>
      <w:bookmarkEnd w:id="13"/>
      <w:r>
        <w:br w:type="page"/>
      </w:r>
    </w:p>
    <w:p w14:paraId="5339E5BF" w14:textId="0A2C32BF" w:rsidR="00DC7473" w:rsidRDefault="00F63A92" w:rsidP="00DC7473">
      <w:pPr>
        <w:pStyle w:val="3"/>
      </w:pPr>
      <w:bookmarkStart w:id="15" w:name="_Toc139632183"/>
      <w:r>
        <w:rPr>
          <w:rFonts w:hint="eastAsia"/>
          <w:lang w:eastAsia="ja-JP"/>
        </w:rPr>
        <w:lastRenderedPageBreak/>
        <w:t>履歴フォルダからの</w:t>
      </w:r>
      <w:r w:rsidR="00DC7473">
        <w:rPr>
          <w:rFonts w:hint="eastAsia"/>
          <w:lang w:eastAsia="ja-JP"/>
        </w:rPr>
        <w:t>削除</w:t>
      </w:r>
      <w:bookmarkEnd w:id="15"/>
    </w:p>
    <w:p w14:paraId="650FED43" w14:textId="1399CDA2" w:rsidR="00DC7473" w:rsidRDefault="00522EF5" w:rsidP="0072657A">
      <w:r>
        <w:rPr>
          <w:rFonts w:hint="eastAsia"/>
        </w:rPr>
        <w:t>ファイル操作メニューより「削除」をクリックし</w:t>
      </w:r>
      <w:r w:rsidR="009314CA">
        <w:rPr>
          <w:rFonts w:hint="eastAsia"/>
        </w:rPr>
        <w:t>ます。</w:t>
      </w:r>
    </w:p>
    <w:p w14:paraId="08DA0B63" w14:textId="4179FD46" w:rsidR="00522EF5" w:rsidRDefault="006A1662" w:rsidP="00E86F8B">
      <w:pPr>
        <w:jc w:val="center"/>
      </w:pPr>
      <w:r>
        <w:rPr>
          <w:noProof/>
        </w:rPr>
        <mc:AlternateContent>
          <mc:Choice Requires="wps">
            <w:drawing>
              <wp:anchor distT="0" distB="0" distL="114300" distR="114300" simplePos="0" relativeHeight="251691008" behindDoc="0" locked="0" layoutInCell="1" allowOverlap="1" wp14:anchorId="7FF633AD" wp14:editId="09D30593">
                <wp:simplePos x="0" y="0"/>
                <wp:positionH relativeFrom="column">
                  <wp:posOffset>786765</wp:posOffset>
                </wp:positionH>
                <wp:positionV relativeFrom="paragraph">
                  <wp:posOffset>604520</wp:posOffset>
                </wp:positionV>
                <wp:extent cx="609600" cy="180975"/>
                <wp:effectExtent l="0" t="0" r="19050" b="28575"/>
                <wp:wrapNone/>
                <wp:docPr id="276" name="正方形/長方形 276"/>
                <wp:cNvGraphicFramePr/>
                <a:graphic xmlns:a="http://schemas.openxmlformats.org/drawingml/2006/main">
                  <a:graphicData uri="http://schemas.microsoft.com/office/word/2010/wordprocessingShape">
                    <wps:wsp>
                      <wps:cNvSpPr/>
                      <wps:spPr>
                        <a:xfrm>
                          <a:off x="0" y="0"/>
                          <a:ext cx="6096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41244" id="正方形/長方形 276" o:spid="_x0000_s1026" style="position:absolute;left:0;text-align:left;margin-left:61.95pt;margin-top:47.6pt;width:48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" filled="f" strokecolor="red" strokeweight="2pt"/>
            </w:pict>
          </mc:Fallback>
        </mc:AlternateContent>
      </w:r>
      <w:r w:rsidR="00E86F8B" w:rsidRPr="00E86F8B">
        <w:rPr>
          <w:noProof/>
        </w:rPr>
        <w:drawing>
          <wp:inline distT="0" distB="0" distL="0" distR="0" wp14:anchorId="00A530D1" wp14:editId="71D3B578">
            <wp:extent cx="5400040" cy="1738630"/>
            <wp:effectExtent l="19050" t="19050" r="10160" b="1397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00040" cy="1738630"/>
                    </a:xfrm>
                    <a:prstGeom prst="rect">
                      <a:avLst/>
                    </a:prstGeom>
                    <a:ln>
                      <a:solidFill>
                        <a:schemeClr val="tx1"/>
                      </a:solidFill>
                    </a:ln>
                  </pic:spPr>
                </pic:pic>
              </a:graphicData>
            </a:graphic>
          </wp:inline>
        </w:drawing>
      </w:r>
    </w:p>
    <w:p w14:paraId="4D705F2D" w14:textId="545E4D7F" w:rsidR="00522EF5" w:rsidRPr="00721A0E" w:rsidRDefault="00721A0E" w:rsidP="00721A0E">
      <w:pPr>
        <w:jc w:val="center"/>
        <w:rPr>
          <w:b/>
        </w:rPr>
      </w:pPr>
      <w:r w:rsidRPr="00721A0E">
        <w:rPr>
          <w:rFonts w:hint="eastAsia"/>
          <w:b/>
        </w:rPr>
        <w:t>ファイル一覧</w:t>
      </w:r>
    </w:p>
    <w:p w14:paraId="7861574F" w14:textId="1626FAC8" w:rsidR="00634A11" w:rsidRDefault="00634A11" w:rsidP="00AC7614"/>
    <w:p w14:paraId="74CE6847" w14:textId="2F8E1250" w:rsidR="002E19CE" w:rsidRDefault="002E19CE" w:rsidP="0072657A">
      <w:r>
        <w:rPr>
          <w:rFonts w:hint="eastAsia"/>
        </w:rPr>
        <w:t>削除確認ダイアログが表示されますので、</w:t>
      </w:r>
      <w:r w:rsidR="00D3338B" w:rsidRPr="00D3338B">
        <w:rPr>
          <w:rFonts w:hint="eastAsia"/>
        </w:rPr>
        <w:t>内容を確認の上</w:t>
      </w:r>
      <w:r>
        <w:rPr>
          <w:rFonts w:hint="eastAsia"/>
        </w:rPr>
        <w:t>「削除」をクリックします。</w:t>
      </w:r>
    </w:p>
    <w:p w14:paraId="4044DEF4" w14:textId="56E466A0" w:rsidR="003341EC" w:rsidRDefault="00C6516A" w:rsidP="0072657A">
      <w:r>
        <w:rPr>
          <w:noProof/>
        </w:rPr>
        <mc:AlternateContent>
          <mc:Choice Requires="wps">
            <w:drawing>
              <wp:anchor distT="0" distB="0" distL="114300" distR="114300" simplePos="0" relativeHeight="251693056" behindDoc="0" locked="0" layoutInCell="1" allowOverlap="1" wp14:anchorId="1341FD77" wp14:editId="16614038">
                <wp:simplePos x="0" y="0"/>
                <wp:positionH relativeFrom="column">
                  <wp:posOffset>2357755</wp:posOffset>
                </wp:positionH>
                <wp:positionV relativeFrom="paragraph">
                  <wp:posOffset>1901825</wp:posOffset>
                </wp:positionV>
                <wp:extent cx="714375" cy="171450"/>
                <wp:effectExtent l="0" t="0" r="28575" b="19050"/>
                <wp:wrapNone/>
                <wp:docPr id="278" name="正方形/長方形 278"/>
                <wp:cNvGraphicFramePr/>
                <a:graphic xmlns:a="http://schemas.openxmlformats.org/drawingml/2006/main">
                  <a:graphicData uri="http://schemas.microsoft.com/office/word/2010/wordprocessingShape">
                    <wps:wsp>
                      <wps:cNvSpPr/>
                      <wps:spPr>
                        <a:xfrm>
                          <a:off x="0" y="0"/>
                          <a:ext cx="7143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E11C1" id="正方形/長方形 278" o:spid="_x0000_s1026" style="position:absolute;left:0;text-align:left;margin-left:185.65pt;margin-top:149.75pt;width:56.2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" filled="f" strokecolor="red" strokeweight="2pt"/>
            </w:pict>
          </mc:Fallback>
        </mc:AlternateContent>
      </w:r>
      <w:r w:rsidR="002E19CE" w:rsidRPr="002E19CE">
        <w:rPr>
          <w:noProof/>
        </w:rPr>
        <w:drawing>
          <wp:inline distT="0" distB="0" distL="0" distR="0" wp14:anchorId="62D387A4" wp14:editId="282DA6A9">
            <wp:extent cx="5400040" cy="2122170"/>
            <wp:effectExtent l="19050" t="19050" r="10160" b="1143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00040" cy="2122170"/>
                    </a:xfrm>
                    <a:prstGeom prst="rect">
                      <a:avLst/>
                    </a:prstGeom>
                    <a:ln>
                      <a:solidFill>
                        <a:schemeClr val="tx1"/>
                      </a:solidFill>
                    </a:ln>
                  </pic:spPr>
                </pic:pic>
              </a:graphicData>
            </a:graphic>
          </wp:inline>
        </w:drawing>
      </w:r>
    </w:p>
    <w:p w14:paraId="3EDF08BD" w14:textId="14140D83" w:rsidR="00522EF5" w:rsidRPr="00944236" w:rsidRDefault="00944236" w:rsidP="00944236">
      <w:pPr>
        <w:jc w:val="center"/>
        <w:rPr>
          <w:b/>
        </w:rPr>
      </w:pPr>
      <w:r w:rsidRPr="00944236">
        <w:rPr>
          <w:rFonts w:hint="eastAsia"/>
          <w:b/>
        </w:rPr>
        <w:t>削除ダイアログ</w:t>
      </w:r>
    </w:p>
    <w:p w14:paraId="05F2C833" w14:textId="354D8B29" w:rsidR="00C6254C" w:rsidRDefault="00C6254C" w:rsidP="005A47D6"/>
    <w:p w14:paraId="655A403C" w14:textId="77777777" w:rsidR="005F2E55" w:rsidRDefault="005F2E55">
      <w:pPr>
        <w:adjustRightInd/>
        <w:snapToGrid/>
      </w:pPr>
      <w:r>
        <w:br w:type="page"/>
      </w:r>
    </w:p>
    <w:p w14:paraId="20217023" w14:textId="30A92E19" w:rsidR="004A37C5" w:rsidRDefault="004A37C5" w:rsidP="0072657A">
      <w:r>
        <w:rPr>
          <w:rFonts w:hint="eastAsia"/>
        </w:rPr>
        <w:lastRenderedPageBreak/>
        <w:t>削除完了した旨のメッセージが表示され、ファイル一覧からファイルが削除されたことを確認できます。</w:t>
      </w:r>
    </w:p>
    <w:p w14:paraId="047AFA74" w14:textId="7C28A528" w:rsidR="00C958CF" w:rsidRDefault="004A37C5" w:rsidP="004A37C5">
      <w:pPr>
        <w:jc w:val="center"/>
      </w:pPr>
      <w:r w:rsidRPr="004A37C5">
        <w:rPr>
          <w:noProof/>
        </w:rPr>
        <w:drawing>
          <wp:inline distT="0" distB="0" distL="0" distR="0" wp14:anchorId="3E54FBF3" wp14:editId="32CE9E3F">
            <wp:extent cx="5400040" cy="1679575"/>
            <wp:effectExtent l="19050" t="19050" r="10160" b="15875"/>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00040" cy="1679575"/>
                    </a:xfrm>
                    <a:prstGeom prst="rect">
                      <a:avLst/>
                    </a:prstGeom>
                    <a:ln>
                      <a:solidFill>
                        <a:schemeClr val="tx1"/>
                      </a:solidFill>
                    </a:ln>
                  </pic:spPr>
                </pic:pic>
              </a:graphicData>
            </a:graphic>
          </wp:inline>
        </w:drawing>
      </w:r>
    </w:p>
    <w:p w14:paraId="4EBA55EB" w14:textId="607D7FE5" w:rsidR="00C958CF" w:rsidRDefault="00D73AAD" w:rsidP="00D73AAD">
      <w:pPr>
        <w:jc w:val="center"/>
        <w:rPr>
          <w:b/>
        </w:rPr>
      </w:pPr>
      <w:r w:rsidRPr="00D73AAD">
        <w:rPr>
          <w:rFonts w:hint="eastAsia"/>
          <w:b/>
        </w:rPr>
        <w:t>ファイル一覧</w:t>
      </w:r>
    </w:p>
    <w:p w14:paraId="2D3A9D92" w14:textId="019B6BFA" w:rsidR="008B19CD" w:rsidRDefault="008B19CD" w:rsidP="0079219E"/>
    <w:p w14:paraId="182125F7" w14:textId="4DF438FA" w:rsidR="00DE4D70" w:rsidRDefault="00F8199B" w:rsidP="00F8199B">
      <w:r>
        <w:rPr>
          <w:rFonts w:hint="eastAsia"/>
        </w:rPr>
        <w:t>なお、履歴フォルダからファイルを削除した場合</w:t>
      </w:r>
      <w:r w:rsidR="00C37007">
        <w:rPr>
          <w:rFonts w:hint="eastAsia"/>
        </w:rPr>
        <w:t>は、対象となった</w:t>
      </w:r>
      <w:r>
        <w:rPr>
          <w:rFonts w:hint="eastAsia"/>
        </w:rPr>
        <w:t>ファイル</w:t>
      </w:r>
      <w:r w:rsidR="00C37007">
        <w:rPr>
          <w:rFonts w:hint="eastAsia"/>
        </w:rPr>
        <w:t>の</w:t>
      </w:r>
      <w:r>
        <w:rPr>
          <w:rFonts w:hint="eastAsia"/>
        </w:rPr>
        <w:t>以前のバージョンも削除されます</w:t>
      </w:r>
      <w:r w:rsidR="00DE4D70">
        <w:rPr>
          <w:rFonts w:hint="eastAsia"/>
        </w:rPr>
        <w:t>のでご注意ください。</w:t>
      </w:r>
    </w:p>
    <w:p w14:paraId="49A051B4" w14:textId="4A0DE5E3" w:rsidR="00F8199B" w:rsidRPr="00D73AAD" w:rsidRDefault="00F8199B" w:rsidP="00985F02">
      <w:pPr>
        <w:pStyle w:val="af5"/>
        <w:numPr>
          <w:ilvl w:val="0"/>
          <w:numId w:val="2"/>
        </w:numPr>
        <w:ind w:leftChars="0" w:left="426" w:hanging="426"/>
      </w:pPr>
      <w:r>
        <w:rPr>
          <w:rFonts w:hint="eastAsia"/>
        </w:rPr>
        <w:t>ファイル詳細より「以前のバージョン」をクリックした場合</w:t>
      </w:r>
      <w:r w:rsidR="003D120F">
        <w:rPr>
          <w:rFonts w:hint="eastAsia"/>
        </w:rPr>
        <w:t>、</w:t>
      </w:r>
      <w:r w:rsidR="00CA1B34">
        <w:rPr>
          <w:rFonts w:hint="eastAsia"/>
        </w:rPr>
        <w:t>以前のバージョンをダウンロードできない旨の</w:t>
      </w:r>
      <w:r>
        <w:rPr>
          <w:rFonts w:hint="eastAsia"/>
        </w:rPr>
        <w:t>エラー</w:t>
      </w:r>
      <w:r w:rsidR="00885C37">
        <w:rPr>
          <w:rFonts w:hint="eastAsia"/>
        </w:rPr>
        <w:t>ダイアログ</w:t>
      </w:r>
      <w:r>
        <w:rPr>
          <w:rFonts w:hint="eastAsia"/>
        </w:rPr>
        <w:t>が表示されます。</w:t>
      </w:r>
    </w:p>
    <w:p w14:paraId="48FB2D01" w14:textId="59071B2E" w:rsidR="00326F4D" w:rsidRDefault="00F8199B" w:rsidP="00326F4D">
      <w:pPr>
        <w:jc w:val="center"/>
      </w:pPr>
      <w:r>
        <w:rPr>
          <w:noProof/>
        </w:rPr>
        <mc:AlternateContent>
          <mc:Choice Requires="wps">
            <w:drawing>
              <wp:anchor distT="0" distB="0" distL="114300" distR="114300" simplePos="0" relativeHeight="251695104" behindDoc="0" locked="0" layoutInCell="1" allowOverlap="1" wp14:anchorId="00AAA3BC" wp14:editId="281909AD">
                <wp:simplePos x="0" y="0"/>
                <wp:positionH relativeFrom="column">
                  <wp:posOffset>4568190</wp:posOffset>
                </wp:positionH>
                <wp:positionV relativeFrom="paragraph">
                  <wp:posOffset>2174240</wp:posOffset>
                </wp:positionV>
                <wp:extent cx="714375" cy="171450"/>
                <wp:effectExtent l="0" t="0" r="28575" b="19050"/>
                <wp:wrapNone/>
                <wp:docPr id="282" name="正方形/長方形 282"/>
                <wp:cNvGraphicFramePr/>
                <a:graphic xmlns:a="http://schemas.openxmlformats.org/drawingml/2006/main">
                  <a:graphicData uri="http://schemas.microsoft.com/office/word/2010/wordprocessingShape">
                    <wps:wsp>
                      <wps:cNvSpPr/>
                      <wps:spPr>
                        <a:xfrm>
                          <a:off x="0" y="0"/>
                          <a:ext cx="7143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44540" id="正方形/長方形 282" o:spid="_x0000_s1026" style="position:absolute;left:0;text-align:left;margin-left:359.7pt;margin-top:171.2pt;width:56.2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" filled="f" strokecolor="red" strokeweight="2pt"/>
            </w:pict>
          </mc:Fallback>
        </mc:AlternateContent>
      </w:r>
      <w:r w:rsidR="00326F4D" w:rsidRPr="00326F4D">
        <w:rPr>
          <w:noProof/>
        </w:rPr>
        <w:drawing>
          <wp:inline distT="0" distB="0" distL="0" distR="0" wp14:anchorId="7E1140EE" wp14:editId="70E92169">
            <wp:extent cx="5400040" cy="2374900"/>
            <wp:effectExtent l="19050" t="19050" r="10160" b="2540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0040" cy="2374900"/>
                    </a:xfrm>
                    <a:prstGeom prst="rect">
                      <a:avLst/>
                    </a:prstGeom>
                    <a:ln>
                      <a:solidFill>
                        <a:schemeClr val="tx1"/>
                      </a:solidFill>
                    </a:ln>
                  </pic:spPr>
                </pic:pic>
              </a:graphicData>
            </a:graphic>
          </wp:inline>
        </w:drawing>
      </w:r>
    </w:p>
    <w:p w14:paraId="62111FFD" w14:textId="12D6F205" w:rsidR="00326F4D" w:rsidRPr="00456844" w:rsidRDefault="00456844" w:rsidP="00456844">
      <w:pPr>
        <w:jc w:val="center"/>
        <w:rPr>
          <w:b/>
        </w:rPr>
      </w:pPr>
      <w:r w:rsidRPr="00456844">
        <w:rPr>
          <w:rFonts w:hint="eastAsia"/>
          <w:b/>
        </w:rPr>
        <w:t>ファイル詳細</w:t>
      </w:r>
    </w:p>
    <w:p w14:paraId="6B4AFD21" w14:textId="77777777" w:rsidR="00456844" w:rsidRDefault="00456844" w:rsidP="0072657A"/>
    <w:p w14:paraId="298BF785" w14:textId="355B49BA" w:rsidR="00456844" w:rsidRDefault="00456844" w:rsidP="00456844">
      <w:pPr>
        <w:jc w:val="center"/>
      </w:pPr>
      <w:r w:rsidRPr="00456844">
        <w:rPr>
          <w:noProof/>
        </w:rPr>
        <w:lastRenderedPageBreak/>
        <w:drawing>
          <wp:inline distT="0" distB="0" distL="0" distR="0" wp14:anchorId="0A283ABE" wp14:editId="124C4227">
            <wp:extent cx="5400040" cy="2345055"/>
            <wp:effectExtent l="19050" t="19050" r="10160" b="17145"/>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00040" cy="2345055"/>
                    </a:xfrm>
                    <a:prstGeom prst="rect">
                      <a:avLst/>
                    </a:prstGeom>
                    <a:ln>
                      <a:solidFill>
                        <a:schemeClr val="tx1"/>
                      </a:solidFill>
                    </a:ln>
                  </pic:spPr>
                </pic:pic>
              </a:graphicData>
            </a:graphic>
          </wp:inline>
        </w:drawing>
      </w:r>
    </w:p>
    <w:p w14:paraId="2B6BF640" w14:textId="6C474636" w:rsidR="00DC7473" w:rsidRPr="00456844" w:rsidRDefault="00613D92" w:rsidP="00456844">
      <w:pPr>
        <w:jc w:val="center"/>
        <w:rPr>
          <w:b/>
        </w:rPr>
      </w:pPr>
      <w:r>
        <w:rPr>
          <w:rFonts w:hint="eastAsia"/>
          <w:b/>
        </w:rPr>
        <w:t>エラー</w:t>
      </w:r>
      <w:r w:rsidR="00121197">
        <w:rPr>
          <w:rFonts w:hint="eastAsia"/>
          <w:b/>
        </w:rPr>
        <w:t>ダイアログ</w:t>
      </w:r>
    </w:p>
    <w:p w14:paraId="3D15385A" w14:textId="68F032EE" w:rsidR="00173FB8" w:rsidRDefault="00173FB8" w:rsidP="0072657A"/>
    <w:bookmarkEnd w:id="14"/>
    <w:p w14:paraId="5F35168B" w14:textId="77777777" w:rsidR="00A301C2" w:rsidRDefault="00A301C2">
      <w:pPr>
        <w:adjustRightInd/>
        <w:snapToGrid/>
        <w:rPr>
          <w:rFonts w:cs="Century"/>
          <w:b/>
          <w:kern w:val="24"/>
          <w:sz w:val="28"/>
          <w:szCs w:val="36"/>
        </w:rPr>
      </w:pPr>
      <w:r>
        <w:br w:type="page"/>
      </w:r>
    </w:p>
    <w:p w14:paraId="7E496AB1" w14:textId="383B8A4A" w:rsidR="008544B1" w:rsidRDefault="008544B1" w:rsidP="008544B1">
      <w:pPr>
        <w:pStyle w:val="1"/>
      </w:pPr>
      <w:bookmarkStart w:id="16" w:name="_Toc139632184"/>
      <w:r>
        <w:rPr>
          <w:rFonts w:hint="eastAsia"/>
        </w:rPr>
        <w:lastRenderedPageBreak/>
        <w:t>その他</w:t>
      </w:r>
      <w:bookmarkEnd w:id="16"/>
    </w:p>
    <w:p w14:paraId="618EFC37" w14:textId="734117D5" w:rsidR="008544B1" w:rsidRDefault="008544B1" w:rsidP="008544B1">
      <w:r w:rsidRPr="00D66016">
        <w:rPr>
          <w:rFonts w:hint="eastAsia"/>
        </w:rPr>
        <w:t>管理者の設定によって</w:t>
      </w:r>
      <w:r w:rsidR="00E271FF">
        <w:rPr>
          <w:rFonts w:hint="eastAsia"/>
        </w:rPr>
        <w:t>は</w:t>
      </w:r>
      <w:r>
        <w:rPr>
          <w:rFonts w:hint="eastAsia"/>
        </w:rPr>
        <w:t>以下動作と</w:t>
      </w:r>
      <w:r w:rsidR="001D6C26">
        <w:rPr>
          <w:rFonts w:hint="eastAsia"/>
        </w:rPr>
        <w:t>なります。</w:t>
      </w:r>
    </w:p>
    <w:p w14:paraId="27D4E7F4" w14:textId="70911C47" w:rsidR="0031404F" w:rsidRPr="002A5BEA" w:rsidRDefault="0031404F" w:rsidP="008544B1"/>
    <w:p w14:paraId="09F6B939" w14:textId="4B9DFF99" w:rsidR="00D10824" w:rsidRDefault="00D10824" w:rsidP="00985F02">
      <w:pPr>
        <w:pStyle w:val="af5"/>
        <w:numPr>
          <w:ilvl w:val="0"/>
          <w:numId w:val="3"/>
        </w:numPr>
        <w:ind w:leftChars="0"/>
      </w:pPr>
      <w:r w:rsidRPr="00D10824">
        <w:rPr>
          <w:rFonts w:hint="eastAsia"/>
        </w:rPr>
        <w:t>ファイル削除後</w:t>
      </w:r>
      <w:r>
        <w:rPr>
          <w:rFonts w:hint="eastAsia"/>
        </w:rPr>
        <w:t>、</w:t>
      </w:r>
      <w:r w:rsidRPr="00D10824">
        <w:rPr>
          <w:rFonts w:hint="eastAsia"/>
        </w:rPr>
        <w:t>一定期間経過後に履歴フォルダにあるバックアップが自動</w:t>
      </w:r>
      <w:r w:rsidR="003D5F28">
        <w:rPr>
          <w:rFonts w:hint="eastAsia"/>
        </w:rPr>
        <w:t>で</w:t>
      </w:r>
      <w:r w:rsidRPr="00D10824">
        <w:rPr>
          <w:rFonts w:hint="eastAsia"/>
        </w:rPr>
        <w:t>削除される</w:t>
      </w:r>
      <w:r>
        <w:rPr>
          <w:rFonts w:hint="eastAsia"/>
        </w:rPr>
        <w:t>場合があります。</w:t>
      </w:r>
    </w:p>
    <w:p w14:paraId="4FCE3D7A" w14:textId="77777777" w:rsidR="00F37A60" w:rsidRPr="001A4424" w:rsidRDefault="00F37A60" w:rsidP="00F37A60">
      <w:pPr>
        <w:pStyle w:val="af5"/>
        <w:ind w:leftChars="0" w:left="360"/>
      </w:pPr>
    </w:p>
    <w:p w14:paraId="1CF61D87" w14:textId="1B142C8F" w:rsidR="00A50027" w:rsidRDefault="00F61F09" w:rsidP="00FE3243">
      <w:pPr>
        <w:pStyle w:val="af5"/>
        <w:numPr>
          <w:ilvl w:val="0"/>
          <w:numId w:val="3"/>
        </w:numPr>
        <w:ind w:leftChars="0"/>
      </w:pPr>
      <w:bookmarkStart w:id="17" w:name="_Toc11337238"/>
      <w:r>
        <w:rPr>
          <w:rFonts w:hint="eastAsia"/>
        </w:rPr>
        <w:t>上記に付随し、履歴フォルダ内のファイルが自動削除された際に</w:t>
      </w:r>
      <w:bookmarkEnd w:id="17"/>
      <w:r w:rsidR="00FE3243" w:rsidRPr="00FE3243">
        <w:rPr>
          <w:rFonts w:hint="eastAsia"/>
        </w:rPr>
        <w:t>削除通知メールが送信される</w:t>
      </w:r>
      <w:r w:rsidR="008544B1">
        <w:rPr>
          <w:rFonts w:hint="eastAsia"/>
        </w:rPr>
        <w:t>場合があります。</w:t>
      </w:r>
      <w:bookmarkStart w:id="18" w:name="_Toc11337239"/>
    </w:p>
    <w:p w14:paraId="372CDA10" w14:textId="77777777" w:rsidR="00F37A60" w:rsidRPr="007B3283" w:rsidRDefault="00F37A60" w:rsidP="00F37A60">
      <w:pPr>
        <w:pStyle w:val="af5"/>
        <w:ind w:leftChars="0" w:left="360"/>
      </w:pPr>
    </w:p>
    <w:bookmarkEnd w:id="18"/>
    <w:p w14:paraId="05AFAEF4" w14:textId="2F5F037B" w:rsidR="00E65791" w:rsidRDefault="00E65791" w:rsidP="00985F02">
      <w:pPr>
        <w:pStyle w:val="af5"/>
        <w:numPr>
          <w:ilvl w:val="0"/>
          <w:numId w:val="3"/>
        </w:numPr>
        <w:ind w:leftChars="0"/>
      </w:pPr>
      <w:r w:rsidRPr="00E65791">
        <w:rPr>
          <w:rFonts w:hint="eastAsia"/>
        </w:rPr>
        <w:t>容量制限が行われている場合</w:t>
      </w:r>
      <w:r>
        <w:rPr>
          <w:rFonts w:hint="eastAsia"/>
        </w:rPr>
        <w:t>、</w:t>
      </w:r>
      <w:r w:rsidRPr="00E65791">
        <w:rPr>
          <w:rFonts w:hint="eastAsia"/>
        </w:rPr>
        <w:t>過去バージョンのファイル容量が使用容量に含まれる場合があります。</w:t>
      </w:r>
    </w:p>
    <w:p w14:paraId="4BAFEABE" w14:textId="77777777" w:rsidR="0066319E" w:rsidRDefault="0066319E" w:rsidP="0066319E">
      <w:pPr>
        <w:pStyle w:val="af5"/>
        <w:ind w:leftChars="0" w:left="360"/>
      </w:pPr>
    </w:p>
    <w:p w14:paraId="3ADEC9C1" w14:textId="253ED035" w:rsidR="003848FC" w:rsidRPr="00613069" w:rsidRDefault="003848FC" w:rsidP="00985F02">
      <w:pPr>
        <w:pStyle w:val="af5"/>
        <w:numPr>
          <w:ilvl w:val="0"/>
          <w:numId w:val="3"/>
        </w:numPr>
        <w:ind w:leftChars="0"/>
      </w:pPr>
      <w:r>
        <w:rPr>
          <w:rFonts w:hint="eastAsia"/>
        </w:rPr>
        <w:t>履歴フォルダが</w:t>
      </w:r>
      <w:r w:rsidR="00792232">
        <w:rPr>
          <w:rFonts w:hint="eastAsia"/>
        </w:rPr>
        <w:t>表示されない</w:t>
      </w:r>
      <w:r>
        <w:rPr>
          <w:rFonts w:hint="eastAsia"/>
        </w:rPr>
        <w:t>場合があります。この</w:t>
      </w:r>
      <w:r w:rsidRPr="0036002E">
        <w:rPr>
          <w:rFonts w:hint="eastAsia"/>
        </w:rPr>
        <w:t>場合、履歴フォルダにあるバックアップの取得については管理者に</w:t>
      </w:r>
      <w:r>
        <w:rPr>
          <w:rFonts w:hint="eastAsia"/>
        </w:rPr>
        <w:t>ご</w:t>
      </w:r>
      <w:r w:rsidRPr="0036002E">
        <w:rPr>
          <w:rFonts w:hint="eastAsia"/>
        </w:rPr>
        <w:t>依頼</w:t>
      </w:r>
      <w:r>
        <w:rPr>
          <w:rFonts w:hint="eastAsia"/>
        </w:rPr>
        <w:t>ください。</w:t>
      </w:r>
    </w:p>
    <w:p w14:paraId="14CCC82C" w14:textId="77777777" w:rsidR="003848FC" w:rsidRPr="003848FC" w:rsidRDefault="003848FC" w:rsidP="00933D2B"/>
    <w:sectPr w:rsidR="003848FC" w:rsidRPr="003848FC" w:rsidSect="004B41B8">
      <w:headerReference w:type="default" r:id="rId28"/>
      <w:footerReference w:type="default" r:id="rId29"/>
      <w:pgSz w:w="11906" w:h="16838" w:code="9"/>
      <w:pgMar w:top="1418" w:right="1701" w:bottom="1701" w:left="1701" w:header="851" w:footer="992" w:gutter="0"/>
      <w:pgNumType w:start="1"/>
      <w:cols w:space="425"/>
      <w:docGrid w:linePitch="326"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4046A" w14:textId="77777777" w:rsidR="008E2D96" w:rsidRDefault="008E2D96" w:rsidP="00A01D21">
      <w:r>
        <w:separator/>
      </w:r>
    </w:p>
  </w:endnote>
  <w:endnote w:type="continuationSeparator" w:id="0">
    <w:p w14:paraId="42E58FBA" w14:textId="77777777" w:rsidR="008E2D96" w:rsidRDefault="008E2D96"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DEA82" w14:textId="77777777" w:rsidR="00623971" w:rsidRDefault="00623971" w:rsidP="00A01D21">
    <w:pPr>
      <w:pStyle w:val="a6"/>
      <w:rPr>
        <w:rStyle w:val="a8"/>
      </w:rPr>
    </w:pPr>
    <w:r>
      <w:rPr>
        <w:rStyle w:val="a8"/>
      </w:rPr>
      <w:fldChar w:fldCharType="begin"/>
    </w:r>
    <w:r>
      <w:rPr>
        <w:rStyle w:val="a8"/>
      </w:rPr>
      <w:instrText xml:space="preserve">PAGE  </w:instrText>
    </w:r>
    <w:r>
      <w:rPr>
        <w:rStyle w:val="a8"/>
      </w:rPr>
      <w:fldChar w:fldCharType="end"/>
    </w:r>
  </w:p>
  <w:p w14:paraId="3B2A3D4A" w14:textId="77777777" w:rsidR="00623971" w:rsidRDefault="00623971"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208701"/>
      <w:docPartObj>
        <w:docPartGallery w:val="Page Numbers (Bottom of Page)"/>
        <w:docPartUnique/>
      </w:docPartObj>
    </w:sdtPr>
    <w:sdtEndPr/>
    <w:sdtContent>
      <w:p w14:paraId="116BD3A5" w14:textId="2B78DBD0" w:rsidR="00623971" w:rsidRDefault="00623971">
        <w:pPr>
          <w:pStyle w:val="a6"/>
          <w:jc w:val="center"/>
        </w:pPr>
        <w:r>
          <w:fldChar w:fldCharType="begin"/>
        </w:r>
        <w:r>
          <w:instrText>PAGE   \* MERGEFORMAT</w:instrText>
        </w:r>
        <w:r>
          <w:fldChar w:fldCharType="separate"/>
        </w:r>
        <w:r w:rsidR="000F010B" w:rsidRPr="000F010B">
          <w:rPr>
            <w:noProof/>
            <w:lang w:val="ja-JP"/>
          </w:rPr>
          <w:t>14</w:t>
        </w:r>
        <w:r>
          <w:fldChar w:fldCharType="end"/>
        </w:r>
      </w:p>
    </w:sdtContent>
  </w:sdt>
  <w:p w14:paraId="70A323ED" w14:textId="78DED096" w:rsidR="00623971" w:rsidRPr="004B41B8" w:rsidRDefault="00623971" w:rsidP="004B41B8">
    <w:pPr>
      <w:pStyle w:val="a6"/>
      <w:jc w:val="right"/>
    </w:pPr>
    <w:r w:rsidRPr="005E3A6A">
      <w:rPr>
        <w:rFonts w:cs="メイリオ"/>
      </w:rPr>
      <w:t>Copyright © North Grid Corporation 20</w:t>
    </w:r>
    <w:r w:rsidR="00BE2CF6">
      <w:rPr>
        <w:rFonts w:cs="メイリオ" w:hint="eastAsia"/>
      </w:rPr>
      <w:t>2</w:t>
    </w:r>
    <w:r w:rsidR="00AB2FE2">
      <w:rPr>
        <w:rFonts w:cs="メイリオ" w:hint="eastAsia"/>
      </w:rPr>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70897" w14:textId="77777777" w:rsidR="008E2D96" w:rsidRDefault="008E2D96" w:rsidP="00A01D21">
      <w:r>
        <w:separator/>
      </w:r>
    </w:p>
  </w:footnote>
  <w:footnote w:type="continuationSeparator" w:id="0">
    <w:p w14:paraId="7CB94D0A" w14:textId="77777777" w:rsidR="008E2D96" w:rsidRDefault="008E2D96"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B2BD6" w14:textId="01DAF91F" w:rsidR="00623971" w:rsidRPr="004B41B8" w:rsidRDefault="00AB2FE2" w:rsidP="004B41B8">
    <w:pPr>
      <w:pStyle w:val="af2"/>
      <w:jc w:val="right"/>
    </w:pPr>
    <w:r w:rsidRPr="00AB2FE2">
      <w:rPr>
        <w:rFonts w:hint="eastAsia"/>
      </w:rPr>
      <w:t xml:space="preserve">操作チュートリアル　</w:t>
    </w:r>
    <w:r w:rsidR="00722BD8">
      <w:rPr>
        <w:rFonts w:hint="eastAsia"/>
      </w:rPr>
      <w:t>バージョン管理設定</w:t>
    </w:r>
    <w:r w:rsidR="00C61EFA">
      <w:rPr>
        <w:rFonts w:hint="eastAsia"/>
      </w:rPr>
      <w:t>ユーザー</w:t>
    </w:r>
    <w:r w:rsidRPr="00AB2FE2">
      <w:t>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218AB"/>
    <w:multiLevelType w:val="hybridMultilevel"/>
    <w:tmpl w:val="6E6EE7DA"/>
    <w:lvl w:ilvl="0" w:tplc="2C0E8E80">
      <w:numFmt w:val="bullet"/>
      <w:lvlText w:val="※"/>
      <w:lvlJc w:val="left"/>
      <w:pPr>
        <w:ind w:left="720" w:hanging="360"/>
      </w:pPr>
      <w:rPr>
        <w:rFonts w:ascii="メイリオ" w:eastAsia="メイリオ" w:hAnsi="メイリオ"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15:restartNumberingAfterBreak="0">
    <w:nsid w:val="179A17B8"/>
    <w:multiLevelType w:val="hybridMultilevel"/>
    <w:tmpl w:val="DB46C418"/>
    <w:lvl w:ilvl="0" w:tplc="3E464C42">
      <w:numFmt w:val="bullet"/>
      <w:lvlText w:val="※"/>
      <w:lvlJc w:val="left"/>
      <w:pPr>
        <w:ind w:left="720" w:hanging="360"/>
      </w:pPr>
      <w:rPr>
        <w:rFonts w:ascii="メイリオ" w:eastAsia="メイリオ" w:hAnsi="メイリオ" w:cstheme="minorBidi" w:hint="eastAsia"/>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4CE76D0"/>
    <w:multiLevelType w:val="hybridMultilevel"/>
    <w:tmpl w:val="797852B6"/>
    <w:lvl w:ilvl="0" w:tplc="666CB6E6">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61269F7"/>
    <w:multiLevelType w:val="multilevel"/>
    <w:tmpl w:val="6CAEB380"/>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val="0"/>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4"/>
  </w:num>
  <w:num w:numId="2">
    <w:abstractNumId w:val="1"/>
  </w:num>
  <w:num w:numId="3">
    <w:abstractNumId w:val="3"/>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93"/>
  <w:drawingGridVerticalSpacing w:val="163"/>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86E"/>
    <w:rsid w:val="00000170"/>
    <w:rsid w:val="00000966"/>
    <w:rsid w:val="00000F2B"/>
    <w:rsid w:val="0000179B"/>
    <w:rsid w:val="000017AC"/>
    <w:rsid w:val="00002D49"/>
    <w:rsid w:val="00002F1E"/>
    <w:rsid w:val="00002FF0"/>
    <w:rsid w:val="000040FA"/>
    <w:rsid w:val="00004384"/>
    <w:rsid w:val="000043B2"/>
    <w:rsid w:val="000044A4"/>
    <w:rsid w:val="000054FA"/>
    <w:rsid w:val="00005658"/>
    <w:rsid w:val="0000723B"/>
    <w:rsid w:val="00010BFC"/>
    <w:rsid w:val="0001154C"/>
    <w:rsid w:val="0001168D"/>
    <w:rsid w:val="0001238F"/>
    <w:rsid w:val="000125BB"/>
    <w:rsid w:val="00012F5B"/>
    <w:rsid w:val="00015BBB"/>
    <w:rsid w:val="000162EB"/>
    <w:rsid w:val="00016404"/>
    <w:rsid w:val="000168DD"/>
    <w:rsid w:val="000172CF"/>
    <w:rsid w:val="0002052E"/>
    <w:rsid w:val="00020D66"/>
    <w:rsid w:val="000224B0"/>
    <w:rsid w:val="00022B2F"/>
    <w:rsid w:val="00022F3A"/>
    <w:rsid w:val="000233C9"/>
    <w:rsid w:val="00024174"/>
    <w:rsid w:val="0002486A"/>
    <w:rsid w:val="0002497F"/>
    <w:rsid w:val="00024B8E"/>
    <w:rsid w:val="000253EB"/>
    <w:rsid w:val="00026AFB"/>
    <w:rsid w:val="000323D9"/>
    <w:rsid w:val="0003458D"/>
    <w:rsid w:val="00034B5C"/>
    <w:rsid w:val="00040ABB"/>
    <w:rsid w:val="00041C3D"/>
    <w:rsid w:val="00042575"/>
    <w:rsid w:val="000433E2"/>
    <w:rsid w:val="00044772"/>
    <w:rsid w:val="000459DC"/>
    <w:rsid w:val="00047873"/>
    <w:rsid w:val="00050380"/>
    <w:rsid w:val="00051301"/>
    <w:rsid w:val="00051336"/>
    <w:rsid w:val="000519FD"/>
    <w:rsid w:val="00051B1F"/>
    <w:rsid w:val="000544C3"/>
    <w:rsid w:val="000555DB"/>
    <w:rsid w:val="00055640"/>
    <w:rsid w:val="00055DFA"/>
    <w:rsid w:val="0006178B"/>
    <w:rsid w:val="000625E9"/>
    <w:rsid w:val="000632AA"/>
    <w:rsid w:val="00064303"/>
    <w:rsid w:val="000658DE"/>
    <w:rsid w:val="00065A43"/>
    <w:rsid w:val="0006627F"/>
    <w:rsid w:val="000673BD"/>
    <w:rsid w:val="000673ED"/>
    <w:rsid w:val="00070D45"/>
    <w:rsid w:val="0007168D"/>
    <w:rsid w:val="00071879"/>
    <w:rsid w:val="000730E5"/>
    <w:rsid w:val="000739B5"/>
    <w:rsid w:val="00073E18"/>
    <w:rsid w:val="000743DC"/>
    <w:rsid w:val="00074DE6"/>
    <w:rsid w:val="00075387"/>
    <w:rsid w:val="000759EA"/>
    <w:rsid w:val="00076338"/>
    <w:rsid w:val="00076FB7"/>
    <w:rsid w:val="00077AE7"/>
    <w:rsid w:val="0008041E"/>
    <w:rsid w:val="00081124"/>
    <w:rsid w:val="00083376"/>
    <w:rsid w:val="00083432"/>
    <w:rsid w:val="000866BC"/>
    <w:rsid w:val="0008693E"/>
    <w:rsid w:val="000906CF"/>
    <w:rsid w:val="00090B42"/>
    <w:rsid w:val="00092BB8"/>
    <w:rsid w:val="0009322A"/>
    <w:rsid w:val="000941A6"/>
    <w:rsid w:val="00094569"/>
    <w:rsid w:val="00095795"/>
    <w:rsid w:val="00095F35"/>
    <w:rsid w:val="000963CA"/>
    <w:rsid w:val="00096FCF"/>
    <w:rsid w:val="00097CF5"/>
    <w:rsid w:val="000A034C"/>
    <w:rsid w:val="000A056F"/>
    <w:rsid w:val="000A0720"/>
    <w:rsid w:val="000A0C28"/>
    <w:rsid w:val="000A2633"/>
    <w:rsid w:val="000A35F0"/>
    <w:rsid w:val="000A3747"/>
    <w:rsid w:val="000A60FD"/>
    <w:rsid w:val="000A644F"/>
    <w:rsid w:val="000A7DC1"/>
    <w:rsid w:val="000B40C2"/>
    <w:rsid w:val="000B49A7"/>
    <w:rsid w:val="000B51C5"/>
    <w:rsid w:val="000B5768"/>
    <w:rsid w:val="000B626F"/>
    <w:rsid w:val="000B7806"/>
    <w:rsid w:val="000C0DCE"/>
    <w:rsid w:val="000C27F8"/>
    <w:rsid w:val="000C3A7D"/>
    <w:rsid w:val="000C59FB"/>
    <w:rsid w:val="000C5BEC"/>
    <w:rsid w:val="000C5C3C"/>
    <w:rsid w:val="000C67A0"/>
    <w:rsid w:val="000C6E19"/>
    <w:rsid w:val="000C6FF4"/>
    <w:rsid w:val="000C7777"/>
    <w:rsid w:val="000C7AAD"/>
    <w:rsid w:val="000D0459"/>
    <w:rsid w:val="000D0761"/>
    <w:rsid w:val="000D0768"/>
    <w:rsid w:val="000D0DE5"/>
    <w:rsid w:val="000D1234"/>
    <w:rsid w:val="000D228D"/>
    <w:rsid w:val="000D2F29"/>
    <w:rsid w:val="000D3CB4"/>
    <w:rsid w:val="000D4F36"/>
    <w:rsid w:val="000D555C"/>
    <w:rsid w:val="000D67E7"/>
    <w:rsid w:val="000D696C"/>
    <w:rsid w:val="000D6A7E"/>
    <w:rsid w:val="000D7056"/>
    <w:rsid w:val="000D7215"/>
    <w:rsid w:val="000D7C09"/>
    <w:rsid w:val="000E04E5"/>
    <w:rsid w:val="000E1211"/>
    <w:rsid w:val="000E2053"/>
    <w:rsid w:val="000E26C5"/>
    <w:rsid w:val="000E2B61"/>
    <w:rsid w:val="000E2FC3"/>
    <w:rsid w:val="000E319E"/>
    <w:rsid w:val="000E3EAD"/>
    <w:rsid w:val="000E46FE"/>
    <w:rsid w:val="000E4F16"/>
    <w:rsid w:val="000E4F7A"/>
    <w:rsid w:val="000E5696"/>
    <w:rsid w:val="000E586E"/>
    <w:rsid w:val="000E5EC4"/>
    <w:rsid w:val="000E66B5"/>
    <w:rsid w:val="000F010B"/>
    <w:rsid w:val="000F0C54"/>
    <w:rsid w:val="000F3D12"/>
    <w:rsid w:val="000F3F97"/>
    <w:rsid w:val="000F4567"/>
    <w:rsid w:val="000F49D9"/>
    <w:rsid w:val="000F4B6C"/>
    <w:rsid w:val="000F4E8F"/>
    <w:rsid w:val="000F5CB3"/>
    <w:rsid w:val="00100371"/>
    <w:rsid w:val="0010043E"/>
    <w:rsid w:val="0010062E"/>
    <w:rsid w:val="0010104F"/>
    <w:rsid w:val="001011C5"/>
    <w:rsid w:val="001032B8"/>
    <w:rsid w:val="00104B42"/>
    <w:rsid w:val="00104DF5"/>
    <w:rsid w:val="00106E83"/>
    <w:rsid w:val="00110183"/>
    <w:rsid w:val="0011048E"/>
    <w:rsid w:val="00110583"/>
    <w:rsid w:val="0011091A"/>
    <w:rsid w:val="00111187"/>
    <w:rsid w:val="00111EBF"/>
    <w:rsid w:val="001121D5"/>
    <w:rsid w:val="0011343B"/>
    <w:rsid w:val="00113C10"/>
    <w:rsid w:val="0011426E"/>
    <w:rsid w:val="00115061"/>
    <w:rsid w:val="00116F4E"/>
    <w:rsid w:val="00117CBC"/>
    <w:rsid w:val="00120490"/>
    <w:rsid w:val="00120889"/>
    <w:rsid w:val="00121197"/>
    <w:rsid w:val="001220E5"/>
    <w:rsid w:val="00122452"/>
    <w:rsid w:val="0012437B"/>
    <w:rsid w:val="00126097"/>
    <w:rsid w:val="00127577"/>
    <w:rsid w:val="00127C17"/>
    <w:rsid w:val="00131C88"/>
    <w:rsid w:val="00132891"/>
    <w:rsid w:val="00132E23"/>
    <w:rsid w:val="00132EF7"/>
    <w:rsid w:val="00133ABE"/>
    <w:rsid w:val="0013538A"/>
    <w:rsid w:val="00135989"/>
    <w:rsid w:val="00137254"/>
    <w:rsid w:val="00137F62"/>
    <w:rsid w:val="00140DDB"/>
    <w:rsid w:val="001428DF"/>
    <w:rsid w:val="001440CC"/>
    <w:rsid w:val="001443E3"/>
    <w:rsid w:val="0014440B"/>
    <w:rsid w:val="00145A14"/>
    <w:rsid w:val="00145B7C"/>
    <w:rsid w:val="00145D0C"/>
    <w:rsid w:val="00146CFA"/>
    <w:rsid w:val="001474AE"/>
    <w:rsid w:val="0014758A"/>
    <w:rsid w:val="00147AFD"/>
    <w:rsid w:val="00150CDB"/>
    <w:rsid w:val="00150D48"/>
    <w:rsid w:val="00151101"/>
    <w:rsid w:val="001513FA"/>
    <w:rsid w:val="00152BC3"/>
    <w:rsid w:val="00153529"/>
    <w:rsid w:val="001541E5"/>
    <w:rsid w:val="00155724"/>
    <w:rsid w:val="00157640"/>
    <w:rsid w:val="001607E4"/>
    <w:rsid w:val="00160EC6"/>
    <w:rsid w:val="001613B4"/>
    <w:rsid w:val="00163649"/>
    <w:rsid w:val="00165108"/>
    <w:rsid w:val="0016548F"/>
    <w:rsid w:val="00165DE7"/>
    <w:rsid w:val="00165F1E"/>
    <w:rsid w:val="0016653C"/>
    <w:rsid w:val="00166827"/>
    <w:rsid w:val="00166B10"/>
    <w:rsid w:val="00172B53"/>
    <w:rsid w:val="00173251"/>
    <w:rsid w:val="00173FB8"/>
    <w:rsid w:val="00174ABD"/>
    <w:rsid w:val="0017525F"/>
    <w:rsid w:val="00175B6F"/>
    <w:rsid w:val="00175C92"/>
    <w:rsid w:val="00176551"/>
    <w:rsid w:val="00176C1D"/>
    <w:rsid w:val="00180CBC"/>
    <w:rsid w:val="00183060"/>
    <w:rsid w:val="001832A9"/>
    <w:rsid w:val="00183CAD"/>
    <w:rsid w:val="00183FE5"/>
    <w:rsid w:val="00184BFE"/>
    <w:rsid w:val="00185E41"/>
    <w:rsid w:val="00186703"/>
    <w:rsid w:val="0018785E"/>
    <w:rsid w:val="00187D18"/>
    <w:rsid w:val="00190025"/>
    <w:rsid w:val="00190FAF"/>
    <w:rsid w:val="00192824"/>
    <w:rsid w:val="00192927"/>
    <w:rsid w:val="00193A5D"/>
    <w:rsid w:val="00193ECA"/>
    <w:rsid w:val="00194291"/>
    <w:rsid w:val="001945CF"/>
    <w:rsid w:val="00197161"/>
    <w:rsid w:val="001973E2"/>
    <w:rsid w:val="001A2955"/>
    <w:rsid w:val="001A4424"/>
    <w:rsid w:val="001A4E94"/>
    <w:rsid w:val="001A54DC"/>
    <w:rsid w:val="001B0C4A"/>
    <w:rsid w:val="001B0C9B"/>
    <w:rsid w:val="001B1FDE"/>
    <w:rsid w:val="001B358E"/>
    <w:rsid w:val="001B3692"/>
    <w:rsid w:val="001B37EA"/>
    <w:rsid w:val="001B38D8"/>
    <w:rsid w:val="001B3DCF"/>
    <w:rsid w:val="001B4E26"/>
    <w:rsid w:val="001B54D2"/>
    <w:rsid w:val="001B751E"/>
    <w:rsid w:val="001B781E"/>
    <w:rsid w:val="001C0475"/>
    <w:rsid w:val="001C1490"/>
    <w:rsid w:val="001C1E82"/>
    <w:rsid w:val="001C1F64"/>
    <w:rsid w:val="001C28A4"/>
    <w:rsid w:val="001C37C5"/>
    <w:rsid w:val="001C39CB"/>
    <w:rsid w:val="001C51BB"/>
    <w:rsid w:val="001C65A1"/>
    <w:rsid w:val="001C6A68"/>
    <w:rsid w:val="001C767C"/>
    <w:rsid w:val="001C77CD"/>
    <w:rsid w:val="001D1BAA"/>
    <w:rsid w:val="001D344F"/>
    <w:rsid w:val="001D4700"/>
    <w:rsid w:val="001D495F"/>
    <w:rsid w:val="001D50B9"/>
    <w:rsid w:val="001D6C26"/>
    <w:rsid w:val="001D71FE"/>
    <w:rsid w:val="001D744A"/>
    <w:rsid w:val="001D7E4C"/>
    <w:rsid w:val="001E046F"/>
    <w:rsid w:val="001E06B3"/>
    <w:rsid w:val="001E1421"/>
    <w:rsid w:val="001E14E5"/>
    <w:rsid w:val="001E174E"/>
    <w:rsid w:val="001E2883"/>
    <w:rsid w:val="001E33F3"/>
    <w:rsid w:val="001E69E9"/>
    <w:rsid w:val="001E7BDE"/>
    <w:rsid w:val="001F1E5A"/>
    <w:rsid w:val="001F284D"/>
    <w:rsid w:val="001F2F6D"/>
    <w:rsid w:val="001F41BB"/>
    <w:rsid w:val="001F4DBD"/>
    <w:rsid w:val="001F4E89"/>
    <w:rsid w:val="001F5055"/>
    <w:rsid w:val="001F5E75"/>
    <w:rsid w:val="00200A2C"/>
    <w:rsid w:val="00201CFD"/>
    <w:rsid w:val="0020272D"/>
    <w:rsid w:val="00204062"/>
    <w:rsid w:val="00204E00"/>
    <w:rsid w:val="00204ED3"/>
    <w:rsid w:val="00204ED9"/>
    <w:rsid w:val="002054DA"/>
    <w:rsid w:val="0020586D"/>
    <w:rsid w:val="00206835"/>
    <w:rsid w:val="0020747B"/>
    <w:rsid w:val="002102B7"/>
    <w:rsid w:val="0021039F"/>
    <w:rsid w:val="00210529"/>
    <w:rsid w:val="00210569"/>
    <w:rsid w:val="00210C44"/>
    <w:rsid w:val="00211200"/>
    <w:rsid w:val="00211E69"/>
    <w:rsid w:val="002138B7"/>
    <w:rsid w:val="002147FC"/>
    <w:rsid w:val="002157A3"/>
    <w:rsid w:val="00215985"/>
    <w:rsid w:val="00215C82"/>
    <w:rsid w:val="00215FFD"/>
    <w:rsid w:val="00216BDE"/>
    <w:rsid w:val="00216D9C"/>
    <w:rsid w:val="00217157"/>
    <w:rsid w:val="00217512"/>
    <w:rsid w:val="00217601"/>
    <w:rsid w:val="002176B1"/>
    <w:rsid w:val="002200FD"/>
    <w:rsid w:val="0022010B"/>
    <w:rsid w:val="00221977"/>
    <w:rsid w:val="0022233D"/>
    <w:rsid w:val="0022235D"/>
    <w:rsid w:val="00223AE5"/>
    <w:rsid w:val="00224601"/>
    <w:rsid w:val="00224A03"/>
    <w:rsid w:val="002259F4"/>
    <w:rsid w:val="00227387"/>
    <w:rsid w:val="00227EE8"/>
    <w:rsid w:val="00231268"/>
    <w:rsid w:val="00232EBA"/>
    <w:rsid w:val="002336A8"/>
    <w:rsid w:val="0023376E"/>
    <w:rsid w:val="00234D7F"/>
    <w:rsid w:val="00236767"/>
    <w:rsid w:val="0024089B"/>
    <w:rsid w:val="00241A84"/>
    <w:rsid w:val="00242A70"/>
    <w:rsid w:val="00243109"/>
    <w:rsid w:val="002449F8"/>
    <w:rsid w:val="0024542A"/>
    <w:rsid w:val="002459C2"/>
    <w:rsid w:val="00245C43"/>
    <w:rsid w:val="00246135"/>
    <w:rsid w:val="00246CA7"/>
    <w:rsid w:val="0024777C"/>
    <w:rsid w:val="002502BC"/>
    <w:rsid w:val="0025038C"/>
    <w:rsid w:val="00250498"/>
    <w:rsid w:val="00250785"/>
    <w:rsid w:val="00250F21"/>
    <w:rsid w:val="0025113D"/>
    <w:rsid w:val="00252190"/>
    <w:rsid w:val="0025280F"/>
    <w:rsid w:val="00252A18"/>
    <w:rsid w:val="0025353F"/>
    <w:rsid w:val="00255AFA"/>
    <w:rsid w:val="0025698A"/>
    <w:rsid w:val="00256E57"/>
    <w:rsid w:val="00257401"/>
    <w:rsid w:val="00257985"/>
    <w:rsid w:val="0026064D"/>
    <w:rsid w:val="002609D5"/>
    <w:rsid w:val="00261411"/>
    <w:rsid w:val="00261DAA"/>
    <w:rsid w:val="002621DC"/>
    <w:rsid w:val="00263E34"/>
    <w:rsid w:val="0026425A"/>
    <w:rsid w:val="00264858"/>
    <w:rsid w:val="00264B04"/>
    <w:rsid w:val="00265178"/>
    <w:rsid w:val="00265FF5"/>
    <w:rsid w:val="00266829"/>
    <w:rsid w:val="00267512"/>
    <w:rsid w:val="00270DD2"/>
    <w:rsid w:val="002710E0"/>
    <w:rsid w:val="00272745"/>
    <w:rsid w:val="00273876"/>
    <w:rsid w:val="00276EDD"/>
    <w:rsid w:val="002777DD"/>
    <w:rsid w:val="00277C74"/>
    <w:rsid w:val="00277DCB"/>
    <w:rsid w:val="00281A07"/>
    <w:rsid w:val="00281B3C"/>
    <w:rsid w:val="0028298E"/>
    <w:rsid w:val="00282C5C"/>
    <w:rsid w:val="00283915"/>
    <w:rsid w:val="00283B0F"/>
    <w:rsid w:val="00283FB9"/>
    <w:rsid w:val="002846E4"/>
    <w:rsid w:val="00284EA3"/>
    <w:rsid w:val="002852FE"/>
    <w:rsid w:val="002853D2"/>
    <w:rsid w:val="00286619"/>
    <w:rsid w:val="00287751"/>
    <w:rsid w:val="00287A9B"/>
    <w:rsid w:val="0029000B"/>
    <w:rsid w:val="0029013F"/>
    <w:rsid w:val="00291548"/>
    <w:rsid w:val="002915F7"/>
    <w:rsid w:val="00291706"/>
    <w:rsid w:val="002937B9"/>
    <w:rsid w:val="002939EB"/>
    <w:rsid w:val="0029444D"/>
    <w:rsid w:val="00295504"/>
    <w:rsid w:val="00295FCE"/>
    <w:rsid w:val="002962EC"/>
    <w:rsid w:val="00296818"/>
    <w:rsid w:val="00296D41"/>
    <w:rsid w:val="0029718B"/>
    <w:rsid w:val="0029762D"/>
    <w:rsid w:val="00297CA7"/>
    <w:rsid w:val="002A04BC"/>
    <w:rsid w:val="002A0B66"/>
    <w:rsid w:val="002A0FEA"/>
    <w:rsid w:val="002A197B"/>
    <w:rsid w:val="002A3AC2"/>
    <w:rsid w:val="002A493C"/>
    <w:rsid w:val="002A49D2"/>
    <w:rsid w:val="002A5BEA"/>
    <w:rsid w:val="002B1762"/>
    <w:rsid w:val="002B3BF0"/>
    <w:rsid w:val="002B5381"/>
    <w:rsid w:val="002B6DBB"/>
    <w:rsid w:val="002B7948"/>
    <w:rsid w:val="002B79EB"/>
    <w:rsid w:val="002C02F5"/>
    <w:rsid w:val="002C256C"/>
    <w:rsid w:val="002C2FCE"/>
    <w:rsid w:val="002C411C"/>
    <w:rsid w:val="002C4EAE"/>
    <w:rsid w:val="002C5BAF"/>
    <w:rsid w:val="002C5F1E"/>
    <w:rsid w:val="002C6358"/>
    <w:rsid w:val="002C6778"/>
    <w:rsid w:val="002C7B18"/>
    <w:rsid w:val="002C7FBB"/>
    <w:rsid w:val="002D0D44"/>
    <w:rsid w:val="002D36C2"/>
    <w:rsid w:val="002D4325"/>
    <w:rsid w:val="002D4A08"/>
    <w:rsid w:val="002D51BC"/>
    <w:rsid w:val="002D6B7F"/>
    <w:rsid w:val="002D76B9"/>
    <w:rsid w:val="002E06C1"/>
    <w:rsid w:val="002E0B3B"/>
    <w:rsid w:val="002E19CE"/>
    <w:rsid w:val="002E1D43"/>
    <w:rsid w:val="002E1DBB"/>
    <w:rsid w:val="002E36E2"/>
    <w:rsid w:val="002E3B5B"/>
    <w:rsid w:val="002E555F"/>
    <w:rsid w:val="002E66BD"/>
    <w:rsid w:val="002E6884"/>
    <w:rsid w:val="002E6CA0"/>
    <w:rsid w:val="002E74E7"/>
    <w:rsid w:val="002F0BFE"/>
    <w:rsid w:val="002F2414"/>
    <w:rsid w:val="002F50FE"/>
    <w:rsid w:val="002F6B7C"/>
    <w:rsid w:val="002F6F29"/>
    <w:rsid w:val="002F7A07"/>
    <w:rsid w:val="002F7A3D"/>
    <w:rsid w:val="002F7BF4"/>
    <w:rsid w:val="0030064C"/>
    <w:rsid w:val="00302912"/>
    <w:rsid w:val="00302926"/>
    <w:rsid w:val="0030326E"/>
    <w:rsid w:val="00303E3E"/>
    <w:rsid w:val="0030421A"/>
    <w:rsid w:val="00305E87"/>
    <w:rsid w:val="00306490"/>
    <w:rsid w:val="00306511"/>
    <w:rsid w:val="003072FD"/>
    <w:rsid w:val="00307C85"/>
    <w:rsid w:val="0031027E"/>
    <w:rsid w:val="00311DEC"/>
    <w:rsid w:val="00311E76"/>
    <w:rsid w:val="00313043"/>
    <w:rsid w:val="003130A9"/>
    <w:rsid w:val="0031404F"/>
    <w:rsid w:val="00315549"/>
    <w:rsid w:val="00315F5E"/>
    <w:rsid w:val="00317119"/>
    <w:rsid w:val="003172CC"/>
    <w:rsid w:val="003176FB"/>
    <w:rsid w:val="00317BA3"/>
    <w:rsid w:val="0032059D"/>
    <w:rsid w:val="0032143F"/>
    <w:rsid w:val="0032166E"/>
    <w:rsid w:val="00321E95"/>
    <w:rsid w:val="003248BF"/>
    <w:rsid w:val="00324F80"/>
    <w:rsid w:val="00325C6A"/>
    <w:rsid w:val="00325E70"/>
    <w:rsid w:val="003262E6"/>
    <w:rsid w:val="003269E8"/>
    <w:rsid w:val="00326F4D"/>
    <w:rsid w:val="003270C4"/>
    <w:rsid w:val="003270F8"/>
    <w:rsid w:val="003276C8"/>
    <w:rsid w:val="00330D5A"/>
    <w:rsid w:val="003312E7"/>
    <w:rsid w:val="00332076"/>
    <w:rsid w:val="00332296"/>
    <w:rsid w:val="0033276D"/>
    <w:rsid w:val="00332A52"/>
    <w:rsid w:val="0033311E"/>
    <w:rsid w:val="003341EC"/>
    <w:rsid w:val="00335303"/>
    <w:rsid w:val="00335371"/>
    <w:rsid w:val="00335D11"/>
    <w:rsid w:val="0033613B"/>
    <w:rsid w:val="00337667"/>
    <w:rsid w:val="003376B2"/>
    <w:rsid w:val="003404A3"/>
    <w:rsid w:val="00340A21"/>
    <w:rsid w:val="00340B7B"/>
    <w:rsid w:val="00340CAD"/>
    <w:rsid w:val="00340FC7"/>
    <w:rsid w:val="00342BFC"/>
    <w:rsid w:val="00342C36"/>
    <w:rsid w:val="003437D9"/>
    <w:rsid w:val="00343C2E"/>
    <w:rsid w:val="00344794"/>
    <w:rsid w:val="00344DE1"/>
    <w:rsid w:val="00346C42"/>
    <w:rsid w:val="0034744F"/>
    <w:rsid w:val="00347772"/>
    <w:rsid w:val="0035123B"/>
    <w:rsid w:val="00351E4F"/>
    <w:rsid w:val="00351FF1"/>
    <w:rsid w:val="00352E10"/>
    <w:rsid w:val="003543ED"/>
    <w:rsid w:val="00354422"/>
    <w:rsid w:val="00355036"/>
    <w:rsid w:val="003556A1"/>
    <w:rsid w:val="0035666F"/>
    <w:rsid w:val="00356B37"/>
    <w:rsid w:val="0036002E"/>
    <w:rsid w:val="00361846"/>
    <w:rsid w:val="0036219C"/>
    <w:rsid w:val="0036254C"/>
    <w:rsid w:val="00364507"/>
    <w:rsid w:val="00364FE6"/>
    <w:rsid w:val="003657C8"/>
    <w:rsid w:val="003657DE"/>
    <w:rsid w:val="00365ACA"/>
    <w:rsid w:val="00365D43"/>
    <w:rsid w:val="00372641"/>
    <w:rsid w:val="00373757"/>
    <w:rsid w:val="00374247"/>
    <w:rsid w:val="0037447A"/>
    <w:rsid w:val="0037463F"/>
    <w:rsid w:val="00375484"/>
    <w:rsid w:val="003757BF"/>
    <w:rsid w:val="0037601D"/>
    <w:rsid w:val="003772CB"/>
    <w:rsid w:val="00377A51"/>
    <w:rsid w:val="00377F97"/>
    <w:rsid w:val="00377FCF"/>
    <w:rsid w:val="00380090"/>
    <w:rsid w:val="00381D5D"/>
    <w:rsid w:val="00381E11"/>
    <w:rsid w:val="0038314C"/>
    <w:rsid w:val="003848FC"/>
    <w:rsid w:val="00386501"/>
    <w:rsid w:val="003866DE"/>
    <w:rsid w:val="00387C06"/>
    <w:rsid w:val="00387E61"/>
    <w:rsid w:val="00387EFB"/>
    <w:rsid w:val="003907D7"/>
    <w:rsid w:val="0039081F"/>
    <w:rsid w:val="003915C4"/>
    <w:rsid w:val="00393BDC"/>
    <w:rsid w:val="00394629"/>
    <w:rsid w:val="00395DA1"/>
    <w:rsid w:val="00396573"/>
    <w:rsid w:val="0039662B"/>
    <w:rsid w:val="00397B70"/>
    <w:rsid w:val="00397C66"/>
    <w:rsid w:val="00397E16"/>
    <w:rsid w:val="003A0B51"/>
    <w:rsid w:val="003A3669"/>
    <w:rsid w:val="003A3E47"/>
    <w:rsid w:val="003A40DF"/>
    <w:rsid w:val="003A425E"/>
    <w:rsid w:val="003A4B80"/>
    <w:rsid w:val="003A4BD0"/>
    <w:rsid w:val="003A51B1"/>
    <w:rsid w:val="003A6797"/>
    <w:rsid w:val="003A6CB6"/>
    <w:rsid w:val="003B09C7"/>
    <w:rsid w:val="003B0E1C"/>
    <w:rsid w:val="003B14BC"/>
    <w:rsid w:val="003B2F67"/>
    <w:rsid w:val="003B3717"/>
    <w:rsid w:val="003B4426"/>
    <w:rsid w:val="003B50DC"/>
    <w:rsid w:val="003B649C"/>
    <w:rsid w:val="003B6709"/>
    <w:rsid w:val="003B74D2"/>
    <w:rsid w:val="003C011F"/>
    <w:rsid w:val="003C0CCA"/>
    <w:rsid w:val="003C1E1D"/>
    <w:rsid w:val="003C2712"/>
    <w:rsid w:val="003C3536"/>
    <w:rsid w:val="003C3BFE"/>
    <w:rsid w:val="003C3E78"/>
    <w:rsid w:val="003C4240"/>
    <w:rsid w:val="003C52F8"/>
    <w:rsid w:val="003C5D5C"/>
    <w:rsid w:val="003C5D8F"/>
    <w:rsid w:val="003C67CE"/>
    <w:rsid w:val="003D02A7"/>
    <w:rsid w:val="003D0B18"/>
    <w:rsid w:val="003D1023"/>
    <w:rsid w:val="003D120F"/>
    <w:rsid w:val="003D13BA"/>
    <w:rsid w:val="003D1ECA"/>
    <w:rsid w:val="003D24AA"/>
    <w:rsid w:val="003D3B3C"/>
    <w:rsid w:val="003D4870"/>
    <w:rsid w:val="003D544A"/>
    <w:rsid w:val="003D5D08"/>
    <w:rsid w:val="003D5F28"/>
    <w:rsid w:val="003D78FB"/>
    <w:rsid w:val="003D7EA4"/>
    <w:rsid w:val="003E20EF"/>
    <w:rsid w:val="003E3498"/>
    <w:rsid w:val="003E3732"/>
    <w:rsid w:val="003E384F"/>
    <w:rsid w:val="003E445F"/>
    <w:rsid w:val="003E518A"/>
    <w:rsid w:val="003E5349"/>
    <w:rsid w:val="003E6041"/>
    <w:rsid w:val="003E610E"/>
    <w:rsid w:val="003E6C5A"/>
    <w:rsid w:val="003F0A04"/>
    <w:rsid w:val="003F0EC9"/>
    <w:rsid w:val="003F1B42"/>
    <w:rsid w:val="003F1C1C"/>
    <w:rsid w:val="003F2339"/>
    <w:rsid w:val="003F3E1A"/>
    <w:rsid w:val="003F3EBB"/>
    <w:rsid w:val="003F4992"/>
    <w:rsid w:val="003F594D"/>
    <w:rsid w:val="00401444"/>
    <w:rsid w:val="00402F9C"/>
    <w:rsid w:val="004031CB"/>
    <w:rsid w:val="004031E7"/>
    <w:rsid w:val="00403319"/>
    <w:rsid w:val="00406F2D"/>
    <w:rsid w:val="00407A78"/>
    <w:rsid w:val="00407F9F"/>
    <w:rsid w:val="00411557"/>
    <w:rsid w:val="00412332"/>
    <w:rsid w:val="00412F30"/>
    <w:rsid w:val="00412FB2"/>
    <w:rsid w:val="00413198"/>
    <w:rsid w:val="00413C16"/>
    <w:rsid w:val="00413C18"/>
    <w:rsid w:val="00414B94"/>
    <w:rsid w:val="00415168"/>
    <w:rsid w:val="00415289"/>
    <w:rsid w:val="004169EE"/>
    <w:rsid w:val="004205A5"/>
    <w:rsid w:val="00423E3E"/>
    <w:rsid w:val="00424C57"/>
    <w:rsid w:val="00427164"/>
    <w:rsid w:val="00427FA7"/>
    <w:rsid w:val="00430325"/>
    <w:rsid w:val="004305B9"/>
    <w:rsid w:val="00431970"/>
    <w:rsid w:val="00431FB2"/>
    <w:rsid w:val="00432123"/>
    <w:rsid w:val="00433322"/>
    <w:rsid w:val="00435B41"/>
    <w:rsid w:val="00436080"/>
    <w:rsid w:val="004365C6"/>
    <w:rsid w:val="0043684D"/>
    <w:rsid w:val="0044076A"/>
    <w:rsid w:val="00440EC6"/>
    <w:rsid w:val="0044105B"/>
    <w:rsid w:val="00442352"/>
    <w:rsid w:val="00442EA4"/>
    <w:rsid w:val="004451FA"/>
    <w:rsid w:val="00445753"/>
    <w:rsid w:val="00445CF0"/>
    <w:rsid w:val="00445D81"/>
    <w:rsid w:val="004474DD"/>
    <w:rsid w:val="00447755"/>
    <w:rsid w:val="004479A8"/>
    <w:rsid w:val="00450522"/>
    <w:rsid w:val="00450BF1"/>
    <w:rsid w:val="004515AA"/>
    <w:rsid w:val="00451850"/>
    <w:rsid w:val="0045261C"/>
    <w:rsid w:val="00452D82"/>
    <w:rsid w:val="00453B82"/>
    <w:rsid w:val="004565E7"/>
    <w:rsid w:val="00456844"/>
    <w:rsid w:val="00462585"/>
    <w:rsid w:val="00464CBB"/>
    <w:rsid w:val="0046506D"/>
    <w:rsid w:val="00467144"/>
    <w:rsid w:val="00470097"/>
    <w:rsid w:val="00470947"/>
    <w:rsid w:val="00471422"/>
    <w:rsid w:val="00472985"/>
    <w:rsid w:val="00476BC3"/>
    <w:rsid w:val="00477137"/>
    <w:rsid w:val="00477351"/>
    <w:rsid w:val="00477966"/>
    <w:rsid w:val="00480C9B"/>
    <w:rsid w:val="00481533"/>
    <w:rsid w:val="00484CBA"/>
    <w:rsid w:val="00485470"/>
    <w:rsid w:val="00485767"/>
    <w:rsid w:val="00486775"/>
    <w:rsid w:val="004870E4"/>
    <w:rsid w:val="00490359"/>
    <w:rsid w:val="00492692"/>
    <w:rsid w:val="00494CAF"/>
    <w:rsid w:val="00495759"/>
    <w:rsid w:val="004A0499"/>
    <w:rsid w:val="004A0721"/>
    <w:rsid w:val="004A0B6B"/>
    <w:rsid w:val="004A1E77"/>
    <w:rsid w:val="004A245E"/>
    <w:rsid w:val="004A2C3D"/>
    <w:rsid w:val="004A37C5"/>
    <w:rsid w:val="004A4038"/>
    <w:rsid w:val="004A59E2"/>
    <w:rsid w:val="004A5CA5"/>
    <w:rsid w:val="004A5CCE"/>
    <w:rsid w:val="004A6607"/>
    <w:rsid w:val="004A6786"/>
    <w:rsid w:val="004A6D2A"/>
    <w:rsid w:val="004B0BAA"/>
    <w:rsid w:val="004B1571"/>
    <w:rsid w:val="004B20CA"/>
    <w:rsid w:val="004B24AE"/>
    <w:rsid w:val="004B25CC"/>
    <w:rsid w:val="004B2C69"/>
    <w:rsid w:val="004B2C73"/>
    <w:rsid w:val="004B37F5"/>
    <w:rsid w:val="004B405B"/>
    <w:rsid w:val="004B41B8"/>
    <w:rsid w:val="004B50E0"/>
    <w:rsid w:val="004B5222"/>
    <w:rsid w:val="004B5E3C"/>
    <w:rsid w:val="004B6471"/>
    <w:rsid w:val="004B72AF"/>
    <w:rsid w:val="004C0B1F"/>
    <w:rsid w:val="004C167E"/>
    <w:rsid w:val="004C18E4"/>
    <w:rsid w:val="004C2ECA"/>
    <w:rsid w:val="004C60C1"/>
    <w:rsid w:val="004C64D0"/>
    <w:rsid w:val="004C65AD"/>
    <w:rsid w:val="004C68DA"/>
    <w:rsid w:val="004D0CA0"/>
    <w:rsid w:val="004D114C"/>
    <w:rsid w:val="004D1E3F"/>
    <w:rsid w:val="004D251B"/>
    <w:rsid w:val="004D3584"/>
    <w:rsid w:val="004D4162"/>
    <w:rsid w:val="004D7729"/>
    <w:rsid w:val="004E0949"/>
    <w:rsid w:val="004E0B37"/>
    <w:rsid w:val="004E0DDA"/>
    <w:rsid w:val="004E15EC"/>
    <w:rsid w:val="004E463F"/>
    <w:rsid w:val="004E6A29"/>
    <w:rsid w:val="004F2888"/>
    <w:rsid w:val="004F4A58"/>
    <w:rsid w:val="004F4ADB"/>
    <w:rsid w:val="004F4D43"/>
    <w:rsid w:val="004F5A87"/>
    <w:rsid w:val="004F6725"/>
    <w:rsid w:val="004F6C6C"/>
    <w:rsid w:val="004F788F"/>
    <w:rsid w:val="004F7CF3"/>
    <w:rsid w:val="005004EA"/>
    <w:rsid w:val="00500AC8"/>
    <w:rsid w:val="00502369"/>
    <w:rsid w:val="00502ABC"/>
    <w:rsid w:val="005031E7"/>
    <w:rsid w:val="00504473"/>
    <w:rsid w:val="005048DF"/>
    <w:rsid w:val="005103F8"/>
    <w:rsid w:val="005104FB"/>
    <w:rsid w:val="0051375E"/>
    <w:rsid w:val="005138AF"/>
    <w:rsid w:val="005142DA"/>
    <w:rsid w:val="005151CC"/>
    <w:rsid w:val="00515831"/>
    <w:rsid w:val="00515ABC"/>
    <w:rsid w:val="00515FD5"/>
    <w:rsid w:val="0051664F"/>
    <w:rsid w:val="005200F2"/>
    <w:rsid w:val="00520A97"/>
    <w:rsid w:val="00521709"/>
    <w:rsid w:val="00522BA9"/>
    <w:rsid w:val="00522EF5"/>
    <w:rsid w:val="0052368F"/>
    <w:rsid w:val="00527F64"/>
    <w:rsid w:val="00530528"/>
    <w:rsid w:val="0053158B"/>
    <w:rsid w:val="00532E5B"/>
    <w:rsid w:val="005332FF"/>
    <w:rsid w:val="0053507E"/>
    <w:rsid w:val="00535607"/>
    <w:rsid w:val="00535804"/>
    <w:rsid w:val="00536ACC"/>
    <w:rsid w:val="00537C19"/>
    <w:rsid w:val="005415A1"/>
    <w:rsid w:val="00542300"/>
    <w:rsid w:val="005423BF"/>
    <w:rsid w:val="00542A6B"/>
    <w:rsid w:val="0054448B"/>
    <w:rsid w:val="00545D0A"/>
    <w:rsid w:val="00546B66"/>
    <w:rsid w:val="0054704C"/>
    <w:rsid w:val="0054725E"/>
    <w:rsid w:val="00550BFD"/>
    <w:rsid w:val="00551AD9"/>
    <w:rsid w:val="00551DBA"/>
    <w:rsid w:val="00551E8A"/>
    <w:rsid w:val="00552863"/>
    <w:rsid w:val="00552B28"/>
    <w:rsid w:val="005565B1"/>
    <w:rsid w:val="00557B60"/>
    <w:rsid w:val="00557D7E"/>
    <w:rsid w:val="0056052E"/>
    <w:rsid w:val="00560715"/>
    <w:rsid w:val="00560B13"/>
    <w:rsid w:val="00562D71"/>
    <w:rsid w:val="005647CF"/>
    <w:rsid w:val="00564D09"/>
    <w:rsid w:val="005650FA"/>
    <w:rsid w:val="0056538B"/>
    <w:rsid w:val="005659EB"/>
    <w:rsid w:val="00565A64"/>
    <w:rsid w:val="00566C1E"/>
    <w:rsid w:val="00567CE5"/>
    <w:rsid w:val="005704A9"/>
    <w:rsid w:val="00570903"/>
    <w:rsid w:val="00571AAE"/>
    <w:rsid w:val="00572AF3"/>
    <w:rsid w:val="00572B35"/>
    <w:rsid w:val="00572E59"/>
    <w:rsid w:val="0057338E"/>
    <w:rsid w:val="005738A7"/>
    <w:rsid w:val="00573D98"/>
    <w:rsid w:val="00573E37"/>
    <w:rsid w:val="00574667"/>
    <w:rsid w:val="005747A5"/>
    <w:rsid w:val="0057595C"/>
    <w:rsid w:val="00576172"/>
    <w:rsid w:val="00576251"/>
    <w:rsid w:val="005778C0"/>
    <w:rsid w:val="00577A53"/>
    <w:rsid w:val="00580572"/>
    <w:rsid w:val="005813C4"/>
    <w:rsid w:val="0058290F"/>
    <w:rsid w:val="00582A68"/>
    <w:rsid w:val="005837D8"/>
    <w:rsid w:val="005859A9"/>
    <w:rsid w:val="00586A9B"/>
    <w:rsid w:val="00586CC4"/>
    <w:rsid w:val="00587B47"/>
    <w:rsid w:val="00587C3C"/>
    <w:rsid w:val="0059100D"/>
    <w:rsid w:val="00591437"/>
    <w:rsid w:val="005918DE"/>
    <w:rsid w:val="0059195A"/>
    <w:rsid w:val="00591D7E"/>
    <w:rsid w:val="00592155"/>
    <w:rsid w:val="00594D99"/>
    <w:rsid w:val="00595D2E"/>
    <w:rsid w:val="00595DC6"/>
    <w:rsid w:val="00595F4A"/>
    <w:rsid w:val="00596156"/>
    <w:rsid w:val="005962AF"/>
    <w:rsid w:val="005963E0"/>
    <w:rsid w:val="005969D3"/>
    <w:rsid w:val="00597A3C"/>
    <w:rsid w:val="005A0C3B"/>
    <w:rsid w:val="005A1074"/>
    <w:rsid w:val="005A1C8B"/>
    <w:rsid w:val="005A2423"/>
    <w:rsid w:val="005A243D"/>
    <w:rsid w:val="005A3AD5"/>
    <w:rsid w:val="005A47D6"/>
    <w:rsid w:val="005A4C6F"/>
    <w:rsid w:val="005A53BE"/>
    <w:rsid w:val="005A57A0"/>
    <w:rsid w:val="005A6B4D"/>
    <w:rsid w:val="005A6E4F"/>
    <w:rsid w:val="005A7739"/>
    <w:rsid w:val="005B17F6"/>
    <w:rsid w:val="005B2413"/>
    <w:rsid w:val="005B3624"/>
    <w:rsid w:val="005B4641"/>
    <w:rsid w:val="005B46C0"/>
    <w:rsid w:val="005B530A"/>
    <w:rsid w:val="005B5F18"/>
    <w:rsid w:val="005B62FF"/>
    <w:rsid w:val="005B675A"/>
    <w:rsid w:val="005B733C"/>
    <w:rsid w:val="005C22A9"/>
    <w:rsid w:val="005C2B3C"/>
    <w:rsid w:val="005C41DA"/>
    <w:rsid w:val="005C4E98"/>
    <w:rsid w:val="005C690A"/>
    <w:rsid w:val="005C6A62"/>
    <w:rsid w:val="005C7D37"/>
    <w:rsid w:val="005D1312"/>
    <w:rsid w:val="005D1CD1"/>
    <w:rsid w:val="005D2478"/>
    <w:rsid w:val="005D3DF6"/>
    <w:rsid w:val="005D5207"/>
    <w:rsid w:val="005D5C0F"/>
    <w:rsid w:val="005D6402"/>
    <w:rsid w:val="005D6AC8"/>
    <w:rsid w:val="005D6DE7"/>
    <w:rsid w:val="005D7690"/>
    <w:rsid w:val="005D7887"/>
    <w:rsid w:val="005E0D6C"/>
    <w:rsid w:val="005E1871"/>
    <w:rsid w:val="005E1D6A"/>
    <w:rsid w:val="005E2020"/>
    <w:rsid w:val="005E2697"/>
    <w:rsid w:val="005E382A"/>
    <w:rsid w:val="005E3AAB"/>
    <w:rsid w:val="005E3B2D"/>
    <w:rsid w:val="005E41DE"/>
    <w:rsid w:val="005E61F9"/>
    <w:rsid w:val="005E65D5"/>
    <w:rsid w:val="005E6DA3"/>
    <w:rsid w:val="005E7B0F"/>
    <w:rsid w:val="005F0B21"/>
    <w:rsid w:val="005F17DD"/>
    <w:rsid w:val="005F28DF"/>
    <w:rsid w:val="005F2CB9"/>
    <w:rsid w:val="005F2E55"/>
    <w:rsid w:val="005F47CB"/>
    <w:rsid w:val="005F4A01"/>
    <w:rsid w:val="005F4D31"/>
    <w:rsid w:val="005F5C54"/>
    <w:rsid w:val="005F6271"/>
    <w:rsid w:val="005F70AE"/>
    <w:rsid w:val="00604D8A"/>
    <w:rsid w:val="006055F4"/>
    <w:rsid w:val="0060644B"/>
    <w:rsid w:val="006074E9"/>
    <w:rsid w:val="00610B3A"/>
    <w:rsid w:val="0061110D"/>
    <w:rsid w:val="00611508"/>
    <w:rsid w:val="00611932"/>
    <w:rsid w:val="00612381"/>
    <w:rsid w:val="00612FFD"/>
    <w:rsid w:val="006136AF"/>
    <w:rsid w:val="00613D92"/>
    <w:rsid w:val="00614472"/>
    <w:rsid w:val="0061491C"/>
    <w:rsid w:val="00615E83"/>
    <w:rsid w:val="006174A4"/>
    <w:rsid w:val="00617E41"/>
    <w:rsid w:val="00620FDA"/>
    <w:rsid w:val="00622FA8"/>
    <w:rsid w:val="00623971"/>
    <w:rsid w:val="00623B1F"/>
    <w:rsid w:val="006242A5"/>
    <w:rsid w:val="00626377"/>
    <w:rsid w:val="006268AD"/>
    <w:rsid w:val="006303F4"/>
    <w:rsid w:val="00630FFA"/>
    <w:rsid w:val="00631EE0"/>
    <w:rsid w:val="00632204"/>
    <w:rsid w:val="00632BF2"/>
    <w:rsid w:val="00634A11"/>
    <w:rsid w:val="006368AC"/>
    <w:rsid w:val="006372A7"/>
    <w:rsid w:val="00637E87"/>
    <w:rsid w:val="006414D8"/>
    <w:rsid w:val="00641B35"/>
    <w:rsid w:val="00641E8B"/>
    <w:rsid w:val="00642152"/>
    <w:rsid w:val="00642B69"/>
    <w:rsid w:val="00642BA6"/>
    <w:rsid w:val="00643002"/>
    <w:rsid w:val="00643B5F"/>
    <w:rsid w:val="00645398"/>
    <w:rsid w:val="006455B4"/>
    <w:rsid w:val="00645CD2"/>
    <w:rsid w:val="00646690"/>
    <w:rsid w:val="00650371"/>
    <w:rsid w:val="00650BD4"/>
    <w:rsid w:val="00654CF2"/>
    <w:rsid w:val="00655858"/>
    <w:rsid w:val="00656F78"/>
    <w:rsid w:val="00657E3D"/>
    <w:rsid w:val="006614B1"/>
    <w:rsid w:val="006619D6"/>
    <w:rsid w:val="00661EE0"/>
    <w:rsid w:val="0066319E"/>
    <w:rsid w:val="00664C99"/>
    <w:rsid w:val="00665733"/>
    <w:rsid w:val="00666165"/>
    <w:rsid w:val="00666EE2"/>
    <w:rsid w:val="00667211"/>
    <w:rsid w:val="006678D9"/>
    <w:rsid w:val="0067068B"/>
    <w:rsid w:val="00671224"/>
    <w:rsid w:val="00671ED9"/>
    <w:rsid w:val="00672DA2"/>
    <w:rsid w:val="006742AA"/>
    <w:rsid w:val="006742B0"/>
    <w:rsid w:val="00674466"/>
    <w:rsid w:val="006748CD"/>
    <w:rsid w:val="00674BF2"/>
    <w:rsid w:val="0067526E"/>
    <w:rsid w:val="006763B3"/>
    <w:rsid w:val="006775B7"/>
    <w:rsid w:val="00677C4B"/>
    <w:rsid w:val="00677D08"/>
    <w:rsid w:val="00680F5D"/>
    <w:rsid w:val="00681884"/>
    <w:rsid w:val="0068201E"/>
    <w:rsid w:val="0068241D"/>
    <w:rsid w:val="00682A25"/>
    <w:rsid w:val="006833CC"/>
    <w:rsid w:val="00683ED0"/>
    <w:rsid w:val="006841CA"/>
    <w:rsid w:val="00685002"/>
    <w:rsid w:val="00686C76"/>
    <w:rsid w:val="00690BA9"/>
    <w:rsid w:val="00691146"/>
    <w:rsid w:val="00691AC7"/>
    <w:rsid w:val="00693240"/>
    <w:rsid w:val="00693B08"/>
    <w:rsid w:val="00693B6B"/>
    <w:rsid w:val="006945E3"/>
    <w:rsid w:val="0069462A"/>
    <w:rsid w:val="00694C31"/>
    <w:rsid w:val="00694F0D"/>
    <w:rsid w:val="006959E8"/>
    <w:rsid w:val="00695B25"/>
    <w:rsid w:val="00695C17"/>
    <w:rsid w:val="00695F87"/>
    <w:rsid w:val="0069637B"/>
    <w:rsid w:val="00696D05"/>
    <w:rsid w:val="00697A3E"/>
    <w:rsid w:val="006A13C0"/>
    <w:rsid w:val="006A1662"/>
    <w:rsid w:val="006A1E09"/>
    <w:rsid w:val="006A25DA"/>
    <w:rsid w:val="006A2DB7"/>
    <w:rsid w:val="006A34E4"/>
    <w:rsid w:val="006A46CB"/>
    <w:rsid w:val="006A478B"/>
    <w:rsid w:val="006A4B4C"/>
    <w:rsid w:val="006A5EFA"/>
    <w:rsid w:val="006A5F02"/>
    <w:rsid w:val="006A6137"/>
    <w:rsid w:val="006B0599"/>
    <w:rsid w:val="006B15F0"/>
    <w:rsid w:val="006B1654"/>
    <w:rsid w:val="006B258A"/>
    <w:rsid w:val="006B2AC5"/>
    <w:rsid w:val="006B2DC2"/>
    <w:rsid w:val="006B45FC"/>
    <w:rsid w:val="006B477D"/>
    <w:rsid w:val="006B4AB6"/>
    <w:rsid w:val="006B6E1F"/>
    <w:rsid w:val="006C00A8"/>
    <w:rsid w:val="006C0892"/>
    <w:rsid w:val="006C139B"/>
    <w:rsid w:val="006C15A3"/>
    <w:rsid w:val="006C1A8D"/>
    <w:rsid w:val="006C1E99"/>
    <w:rsid w:val="006C22B1"/>
    <w:rsid w:val="006C3197"/>
    <w:rsid w:val="006C4BF0"/>
    <w:rsid w:val="006C7AAA"/>
    <w:rsid w:val="006C7DBA"/>
    <w:rsid w:val="006D191F"/>
    <w:rsid w:val="006D35C0"/>
    <w:rsid w:val="006D3718"/>
    <w:rsid w:val="006D3ABF"/>
    <w:rsid w:val="006D3B7D"/>
    <w:rsid w:val="006D3D49"/>
    <w:rsid w:val="006D4258"/>
    <w:rsid w:val="006D4CFF"/>
    <w:rsid w:val="006D551A"/>
    <w:rsid w:val="006D5EF3"/>
    <w:rsid w:val="006D621A"/>
    <w:rsid w:val="006D62B7"/>
    <w:rsid w:val="006D693D"/>
    <w:rsid w:val="006E2C20"/>
    <w:rsid w:val="006E345F"/>
    <w:rsid w:val="006E45B0"/>
    <w:rsid w:val="006E473F"/>
    <w:rsid w:val="006E4A94"/>
    <w:rsid w:val="006E4B8A"/>
    <w:rsid w:val="006E5568"/>
    <w:rsid w:val="006E62A1"/>
    <w:rsid w:val="006E6849"/>
    <w:rsid w:val="006E7169"/>
    <w:rsid w:val="006E73F2"/>
    <w:rsid w:val="006E7541"/>
    <w:rsid w:val="006E7D14"/>
    <w:rsid w:val="006E7F84"/>
    <w:rsid w:val="006F013A"/>
    <w:rsid w:val="006F0B44"/>
    <w:rsid w:val="006F280D"/>
    <w:rsid w:val="006F3020"/>
    <w:rsid w:val="006F48D8"/>
    <w:rsid w:val="006F51F6"/>
    <w:rsid w:val="006F5961"/>
    <w:rsid w:val="006F5EF9"/>
    <w:rsid w:val="006F6C44"/>
    <w:rsid w:val="006F6D05"/>
    <w:rsid w:val="006F7501"/>
    <w:rsid w:val="006F7D41"/>
    <w:rsid w:val="00700188"/>
    <w:rsid w:val="00700A2C"/>
    <w:rsid w:val="007019E9"/>
    <w:rsid w:val="00706922"/>
    <w:rsid w:val="007075CB"/>
    <w:rsid w:val="007078D5"/>
    <w:rsid w:val="00707945"/>
    <w:rsid w:val="007100BB"/>
    <w:rsid w:val="0071046F"/>
    <w:rsid w:val="0071067F"/>
    <w:rsid w:val="0071425B"/>
    <w:rsid w:val="007150F3"/>
    <w:rsid w:val="00715D9C"/>
    <w:rsid w:val="00717187"/>
    <w:rsid w:val="00717382"/>
    <w:rsid w:val="00717B2F"/>
    <w:rsid w:val="00717DE2"/>
    <w:rsid w:val="007202F5"/>
    <w:rsid w:val="007203F4"/>
    <w:rsid w:val="00720F3E"/>
    <w:rsid w:val="00721132"/>
    <w:rsid w:val="00721284"/>
    <w:rsid w:val="00721A0E"/>
    <w:rsid w:val="00721B30"/>
    <w:rsid w:val="0072274D"/>
    <w:rsid w:val="00722BD8"/>
    <w:rsid w:val="00723FB3"/>
    <w:rsid w:val="007245FF"/>
    <w:rsid w:val="00725B81"/>
    <w:rsid w:val="0072657A"/>
    <w:rsid w:val="007269AB"/>
    <w:rsid w:val="00726AAA"/>
    <w:rsid w:val="00726E1F"/>
    <w:rsid w:val="00726F01"/>
    <w:rsid w:val="00727BC4"/>
    <w:rsid w:val="00730717"/>
    <w:rsid w:val="007309F6"/>
    <w:rsid w:val="00730E4A"/>
    <w:rsid w:val="00731E5C"/>
    <w:rsid w:val="00731F72"/>
    <w:rsid w:val="0073219E"/>
    <w:rsid w:val="00732BF0"/>
    <w:rsid w:val="00734200"/>
    <w:rsid w:val="0073468E"/>
    <w:rsid w:val="00734D0D"/>
    <w:rsid w:val="007357C7"/>
    <w:rsid w:val="00735BDF"/>
    <w:rsid w:val="00735F32"/>
    <w:rsid w:val="00736670"/>
    <w:rsid w:val="007367B0"/>
    <w:rsid w:val="00736C73"/>
    <w:rsid w:val="007404B0"/>
    <w:rsid w:val="00740AD9"/>
    <w:rsid w:val="007414A5"/>
    <w:rsid w:val="007417C9"/>
    <w:rsid w:val="007418FC"/>
    <w:rsid w:val="00742105"/>
    <w:rsid w:val="0074279F"/>
    <w:rsid w:val="00742981"/>
    <w:rsid w:val="00742E69"/>
    <w:rsid w:val="0074460E"/>
    <w:rsid w:val="0074474F"/>
    <w:rsid w:val="00744EBF"/>
    <w:rsid w:val="00747238"/>
    <w:rsid w:val="007476E3"/>
    <w:rsid w:val="00747A62"/>
    <w:rsid w:val="007501E9"/>
    <w:rsid w:val="00750FD2"/>
    <w:rsid w:val="00752AFF"/>
    <w:rsid w:val="00752C35"/>
    <w:rsid w:val="007535F2"/>
    <w:rsid w:val="00753655"/>
    <w:rsid w:val="00755B39"/>
    <w:rsid w:val="0075640E"/>
    <w:rsid w:val="00756FCF"/>
    <w:rsid w:val="00757E2F"/>
    <w:rsid w:val="00757EBF"/>
    <w:rsid w:val="007600E6"/>
    <w:rsid w:val="00761C89"/>
    <w:rsid w:val="00762264"/>
    <w:rsid w:val="0076232D"/>
    <w:rsid w:val="00762995"/>
    <w:rsid w:val="00763B3D"/>
    <w:rsid w:val="00765E37"/>
    <w:rsid w:val="00765E64"/>
    <w:rsid w:val="00766605"/>
    <w:rsid w:val="007675E9"/>
    <w:rsid w:val="007703D5"/>
    <w:rsid w:val="0077078B"/>
    <w:rsid w:val="00771E3F"/>
    <w:rsid w:val="007731B5"/>
    <w:rsid w:val="007731E8"/>
    <w:rsid w:val="00773B84"/>
    <w:rsid w:val="00774899"/>
    <w:rsid w:val="00776B67"/>
    <w:rsid w:val="00776ECC"/>
    <w:rsid w:val="00777A9F"/>
    <w:rsid w:val="00777DB8"/>
    <w:rsid w:val="007812B4"/>
    <w:rsid w:val="007813B3"/>
    <w:rsid w:val="00783268"/>
    <w:rsid w:val="0078397E"/>
    <w:rsid w:val="00783E3F"/>
    <w:rsid w:val="007841B0"/>
    <w:rsid w:val="0078649E"/>
    <w:rsid w:val="007867FC"/>
    <w:rsid w:val="00786AF5"/>
    <w:rsid w:val="00787E38"/>
    <w:rsid w:val="0079173E"/>
    <w:rsid w:val="0079219E"/>
    <w:rsid w:val="00792232"/>
    <w:rsid w:val="00794003"/>
    <w:rsid w:val="0079459D"/>
    <w:rsid w:val="0079471D"/>
    <w:rsid w:val="00795155"/>
    <w:rsid w:val="00795799"/>
    <w:rsid w:val="00796064"/>
    <w:rsid w:val="00797949"/>
    <w:rsid w:val="007A1816"/>
    <w:rsid w:val="007A1BC0"/>
    <w:rsid w:val="007A1F65"/>
    <w:rsid w:val="007A222E"/>
    <w:rsid w:val="007A4E14"/>
    <w:rsid w:val="007A5DD1"/>
    <w:rsid w:val="007A6AE7"/>
    <w:rsid w:val="007A74A0"/>
    <w:rsid w:val="007B0A1C"/>
    <w:rsid w:val="007B0C37"/>
    <w:rsid w:val="007B0ED2"/>
    <w:rsid w:val="007B1F99"/>
    <w:rsid w:val="007B2CA4"/>
    <w:rsid w:val="007B3283"/>
    <w:rsid w:val="007B36EC"/>
    <w:rsid w:val="007B377F"/>
    <w:rsid w:val="007B4212"/>
    <w:rsid w:val="007B4F43"/>
    <w:rsid w:val="007B55D3"/>
    <w:rsid w:val="007B5E3F"/>
    <w:rsid w:val="007B63A0"/>
    <w:rsid w:val="007B6711"/>
    <w:rsid w:val="007B6F02"/>
    <w:rsid w:val="007C0DDE"/>
    <w:rsid w:val="007C1E28"/>
    <w:rsid w:val="007C208C"/>
    <w:rsid w:val="007C2E67"/>
    <w:rsid w:val="007C34F2"/>
    <w:rsid w:val="007C3C4B"/>
    <w:rsid w:val="007C4016"/>
    <w:rsid w:val="007C7898"/>
    <w:rsid w:val="007D0460"/>
    <w:rsid w:val="007D1295"/>
    <w:rsid w:val="007D1CBA"/>
    <w:rsid w:val="007D2F3A"/>
    <w:rsid w:val="007D3B10"/>
    <w:rsid w:val="007D43B8"/>
    <w:rsid w:val="007D516A"/>
    <w:rsid w:val="007D6693"/>
    <w:rsid w:val="007D705F"/>
    <w:rsid w:val="007D7788"/>
    <w:rsid w:val="007E027F"/>
    <w:rsid w:val="007E0A3C"/>
    <w:rsid w:val="007E0FF2"/>
    <w:rsid w:val="007E1BF6"/>
    <w:rsid w:val="007E1EFD"/>
    <w:rsid w:val="007E2048"/>
    <w:rsid w:val="007E2A04"/>
    <w:rsid w:val="007E3270"/>
    <w:rsid w:val="007E3A28"/>
    <w:rsid w:val="007E3F7B"/>
    <w:rsid w:val="007E4594"/>
    <w:rsid w:val="007E4D26"/>
    <w:rsid w:val="007E4EC3"/>
    <w:rsid w:val="007E5EE9"/>
    <w:rsid w:val="007F016B"/>
    <w:rsid w:val="007F1163"/>
    <w:rsid w:val="007F2581"/>
    <w:rsid w:val="007F3257"/>
    <w:rsid w:val="007F3F7E"/>
    <w:rsid w:val="007F50CC"/>
    <w:rsid w:val="007F55E7"/>
    <w:rsid w:val="007F56DF"/>
    <w:rsid w:val="007F5F7F"/>
    <w:rsid w:val="007F6295"/>
    <w:rsid w:val="007F63C6"/>
    <w:rsid w:val="007F68C7"/>
    <w:rsid w:val="007F6D5A"/>
    <w:rsid w:val="007F7387"/>
    <w:rsid w:val="008002FF"/>
    <w:rsid w:val="008037B5"/>
    <w:rsid w:val="0080385F"/>
    <w:rsid w:val="00804B1D"/>
    <w:rsid w:val="008056E7"/>
    <w:rsid w:val="00807968"/>
    <w:rsid w:val="00807DA1"/>
    <w:rsid w:val="00807FDB"/>
    <w:rsid w:val="00811985"/>
    <w:rsid w:val="00811C72"/>
    <w:rsid w:val="00812134"/>
    <w:rsid w:val="008126C4"/>
    <w:rsid w:val="00813E9F"/>
    <w:rsid w:val="00814902"/>
    <w:rsid w:val="008156FE"/>
    <w:rsid w:val="00815A42"/>
    <w:rsid w:val="00815A84"/>
    <w:rsid w:val="00815DA2"/>
    <w:rsid w:val="008169C5"/>
    <w:rsid w:val="0081752F"/>
    <w:rsid w:val="00817656"/>
    <w:rsid w:val="0082114E"/>
    <w:rsid w:val="0082312D"/>
    <w:rsid w:val="0082382A"/>
    <w:rsid w:val="00823B40"/>
    <w:rsid w:val="008266D5"/>
    <w:rsid w:val="0082796E"/>
    <w:rsid w:val="00830A95"/>
    <w:rsid w:val="00832EE6"/>
    <w:rsid w:val="00835E3F"/>
    <w:rsid w:val="00836C70"/>
    <w:rsid w:val="0084088C"/>
    <w:rsid w:val="00842A14"/>
    <w:rsid w:val="00842D09"/>
    <w:rsid w:val="0084415A"/>
    <w:rsid w:val="00844B13"/>
    <w:rsid w:val="0084551A"/>
    <w:rsid w:val="0084554E"/>
    <w:rsid w:val="0084555A"/>
    <w:rsid w:val="00845B05"/>
    <w:rsid w:val="00846799"/>
    <w:rsid w:val="008467D4"/>
    <w:rsid w:val="0085047D"/>
    <w:rsid w:val="00850B7C"/>
    <w:rsid w:val="00851C83"/>
    <w:rsid w:val="008527CC"/>
    <w:rsid w:val="00853997"/>
    <w:rsid w:val="008544B1"/>
    <w:rsid w:val="00854D1D"/>
    <w:rsid w:val="00855DA4"/>
    <w:rsid w:val="008617A3"/>
    <w:rsid w:val="00861800"/>
    <w:rsid w:val="008633BD"/>
    <w:rsid w:val="008635A6"/>
    <w:rsid w:val="0086690A"/>
    <w:rsid w:val="00867D9F"/>
    <w:rsid w:val="008706E6"/>
    <w:rsid w:val="00870BD4"/>
    <w:rsid w:val="008711B6"/>
    <w:rsid w:val="0087146A"/>
    <w:rsid w:val="00872770"/>
    <w:rsid w:val="0087294F"/>
    <w:rsid w:val="008739FD"/>
    <w:rsid w:val="00873D77"/>
    <w:rsid w:val="0087543A"/>
    <w:rsid w:val="0087584E"/>
    <w:rsid w:val="00876B30"/>
    <w:rsid w:val="00877C5B"/>
    <w:rsid w:val="008803F7"/>
    <w:rsid w:val="0088064B"/>
    <w:rsid w:val="00882D94"/>
    <w:rsid w:val="00885A13"/>
    <w:rsid w:val="00885C37"/>
    <w:rsid w:val="00885E4D"/>
    <w:rsid w:val="00890C5F"/>
    <w:rsid w:val="0089212E"/>
    <w:rsid w:val="00893146"/>
    <w:rsid w:val="008935C9"/>
    <w:rsid w:val="008946AB"/>
    <w:rsid w:val="00894CE6"/>
    <w:rsid w:val="00895C2D"/>
    <w:rsid w:val="00896E0E"/>
    <w:rsid w:val="0089715D"/>
    <w:rsid w:val="008A00CB"/>
    <w:rsid w:val="008A01D3"/>
    <w:rsid w:val="008A0C19"/>
    <w:rsid w:val="008A0D6E"/>
    <w:rsid w:val="008A1188"/>
    <w:rsid w:val="008A11AE"/>
    <w:rsid w:val="008A2C81"/>
    <w:rsid w:val="008A2D00"/>
    <w:rsid w:val="008A3237"/>
    <w:rsid w:val="008A34D8"/>
    <w:rsid w:val="008A49D8"/>
    <w:rsid w:val="008A6155"/>
    <w:rsid w:val="008A7004"/>
    <w:rsid w:val="008B09D5"/>
    <w:rsid w:val="008B0B2B"/>
    <w:rsid w:val="008B127A"/>
    <w:rsid w:val="008B19CD"/>
    <w:rsid w:val="008B59A3"/>
    <w:rsid w:val="008B5A00"/>
    <w:rsid w:val="008B6CDB"/>
    <w:rsid w:val="008C0BA1"/>
    <w:rsid w:val="008C1921"/>
    <w:rsid w:val="008C2387"/>
    <w:rsid w:val="008C25D6"/>
    <w:rsid w:val="008C3D3A"/>
    <w:rsid w:val="008C4472"/>
    <w:rsid w:val="008C563E"/>
    <w:rsid w:val="008C5CF3"/>
    <w:rsid w:val="008C7A0C"/>
    <w:rsid w:val="008D0A86"/>
    <w:rsid w:val="008D1E2E"/>
    <w:rsid w:val="008D223B"/>
    <w:rsid w:val="008D42BF"/>
    <w:rsid w:val="008D47BE"/>
    <w:rsid w:val="008D57C9"/>
    <w:rsid w:val="008D642D"/>
    <w:rsid w:val="008D73EA"/>
    <w:rsid w:val="008D76E1"/>
    <w:rsid w:val="008D7E10"/>
    <w:rsid w:val="008D7F35"/>
    <w:rsid w:val="008E03F9"/>
    <w:rsid w:val="008E1A75"/>
    <w:rsid w:val="008E2C72"/>
    <w:rsid w:val="008E2D96"/>
    <w:rsid w:val="008E31D4"/>
    <w:rsid w:val="008E493C"/>
    <w:rsid w:val="008E4ACD"/>
    <w:rsid w:val="008E4DB8"/>
    <w:rsid w:val="008E67E5"/>
    <w:rsid w:val="008E769F"/>
    <w:rsid w:val="008F0938"/>
    <w:rsid w:val="008F0AC7"/>
    <w:rsid w:val="008F0B86"/>
    <w:rsid w:val="008F1CF2"/>
    <w:rsid w:val="008F24D7"/>
    <w:rsid w:val="008F2815"/>
    <w:rsid w:val="008F50EF"/>
    <w:rsid w:val="008F54C0"/>
    <w:rsid w:val="008F6A29"/>
    <w:rsid w:val="008F6C31"/>
    <w:rsid w:val="008F78BB"/>
    <w:rsid w:val="00900756"/>
    <w:rsid w:val="00900EC4"/>
    <w:rsid w:val="00900ECD"/>
    <w:rsid w:val="0090158F"/>
    <w:rsid w:val="00901691"/>
    <w:rsid w:val="009033BF"/>
    <w:rsid w:val="009048FD"/>
    <w:rsid w:val="00904C34"/>
    <w:rsid w:val="00905FFD"/>
    <w:rsid w:val="00906D9D"/>
    <w:rsid w:val="009075B2"/>
    <w:rsid w:val="00907894"/>
    <w:rsid w:val="0090792B"/>
    <w:rsid w:val="00911256"/>
    <w:rsid w:val="00912D97"/>
    <w:rsid w:val="009135BF"/>
    <w:rsid w:val="0091577B"/>
    <w:rsid w:val="009162ED"/>
    <w:rsid w:val="0091640E"/>
    <w:rsid w:val="00916EC9"/>
    <w:rsid w:val="00920BC3"/>
    <w:rsid w:val="0092139E"/>
    <w:rsid w:val="00921ADA"/>
    <w:rsid w:val="009226E0"/>
    <w:rsid w:val="00922C8B"/>
    <w:rsid w:val="009231E0"/>
    <w:rsid w:val="00923330"/>
    <w:rsid w:val="009252DB"/>
    <w:rsid w:val="009254BC"/>
    <w:rsid w:val="00927C2F"/>
    <w:rsid w:val="0093001B"/>
    <w:rsid w:val="009314CA"/>
    <w:rsid w:val="00932D93"/>
    <w:rsid w:val="00933239"/>
    <w:rsid w:val="00933D2B"/>
    <w:rsid w:val="00934302"/>
    <w:rsid w:val="00935D87"/>
    <w:rsid w:val="00936E62"/>
    <w:rsid w:val="009370B3"/>
    <w:rsid w:val="009378C4"/>
    <w:rsid w:val="00937AD8"/>
    <w:rsid w:val="0094169F"/>
    <w:rsid w:val="009425DE"/>
    <w:rsid w:val="00943CF1"/>
    <w:rsid w:val="00944236"/>
    <w:rsid w:val="009443FA"/>
    <w:rsid w:val="0094446A"/>
    <w:rsid w:val="00945193"/>
    <w:rsid w:val="0094555E"/>
    <w:rsid w:val="00946A2E"/>
    <w:rsid w:val="00951FF0"/>
    <w:rsid w:val="009527CC"/>
    <w:rsid w:val="009546F4"/>
    <w:rsid w:val="009548BF"/>
    <w:rsid w:val="00956CBD"/>
    <w:rsid w:val="009572D5"/>
    <w:rsid w:val="00957359"/>
    <w:rsid w:val="0095735C"/>
    <w:rsid w:val="00960568"/>
    <w:rsid w:val="00961F36"/>
    <w:rsid w:val="00961F75"/>
    <w:rsid w:val="00962DE4"/>
    <w:rsid w:val="009634CB"/>
    <w:rsid w:val="009635F8"/>
    <w:rsid w:val="00963AFA"/>
    <w:rsid w:val="00964A69"/>
    <w:rsid w:val="00965725"/>
    <w:rsid w:val="00967D65"/>
    <w:rsid w:val="00972D3B"/>
    <w:rsid w:val="00975D8D"/>
    <w:rsid w:val="00976541"/>
    <w:rsid w:val="009772CC"/>
    <w:rsid w:val="00977D07"/>
    <w:rsid w:val="009813F8"/>
    <w:rsid w:val="009824F1"/>
    <w:rsid w:val="00982595"/>
    <w:rsid w:val="00982E13"/>
    <w:rsid w:val="00983A62"/>
    <w:rsid w:val="0098400B"/>
    <w:rsid w:val="00984428"/>
    <w:rsid w:val="00984AA6"/>
    <w:rsid w:val="00985513"/>
    <w:rsid w:val="00985F02"/>
    <w:rsid w:val="009864CC"/>
    <w:rsid w:val="0099188D"/>
    <w:rsid w:val="00992087"/>
    <w:rsid w:val="00992EAC"/>
    <w:rsid w:val="00994478"/>
    <w:rsid w:val="00994C63"/>
    <w:rsid w:val="009952EA"/>
    <w:rsid w:val="00995319"/>
    <w:rsid w:val="009979E6"/>
    <w:rsid w:val="009A236A"/>
    <w:rsid w:val="009A39A4"/>
    <w:rsid w:val="009A3CDB"/>
    <w:rsid w:val="009A3E70"/>
    <w:rsid w:val="009A51A2"/>
    <w:rsid w:val="009A59DA"/>
    <w:rsid w:val="009B0711"/>
    <w:rsid w:val="009B0BAC"/>
    <w:rsid w:val="009B0FF4"/>
    <w:rsid w:val="009B15B5"/>
    <w:rsid w:val="009B1925"/>
    <w:rsid w:val="009B2C18"/>
    <w:rsid w:val="009B2FB4"/>
    <w:rsid w:val="009B30F0"/>
    <w:rsid w:val="009B3112"/>
    <w:rsid w:val="009B3DAE"/>
    <w:rsid w:val="009B4057"/>
    <w:rsid w:val="009B468C"/>
    <w:rsid w:val="009B487F"/>
    <w:rsid w:val="009B4B3B"/>
    <w:rsid w:val="009B5514"/>
    <w:rsid w:val="009B5E35"/>
    <w:rsid w:val="009B68EC"/>
    <w:rsid w:val="009B6AFE"/>
    <w:rsid w:val="009C06AD"/>
    <w:rsid w:val="009C0760"/>
    <w:rsid w:val="009C0E76"/>
    <w:rsid w:val="009C0E90"/>
    <w:rsid w:val="009C21BE"/>
    <w:rsid w:val="009C31A8"/>
    <w:rsid w:val="009C3478"/>
    <w:rsid w:val="009C37FC"/>
    <w:rsid w:val="009C3F61"/>
    <w:rsid w:val="009C3FD0"/>
    <w:rsid w:val="009C4845"/>
    <w:rsid w:val="009C5192"/>
    <w:rsid w:val="009C6000"/>
    <w:rsid w:val="009C710C"/>
    <w:rsid w:val="009C7F69"/>
    <w:rsid w:val="009D015C"/>
    <w:rsid w:val="009D1DB2"/>
    <w:rsid w:val="009D1DC4"/>
    <w:rsid w:val="009D59D7"/>
    <w:rsid w:val="009D7204"/>
    <w:rsid w:val="009D7F03"/>
    <w:rsid w:val="009E02BB"/>
    <w:rsid w:val="009E0668"/>
    <w:rsid w:val="009E0B6E"/>
    <w:rsid w:val="009E1419"/>
    <w:rsid w:val="009E1FBD"/>
    <w:rsid w:val="009E29BE"/>
    <w:rsid w:val="009E2DBB"/>
    <w:rsid w:val="009E36B6"/>
    <w:rsid w:val="009E5725"/>
    <w:rsid w:val="009E5CFE"/>
    <w:rsid w:val="009E6B83"/>
    <w:rsid w:val="009E7273"/>
    <w:rsid w:val="009F032C"/>
    <w:rsid w:val="009F0434"/>
    <w:rsid w:val="009F049D"/>
    <w:rsid w:val="009F0600"/>
    <w:rsid w:val="009F08E1"/>
    <w:rsid w:val="009F1B86"/>
    <w:rsid w:val="009F202C"/>
    <w:rsid w:val="009F3D3D"/>
    <w:rsid w:val="009F5197"/>
    <w:rsid w:val="009F5D23"/>
    <w:rsid w:val="009F6C7D"/>
    <w:rsid w:val="009F7A00"/>
    <w:rsid w:val="00A0106E"/>
    <w:rsid w:val="00A01314"/>
    <w:rsid w:val="00A01455"/>
    <w:rsid w:val="00A01B3C"/>
    <w:rsid w:val="00A01CC5"/>
    <w:rsid w:val="00A01D21"/>
    <w:rsid w:val="00A01D97"/>
    <w:rsid w:val="00A02802"/>
    <w:rsid w:val="00A04EA3"/>
    <w:rsid w:val="00A0699D"/>
    <w:rsid w:val="00A07538"/>
    <w:rsid w:val="00A07DFF"/>
    <w:rsid w:val="00A1021E"/>
    <w:rsid w:val="00A10BBC"/>
    <w:rsid w:val="00A116C0"/>
    <w:rsid w:val="00A11B6E"/>
    <w:rsid w:val="00A134FA"/>
    <w:rsid w:val="00A1422C"/>
    <w:rsid w:val="00A1452B"/>
    <w:rsid w:val="00A14605"/>
    <w:rsid w:val="00A167C0"/>
    <w:rsid w:val="00A168D7"/>
    <w:rsid w:val="00A1714E"/>
    <w:rsid w:val="00A177F6"/>
    <w:rsid w:val="00A17854"/>
    <w:rsid w:val="00A179B3"/>
    <w:rsid w:val="00A21AD8"/>
    <w:rsid w:val="00A22A3E"/>
    <w:rsid w:val="00A22FCB"/>
    <w:rsid w:val="00A23199"/>
    <w:rsid w:val="00A2453E"/>
    <w:rsid w:val="00A253C9"/>
    <w:rsid w:val="00A26D9E"/>
    <w:rsid w:val="00A27845"/>
    <w:rsid w:val="00A27890"/>
    <w:rsid w:val="00A27E57"/>
    <w:rsid w:val="00A301C2"/>
    <w:rsid w:val="00A306F7"/>
    <w:rsid w:val="00A30E21"/>
    <w:rsid w:val="00A32A6C"/>
    <w:rsid w:val="00A335C8"/>
    <w:rsid w:val="00A33F8C"/>
    <w:rsid w:val="00A367CF"/>
    <w:rsid w:val="00A36849"/>
    <w:rsid w:val="00A42B66"/>
    <w:rsid w:val="00A42E87"/>
    <w:rsid w:val="00A43057"/>
    <w:rsid w:val="00A435C0"/>
    <w:rsid w:val="00A43D56"/>
    <w:rsid w:val="00A43D87"/>
    <w:rsid w:val="00A43D93"/>
    <w:rsid w:val="00A44947"/>
    <w:rsid w:val="00A44BAB"/>
    <w:rsid w:val="00A45A5F"/>
    <w:rsid w:val="00A46023"/>
    <w:rsid w:val="00A4669A"/>
    <w:rsid w:val="00A4774E"/>
    <w:rsid w:val="00A50027"/>
    <w:rsid w:val="00A51307"/>
    <w:rsid w:val="00A514CB"/>
    <w:rsid w:val="00A5198C"/>
    <w:rsid w:val="00A52B64"/>
    <w:rsid w:val="00A54BD2"/>
    <w:rsid w:val="00A55994"/>
    <w:rsid w:val="00A57CC7"/>
    <w:rsid w:val="00A602E9"/>
    <w:rsid w:val="00A61448"/>
    <w:rsid w:val="00A647C0"/>
    <w:rsid w:val="00A64DB3"/>
    <w:rsid w:val="00A64EFF"/>
    <w:rsid w:val="00A658D0"/>
    <w:rsid w:val="00A6622B"/>
    <w:rsid w:val="00A66446"/>
    <w:rsid w:val="00A664E0"/>
    <w:rsid w:val="00A671A8"/>
    <w:rsid w:val="00A67B50"/>
    <w:rsid w:val="00A71438"/>
    <w:rsid w:val="00A72C07"/>
    <w:rsid w:val="00A72DDF"/>
    <w:rsid w:val="00A74363"/>
    <w:rsid w:val="00A748F1"/>
    <w:rsid w:val="00A7565D"/>
    <w:rsid w:val="00A77D12"/>
    <w:rsid w:val="00A80885"/>
    <w:rsid w:val="00A81057"/>
    <w:rsid w:val="00A817D9"/>
    <w:rsid w:val="00A83ECA"/>
    <w:rsid w:val="00A84C95"/>
    <w:rsid w:val="00A855FC"/>
    <w:rsid w:val="00A86209"/>
    <w:rsid w:val="00A868AD"/>
    <w:rsid w:val="00A87263"/>
    <w:rsid w:val="00A87820"/>
    <w:rsid w:val="00A87B31"/>
    <w:rsid w:val="00A9137E"/>
    <w:rsid w:val="00A91802"/>
    <w:rsid w:val="00A943BB"/>
    <w:rsid w:val="00A9562F"/>
    <w:rsid w:val="00A96751"/>
    <w:rsid w:val="00A96CB6"/>
    <w:rsid w:val="00AA0C04"/>
    <w:rsid w:val="00AA193F"/>
    <w:rsid w:val="00AA1A78"/>
    <w:rsid w:val="00AA1BD1"/>
    <w:rsid w:val="00AA4355"/>
    <w:rsid w:val="00AA4776"/>
    <w:rsid w:val="00AA5166"/>
    <w:rsid w:val="00AA739D"/>
    <w:rsid w:val="00AA74E1"/>
    <w:rsid w:val="00AB0515"/>
    <w:rsid w:val="00AB2FE2"/>
    <w:rsid w:val="00AB5469"/>
    <w:rsid w:val="00AB5BF2"/>
    <w:rsid w:val="00AB5D5E"/>
    <w:rsid w:val="00AB6ADE"/>
    <w:rsid w:val="00AB6FCD"/>
    <w:rsid w:val="00AC2695"/>
    <w:rsid w:val="00AC306B"/>
    <w:rsid w:val="00AC318C"/>
    <w:rsid w:val="00AC4883"/>
    <w:rsid w:val="00AC499C"/>
    <w:rsid w:val="00AC4B31"/>
    <w:rsid w:val="00AC5427"/>
    <w:rsid w:val="00AC568B"/>
    <w:rsid w:val="00AC6A16"/>
    <w:rsid w:val="00AC7614"/>
    <w:rsid w:val="00AD00C5"/>
    <w:rsid w:val="00AD0545"/>
    <w:rsid w:val="00AD0CAD"/>
    <w:rsid w:val="00AD18D6"/>
    <w:rsid w:val="00AD2096"/>
    <w:rsid w:val="00AD284B"/>
    <w:rsid w:val="00AD4D5D"/>
    <w:rsid w:val="00AD4D72"/>
    <w:rsid w:val="00AD52D2"/>
    <w:rsid w:val="00AD6A04"/>
    <w:rsid w:val="00AD6B6F"/>
    <w:rsid w:val="00AD6E3A"/>
    <w:rsid w:val="00AD7C50"/>
    <w:rsid w:val="00AD7EF1"/>
    <w:rsid w:val="00AD7FBE"/>
    <w:rsid w:val="00AE0806"/>
    <w:rsid w:val="00AE0EB3"/>
    <w:rsid w:val="00AE2CA8"/>
    <w:rsid w:val="00AE4363"/>
    <w:rsid w:val="00AE4754"/>
    <w:rsid w:val="00AE5CC7"/>
    <w:rsid w:val="00AE6141"/>
    <w:rsid w:val="00AE675D"/>
    <w:rsid w:val="00AE7E71"/>
    <w:rsid w:val="00AF1AB4"/>
    <w:rsid w:val="00AF1ABC"/>
    <w:rsid w:val="00AF272C"/>
    <w:rsid w:val="00AF3E0C"/>
    <w:rsid w:val="00AF46FF"/>
    <w:rsid w:val="00AF5594"/>
    <w:rsid w:val="00AF5606"/>
    <w:rsid w:val="00AF621F"/>
    <w:rsid w:val="00AF6D29"/>
    <w:rsid w:val="00AF7359"/>
    <w:rsid w:val="00B03FAE"/>
    <w:rsid w:val="00B04CCF"/>
    <w:rsid w:val="00B05890"/>
    <w:rsid w:val="00B065F4"/>
    <w:rsid w:val="00B07B20"/>
    <w:rsid w:val="00B132E4"/>
    <w:rsid w:val="00B153D2"/>
    <w:rsid w:val="00B16E26"/>
    <w:rsid w:val="00B2012C"/>
    <w:rsid w:val="00B20348"/>
    <w:rsid w:val="00B20387"/>
    <w:rsid w:val="00B20980"/>
    <w:rsid w:val="00B20BE9"/>
    <w:rsid w:val="00B214E5"/>
    <w:rsid w:val="00B2193A"/>
    <w:rsid w:val="00B22D8F"/>
    <w:rsid w:val="00B23671"/>
    <w:rsid w:val="00B253E3"/>
    <w:rsid w:val="00B25483"/>
    <w:rsid w:val="00B254BF"/>
    <w:rsid w:val="00B26505"/>
    <w:rsid w:val="00B27398"/>
    <w:rsid w:val="00B30A43"/>
    <w:rsid w:val="00B30B89"/>
    <w:rsid w:val="00B31888"/>
    <w:rsid w:val="00B318DC"/>
    <w:rsid w:val="00B32A65"/>
    <w:rsid w:val="00B33390"/>
    <w:rsid w:val="00B33D35"/>
    <w:rsid w:val="00B34F12"/>
    <w:rsid w:val="00B36420"/>
    <w:rsid w:val="00B365FE"/>
    <w:rsid w:val="00B3676C"/>
    <w:rsid w:val="00B36975"/>
    <w:rsid w:val="00B36DBB"/>
    <w:rsid w:val="00B41B03"/>
    <w:rsid w:val="00B42281"/>
    <w:rsid w:val="00B43E6D"/>
    <w:rsid w:val="00B43E75"/>
    <w:rsid w:val="00B44B16"/>
    <w:rsid w:val="00B44CCA"/>
    <w:rsid w:val="00B44E3C"/>
    <w:rsid w:val="00B45077"/>
    <w:rsid w:val="00B45256"/>
    <w:rsid w:val="00B46C0B"/>
    <w:rsid w:val="00B503B6"/>
    <w:rsid w:val="00B50989"/>
    <w:rsid w:val="00B51138"/>
    <w:rsid w:val="00B5168C"/>
    <w:rsid w:val="00B5192C"/>
    <w:rsid w:val="00B521DD"/>
    <w:rsid w:val="00B52D68"/>
    <w:rsid w:val="00B532B6"/>
    <w:rsid w:val="00B53B49"/>
    <w:rsid w:val="00B548BA"/>
    <w:rsid w:val="00B554D8"/>
    <w:rsid w:val="00B55CA9"/>
    <w:rsid w:val="00B57362"/>
    <w:rsid w:val="00B57CCF"/>
    <w:rsid w:val="00B60133"/>
    <w:rsid w:val="00B623C5"/>
    <w:rsid w:val="00B628AA"/>
    <w:rsid w:val="00B62D0E"/>
    <w:rsid w:val="00B62F09"/>
    <w:rsid w:val="00B632D4"/>
    <w:rsid w:val="00B6358D"/>
    <w:rsid w:val="00B640A0"/>
    <w:rsid w:val="00B65A10"/>
    <w:rsid w:val="00B6709F"/>
    <w:rsid w:val="00B67264"/>
    <w:rsid w:val="00B70772"/>
    <w:rsid w:val="00B71197"/>
    <w:rsid w:val="00B7268F"/>
    <w:rsid w:val="00B72E78"/>
    <w:rsid w:val="00B74CDA"/>
    <w:rsid w:val="00B77179"/>
    <w:rsid w:val="00B813BD"/>
    <w:rsid w:val="00B81F79"/>
    <w:rsid w:val="00B8483E"/>
    <w:rsid w:val="00B8493E"/>
    <w:rsid w:val="00B84F1D"/>
    <w:rsid w:val="00B84F51"/>
    <w:rsid w:val="00B8627B"/>
    <w:rsid w:val="00B86BC2"/>
    <w:rsid w:val="00B86F22"/>
    <w:rsid w:val="00B90107"/>
    <w:rsid w:val="00B91254"/>
    <w:rsid w:val="00B931D9"/>
    <w:rsid w:val="00B9387E"/>
    <w:rsid w:val="00B945FC"/>
    <w:rsid w:val="00B94786"/>
    <w:rsid w:val="00B96D6B"/>
    <w:rsid w:val="00B96FE4"/>
    <w:rsid w:val="00B970FD"/>
    <w:rsid w:val="00B97AA3"/>
    <w:rsid w:val="00BA072E"/>
    <w:rsid w:val="00BA08B4"/>
    <w:rsid w:val="00BA387E"/>
    <w:rsid w:val="00BA4FFE"/>
    <w:rsid w:val="00BA5B15"/>
    <w:rsid w:val="00BA6C25"/>
    <w:rsid w:val="00BA774E"/>
    <w:rsid w:val="00BB05D5"/>
    <w:rsid w:val="00BB0B45"/>
    <w:rsid w:val="00BB1B9D"/>
    <w:rsid w:val="00BB24B3"/>
    <w:rsid w:val="00BB446D"/>
    <w:rsid w:val="00BB457F"/>
    <w:rsid w:val="00BB52AB"/>
    <w:rsid w:val="00BB62AA"/>
    <w:rsid w:val="00BB6CA4"/>
    <w:rsid w:val="00BB74AD"/>
    <w:rsid w:val="00BC170B"/>
    <w:rsid w:val="00BC1B93"/>
    <w:rsid w:val="00BC3762"/>
    <w:rsid w:val="00BC3ED3"/>
    <w:rsid w:val="00BC3F6B"/>
    <w:rsid w:val="00BC4C2A"/>
    <w:rsid w:val="00BC76A1"/>
    <w:rsid w:val="00BD0156"/>
    <w:rsid w:val="00BD1504"/>
    <w:rsid w:val="00BD1BDF"/>
    <w:rsid w:val="00BD2B1A"/>
    <w:rsid w:val="00BD3408"/>
    <w:rsid w:val="00BD3975"/>
    <w:rsid w:val="00BD4582"/>
    <w:rsid w:val="00BD4C9F"/>
    <w:rsid w:val="00BD6001"/>
    <w:rsid w:val="00BD6C52"/>
    <w:rsid w:val="00BE0507"/>
    <w:rsid w:val="00BE0A84"/>
    <w:rsid w:val="00BE2A62"/>
    <w:rsid w:val="00BE2CF6"/>
    <w:rsid w:val="00BE32D7"/>
    <w:rsid w:val="00BE3419"/>
    <w:rsid w:val="00BE4143"/>
    <w:rsid w:val="00BE498C"/>
    <w:rsid w:val="00BE4B36"/>
    <w:rsid w:val="00BE6755"/>
    <w:rsid w:val="00BE6C8D"/>
    <w:rsid w:val="00BE6DB3"/>
    <w:rsid w:val="00BE720E"/>
    <w:rsid w:val="00BE73B0"/>
    <w:rsid w:val="00BE7C95"/>
    <w:rsid w:val="00BF0392"/>
    <w:rsid w:val="00BF0474"/>
    <w:rsid w:val="00BF0D50"/>
    <w:rsid w:val="00BF123B"/>
    <w:rsid w:val="00BF3039"/>
    <w:rsid w:val="00BF4AA2"/>
    <w:rsid w:val="00BF623A"/>
    <w:rsid w:val="00BF681A"/>
    <w:rsid w:val="00BF77E4"/>
    <w:rsid w:val="00BF7864"/>
    <w:rsid w:val="00BF7DD5"/>
    <w:rsid w:val="00C026A8"/>
    <w:rsid w:val="00C0270D"/>
    <w:rsid w:val="00C03A98"/>
    <w:rsid w:val="00C0420D"/>
    <w:rsid w:val="00C05CA4"/>
    <w:rsid w:val="00C07045"/>
    <w:rsid w:val="00C07244"/>
    <w:rsid w:val="00C12B5E"/>
    <w:rsid w:val="00C15538"/>
    <w:rsid w:val="00C1721A"/>
    <w:rsid w:val="00C178FF"/>
    <w:rsid w:val="00C17BAA"/>
    <w:rsid w:val="00C213B1"/>
    <w:rsid w:val="00C21E3E"/>
    <w:rsid w:val="00C22CC0"/>
    <w:rsid w:val="00C22EDE"/>
    <w:rsid w:val="00C2399D"/>
    <w:rsid w:val="00C23C30"/>
    <w:rsid w:val="00C250AA"/>
    <w:rsid w:val="00C25DA4"/>
    <w:rsid w:val="00C270F6"/>
    <w:rsid w:val="00C3005D"/>
    <w:rsid w:val="00C30F79"/>
    <w:rsid w:val="00C31325"/>
    <w:rsid w:val="00C33856"/>
    <w:rsid w:val="00C34BF4"/>
    <w:rsid w:val="00C35596"/>
    <w:rsid w:val="00C362FD"/>
    <w:rsid w:val="00C36ADA"/>
    <w:rsid w:val="00C36B5B"/>
    <w:rsid w:val="00C37007"/>
    <w:rsid w:val="00C3794E"/>
    <w:rsid w:val="00C413F9"/>
    <w:rsid w:val="00C43727"/>
    <w:rsid w:val="00C43CF3"/>
    <w:rsid w:val="00C44DBE"/>
    <w:rsid w:val="00C44EEC"/>
    <w:rsid w:val="00C4643D"/>
    <w:rsid w:val="00C47A9C"/>
    <w:rsid w:val="00C50134"/>
    <w:rsid w:val="00C50DFB"/>
    <w:rsid w:val="00C51347"/>
    <w:rsid w:val="00C520F0"/>
    <w:rsid w:val="00C52A56"/>
    <w:rsid w:val="00C536EF"/>
    <w:rsid w:val="00C54060"/>
    <w:rsid w:val="00C54B60"/>
    <w:rsid w:val="00C56EA7"/>
    <w:rsid w:val="00C571E5"/>
    <w:rsid w:val="00C572BC"/>
    <w:rsid w:val="00C61A42"/>
    <w:rsid w:val="00C61EFA"/>
    <w:rsid w:val="00C6254C"/>
    <w:rsid w:val="00C62C43"/>
    <w:rsid w:val="00C631EF"/>
    <w:rsid w:val="00C63E11"/>
    <w:rsid w:val="00C63F5F"/>
    <w:rsid w:val="00C642DB"/>
    <w:rsid w:val="00C643A4"/>
    <w:rsid w:val="00C6440C"/>
    <w:rsid w:val="00C6516A"/>
    <w:rsid w:val="00C66A38"/>
    <w:rsid w:val="00C66E76"/>
    <w:rsid w:val="00C7266D"/>
    <w:rsid w:val="00C72928"/>
    <w:rsid w:val="00C72CCA"/>
    <w:rsid w:val="00C74362"/>
    <w:rsid w:val="00C74738"/>
    <w:rsid w:val="00C756D6"/>
    <w:rsid w:val="00C75B65"/>
    <w:rsid w:val="00C75C63"/>
    <w:rsid w:val="00C80409"/>
    <w:rsid w:val="00C80DCA"/>
    <w:rsid w:val="00C80E73"/>
    <w:rsid w:val="00C817DD"/>
    <w:rsid w:val="00C82D24"/>
    <w:rsid w:val="00C850FA"/>
    <w:rsid w:val="00C861EE"/>
    <w:rsid w:val="00C86FA4"/>
    <w:rsid w:val="00C87447"/>
    <w:rsid w:val="00C8749F"/>
    <w:rsid w:val="00C87FBE"/>
    <w:rsid w:val="00C90B4F"/>
    <w:rsid w:val="00C93AF5"/>
    <w:rsid w:val="00C943AB"/>
    <w:rsid w:val="00C943D5"/>
    <w:rsid w:val="00C953DC"/>
    <w:rsid w:val="00C958CF"/>
    <w:rsid w:val="00C95928"/>
    <w:rsid w:val="00C962D8"/>
    <w:rsid w:val="00C96F7C"/>
    <w:rsid w:val="00C97549"/>
    <w:rsid w:val="00C978C5"/>
    <w:rsid w:val="00CA0834"/>
    <w:rsid w:val="00CA1AF6"/>
    <w:rsid w:val="00CA1B34"/>
    <w:rsid w:val="00CA250A"/>
    <w:rsid w:val="00CA2A6D"/>
    <w:rsid w:val="00CA2F30"/>
    <w:rsid w:val="00CA3433"/>
    <w:rsid w:val="00CA3473"/>
    <w:rsid w:val="00CA3700"/>
    <w:rsid w:val="00CA41DF"/>
    <w:rsid w:val="00CA633F"/>
    <w:rsid w:val="00CA774F"/>
    <w:rsid w:val="00CA7BB7"/>
    <w:rsid w:val="00CA7C96"/>
    <w:rsid w:val="00CA7D96"/>
    <w:rsid w:val="00CA7F84"/>
    <w:rsid w:val="00CB047F"/>
    <w:rsid w:val="00CB0B4B"/>
    <w:rsid w:val="00CB0D20"/>
    <w:rsid w:val="00CB0EAE"/>
    <w:rsid w:val="00CB1328"/>
    <w:rsid w:val="00CB2142"/>
    <w:rsid w:val="00CB2B4C"/>
    <w:rsid w:val="00CB32F1"/>
    <w:rsid w:val="00CB35B4"/>
    <w:rsid w:val="00CB3B62"/>
    <w:rsid w:val="00CB4B75"/>
    <w:rsid w:val="00CB4FCE"/>
    <w:rsid w:val="00CB67ED"/>
    <w:rsid w:val="00CB76AF"/>
    <w:rsid w:val="00CB7848"/>
    <w:rsid w:val="00CC184C"/>
    <w:rsid w:val="00CC1C8C"/>
    <w:rsid w:val="00CC2315"/>
    <w:rsid w:val="00CC23CA"/>
    <w:rsid w:val="00CC3249"/>
    <w:rsid w:val="00CC32CD"/>
    <w:rsid w:val="00CC5D05"/>
    <w:rsid w:val="00CC633B"/>
    <w:rsid w:val="00CC6BBF"/>
    <w:rsid w:val="00CC7AFB"/>
    <w:rsid w:val="00CC7CD2"/>
    <w:rsid w:val="00CD06AD"/>
    <w:rsid w:val="00CD4908"/>
    <w:rsid w:val="00CD736A"/>
    <w:rsid w:val="00CD7E70"/>
    <w:rsid w:val="00CE0E69"/>
    <w:rsid w:val="00CE168F"/>
    <w:rsid w:val="00CE25B2"/>
    <w:rsid w:val="00CE31FC"/>
    <w:rsid w:val="00CE426A"/>
    <w:rsid w:val="00CE4D37"/>
    <w:rsid w:val="00CE774C"/>
    <w:rsid w:val="00CE7817"/>
    <w:rsid w:val="00CF08D7"/>
    <w:rsid w:val="00CF0E24"/>
    <w:rsid w:val="00CF4C25"/>
    <w:rsid w:val="00CF521F"/>
    <w:rsid w:val="00CF5928"/>
    <w:rsid w:val="00CF62C5"/>
    <w:rsid w:val="00CF6E8D"/>
    <w:rsid w:val="00D00B9B"/>
    <w:rsid w:val="00D018DD"/>
    <w:rsid w:val="00D01CD1"/>
    <w:rsid w:val="00D0201A"/>
    <w:rsid w:val="00D02FE8"/>
    <w:rsid w:val="00D03165"/>
    <w:rsid w:val="00D03DDE"/>
    <w:rsid w:val="00D04505"/>
    <w:rsid w:val="00D04813"/>
    <w:rsid w:val="00D052DC"/>
    <w:rsid w:val="00D05AE9"/>
    <w:rsid w:val="00D06215"/>
    <w:rsid w:val="00D06298"/>
    <w:rsid w:val="00D10326"/>
    <w:rsid w:val="00D10824"/>
    <w:rsid w:val="00D10DF8"/>
    <w:rsid w:val="00D117D5"/>
    <w:rsid w:val="00D1274D"/>
    <w:rsid w:val="00D12E36"/>
    <w:rsid w:val="00D13FBD"/>
    <w:rsid w:val="00D1568E"/>
    <w:rsid w:val="00D15762"/>
    <w:rsid w:val="00D15FF5"/>
    <w:rsid w:val="00D164A4"/>
    <w:rsid w:val="00D16889"/>
    <w:rsid w:val="00D16E44"/>
    <w:rsid w:val="00D20ABE"/>
    <w:rsid w:val="00D20C63"/>
    <w:rsid w:val="00D212D4"/>
    <w:rsid w:val="00D22154"/>
    <w:rsid w:val="00D22917"/>
    <w:rsid w:val="00D25070"/>
    <w:rsid w:val="00D27322"/>
    <w:rsid w:val="00D276D2"/>
    <w:rsid w:val="00D27A84"/>
    <w:rsid w:val="00D27E44"/>
    <w:rsid w:val="00D305D4"/>
    <w:rsid w:val="00D313B5"/>
    <w:rsid w:val="00D313D0"/>
    <w:rsid w:val="00D31719"/>
    <w:rsid w:val="00D31DA5"/>
    <w:rsid w:val="00D32C67"/>
    <w:rsid w:val="00D32F8A"/>
    <w:rsid w:val="00D332DA"/>
    <w:rsid w:val="00D3338B"/>
    <w:rsid w:val="00D33981"/>
    <w:rsid w:val="00D3516F"/>
    <w:rsid w:val="00D355CF"/>
    <w:rsid w:val="00D35842"/>
    <w:rsid w:val="00D35F34"/>
    <w:rsid w:val="00D36230"/>
    <w:rsid w:val="00D36707"/>
    <w:rsid w:val="00D37288"/>
    <w:rsid w:val="00D37920"/>
    <w:rsid w:val="00D4034A"/>
    <w:rsid w:val="00D40E4E"/>
    <w:rsid w:val="00D41803"/>
    <w:rsid w:val="00D41DEB"/>
    <w:rsid w:val="00D43B48"/>
    <w:rsid w:val="00D44DFA"/>
    <w:rsid w:val="00D4669F"/>
    <w:rsid w:val="00D4680A"/>
    <w:rsid w:val="00D50492"/>
    <w:rsid w:val="00D510AD"/>
    <w:rsid w:val="00D521DA"/>
    <w:rsid w:val="00D52E95"/>
    <w:rsid w:val="00D53A33"/>
    <w:rsid w:val="00D53B55"/>
    <w:rsid w:val="00D53C10"/>
    <w:rsid w:val="00D54984"/>
    <w:rsid w:val="00D5556C"/>
    <w:rsid w:val="00D55C21"/>
    <w:rsid w:val="00D56436"/>
    <w:rsid w:val="00D57927"/>
    <w:rsid w:val="00D6086D"/>
    <w:rsid w:val="00D61B46"/>
    <w:rsid w:val="00D61CAC"/>
    <w:rsid w:val="00D63246"/>
    <w:rsid w:val="00D650B6"/>
    <w:rsid w:val="00D65520"/>
    <w:rsid w:val="00D65F3D"/>
    <w:rsid w:val="00D66016"/>
    <w:rsid w:val="00D662A7"/>
    <w:rsid w:val="00D67E8D"/>
    <w:rsid w:val="00D71D96"/>
    <w:rsid w:val="00D7279E"/>
    <w:rsid w:val="00D728DD"/>
    <w:rsid w:val="00D730E5"/>
    <w:rsid w:val="00D73AAD"/>
    <w:rsid w:val="00D73AB4"/>
    <w:rsid w:val="00D73B38"/>
    <w:rsid w:val="00D74AB5"/>
    <w:rsid w:val="00D75200"/>
    <w:rsid w:val="00D75CAC"/>
    <w:rsid w:val="00D80CF4"/>
    <w:rsid w:val="00D836FC"/>
    <w:rsid w:val="00D838F2"/>
    <w:rsid w:val="00D85F77"/>
    <w:rsid w:val="00D864C1"/>
    <w:rsid w:val="00D86F81"/>
    <w:rsid w:val="00D872D9"/>
    <w:rsid w:val="00D909E4"/>
    <w:rsid w:val="00D90BCD"/>
    <w:rsid w:val="00D90BD5"/>
    <w:rsid w:val="00D91736"/>
    <w:rsid w:val="00D92BBE"/>
    <w:rsid w:val="00D93FD9"/>
    <w:rsid w:val="00D95B50"/>
    <w:rsid w:val="00D960B2"/>
    <w:rsid w:val="00DA1026"/>
    <w:rsid w:val="00DA2A2D"/>
    <w:rsid w:val="00DA30B5"/>
    <w:rsid w:val="00DA3259"/>
    <w:rsid w:val="00DA3417"/>
    <w:rsid w:val="00DA4904"/>
    <w:rsid w:val="00DA5989"/>
    <w:rsid w:val="00DA5EB5"/>
    <w:rsid w:val="00DA5F8C"/>
    <w:rsid w:val="00DA6BD4"/>
    <w:rsid w:val="00DB006E"/>
    <w:rsid w:val="00DB0963"/>
    <w:rsid w:val="00DB0BC0"/>
    <w:rsid w:val="00DB1818"/>
    <w:rsid w:val="00DB1CF3"/>
    <w:rsid w:val="00DB2E86"/>
    <w:rsid w:val="00DB5172"/>
    <w:rsid w:val="00DB51E2"/>
    <w:rsid w:val="00DB6AFB"/>
    <w:rsid w:val="00DB7C12"/>
    <w:rsid w:val="00DC12C0"/>
    <w:rsid w:val="00DC15C1"/>
    <w:rsid w:val="00DC2161"/>
    <w:rsid w:val="00DC243B"/>
    <w:rsid w:val="00DC2705"/>
    <w:rsid w:val="00DC28EA"/>
    <w:rsid w:val="00DC2CCD"/>
    <w:rsid w:val="00DC380B"/>
    <w:rsid w:val="00DC42A0"/>
    <w:rsid w:val="00DC4873"/>
    <w:rsid w:val="00DC4A31"/>
    <w:rsid w:val="00DC5749"/>
    <w:rsid w:val="00DC575D"/>
    <w:rsid w:val="00DC5945"/>
    <w:rsid w:val="00DC6CC0"/>
    <w:rsid w:val="00DC7473"/>
    <w:rsid w:val="00DC7C03"/>
    <w:rsid w:val="00DD1118"/>
    <w:rsid w:val="00DD34BC"/>
    <w:rsid w:val="00DD40D4"/>
    <w:rsid w:val="00DD4F16"/>
    <w:rsid w:val="00DD4FD7"/>
    <w:rsid w:val="00DD5E10"/>
    <w:rsid w:val="00DD5F1C"/>
    <w:rsid w:val="00DD7935"/>
    <w:rsid w:val="00DD7ABB"/>
    <w:rsid w:val="00DE12ED"/>
    <w:rsid w:val="00DE197F"/>
    <w:rsid w:val="00DE2F34"/>
    <w:rsid w:val="00DE32E3"/>
    <w:rsid w:val="00DE3C75"/>
    <w:rsid w:val="00DE3D45"/>
    <w:rsid w:val="00DE3D84"/>
    <w:rsid w:val="00DE4049"/>
    <w:rsid w:val="00DE466D"/>
    <w:rsid w:val="00DE4D06"/>
    <w:rsid w:val="00DE4D70"/>
    <w:rsid w:val="00DE5522"/>
    <w:rsid w:val="00DE7AEA"/>
    <w:rsid w:val="00DE7C7E"/>
    <w:rsid w:val="00DF0DA0"/>
    <w:rsid w:val="00DF3BBB"/>
    <w:rsid w:val="00DF3FEF"/>
    <w:rsid w:val="00DF48D2"/>
    <w:rsid w:val="00DF4F9A"/>
    <w:rsid w:val="00DF59FB"/>
    <w:rsid w:val="00E0018C"/>
    <w:rsid w:val="00E004E6"/>
    <w:rsid w:val="00E0081F"/>
    <w:rsid w:val="00E00BA3"/>
    <w:rsid w:val="00E01C3A"/>
    <w:rsid w:val="00E0226F"/>
    <w:rsid w:val="00E02294"/>
    <w:rsid w:val="00E02BF4"/>
    <w:rsid w:val="00E02D37"/>
    <w:rsid w:val="00E03B0C"/>
    <w:rsid w:val="00E0446B"/>
    <w:rsid w:val="00E05267"/>
    <w:rsid w:val="00E05D4B"/>
    <w:rsid w:val="00E105C4"/>
    <w:rsid w:val="00E10E4B"/>
    <w:rsid w:val="00E1150A"/>
    <w:rsid w:val="00E1178F"/>
    <w:rsid w:val="00E117B3"/>
    <w:rsid w:val="00E11A8B"/>
    <w:rsid w:val="00E11B22"/>
    <w:rsid w:val="00E1221A"/>
    <w:rsid w:val="00E12DA0"/>
    <w:rsid w:val="00E130C7"/>
    <w:rsid w:val="00E131F2"/>
    <w:rsid w:val="00E1597B"/>
    <w:rsid w:val="00E16767"/>
    <w:rsid w:val="00E16D2C"/>
    <w:rsid w:val="00E17BB9"/>
    <w:rsid w:val="00E17C62"/>
    <w:rsid w:val="00E17D17"/>
    <w:rsid w:val="00E22133"/>
    <w:rsid w:val="00E2253E"/>
    <w:rsid w:val="00E22694"/>
    <w:rsid w:val="00E2397B"/>
    <w:rsid w:val="00E24CAE"/>
    <w:rsid w:val="00E25C1F"/>
    <w:rsid w:val="00E25E6A"/>
    <w:rsid w:val="00E271FF"/>
    <w:rsid w:val="00E30E7A"/>
    <w:rsid w:val="00E32919"/>
    <w:rsid w:val="00E32F4E"/>
    <w:rsid w:val="00E345FE"/>
    <w:rsid w:val="00E35E3A"/>
    <w:rsid w:val="00E35F08"/>
    <w:rsid w:val="00E374E2"/>
    <w:rsid w:val="00E40807"/>
    <w:rsid w:val="00E40E88"/>
    <w:rsid w:val="00E416F2"/>
    <w:rsid w:val="00E41765"/>
    <w:rsid w:val="00E422F7"/>
    <w:rsid w:val="00E4362A"/>
    <w:rsid w:val="00E437D6"/>
    <w:rsid w:val="00E447D0"/>
    <w:rsid w:val="00E44BB0"/>
    <w:rsid w:val="00E4518D"/>
    <w:rsid w:val="00E463B7"/>
    <w:rsid w:val="00E471B8"/>
    <w:rsid w:val="00E47B69"/>
    <w:rsid w:val="00E47BE2"/>
    <w:rsid w:val="00E536B4"/>
    <w:rsid w:val="00E5437C"/>
    <w:rsid w:val="00E54495"/>
    <w:rsid w:val="00E54A9F"/>
    <w:rsid w:val="00E55AFB"/>
    <w:rsid w:val="00E561D4"/>
    <w:rsid w:val="00E5700C"/>
    <w:rsid w:val="00E57646"/>
    <w:rsid w:val="00E5766C"/>
    <w:rsid w:val="00E61BA1"/>
    <w:rsid w:val="00E62137"/>
    <w:rsid w:val="00E621A8"/>
    <w:rsid w:val="00E621DD"/>
    <w:rsid w:val="00E65791"/>
    <w:rsid w:val="00E66584"/>
    <w:rsid w:val="00E70C0D"/>
    <w:rsid w:val="00E735F7"/>
    <w:rsid w:val="00E737E4"/>
    <w:rsid w:val="00E745BC"/>
    <w:rsid w:val="00E74D0C"/>
    <w:rsid w:val="00E75044"/>
    <w:rsid w:val="00E7512E"/>
    <w:rsid w:val="00E76037"/>
    <w:rsid w:val="00E764FA"/>
    <w:rsid w:val="00E768F0"/>
    <w:rsid w:val="00E76FC7"/>
    <w:rsid w:val="00E779BC"/>
    <w:rsid w:val="00E77A8A"/>
    <w:rsid w:val="00E86F8B"/>
    <w:rsid w:val="00E90AF6"/>
    <w:rsid w:val="00E90C99"/>
    <w:rsid w:val="00E90D30"/>
    <w:rsid w:val="00E9146B"/>
    <w:rsid w:val="00E92DB6"/>
    <w:rsid w:val="00E930C3"/>
    <w:rsid w:val="00E93321"/>
    <w:rsid w:val="00E936C3"/>
    <w:rsid w:val="00E94117"/>
    <w:rsid w:val="00E941D1"/>
    <w:rsid w:val="00E94951"/>
    <w:rsid w:val="00E95EFD"/>
    <w:rsid w:val="00E9672B"/>
    <w:rsid w:val="00E96E73"/>
    <w:rsid w:val="00E9763C"/>
    <w:rsid w:val="00E97F6B"/>
    <w:rsid w:val="00EA01C0"/>
    <w:rsid w:val="00EA0C03"/>
    <w:rsid w:val="00EA1B06"/>
    <w:rsid w:val="00EA338B"/>
    <w:rsid w:val="00EA494C"/>
    <w:rsid w:val="00EA499F"/>
    <w:rsid w:val="00EA4B3C"/>
    <w:rsid w:val="00EA5DFC"/>
    <w:rsid w:val="00EA6AEF"/>
    <w:rsid w:val="00EA79F1"/>
    <w:rsid w:val="00EB08A7"/>
    <w:rsid w:val="00EB1C0F"/>
    <w:rsid w:val="00EB1D3F"/>
    <w:rsid w:val="00EB34B3"/>
    <w:rsid w:val="00EB38FC"/>
    <w:rsid w:val="00EB3EAA"/>
    <w:rsid w:val="00EB4653"/>
    <w:rsid w:val="00EB4D32"/>
    <w:rsid w:val="00EB5693"/>
    <w:rsid w:val="00EB64AA"/>
    <w:rsid w:val="00EB70C8"/>
    <w:rsid w:val="00EB7FE4"/>
    <w:rsid w:val="00EC00E0"/>
    <w:rsid w:val="00EC0203"/>
    <w:rsid w:val="00EC0BD4"/>
    <w:rsid w:val="00EC18A3"/>
    <w:rsid w:val="00EC4467"/>
    <w:rsid w:val="00EC4A51"/>
    <w:rsid w:val="00EC4D3B"/>
    <w:rsid w:val="00EC68FE"/>
    <w:rsid w:val="00EC6E69"/>
    <w:rsid w:val="00EC72AA"/>
    <w:rsid w:val="00ED0D28"/>
    <w:rsid w:val="00ED1B96"/>
    <w:rsid w:val="00ED21EB"/>
    <w:rsid w:val="00ED29B0"/>
    <w:rsid w:val="00ED5D47"/>
    <w:rsid w:val="00ED6031"/>
    <w:rsid w:val="00ED779E"/>
    <w:rsid w:val="00EE0567"/>
    <w:rsid w:val="00EE0E15"/>
    <w:rsid w:val="00EE1224"/>
    <w:rsid w:val="00EE18C6"/>
    <w:rsid w:val="00EE228B"/>
    <w:rsid w:val="00EE27F5"/>
    <w:rsid w:val="00EE37AA"/>
    <w:rsid w:val="00EE3AAC"/>
    <w:rsid w:val="00EE44A2"/>
    <w:rsid w:val="00EE4929"/>
    <w:rsid w:val="00EE5031"/>
    <w:rsid w:val="00EE58BB"/>
    <w:rsid w:val="00EF0523"/>
    <w:rsid w:val="00EF156D"/>
    <w:rsid w:val="00EF17EF"/>
    <w:rsid w:val="00EF18C9"/>
    <w:rsid w:val="00EF2A23"/>
    <w:rsid w:val="00EF3A19"/>
    <w:rsid w:val="00EF61D8"/>
    <w:rsid w:val="00EF7106"/>
    <w:rsid w:val="00EF725F"/>
    <w:rsid w:val="00EF7BD9"/>
    <w:rsid w:val="00F02163"/>
    <w:rsid w:val="00F02939"/>
    <w:rsid w:val="00F03860"/>
    <w:rsid w:val="00F0452F"/>
    <w:rsid w:val="00F068A2"/>
    <w:rsid w:val="00F06ABE"/>
    <w:rsid w:val="00F1073F"/>
    <w:rsid w:val="00F10B1F"/>
    <w:rsid w:val="00F12544"/>
    <w:rsid w:val="00F129BD"/>
    <w:rsid w:val="00F13906"/>
    <w:rsid w:val="00F13C06"/>
    <w:rsid w:val="00F143B9"/>
    <w:rsid w:val="00F14D0D"/>
    <w:rsid w:val="00F1503E"/>
    <w:rsid w:val="00F159A2"/>
    <w:rsid w:val="00F15DB5"/>
    <w:rsid w:val="00F17976"/>
    <w:rsid w:val="00F2001B"/>
    <w:rsid w:val="00F21442"/>
    <w:rsid w:val="00F23BE2"/>
    <w:rsid w:val="00F2435D"/>
    <w:rsid w:val="00F27466"/>
    <w:rsid w:val="00F278E2"/>
    <w:rsid w:val="00F311C9"/>
    <w:rsid w:val="00F318C3"/>
    <w:rsid w:val="00F31DCC"/>
    <w:rsid w:val="00F31F88"/>
    <w:rsid w:val="00F33227"/>
    <w:rsid w:val="00F33970"/>
    <w:rsid w:val="00F33CD6"/>
    <w:rsid w:val="00F33EEA"/>
    <w:rsid w:val="00F35399"/>
    <w:rsid w:val="00F362C5"/>
    <w:rsid w:val="00F362FF"/>
    <w:rsid w:val="00F363BE"/>
    <w:rsid w:val="00F368D3"/>
    <w:rsid w:val="00F36F97"/>
    <w:rsid w:val="00F3733D"/>
    <w:rsid w:val="00F373BB"/>
    <w:rsid w:val="00F37A32"/>
    <w:rsid w:val="00F37A60"/>
    <w:rsid w:val="00F40A2E"/>
    <w:rsid w:val="00F40B65"/>
    <w:rsid w:val="00F418C1"/>
    <w:rsid w:val="00F421DC"/>
    <w:rsid w:val="00F432FD"/>
    <w:rsid w:val="00F43446"/>
    <w:rsid w:val="00F4474B"/>
    <w:rsid w:val="00F452AE"/>
    <w:rsid w:val="00F46279"/>
    <w:rsid w:val="00F46363"/>
    <w:rsid w:val="00F46D7E"/>
    <w:rsid w:val="00F475E7"/>
    <w:rsid w:val="00F47DD5"/>
    <w:rsid w:val="00F50CBD"/>
    <w:rsid w:val="00F50F87"/>
    <w:rsid w:val="00F520A5"/>
    <w:rsid w:val="00F53600"/>
    <w:rsid w:val="00F54507"/>
    <w:rsid w:val="00F55425"/>
    <w:rsid w:val="00F56F33"/>
    <w:rsid w:val="00F57136"/>
    <w:rsid w:val="00F57299"/>
    <w:rsid w:val="00F610DB"/>
    <w:rsid w:val="00F61675"/>
    <w:rsid w:val="00F61F09"/>
    <w:rsid w:val="00F630A2"/>
    <w:rsid w:val="00F632DC"/>
    <w:rsid w:val="00F63792"/>
    <w:rsid w:val="00F63A92"/>
    <w:rsid w:val="00F63C16"/>
    <w:rsid w:val="00F64A43"/>
    <w:rsid w:val="00F66359"/>
    <w:rsid w:val="00F67F61"/>
    <w:rsid w:val="00F70F0B"/>
    <w:rsid w:val="00F71748"/>
    <w:rsid w:val="00F72285"/>
    <w:rsid w:val="00F7359B"/>
    <w:rsid w:val="00F7454B"/>
    <w:rsid w:val="00F76C2A"/>
    <w:rsid w:val="00F76DD5"/>
    <w:rsid w:val="00F80B72"/>
    <w:rsid w:val="00F80D11"/>
    <w:rsid w:val="00F81208"/>
    <w:rsid w:val="00F813A3"/>
    <w:rsid w:val="00F81786"/>
    <w:rsid w:val="00F8199B"/>
    <w:rsid w:val="00F8268F"/>
    <w:rsid w:val="00F82ABE"/>
    <w:rsid w:val="00F8317E"/>
    <w:rsid w:val="00F83A14"/>
    <w:rsid w:val="00F84D60"/>
    <w:rsid w:val="00F8558D"/>
    <w:rsid w:val="00F85750"/>
    <w:rsid w:val="00F861A1"/>
    <w:rsid w:val="00F90AD7"/>
    <w:rsid w:val="00F91B08"/>
    <w:rsid w:val="00F91FE4"/>
    <w:rsid w:val="00F92C3A"/>
    <w:rsid w:val="00F930C4"/>
    <w:rsid w:val="00F935DE"/>
    <w:rsid w:val="00F935FB"/>
    <w:rsid w:val="00F93B7B"/>
    <w:rsid w:val="00F94373"/>
    <w:rsid w:val="00F96B60"/>
    <w:rsid w:val="00F970BC"/>
    <w:rsid w:val="00F97494"/>
    <w:rsid w:val="00FA3762"/>
    <w:rsid w:val="00FA3F35"/>
    <w:rsid w:val="00FA40EE"/>
    <w:rsid w:val="00FA4F09"/>
    <w:rsid w:val="00FA55BB"/>
    <w:rsid w:val="00FA688A"/>
    <w:rsid w:val="00FB1F76"/>
    <w:rsid w:val="00FB26A0"/>
    <w:rsid w:val="00FB278E"/>
    <w:rsid w:val="00FB2DF4"/>
    <w:rsid w:val="00FB3A0A"/>
    <w:rsid w:val="00FB52D3"/>
    <w:rsid w:val="00FB6812"/>
    <w:rsid w:val="00FC0151"/>
    <w:rsid w:val="00FC0254"/>
    <w:rsid w:val="00FC1145"/>
    <w:rsid w:val="00FC14B3"/>
    <w:rsid w:val="00FC1D45"/>
    <w:rsid w:val="00FC1F7C"/>
    <w:rsid w:val="00FC2CC4"/>
    <w:rsid w:val="00FC3081"/>
    <w:rsid w:val="00FC361E"/>
    <w:rsid w:val="00FC69DF"/>
    <w:rsid w:val="00FD160D"/>
    <w:rsid w:val="00FD32FF"/>
    <w:rsid w:val="00FD3E20"/>
    <w:rsid w:val="00FD480D"/>
    <w:rsid w:val="00FD4FB2"/>
    <w:rsid w:val="00FD6D79"/>
    <w:rsid w:val="00FE00D5"/>
    <w:rsid w:val="00FE0C7B"/>
    <w:rsid w:val="00FE0D52"/>
    <w:rsid w:val="00FE18F3"/>
    <w:rsid w:val="00FE1B2B"/>
    <w:rsid w:val="00FE20C1"/>
    <w:rsid w:val="00FE2EC1"/>
    <w:rsid w:val="00FE2F22"/>
    <w:rsid w:val="00FE3243"/>
    <w:rsid w:val="00FE3F1C"/>
    <w:rsid w:val="00FE48C2"/>
    <w:rsid w:val="00FE5066"/>
    <w:rsid w:val="00FE7EC2"/>
    <w:rsid w:val="00FF1762"/>
    <w:rsid w:val="00FF182A"/>
    <w:rsid w:val="00FF35AD"/>
    <w:rsid w:val="00FF453C"/>
    <w:rsid w:val="00FF4BAA"/>
    <w:rsid w:val="00FF4D63"/>
    <w:rsid w:val="00FF5951"/>
    <w:rsid w:val="00FF5D1A"/>
    <w:rsid w:val="00FF631C"/>
    <w:rsid w:val="00FF693E"/>
    <w:rsid w:val="00FF6A3D"/>
    <w:rsid w:val="00FF76C3"/>
    <w:rsid w:val="00FF7C90"/>
    <w:rsid w:val="00FF7F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47E39653"/>
  <w15:docId w15:val="{BF5BF6A2-573C-4EBC-B702-54094AE23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0529"/>
    <w:pPr>
      <w:adjustRightInd w:val="0"/>
      <w:snapToGrid w:val="0"/>
    </w:pPr>
    <w:rPr>
      <w:rFonts w:ascii="メイリオ" w:eastAsia="メイリオ" w:hAnsi="メイリオ" w:cstheme="minorBidi"/>
      <w:kern w:val="2"/>
      <w:sz w:val="24"/>
      <w:szCs w:val="22"/>
    </w:rPr>
  </w:style>
  <w:style w:type="paragraph" w:styleId="1">
    <w:name w:val="heading 1"/>
    <w:basedOn w:val="a"/>
    <w:next w:val="a"/>
    <w:link w:val="10"/>
    <w:qFormat/>
    <w:rsid w:val="004F5A87"/>
    <w:pPr>
      <w:keepNext/>
      <w:numPr>
        <w:numId w:val="1"/>
      </w:numPr>
      <w:suppressAutoHyphens/>
      <w:outlineLvl w:val="0"/>
    </w:pPr>
    <w:rPr>
      <w:rFonts w:cs="Century"/>
      <w:b/>
      <w:kern w:val="24"/>
      <w:sz w:val="28"/>
      <w:szCs w:val="36"/>
    </w:rPr>
  </w:style>
  <w:style w:type="paragraph" w:styleId="2">
    <w:name w:val="heading 2"/>
    <w:basedOn w:val="a"/>
    <w:next w:val="a"/>
    <w:link w:val="20"/>
    <w:qFormat/>
    <w:rsid w:val="002A0B66"/>
    <w:pPr>
      <w:keepNext/>
      <w:numPr>
        <w:ilvl w:val="1"/>
        <w:numId w:val="1"/>
      </w:numPr>
      <w:suppressAutoHyphens/>
      <w:outlineLvl w:val="1"/>
    </w:pPr>
    <w:rPr>
      <w:rFonts w:cs="メイリオ"/>
      <w:b/>
      <w:kern w:val="21"/>
      <w:szCs w:val="21"/>
      <w:lang w:eastAsia="ar-SA"/>
    </w:rPr>
  </w:style>
  <w:style w:type="paragraph" w:styleId="3">
    <w:name w:val="heading 3"/>
    <w:basedOn w:val="a"/>
    <w:next w:val="a"/>
    <w:link w:val="30"/>
    <w:qFormat/>
    <w:rsid w:val="00B253E3"/>
    <w:pPr>
      <w:keepNext/>
      <w:numPr>
        <w:ilvl w:val="2"/>
        <w:numId w:val="1"/>
      </w:numPr>
      <w:suppressAutoHyphens/>
      <w:ind w:hanging="1843"/>
      <w:outlineLvl w:val="2"/>
    </w:pPr>
    <w:rPr>
      <w:rFonts w:cs="Century"/>
      <w:kern w:val="24"/>
      <w:lang w:eastAsia="ar-SA"/>
    </w:rPr>
  </w:style>
  <w:style w:type="paragraph" w:styleId="4">
    <w:name w:val="heading 4"/>
    <w:basedOn w:val="a"/>
    <w:next w:val="a"/>
    <w:link w:val="40"/>
    <w:qFormat/>
    <w:rsid w:val="00210529"/>
    <w:pPr>
      <w:keepNext/>
      <w:numPr>
        <w:ilvl w:val="3"/>
        <w:numId w:val="1"/>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7C3C4B"/>
    <w:pPr>
      <w:spacing w:before="120" w:after="240"/>
      <w:jc w:val="center"/>
    </w:pPr>
    <w:rPr>
      <w:b/>
      <w:bCs/>
      <w:sz w:val="20"/>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210529"/>
    <w:rPr>
      <w:rFonts w:asciiTheme="minorHAnsi" w:eastAsiaTheme="minorEastAsia" w:hAnsiTheme="minorHAnsi" w:cstheme="minorBidi"/>
      <w:sz w:val="22"/>
      <w:szCs w:val="22"/>
    </w:rPr>
  </w:style>
  <w:style w:type="character" w:customStyle="1" w:styleId="aa">
    <w:name w:val="行間詰め (文字)"/>
    <w:basedOn w:val="a0"/>
    <w:link w:val="a9"/>
    <w:uiPriority w:val="1"/>
    <w:rsid w:val="00210529"/>
    <w:rPr>
      <w:rFonts w:asciiTheme="minorHAnsi" w:eastAsiaTheme="minorEastAsia" w:hAnsiTheme="minorHAnsi" w:cstheme="minorBidi"/>
      <w:sz w:val="22"/>
      <w:szCs w:val="22"/>
    </w:rPr>
  </w:style>
  <w:style w:type="paragraph" w:styleId="ab">
    <w:name w:val="Title"/>
    <w:basedOn w:val="a"/>
    <w:next w:val="a"/>
    <w:link w:val="ac"/>
    <w:uiPriority w:val="10"/>
    <w:qFormat/>
    <w:rsid w:val="0010104F"/>
    <w:pPr>
      <w:pBdr>
        <w:bottom w:val="single" w:sz="8" w:space="4" w:color="4F81BD"/>
      </w:pBdr>
      <w:spacing w:after="300"/>
      <w:contextualSpacing/>
    </w:pPr>
    <w:rPr>
      <w:rFonts w:ascii="Arial" w:eastAsia="ＭＳ ゴシック" w:hAnsi="Arial"/>
      <w:color w:val="17365D"/>
      <w:spacing w:val="5"/>
      <w:kern w:val="28"/>
      <w:sz w:val="52"/>
      <w:szCs w:val="52"/>
      <w:lang w:val="x-none" w:eastAsia="x-none"/>
    </w:rPr>
  </w:style>
  <w:style w:type="character" w:customStyle="1" w:styleId="ac">
    <w:name w:val="表題 (文字)"/>
    <w:link w:val="ab"/>
    <w:uiPriority w:val="10"/>
    <w:rsid w:val="0010104F"/>
    <w:rPr>
      <w:rFonts w:ascii="Arial" w:eastAsia="ＭＳ ゴシック" w:hAnsi="Arial"/>
      <w:color w:val="17365D"/>
      <w:spacing w:val="5"/>
      <w:kern w:val="28"/>
      <w:sz w:val="52"/>
      <w:szCs w:val="52"/>
    </w:rPr>
  </w:style>
  <w:style w:type="paragraph" w:styleId="ad">
    <w:name w:val="Subtitle"/>
    <w:basedOn w:val="a"/>
    <w:next w:val="a"/>
    <w:link w:val="ae"/>
    <w:uiPriority w:val="11"/>
    <w:qFormat/>
    <w:rsid w:val="0010104F"/>
    <w:pPr>
      <w:numPr>
        <w:ilvl w:val="1"/>
      </w:numPr>
      <w:spacing w:after="200" w:line="276" w:lineRule="auto"/>
    </w:pPr>
    <w:rPr>
      <w:rFonts w:ascii="Arial" w:eastAsia="ＭＳ ゴシック" w:hAnsi="Arial"/>
      <w:i/>
      <w:iCs/>
      <w:color w:val="4F81BD"/>
      <w:spacing w:val="15"/>
      <w:kern w:val="0"/>
      <w:lang w:val="x-none" w:eastAsia="x-none"/>
    </w:rPr>
  </w:style>
  <w:style w:type="character" w:customStyle="1" w:styleId="ae">
    <w:name w:val="副題 (文字)"/>
    <w:link w:val="ad"/>
    <w:uiPriority w:val="11"/>
    <w:rsid w:val="0010104F"/>
    <w:rPr>
      <w:rFonts w:ascii="Arial" w:eastAsia="ＭＳ ゴシック" w:hAnsi="Arial"/>
      <w:i/>
      <w:iCs/>
      <w:color w:val="4F81BD"/>
      <w:spacing w:val="15"/>
      <w:sz w:val="24"/>
      <w:szCs w:val="24"/>
    </w:rPr>
  </w:style>
  <w:style w:type="character" w:customStyle="1" w:styleId="10">
    <w:name w:val="見出し 1 (文字)"/>
    <w:basedOn w:val="a0"/>
    <w:link w:val="1"/>
    <w:rsid w:val="004F5A87"/>
    <w:rPr>
      <w:rFonts w:ascii="メイリオ" w:eastAsia="メイリオ" w:hAnsi="メイリオ" w:cs="Century"/>
      <w:b/>
      <w:kern w:val="24"/>
      <w:sz w:val="28"/>
      <w:szCs w:val="36"/>
    </w:rPr>
  </w:style>
  <w:style w:type="paragraph" w:styleId="af">
    <w:name w:val="TOC Heading"/>
    <w:basedOn w:val="1"/>
    <w:next w:val="a"/>
    <w:uiPriority w:val="39"/>
    <w:unhideWhenUsed/>
    <w:qFormat/>
    <w:rsid w:val="00210529"/>
    <w:pPr>
      <w:keepLines/>
      <w:numPr>
        <w:numId w:val="0"/>
      </w:numPr>
      <w:spacing w:before="480" w:line="276" w:lineRule="auto"/>
      <w:outlineLvl w:val="9"/>
    </w:pPr>
    <w:rPr>
      <w:rFonts w:eastAsiaTheme="majorEastAsia"/>
      <w:bCs/>
      <w:color w:val="365F91" w:themeColor="accent1" w:themeShade="BF"/>
      <w:kern w:val="0"/>
      <w:szCs w:val="28"/>
    </w:rPr>
  </w:style>
  <w:style w:type="paragraph" w:styleId="21">
    <w:name w:val="toc 2"/>
    <w:basedOn w:val="a"/>
    <w:next w:val="a"/>
    <w:autoRedefine/>
    <w:uiPriority w:val="39"/>
    <w:unhideWhenUsed/>
    <w:qFormat/>
    <w:rsid w:val="00F363BE"/>
    <w:pPr>
      <w:tabs>
        <w:tab w:val="left" w:pos="851"/>
        <w:tab w:val="right" w:leader="dot" w:pos="8494"/>
      </w:tabs>
      <w:ind w:leftChars="100" w:left="240"/>
    </w:pPr>
    <w:rPr>
      <w:sz w:val="22"/>
    </w:rPr>
  </w:style>
  <w:style w:type="paragraph" w:styleId="11">
    <w:name w:val="toc 1"/>
    <w:basedOn w:val="a"/>
    <w:next w:val="a"/>
    <w:autoRedefine/>
    <w:uiPriority w:val="39"/>
    <w:unhideWhenUsed/>
    <w:qFormat/>
    <w:rsid w:val="00210529"/>
    <w:pPr>
      <w:tabs>
        <w:tab w:val="right" w:leader="dot" w:pos="8494"/>
      </w:tabs>
    </w:pPr>
    <w:rPr>
      <w:b/>
      <w:sz w:val="22"/>
      <w:szCs w:val="21"/>
    </w:rPr>
  </w:style>
  <w:style w:type="paragraph" w:styleId="31">
    <w:name w:val="toc 3"/>
    <w:basedOn w:val="a"/>
    <w:next w:val="a"/>
    <w:autoRedefine/>
    <w:uiPriority w:val="39"/>
    <w:unhideWhenUsed/>
    <w:qFormat/>
    <w:rsid w:val="00210529"/>
    <w:pPr>
      <w:ind w:leftChars="200" w:left="480"/>
    </w:pPr>
    <w:rPr>
      <w:sz w:val="22"/>
    </w:rPr>
  </w:style>
  <w:style w:type="character" w:styleId="af0">
    <w:name w:val="Hyperlink"/>
    <w:basedOn w:val="a0"/>
    <w:uiPriority w:val="99"/>
    <w:unhideWhenUsed/>
    <w:rsid w:val="009D7F03"/>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2A0B66"/>
    <w:rPr>
      <w:rFonts w:ascii="メイリオ" w:eastAsia="メイリオ" w:hAnsi="メイリオ" w:cs="メイリオ"/>
      <w:b/>
      <w:kern w:val="21"/>
      <w:sz w:val="24"/>
      <w:szCs w:val="21"/>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9D7F03"/>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sz w:val="16"/>
      <w:szCs w:val="16"/>
    </w:rPr>
  </w:style>
  <w:style w:type="character" w:customStyle="1" w:styleId="30">
    <w:name w:val="見出し 3 (文字)"/>
    <w:basedOn w:val="a0"/>
    <w:link w:val="3"/>
    <w:rsid w:val="00B253E3"/>
    <w:rPr>
      <w:rFonts w:ascii="メイリオ" w:eastAsia="メイリオ" w:hAnsi="メイリオ" w:cs="Century"/>
      <w:kern w:val="24"/>
      <w:sz w:val="24"/>
      <w:szCs w:val="22"/>
      <w:lang w:eastAsia="ar-SA"/>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210529"/>
    <w:rPr>
      <w:rFonts w:ascii="メイリオ" w:eastAsia="メイリオ" w:cs="Century"/>
      <w:bCs/>
      <w:kern w:val="24"/>
      <w:sz w:val="24"/>
      <w:szCs w:val="24"/>
      <w:lang w:eastAsia="ar-SA"/>
    </w:rPr>
  </w:style>
  <w:style w:type="paragraph" w:styleId="41">
    <w:name w:val="toc 4"/>
    <w:basedOn w:val="a"/>
    <w:next w:val="a"/>
    <w:autoRedefine/>
    <w:uiPriority w:val="39"/>
    <w:unhideWhenUsed/>
    <w:rsid w:val="00210529"/>
    <w:pPr>
      <w:ind w:leftChars="300" w:left="72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140218bk\ver4virusscan_wordingchange.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4889B-8624-4D4A-AFD2-5D3804CDB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ver4virusscan_wordingchange.dot</Template>
  <TotalTime>2845</TotalTime>
  <Pages>16</Pages>
  <Words>562</Words>
  <Characters>3204</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3759</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株式会社ノースグリッド</cp:lastModifiedBy>
  <cp:lastPrinted>2013-09-24T22:23:00Z</cp:lastPrinted>
  <dcterms:created xsi:type="dcterms:W3CDTF">2017-10-18T01:51:00Z</dcterms:created>
  <dcterms:modified xsi:type="dcterms:W3CDTF">2023-07-07T05:22:00Z</dcterms:modified>
</cp:coreProperties>
</file>