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lang w:eastAsia="ar-SA"/>
        </w:rPr>
      </w:sdtEndPr>
      <w:sdtContent>
        <w:tbl>
          <w:tblPr>
            <w:tblpPr w:leftFromText="187" w:rightFromText="187" w:horzAnchor="margin" w:tblpXSpec="center" w:tblpY="2881"/>
            <w:tblW w:w="4938" w:type="pct"/>
            <w:tblLook w:val="04A0" w:firstRow="1" w:lastRow="0" w:firstColumn="1" w:lastColumn="0" w:noHBand="0" w:noVBand="1"/>
          </w:tblPr>
          <w:tblGrid>
            <w:gridCol w:w="8626"/>
          </w:tblGrid>
          <w:tr w:rsidR="0006471B" w:rsidTr="003422B5">
            <w:trPr>
              <w:trHeight w:val="2073"/>
            </w:trPr>
            <w:tc>
              <w:tcPr>
                <w:tcW w:w="8398" w:type="dxa"/>
                <w:tcBorders>
                  <w:bottom w:val="single" w:sz="8" w:space="0" w:color="4F81BD" w:themeColor="accent1"/>
                </w:tcBorders>
                <w:tcMar>
                  <w:top w:w="216" w:type="dxa"/>
                  <w:left w:w="115" w:type="dxa"/>
                  <w:bottom w:w="216" w:type="dxa"/>
                  <w:right w:w="115" w:type="dxa"/>
                </w:tcMar>
              </w:tcPr>
              <w:p w:rsidR="0006471B" w:rsidRDefault="003E3C11" w:rsidP="003E3C11">
                <w:pPr>
                  <w:pStyle w:val="a3"/>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2D424C89" wp14:editId="637EE375">
                      <wp:extent cx="4048781" cy="1347561"/>
                      <wp:effectExtent l="0" t="0" r="889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06471B" w:rsidRPr="003422B5" w:rsidTr="003422B5">
            <w:trPr>
              <w:trHeight w:val="1494"/>
            </w:trPr>
            <w:tc>
              <w:tcPr>
                <w:tcW w:w="8398" w:type="dxa"/>
                <w:tcBorders>
                  <w:top w:val="single" w:sz="8" w:space="0" w:color="4F81BD" w:themeColor="accent1"/>
                </w:tcBorders>
              </w:tcPr>
              <w:sdt>
                <w:sdtPr>
                  <w:rPr>
                    <w:rFonts w:ascii="メイリオ" w:eastAsia="メイリオ" w:hAnsi="メイリオ" w:cs="メイリオ" w:hint="eastAsia"/>
                    <w:b/>
                    <w:color w:val="000000" w:themeColor="text1"/>
                    <w:sz w:val="52"/>
                    <w:szCs w:val="52"/>
                  </w:rPr>
                  <w:alias w:val="タイトル"/>
                  <w:tag w:val="タイトル"/>
                  <w:id w:val="13406919"/>
                  <w:dataBinding w:prefixMappings="xmlns:ns0='http://schemas.openxmlformats.org/package/2006/metadata/core-properties' xmlns:ns1='http://purl.org/dc/elements/1.1/'" w:xpath="/ns0:coreProperties[1]/ns1:title[1]" w:storeItemID="{6C3C8BC8-F283-45AE-878A-BAB7291924A1}"/>
                  <w:text w:multiLine="1"/>
                </w:sdtPr>
                <w:sdtContent>
                  <w:p w:rsidR="0006471B" w:rsidRPr="003422B5" w:rsidRDefault="00EE64CF" w:rsidP="00EE64CF">
                    <w:pPr>
                      <w:pStyle w:val="a3"/>
                      <w:adjustRightInd w:val="0"/>
                      <w:snapToGrid w:val="0"/>
                      <w:jc w:val="center"/>
                      <w:rPr>
                        <w:rFonts w:ascii="ＭＳ Ｐゴシック" w:eastAsia="ＭＳ Ｐゴシック" w:hAnsi="ＭＳ Ｐゴシック" w:cstheme="majorBidi"/>
                        <w:b/>
                        <w:color w:val="000000" w:themeColor="text1"/>
                        <w:sz w:val="52"/>
                        <w:szCs w:val="52"/>
                      </w:rPr>
                    </w:pPr>
                    <w:proofErr w:type="spellStart"/>
                    <w:r w:rsidRPr="003422B5">
                      <w:rPr>
                        <w:rFonts w:ascii="メイリオ" w:eastAsia="メイリオ" w:hAnsi="メイリオ" w:cs="メイリオ" w:hint="eastAsia"/>
                        <w:b/>
                        <w:color w:val="000000" w:themeColor="text1"/>
                        <w:sz w:val="52"/>
                        <w:szCs w:val="52"/>
                      </w:rPr>
                      <w:t>Proself</w:t>
                    </w:r>
                    <w:proofErr w:type="spellEnd"/>
                    <w:r w:rsidRPr="003422B5">
                      <w:rPr>
                        <w:rFonts w:ascii="メイリオ" w:eastAsia="メイリオ" w:hAnsi="メイリオ" w:cs="メイリオ" w:hint="eastAsia"/>
                        <w:b/>
                        <w:color w:val="000000" w:themeColor="text1"/>
                        <w:sz w:val="52"/>
                        <w:szCs w:val="52"/>
                      </w:rPr>
                      <w:t xml:space="preserve"> Client for iOS(2Pane)</w:t>
                    </w:r>
                    <w:r w:rsidRPr="003422B5">
                      <w:rPr>
                        <w:rFonts w:ascii="メイリオ" w:eastAsia="メイリオ" w:hAnsi="メイリオ" w:cs="メイリオ" w:hint="eastAsia"/>
                        <w:b/>
                        <w:color w:val="000000" w:themeColor="text1"/>
                        <w:sz w:val="52"/>
                        <w:szCs w:val="52"/>
                      </w:rPr>
                      <w:br/>
                      <w:t>操作チュートリアル</w:t>
                    </w:r>
                  </w:p>
                </w:sdtContent>
              </w:sdt>
            </w:tc>
          </w:tr>
          <w:tr w:rsidR="0006471B" w:rsidTr="003422B5">
            <w:trPr>
              <w:trHeight w:val="337"/>
            </w:trPr>
            <w:tc>
              <w:tcPr>
                <w:tcW w:w="8398" w:type="dxa"/>
                <w:tcMar>
                  <w:top w:w="216" w:type="dxa"/>
                  <w:left w:w="115" w:type="dxa"/>
                  <w:bottom w:w="216" w:type="dxa"/>
                  <w:right w:w="115" w:type="dxa"/>
                </w:tcMar>
              </w:tcPr>
              <w:p w:rsidR="0006471B" w:rsidRDefault="0006471B" w:rsidP="006701D0">
                <w:pPr>
                  <w:pStyle w:val="a3"/>
                  <w:tabs>
                    <w:tab w:val="left" w:pos="2385"/>
                  </w:tabs>
                  <w:rPr>
                    <w:rFonts w:asciiTheme="majorHAnsi" w:eastAsiaTheme="majorEastAsia" w:hAnsiTheme="majorHAnsi" w:cstheme="majorBidi"/>
                  </w:rPr>
                </w:pPr>
              </w:p>
            </w:tc>
          </w:tr>
        </w:tbl>
        <w:p w:rsidR="0006471B" w:rsidRDefault="0006471B" w:rsidP="0072756C"/>
        <w:p w:rsidR="0006471B" w:rsidRDefault="0006471B" w:rsidP="0072756C"/>
        <w:p w:rsidR="0006471B" w:rsidRDefault="0006471B" w:rsidP="0072756C"/>
        <w:tbl>
          <w:tblPr>
            <w:tblpPr w:leftFromText="187" w:rightFromText="187" w:horzAnchor="margin" w:tblpXSpec="center" w:tblpYSpec="bottom"/>
            <w:tblW w:w="4000" w:type="pct"/>
            <w:tblLook w:val="04A0" w:firstRow="1" w:lastRow="0" w:firstColumn="1" w:lastColumn="0" w:noHBand="0" w:noVBand="1"/>
          </w:tblPr>
          <w:tblGrid>
            <w:gridCol w:w="6987"/>
          </w:tblGrid>
          <w:tr w:rsidR="00D02FE2" w:rsidRPr="003D19C6" w:rsidTr="00805D1F">
            <w:tc>
              <w:tcPr>
                <w:tcW w:w="6987" w:type="dxa"/>
                <w:tcMar>
                  <w:top w:w="216" w:type="dxa"/>
                  <w:left w:w="115" w:type="dxa"/>
                  <w:bottom w:w="216" w:type="dxa"/>
                  <w:right w:w="115" w:type="dxa"/>
                </w:tcMar>
              </w:tcPr>
              <w:p w:rsidR="00D02FE2" w:rsidRPr="003D19C6" w:rsidRDefault="00EE64CF" w:rsidP="00EE64CF">
                <w:pPr>
                  <w:wordWrap w:val="0"/>
                  <w:jc w:val="right"/>
                </w:pPr>
                <w:r>
                  <w:rPr>
                    <w:rFonts w:hint="eastAsia"/>
                  </w:rPr>
                  <w:t>第</w:t>
                </w:r>
                <w:r w:rsidR="00B85BFA">
                  <w:rPr>
                    <w:rFonts w:hint="eastAsia"/>
                  </w:rPr>
                  <w:t>5</w:t>
                </w:r>
                <w:r w:rsidR="00D02FE2" w:rsidRPr="003D19C6">
                  <w:rPr>
                    <w:rFonts w:hint="eastAsia"/>
                  </w:rPr>
                  <w:t>版</w:t>
                </w:r>
              </w:p>
              <w:p w:rsidR="00D02FE2" w:rsidRPr="003D19C6" w:rsidRDefault="00A93D5C" w:rsidP="00F601E0">
                <w:pPr>
                  <w:jc w:val="right"/>
                </w:pPr>
                <w:r>
                  <w:t>2015</w:t>
                </w:r>
                <w:r>
                  <w:rPr>
                    <w:rFonts w:hint="eastAsia"/>
                  </w:rPr>
                  <w:t>/0</w:t>
                </w:r>
                <w:r w:rsidR="00134900">
                  <w:rPr>
                    <w:rFonts w:hint="eastAsia"/>
                  </w:rPr>
                  <w:t>7/27</w:t>
                </w:r>
              </w:p>
            </w:tc>
          </w:tr>
        </w:tbl>
        <w:p w:rsidR="000003D3" w:rsidRDefault="000003D3" w:rsidP="0072756C"/>
        <w:p w:rsidR="000003D3" w:rsidRDefault="000003D3">
          <w:r>
            <w:br w:type="page"/>
          </w:r>
        </w:p>
        <w:p w:rsidR="0006471B" w:rsidRPr="003D19C6" w:rsidRDefault="0006471B" w:rsidP="0072756C">
          <w:r w:rsidRPr="003D19C6">
            <w:rPr>
              <w:rFonts w:hint="eastAsia"/>
            </w:rPr>
            <w:lastRenderedPageBreak/>
            <w:t>目次</w:t>
          </w:r>
        </w:p>
        <w:p w:rsidR="008B4C1A" w:rsidRDefault="00F7628E">
          <w:pPr>
            <w:pStyle w:val="11"/>
            <w:tabs>
              <w:tab w:val="left" w:pos="480"/>
            </w:tabs>
            <w:rPr>
              <w:rFonts w:asciiTheme="minorHAnsi" w:eastAsiaTheme="minorEastAsia" w:hAnsiTheme="minorHAnsi"/>
              <w:b w:val="0"/>
              <w:noProof/>
              <w:sz w:val="21"/>
              <w:szCs w:val="22"/>
            </w:rPr>
          </w:pPr>
          <w:r>
            <w:rPr>
              <w:b w:val="0"/>
            </w:rPr>
            <w:fldChar w:fldCharType="begin"/>
          </w:r>
          <w:r>
            <w:instrText xml:space="preserve"> TOC \o "1-3" \h \z \u </w:instrText>
          </w:r>
          <w:r>
            <w:rPr>
              <w:b w:val="0"/>
            </w:rPr>
            <w:fldChar w:fldCharType="separate"/>
          </w:r>
          <w:hyperlink w:anchor="_Toc425785012" w:history="1">
            <w:r w:rsidR="008B4C1A" w:rsidRPr="00137459">
              <w:rPr>
                <w:rStyle w:val="a7"/>
                <w:noProof/>
                <w14:scene3d>
                  <w14:camera w14:prst="orthographicFront"/>
                  <w14:lightRig w14:rig="threePt" w14:dir="t">
                    <w14:rot w14:lat="0" w14:lon="0" w14:rev="0"/>
                  </w14:lightRig>
                </w14:scene3d>
              </w:rPr>
              <w:t>1.</w:t>
            </w:r>
            <w:r w:rsidR="008B4C1A">
              <w:rPr>
                <w:rFonts w:asciiTheme="minorHAnsi" w:eastAsiaTheme="minorEastAsia" w:hAnsiTheme="minorHAnsi"/>
                <w:b w:val="0"/>
                <w:noProof/>
                <w:sz w:val="21"/>
                <w:szCs w:val="22"/>
              </w:rPr>
              <w:tab/>
            </w:r>
            <w:r w:rsidR="008B4C1A" w:rsidRPr="00137459">
              <w:rPr>
                <w:rStyle w:val="a7"/>
                <w:noProof/>
              </w:rPr>
              <w:t>Proself Client for iOS(2Pane)</w:t>
            </w:r>
            <w:r w:rsidR="008B4C1A" w:rsidRPr="00137459">
              <w:rPr>
                <w:rStyle w:val="a7"/>
                <w:rFonts w:hint="eastAsia"/>
                <w:noProof/>
              </w:rPr>
              <w:t>とは</w:t>
            </w:r>
            <w:r w:rsidR="008B4C1A">
              <w:rPr>
                <w:noProof/>
                <w:webHidden/>
              </w:rPr>
              <w:tab/>
            </w:r>
            <w:r w:rsidR="008B4C1A">
              <w:rPr>
                <w:noProof/>
                <w:webHidden/>
              </w:rPr>
              <w:fldChar w:fldCharType="begin"/>
            </w:r>
            <w:r w:rsidR="008B4C1A">
              <w:rPr>
                <w:noProof/>
                <w:webHidden/>
              </w:rPr>
              <w:instrText xml:space="preserve"> PAGEREF _Toc425785012 \h </w:instrText>
            </w:r>
            <w:r w:rsidR="008B4C1A">
              <w:rPr>
                <w:noProof/>
                <w:webHidden/>
              </w:rPr>
            </w:r>
            <w:r w:rsidR="008B4C1A">
              <w:rPr>
                <w:noProof/>
                <w:webHidden/>
              </w:rPr>
              <w:fldChar w:fldCharType="separate"/>
            </w:r>
            <w:r w:rsidR="008B4C1A">
              <w:rPr>
                <w:noProof/>
                <w:webHidden/>
              </w:rPr>
              <w:t>1</w:t>
            </w:r>
            <w:r w:rsidR="008B4C1A">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13" w:history="1">
            <w:r w:rsidRPr="00137459">
              <w:rPr>
                <w:rStyle w:val="a7"/>
                <w:noProof/>
                <w14:scene3d>
                  <w14:camera w14:prst="orthographicFront"/>
                  <w14:lightRig w14:rig="threePt" w14:dir="t">
                    <w14:rot w14:lat="0" w14:lon="0" w14:rev="0"/>
                  </w14:lightRig>
                </w14:scene3d>
              </w:rPr>
              <w:t>1.1.</w:t>
            </w:r>
            <w:r>
              <w:rPr>
                <w:rFonts w:asciiTheme="minorHAnsi" w:eastAsiaTheme="minorEastAsia" w:hAnsiTheme="minorHAnsi"/>
                <w:noProof/>
                <w:sz w:val="21"/>
              </w:rPr>
              <w:tab/>
            </w:r>
            <w:r w:rsidRPr="00137459">
              <w:rPr>
                <w:rStyle w:val="a7"/>
                <w:noProof/>
              </w:rPr>
              <w:t>Proself Client for iOS(2Pane)</w:t>
            </w:r>
            <w:r w:rsidRPr="00137459">
              <w:rPr>
                <w:rStyle w:val="a7"/>
                <w:rFonts w:hint="eastAsia"/>
                <w:noProof/>
              </w:rPr>
              <w:t>とは</w:t>
            </w:r>
            <w:r>
              <w:rPr>
                <w:noProof/>
                <w:webHidden/>
              </w:rPr>
              <w:tab/>
            </w:r>
            <w:r>
              <w:rPr>
                <w:noProof/>
                <w:webHidden/>
              </w:rPr>
              <w:fldChar w:fldCharType="begin"/>
            </w:r>
            <w:r>
              <w:rPr>
                <w:noProof/>
                <w:webHidden/>
              </w:rPr>
              <w:instrText xml:space="preserve"> PAGEREF _Toc425785013 \h </w:instrText>
            </w:r>
            <w:r>
              <w:rPr>
                <w:noProof/>
                <w:webHidden/>
              </w:rPr>
            </w:r>
            <w:r>
              <w:rPr>
                <w:noProof/>
                <w:webHidden/>
              </w:rPr>
              <w:fldChar w:fldCharType="separate"/>
            </w:r>
            <w:r>
              <w:rPr>
                <w:noProof/>
                <w:webHidden/>
              </w:rPr>
              <w:t>1</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14" w:history="1">
            <w:r w:rsidRPr="00137459">
              <w:rPr>
                <w:rStyle w:val="a7"/>
                <w:noProof/>
                <w14:scene3d>
                  <w14:camera w14:prst="orthographicFront"/>
                  <w14:lightRig w14:rig="threePt" w14:dir="t">
                    <w14:rot w14:lat="0" w14:lon="0" w14:rev="0"/>
                  </w14:lightRig>
                </w14:scene3d>
              </w:rPr>
              <w:t>1.2.</w:t>
            </w:r>
            <w:r>
              <w:rPr>
                <w:rFonts w:asciiTheme="minorHAnsi" w:eastAsiaTheme="minorEastAsia" w:hAnsiTheme="minorHAnsi"/>
                <w:noProof/>
                <w:sz w:val="21"/>
              </w:rPr>
              <w:tab/>
            </w:r>
            <w:r w:rsidRPr="00137459">
              <w:rPr>
                <w:rStyle w:val="a7"/>
                <w:rFonts w:hint="eastAsia"/>
                <w:noProof/>
              </w:rPr>
              <w:t>動作環境</w:t>
            </w:r>
            <w:r>
              <w:rPr>
                <w:noProof/>
                <w:webHidden/>
              </w:rPr>
              <w:tab/>
            </w:r>
            <w:r>
              <w:rPr>
                <w:noProof/>
                <w:webHidden/>
              </w:rPr>
              <w:fldChar w:fldCharType="begin"/>
            </w:r>
            <w:r>
              <w:rPr>
                <w:noProof/>
                <w:webHidden/>
              </w:rPr>
              <w:instrText xml:space="preserve"> PAGEREF _Toc425785014 \h </w:instrText>
            </w:r>
            <w:r>
              <w:rPr>
                <w:noProof/>
                <w:webHidden/>
              </w:rPr>
            </w:r>
            <w:r>
              <w:rPr>
                <w:noProof/>
                <w:webHidden/>
              </w:rPr>
              <w:fldChar w:fldCharType="separate"/>
            </w:r>
            <w:r>
              <w:rPr>
                <w:noProof/>
                <w:webHidden/>
              </w:rPr>
              <w:t>1</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15" w:history="1">
            <w:r w:rsidRPr="00137459">
              <w:rPr>
                <w:rStyle w:val="a7"/>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137459">
              <w:rPr>
                <w:rStyle w:val="a7"/>
                <w:rFonts w:hint="eastAsia"/>
                <w:noProof/>
              </w:rPr>
              <w:t>インストール</w:t>
            </w:r>
            <w:r>
              <w:rPr>
                <w:noProof/>
                <w:webHidden/>
              </w:rPr>
              <w:tab/>
            </w:r>
            <w:r>
              <w:rPr>
                <w:noProof/>
                <w:webHidden/>
              </w:rPr>
              <w:fldChar w:fldCharType="begin"/>
            </w:r>
            <w:r>
              <w:rPr>
                <w:noProof/>
                <w:webHidden/>
              </w:rPr>
              <w:instrText xml:space="preserve"> PAGEREF _Toc425785015 \h </w:instrText>
            </w:r>
            <w:r>
              <w:rPr>
                <w:noProof/>
                <w:webHidden/>
              </w:rPr>
            </w:r>
            <w:r>
              <w:rPr>
                <w:noProof/>
                <w:webHidden/>
              </w:rPr>
              <w:fldChar w:fldCharType="separate"/>
            </w:r>
            <w:r>
              <w:rPr>
                <w:noProof/>
                <w:webHidden/>
              </w:rPr>
              <w:t>2</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16" w:history="1">
            <w:r w:rsidRPr="00137459">
              <w:rPr>
                <w:rStyle w:val="a7"/>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137459">
              <w:rPr>
                <w:rStyle w:val="a7"/>
                <w:rFonts w:hint="eastAsia"/>
                <w:noProof/>
              </w:rPr>
              <w:t>起動</w:t>
            </w:r>
            <w:r>
              <w:rPr>
                <w:noProof/>
                <w:webHidden/>
              </w:rPr>
              <w:tab/>
            </w:r>
            <w:r>
              <w:rPr>
                <w:noProof/>
                <w:webHidden/>
              </w:rPr>
              <w:fldChar w:fldCharType="begin"/>
            </w:r>
            <w:r>
              <w:rPr>
                <w:noProof/>
                <w:webHidden/>
              </w:rPr>
              <w:instrText xml:space="preserve"> PAGEREF _Toc425785016 \h </w:instrText>
            </w:r>
            <w:r>
              <w:rPr>
                <w:noProof/>
                <w:webHidden/>
              </w:rPr>
            </w:r>
            <w:r>
              <w:rPr>
                <w:noProof/>
                <w:webHidden/>
              </w:rPr>
              <w:fldChar w:fldCharType="separate"/>
            </w:r>
            <w:r>
              <w:rPr>
                <w:noProof/>
                <w:webHidden/>
              </w:rPr>
              <w:t>4</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17" w:history="1">
            <w:r w:rsidRPr="00137459">
              <w:rPr>
                <w:rStyle w:val="a7"/>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137459">
              <w:rPr>
                <w:rStyle w:val="a7"/>
                <w:rFonts w:hint="eastAsia"/>
                <w:noProof/>
              </w:rPr>
              <w:t>接続先設定</w:t>
            </w:r>
            <w:r>
              <w:rPr>
                <w:noProof/>
                <w:webHidden/>
              </w:rPr>
              <w:tab/>
            </w:r>
            <w:r>
              <w:rPr>
                <w:noProof/>
                <w:webHidden/>
              </w:rPr>
              <w:fldChar w:fldCharType="begin"/>
            </w:r>
            <w:r>
              <w:rPr>
                <w:noProof/>
                <w:webHidden/>
              </w:rPr>
              <w:instrText xml:space="preserve"> PAGEREF _Toc425785017 \h </w:instrText>
            </w:r>
            <w:r>
              <w:rPr>
                <w:noProof/>
                <w:webHidden/>
              </w:rPr>
            </w:r>
            <w:r>
              <w:rPr>
                <w:noProof/>
                <w:webHidden/>
              </w:rPr>
              <w:fldChar w:fldCharType="separate"/>
            </w:r>
            <w:r>
              <w:rPr>
                <w:noProof/>
                <w:webHidden/>
              </w:rPr>
              <w:t>5</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18" w:history="1">
            <w:r w:rsidRPr="00137459">
              <w:rPr>
                <w:rStyle w:val="a7"/>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137459">
              <w:rPr>
                <w:rStyle w:val="a7"/>
                <w:rFonts w:hint="eastAsia"/>
                <w:noProof/>
              </w:rPr>
              <w:t>新規接続先作成</w:t>
            </w:r>
            <w:r>
              <w:rPr>
                <w:noProof/>
                <w:webHidden/>
              </w:rPr>
              <w:tab/>
            </w:r>
            <w:r>
              <w:rPr>
                <w:noProof/>
                <w:webHidden/>
              </w:rPr>
              <w:fldChar w:fldCharType="begin"/>
            </w:r>
            <w:r>
              <w:rPr>
                <w:noProof/>
                <w:webHidden/>
              </w:rPr>
              <w:instrText xml:space="preserve"> PAGEREF _Toc425785018 \h </w:instrText>
            </w:r>
            <w:r>
              <w:rPr>
                <w:noProof/>
                <w:webHidden/>
              </w:rPr>
            </w:r>
            <w:r>
              <w:rPr>
                <w:noProof/>
                <w:webHidden/>
              </w:rPr>
              <w:fldChar w:fldCharType="separate"/>
            </w:r>
            <w:r>
              <w:rPr>
                <w:noProof/>
                <w:webHidden/>
              </w:rPr>
              <w:t>5</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19" w:history="1">
            <w:r w:rsidRPr="00137459">
              <w:rPr>
                <w:rStyle w:val="a7"/>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137459">
              <w:rPr>
                <w:rStyle w:val="a7"/>
                <w:rFonts w:hint="eastAsia"/>
                <w:noProof/>
              </w:rPr>
              <w:t>接続先編集</w:t>
            </w:r>
            <w:r>
              <w:rPr>
                <w:noProof/>
                <w:webHidden/>
              </w:rPr>
              <w:tab/>
            </w:r>
            <w:r>
              <w:rPr>
                <w:noProof/>
                <w:webHidden/>
              </w:rPr>
              <w:fldChar w:fldCharType="begin"/>
            </w:r>
            <w:r>
              <w:rPr>
                <w:noProof/>
                <w:webHidden/>
              </w:rPr>
              <w:instrText xml:space="preserve"> PAGEREF _Toc425785019 \h </w:instrText>
            </w:r>
            <w:r>
              <w:rPr>
                <w:noProof/>
                <w:webHidden/>
              </w:rPr>
            </w:r>
            <w:r>
              <w:rPr>
                <w:noProof/>
                <w:webHidden/>
              </w:rPr>
              <w:fldChar w:fldCharType="separate"/>
            </w:r>
            <w:r>
              <w:rPr>
                <w:noProof/>
                <w:webHidden/>
              </w:rPr>
              <w:t>9</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0" w:history="1">
            <w:r w:rsidRPr="00137459">
              <w:rPr>
                <w:rStyle w:val="a7"/>
                <w:noProof/>
                <w14:scene3d>
                  <w14:camera w14:prst="orthographicFront"/>
                  <w14:lightRig w14:rig="threePt" w14:dir="t">
                    <w14:rot w14:lat="0" w14:lon="0" w14:rev="0"/>
                  </w14:lightRig>
                </w14:scene3d>
              </w:rPr>
              <w:t>4.3.</w:t>
            </w:r>
            <w:r>
              <w:rPr>
                <w:rFonts w:asciiTheme="minorHAnsi" w:eastAsiaTheme="minorEastAsia" w:hAnsiTheme="minorHAnsi"/>
                <w:noProof/>
                <w:sz w:val="21"/>
              </w:rPr>
              <w:tab/>
            </w:r>
            <w:r w:rsidRPr="00137459">
              <w:rPr>
                <w:rStyle w:val="a7"/>
                <w:rFonts w:hint="eastAsia"/>
                <w:noProof/>
              </w:rPr>
              <w:t>接続先削除</w:t>
            </w:r>
            <w:r>
              <w:rPr>
                <w:noProof/>
                <w:webHidden/>
              </w:rPr>
              <w:tab/>
            </w:r>
            <w:r>
              <w:rPr>
                <w:noProof/>
                <w:webHidden/>
              </w:rPr>
              <w:fldChar w:fldCharType="begin"/>
            </w:r>
            <w:r>
              <w:rPr>
                <w:noProof/>
                <w:webHidden/>
              </w:rPr>
              <w:instrText xml:space="preserve"> PAGEREF _Toc425785020 \h </w:instrText>
            </w:r>
            <w:r>
              <w:rPr>
                <w:noProof/>
                <w:webHidden/>
              </w:rPr>
            </w:r>
            <w:r>
              <w:rPr>
                <w:noProof/>
                <w:webHidden/>
              </w:rPr>
              <w:fldChar w:fldCharType="separate"/>
            </w:r>
            <w:r>
              <w:rPr>
                <w:noProof/>
                <w:webHidden/>
              </w:rPr>
              <w:t>11</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21" w:history="1">
            <w:r w:rsidRPr="00137459">
              <w:rPr>
                <w:rStyle w:val="a7"/>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137459">
              <w:rPr>
                <w:rStyle w:val="a7"/>
                <w:rFonts w:hint="eastAsia"/>
                <w:noProof/>
              </w:rPr>
              <w:t>サーバー上のファイルやフォルダを表示する</w:t>
            </w:r>
            <w:r>
              <w:rPr>
                <w:noProof/>
                <w:webHidden/>
              </w:rPr>
              <w:tab/>
            </w:r>
            <w:r>
              <w:rPr>
                <w:noProof/>
                <w:webHidden/>
              </w:rPr>
              <w:fldChar w:fldCharType="begin"/>
            </w:r>
            <w:r>
              <w:rPr>
                <w:noProof/>
                <w:webHidden/>
              </w:rPr>
              <w:instrText xml:space="preserve"> PAGEREF _Toc425785021 \h </w:instrText>
            </w:r>
            <w:r>
              <w:rPr>
                <w:noProof/>
                <w:webHidden/>
              </w:rPr>
            </w:r>
            <w:r>
              <w:rPr>
                <w:noProof/>
                <w:webHidden/>
              </w:rPr>
              <w:fldChar w:fldCharType="separate"/>
            </w:r>
            <w:r>
              <w:rPr>
                <w:noProof/>
                <w:webHidden/>
              </w:rPr>
              <w:t>13</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2" w:history="1">
            <w:r w:rsidRPr="00137459">
              <w:rPr>
                <w:rStyle w:val="a7"/>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137459">
              <w:rPr>
                <w:rStyle w:val="a7"/>
                <w:rFonts w:hint="eastAsia"/>
                <w:noProof/>
              </w:rPr>
              <w:t>画面説明</w:t>
            </w:r>
            <w:r>
              <w:rPr>
                <w:noProof/>
                <w:webHidden/>
              </w:rPr>
              <w:tab/>
            </w:r>
            <w:r>
              <w:rPr>
                <w:noProof/>
                <w:webHidden/>
              </w:rPr>
              <w:fldChar w:fldCharType="begin"/>
            </w:r>
            <w:r>
              <w:rPr>
                <w:noProof/>
                <w:webHidden/>
              </w:rPr>
              <w:instrText xml:space="preserve"> PAGEREF _Toc425785022 \h </w:instrText>
            </w:r>
            <w:r>
              <w:rPr>
                <w:noProof/>
                <w:webHidden/>
              </w:rPr>
            </w:r>
            <w:r>
              <w:rPr>
                <w:noProof/>
                <w:webHidden/>
              </w:rPr>
              <w:fldChar w:fldCharType="separate"/>
            </w:r>
            <w:r>
              <w:rPr>
                <w:noProof/>
                <w:webHidden/>
              </w:rPr>
              <w:t>13</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23" w:history="1">
            <w:r w:rsidRPr="00137459">
              <w:rPr>
                <w:rStyle w:val="a7"/>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137459">
              <w:rPr>
                <w:rStyle w:val="a7"/>
                <w:rFonts w:hint="eastAsia"/>
                <w:noProof/>
              </w:rPr>
              <w:t>アップロード</w:t>
            </w:r>
            <w:r>
              <w:rPr>
                <w:noProof/>
                <w:webHidden/>
              </w:rPr>
              <w:tab/>
            </w:r>
            <w:r>
              <w:rPr>
                <w:noProof/>
                <w:webHidden/>
              </w:rPr>
              <w:fldChar w:fldCharType="begin"/>
            </w:r>
            <w:r>
              <w:rPr>
                <w:noProof/>
                <w:webHidden/>
              </w:rPr>
              <w:instrText xml:space="preserve"> PAGEREF _Toc425785023 \h </w:instrText>
            </w:r>
            <w:r>
              <w:rPr>
                <w:noProof/>
                <w:webHidden/>
              </w:rPr>
            </w:r>
            <w:r>
              <w:rPr>
                <w:noProof/>
                <w:webHidden/>
              </w:rPr>
              <w:fldChar w:fldCharType="separate"/>
            </w:r>
            <w:r>
              <w:rPr>
                <w:noProof/>
                <w:webHidden/>
              </w:rPr>
              <w:t>22</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4" w:history="1">
            <w:r w:rsidRPr="00137459">
              <w:rPr>
                <w:rStyle w:val="a7"/>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137459">
              <w:rPr>
                <w:rStyle w:val="a7"/>
                <w:rFonts w:hint="eastAsia"/>
                <w:noProof/>
              </w:rPr>
              <w:t>単一ファイル</w:t>
            </w:r>
            <w:r w:rsidRPr="00137459">
              <w:rPr>
                <w:rStyle w:val="a7"/>
                <w:noProof/>
              </w:rPr>
              <w:t>/</w:t>
            </w:r>
            <w:r w:rsidRPr="00137459">
              <w:rPr>
                <w:rStyle w:val="a7"/>
                <w:rFonts w:hint="eastAsia"/>
                <w:noProof/>
              </w:rPr>
              <w:t>フォルダのアップロード</w:t>
            </w:r>
            <w:r>
              <w:rPr>
                <w:noProof/>
                <w:webHidden/>
              </w:rPr>
              <w:tab/>
            </w:r>
            <w:r>
              <w:rPr>
                <w:noProof/>
                <w:webHidden/>
              </w:rPr>
              <w:fldChar w:fldCharType="begin"/>
            </w:r>
            <w:r>
              <w:rPr>
                <w:noProof/>
                <w:webHidden/>
              </w:rPr>
              <w:instrText xml:space="preserve"> PAGEREF _Toc425785024 \h </w:instrText>
            </w:r>
            <w:r>
              <w:rPr>
                <w:noProof/>
                <w:webHidden/>
              </w:rPr>
            </w:r>
            <w:r>
              <w:rPr>
                <w:noProof/>
                <w:webHidden/>
              </w:rPr>
              <w:fldChar w:fldCharType="separate"/>
            </w:r>
            <w:r>
              <w:rPr>
                <w:noProof/>
                <w:webHidden/>
              </w:rPr>
              <w:t>22</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5" w:history="1">
            <w:r w:rsidRPr="00137459">
              <w:rPr>
                <w:rStyle w:val="a7"/>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137459">
              <w:rPr>
                <w:rStyle w:val="a7"/>
                <w:rFonts w:hint="eastAsia"/>
                <w:noProof/>
              </w:rPr>
              <w:t>複数ファイル</w:t>
            </w:r>
            <w:r w:rsidRPr="00137459">
              <w:rPr>
                <w:rStyle w:val="a7"/>
                <w:noProof/>
              </w:rPr>
              <w:t>/</w:t>
            </w:r>
            <w:r w:rsidRPr="00137459">
              <w:rPr>
                <w:rStyle w:val="a7"/>
                <w:rFonts w:hint="eastAsia"/>
                <w:noProof/>
              </w:rPr>
              <w:t>フォルダのアップロード</w:t>
            </w:r>
            <w:r>
              <w:rPr>
                <w:noProof/>
                <w:webHidden/>
              </w:rPr>
              <w:tab/>
            </w:r>
            <w:r>
              <w:rPr>
                <w:noProof/>
                <w:webHidden/>
              </w:rPr>
              <w:fldChar w:fldCharType="begin"/>
            </w:r>
            <w:r>
              <w:rPr>
                <w:noProof/>
                <w:webHidden/>
              </w:rPr>
              <w:instrText xml:space="preserve"> PAGEREF _Toc425785025 \h </w:instrText>
            </w:r>
            <w:r>
              <w:rPr>
                <w:noProof/>
                <w:webHidden/>
              </w:rPr>
            </w:r>
            <w:r>
              <w:rPr>
                <w:noProof/>
                <w:webHidden/>
              </w:rPr>
              <w:fldChar w:fldCharType="separate"/>
            </w:r>
            <w:r>
              <w:rPr>
                <w:noProof/>
                <w:webHidden/>
              </w:rPr>
              <w:t>23</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6" w:history="1">
            <w:r w:rsidRPr="00137459">
              <w:rPr>
                <w:rStyle w:val="a7"/>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137459">
              <w:rPr>
                <w:rStyle w:val="a7"/>
                <w:rFonts w:hint="eastAsia"/>
                <w:noProof/>
              </w:rPr>
              <w:t>ドラッグ</w:t>
            </w:r>
            <w:r w:rsidRPr="00137459">
              <w:rPr>
                <w:rStyle w:val="a7"/>
                <w:noProof/>
              </w:rPr>
              <w:t>&amp;</w:t>
            </w:r>
            <w:r w:rsidRPr="00137459">
              <w:rPr>
                <w:rStyle w:val="a7"/>
                <w:rFonts w:hint="eastAsia"/>
                <w:noProof/>
              </w:rPr>
              <w:t>ドロップによるファイル</w:t>
            </w:r>
            <w:r w:rsidRPr="00137459">
              <w:rPr>
                <w:rStyle w:val="a7"/>
                <w:noProof/>
              </w:rPr>
              <w:t>/</w:t>
            </w:r>
            <w:r w:rsidRPr="00137459">
              <w:rPr>
                <w:rStyle w:val="a7"/>
                <w:rFonts w:hint="eastAsia"/>
                <w:noProof/>
              </w:rPr>
              <w:t>フォルダのアップロード</w:t>
            </w:r>
            <w:r>
              <w:rPr>
                <w:noProof/>
                <w:webHidden/>
              </w:rPr>
              <w:tab/>
            </w:r>
            <w:r>
              <w:rPr>
                <w:noProof/>
                <w:webHidden/>
              </w:rPr>
              <w:fldChar w:fldCharType="begin"/>
            </w:r>
            <w:r>
              <w:rPr>
                <w:noProof/>
                <w:webHidden/>
              </w:rPr>
              <w:instrText xml:space="preserve"> PAGEREF _Toc425785026 \h </w:instrText>
            </w:r>
            <w:r>
              <w:rPr>
                <w:noProof/>
                <w:webHidden/>
              </w:rPr>
            </w:r>
            <w:r>
              <w:rPr>
                <w:noProof/>
                <w:webHidden/>
              </w:rPr>
              <w:fldChar w:fldCharType="separate"/>
            </w:r>
            <w:r>
              <w:rPr>
                <w:noProof/>
                <w:webHidden/>
              </w:rPr>
              <w:t>25</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7" w:history="1">
            <w:r w:rsidRPr="00137459">
              <w:rPr>
                <w:rStyle w:val="a7"/>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137459">
              <w:rPr>
                <w:rStyle w:val="a7"/>
                <w:rFonts w:hint="eastAsia"/>
                <w:noProof/>
              </w:rPr>
              <w:t>カメラロールからのアップロード</w:t>
            </w:r>
            <w:r>
              <w:rPr>
                <w:noProof/>
                <w:webHidden/>
              </w:rPr>
              <w:tab/>
            </w:r>
            <w:r>
              <w:rPr>
                <w:noProof/>
                <w:webHidden/>
              </w:rPr>
              <w:fldChar w:fldCharType="begin"/>
            </w:r>
            <w:r>
              <w:rPr>
                <w:noProof/>
                <w:webHidden/>
              </w:rPr>
              <w:instrText xml:space="preserve"> PAGEREF _Toc425785027 \h </w:instrText>
            </w:r>
            <w:r>
              <w:rPr>
                <w:noProof/>
                <w:webHidden/>
              </w:rPr>
            </w:r>
            <w:r>
              <w:rPr>
                <w:noProof/>
                <w:webHidden/>
              </w:rPr>
              <w:fldChar w:fldCharType="separate"/>
            </w:r>
            <w:r>
              <w:rPr>
                <w:noProof/>
                <w:webHidden/>
              </w:rPr>
              <w:t>27</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28" w:history="1">
            <w:r w:rsidRPr="00137459">
              <w:rPr>
                <w:rStyle w:val="a7"/>
                <w:noProof/>
                <w14:scene3d>
                  <w14:camera w14:prst="orthographicFront"/>
                  <w14:lightRig w14:rig="threePt" w14:dir="t">
                    <w14:rot w14:lat="0" w14:lon="0" w14:rev="0"/>
                  </w14:lightRig>
                </w14:scene3d>
              </w:rPr>
              <w:t>6.5.</w:t>
            </w:r>
            <w:r>
              <w:rPr>
                <w:rFonts w:asciiTheme="minorHAnsi" w:eastAsiaTheme="minorEastAsia" w:hAnsiTheme="minorHAnsi"/>
                <w:noProof/>
                <w:sz w:val="21"/>
              </w:rPr>
              <w:tab/>
            </w:r>
            <w:r w:rsidRPr="00137459">
              <w:rPr>
                <w:rStyle w:val="a7"/>
                <w:rFonts w:hint="eastAsia"/>
                <w:noProof/>
              </w:rPr>
              <w:t>別アプリケーションからのアップロード</w:t>
            </w:r>
            <w:r>
              <w:rPr>
                <w:noProof/>
                <w:webHidden/>
              </w:rPr>
              <w:tab/>
            </w:r>
            <w:r>
              <w:rPr>
                <w:noProof/>
                <w:webHidden/>
              </w:rPr>
              <w:fldChar w:fldCharType="begin"/>
            </w:r>
            <w:r>
              <w:rPr>
                <w:noProof/>
                <w:webHidden/>
              </w:rPr>
              <w:instrText xml:space="preserve"> PAGEREF _Toc425785028 \h </w:instrText>
            </w:r>
            <w:r>
              <w:rPr>
                <w:noProof/>
                <w:webHidden/>
              </w:rPr>
            </w:r>
            <w:r>
              <w:rPr>
                <w:noProof/>
                <w:webHidden/>
              </w:rPr>
              <w:fldChar w:fldCharType="separate"/>
            </w:r>
            <w:r>
              <w:rPr>
                <w:noProof/>
                <w:webHidden/>
              </w:rPr>
              <w:t>31</w:t>
            </w:r>
            <w:r>
              <w:rPr>
                <w:noProof/>
                <w:webHidden/>
              </w:rPr>
              <w:fldChar w:fldCharType="end"/>
            </w:r>
          </w:hyperlink>
        </w:p>
        <w:p w:rsidR="008B4C1A" w:rsidRDefault="008B4C1A">
          <w:pPr>
            <w:pStyle w:val="31"/>
            <w:tabs>
              <w:tab w:val="right" w:leader="dot" w:pos="8494"/>
            </w:tabs>
            <w:rPr>
              <w:rFonts w:asciiTheme="minorHAnsi" w:eastAsiaTheme="minorEastAsia" w:hAnsiTheme="minorHAnsi"/>
              <w:noProof/>
              <w:sz w:val="21"/>
            </w:rPr>
          </w:pPr>
          <w:hyperlink w:anchor="_Toc425785029" w:history="1">
            <w:r w:rsidRPr="00137459">
              <w:rPr>
                <w:rStyle w:val="a7"/>
                <w:noProof/>
                <w14:scene3d>
                  <w14:camera w14:prst="orthographicFront"/>
                  <w14:lightRig w14:rig="threePt" w14:dir="t">
                    <w14:rot w14:lat="0" w14:lon="0" w14:rev="0"/>
                  </w14:lightRig>
                </w14:scene3d>
              </w:rPr>
              <w:t>6.5.1.</w:t>
            </w:r>
            <w:r w:rsidRPr="00137459">
              <w:rPr>
                <w:rStyle w:val="a7"/>
                <w:rFonts w:hint="eastAsia"/>
                <w:noProof/>
              </w:rPr>
              <w:t xml:space="preserve"> アップロード先を指定してアップロード</w:t>
            </w:r>
            <w:r>
              <w:rPr>
                <w:noProof/>
                <w:webHidden/>
              </w:rPr>
              <w:tab/>
            </w:r>
            <w:r>
              <w:rPr>
                <w:noProof/>
                <w:webHidden/>
              </w:rPr>
              <w:fldChar w:fldCharType="begin"/>
            </w:r>
            <w:r>
              <w:rPr>
                <w:noProof/>
                <w:webHidden/>
              </w:rPr>
              <w:instrText xml:space="preserve"> PAGEREF _Toc425785029 \h </w:instrText>
            </w:r>
            <w:r>
              <w:rPr>
                <w:noProof/>
                <w:webHidden/>
              </w:rPr>
            </w:r>
            <w:r>
              <w:rPr>
                <w:noProof/>
                <w:webHidden/>
              </w:rPr>
              <w:fldChar w:fldCharType="separate"/>
            </w:r>
            <w:r>
              <w:rPr>
                <w:noProof/>
                <w:webHidden/>
              </w:rPr>
              <w:t>31</w:t>
            </w:r>
            <w:r>
              <w:rPr>
                <w:noProof/>
                <w:webHidden/>
              </w:rPr>
              <w:fldChar w:fldCharType="end"/>
            </w:r>
          </w:hyperlink>
        </w:p>
        <w:p w:rsidR="008B4C1A" w:rsidRDefault="008B4C1A">
          <w:pPr>
            <w:pStyle w:val="31"/>
            <w:tabs>
              <w:tab w:val="right" w:leader="dot" w:pos="8494"/>
            </w:tabs>
            <w:rPr>
              <w:rFonts w:asciiTheme="minorHAnsi" w:eastAsiaTheme="minorEastAsia" w:hAnsiTheme="minorHAnsi"/>
              <w:noProof/>
              <w:sz w:val="21"/>
            </w:rPr>
          </w:pPr>
          <w:hyperlink w:anchor="_Toc425785030" w:history="1">
            <w:r w:rsidRPr="00137459">
              <w:rPr>
                <w:rStyle w:val="a7"/>
                <w:noProof/>
                <w14:scene3d>
                  <w14:camera w14:prst="orthographicFront"/>
                  <w14:lightRig w14:rig="threePt" w14:dir="t">
                    <w14:rot w14:lat="0" w14:lon="0" w14:rev="0"/>
                  </w14:lightRig>
                </w14:scene3d>
              </w:rPr>
              <w:t>6.5.2.</w:t>
            </w:r>
            <w:r w:rsidRPr="00137459">
              <w:rPr>
                <w:rStyle w:val="a7"/>
                <w:rFonts w:hint="eastAsia"/>
                <w:noProof/>
              </w:rPr>
              <w:t xml:space="preserve"> アップロード先を指定せずアップロード</w:t>
            </w:r>
            <w:r>
              <w:rPr>
                <w:noProof/>
                <w:webHidden/>
              </w:rPr>
              <w:tab/>
            </w:r>
            <w:r>
              <w:rPr>
                <w:noProof/>
                <w:webHidden/>
              </w:rPr>
              <w:fldChar w:fldCharType="begin"/>
            </w:r>
            <w:r>
              <w:rPr>
                <w:noProof/>
                <w:webHidden/>
              </w:rPr>
              <w:instrText xml:space="preserve"> PAGEREF _Toc425785030 \h </w:instrText>
            </w:r>
            <w:r>
              <w:rPr>
                <w:noProof/>
                <w:webHidden/>
              </w:rPr>
            </w:r>
            <w:r>
              <w:rPr>
                <w:noProof/>
                <w:webHidden/>
              </w:rPr>
              <w:fldChar w:fldCharType="separate"/>
            </w:r>
            <w:r>
              <w:rPr>
                <w:noProof/>
                <w:webHidden/>
              </w:rPr>
              <w:t>34</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31" w:history="1">
            <w:r w:rsidRPr="00137459">
              <w:rPr>
                <w:rStyle w:val="a7"/>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137459">
              <w:rPr>
                <w:rStyle w:val="a7"/>
                <w:rFonts w:hint="eastAsia"/>
                <w:noProof/>
              </w:rPr>
              <w:t>ダウンロード</w:t>
            </w:r>
            <w:r>
              <w:rPr>
                <w:noProof/>
                <w:webHidden/>
              </w:rPr>
              <w:tab/>
            </w:r>
            <w:r>
              <w:rPr>
                <w:noProof/>
                <w:webHidden/>
              </w:rPr>
              <w:fldChar w:fldCharType="begin"/>
            </w:r>
            <w:r>
              <w:rPr>
                <w:noProof/>
                <w:webHidden/>
              </w:rPr>
              <w:instrText xml:space="preserve"> PAGEREF _Toc425785031 \h </w:instrText>
            </w:r>
            <w:r>
              <w:rPr>
                <w:noProof/>
                <w:webHidden/>
              </w:rPr>
            </w:r>
            <w:r>
              <w:rPr>
                <w:noProof/>
                <w:webHidden/>
              </w:rPr>
              <w:fldChar w:fldCharType="separate"/>
            </w:r>
            <w:r>
              <w:rPr>
                <w:noProof/>
                <w:webHidden/>
              </w:rPr>
              <w:t>37</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2" w:history="1">
            <w:r w:rsidRPr="00137459">
              <w:rPr>
                <w:rStyle w:val="a7"/>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137459">
              <w:rPr>
                <w:rStyle w:val="a7"/>
                <w:rFonts w:hint="eastAsia"/>
                <w:noProof/>
              </w:rPr>
              <w:t>単一ファイル</w:t>
            </w:r>
            <w:r w:rsidRPr="00137459">
              <w:rPr>
                <w:rStyle w:val="a7"/>
                <w:noProof/>
              </w:rPr>
              <w:t>/</w:t>
            </w:r>
            <w:r w:rsidRPr="00137459">
              <w:rPr>
                <w:rStyle w:val="a7"/>
                <w:rFonts w:hint="eastAsia"/>
                <w:noProof/>
              </w:rPr>
              <w:t>フォルダのダウンロード</w:t>
            </w:r>
            <w:r>
              <w:rPr>
                <w:noProof/>
                <w:webHidden/>
              </w:rPr>
              <w:tab/>
            </w:r>
            <w:r>
              <w:rPr>
                <w:noProof/>
                <w:webHidden/>
              </w:rPr>
              <w:fldChar w:fldCharType="begin"/>
            </w:r>
            <w:r>
              <w:rPr>
                <w:noProof/>
                <w:webHidden/>
              </w:rPr>
              <w:instrText xml:space="preserve"> PAGEREF _Toc425785032 \h </w:instrText>
            </w:r>
            <w:r>
              <w:rPr>
                <w:noProof/>
                <w:webHidden/>
              </w:rPr>
            </w:r>
            <w:r>
              <w:rPr>
                <w:noProof/>
                <w:webHidden/>
              </w:rPr>
              <w:fldChar w:fldCharType="separate"/>
            </w:r>
            <w:r>
              <w:rPr>
                <w:noProof/>
                <w:webHidden/>
              </w:rPr>
              <w:t>37</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3" w:history="1">
            <w:r w:rsidRPr="00137459">
              <w:rPr>
                <w:rStyle w:val="a7"/>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137459">
              <w:rPr>
                <w:rStyle w:val="a7"/>
                <w:rFonts w:hint="eastAsia"/>
                <w:noProof/>
              </w:rPr>
              <w:t>複数ファイル</w:t>
            </w:r>
            <w:r w:rsidRPr="00137459">
              <w:rPr>
                <w:rStyle w:val="a7"/>
                <w:noProof/>
              </w:rPr>
              <w:t>/</w:t>
            </w:r>
            <w:r w:rsidRPr="00137459">
              <w:rPr>
                <w:rStyle w:val="a7"/>
                <w:rFonts w:hint="eastAsia"/>
                <w:noProof/>
              </w:rPr>
              <w:t>フォルダのダウンロード</w:t>
            </w:r>
            <w:r>
              <w:rPr>
                <w:noProof/>
                <w:webHidden/>
              </w:rPr>
              <w:tab/>
            </w:r>
            <w:r>
              <w:rPr>
                <w:noProof/>
                <w:webHidden/>
              </w:rPr>
              <w:fldChar w:fldCharType="begin"/>
            </w:r>
            <w:r>
              <w:rPr>
                <w:noProof/>
                <w:webHidden/>
              </w:rPr>
              <w:instrText xml:space="preserve"> PAGEREF _Toc425785033 \h </w:instrText>
            </w:r>
            <w:r>
              <w:rPr>
                <w:noProof/>
                <w:webHidden/>
              </w:rPr>
            </w:r>
            <w:r>
              <w:rPr>
                <w:noProof/>
                <w:webHidden/>
              </w:rPr>
              <w:fldChar w:fldCharType="separate"/>
            </w:r>
            <w:r>
              <w:rPr>
                <w:noProof/>
                <w:webHidden/>
              </w:rPr>
              <w:t>38</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4" w:history="1">
            <w:r w:rsidRPr="00137459">
              <w:rPr>
                <w:rStyle w:val="a7"/>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137459">
              <w:rPr>
                <w:rStyle w:val="a7"/>
                <w:rFonts w:hint="eastAsia"/>
                <w:noProof/>
              </w:rPr>
              <w:t>ドラッグ</w:t>
            </w:r>
            <w:r w:rsidRPr="00137459">
              <w:rPr>
                <w:rStyle w:val="a7"/>
                <w:noProof/>
              </w:rPr>
              <w:t>&amp;</w:t>
            </w:r>
            <w:r w:rsidRPr="00137459">
              <w:rPr>
                <w:rStyle w:val="a7"/>
                <w:rFonts w:hint="eastAsia"/>
                <w:noProof/>
              </w:rPr>
              <w:t>ドロップによるファイル</w:t>
            </w:r>
            <w:r w:rsidRPr="00137459">
              <w:rPr>
                <w:rStyle w:val="a7"/>
                <w:noProof/>
              </w:rPr>
              <w:t>/</w:t>
            </w:r>
            <w:r w:rsidRPr="00137459">
              <w:rPr>
                <w:rStyle w:val="a7"/>
                <w:rFonts w:hint="eastAsia"/>
                <w:noProof/>
              </w:rPr>
              <w:t>フォルダのダウンロード</w:t>
            </w:r>
            <w:r>
              <w:rPr>
                <w:noProof/>
                <w:webHidden/>
              </w:rPr>
              <w:tab/>
            </w:r>
            <w:r>
              <w:rPr>
                <w:noProof/>
                <w:webHidden/>
              </w:rPr>
              <w:fldChar w:fldCharType="begin"/>
            </w:r>
            <w:r>
              <w:rPr>
                <w:noProof/>
                <w:webHidden/>
              </w:rPr>
              <w:instrText xml:space="preserve"> PAGEREF _Toc425785034 \h </w:instrText>
            </w:r>
            <w:r>
              <w:rPr>
                <w:noProof/>
                <w:webHidden/>
              </w:rPr>
            </w:r>
            <w:r>
              <w:rPr>
                <w:noProof/>
                <w:webHidden/>
              </w:rPr>
              <w:fldChar w:fldCharType="separate"/>
            </w:r>
            <w:r>
              <w:rPr>
                <w:noProof/>
                <w:webHidden/>
              </w:rPr>
              <w:t>40</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35" w:history="1">
            <w:r w:rsidRPr="00137459">
              <w:rPr>
                <w:rStyle w:val="a7"/>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137459">
              <w:rPr>
                <w:rStyle w:val="a7"/>
                <w:noProof/>
              </w:rPr>
              <w:t>Proself</w:t>
            </w:r>
            <w:r w:rsidRPr="00137459">
              <w:rPr>
                <w:rStyle w:val="a7"/>
                <w:rFonts w:hint="eastAsia"/>
                <w:noProof/>
              </w:rPr>
              <w:t>のアカウントを持たないユーザーにファイルを渡す</w:t>
            </w:r>
            <w:r w:rsidRPr="00137459">
              <w:rPr>
                <w:rStyle w:val="a7"/>
                <w:noProof/>
              </w:rPr>
              <w:t>(Web</w:t>
            </w:r>
            <w:r w:rsidRPr="00137459">
              <w:rPr>
                <w:rStyle w:val="a7"/>
                <w:rFonts w:hint="eastAsia"/>
                <w:noProof/>
              </w:rPr>
              <w:t>公開</w:t>
            </w:r>
            <w:r w:rsidRPr="00137459">
              <w:rPr>
                <w:rStyle w:val="a7"/>
                <w:noProof/>
              </w:rPr>
              <w:t>)</w:t>
            </w:r>
            <w:r>
              <w:rPr>
                <w:noProof/>
                <w:webHidden/>
              </w:rPr>
              <w:tab/>
            </w:r>
            <w:r>
              <w:rPr>
                <w:noProof/>
                <w:webHidden/>
              </w:rPr>
              <w:fldChar w:fldCharType="begin"/>
            </w:r>
            <w:r>
              <w:rPr>
                <w:noProof/>
                <w:webHidden/>
              </w:rPr>
              <w:instrText xml:space="preserve"> PAGEREF _Toc425785035 \h </w:instrText>
            </w:r>
            <w:r>
              <w:rPr>
                <w:noProof/>
                <w:webHidden/>
              </w:rPr>
            </w:r>
            <w:r>
              <w:rPr>
                <w:noProof/>
                <w:webHidden/>
              </w:rPr>
              <w:fldChar w:fldCharType="separate"/>
            </w:r>
            <w:r>
              <w:rPr>
                <w:noProof/>
                <w:webHidden/>
              </w:rPr>
              <w:t>42</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6" w:history="1">
            <w:r w:rsidRPr="00137459">
              <w:rPr>
                <w:rStyle w:val="a7"/>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137459">
              <w:rPr>
                <w:rStyle w:val="a7"/>
                <w:noProof/>
              </w:rPr>
              <w:t>Web</w:t>
            </w:r>
            <w:r w:rsidRPr="00137459">
              <w:rPr>
                <w:rStyle w:val="a7"/>
                <w:rFonts w:hint="eastAsia"/>
                <w:noProof/>
              </w:rPr>
              <w:t>公開設定</w:t>
            </w:r>
            <w:r>
              <w:rPr>
                <w:noProof/>
                <w:webHidden/>
              </w:rPr>
              <w:tab/>
            </w:r>
            <w:r>
              <w:rPr>
                <w:noProof/>
                <w:webHidden/>
              </w:rPr>
              <w:fldChar w:fldCharType="begin"/>
            </w:r>
            <w:r>
              <w:rPr>
                <w:noProof/>
                <w:webHidden/>
              </w:rPr>
              <w:instrText xml:space="preserve"> PAGEREF _Toc425785036 \h </w:instrText>
            </w:r>
            <w:r>
              <w:rPr>
                <w:noProof/>
                <w:webHidden/>
              </w:rPr>
            </w:r>
            <w:r>
              <w:rPr>
                <w:noProof/>
                <w:webHidden/>
              </w:rPr>
              <w:fldChar w:fldCharType="separate"/>
            </w:r>
            <w:r>
              <w:rPr>
                <w:noProof/>
                <w:webHidden/>
              </w:rPr>
              <w:t>42</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7" w:history="1">
            <w:r w:rsidRPr="00137459">
              <w:rPr>
                <w:rStyle w:val="a7"/>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137459">
              <w:rPr>
                <w:rStyle w:val="a7"/>
                <w:noProof/>
              </w:rPr>
              <w:t>Web</w:t>
            </w:r>
            <w:r w:rsidRPr="00137459">
              <w:rPr>
                <w:rStyle w:val="a7"/>
                <w:rFonts w:hint="eastAsia"/>
                <w:noProof/>
              </w:rPr>
              <w:t>公開停止</w:t>
            </w:r>
            <w:r>
              <w:rPr>
                <w:noProof/>
                <w:webHidden/>
              </w:rPr>
              <w:tab/>
            </w:r>
            <w:r>
              <w:rPr>
                <w:noProof/>
                <w:webHidden/>
              </w:rPr>
              <w:fldChar w:fldCharType="begin"/>
            </w:r>
            <w:r>
              <w:rPr>
                <w:noProof/>
                <w:webHidden/>
              </w:rPr>
              <w:instrText xml:space="preserve"> PAGEREF _Toc425785037 \h </w:instrText>
            </w:r>
            <w:r>
              <w:rPr>
                <w:noProof/>
                <w:webHidden/>
              </w:rPr>
            </w:r>
            <w:r>
              <w:rPr>
                <w:noProof/>
                <w:webHidden/>
              </w:rPr>
              <w:fldChar w:fldCharType="separate"/>
            </w:r>
            <w:r>
              <w:rPr>
                <w:noProof/>
                <w:webHidden/>
              </w:rPr>
              <w:t>49</w:t>
            </w:r>
            <w:r>
              <w:rPr>
                <w:noProof/>
                <w:webHidden/>
              </w:rPr>
              <w:fldChar w:fldCharType="end"/>
            </w:r>
          </w:hyperlink>
        </w:p>
        <w:p w:rsidR="008B4C1A" w:rsidRDefault="008B4C1A">
          <w:pPr>
            <w:pStyle w:val="11"/>
            <w:tabs>
              <w:tab w:val="left" w:pos="480"/>
            </w:tabs>
            <w:rPr>
              <w:rFonts w:asciiTheme="minorHAnsi" w:eastAsiaTheme="minorEastAsia" w:hAnsiTheme="minorHAnsi"/>
              <w:b w:val="0"/>
              <w:noProof/>
              <w:sz w:val="21"/>
              <w:szCs w:val="22"/>
            </w:rPr>
          </w:pPr>
          <w:hyperlink w:anchor="_Toc425785038" w:history="1">
            <w:r w:rsidRPr="00137459">
              <w:rPr>
                <w:rStyle w:val="a7"/>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137459">
              <w:rPr>
                <w:rStyle w:val="a7"/>
                <w:noProof/>
              </w:rPr>
              <w:t>Proself</w:t>
            </w:r>
            <w:r w:rsidRPr="00137459">
              <w:rPr>
                <w:rStyle w:val="a7"/>
                <w:rFonts w:hint="eastAsia"/>
                <w:noProof/>
              </w:rPr>
              <w:t>のアカウントを持たないユーザーからファイルを受け取る</w:t>
            </w:r>
            <w:r w:rsidRPr="00137459">
              <w:rPr>
                <w:rStyle w:val="a7"/>
                <w:noProof/>
              </w:rPr>
              <w:t xml:space="preserve"> (</w:t>
            </w:r>
            <w:r w:rsidRPr="00137459">
              <w:rPr>
                <w:rStyle w:val="a7"/>
                <w:rFonts w:hint="eastAsia"/>
                <w:noProof/>
              </w:rPr>
              <w:t>受取フォルダ</w:t>
            </w:r>
            <w:r w:rsidRPr="00137459">
              <w:rPr>
                <w:rStyle w:val="a7"/>
                <w:noProof/>
              </w:rPr>
              <w:t>)</w:t>
            </w:r>
            <w:r>
              <w:rPr>
                <w:noProof/>
                <w:webHidden/>
              </w:rPr>
              <w:tab/>
            </w:r>
            <w:r>
              <w:rPr>
                <w:noProof/>
                <w:webHidden/>
              </w:rPr>
              <w:fldChar w:fldCharType="begin"/>
            </w:r>
            <w:r>
              <w:rPr>
                <w:noProof/>
                <w:webHidden/>
              </w:rPr>
              <w:instrText xml:space="preserve"> PAGEREF _Toc425785038 \h </w:instrText>
            </w:r>
            <w:r>
              <w:rPr>
                <w:noProof/>
                <w:webHidden/>
              </w:rPr>
            </w:r>
            <w:r>
              <w:rPr>
                <w:noProof/>
                <w:webHidden/>
              </w:rPr>
              <w:fldChar w:fldCharType="separate"/>
            </w:r>
            <w:r>
              <w:rPr>
                <w:noProof/>
                <w:webHidden/>
              </w:rPr>
              <w:t>50</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39" w:history="1">
            <w:r w:rsidRPr="00137459">
              <w:rPr>
                <w:rStyle w:val="a7"/>
                <w:noProof/>
                <w14:scene3d>
                  <w14:camera w14:prst="orthographicFront"/>
                  <w14:lightRig w14:rig="threePt" w14:dir="t">
                    <w14:rot w14:lat="0" w14:lon="0" w14:rev="0"/>
                  </w14:lightRig>
                </w14:scene3d>
              </w:rPr>
              <w:t>9.1.</w:t>
            </w:r>
            <w:r>
              <w:rPr>
                <w:rFonts w:asciiTheme="minorHAnsi" w:eastAsiaTheme="minorEastAsia" w:hAnsiTheme="minorHAnsi"/>
                <w:noProof/>
                <w:sz w:val="21"/>
              </w:rPr>
              <w:tab/>
            </w:r>
            <w:r w:rsidRPr="00137459">
              <w:rPr>
                <w:rStyle w:val="a7"/>
                <w:rFonts w:hint="eastAsia"/>
                <w:noProof/>
              </w:rPr>
              <w:t>受取フォルダ設定</w:t>
            </w:r>
            <w:r>
              <w:rPr>
                <w:noProof/>
                <w:webHidden/>
              </w:rPr>
              <w:tab/>
            </w:r>
            <w:r>
              <w:rPr>
                <w:noProof/>
                <w:webHidden/>
              </w:rPr>
              <w:fldChar w:fldCharType="begin"/>
            </w:r>
            <w:r>
              <w:rPr>
                <w:noProof/>
                <w:webHidden/>
              </w:rPr>
              <w:instrText xml:space="preserve"> PAGEREF _Toc425785039 \h </w:instrText>
            </w:r>
            <w:r>
              <w:rPr>
                <w:noProof/>
                <w:webHidden/>
              </w:rPr>
            </w:r>
            <w:r>
              <w:rPr>
                <w:noProof/>
                <w:webHidden/>
              </w:rPr>
              <w:fldChar w:fldCharType="separate"/>
            </w:r>
            <w:r>
              <w:rPr>
                <w:noProof/>
                <w:webHidden/>
              </w:rPr>
              <w:t>50</w:t>
            </w:r>
            <w:r>
              <w:rPr>
                <w:noProof/>
                <w:webHidden/>
              </w:rPr>
              <w:fldChar w:fldCharType="end"/>
            </w:r>
          </w:hyperlink>
        </w:p>
        <w:p w:rsidR="008B4C1A" w:rsidRDefault="008B4C1A">
          <w:pPr>
            <w:pStyle w:val="21"/>
            <w:tabs>
              <w:tab w:val="left" w:pos="960"/>
              <w:tab w:val="right" w:leader="dot" w:pos="8494"/>
            </w:tabs>
            <w:rPr>
              <w:rFonts w:asciiTheme="minorHAnsi" w:eastAsiaTheme="minorEastAsia" w:hAnsiTheme="minorHAnsi"/>
              <w:noProof/>
              <w:sz w:val="21"/>
            </w:rPr>
          </w:pPr>
          <w:hyperlink w:anchor="_Toc425785040" w:history="1">
            <w:r w:rsidRPr="00137459">
              <w:rPr>
                <w:rStyle w:val="a7"/>
                <w:noProof/>
                <w14:scene3d>
                  <w14:camera w14:prst="orthographicFront"/>
                  <w14:lightRig w14:rig="threePt" w14:dir="t">
                    <w14:rot w14:lat="0" w14:lon="0" w14:rev="0"/>
                  </w14:lightRig>
                </w14:scene3d>
              </w:rPr>
              <w:t>9.2.</w:t>
            </w:r>
            <w:r>
              <w:rPr>
                <w:rFonts w:asciiTheme="minorHAnsi" w:eastAsiaTheme="minorEastAsia" w:hAnsiTheme="minorHAnsi"/>
                <w:noProof/>
                <w:sz w:val="21"/>
              </w:rPr>
              <w:tab/>
            </w:r>
            <w:r w:rsidRPr="00137459">
              <w:rPr>
                <w:rStyle w:val="a7"/>
                <w:rFonts w:hint="eastAsia"/>
                <w:noProof/>
              </w:rPr>
              <w:t>受取フォルダ停止</w:t>
            </w:r>
            <w:r>
              <w:rPr>
                <w:noProof/>
                <w:webHidden/>
              </w:rPr>
              <w:tab/>
            </w:r>
            <w:r>
              <w:rPr>
                <w:noProof/>
                <w:webHidden/>
              </w:rPr>
              <w:fldChar w:fldCharType="begin"/>
            </w:r>
            <w:r>
              <w:rPr>
                <w:noProof/>
                <w:webHidden/>
              </w:rPr>
              <w:instrText xml:space="preserve"> PAGEREF _Toc425785040 \h </w:instrText>
            </w:r>
            <w:r>
              <w:rPr>
                <w:noProof/>
                <w:webHidden/>
              </w:rPr>
            </w:r>
            <w:r>
              <w:rPr>
                <w:noProof/>
                <w:webHidden/>
              </w:rPr>
              <w:fldChar w:fldCharType="separate"/>
            </w:r>
            <w:r>
              <w:rPr>
                <w:noProof/>
                <w:webHidden/>
              </w:rPr>
              <w:t>56</w:t>
            </w:r>
            <w:r>
              <w:rPr>
                <w:noProof/>
                <w:webHidden/>
              </w:rPr>
              <w:fldChar w:fldCharType="end"/>
            </w:r>
          </w:hyperlink>
        </w:p>
        <w:p w:rsidR="008B4C1A" w:rsidRDefault="008B4C1A">
          <w:pPr>
            <w:pStyle w:val="11"/>
            <w:tabs>
              <w:tab w:val="left" w:pos="720"/>
            </w:tabs>
            <w:rPr>
              <w:rFonts w:asciiTheme="minorHAnsi" w:eastAsiaTheme="minorEastAsia" w:hAnsiTheme="minorHAnsi"/>
              <w:b w:val="0"/>
              <w:noProof/>
              <w:sz w:val="21"/>
              <w:szCs w:val="22"/>
            </w:rPr>
          </w:pPr>
          <w:hyperlink w:anchor="_Toc425785041" w:history="1">
            <w:r w:rsidRPr="00137459">
              <w:rPr>
                <w:rStyle w:val="a7"/>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137459">
              <w:rPr>
                <w:rStyle w:val="a7"/>
                <w:rFonts w:hint="eastAsia"/>
                <w:noProof/>
              </w:rPr>
              <w:t>その他機能</w:t>
            </w:r>
            <w:r>
              <w:rPr>
                <w:noProof/>
                <w:webHidden/>
              </w:rPr>
              <w:tab/>
            </w:r>
            <w:r>
              <w:rPr>
                <w:noProof/>
                <w:webHidden/>
              </w:rPr>
              <w:fldChar w:fldCharType="begin"/>
            </w:r>
            <w:r>
              <w:rPr>
                <w:noProof/>
                <w:webHidden/>
              </w:rPr>
              <w:instrText xml:space="preserve"> PAGEREF _Toc425785041 \h </w:instrText>
            </w:r>
            <w:r>
              <w:rPr>
                <w:noProof/>
                <w:webHidden/>
              </w:rPr>
            </w:r>
            <w:r>
              <w:rPr>
                <w:noProof/>
                <w:webHidden/>
              </w:rPr>
              <w:fldChar w:fldCharType="separate"/>
            </w:r>
            <w:r>
              <w:rPr>
                <w:noProof/>
                <w:webHidden/>
              </w:rPr>
              <w:t>57</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2" w:history="1">
            <w:r w:rsidRPr="00137459">
              <w:rPr>
                <w:rStyle w:val="a7"/>
                <w:noProof/>
                <w14:scene3d>
                  <w14:camera w14:prst="orthographicFront"/>
                  <w14:lightRig w14:rig="threePt" w14:dir="t">
                    <w14:rot w14:lat="0" w14:lon="0" w14:rev="0"/>
                  </w14:lightRig>
                </w14:scene3d>
              </w:rPr>
              <w:t>10.1.</w:t>
            </w:r>
            <w:r>
              <w:rPr>
                <w:rFonts w:asciiTheme="minorHAnsi" w:eastAsiaTheme="minorEastAsia" w:hAnsiTheme="minorHAnsi"/>
                <w:noProof/>
                <w:sz w:val="21"/>
              </w:rPr>
              <w:tab/>
            </w:r>
            <w:r w:rsidRPr="00137459">
              <w:rPr>
                <w:rStyle w:val="a7"/>
                <w:rFonts w:hint="eastAsia"/>
                <w:noProof/>
              </w:rPr>
              <w:t>フォルダ新規作成</w:t>
            </w:r>
            <w:r>
              <w:rPr>
                <w:noProof/>
                <w:webHidden/>
              </w:rPr>
              <w:tab/>
            </w:r>
            <w:r>
              <w:rPr>
                <w:noProof/>
                <w:webHidden/>
              </w:rPr>
              <w:fldChar w:fldCharType="begin"/>
            </w:r>
            <w:r>
              <w:rPr>
                <w:noProof/>
                <w:webHidden/>
              </w:rPr>
              <w:instrText xml:space="preserve"> PAGEREF _Toc425785042 \h </w:instrText>
            </w:r>
            <w:r>
              <w:rPr>
                <w:noProof/>
                <w:webHidden/>
              </w:rPr>
            </w:r>
            <w:r>
              <w:rPr>
                <w:noProof/>
                <w:webHidden/>
              </w:rPr>
              <w:fldChar w:fldCharType="separate"/>
            </w:r>
            <w:r>
              <w:rPr>
                <w:noProof/>
                <w:webHidden/>
              </w:rPr>
              <w:t>57</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3" w:history="1">
            <w:r w:rsidRPr="00137459">
              <w:rPr>
                <w:rStyle w:val="a7"/>
                <w:noProof/>
                <w14:scene3d>
                  <w14:camera w14:prst="orthographicFront"/>
                  <w14:lightRig w14:rig="threePt" w14:dir="t">
                    <w14:rot w14:lat="0" w14:lon="0" w14:rev="0"/>
                  </w14:lightRig>
                </w14:scene3d>
              </w:rPr>
              <w:t>10.2.</w:t>
            </w:r>
            <w:r>
              <w:rPr>
                <w:rFonts w:asciiTheme="minorHAnsi" w:eastAsiaTheme="minorEastAsia" w:hAnsiTheme="minorHAnsi"/>
                <w:noProof/>
                <w:sz w:val="21"/>
              </w:rPr>
              <w:tab/>
            </w:r>
            <w:r w:rsidRPr="00137459">
              <w:rPr>
                <w:rStyle w:val="a7"/>
                <w:rFonts w:hint="eastAsia"/>
                <w:noProof/>
              </w:rPr>
              <w:t>ファイル</w:t>
            </w:r>
            <w:r w:rsidRPr="00137459">
              <w:rPr>
                <w:rStyle w:val="a7"/>
                <w:noProof/>
              </w:rPr>
              <w:t>/</w:t>
            </w:r>
            <w:r w:rsidRPr="00137459">
              <w:rPr>
                <w:rStyle w:val="a7"/>
                <w:rFonts w:hint="eastAsia"/>
                <w:noProof/>
              </w:rPr>
              <w:t>フォルダ詳細</w:t>
            </w:r>
            <w:r>
              <w:rPr>
                <w:noProof/>
                <w:webHidden/>
              </w:rPr>
              <w:tab/>
            </w:r>
            <w:r>
              <w:rPr>
                <w:noProof/>
                <w:webHidden/>
              </w:rPr>
              <w:fldChar w:fldCharType="begin"/>
            </w:r>
            <w:r>
              <w:rPr>
                <w:noProof/>
                <w:webHidden/>
              </w:rPr>
              <w:instrText xml:space="preserve"> PAGEREF _Toc425785043 \h </w:instrText>
            </w:r>
            <w:r>
              <w:rPr>
                <w:noProof/>
                <w:webHidden/>
              </w:rPr>
            </w:r>
            <w:r>
              <w:rPr>
                <w:noProof/>
                <w:webHidden/>
              </w:rPr>
              <w:fldChar w:fldCharType="separate"/>
            </w:r>
            <w:r>
              <w:rPr>
                <w:noProof/>
                <w:webHidden/>
              </w:rPr>
              <w:t>58</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4" w:history="1">
            <w:r w:rsidRPr="00137459">
              <w:rPr>
                <w:rStyle w:val="a7"/>
                <w:noProof/>
                <w14:scene3d>
                  <w14:camera w14:prst="orthographicFront"/>
                  <w14:lightRig w14:rig="threePt" w14:dir="t">
                    <w14:rot w14:lat="0" w14:lon="0" w14:rev="0"/>
                  </w14:lightRig>
                </w14:scene3d>
              </w:rPr>
              <w:t>10.3.</w:t>
            </w:r>
            <w:r>
              <w:rPr>
                <w:rFonts w:asciiTheme="minorHAnsi" w:eastAsiaTheme="minorEastAsia" w:hAnsiTheme="minorHAnsi"/>
                <w:noProof/>
                <w:sz w:val="21"/>
              </w:rPr>
              <w:tab/>
            </w:r>
            <w:r w:rsidRPr="00137459">
              <w:rPr>
                <w:rStyle w:val="a7"/>
                <w:rFonts w:hint="eastAsia"/>
                <w:noProof/>
              </w:rPr>
              <w:t>ファイル</w:t>
            </w:r>
            <w:r w:rsidRPr="00137459">
              <w:rPr>
                <w:rStyle w:val="a7"/>
                <w:noProof/>
              </w:rPr>
              <w:t>/</w:t>
            </w:r>
            <w:r w:rsidRPr="00137459">
              <w:rPr>
                <w:rStyle w:val="a7"/>
                <w:rFonts w:hint="eastAsia"/>
                <w:noProof/>
              </w:rPr>
              <w:t>フォルダコピー</w:t>
            </w:r>
            <w:r>
              <w:rPr>
                <w:noProof/>
                <w:webHidden/>
              </w:rPr>
              <w:tab/>
            </w:r>
            <w:r>
              <w:rPr>
                <w:noProof/>
                <w:webHidden/>
              </w:rPr>
              <w:fldChar w:fldCharType="begin"/>
            </w:r>
            <w:r>
              <w:rPr>
                <w:noProof/>
                <w:webHidden/>
              </w:rPr>
              <w:instrText xml:space="preserve"> PAGEREF _Toc425785044 \h </w:instrText>
            </w:r>
            <w:r>
              <w:rPr>
                <w:noProof/>
                <w:webHidden/>
              </w:rPr>
            </w:r>
            <w:r>
              <w:rPr>
                <w:noProof/>
                <w:webHidden/>
              </w:rPr>
              <w:fldChar w:fldCharType="separate"/>
            </w:r>
            <w:r>
              <w:rPr>
                <w:noProof/>
                <w:webHidden/>
              </w:rPr>
              <w:t>62</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5" w:history="1">
            <w:r w:rsidRPr="00137459">
              <w:rPr>
                <w:rStyle w:val="a7"/>
                <w:noProof/>
                <w14:scene3d>
                  <w14:camera w14:prst="orthographicFront"/>
                  <w14:lightRig w14:rig="threePt" w14:dir="t">
                    <w14:rot w14:lat="0" w14:lon="0" w14:rev="0"/>
                  </w14:lightRig>
                </w14:scene3d>
              </w:rPr>
              <w:t>10.4.</w:t>
            </w:r>
            <w:r>
              <w:rPr>
                <w:rFonts w:asciiTheme="minorHAnsi" w:eastAsiaTheme="minorEastAsia" w:hAnsiTheme="minorHAnsi"/>
                <w:noProof/>
                <w:sz w:val="21"/>
              </w:rPr>
              <w:tab/>
            </w:r>
            <w:r w:rsidRPr="00137459">
              <w:rPr>
                <w:rStyle w:val="a7"/>
                <w:rFonts w:hint="eastAsia"/>
                <w:noProof/>
              </w:rPr>
              <w:t>ファイル</w:t>
            </w:r>
            <w:r w:rsidRPr="00137459">
              <w:rPr>
                <w:rStyle w:val="a7"/>
                <w:noProof/>
              </w:rPr>
              <w:t>/</w:t>
            </w:r>
            <w:r w:rsidRPr="00137459">
              <w:rPr>
                <w:rStyle w:val="a7"/>
                <w:rFonts w:hint="eastAsia"/>
                <w:noProof/>
              </w:rPr>
              <w:t>フォルダ移動</w:t>
            </w:r>
            <w:r>
              <w:rPr>
                <w:noProof/>
                <w:webHidden/>
              </w:rPr>
              <w:tab/>
            </w:r>
            <w:r>
              <w:rPr>
                <w:noProof/>
                <w:webHidden/>
              </w:rPr>
              <w:fldChar w:fldCharType="begin"/>
            </w:r>
            <w:r>
              <w:rPr>
                <w:noProof/>
                <w:webHidden/>
              </w:rPr>
              <w:instrText xml:space="preserve"> PAGEREF _Toc425785045 \h </w:instrText>
            </w:r>
            <w:r>
              <w:rPr>
                <w:noProof/>
                <w:webHidden/>
              </w:rPr>
            </w:r>
            <w:r>
              <w:rPr>
                <w:noProof/>
                <w:webHidden/>
              </w:rPr>
              <w:fldChar w:fldCharType="separate"/>
            </w:r>
            <w:r>
              <w:rPr>
                <w:noProof/>
                <w:webHidden/>
              </w:rPr>
              <w:t>63</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6" w:history="1">
            <w:r w:rsidRPr="00137459">
              <w:rPr>
                <w:rStyle w:val="a7"/>
                <w:noProof/>
                <w14:scene3d>
                  <w14:camera w14:prst="orthographicFront"/>
                  <w14:lightRig w14:rig="threePt" w14:dir="t">
                    <w14:rot w14:lat="0" w14:lon="0" w14:rev="0"/>
                  </w14:lightRig>
                </w14:scene3d>
              </w:rPr>
              <w:t>10.5.</w:t>
            </w:r>
            <w:r>
              <w:rPr>
                <w:rFonts w:asciiTheme="minorHAnsi" w:eastAsiaTheme="minorEastAsia" w:hAnsiTheme="minorHAnsi"/>
                <w:noProof/>
                <w:sz w:val="21"/>
              </w:rPr>
              <w:tab/>
            </w:r>
            <w:r w:rsidRPr="00137459">
              <w:rPr>
                <w:rStyle w:val="a7"/>
                <w:rFonts w:hint="eastAsia"/>
                <w:noProof/>
              </w:rPr>
              <w:t>ファイル</w:t>
            </w:r>
            <w:r w:rsidRPr="00137459">
              <w:rPr>
                <w:rStyle w:val="a7"/>
                <w:noProof/>
              </w:rPr>
              <w:t>/</w:t>
            </w:r>
            <w:r w:rsidRPr="00137459">
              <w:rPr>
                <w:rStyle w:val="a7"/>
                <w:rFonts w:hint="eastAsia"/>
                <w:noProof/>
              </w:rPr>
              <w:t>フォルダ名前変更</w:t>
            </w:r>
            <w:r>
              <w:rPr>
                <w:noProof/>
                <w:webHidden/>
              </w:rPr>
              <w:tab/>
            </w:r>
            <w:r>
              <w:rPr>
                <w:noProof/>
                <w:webHidden/>
              </w:rPr>
              <w:fldChar w:fldCharType="begin"/>
            </w:r>
            <w:r>
              <w:rPr>
                <w:noProof/>
                <w:webHidden/>
              </w:rPr>
              <w:instrText xml:space="preserve"> PAGEREF _Toc425785046 \h </w:instrText>
            </w:r>
            <w:r>
              <w:rPr>
                <w:noProof/>
                <w:webHidden/>
              </w:rPr>
            </w:r>
            <w:r>
              <w:rPr>
                <w:noProof/>
                <w:webHidden/>
              </w:rPr>
              <w:fldChar w:fldCharType="separate"/>
            </w:r>
            <w:r>
              <w:rPr>
                <w:noProof/>
                <w:webHidden/>
              </w:rPr>
              <w:t>64</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7" w:history="1">
            <w:r w:rsidRPr="00137459">
              <w:rPr>
                <w:rStyle w:val="a7"/>
                <w:noProof/>
                <w14:scene3d>
                  <w14:camera w14:prst="orthographicFront"/>
                  <w14:lightRig w14:rig="threePt" w14:dir="t">
                    <w14:rot w14:lat="0" w14:lon="0" w14:rev="0"/>
                  </w14:lightRig>
                </w14:scene3d>
              </w:rPr>
              <w:t>10.6.</w:t>
            </w:r>
            <w:r>
              <w:rPr>
                <w:rFonts w:asciiTheme="minorHAnsi" w:eastAsiaTheme="minorEastAsia" w:hAnsiTheme="minorHAnsi"/>
                <w:noProof/>
                <w:sz w:val="21"/>
              </w:rPr>
              <w:tab/>
            </w:r>
            <w:r w:rsidRPr="00137459">
              <w:rPr>
                <w:rStyle w:val="a7"/>
                <w:rFonts w:hint="eastAsia"/>
                <w:noProof/>
              </w:rPr>
              <w:t>ファイルのロック設定</w:t>
            </w:r>
            <w:r>
              <w:rPr>
                <w:noProof/>
                <w:webHidden/>
              </w:rPr>
              <w:tab/>
            </w:r>
            <w:r>
              <w:rPr>
                <w:noProof/>
                <w:webHidden/>
              </w:rPr>
              <w:fldChar w:fldCharType="begin"/>
            </w:r>
            <w:r>
              <w:rPr>
                <w:noProof/>
                <w:webHidden/>
              </w:rPr>
              <w:instrText xml:space="preserve"> PAGEREF _Toc425785047 \h </w:instrText>
            </w:r>
            <w:r>
              <w:rPr>
                <w:noProof/>
                <w:webHidden/>
              </w:rPr>
            </w:r>
            <w:r>
              <w:rPr>
                <w:noProof/>
                <w:webHidden/>
              </w:rPr>
              <w:fldChar w:fldCharType="separate"/>
            </w:r>
            <w:r>
              <w:rPr>
                <w:noProof/>
                <w:webHidden/>
              </w:rPr>
              <w:t>65</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8" w:history="1">
            <w:r w:rsidRPr="00137459">
              <w:rPr>
                <w:rStyle w:val="a7"/>
                <w:noProof/>
                <w14:scene3d>
                  <w14:camera w14:prst="orthographicFront"/>
                  <w14:lightRig w14:rig="threePt" w14:dir="t">
                    <w14:rot w14:lat="0" w14:lon="0" w14:rev="0"/>
                  </w14:lightRig>
                </w14:scene3d>
              </w:rPr>
              <w:t>10.7.</w:t>
            </w:r>
            <w:r>
              <w:rPr>
                <w:rFonts w:asciiTheme="minorHAnsi" w:eastAsiaTheme="minorEastAsia" w:hAnsiTheme="minorHAnsi"/>
                <w:noProof/>
                <w:sz w:val="21"/>
              </w:rPr>
              <w:tab/>
            </w:r>
            <w:r w:rsidRPr="00137459">
              <w:rPr>
                <w:rStyle w:val="a7"/>
                <w:rFonts w:hint="eastAsia"/>
                <w:noProof/>
              </w:rPr>
              <w:t>ファイルのロック解除</w:t>
            </w:r>
            <w:r>
              <w:rPr>
                <w:noProof/>
                <w:webHidden/>
              </w:rPr>
              <w:tab/>
            </w:r>
            <w:r>
              <w:rPr>
                <w:noProof/>
                <w:webHidden/>
              </w:rPr>
              <w:fldChar w:fldCharType="begin"/>
            </w:r>
            <w:r>
              <w:rPr>
                <w:noProof/>
                <w:webHidden/>
              </w:rPr>
              <w:instrText xml:space="preserve"> PAGEREF _Toc425785048 \h </w:instrText>
            </w:r>
            <w:r>
              <w:rPr>
                <w:noProof/>
                <w:webHidden/>
              </w:rPr>
            </w:r>
            <w:r>
              <w:rPr>
                <w:noProof/>
                <w:webHidden/>
              </w:rPr>
              <w:fldChar w:fldCharType="separate"/>
            </w:r>
            <w:r>
              <w:rPr>
                <w:noProof/>
                <w:webHidden/>
              </w:rPr>
              <w:t>66</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49" w:history="1">
            <w:r w:rsidRPr="00137459">
              <w:rPr>
                <w:rStyle w:val="a7"/>
                <w:noProof/>
                <w14:scene3d>
                  <w14:camera w14:prst="orthographicFront"/>
                  <w14:lightRig w14:rig="threePt" w14:dir="t">
                    <w14:rot w14:lat="0" w14:lon="0" w14:rev="0"/>
                  </w14:lightRig>
                </w14:scene3d>
              </w:rPr>
              <w:t>10.8.</w:t>
            </w:r>
            <w:r>
              <w:rPr>
                <w:rFonts w:asciiTheme="minorHAnsi" w:eastAsiaTheme="minorEastAsia" w:hAnsiTheme="minorHAnsi"/>
                <w:noProof/>
                <w:sz w:val="21"/>
              </w:rPr>
              <w:tab/>
            </w:r>
            <w:r w:rsidRPr="00137459">
              <w:rPr>
                <w:rStyle w:val="a7"/>
                <w:rFonts w:hint="eastAsia"/>
                <w:noProof/>
              </w:rPr>
              <w:t>ファイルの読取専用設定</w:t>
            </w:r>
            <w:r>
              <w:rPr>
                <w:noProof/>
                <w:webHidden/>
              </w:rPr>
              <w:tab/>
            </w:r>
            <w:r>
              <w:rPr>
                <w:noProof/>
                <w:webHidden/>
              </w:rPr>
              <w:fldChar w:fldCharType="begin"/>
            </w:r>
            <w:r>
              <w:rPr>
                <w:noProof/>
                <w:webHidden/>
              </w:rPr>
              <w:instrText xml:space="preserve"> PAGEREF _Toc425785049 \h </w:instrText>
            </w:r>
            <w:r>
              <w:rPr>
                <w:noProof/>
                <w:webHidden/>
              </w:rPr>
            </w:r>
            <w:r>
              <w:rPr>
                <w:noProof/>
                <w:webHidden/>
              </w:rPr>
              <w:fldChar w:fldCharType="separate"/>
            </w:r>
            <w:r>
              <w:rPr>
                <w:noProof/>
                <w:webHidden/>
              </w:rPr>
              <w:t>67</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50" w:history="1">
            <w:r w:rsidRPr="00137459">
              <w:rPr>
                <w:rStyle w:val="a7"/>
                <w:noProof/>
                <w14:scene3d>
                  <w14:camera w14:prst="orthographicFront"/>
                  <w14:lightRig w14:rig="threePt" w14:dir="t">
                    <w14:rot w14:lat="0" w14:lon="0" w14:rev="0"/>
                  </w14:lightRig>
                </w14:scene3d>
              </w:rPr>
              <w:t>10.9.</w:t>
            </w:r>
            <w:r>
              <w:rPr>
                <w:rFonts w:asciiTheme="minorHAnsi" w:eastAsiaTheme="minorEastAsia" w:hAnsiTheme="minorHAnsi"/>
                <w:noProof/>
                <w:sz w:val="21"/>
              </w:rPr>
              <w:tab/>
            </w:r>
            <w:r w:rsidRPr="00137459">
              <w:rPr>
                <w:rStyle w:val="a7"/>
                <w:rFonts w:hint="eastAsia"/>
                <w:noProof/>
              </w:rPr>
              <w:t>ファイルの読取専用設定解除</w:t>
            </w:r>
            <w:r>
              <w:rPr>
                <w:noProof/>
                <w:webHidden/>
              </w:rPr>
              <w:tab/>
            </w:r>
            <w:r>
              <w:rPr>
                <w:noProof/>
                <w:webHidden/>
              </w:rPr>
              <w:fldChar w:fldCharType="begin"/>
            </w:r>
            <w:r>
              <w:rPr>
                <w:noProof/>
                <w:webHidden/>
              </w:rPr>
              <w:instrText xml:space="preserve"> PAGEREF _Toc425785050 \h </w:instrText>
            </w:r>
            <w:r>
              <w:rPr>
                <w:noProof/>
                <w:webHidden/>
              </w:rPr>
            </w:r>
            <w:r>
              <w:rPr>
                <w:noProof/>
                <w:webHidden/>
              </w:rPr>
              <w:fldChar w:fldCharType="separate"/>
            </w:r>
            <w:r>
              <w:rPr>
                <w:noProof/>
                <w:webHidden/>
              </w:rPr>
              <w:t>68</w:t>
            </w:r>
            <w:r>
              <w:rPr>
                <w:noProof/>
                <w:webHidden/>
              </w:rPr>
              <w:fldChar w:fldCharType="end"/>
            </w:r>
          </w:hyperlink>
        </w:p>
        <w:p w:rsidR="008B4C1A" w:rsidRDefault="008B4C1A">
          <w:pPr>
            <w:pStyle w:val="21"/>
            <w:tabs>
              <w:tab w:val="left" w:pos="1200"/>
              <w:tab w:val="right" w:leader="dot" w:pos="8494"/>
            </w:tabs>
            <w:rPr>
              <w:rFonts w:asciiTheme="minorHAnsi" w:eastAsiaTheme="minorEastAsia" w:hAnsiTheme="minorHAnsi"/>
              <w:noProof/>
              <w:sz w:val="21"/>
            </w:rPr>
          </w:pPr>
          <w:hyperlink w:anchor="_Toc425785051" w:history="1">
            <w:r w:rsidRPr="00137459">
              <w:rPr>
                <w:rStyle w:val="a7"/>
                <w:noProof/>
                <w14:scene3d>
                  <w14:camera w14:prst="orthographicFront"/>
                  <w14:lightRig w14:rig="threePt" w14:dir="t">
                    <w14:rot w14:lat="0" w14:lon="0" w14:rev="0"/>
                  </w14:lightRig>
                </w14:scene3d>
              </w:rPr>
              <w:t>10.10.</w:t>
            </w:r>
            <w:r>
              <w:rPr>
                <w:rFonts w:asciiTheme="minorHAnsi" w:eastAsiaTheme="minorEastAsia" w:hAnsiTheme="minorHAnsi"/>
                <w:noProof/>
                <w:sz w:val="21"/>
              </w:rPr>
              <w:tab/>
            </w:r>
            <w:r w:rsidRPr="00137459">
              <w:rPr>
                <w:rStyle w:val="a7"/>
                <w:rFonts w:hint="eastAsia"/>
                <w:noProof/>
              </w:rPr>
              <w:t>ファイル</w:t>
            </w:r>
            <w:r w:rsidRPr="00137459">
              <w:rPr>
                <w:rStyle w:val="a7"/>
                <w:noProof/>
              </w:rPr>
              <w:t>/</w:t>
            </w:r>
            <w:r w:rsidRPr="00137459">
              <w:rPr>
                <w:rStyle w:val="a7"/>
                <w:rFonts w:hint="eastAsia"/>
                <w:noProof/>
              </w:rPr>
              <w:t>フォルダ削除</w:t>
            </w:r>
            <w:r>
              <w:rPr>
                <w:noProof/>
                <w:webHidden/>
              </w:rPr>
              <w:tab/>
            </w:r>
            <w:r>
              <w:rPr>
                <w:noProof/>
                <w:webHidden/>
              </w:rPr>
              <w:fldChar w:fldCharType="begin"/>
            </w:r>
            <w:r>
              <w:rPr>
                <w:noProof/>
                <w:webHidden/>
              </w:rPr>
              <w:instrText xml:space="preserve"> PAGEREF _Toc425785051 \h </w:instrText>
            </w:r>
            <w:r>
              <w:rPr>
                <w:noProof/>
                <w:webHidden/>
              </w:rPr>
            </w:r>
            <w:r>
              <w:rPr>
                <w:noProof/>
                <w:webHidden/>
              </w:rPr>
              <w:fldChar w:fldCharType="separate"/>
            </w:r>
            <w:r>
              <w:rPr>
                <w:noProof/>
                <w:webHidden/>
              </w:rPr>
              <w:t>69</w:t>
            </w:r>
            <w:r>
              <w:rPr>
                <w:noProof/>
                <w:webHidden/>
              </w:rPr>
              <w:fldChar w:fldCharType="end"/>
            </w:r>
          </w:hyperlink>
        </w:p>
        <w:p w:rsidR="008B4C1A" w:rsidRDefault="008B4C1A">
          <w:pPr>
            <w:pStyle w:val="31"/>
            <w:tabs>
              <w:tab w:val="right" w:leader="dot" w:pos="8494"/>
            </w:tabs>
            <w:rPr>
              <w:rFonts w:asciiTheme="minorHAnsi" w:eastAsiaTheme="minorEastAsia" w:hAnsiTheme="minorHAnsi"/>
              <w:noProof/>
              <w:sz w:val="21"/>
            </w:rPr>
          </w:pPr>
          <w:hyperlink w:anchor="_Toc425785052" w:history="1">
            <w:r w:rsidRPr="00137459">
              <w:rPr>
                <w:rStyle w:val="a7"/>
                <w:noProof/>
                <w14:scene3d>
                  <w14:camera w14:prst="orthographicFront"/>
                  <w14:lightRig w14:rig="threePt" w14:dir="t">
                    <w14:rot w14:lat="0" w14:lon="0" w14:rev="0"/>
                  </w14:lightRig>
                </w14:scene3d>
              </w:rPr>
              <w:t>10.10.1.</w:t>
            </w:r>
            <w:r w:rsidRPr="00137459">
              <w:rPr>
                <w:rStyle w:val="a7"/>
                <w:rFonts w:hint="eastAsia"/>
                <w:noProof/>
              </w:rPr>
              <w:t xml:space="preserve"> 単一ファイル</w:t>
            </w:r>
            <w:r w:rsidRPr="00137459">
              <w:rPr>
                <w:rStyle w:val="a7"/>
                <w:noProof/>
              </w:rPr>
              <w:t>/</w:t>
            </w:r>
            <w:r w:rsidRPr="00137459">
              <w:rPr>
                <w:rStyle w:val="a7"/>
                <w:rFonts w:hint="eastAsia"/>
                <w:noProof/>
              </w:rPr>
              <w:t>フォルダ削除</w:t>
            </w:r>
            <w:r>
              <w:rPr>
                <w:noProof/>
                <w:webHidden/>
              </w:rPr>
              <w:tab/>
            </w:r>
            <w:r>
              <w:rPr>
                <w:noProof/>
                <w:webHidden/>
              </w:rPr>
              <w:fldChar w:fldCharType="begin"/>
            </w:r>
            <w:r>
              <w:rPr>
                <w:noProof/>
                <w:webHidden/>
              </w:rPr>
              <w:instrText xml:space="preserve"> PAGEREF _Toc425785052 \h </w:instrText>
            </w:r>
            <w:r>
              <w:rPr>
                <w:noProof/>
                <w:webHidden/>
              </w:rPr>
            </w:r>
            <w:r>
              <w:rPr>
                <w:noProof/>
                <w:webHidden/>
              </w:rPr>
              <w:fldChar w:fldCharType="separate"/>
            </w:r>
            <w:r>
              <w:rPr>
                <w:noProof/>
                <w:webHidden/>
              </w:rPr>
              <w:t>69</w:t>
            </w:r>
            <w:r>
              <w:rPr>
                <w:noProof/>
                <w:webHidden/>
              </w:rPr>
              <w:fldChar w:fldCharType="end"/>
            </w:r>
          </w:hyperlink>
        </w:p>
        <w:p w:rsidR="008B4C1A" w:rsidRDefault="008B4C1A">
          <w:pPr>
            <w:pStyle w:val="31"/>
            <w:tabs>
              <w:tab w:val="right" w:leader="dot" w:pos="8494"/>
            </w:tabs>
            <w:rPr>
              <w:rFonts w:asciiTheme="minorHAnsi" w:eastAsiaTheme="minorEastAsia" w:hAnsiTheme="minorHAnsi"/>
              <w:noProof/>
              <w:sz w:val="21"/>
            </w:rPr>
          </w:pPr>
          <w:hyperlink w:anchor="_Toc425785053" w:history="1">
            <w:r w:rsidRPr="00137459">
              <w:rPr>
                <w:rStyle w:val="a7"/>
                <w:noProof/>
                <w14:scene3d>
                  <w14:camera w14:prst="orthographicFront"/>
                  <w14:lightRig w14:rig="threePt" w14:dir="t">
                    <w14:rot w14:lat="0" w14:lon="0" w14:rev="0"/>
                  </w14:lightRig>
                </w14:scene3d>
              </w:rPr>
              <w:t>10.10.2.</w:t>
            </w:r>
            <w:r w:rsidRPr="00137459">
              <w:rPr>
                <w:rStyle w:val="a7"/>
                <w:rFonts w:hint="eastAsia"/>
                <w:noProof/>
              </w:rPr>
              <w:t xml:space="preserve"> 複数ファイル</w:t>
            </w:r>
            <w:r w:rsidRPr="00137459">
              <w:rPr>
                <w:rStyle w:val="a7"/>
                <w:noProof/>
              </w:rPr>
              <w:t>/</w:t>
            </w:r>
            <w:r w:rsidRPr="00137459">
              <w:rPr>
                <w:rStyle w:val="a7"/>
                <w:rFonts w:hint="eastAsia"/>
                <w:noProof/>
              </w:rPr>
              <w:t>フォルダ削除</w:t>
            </w:r>
            <w:r>
              <w:rPr>
                <w:noProof/>
                <w:webHidden/>
              </w:rPr>
              <w:tab/>
            </w:r>
            <w:r>
              <w:rPr>
                <w:noProof/>
                <w:webHidden/>
              </w:rPr>
              <w:fldChar w:fldCharType="begin"/>
            </w:r>
            <w:r>
              <w:rPr>
                <w:noProof/>
                <w:webHidden/>
              </w:rPr>
              <w:instrText xml:space="preserve"> PAGEREF _Toc425785053 \h </w:instrText>
            </w:r>
            <w:r>
              <w:rPr>
                <w:noProof/>
                <w:webHidden/>
              </w:rPr>
            </w:r>
            <w:r>
              <w:rPr>
                <w:noProof/>
                <w:webHidden/>
              </w:rPr>
              <w:fldChar w:fldCharType="separate"/>
            </w:r>
            <w:r>
              <w:rPr>
                <w:noProof/>
                <w:webHidden/>
              </w:rPr>
              <w:t>70</w:t>
            </w:r>
            <w:r>
              <w:rPr>
                <w:noProof/>
                <w:webHidden/>
              </w:rPr>
              <w:fldChar w:fldCharType="end"/>
            </w:r>
          </w:hyperlink>
        </w:p>
        <w:p w:rsidR="008B4C1A" w:rsidRDefault="008B4C1A">
          <w:pPr>
            <w:pStyle w:val="11"/>
            <w:tabs>
              <w:tab w:val="left" w:pos="720"/>
            </w:tabs>
            <w:rPr>
              <w:rFonts w:asciiTheme="minorHAnsi" w:eastAsiaTheme="minorEastAsia" w:hAnsiTheme="minorHAnsi"/>
              <w:b w:val="0"/>
              <w:noProof/>
              <w:sz w:val="21"/>
              <w:szCs w:val="22"/>
            </w:rPr>
          </w:pPr>
          <w:hyperlink w:anchor="_Toc425785054" w:history="1">
            <w:r w:rsidRPr="00137459">
              <w:rPr>
                <w:rStyle w:val="a7"/>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137459">
              <w:rPr>
                <w:rStyle w:val="a7"/>
                <w:rFonts w:hint="eastAsia"/>
                <w:noProof/>
              </w:rPr>
              <w:t>アプリ内設定</w:t>
            </w:r>
            <w:r>
              <w:rPr>
                <w:noProof/>
                <w:webHidden/>
              </w:rPr>
              <w:tab/>
            </w:r>
            <w:r>
              <w:rPr>
                <w:noProof/>
                <w:webHidden/>
              </w:rPr>
              <w:fldChar w:fldCharType="begin"/>
            </w:r>
            <w:r>
              <w:rPr>
                <w:noProof/>
                <w:webHidden/>
              </w:rPr>
              <w:instrText xml:space="preserve"> PAGEREF _Toc425785054 \h </w:instrText>
            </w:r>
            <w:r>
              <w:rPr>
                <w:noProof/>
                <w:webHidden/>
              </w:rPr>
            </w:r>
            <w:r>
              <w:rPr>
                <w:noProof/>
                <w:webHidden/>
              </w:rPr>
              <w:fldChar w:fldCharType="separate"/>
            </w:r>
            <w:r>
              <w:rPr>
                <w:noProof/>
                <w:webHidden/>
              </w:rPr>
              <w:t>72</w:t>
            </w:r>
            <w:r>
              <w:rPr>
                <w:noProof/>
                <w:webHidden/>
              </w:rPr>
              <w:fldChar w:fldCharType="end"/>
            </w:r>
          </w:hyperlink>
        </w:p>
        <w:p w:rsidR="00E237B0" w:rsidRDefault="00F7628E" w:rsidP="0072756C">
          <w:pPr>
            <w:rPr>
              <w:sz w:val="22"/>
              <w:szCs w:val="21"/>
            </w:rPr>
          </w:pPr>
          <w:r>
            <w:rPr>
              <w:b/>
              <w:bCs/>
              <w:noProof/>
            </w:rPr>
            <w:fldChar w:fldCharType="end"/>
          </w:r>
        </w:p>
        <w:p w:rsidR="00E237B0" w:rsidRDefault="00410C19" w:rsidP="0072756C">
          <w:pPr>
            <w:rPr>
              <w:rFonts w:cs="メイリオ"/>
              <w:sz w:val="22"/>
              <w:szCs w:val="21"/>
            </w:rPr>
            <w:sectPr w:rsidR="00E237B0" w:rsidSect="00463B6E">
              <w:headerReference w:type="default" r:id="rId9"/>
              <w:footerReference w:type="first" r:id="rId10"/>
              <w:pgSz w:w="11906" w:h="16838"/>
              <w:pgMar w:top="1985" w:right="1701" w:bottom="1701" w:left="1701" w:header="851" w:footer="992" w:gutter="0"/>
              <w:pgNumType w:start="0"/>
              <w:cols w:space="425"/>
              <w:docGrid w:type="lines" w:linePitch="328"/>
            </w:sectPr>
          </w:pPr>
        </w:p>
      </w:sdtContent>
    </w:sdt>
    <w:p w:rsidR="00AF375B" w:rsidRDefault="00AF375B" w:rsidP="00931A8A">
      <w:pPr>
        <w:pStyle w:val="1"/>
        <w:rPr>
          <w:lang w:eastAsia="ja-JP"/>
        </w:rPr>
      </w:pPr>
      <w:bookmarkStart w:id="1" w:name="_Toc425785012"/>
      <w:proofErr w:type="spellStart"/>
      <w:r>
        <w:rPr>
          <w:rFonts w:hint="eastAsia"/>
          <w:lang w:eastAsia="ja-JP"/>
        </w:rPr>
        <w:lastRenderedPageBreak/>
        <w:t>Proself</w:t>
      </w:r>
      <w:proofErr w:type="spellEnd"/>
      <w:r>
        <w:t xml:space="preserve"> Client for iOS(2Pane)</w:t>
      </w:r>
      <w:r>
        <w:rPr>
          <w:rFonts w:hint="eastAsia"/>
          <w:lang w:eastAsia="ja-JP"/>
        </w:rPr>
        <w:t>とは</w:t>
      </w:r>
      <w:bookmarkEnd w:id="1"/>
    </w:p>
    <w:p w:rsidR="00E5295B" w:rsidRPr="00E5295B" w:rsidRDefault="00E5295B" w:rsidP="00E5295B">
      <w:pPr>
        <w:pStyle w:val="2"/>
        <w:rPr>
          <w:b/>
          <w:lang w:eastAsia="ja-JP"/>
        </w:rPr>
      </w:pPr>
      <w:bookmarkStart w:id="2" w:name="_Toc425785013"/>
      <w:proofErr w:type="spellStart"/>
      <w:r w:rsidRPr="00E5295B">
        <w:rPr>
          <w:rFonts w:hint="eastAsia"/>
          <w:lang w:eastAsia="ja-JP"/>
        </w:rPr>
        <w:t>Proself</w:t>
      </w:r>
      <w:proofErr w:type="spellEnd"/>
      <w:r w:rsidRPr="00E5295B">
        <w:t xml:space="preserve"> Client for iOS(2Pane)</w:t>
      </w:r>
      <w:r w:rsidRPr="00E5295B">
        <w:rPr>
          <w:rFonts w:hint="eastAsia"/>
          <w:lang w:eastAsia="ja-JP"/>
        </w:rPr>
        <w:t>とは</w:t>
      </w:r>
      <w:bookmarkEnd w:id="2"/>
    </w:p>
    <w:p w:rsidR="003E5A12" w:rsidRDefault="00802485" w:rsidP="003E5A12">
      <w:proofErr w:type="spellStart"/>
      <w:r>
        <w:rPr>
          <w:rFonts w:hint="eastAsia"/>
        </w:rPr>
        <w:t>Proself</w:t>
      </w:r>
      <w:proofErr w:type="spellEnd"/>
      <w:r>
        <w:rPr>
          <w:rFonts w:hint="eastAsia"/>
        </w:rPr>
        <w:t xml:space="preserve"> Client for iOS(</w:t>
      </w:r>
      <w:r>
        <w:t>2Pane</w:t>
      </w:r>
      <w:r>
        <w:rPr>
          <w:rFonts w:hint="eastAsia"/>
        </w:rPr>
        <w:t>)は、株式会社ノースグリッドのオンラインストレージ構築パッケージ「</w:t>
      </w:r>
      <w:proofErr w:type="spellStart"/>
      <w:r>
        <w:rPr>
          <w:rFonts w:hint="eastAsia"/>
        </w:rPr>
        <w:t>Proself</w:t>
      </w:r>
      <w:proofErr w:type="spellEnd"/>
      <w:r>
        <w:rPr>
          <w:rFonts w:hint="eastAsia"/>
        </w:rPr>
        <w:t>」のiOS用クライアントアプリケーション</w:t>
      </w:r>
      <w:r w:rsidR="001471EF">
        <w:rPr>
          <w:rFonts w:hint="eastAsia"/>
        </w:rPr>
        <w:t>の2ペイン対応バージョン</w:t>
      </w:r>
      <w:r>
        <w:rPr>
          <w:rFonts w:hint="eastAsia"/>
        </w:rPr>
        <w:t>です。</w:t>
      </w:r>
    </w:p>
    <w:p w:rsidR="00977316" w:rsidRPr="003E5A12" w:rsidRDefault="00977316" w:rsidP="003E5A12"/>
    <w:p w:rsidR="00E5295B" w:rsidRPr="003E5A12" w:rsidRDefault="00E5295B" w:rsidP="003E5A12">
      <w:pPr>
        <w:pStyle w:val="2"/>
      </w:pPr>
      <w:bookmarkStart w:id="3" w:name="_Toc425785014"/>
      <w:r w:rsidRPr="003E5A12">
        <w:rPr>
          <w:rFonts w:hint="eastAsia"/>
        </w:rPr>
        <w:t>動作環境</w:t>
      </w:r>
      <w:bookmarkEnd w:id="3"/>
    </w:p>
    <w:p w:rsidR="00B82EA4" w:rsidRDefault="00B82EA4" w:rsidP="00534017">
      <w:r>
        <w:rPr>
          <w:rFonts w:hint="eastAsia"/>
        </w:rPr>
        <w:t>OS：</w:t>
      </w:r>
      <w:r w:rsidR="009015DF">
        <w:rPr>
          <w:rFonts w:hint="eastAsia"/>
        </w:rPr>
        <w:t>iOS5.1.1</w:t>
      </w:r>
      <w:r w:rsidR="00E61A2A">
        <w:rPr>
          <w:rFonts w:hint="eastAsia"/>
        </w:rPr>
        <w:t>以上</w:t>
      </w:r>
      <w:r w:rsidR="009015DF">
        <w:rPr>
          <w:rFonts w:hint="eastAsia"/>
        </w:rPr>
        <w:t>。</w:t>
      </w:r>
    </w:p>
    <w:p w:rsidR="00534017" w:rsidRDefault="00E61A2A" w:rsidP="00534017">
      <w:r>
        <w:rPr>
          <w:rFonts w:hint="eastAsia"/>
        </w:rPr>
        <w:t>端末：</w:t>
      </w:r>
      <w:r w:rsidR="009015DF">
        <w:rPr>
          <w:rFonts w:hint="eastAsia"/>
        </w:rPr>
        <w:t>iPhone</w:t>
      </w:r>
      <w:r w:rsidR="009647F6">
        <w:rPr>
          <w:rFonts w:hint="eastAsia"/>
        </w:rPr>
        <w:t>、iPadおよ</w:t>
      </w:r>
      <w:r w:rsidR="009015DF">
        <w:rPr>
          <w:rFonts w:hint="eastAsia"/>
        </w:rPr>
        <w:t>びiPod touch対応。</w:t>
      </w:r>
    </w:p>
    <w:p w:rsidR="00106C3E" w:rsidRDefault="00106C3E">
      <w:pPr>
        <w:adjustRightInd/>
        <w:snapToGrid/>
      </w:pPr>
      <w:r>
        <w:br w:type="page"/>
      </w:r>
    </w:p>
    <w:p w:rsidR="00C47060" w:rsidRDefault="00C47060" w:rsidP="00C47060">
      <w:pPr>
        <w:pStyle w:val="1"/>
        <w:rPr>
          <w:lang w:eastAsia="ja-JP"/>
        </w:rPr>
      </w:pPr>
      <w:bookmarkStart w:id="4" w:name="_Toc425785015"/>
      <w:r>
        <w:rPr>
          <w:rFonts w:hint="eastAsia"/>
          <w:lang w:eastAsia="ja-JP"/>
        </w:rPr>
        <w:lastRenderedPageBreak/>
        <w:t>インストール</w:t>
      </w:r>
      <w:bookmarkEnd w:id="4"/>
    </w:p>
    <w:p w:rsidR="00C47060" w:rsidRDefault="00DB58AC" w:rsidP="0008755C">
      <w:proofErr w:type="spellStart"/>
      <w:r>
        <w:rPr>
          <w:rFonts w:hint="eastAsia"/>
        </w:rPr>
        <w:t>AppStore</w:t>
      </w:r>
      <w:proofErr w:type="spellEnd"/>
      <w:r>
        <w:rPr>
          <w:rFonts w:hint="eastAsia"/>
        </w:rPr>
        <w:t>にて「</w:t>
      </w:r>
      <w:proofErr w:type="spellStart"/>
      <w:r>
        <w:rPr>
          <w:rFonts w:hint="eastAsia"/>
        </w:rPr>
        <w:t>Proself</w:t>
      </w:r>
      <w:proofErr w:type="spellEnd"/>
      <w:r>
        <w:rPr>
          <w:rFonts w:hint="eastAsia"/>
        </w:rPr>
        <w:t>」と検索すると検索結果に</w:t>
      </w:r>
      <w:r w:rsidR="006E2311">
        <w:rPr>
          <w:rFonts w:hint="eastAsia"/>
        </w:rPr>
        <w:t>「</w:t>
      </w:r>
      <w:proofErr w:type="spellStart"/>
      <w:r w:rsidR="006E2311">
        <w:rPr>
          <w:rFonts w:hint="eastAsia"/>
        </w:rPr>
        <w:t>Proself</w:t>
      </w:r>
      <w:proofErr w:type="spellEnd"/>
      <w:r w:rsidR="006E2311">
        <w:t xml:space="preserve"> </w:t>
      </w:r>
      <w:r w:rsidR="006E2311">
        <w:rPr>
          <w:rFonts w:hint="eastAsia"/>
        </w:rPr>
        <w:t>Client</w:t>
      </w:r>
      <w:r w:rsidR="006E2311">
        <w:t xml:space="preserve"> for iOS</w:t>
      </w:r>
      <w:r w:rsidR="006E2311">
        <w:rPr>
          <w:rFonts w:hint="eastAsia"/>
        </w:rPr>
        <w:t>(2Pane)」</w:t>
      </w:r>
      <w:r w:rsidR="002F50B4">
        <w:rPr>
          <w:rFonts w:hint="eastAsia"/>
        </w:rPr>
        <w:t>が</w:t>
      </w:r>
      <w:r>
        <w:rPr>
          <w:rFonts w:hint="eastAsia"/>
        </w:rPr>
        <w:t>表示されます</w:t>
      </w:r>
      <w:r w:rsidR="002F50B4">
        <w:rPr>
          <w:rFonts w:hint="eastAsia"/>
        </w:rPr>
        <w:t>。</w:t>
      </w:r>
    </w:p>
    <w:p w:rsidR="00AD015E" w:rsidRDefault="00262978" w:rsidP="0008755C">
      <w:r>
        <w:rPr>
          <w:noProof/>
        </w:rPr>
        <mc:AlternateContent>
          <mc:Choice Requires="wps">
            <w:drawing>
              <wp:anchor distT="0" distB="0" distL="114300" distR="114300" simplePos="0" relativeHeight="251622912" behindDoc="0" locked="0" layoutInCell="1" allowOverlap="1" wp14:anchorId="15E8E87B" wp14:editId="232B7C85">
                <wp:simplePos x="0" y="0"/>
                <wp:positionH relativeFrom="column">
                  <wp:posOffset>2767965</wp:posOffset>
                </wp:positionH>
                <wp:positionV relativeFrom="paragraph">
                  <wp:posOffset>781685</wp:posOffset>
                </wp:positionV>
                <wp:extent cx="2184400" cy="2374900"/>
                <wp:effectExtent l="0" t="0" r="25400" b="25400"/>
                <wp:wrapNone/>
                <wp:docPr id="323" name="正方形/長方形 323"/>
                <wp:cNvGraphicFramePr/>
                <a:graphic xmlns:a="http://schemas.openxmlformats.org/drawingml/2006/main">
                  <a:graphicData uri="http://schemas.microsoft.com/office/word/2010/wordprocessingShape">
                    <wps:wsp>
                      <wps:cNvSpPr/>
                      <wps:spPr>
                        <a:xfrm>
                          <a:off x="0" y="0"/>
                          <a:ext cx="2184400" cy="2374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15BB7" id="正方形/長方形 323" o:spid="_x0000_s1026" style="position:absolute;left:0;text-align:left;margin-left:217.95pt;margin-top:61.55pt;width:172pt;height:18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6sAIAAJQFAAAOAAAAZHJzL2Uyb0RvYy54bWysVM1u2zAMvg/YOwi6r3bSdG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" filled="f" strokecolor="red" strokeweight="2pt"/>
            </w:pict>
          </mc:Fallback>
        </mc:AlternateContent>
      </w:r>
      <w:r w:rsidR="005F0E61">
        <w:rPr>
          <w:noProof/>
        </w:rPr>
        <w:drawing>
          <wp:inline distT="0" distB="0" distL="0" distR="0" wp14:anchorId="5654B8E1" wp14:editId="0B458348">
            <wp:extent cx="5400040" cy="3221355"/>
            <wp:effectExtent l="19050" t="19050" r="10160" b="171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221355"/>
                    </a:xfrm>
                    <a:prstGeom prst="rect">
                      <a:avLst/>
                    </a:prstGeom>
                    <a:ln>
                      <a:solidFill>
                        <a:schemeClr val="accent1"/>
                      </a:solidFill>
                    </a:ln>
                  </pic:spPr>
                </pic:pic>
              </a:graphicData>
            </a:graphic>
          </wp:inline>
        </w:drawing>
      </w:r>
    </w:p>
    <w:p w:rsidR="005F0E61" w:rsidRDefault="005F0E61" w:rsidP="0008755C"/>
    <w:p w:rsidR="00983D59" w:rsidRDefault="00BE55D4" w:rsidP="0008755C">
      <w:r>
        <w:rPr>
          <w:rFonts w:hint="eastAsia"/>
        </w:rPr>
        <w:t>「Appをインストール」をタップしてインストールを行います。</w:t>
      </w:r>
    </w:p>
    <w:p w:rsidR="00262D42" w:rsidRDefault="008D5BB4" w:rsidP="0008755C">
      <w:r>
        <w:rPr>
          <w:noProof/>
        </w:rPr>
        <mc:AlternateContent>
          <mc:Choice Requires="wps">
            <w:drawing>
              <wp:anchor distT="0" distB="0" distL="114300" distR="114300" simplePos="0" relativeHeight="251629056" behindDoc="0" locked="0" layoutInCell="1" allowOverlap="1" wp14:anchorId="04CA1815" wp14:editId="580A9693">
                <wp:simplePos x="0" y="0"/>
                <wp:positionH relativeFrom="column">
                  <wp:posOffset>3669665</wp:posOffset>
                </wp:positionH>
                <wp:positionV relativeFrom="paragraph">
                  <wp:posOffset>1297940</wp:posOffset>
                </wp:positionV>
                <wp:extent cx="1181100" cy="342900"/>
                <wp:effectExtent l="0" t="0" r="19050" b="19050"/>
                <wp:wrapNone/>
                <wp:docPr id="324" name="正方形/長方形 324"/>
                <wp:cNvGraphicFramePr/>
                <a:graphic xmlns:a="http://schemas.openxmlformats.org/drawingml/2006/main">
                  <a:graphicData uri="http://schemas.microsoft.com/office/word/2010/wordprocessingShape">
                    <wps:wsp>
                      <wps:cNvSpPr/>
                      <wps:spPr>
                        <a:xfrm>
                          <a:off x="0" y="0"/>
                          <a:ext cx="11811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7F10E" id="正方形/長方形 324" o:spid="_x0000_s1026" style="position:absolute;left:0;text-align:left;margin-left:288.95pt;margin-top:102.2pt;width:93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" filled="f" strokecolor="red" strokeweight="2pt"/>
            </w:pict>
          </mc:Fallback>
        </mc:AlternateContent>
      </w:r>
      <w:r w:rsidR="00262D42">
        <w:rPr>
          <w:noProof/>
        </w:rPr>
        <w:drawing>
          <wp:inline distT="0" distB="0" distL="0" distR="0" wp14:anchorId="293F610B" wp14:editId="7F7A9C17">
            <wp:extent cx="5400040" cy="3277235"/>
            <wp:effectExtent l="19050" t="19050" r="10160"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277235"/>
                    </a:xfrm>
                    <a:prstGeom prst="rect">
                      <a:avLst/>
                    </a:prstGeom>
                    <a:ln>
                      <a:solidFill>
                        <a:schemeClr val="accent1"/>
                      </a:solidFill>
                    </a:ln>
                  </pic:spPr>
                </pic:pic>
              </a:graphicData>
            </a:graphic>
          </wp:inline>
        </w:drawing>
      </w:r>
    </w:p>
    <w:p w:rsidR="009E1A9C" w:rsidRDefault="009E1A9C" w:rsidP="0008755C">
      <w:r>
        <w:rPr>
          <w:rFonts w:hint="eastAsia"/>
        </w:rPr>
        <w:t>インストールが完了するとホーム画面に</w:t>
      </w:r>
      <w:proofErr w:type="spellStart"/>
      <w:r>
        <w:rPr>
          <w:rFonts w:hint="eastAsia"/>
        </w:rPr>
        <w:t>Proself</w:t>
      </w:r>
      <w:proofErr w:type="spellEnd"/>
      <w:r w:rsidR="00CB0096">
        <w:rPr>
          <w:rFonts w:hint="eastAsia"/>
        </w:rPr>
        <w:t xml:space="preserve"> </w:t>
      </w:r>
      <w:r>
        <w:rPr>
          <w:rFonts w:hint="eastAsia"/>
        </w:rPr>
        <w:t>Clientのアイコンが表示されます。</w:t>
      </w:r>
    </w:p>
    <w:p w:rsidR="002A32D9" w:rsidRDefault="002A32D9" w:rsidP="0008755C">
      <w:r>
        <w:rPr>
          <w:rFonts w:hint="eastAsia"/>
        </w:rPr>
        <w:t>※2Pane版はアイコンの背景が2色になっています。</w:t>
      </w:r>
    </w:p>
    <w:p w:rsidR="009E1A9C" w:rsidRDefault="005D4951" w:rsidP="0008755C">
      <w:r>
        <w:rPr>
          <w:noProof/>
        </w:rPr>
        <mc:AlternateContent>
          <mc:Choice Requires="wps">
            <w:drawing>
              <wp:anchor distT="0" distB="0" distL="114300" distR="114300" simplePos="0" relativeHeight="251632128" behindDoc="0" locked="0" layoutInCell="1" allowOverlap="1" wp14:anchorId="1DC307EF" wp14:editId="5E140CC0">
                <wp:simplePos x="0" y="0"/>
                <wp:positionH relativeFrom="column">
                  <wp:posOffset>4139565</wp:posOffset>
                </wp:positionH>
                <wp:positionV relativeFrom="paragraph">
                  <wp:posOffset>260985</wp:posOffset>
                </wp:positionV>
                <wp:extent cx="863600" cy="901700"/>
                <wp:effectExtent l="0" t="0" r="12700" b="12700"/>
                <wp:wrapNone/>
                <wp:docPr id="325" name="正方形/長方形 325"/>
                <wp:cNvGraphicFramePr/>
                <a:graphic xmlns:a="http://schemas.openxmlformats.org/drawingml/2006/main">
                  <a:graphicData uri="http://schemas.microsoft.com/office/word/2010/wordprocessingShape">
                    <wps:wsp>
                      <wps:cNvSpPr/>
                      <wps:spPr>
                        <a:xfrm>
                          <a:off x="0" y="0"/>
                          <a:ext cx="863600" cy="901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9DDA" id="正方形/長方形 325" o:spid="_x0000_s1026" style="position:absolute;left:0;text-align:left;margin-left:325.95pt;margin-top:20.55pt;width:68pt;height:7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" filled="f" strokecolor="red" strokeweight="2pt"/>
            </w:pict>
          </mc:Fallback>
        </mc:AlternateContent>
      </w:r>
      <w:r w:rsidR="00941853">
        <w:rPr>
          <w:noProof/>
        </w:rPr>
        <w:drawing>
          <wp:inline distT="0" distB="0" distL="0" distR="0" wp14:anchorId="423A130B" wp14:editId="48F9590C">
            <wp:extent cx="5400040" cy="2456815"/>
            <wp:effectExtent l="19050" t="19050" r="10160" b="196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456815"/>
                    </a:xfrm>
                    <a:prstGeom prst="rect">
                      <a:avLst/>
                    </a:prstGeom>
                    <a:ln>
                      <a:solidFill>
                        <a:schemeClr val="accent1"/>
                      </a:solidFill>
                    </a:ln>
                  </pic:spPr>
                </pic:pic>
              </a:graphicData>
            </a:graphic>
          </wp:inline>
        </w:drawing>
      </w:r>
    </w:p>
    <w:p w:rsidR="00043EAC" w:rsidRPr="00043EAC" w:rsidRDefault="00043EAC" w:rsidP="00DB5E97">
      <w:pPr>
        <w:adjustRightInd/>
        <w:snapToGrid/>
      </w:pPr>
      <w:r>
        <w:br w:type="page"/>
      </w:r>
    </w:p>
    <w:p w:rsidR="00760FEF" w:rsidRDefault="003461B3" w:rsidP="00931A8A">
      <w:pPr>
        <w:pStyle w:val="1"/>
      </w:pPr>
      <w:bookmarkStart w:id="5" w:name="_Toc425785016"/>
      <w:r>
        <w:rPr>
          <w:rFonts w:hint="eastAsia"/>
          <w:lang w:eastAsia="ja-JP"/>
        </w:rPr>
        <w:t>起動</w:t>
      </w:r>
      <w:bookmarkEnd w:id="5"/>
    </w:p>
    <w:p w:rsidR="001F3BF1" w:rsidRDefault="001F3BF1" w:rsidP="00931A8A">
      <w:pPr>
        <w:rPr>
          <w:lang w:eastAsia="ar-SA"/>
        </w:rPr>
      </w:pPr>
      <w:proofErr w:type="spellStart"/>
      <w:r>
        <w:rPr>
          <w:rFonts w:hint="eastAsia"/>
        </w:rPr>
        <w:t>Proself</w:t>
      </w:r>
      <w:proofErr w:type="spellEnd"/>
      <w:r w:rsidR="00CB0096">
        <w:rPr>
          <w:rFonts w:hint="eastAsia"/>
        </w:rPr>
        <w:t xml:space="preserve"> </w:t>
      </w:r>
      <w:r>
        <w:rPr>
          <w:rFonts w:hint="eastAsia"/>
        </w:rPr>
        <w:t>Clientのアイコン</w:t>
      </w:r>
      <w:r w:rsidR="00CD7055">
        <w:rPr>
          <w:rFonts w:hint="eastAsia"/>
        </w:rPr>
        <w:t>をタップし</w:t>
      </w:r>
      <w:r>
        <w:rPr>
          <w:rFonts w:hint="eastAsia"/>
        </w:rPr>
        <w:t>起動します。</w:t>
      </w:r>
    </w:p>
    <w:p w:rsidR="00AE781E" w:rsidRDefault="00B65858" w:rsidP="00931A8A">
      <w:r>
        <w:rPr>
          <w:rFonts w:hint="eastAsia"/>
        </w:rPr>
        <w:t>※初回起動時は</w:t>
      </w:r>
      <w:r w:rsidR="009F7327">
        <w:rPr>
          <w:rFonts w:hint="eastAsia"/>
        </w:rPr>
        <w:t>必ず</w:t>
      </w:r>
      <w:r>
        <w:rPr>
          <w:rFonts w:hint="eastAsia"/>
        </w:rPr>
        <w:t>ヘルプが表示されます。</w:t>
      </w:r>
      <w:r w:rsidR="00837D2B">
        <w:rPr>
          <w:rFonts w:hint="eastAsia"/>
        </w:rPr>
        <w:t>ヘルプ</w:t>
      </w:r>
      <w:r w:rsidR="00AC0CAA">
        <w:rPr>
          <w:rFonts w:hint="eastAsia"/>
        </w:rPr>
        <w:t>は</w:t>
      </w:r>
      <w:r w:rsidR="00837D2B">
        <w:rPr>
          <w:rFonts w:hint="eastAsia"/>
        </w:rPr>
        <w:t>全て読み終わる</w:t>
      </w:r>
      <w:r w:rsidR="002B7C45">
        <w:rPr>
          <w:rFonts w:hint="eastAsia"/>
        </w:rPr>
        <w:t>か</w:t>
      </w:r>
      <w:r w:rsidR="00A67E61">
        <w:rPr>
          <w:rFonts w:hint="eastAsia"/>
        </w:rPr>
        <w:t>、</w:t>
      </w:r>
    </w:p>
    <w:p w:rsidR="006624B5" w:rsidRDefault="002B7C45" w:rsidP="00931A8A">
      <w:r>
        <w:rPr>
          <w:rFonts w:hint="eastAsia"/>
        </w:rPr>
        <w:t>「</w:t>
      </w:r>
      <w:r w:rsidR="000D57E4">
        <w:rPr>
          <w:rFonts w:hint="eastAsia"/>
        </w:rPr>
        <w:t>設定</w:t>
      </w:r>
      <w:r>
        <w:rPr>
          <w:rFonts w:hint="eastAsia"/>
        </w:rPr>
        <w:t>」ボタン</w:t>
      </w:r>
      <w:r w:rsidR="00AC0CAA">
        <w:rPr>
          <w:rFonts w:hint="eastAsia"/>
        </w:rPr>
        <w:t>タップで終了できます。</w:t>
      </w:r>
    </w:p>
    <w:p w:rsidR="001F1326" w:rsidRDefault="003F1473" w:rsidP="00931A8A">
      <w:r>
        <w:rPr>
          <w:noProof/>
        </w:rPr>
        <w:drawing>
          <wp:inline distT="0" distB="0" distL="0" distR="0" wp14:anchorId="20DA0936" wp14:editId="67A02D03">
            <wp:extent cx="3245130" cy="4326840"/>
            <wp:effectExtent l="19050" t="19050" r="12700" b="171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130" cy="4326840"/>
                    </a:xfrm>
                    <a:prstGeom prst="rect">
                      <a:avLst/>
                    </a:prstGeom>
                    <a:ln>
                      <a:solidFill>
                        <a:schemeClr val="accent1"/>
                      </a:solidFill>
                    </a:ln>
                  </pic:spPr>
                </pic:pic>
              </a:graphicData>
            </a:graphic>
          </wp:inline>
        </w:drawing>
      </w:r>
    </w:p>
    <w:p w:rsidR="00E47BD7" w:rsidRDefault="00E47BD7" w:rsidP="00931A8A"/>
    <w:p w:rsidR="009E6140" w:rsidRDefault="009E6140">
      <w:pPr>
        <w:adjustRightInd/>
        <w:snapToGrid/>
      </w:pPr>
      <w:r>
        <w:br w:type="page"/>
      </w:r>
    </w:p>
    <w:p w:rsidR="00760FEF" w:rsidRDefault="00EE461D" w:rsidP="00EE461D">
      <w:pPr>
        <w:pStyle w:val="1"/>
        <w:rPr>
          <w:lang w:eastAsia="ja-JP"/>
        </w:rPr>
      </w:pPr>
      <w:bookmarkStart w:id="6" w:name="_Toc425785017"/>
      <w:r>
        <w:rPr>
          <w:rFonts w:hint="eastAsia"/>
        </w:rPr>
        <w:t>接続先</w:t>
      </w:r>
      <w:r w:rsidR="009C6988">
        <w:rPr>
          <w:rFonts w:hint="eastAsia"/>
          <w:lang w:eastAsia="ja-JP"/>
        </w:rPr>
        <w:t>設定</w:t>
      </w:r>
      <w:bookmarkEnd w:id="6"/>
    </w:p>
    <w:p w:rsidR="003262E0" w:rsidRDefault="00F065B6" w:rsidP="00C82F26">
      <w:proofErr w:type="spellStart"/>
      <w:r>
        <w:rPr>
          <w:rFonts w:hint="eastAsia"/>
        </w:rPr>
        <w:t>Proself</w:t>
      </w:r>
      <w:proofErr w:type="spellEnd"/>
      <w:r>
        <w:t xml:space="preserve"> Client</w:t>
      </w:r>
      <w:r w:rsidR="00E24BAE">
        <w:rPr>
          <w:rFonts w:hint="eastAsia"/>
        </w:rPr>
        <w:t>を利用するには最初に接続先設定を行う必要があります。</w:t>
      </w:r>
    </w:p>
    <w:p w:rsidR="00C82F26" w:rsidRPr="00C82F26" w:rsidRDefault="00C82F26" w:rsidP="00C82F26"/>
    <w:p w:rsidR="009C6988" w:rsidRDefault="009C6988" w:rsidP="003262E0">
      <w:pPr>
        <w:pStyle w:val="2"/>
        <w:rPr>
          <w:lang w:eastAsia="ja-JP"/>
        </w:rPr>
      </w:pPr>
      <w:bookmarkStart w:id="7" w:name="_Toc425785018"/>
      <w:r w:rsidRPr="007E33AA">
        <w:rPr>
          <w:rFonts w:hint="eastAsia"/>
          <w:lang w:eastAsia="ja-JP"/>
        </w:rPr>
        <w:t>新規接続先作成</w:t>
      </w:r>
      <w:bookmarkEnd w:id="7"/>
    </w:p>
    <w:p w:rsidR="0031728F" w:rsidRDefault="00F75C15" w:rsidP="0031728F">
      <w:r>
        <w:rPr>
          <w:rFonts w:hint="eastAsia"/>
        </w:rPr>
        <w:t>サーバー一覧画面上の</w:t>
      </w:r>
      <w:r w:rsidR="009117CC">
        <w:rPr>
          <w:rFonts w:hint="eastAsia"/>
        </w:rPr>
        <w:t>メニューボタン</w:t>
      </w:r>
      <w:r w:rsidR="009F549B">
        <w:rPr>
          <w:rFonts w:hint="eastAsia"/>
        </w:rPr>
        <w:t>をタップし</w:t>
      </w:r>
      <w:r w:rsidR="009117CC">
        <w:rPr>
          <w:rFonts w:hint="eastAsia"/>
        </w:rPr>
        <w:t>、</w:t>
      </w:r>
      <w:r w:rsidR="009F549B">
        <w:rPr>
          <w:rFonts w:hint="eastAsia"/>
        </w:rPr>
        <w:t>メニューを表示します。</w:t>
      </w:r>
    </w:p>
    <w:p w:rsidR="00780D22" w:rsidRDefault="007839CA" w:rsidP="0031728F">
      <w:r>
        <w:rPr>
          <w:noProof/>
        </w:rPr>
        <mc:AlternateContent>
          <mc:Choice Requires="wps">
            <w:drawing>
              <wp:anchor distT="0" distB="0" distL="114300" distR="114300" simplePos="0" relativeHeight="251705856" behindDoc="0" locked="0" layoutInCell="1" allowOverlap="1" wp14:anchorId="2DDFD6F1" wp14:editId="7F45B131">
                <wp:simplePos x="0" y="0"/>
                <wp:positionH relativeFrom="margin">
                  <wp:posOffset>5006340</wp:posOffset>
                </wp:positionH>
                <wp:positionV relativeFrom="paragraph">
                  <wp:posOffset>141234</wp:posOffset>
                </wp:positionV>
                <wp:extent cx="365760" cy="327660"/>
                <wp:effectExtent l="0" t="0" r="15240" b="15240"/>
                <wp:wrapNone/>
                <wp:docPr id="326" name="円/楕円 326"/>
                <wp:cNvGraphicFramePr/>
                <a:graphic xmlns:a="http://schemas.openxmlformats.org/drawingml/2006/main">
                  <a:graphicData uri="http://schemas.microsoft.com/office/word/2010/wordprocessingShape">
                    <wps:wsp>
                      <wps:cNvSpPr/>
                      <wps:spPr>
                        <a:xfrm>
                          <a:off x="0" y="0"/>
                          <a:ext cx="36576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388B3" id="円/楕円 326" o:spid="_x0000_s1026" style="position:absolute;left:0;text-align:left;margin-left:394.2pt;margin-top:11.1pt;width:28.8pt;height:25.8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" filled="f" strokecolor="red" strokeweight="2pt">
                <w10:wrap anchorx="margin"/>
              </v:oval>
            </w:pict>
          </mc:Fallback>
        </mc:AlternateContent>
      </w:r>
      <w:r w:rsidR="00C96A18">
        <w:rPr>
          <w:noProof/>
        </w:rPr>
        <w:drawing>
          <wp:inline distT="0" distB="0" distL="0" distR="0" wp14:anchorId="45B93A56" wp14:editId="6DFFD6B9">
            <wp:extent cx="5400040" cy="2179703"/>
            <wp:effectExtent l="19050" t="19050" r="10160"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179703"/>
                    </a:xfrm>
                    <a:prstGeom prst="rect">
                      <a:avLst/>
                    </a:prstGeom>
                    <a:ln>
                      <a:solidFill>
                        <a:schemeClr val="accent1"/>
                      </a:solidFill>
                    </a:ln>
                  </pic:spPr>
                </pic:pic>
              </a:graphicData>
            </a:graphic>
          </wp:inline>
        </w:drawing>
      </w:r>
    </w:p>
    <w:p w:rsidR="00D51575" w:rsidRDefault="00D51575" w:rsidP="007E7662">
      <w:pPr>
        <w:adjustRightInd/>
        <w:snapToGrid/>
      </w:pPr>
    </w:p>
    <w:p w:rsidR="000817C9" w:rsidRDefault="00687B2C" w:rsidP="00601DF0">
      <w:r>
        <w:rPr>
          <w:rFonts w:hint="eastAsia"/>
        </w:rPr>
        <w:t>メニュー内の「新規接続先」</w:t>
      </w:r>
      <w:r w:rsidR="00920F95">
        <w:rPr>
          <w:rFonts w:hint="eastAsia"/>
        </w:rPr>
        <w:t>アイコン</w:t>
      </w:r>
      <w:r>
        <w:rPr>
          <w:rFonts w:hint="eastAsia"/>
        </w:rPr>
        <w:t>をタップ</w:t>
      </w:r>
      <w:r w:rsidR="00CC1F36">
        <w:rPr>
          <w:rFonts w:hint="eastAsia"/>
        </w:rPr>
        <w:t>します。</w:t>
      </w:r>
    </w:p>
    <w:p w:rsidR="00BC2A62" w:rsidRDefault="003B1623" w:rsidP="00E01404">
      <w:pPr>
        <w:adjustRightInd/>
        <w:snapToGrid/>
      </w:pPr>
      <w:r>
        <w:rPr>
          <w:noProof/>
        </w:rPr>
        <mc:AlternateContent>
          <mc:Choice Requires="wps">
            <w:drawing>
              <wp:anchor distT="0" distB="0" distL="114300" distR="114300" simplePos="0" relativeHeight="251635200" behindDoc="0" locked="0" layoutInCell="1" allowOverlap="1" wp14:anchorId="0ADD5D1D" wp14:editId="6949D635">
                <wp:simplePos x="0" y="0"/>
                <wp:positionH relativeFrom="margin">
                  <wp:posOffset>5023485</wp:posOffset>
                </wp:positionH>
                <wp:positionV relativeFrom="paragraph">
                  <wp:posOffset>135519</wp:posOffset>
                </wp:positionV>
                <wp:extent cx="441960" cy="441960"/>
                <wp:effectExtent l="0" t="0" r="15240" b="15240"/>
                <wp:wrapNone/>
                <wp:docPr id="327" name="円/楕円 327"/>
                <wp:cNvGraphicFramePr/>
                <a:graphic xmlns:a="http://schemas.openxmlformats.org/drawingml/2006/main">
                  <a:graphicData uri="http://schemas.microsoft.com/office/word/2010/wordprocessingShape">
                    <wps:wsp>
                      <wps:cNvSpPr/>
                      <wps:spPr>
                        <a:xfrm>
                          <a:off x="0" y="0"/>
                          <a:ext cx="441960"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DB86E" id="円/楕円 327" o:spid="_x0000_s1026" style="position:absolute;left:0;text-align:left;margin-left:395.55pt;margin-top:10.65pt;width:34.8pt;height:34.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" filled="f" strokecolor="red" strokeweight="2pt">
                <w10:wrap anchorx="margin"/>
              </v:oval>
            </w:pict>
          </mc:Fallback>
        </mc:AlternateContent>
      </w:r>
      <w:r w:rsidR="00DC6322">
        <w:rPr>
          <w:noProof/>
        </w:rPr>
        <w:drawing>
          <wp:inline distT="0" distB="0" distL="0" distR="0" wp14:anchorId="50ABA3B1" wp14:editId="63B3A17A">
            <wp:extent cx="5400040" cy="2183219"/>
            <wp:effectExtent l="19050" t="19050" r="10160"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183219"/>
                    </a:xfrm>
                    <a:prstGeom prst="rect">
                      <a:avLst/>
                    </a:prstGeom>
                    <a:ln>
                      <a:solidFill>
                        <a:schemeClr val="accent1"/>
                      </a:solidFill>
                    </a:ln>
                  </pic:spPr>
                </pic:pic>
              </a:graphicData>
            </a:graphic>
          </wp:inline>
        </w:drawing>
      </w:r>
    </w:p>
    <w:p w:rsidR="008E7F99" w:rsidRDefault="008E7F99" w:rsidP="00E01404">
      <w:pPr>
        <w:adjustRightInd/>
        <w:snapToGrid/>
      </w:pPr>
      <w:r>
        <w:br w:type="page"/>
      </w:r>
    </w:p>
    <w:p w:rsidR="0082307E" w:rsidRDefault="00E53F1F" w:rsidP="0031728F">
      <w:r>
        <w:rPr>
          <w:rFonts w:hint="eastAsia"/>
        </w:rPr>
        <w:t>サーバー設定画面に遷移するので</w:t>
      </w:r>
      <w:proofErr w:type="spellStart"/>
      <w:r>
        <w:rPr>
          <w:rFonts w:hint="eastAsia"/>
        </w:rPr>
        <w:t>Proself</w:t>
      </w:r>
      <w:proofErr w:type="spellEnd"/>
      <w:r>
        <w:rPr>
          <w:rFonts w:hint="eastAsia"/>
        </w:rPr>
        <w:t>に接続する</w:t>
      </w:r>
      <w:r w:rsidR="008B7A80">
        <w:rPr>
          <w:rFonts w:hint="eastAsia"/>
        </w:rPr>
        <w:t>ための</w:t>
      </w:r>
      <w:r>
        <w:rPr>
          <w:rFonts w:hint="eastAsia"/>
        </w:rPr>
        <w:t>設定を行います。</w:t>
      </w:r>
    </w:p>
    <w:p w:rsidR="00484245" w:rsidRDefault="00C41E7C" w:rsidP="0031728F">
      <w:r>
        <w:rPr>
          <w:noProof/>
        </w:rPr>
        <mc:AlternateContent>
          <mc:Choice Requires="wps">
            <w:drawing>
              <wp:anchor distT="0" distB="0" distL="114300" distR="114300" simplePos="0" relativeHeight="251386368" behindDoc="0" locked="0" layoutInCell="1" allowOverlap="1" wp14:anchorId="02AC9954" wp14:editId="3282EB48">
                <wp:simplePos x="0" y="0"/>
                <wp:positionH relativeFrom="column">
                  <wp:posOffset>4463415</wp:posOffset>
                </wp:positionH>
                <wp:positionV relativeFrom="paragraph">
                  <wp:posOffset>69850</wp:posOffset>
                </wp:positionV>
                <wp:extent cx="530860" cy="4140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D421F7" w:rsidRDefault="00410C19" w:rsidP="00D421F7">
                            <w:pPr>
                              <w:rPr>
                                <w:b/>
                                <w:color w:val="FF0000"/>
                                <w:sz w:val="32"/>
                                <w:szCs w:val="32"/>
                              </w:rPr>
                            </w:pPr>
                            <w:r w:rsidRPr="00D421F7">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C9954" id="正方形/長方形 21" o:spid="_x0000_s1026" style="position:absolute;margin-left:351.45pt;margin-top:5.5pt;width:41.8pt;height:32.6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" filled="f" stroked="f" strokeweight="2pt">
                <v:textbox>
                  <w:txbxContent>
                    <w:p w:rsidR="00410C19" w:rsidRPr="00D421F7" w:rsidRDefault="00410C19" w:rsidP="00D421F7">
                      <w:pPr>
                        <w:rPr>
                          <w:b/>
                          <w:color w:val="FF0000"/>
                          <w:sz w:val="32"/>
                          <w:szCs w:val="32"/>
                        </w:rPr>
                      </w:pPr>
                      <w:r w:rsidRPr="00D421F7">
                        <w:rPr>
                          <w:rFonts w:hint="eastAsia"/>
                          <w:b/>
                          <w:color w:val="FF0000"/>
                          <w:sz w:val="32"/>
                          <w:szCs w:val="32"/>
                        </w:rPr>
                        <w:t>②</w:t>
                      </w:r>
                    </w:p>
                  </w:txbxContent>
                </v:textbox>
              </v:rect>
            </w:pict>
          </mc:Fallback>
        </mc:AlternateContent>
      </w:r>
      <w:r w:rsidR="007839CA">
        <w:rPr>
          <w:noProof/>
        </w:rPr>
        <mc:AlternateContent>
          <mc:Choice Requires="wps">
            <w:drawing>
              <wp:anchor distT="0" distB="0" distL="114300" distR="114300" simplePos="0" relativeHeight="251389440" behindDoc="0" locked="0" layoutInCell="1" allowOverlap="1" wp14:anchorId="7E22D5D6" wp14:editId="19727366">
                <wp:simplePos x="0" y="0"/>
                <wp:positionH relativeFrom="margin">
                  <wp:posOffset>-238760</wp:posOffset>
                </wp:positionH>
                <wp:positionV relativeFrom="paragraph">
                  <wp:posOffset>730885</wp:posOffset>
                </wp:positionV>
                <wp:extent cx="530860" cy="41402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919B9" w:rsidRDefault="00410C19" w:rsidP="005919B9">
                            <w:pPr>
                              <w:jc w:val="center"/>
                              <w:rPr>
                                <w:b/>
                                <w:color w:val="FF0000"/>
                                <w:sz w:val="32"/>
                                <w:szCs w:val="32"/>
                              </w:rPr>
                            </w:pPr>
                            <w:r w:rsidRPr="005919B9">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2D5D6" id="正方形/長方形 22" o:spid="_x0000_s1027" style="position:absolute;margin-left:-18.8pt;margin-top:57.55pt;width:41.8pt;height:32.6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" filled="f" stroked="f" strokeweight="2pt">
                <v:textbox>
                  <w:txbxContent>
                    <w:p w:rsidR="00410C19" w:rsidRPr="005919B9" w:rsidRDefault="00410C19" w:rsidP="005919B9">
                      <w:pPr>
                        <w:jc w:val="center"/>
                        <w:rPr>
                          <w:b/>
                          <w:color w:val="FF0000"/>
                          <w:sz w:val="32"/>
                          <w:szCs w:val="32"/>
                        </w:rPr>
                      </w:pPr>
                      <w:r w:rsidRPr="005919B9">
                        <w:rPr>
                          <w:rFonts w:hint="eastAsia"/>
                          <w:b/>
                          <w:color w:val="FF0000"/>
                          <w:sz w:val="32"/>
                          <w:szCs w:val="32"/>
                        </w:rPr>
                        <w:t>③</w:t>
                      </w:r>
                    </w:p>
                  </w:txbxContent>
                </v:textbox>
                <w10:wrap anchorx="margin"/>
              </v:rect>
            </w:pict>
          </mc:Fallback>
        </mc:AlternateContent>
      </w:r>
      <w:r w:rsidR="007839CA">
        <w:rPr>
          <w:noProof/>
        </w:rPr>
        <mc:AlternateContent>
          <mc:Choice Requires="wps">
            <w:drawing>
              <wp:anchor distT="0" distB="0" distL="114300" distR="114300" simplePos="0" relativeHeight="251401728" behindDoc="0" locked="0" layoutInCell="1" allowOverlap="1" wp14:anchorId="56C1BEE2" wp14:editId="61C4D218">
                <wp:simplePos x="0" y="0"/>
                <wp:positionH relativeFrom="margin">
                  <wp:posOffset>-226060</wp:posOffset>
                </wp:positionH>
                <wp:positionV relativeFrom="paragraph">
                  <wp:posOffset>2575560</wp:posOffset>
                </wp:positionV>
                <wp:extent cx="530860" cy="41402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5"/>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1BEE2" id="正方形/長方形 26" o:spid="_x0000_s1028" style="position:absolute;margin-left:-17.8pt;margin-top:202.8pt;width:41.8pt;height:32.6pt;z-index:2514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" filled="f" stroked="f" strokeweight="2pt">
                <v:textbox>
                  <w:txbxContent>
                    <w:p w:rsidR="00410C19" w:rsidRPr="00744B2C" w:rsidRDefault="00410C19" w:rsidP="00396636">
                      <w:pPr>
                        <w:pStyle w:val="ae"/>
                        <w:numPr>
                          <w:ilvl w:val="0"/>
                          <w:numId w:val="5"/>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398656" behindDoc="0" locked="0" layoutInCell="1" allowOverlap="1" wp14:anchorId="56BCD56F" wp14:editId="2554E0B0">
                <wp:simplePos x="0" y="0"/>
                <wp:positionH relativeFrom="margin">
                  <wp:posOffset>-225425</wp:posOffset>
                </wp:positionH>
                <wp:positionV relativeFrom="paragraph">
                  <wp:posOffset>2279015</wp:posOffset>
                </wp:positionV>
                <wp:extent cx="530860" cy="4140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E3A25" w:rsidRDefault="00410C19" w:rsidP="00396636">
                            <w:pPr>
                              <w:pStyle w:val="ae"/>
                              <w:numPr>
                                <w:ilvl w:val="0"/>
                                <w:numId w:val="4"/>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CD56F" id="正方形/長方形 25" o:spid="_x0000_s1029" style="position:absolute;margin-left:-17.75pt;margin-top:179.45pt;width:41.8pt;height:32.6pt;z-index:25139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vxpgIAAHk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" filled="f" stroked="f" strokeweight="2pt">
                <v:textbox>
                  <w:txbxContent>
                    <w:p w:rsidR="00410C19" w:rsidRPr="008E3A25" w:rsidRDefault="00410C19" w:rsidP="00396636">
                      <w:pPr>
                        <w:pStyle w:val="ae"/>
                        <w:numPr>
                          <w:ilvl w:val="0"/>
                          <w:numId w:val="4"/>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561472" behindDoc="0" locked="0" layoutInCell="1" allowOverlap="1" wp14:anchorId="443C7FDA" wp14:editId="6001A5B6">
                <wp:simplePos x="0" y="0"/>
                <wp:positionH relativeFrom="margin">
                  <wp:posOffset>-191135</wp:posOffset>
                </wp:positionH>
                <wp:positionV relativeFrom="paragraph">
                  <wp:posOffset>5318760</wp:posOffset>
                </wp:positionV>
                <wp:extent cx="530860" cy="414020"/>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12"/>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C7FDA" id="正方形/長方形 193" o:spid="_x0000_s1030" style="position:absolute;margin-left:-15.05pt;margin-top:418.8pt;width:41.8pt;height:32.6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" filled="f" stroked="f" strokeweight="2pt">
                <v:textbox>
                  <w:txbxContent>
                    <w:p w:rsidR="00410C19" w:rsidRPr="00744B2C" w:rsidRDefault="00410C19" w:rsidP="00396636">
                      <w:pPr>
                        <w:pStyle w:val="ae"/>
                        <w:numPr>
                          <w:ilvl w:val="0"/>
                          <w:numId w:val="12"/>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395584" behindDoc="0" locked="0" layoutInCell="1" allowOverlap="1" wp14:anchorId="3A3F16F3" wp14:editId="21604E55">
                <wp:simplePos x="0" y="0"/>
                <wp:positionH relativeFrom="margin">
                  <wp:posOffset>-226060</wp:posOffset>
                </wp:positionH>
                <wp:positionV relativeFrom="paragraph">
                  <wp:posOffset>1991360</wp:posOffset>
                </wp:positionV>
                <wp:extent cx="530860" cy="41402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CD1596" w:rsidRDefault="00410C19" w:rsidP="00396636">
                            <w:pPr>
                              <w:pStyle w:val="ae"/>
                              <w:numPr>
                                <w:ilvl w:val="0"/>
                                <w:numId w:val="3"/>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F16F3" id="正方形/長方形 24" o:spid="_x0000_s1031" style="position:absolute;margin-left:-17.8pt;margin-top:156.8pt;width:41.8pt;height:32.6pt;z-index:25139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" filled="f" stroked="f" strokeweight="2pt">
                <v:textbox>
                  <w:txbxContent>
                    <w:p w:rsidR="00410C19" w:rsidRPr="00CD1596" w:rsidRDefault="00410C19" w:rsidP="00396636">
                      <w:pPr>
                        <w:pStyle w:val="ae"/>
                        <w:numPr>
                          <w:ilvl w:val="0"/>
                          <w:numId w:val="3"/>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392512" behindDoc="0" locked="0" layoutInCell="1" allowOverlap="1" wp14:anchorId="06A9D57E" wp14:editId="3C70089B">
                <wp:simplePos x="0" y="0"/>
                <wp:positionH relativeFrom="margin">
                  <wp:posOffset>-223520</wp:posOffset>
                </wp:positionH>
                <wp:positionV relativeFrom="paragraph">
                  <wp:posOffset>1367155</wp:posOffset>
                </wp:positionV>
                <wp:extent cx="530860" cy="41402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F48B8" w:rsidRDefault="00410C19" w:rsidP="00396636">
                            <w:pPr>
                              <w:pStyle w:val="ae"/>
                              <w:numPr>
                                <w:ilvl w:val="0"/>
                                <w:numId w:val="2"/>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9D57E" id="正方形/長方形 23" o:spid="_x0000_s1032" style="position:absolute;margin-left:-17.6pt;margin-top:107.65pt;width:41.8pt;height:32.6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KqpgIAAHk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" filled="f" stroked="f" strokeweight="2pt">
                <v:textbox>
                  <w:txbxContent>
                    <w:p w:rsidR="00410C19" w:rsidRPr="005F48B8" w:rsidRDefault="00410C19" w:rsidP="00396636">
                      <w:pPr>
                        <w:pStyle w:val="ae"/>
                        <w:numPr>
                          <w:ilvl w:val="0"/>
                          <w:numId w:val="2"/>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404800" behindDoc="0" locked="0" layoutInCell="1" allowOverlap="1" wp14:anchorId="3107073D" wp14:editId="75AD7C55">
                <wp:simplePos x="0" y="0"/>
                <wp:positionH relativeFrom="margin">
                  <wp:posOffset>-208915</wp:posOffset>
                </wp:positionH>
                <wp:positionV relativeFrom="paragraph">
                  <wp:posOffset>3189605</wp:posOffset>
                </wp:positionV>
                <wp:extent cx="530860" cy="41402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6"/>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073D" id="正方形/長方形 27" o:spid="_x0000_s1033" style="position:absolute;margin-left:-16.45pt;margin-top:251.15pt;width:41.8pt;height:32.6pt;z-index:25140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" filled="f" stroked="f" strokeweight="2pt">
                <v:textbox>
                  <w:txbxContent>
                    <w:p w:rsidR="00410C19" w:rsidRPr="00744B2C" w:rsidRDefault="00410C19" w:rsidP="00396636">
                      <w:pPr>
                        <w:pStyle w:val="ae"/>
                        <w:numPr>
                          <w:ilvl w:val="0"/>
                          <w:numId w:val="6"/>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407872" behindDoc="0" locked="0" layoutInCell="1" allowOverlap="1" wp14:anchorId="1B87CC88" wp14:editId="43BE366D">
                <wp:simplePos x="0" y="0"/>
                <wp:positionH relativeFrom="margin">
                  <wp:posOffset>-210185</wp:posOffset>
                </wp:positionH>
                <wp:positionV relativeFrom="paragraph">
                  <wp:posOffset>3489960</wp:posOffset>
                </wp:positionV>
                <wp:extent cx="530860" cy="41402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7"/>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7CC88" id="正方形/長方形 28" o:spid="_x0000_s1034" style="position:absolute;margin-left:-16.55pt;margin-top:274.8pt;width:41.8pt;height:32.6pt;z-index:2514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" filled="f" stroked="f" strokeweight="2pt">
                <v:textbox>
                  <w:txbxContent>
                    <w:p w:rsidR="00410C19" w:rsidRPr="00744B2C" w:rsidRDefault="00410C19" w:rsidP="00396636">
                      <w:pPr>
                        <w:pStyle w:val="ae"/>
                        <w:numPr>
                          <w:ilvl w:val="0"/>
                          <w:numId w:val="7"/>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414016" behindDoc="0" locked="0" layoutInCell="1" allowOverlap="1" wp14:anchorId="733AD633" wp14:editId="3338643B">
                <wp:simplePos x="0" y="0"/>
                <wp:positionH relativeFrom="margin">
                  <wp:posOffset>-209550</wp:posOffset>
                </wp:positionH>
                <wp:positionV relativeFrom="paragraph">
                  <wp:posOffset>3817620</wp:posOffset>
                </wp:positionV>
                <wp:extent cx="530860" cy="41402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8"/>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D633" id="正方形/長方形 29" o:spid="_x0000_s1035" style="position:absolute;margin-left:-16.5pt;margin-top:300.6pt;width:41.8pt;height:32.6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" filled="f" stroked="f" strokeweight="2pt">
                <v:textbox>
                  <w:txbxContent>
                    <w:p w:rsidR="00410C19" w:rsidRPr="00744B2C" w:rsidRDefault="00410C19" w:rsidP="00396636">
                      <w:pPr>
                        <w:pStyle w:val="ae"/>
                        <w:numPr>
                          <w:ilvl w:val="0"/>
                          <w:numId w:val="8"/>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506176" behindDoc="0" locked="0" layoutInCell="1" allowOverlap="1" wp14:anchorId="1569EF19" wp14:editId="1C064662">
                <wp:simplePos x="0" y="0"/>
                <wp:positionH relativeFrom="margin">
                  <wp:posOffset>-206375</wp:posOffset>
                </wp:positionH>
                <wp:positionV relativeFrom="paragraph">
                  <wp:posOffset>4123055</wp:posOffset>
                </wp:positionV>
                <wp:extent cx="530860" cy="41402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9"/>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EF19" id="正方形/長方形 30" o:spid="_x0000_s1036" style="position:absolute;margin-left:-16.25pt;margin-top:324.65pt;width:41.8pt;height:32.6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" filled="f" stroked="f" strokeweight="2pt">
                <v:textbox>
                  <w:txbxContent>
                    <w:p w:rsidR="00410C19" w:rsidRPr="00744B2C" w:rsidRDefault="00410C19" w:rsidP="00396636">
                      <w:pPr>
                        <w:pStyle w:val="ae"/>
                        <w:numPr>
                          <w:ilvl w:val="0"/>
                          <w:numId w:val="9"/>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549184" behindDoc="0" locked="0" layoutInCell="1" allowOverlap="1" wp14:anchorId="37C6EF33" wp14:editId="65D349F2">
                <wp:simplePos x="0" y="0"/>
                <wp:positionH relativeFrom="margin">
                  <wp:posOffset>-206375</wp:posOffset>
                </wp:positionH>
                <wp:positionV relativeFrom="paragraph">
                  <wp:posOffset>4410075</wp:posOffset>
                </wp:positionV>
                <wp:extent cx="530860" cy="41402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10"/>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EF33" id="正方形/長方形 31" o:spid="_x0000_s1037" style="position:absolute;margin-left:-16.25pt;margin-top:347.25pt;width:41.8pt;height:32.6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" filled="f" stroked="f" strokeweight="2pt">
                <v:textbox>
                  <w:txbxContent>
                    <w:p w:rsidR="00410C19" w:rsidRPr="00744B2C" w:rsidRDefault="00410C19" w:rsidP="00396636">
                      <w:pPr>
                        <w:pStyle w:val="ae"/>
                        <w:numPr>
                          <w:ilvl w:val="0"/>
                          <w:numId w:val="10"/>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555328" behindDoc="0" locked="0" layoutInCell="1" allowOverlap="1" wp14:anchorId="75C8C19F" wp14:editId="31B8E281">
                <wp:simplePos x="0" y="0"/>
                <wp:positionH relativeFrom="margin">
                  <wp:posOffset>-206375</wp:posOffset>
                </wp:positionH>
                <wp:positionV relativeFrom="paragraph">
                  <wp:posOffset>4718685</wp:posOffset>
                </wp:positionV>
                <wp:extent cx="530860" cy="414020"/>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44B2C" w:rsidRDefault="00410C19" w:rsidP="00396636">
                            <w:pPr>
                              <w:pStyle w:val="ae"/>
                              <w:numPr>
                                <w:ilvl w:val="0"/>
                                <w:numId w:val="11"/>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8C19F" id="正方形/長方形 192" o:spid="_x0000_s1038" style="position:absolute;margin-left:-16.25pt;margin-top:371.55pt;width:41.8pt;height:32.6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" filled="f" stroked="f" strokeweight="2pt">
                <v:textbox>
                  <w:txbxContent>
                    <w:p w:rsidR="00410C19" w:rsidRPr="00744B2C" w:rsidRDefault="00410C19" w:rsidP="00396636">
                      <w:pPr>
                        <w:pStyle w:val="ae"/>
                        <w:numPr>
                          <w:ilvl w:val="0"/>
                          <w:numId w:val="11"/>
                        </w:numPr>
                        <w:ind w:leftChars="0"/>
                        <w:jc w:val="center"/>
                        <w:rPr>
                          <w:color w:val="000000" w:themeColor="text1"/>
                        </w:rPr>
                      </w:pPr>
                    </w:p>
                  </w:txbxContent>
                </v:textbox>
                <w10:wrap anchorx="margin"/>
              </v:rect>
            </w:pict>
          </mc:Fallback>
        </mc:AlternateContent>
      </w:r>
      <w:r w:rsidR="007839CA">
        <w:rPr>
          <w:noProof/>
        </w:rPr>
        <mc:AlternateContent>
          <mc:Choice Requires="wps">
            <w:drawing>
              <wp:anchor distT="0" distB="0" distL="114300" distR="114300" simplePos="0" relativeHeight="251383296" behindDoc="0" locked="0" layoutInCell="1" allowOverlap="1" wp14:anchorId="1CD63E84" wp14:editId="622904A6">
                <wp:simplePos x="0" y="0"/>
                <wp:positionH relativeFrom="column">
                  <wp:posOffset>641985</wp:posOffset>
                </wp:positionH>
                <wp:positionV relativeFrom="paragraph">
                  <wp:posOffset>52705</wp:posOffset>
                </wp:positionV>
                <wp:extent cx="530860" cy="41402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D421F7" w:rsidRDefault="00410C19" w:rsidP="00396636">
                            <w:pPr>
                              <w:pStyle w:val="ae"/>
                              <w:numPr>
                                <w:ilvl w:val="0"/>
                                <w:numId w:val="16"/>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63E84" id="正方形/長方形 20" o:spid="_x0000_s1039" style="position:absolute;margin-left:50.55pt;margin-top:4.15pt;width:41.8pt;height:32.6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" filled="f" stroked="f" strokeweight="2pt">
                <v:textbox>
                  <w:txbxContent>
                    <w:p w:rsidR="00410C19" w:rsidRPr="00D421F7" w:rsidRDefault="00410C19" w:rsidP="00396636">
                      <w:pPr>
                        <w:pStyle w:val="ae"/>
                        <w:numPr>
                          <w:ilvl w:val="0"/>
                          <w:numId w:val="16"/>
                        </w:numPr>
                        <w:ind w:leftChars="0"/>
                        <w:jc w:val="center"/>
                        <w:rPr>
                          <w:color w:val="000000" w:themeColor="text1"/>
                        </w:rPr>
                      </w:pPr>
                    </w:p>
                  </w:txbxContent>
                </v:textbox>
              </v:rect>
            </w:pict>
          </mc:Fallback>
        </mc:AlternateContent>
      </w:r>
      <w:r w:rsidR="00E838C4">
        <w:rPr>
          <w:noProof/>
        </w:rPr>
        <w:drawing>
          <wp:inline distT="0" distB="0" distL="0" distR="0">
            <wp:extent cx="5200649" cy="6934200"/>
            <wp:effectExtent l="19050" t="19050" r="19685" b="190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35014" cy="6980020"/>
                    </a:xfrm>
                    <a:prstGeom prst="rect">
                      <a:avLst/>
                    </a:prstGeom>
                    <a:noFill/>
                    <a:ln>
                      <a:solidFill>
                        <a:schemeClr val="accent1"/>
                      </a:solidFill>
                    </a:ln>
                  </pic:spPr>
                </pic:pic>
              </a:graphicData>
            </a:graphic>
          </wp:inline>
        </w:drawing>
      </w:r>
    </w:p>
    <w:p w:rsidR="00440A3C" w:rsidRDefault="00440A3C">
      <w:pPr>
        <w:adjustRightInd/>
        <w:snapToGrid/>
      </w:pPr>
      <w:r>
        <w:br w:type="page"/>
      </w:r>
    </w:p>
    <w:p w:rsidR="00BC756F" w:rsidRDefault="008C437F" w:rsidP="0031728F">
      <w:r>
        <w:rPr>
          <w:rFonts w:hint="eastAsia"/>
        </w:rPr>
        <w:t>各設定項目について以下に記載</w:t>
      </w:r>
      <w:r w:rsidR="004D294A">
        <w:rPr>
          <w:rFonts w:hint="eastAsia"/>
        </w:rPr>
        <w:t>します。</w:t>
      </w:r>
    </w:p>
    <w:p w:rsidR="00D63F44" w:rsidRDefault="004F46F7" w:rsidP="00396636">
      <w:pPr>
        <w:pStyle w:val="ae"/>
        <w:numPr>
          <w:ilvl w:val="0"/>
          <w:numId w:val="1"/>
        </w:numPr>
        <w:ind w:leftChars="0"/>
      </w:pPr>
      <w:r>
        <w:rPr>
          <w:rFonts w:hint="eastAsia"/>
        </w:rPr>
        <w:t>「</w:t>
      </w:r>
      <w:r w:rsidR="00A86705">
        <w:rPr>
          <w:rFonts w:hint="eastAsia"/>
        </w:rPr>
        <w:t>キャンセル</w:t>
      </w:r>
      <w:r>
        <w:rPr>
          <w:rFonts w:hint="eastAsia"/>
        </w:rPr>
        <w:t>」ボタン</w:t>
      </w:r>
    </w:p>
    <w:p w:rsidR="00D63F44" w:rsidRDefault="00D63F44" w:rsidP="0031728F">
      <w:r>
        <w:rPr>
          <w:rFonts w:hint="eastAsia"/>
        </w:rPr>
        <w:t>設定中のサーバー設定をキャンセルする場合にタップします。</w:t>
      </w:r>
    </w:p>
    <w:p w:rsidR="00524A48" w:rsidRPr="00D63F44" w:rsidRDefault="00524A48" w:rsidP="0031728F"/>
    <w:p w:rsidR="00A86705" w:rsidRDefault="004F46F7" w:rsidP="00396636">
      <w:pPr>
        <w:pStyle w:val="ae"/>
        <w:numPr>
          <w:ilvl w:val="0"/>
          <w:numId w:val="1"/>
        </w:numPr>
        <w:ind w:leftChars="0"/>
      </w:pPr>
      <w:r>
        <w:rPr>
          <w:rFonts w:hint="eastAsia"/>
        </w:rPr>
        <w:t>「</w:t>
      </w:r>
      <w:r w:rsidR="00A86705">
        <w:rPr>
          <w:rFonts w:hint="eastAsia"/>
        </w:rPr>
        <w:t>保存</w:t>
      </w:r>
      <w:r>
        <w:rPr>
          <w:rFonts w:hint="eastAsia"/>
        </w:rPr>
        <w:t>」ボタン</w:t>
      </w:r>
    </w:p>
    <w:p w:rsidR="003E54B5" w:rsidRDefault="002A1FF6" w:rsidP="0031728F">
      <w:r>
        <w:rPr>
          <w:rFonts w:hint="eastAsia"/>
        </w:rPr>
        <w:t>設定中のサーバー設定を保存する場合にタップします。</w:t>
      </w:r>
    </w:p>
    <w:p w:rsidR="00E3050F" w:rsidRDefault="00E3050F" w:rsidP="0031728F"/>
    <w:p w:rsidR="00664535" w:rsidRDefault="00664535" w:rsidP="00396636">
      <w:pPr>
        <w:pStyle w:val="ae"/>
        <w:numPr>
          <w:ilvl w:val="0"/>
          <w:numId w:val="1"/>
        </w:numPr>
        <w:ind w:leftChars="0"/>
      </w:pPr>
      <w:r>
        <w:rPr>
          <w:rFonts w:hint="eastAsia"/>
        </w:rPr>
        <w:t>名前</w:t>
      </w:r>
    </w:p>
    <w:p w:rsidR="00E85FB1" w:rsidRDefault="00FF60AE" w:rsidP="0031728F">
      <w:r>
        <w:rPr>
          <w:rFonts w:hint="eastAsia"/>
        </w:rPr>
        <w:t>接続先の名前を入力します。</w:t>
      </w:r>
    </w:p>
    <w:p w:rsidR="00C52F68" w:rsidRDefault="00C52F68" w:rsidP="0031728F"/>
    <w:p w:rsidR="00E85FB1" w:rsidRDefault="00E85FB1" w:rsidP="00396636">
      <w:pPr>
        <w:pStyle w:val="ae"/>
        <w:numPr>
          <w:ilvl w:val="0"/>
          <w:numId w:val="1"/>
        </w:numPr>
        <w:ind w:leftChars="0"/>
      </w:pPr>
      <w:r>
        <w:rPr>
          <w:rFonts w:hint="eastAsia"/>
        </w:rPr>
        <w:t>アドレス</w:t>
      </w:r>
    </w:p>
    <w:p w:rsidR="00C900E9" w:rsidRDefault="008C003A" w:rsidP="00BF3F1F">
      <w:r>
        <w:rPr>
          <w:rFonts w:hint="eastAsia"/>
        </w:rPr>
        <w:t>アクセスする</w:t>
      </w:r>
      <w:proofErr w:type="spellStart"/>
      <w:r>
        <w:rPr>
          <w:rFonts w:hint="eastAsia"/>
        </w:rPr>
        <w:t>Proself</w:t>
      </w:r>
      <w:proofErr w:type="spellEnd"/>
      <w:r>
        <w:rPr>
          <w:rFonts w:hint="eastAsia"/>
        </w:rPr>
        <w:t>サーバーのアドレスを入力します。</w:t>
      </w:r>
    </w:p>
    <w:p w:rsidR="003226CD" w:rsidRDefault="006C4397" w:rsidP="00BF3F1F">
      <w:r>
        <w:rPr>
          <w:rFonts w:hint="eastAsia"/>
        </w:rPr>
        <w:t>アドレスは次のように指定します。</w:t>
      </w:r>
    </w:p>
    <w:p w:rsidR="006C4397" w:rsidRPr="006C4397" w:rsidRDefault="006C4397" w:rsidP="0031728F">
      <w:r>
        <w:rPr>
          <w:rFonts w:hint="eastAsia"/>
        </w:rPr>
        <w:t>[</w:t>
      </w:r>
      <w:r>
        <w:t>http</w:t>
      </w:r>
      <w:r>
        <w:rPr>
          <w:rFonts w:hint="eastAsia"/>
        </w:rPr>
        <w:t>またはhttps]://[サーバー名]/[ユーザーフォルダまたはグループフォルダ]</w:t>
      </w:r>
    </w:p>
    <w:p w:rsidR="003226CD" w:rsidRDefault="00664A3A" w:rsidP="0031728F">
      <w:r>
        <w:rPr>
          <w:rFonts w:hint="eastAsia"/>
        </w:rPr>
        <w:t>例：サーバー名が「server1」でグループフォルダ「group1」に接続する場合</w:t>
      </w:r>
    </w:p>
    <w:p w:rsidR="00664A3A" w:rsidRDefault="00664A3A" w:rsidP="00CB0096">
      <w:pPr>
        <w:ind w:firstLineChars="200" w:firstLine="480"/>
      </w:pPr>
      <w:r>
        <w:rPr>
          <w:rFonts w:hint="eastAsia"/>
        </w:rPr>
        <w:t>http://</w:t>
      </w:r>
      <w:r>
        <w:t>server1/group1</w:t>
      </w:r>
    </w:p>
    <w:p w:rsidR="00B64206" w:rsidRDefault="00B64206" w:rsidP="0031728F"/>
    <w:p w:rsidR="00E85FB1" w:rsidRDefault="007B1A0C" w:rsidP="00396636">
      <w:pPr>
        <w:pStyle w:val="ae"/>
        <w:numPr>
          <w:ilvl w:val="0"/>
          <w:numId w:val="1"/>
        </w:numPr>
        <w:ind w:leftChars="0"/>
      </w:pPr>
      <w:r>
        <w:rPr>
          <w:rFonts w:hint="eastAsia"/>
        </w:rPr>
        <w:t>アカウントを保存</w:t>
      </w:r>
    </w:p>
    <w:p w:rsidR="007B1A0C" w:rsidRDefault="001406E2" w:rsidP="004363A3">
      <w:proofErr w:type="spellStart"/>
      <w:r>
        <w:rPr>
          <w:rFonts w:hint="eastAsia"/>
        </w:rPr>
        <w:t>Proself</w:t>
      </w:r>
      <w:proofErr w:type="spellEnd"/>
      <w:r w:rsidR="00B91BAC">
        <w:rPr>
          <w:rFonts w:hint="eastAsia"/>
        </w:rPr>
        <w:t>へのログイン情報を</w:t>
      </w:r>
      <w:r>
        <w:rPr>
          <w:rFonts w:hint="eastAsia"/>
        </w:rPr>
        <w:t>保存する場合</w:t>
      </w:r>
      <w:r w:rsidR="000821A8">
        <w:rPr>
          <w:rFonts w:hint="eastAsia"/>
        </w:rPr>
        <w:t>は</w:t>
      </w:r>
      <w:r>
        <w:rPr>
          <w:rFonts w:hint="eastAsia"/>
        </w:rPr>
        <w:t>オン</w:t>
      </w:r>
      <w:r w:rsidR="008979A3">
        <w:rPr>
          <w:rFonts w:hint="eastAsia"/>
        </w:rPr>
        <w:t>で設定します。</w:t>
      </w:r>
    </w:p>
    <w:p w:rsidR="002B6CC7" w:rsidRDefault="002B6CC7" w:rsidP="004363A3"/>
    <w:p w:rsidR="007B1A0C" w:rsidRDefault="007B1A0C" w:rsidP="00396636">
      <w:pPr>
        <w:pStyle w:val="ae"/>
        <w:numPr>
          <w:ilvl w:val="0"/>
          <w:numId w:val="1"/>
        </w:numPr>
        <w:ind w:leftChars="0"/>
      </w:pPr>
      <w:r>
        <w:rPr>
          <w:rFonts w:hint="eastAsia"/>
        </w:rPr>
        <w:t>ユーザーID</w:t>
      </w:r>
      <w:r w:rsidR="003851BD">
        <w:rPr>
          <w:rFonts w:hint="eastAsia"/>
        </w:rPr>
        <w:t>(</w:t>
      </w:r>
      <w:r w:rsidR="008A7F45">
        <w:rPr>
          <w:rFonts w:hint="eastAsia"/>
        </w:rPr>
        <w:t>認証設定-</w:t>
      </w:r>
      <w:r w:rsidR="003851BD">
        <w:rPr>
          <w:rFonts w:hint="eastAsia"/>
        </w:rPr>
        <w:t>アカウントを保存オン時のみ表示)</w:t>
      </w:r>
    </w:p>
    <w:p w:rsidR="007B1A0C" w:rsidRDefault="00F043AD" w:rsidP="004363A3">
      <w:proofErr w:type="spellStart"/>
      <w:r>
        <w:rPr>
          <w:rFonts w:hint="eastAsia"/>
        </w:rPr>
        <w:t>Proself</w:t>
      </w:r>
      <w:proofErr w:type="spellEnd"/>
      <w:r w:rsidR="00107A33">
        <w:rPr>
          <w:rFonts w:hint="eastAsia"/>
        </w:rPr>
        <w:t>に</w:t>
      </w:r>
      <w:r>
        <w:rPr>
          <w:rFonts w:hint="eastAsia"/>
        </w:rPr>
        <w:t>ログインするためのユーザーIDを入力します。</w:t>
      </w:r>
    </w:p>
    <w:p w:rsidR="002B6CC7" w:rsidRDefault="002B6CC7" w:rsidP="004363A3"/>
    <w:p w:rsidR="007B1A0C" w:rsidRPr="001B5B91" w:rsidRDefault="007B1A0C" w:rsidP="00396636">
      <w:pPr>
        <w:pStyle w:val="ae"/>
        <w:numPr>
          <w:ilvl w:val="0"/>
          <w:numId w:val="1"/>
        </w:numPr>
        <w:ind w:leftChars="0"/>
      </w:pPr>
      <w:r>
        <w:rPr>
          <w:rFonts w:hint="eastAsia"/>
        </w:rPr>
        <w:t>パスワード</w:t>
      </w:r>
      <w:r w:rsidR="001B5B91">
        <w:rPr>
          <w:rFonts w:hint="eastAsia"/>
        </w:rPr>
        <w:t>(</w:t>
      </w:r>
      <w:r w:rsidR="008A7F45">
        <w:rPr>
          <w:rFonts w:hint="eastAsia"/>
        </w:rPr>
        <w:t>認証設定-</w:t>
      </w:r>
      <w:r w:rsidR="001B5B91">
        <w:rPr>
          <w:rFonts w:hint="eastAsia"/>
        </w:rPr>
        <w:t>アカウントを保存オン時のみ表示)</w:t>
      </w:r>
    </w:p>
    <w:p w:rsidR="00132DFA" w:rsidRDefault="00F043AD" w:rsidP="004363A3">
      <w:proofErr w:type="spellStart"/>
      <w:r>
        <w:rPr>
          <w:rFonts w:hint="eastAsia"/>
        </w:rPr>
        <w:t>Proself</w:t>
      </w:r>
      <w:proofErr w:type="spellEnd"/>
      <w:r>
        <w:rPr>
          <w:rFonts w:hint="eastAsia"/>
        </w:rPr>
        <w:t>にログインするためのパスワードを入力します。</w:t>
      </w:r>
    </w:p>
    <w:p w:rsidR="00B64206" w:rsidRDefault="00B64206" w:rsidP="00C757CC">
      <w:pPr>
        <w:adjustRightInd/>
        <w:snapToGrid/>
      </w:pPr>
    </w:p>
    <w:p w:rsidR="00132DFA" w:rsidRDefault="00313498" w:rsidP="00396636">
      <w:pPr>
        <w:pStyle w:val="ae"/>
        <w:numPr>
          <w:ilvl w:val="0"/>
          <w:numId w:val="1"/>
        </w:numPr>
        <w:ind w:leftChars="0"/>
      </w:pPr>
      <w:r>
        <w:rPr>
          <w:rFonts w:hint="eastAsia"/>
        </w:rPr>
        <w:t>手動設定</w:t>
      </w:r>
    </w:p>
    <w:p w:rsidR="006E70E6" w:rsidRDefault="00C20A2B" w:rsidP="00CB0096">
      <w:proofErr w:type="spellStart"/>
      <w:r>
        <w:rPr>
          <w:rFonts w:hint="eastAsia"/>
        </w:rPr>
        <w:t>Proself</w:t>
      </w:r>
      <w:proofErr w:type="spellEnd"/>
      <w:r>
        <w:rPr>
          <w:rFonts w:hint="eastAsia"/>
        </w:rPr>
        <w:t>サーバーとの接続にプロキシサーバーを経由する場合はオンで設定します。</w:t>
      </w:r>
    </w:p>
    <w:p w:rsidR="00CB0096" w:rsidRDefault="00CB0096" w:rsidP="00CB0096"/>
    <w:p w:rsidR="00313498" w:rsidRDefault="00313498" w:rsidP="00396636">
      <w:pPr>
        <w:pStyle w:val="ae"/>
        <w:numPr>
          <w:ilvl w:val="0"/>
          <w:numId w:val="1"/>
        </w:numPr>
        <w:ind w:leftChars="0"/>
      </w:pPr>
      <w:r>
        <w:rPr>
          <w:rFonts w:hint="eastAsia"/>
        </w:rPr>
        <w:t>ホスト名</w:t>
      </w:r>
    </w:p>
    <w:p w:rsidR="000C370B" w:rsidRDefault="000C370B" w:rsidP="0031728F">
      <w:r>
        <w:rPr>
          <w:rFonts w:hint="eastAsia"/>
        </w:rPr>
        <w:t>使用するプロキシサーバーのホスト名を入力します。</w:t>
      </w:r>
    </w:p>
    <w:p w:rsidR="001D21D3" w:rsidRDefault="001D21D3" w:rsidP="0031728F"/>
    <w:p w:rsidR="0088232C" w:rsidRDefault="00313498" w:rsidP="00396636">
      <w:pPr>
        <w:pStyle w:val="ae"/>
        <w:numPr>
          <w:ilvl w:val="0"/>
          <w:numId w:val="1"/>
        </w:numPr>
        <w:ind w:leftChars="0"/>
      </w:pPr>
      <w:r>
        <w:rPr>
          <w:rFonts w:hint="eastAsia"/>
        </w:rPr>
        <w:t>ポート番号</w:t>
      </w:r>
    </w:p>
    <w:p w:rsidR="0088232C" w:rsidRDefault="0088232C" w:rsidP="0031728F">
      <w:r>
        <w:rPr>
          <w:rFonts w:hint="eastAsia"/>
        </w:rPr>
        <w:t>プロキシサーバーが使用するポート番号を入力します。</w:t>
      </w:r>
    </w:p>
    <w:p w:rsidR="00A11FC6" w:rsidRDefault="00A11FC6" w:rsidP="0031728F"/>
    <w:p w:rsidR="00313498" w:rsidRDefault="00313498" w:rsidP="00396636">
      <w:pPr>
        <w:pStyle w:val="ae"/>
        <w:numPr>
          <w:ilvl w:val="0"/>
          <w:numId w:val="1"/>
        </w:numPr>
        <w:ind w:leftChars="0"/>
      </w:pPr>
      <w:r>
        <w:rPr>
          <w:rFonts w:hint="eastAsia"/>
        </w:rPr>
        <w:t>アカウントを保存</w:t>
      </w:r>
    </w:p>
    <w:p w:rsidR="00717D98" w:rsidRDefault="00717D98" w:rsidP="0031728F">
      <w:r>
        <w:rPr>
          <w:rFonts w:hint="eastAsia"/>
        </w:rPr>
        <w:t>プロキシサーバー</w:t>
      </w:r>
      <w:r w:rsidR="009038A4">
        <w:rPr>
          <w:rFonts w:hint="eastAsia"/>
        </w:rPr>
        <w:t>経由時</w:t>
      </w:r>
      <w:r>
        <w:rPr>
          <w:rFonts w:hint="eastAsia"/>
        </w:rPr>
        <w:t>認証が必要な場合はオンで設定します。</w:t>
      </w:r>
    </w:p>
    <w:p w:rsidR="00A11FC6" w:rsidRDefault="00A11FC6" w:rsidP="0031728F"/>
    <w:p w:rsidR="00313498" w:rsidRPr="002029EF" w:rsidRDefault="00313498" w:rsidP="00396636">
      <w:pPr>
        <w:pStyle w:val="ae"/>
        <w:numPr>
          <w:ilvl w:val="0"/>
          <w:numId w:val="1"/>
        </w:numPr>
        <w:ind w:leftChars="0"/>
      </w:pPr>
      <w:r>
        <w:rPr>
          <w:rFonts w:hint="eastAsia"/>
        </w:rPr>
        <w:t>ユーザーID</w:t>
      </w:r>
      <w:r w:rsidR="00D7670B">
        <w:rPr>
          <w:rFonts w:hint="eastAsia"/>
        </w:rPr>
        <w:t>(</w:t>
      </w:r>
      <w:r w:rsidR="00170732">
        <w:rPr>
          <w:rFonts w:hint="eastAsia"/>
        </w:rPr>
        <w:t>プロキシ-</w:t>
      </w:r>
      <w:r w:rsidR="00D7670B">
        <w:rPr>
          <w:rFonts w:hint="eastAsia"/>
        </w:rPr>
        <w:t>アカウントを保存オン時のみ表示)</w:t>
      </w:r>
    </w:p>
    <w:p w:rsidR="002A3CA8" w:rsidRDefault="007F699A" w:rsidP="0031728F">
      <w:r>
        <w:rPr>
          <w:rFonts w:hint="eastAsia"/>
        </w:rPr>
        <w:t>プロキシサーバーへの認証時に使用するユーザーIDを入力します。</w:t>
      </w:r>
    </w:p>
    <w:p w:rsidR="00A11FC6" w:rsidRDefault="00A11FC6" w:rsidP="0031728F"/>
    <w:p w:rsidR="00313498" w:rsidRDefault="00313498" w:rsidP="00396636">
      <w:pPr>
        <w:pStyle w:val="ae"/>
        <w:numPr>
          <w:ilvl w:val="0"/>
          <w:numId w:val="1"/>
        </w:numPr>
        <w:ind w:leftChars="0"/>
      </w:pPr>
      <w:r>
        <w:rPr>
          <w:rFonts w:hint="eastAsia"/>
        </w:rPr>
        <w:t>パスワード</w:t>
      </w:r>
      <w:r w:rsidR="00D7670B">
        <w:rPr>
          <w:rFonts w:hint="eastAsia"/>
        </w:rPr>
        <w:t>(</w:t>
      </w:r>
      <w:r w:rsidR="00B14F3D">
        <w:rPr>
          <w:rFonts w:hint="eastAsia"/>
        </w:rPr>
        <w:t>プロキシ-</w:t>
      </w:r>
      <w:r w:rsidR="00D7670B">
        <w:rPr>
          <w:rFonts w:hint="eastAsia"/>
        </w:rPr>
        <w:t>アカウントを保存オン時のみ表示)</w:t>
      </w:r>
    </w:p>
    <w:p w:rsidR="007F699A" w:rsidRDefault="007F699A" w:rsidP="0031728F">
      <w:r>
        <w:rPr>
          <w:rFonts w:hint="eastAsia"/>
        </w:rPr>
        <w:t>プロキシサーバーへの認証時に使用するパスワードを入力します。</w:t>
      </w:r>
    </w:p>
    <w:p w:rsidR="00EE6023" w:rsidRDefault="00EE6023" w:rsidP="0031728F"/>
    <w:p w:rsidR="0012462E" w:rsidRPr="00664535" w:rsidRDefault="0012462E" w:rsidP="00396636">
      <w:pPr>
        <w:pStyle w:val="ae"/>
        <w:numPr>
          <w:ilvl w:val="0"/>
          <w:numId w:val="1"/>
        </w:numPr>
        <w:ind w:leftChars="0"/>
      </w:pPr>
      <w:r>
        <w:rPr>
          <w:rFonts w:hint="eastAsia"/>
        </w:rPr>
        <w:t>クライアント証明書</w:t>
      </w:r>
    </w:p>
    <w:p w:rsidR="00407DC3" w:rsidRDefault="00407DC3" w:rsidP="0031728F">
      <w:proofErr w:type="spellStart"/>
      <w:r>
        <w:rPr>
          <w:rFonts w:hint="eastAsia"/>
        </w:rPr>
        <w:t>Proself</w:t>
      </w:r>
      <w:proofErr w:type="spellEnd"/>
      <w:r>
        <w:rPr>
          <w:rFonts w:hint="eastAsia"/>
        </w:rPr>
        <w:t>サーバーでクライアント認証</w:t>
      </w:r>
      <w:r w:rsidR="004A5F82">
        <w:rPr>
          <w:rFonts w:hint="eastAsia"/>
        </w:rPr>
        <w:t>設定</w:t>
      </w:r>
      <w:r>
        <w:rPr>
          <w:rFonts w:hint="eastAsia"/>
        </w:rPr>
        <w:t>を行っている場合</w:t>
      </w:r>
      <w:r w:rsidR="00B06AF5">
        <w:rPr>
          <w:rFonts w:hint="eastAsia"/>
        </w:rPr>
        <w:t>に</w:t>
      </w:r>
      <w:r w:rsidR="00177A65">
        <w:rPr>
          <w:rFonts w:hint="eastAsia"/>
        </w:rPr>
        <w:t>使用するクライアント証明書を設定することができます</w:t>
      </w:r>
      <w:r w:rsidR="001E3BCA">
        <w:rPr>
          <w:rFonts w:hint="eastAsia"/>
        </w:rPr>
        <w:t>。</w:t>
      </w:r>
    </w:p>
    <w:p w:rsidR="00836FA9" w:rsidRDefault="00836FA9">
      <w:pPr>
        <w:adjustRightInd/>
        <w:snapToGrid/>
      </w:pPr>
      <w:r>
        <w:br w:type="page"/>
      </w:r>
    </w:p>
    <w:p w:rsidR="00355612" w:rsidRDefault="00380FDD" w:rsidP="0031728F">
      <w:proofErr w:type="spellStart"/>
      <w:r>
        <w:rPr>
          <w:rFonts w:hint="eastAsia"/>
        </w:rPr>
        <w:t>Proself</w:t>
      </w:r>
      <w:proofErr w:type="spellEnd"/>
      <w:r>
        <w:t xml:space="preserve"> Client for iOS</w:t>
      </w:r>
      <w:r>
        <w:rPr>
          <w:rFonts w:hint="eastAsia"/>
        </w:rPr>
        <w:t>にてクライアント証明書を利用する場合、iPhoneまたはiPad端末へのクライアント証明書のインストールとは別に以下手順を実施いただく必要がございます。</w:t>
      </w:r>
    </w:p>
    <w:p w:rsidR="00102B39" w:rsidRDefault="00EF4408" w:rsidP="00102B39">
      <w:r>
        <w:rPr>
          <w:rFonts w:hint="eastAsia"/>
        </w:rPr>
        <w:t>1</w:t>
      </w:r>
      <w:r w:rsidR="00102B39">
        <w:rPr>
          <w:rFonts w:hint="eastAsia"/>
        </w:rPr>
        <w:t xml:space="preserve">.ご利用のPCにてクライアント証明書(p12形式)の拡張子を </w:t>
      </w:r>
    </w:p>
    <w:p w:rsidR="00564DA2" w:rsidRDefault="00102B39" w:rsidP="00102B39">
      <w:r>
        <w:rPr>
          <w:rFonts w:hint="eastAsia"/>
        </w:rPr>
        <w:t xml:space="preserve"> 「.</w:t>
      </w:r>
      <w:proofErr w:type="spellStart"/>
      <w:r>
        <w:rPr>
          <w:rFonts w:hint="eastAsia"/>
        </w:rPr>
        <w:t>pccertificate</w:t>
      </w:r>
      <w:proofErr w:type="spellEnd"/>
      <w:r>
        <w:rPr>
          <w:rFonts w:hint="eastAsia"/>
        </w:rPr>
        <w:t>」に変更します。</w:t>
      </w:r>
    </w:p>
    <w:p w:rsidR="00380FDD" w:rsidRDefault="00380FDD" w:rsidP="0031728F"/>
    <w:p w:rsidR="00355612" w:rsidRDefault="00106001" w:rsidP="0031728F">
      <w:r w:rsidRPr="00106001">
        <w:rPr>
          <w:rFonts w:hint="eastAsia"/>
        </w:rPr>
        <w:t>2.メール等で1.のファイルをiPhone</w:t>
      </w:r>
      <w:r>
        <w:rPr>
          <w:rFonts w:hint="eastAsia"/>
        </w:rPr>
        <w:t>または</w:t>
      </w:r>
      <w:r w:rsidR="00D072C1">
        <w:rPr>
          <w:rFonts w:hint="eastAsia"/>
        </w:rPr>
        <w:t>iPad</w:t>
      </w:r>
      <w:r w:rsidRPr="00106001">
        <w:rPr>
          <w:rFonts w:hint="eastAsia"/>
        </w:rPr>
        <w:t>端末に送ります。</w:t>
      </w:r>
    </w:p>
    <w:p w:rsidR="00222276" w:rsidRDefault="00222276" w:rsidP="0031728F"/>
    <w:p w:rsidR="00222276" w:rsidRDefault="00222276" w:rsidP="00222276">
      <w:r>
        <w:rPr>
          <w:rFonts w:hint="eastAsia"/>
        </w:rPr>
        <w:t>3.iPhone</w:t>
      </w:r>
      <w:r w:rsidR="00331B9B">
        <w:rPr>
          <w:rFonts w:hint="eastAsia"/>
        </w:rPr>
        <w:t>またはiPad</w:t>
      </w:r>
      <w:r>
        <w:rPr>
          <w:rFonts w:hint="eastAsia"/>
        </w:rPr>
        <w:t xml:space="preserve">端末から2.で受け取ったファイルをタップし、 </w:t>
      </w:r>
    </w:p>
    <w:p w:rsidR="00222276" w:rsidRPr="00222276" w:rsidRDefault="00222276" w:rsidP="00222276">
      <w:r>
        <w:rPr>
          <w:rFonts w:hint="eastAsia"/>
        </w:rPr>
        <w:t xml:space="preserve">  「</w:t>
      </w:r>
      <w:proofErr w:type="spellStart"/>
      <w:r>
        <w:rPr>
          <w:rFonts w:hint="eastAsia"/>
        </w:rPr>
        <w:t>Proself</w:t>
      </w:r>
      <w:proofErr w:type="spellEnd"/>
      <w:r>
        <w:rPr>
          <w:rFonts w:hint="eastAsia"/>
        </w:rPr>
        <w:t xml:space="preserve"> Clientで開く」をタップします。</w:t>
      </w:r>
    </w:p>
    <w:p w:rsidR="00355612" w:rsidRDefault="00355612" w:rsidP="0031728F"/>
    <w:p w:rsidR="00E77556" w:rsidRDefault="00E77556" w:rsidP="00E77556">
      <w:r>
        <w:rPr>
          <w:rFonts w:hint="eastAsia"/>
        </w:rPr>
        <w:t>4.Proself Clientが起動しダイアログが表示されますので、</w:t>
      </w:r>
      <w:r w:rsidR="00CC50EF">
        <w:rPr>
          <w:rFonts w:hint="eastAsia"/>
        </w:rPr>
        <w:t>「証明</w:t>
      </w:r>
      <w:r>
        <w:rPr>
          <w:rFonts w:hint="eastAsia"/>
        </w:rPr>
        <w:t>書をインポート」をタップするとクライアント証明書がインポートされます。</w:t>
      </w:r>
    </w:p>
    <w:p w:rsidR="00CB0096" w:rsidRDefault="00CB0096" w:rsidP="00E77556"/>
    <w:p w:rsidR="008B693E" w:rsidRPr="00564715" w:rsidRDefault="009C6988" w:rsidP="00C86BC3">
      <w:pPr>
        <w:pStyle w:val="2"/>
        <w:rPr>
          <w:b/>
          <w:lang w:eastAsia="ja-JP"/>
        </w:rPr>
      </w:pPr>
      <w:bookmarkStart w:id="8" w:name="_Toc425785019"/>
      <w:r w:rsidRPr="007E33AA">
        <w:rPr>
          <w:rFonts w:hint="eastAsia"/>
          <w:lang w:eastAsia="ja-JP"/>
        </w:rPr>
        <w:t>接続先編集</w:t>
      </w:r>
      <w:bookmarkEnd w:id="8"/>
    </w:p>
    <w:p w:rsidR="00C86BC3" w:rsidRDefault="00B0010A" w:rsidP="00C86BC3">
      <w:r>
        <w:rPr>
          <w:rFonts w:hint="eastAsia"/>
        </w:rPr>
        <w:t>サーバー一覧画面上の</w:t>
      </w:r>
      <w:r w:rsidR="009117CC">
        <w:rPr>
          <w:rFonts w:hint="eastAsia"/>
        </w:rPr>
        <w:t>メニューボタン</w:t>
      </w:r>
      <w:r w:rsidR="00C86BC3">
        <w:rPr>
          <w:rFonts w:hint="eastAsia"/>
        </w:rPr>
        <w:t>をタップし</w:t>
      </w:r>
      <w:r w:rsidR="009117CC">
        <w:rPr>
          <w:rFonts w:hint="eastAsia"/>
        </w:rPr>
        <w:t>、</w:t>
      </w:r>
      <w:r w:rsidR="00C86BC3">
        <w:rPr>
          <w:rFonts w:hint="eastAsia"/>
        </w:rPr>
        <w:t>メニュー</w:t>
      </w:r>
      <w:r w:rsidR="009117CC">
        <w:rPr>
          <w:rFonts w:hint="eastAsia"/>
        </w:rPr>
        <w:t>内の</w:t>
      </w:r>
      <w:r w:rsidR="00C86BC3">
        <w:rPr>
          <w:rFonts w:hint="eastAsia"/>
        </w:rPr>
        <w:t>「接続先編集」アイコン</w:t>
      </w:r>
      <w:r w:rsidR="00934D94">
        <w:rPr>
          <w:rFonts w:hint="eastAsia"/>
        </w:rPr>
        <w:t>をタップします。</w:t>
      </w:r>
    </w:p>
    <w:p w:rsidR="003E4790" w:rsidRDefault="008A792A" w:rsidP="003E4790">
      <w:r>
        <w:rPr>
          <w:noProof/>
        </w:rPr>
        <mc:AlternateContent>
          <mc:Choice Requires="wps">
            <w:drawing>
              <wp:anchor distT="0" distB="0" distL="114300" distR="114300" simplePos="0" relativeHeight="251638272" behindDoc="0" locked="0" layoutInCell="1" allowOverlap="1" wp14:anchorId="794BAA71" wp14:editId="66D69E98">
                <wp:simplePos x="0" y="0"/>
                <wp:positionH relativeFrom="margin">
                  <wp:posOffset>5031105</wp:posOffset>
                </wp:positionH>
                <wp:positionV relativeFrom="paragraph">
                  <wp:posOffset>483870</wp:posOffset>
                </wp:positionV>
                <wp:extent cx="449580" cy="411480"/>
                <wp:effectExtent l="0" t="0" r="26670" b="26670"/>
                <wp:wrapNone/>
                <wp:docPr id="328" name="円/楕円 328"/>
                <wp:cNvGraphicFramePr/>
                <a:graphic xmlns:a="http://schemas.openxmlformats.org/drawingml/2006/main">
                  <a:graphicData uri="http://schemas.microsoft.com/office/word/2010/wordprocessingShape">
                    <wps:wsp>
                      <wps:cNvSpPr/>
                      <wps:spPr>
                        <a:xfrm>
                          <a:off x="0" y="0"/>
                          <a:ext cx="449580" cy="4114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AB953" id="円/楕円 328" o:spid="_x0000_s1026" style="position:absolute;left:0;text-align:left;margin-left:396.15pt;margin-top:38.1pt;width:35.4pt;height:32.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" filled="f" strokecolor="red" strokeweight="2pt">
                <w10:wrap anchorx="margin"/>
              </v:oval>
            </w:pict>
          </mc:Fallback>
        </mc:AlternateContent>
      </w:r>
      <w:r w:rsidR="00730117">
        <w:rPr>
          <w:noProof/>
        </w:rPr>
        <w:drawing>
          <wp:inline distT="0" distB="0" distL="0" distR="0" wp14:anchorId="528F1C7D" wp14:editId="5744B722">
            <wp:extent cx="5400038" cy="2158609"/>
            <wp:effectExtent l="19050" t="19050" r="10795" b="133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38" cy="2158609"/>
                    </a:xfrm>
                    <a:prstGeom prst="rect">
                      <a:avLst/>
                    </a:prstGeom>
                    <a:ln>
                      <a:solidFill>
                        <a:schemeClr val="accent1"/>
                      </a:solidFill>
                    </a:ln>
                  </pic:spPr>
                </pic:pic>
              </a:graphicData>
            </a:graphic>
          </wp:inline>
        </w:drawing>
      </w:r>
    </w:p>
    <w:p w:rsidR="008527C6" w:rsidRDefault="008527C6">
      <w:pPr>
        <w:adjustRightInd/>
        <w:snapToGrid/>
      </w:pPr>
      <w:r>
        <w:br w:type="page"/>
      </w:r>
    </w:p>
    <w:p w:rsidR="003E4790" w:rsidRDefault="003E4790" w:rsidP="003E4790">
      <w:r>
        <w:rPr>
          <w:rFonts w:hint="eastAsia"/>
        </w:rPr>
        <w:t>「接続先編集」アイコンをタップすると編集モードに切り替わります。</w:t>
      </w:r>
    </w:p>
    <w:p w:rsidR="00DB5393" w:rsidRDefault="003E4790" w:rsidP="003E4790">
      <w:r>
        <w:rPr>
          <w:rFonts w:hint="eastAsia"/>
        </w:rPr>
        <w:t>編集対象の接続先をタップしサーバー設定画面へ遷移します。</w:t>
      </w:r>
    </w:p>
    <w:p w:rsidR="00D15A49" w:rsidRDefault="004963BB" w:rsidP="0042135D">
      <w:r>
        <w:rPr>
          <w:noProof/>
        </w:rPr>
        <mc:AlternateContent>
          <mc:Choice Requires="wps">
            <w:drawing>
              <wp:anchor distT="0" distB="0" distL="114300" distR="114300" simplePos="0" relativeHeight="251641344" behindDoc="0" locked="0" layoutInCell="1" allowOverlap="1" wp14:anchorId="02327763" wp14:editId="651AB0E2">
                <wp:simplePos x="0" y="0"/>
                <wp:positionH relativeFrom="column">
                  <wp:posOffset>1905</wp:posOffset>
                </wp:positionH>
                <wp:positionV relativeFrom="paragraph">
                  <wp:posOffset>469265</wp:posOffset>
                </wp:positionV>
                <wp:extent cx="5440680" cy="431800"/>
                <wp:effectExtent l="0" t="0" r="26670" b="25400"/>
                <wp:wrapNone/>
                <wp:docPr id="330" name="正方形/長方形 330"/>
                <wp:cNvGraphicFramePr/>
                <a:graphic xmlns:a="http://schemas.openxmlformats.org/drawingml/2006/main">
                  <a:graphicData uri="http://schemas.microsoft.com/office/word/2010/wordprocessingShape">
                    <wps:wsp>
                      <wps:cNvSpPr/>
                      <wps:spPr>
                        <a:xfrm>
                          <a:off x="0" y="0"/>
                          <a:ext cx="5440680" cy="431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9D2E6" id="正方形/長方形 330" o:spid="_x0000_s1026" style="position:absolute;left:0;text-align:left;margin-left:.15pt;margin-top:36.95pt;width:428.4pt;height:3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" filled="f" strokecolor="red" strokeweight="2pt"/>
            </w:pict>
          </mc:Fallback>
        </mc:AlternateContent>
      </w:r>
      <w:r w:rsidR="007F34DA">
        <w:rPr>
          <w:noProof/>
        </w:rPr>
        <w:drawing>
          <wp:inline distT="0" distB="0" distL="0" distR="0" wp14:anchorId="4C00B67B" wp14:editId="52655823">
            <wp:extent cx="5400039" cy="2172672"/>
            <wp:effectExtent l="19050" t="19050" r="10795" b="184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39" cy="2172672"/>
                    </a:xfrm>
                    <a:prstGeom prst="rect">
                      <a:avLst/>
                    </a:prstGeom>
                    <a:ln>
                      <a:solidFill>
                        <a:schemeClr val="accent1"/>
                      </a:solidFill>
                    </a:ln>
                  </pic:spPr>
                </pic:pic>
              </a:graphicData>
            </a:graphic>
          </wp:inline>
        </w:drawing>
      </w:r>
    </w:p>
    <w:p w:rsidR="00B029CE" w:rsidRDefault="000E609C" w:rsidP="0042135D">
      <w:r>
        <w:rPr>
          <w:rFonts w:hint="eastAsia"/>
        </w:rPr>
        <w:t>※サーバー設定画面については4.1</w:t>
      </w:r>
      <w:r w:rsidR="003703A8">
        <w:rPr>
          <w:rFonts w:hint="eastAsia"/>
        </w:rPr>
        <w:t>.</w:t>
      </w:r>
      <w:r>
        <w:rPr>
          <w:rFonts w:hint="eastAsia"/>
        </w:rPr>
        <w:t>新規接続先設定を参照ください。</w:t>
      </w:r>
    </w:p>
    <w:p w:rsidR="003E4790" w:rsidRDefault="003E4790">
      <w:pPr>
        <w:adjustRightInd/>
        <w:snapToGrid/>
      </w:pPr>
    </w:p>
    <w:p w:rsidR="003E4790" w:rsidRDefault="003E4790">
      <w:pPr>
        <w:adjustRightInd/>
        <w:snapToGrid/>
      </w:pPr>
      <w:r>
        <w:rPr>
          <w:rFonts w:hint="eastAsia"/>
        </w:rPr>
        <w:t>編集完了後、「完了」ボタンをタップ</w:t>
      </w:r>
      <w:r w:rsidR="00460FEB">
        <w:rPr>
          <w:rFonts w:hint="eastAsia"/>
        </w:rPr>
        <w:t>し編集モードを終了します</w:t>
      </w:r>
      <w:r w:rsidR="007E16B5">
        <w:rPr>
          <w:rFonts w:hint="eastAsia"/>
        </w:rPr>
        <w:t>。</w:t>
      </w:r>
    </w:p>
    <w:p w:rsidR="003E4790" w:rsidRDefault="00E32C9F">
      <w:pPr>
        <w:adjustRightInd/>
        <w:snapToGrid/>
      </w:pPr>
      <w:r>
        <w:rPr>
          <w:noProof/>
        </w:rPr>
        <mc:AlternateContent>
          <mc:Choice Requires="wps">
            <w:drawing>
              <wp:anchor distT="0" distB="0" distL="114300" distR="114300" simplePos="0" relativeHeight="251644416" behindDoc="0" locked="0" layoutInCell="1" allowOverlap="1" wp14:anchorId="14F30D2F" wp14:editId="4B4D8F14">
                <wp:simplePos x="0" y="0"/>
                <wp:positionH relativeFrom="margin">
                  <wp:posOffset>4627245</wp:posOffset>
                </wp:positionH>
                <wp:positionV relativeFrom="paragraph">
                  <wp:posOffset>177165</wp:posOffset>
                </wp:positionV>
                <wp:extent cx="403860" cy="350520"/>
                <wp:effectExtent l="0" t="0" r="15240" b="11430"/>
                <wp:wrapNone/>
                <wp:docPr id="332" name="円/楕円 332"/>
                <wp:cNvGraphicFramePr/>
                <a:graphic xmlns:a="http://schemas.openxmlformats.org/drawingml/2006/main">
                  <a:graphicData uri="http://schemas.microsoft.com/office/word/2010/wordprocessingShape">
                    <wps:wsp>
                      <wps:cNvSpPr/>
                      <wps:spPr>
                        <a:xfrm>
                          <a:off x="0" y="0"/>
                          <a:ext cx="403860" cy="350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717B6" id="円/楕円 332" o:spid="_x0000_s1026" style="position:absolute;left:0;text-align:left;margin-left:364.35pt;margin-top:13.95pt;width:31.8pt;height:27.6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" filled="f" strokecolor="red" strokeweight="2pt">
                <w10:wrap anchorx="margin"/>
              </v:oval>
            </w:pict>
          </mc:Fallback>
        </mc:AlternateContent>
      </w:r>
      <w:r w:rsidR="009F2B02">
        <w:rPr>
          <w:noProof/>
        </w:rPr>
        <w:drawing>
          <wp:inline distT="0" distB="0" distL="0" distR="0" wp14:anchorId="7976C548" wp14:editId="5C7B653F">
            <wp:extent cx="5400040" cy="2144547"/>
            <wp:effectExtent l="19050" t="19050" r="10160" b="273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144547"/>
                    </a:xfrm>
                    <a:prstGeom prst="rect">
                      <a:avLst/>
                    </a:prstGeom>
                    <a:ln>
                      <a:solidFill>
                        <a:schemeClr val="accent1"/>
                      </a:solidFill>
                    </a:ln>
                  </pic:spPr>
                </pic:pic>
              </a:graphicData>
            </a:graphic>
          </wp:inline>
        </w:drawing>
      </w:r>
    </w:p>
    <w:p w:rsidR="00CB0096" w:rsidRDefault="00CB0096">
      <w:pPr>
        <w:adjustRightInd/>
        <w:snapToGrid/>
      </w:pPr>
      <w:r>
        <w:br w:type="page"/>
      </w:r>
    </w:p>
    <w:p w:rsidR="001A4A07" w:rsidRPr="00DA0ADF" w:rsidRDefault="009C6988" w:rsidP="001A4A07">
      <w:pPr>
        <w:pStyle w:val="2"/>
        <w:rPr>
          <w:b/>
          <w:lang w:eastAsia="ja-JP"/>
        </w:rPr>
      </w:pPr>
      <w:bookmarkStart w:id="9" w:name="_Toc425785020"/>
      <w:r w:rsidRPr="007E33AA">
        <w:rPr>
          <w:rFonts w:hint="eastAsia"/>
          <w:lang w:eastAsia="ja-JP"/>
        </w:rPr>
        <w:t>接続先削除</w:t>
      </w:r>
      <w:bookmarkEnd w:id="9"/>
    </w:p>
    <w:p w:rsidR="00495D82" w:rsidRDefault="00BF20AD" w:rsidP="00BF20AD">
      <w:r>
        <w:rPr>
          <w:rFonts w:hint="eastAsia"/>
        </w:rPr>
        <w:t>接続先を削除する場合は、</w:t>
      </w:r>
      <w:r w:rsidR="009117CC">
        <w:rPr>
          <w:rFonts w:hint="eastAsia"/>
        </w:rPr>
        <w:t>メニューボタン</w:t>
      </w:r>
      <w:r>
        <w:rPr>
          <w:rFonts w:hint="eastAsia"/>
        </w:rPr>
        <w:t>をタップし</w:t>
      </w:r>
      <w:r w:rsidR="009117CC">
        <w:rPr>
          <w:rFonts w:hint="eastAsia"/>
        </w:rPr>
        <w:t>、メニュー内の</w:t>
      </w:r>
      <w:r>
        <w:rPr>
          <w:rFonts w:hint="eastAsia"/>
        </w:rPr>
        <w:t>「接続先編集」アイコンをタップします。</w:t>
      </w:r>
    </w:p>
    <w:p w:rsidR="00C5240F" w:rsidRDefault="006005BB" w:rsidP="00BF20AD">
      <w:r>
        <w:rPr>
          <w:noProof/>
        </w:rPr>
        <mc:AlternateContent>
          <mc:Choice Requires="wps">
            <w:drawing>
              <wp:anchor distT="0" distB="0" distL="114300" distR="114300" simplePos="0" relativeHeight="251647488" behindDoc="0" locked="0" layoutInCell="1" allowOverlap="1" wp14:anchorId="04E8191A" wp14:editId="5717AD8C">
                <wp:simplePos x="0" y="0"/>
                <wp:positionH relativeFrom="margin">
                  <wp:posOffset>5008245</wp:posOffset>
                </wp:positionH>
                <wp:positionV relativeFrom="paragraph">
                  <wp:posOffset>469265</wp:posOffset>
                </wp:positionV>
                <wp:extent cx="480060" cy="457200"/>
                <wp:effectExtent l="0" t="0" r="15240" b="19050"/>
                <wp:wrapNone/>
                <wp:docPr id="333" name="円/楕円 333"/>
                <wp:cNvGraphicFramePr/>
                <a:graphic xmlns:a="http://schemas.openxmlformats.org/drawingml/2006/main">
                  <a:graphicData uri="http://schemas.microsoft.com/office/word/2010/wordprocessingShape">
                    <wps:wsp>
                      <wps:cNvSpPr/>
                      <wps:spPr>
                        <a:xfrm>
                          <a:off x="0" y="0"/>
                          <a:ext cx="48006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FA5E9" id="円/楕円 333" o:spid="_x0000_s1026" style="position:absolute;left:0;text-align:left;margin-left:394.35pt;margin-top:36.95pt;width:37.8pt;height:3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" filled="f" strokecolor="red" strokeweight="2pt">
                <w10:wrap anchorx="margin"/>
              </v:oval>
            </w:pict>
          </mc:Fallback>
        </mc:AlternateContent>
      </w:r>
      <w:r w:rsidR="009E2D77">
        <w:rPr>
          <w:noProof/>
        </w:rPr>
        <w:drawing>
          <wp:inline distT="0" distB="0" distL="0" distR="0" wp14:anchorId="4269A90E" wp14:editId="6A8745B7">
            <wp:extent cx="5400039" cy="2137516"/>
            <wp:effectExtent l="19050" t="19050" r="10795" b="152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39" cy="2137516"/>
                    </a:xfrm>
                    <a:prstGeom prst="rect">
                      <a:avLst/>
                    </a:prstGeom>
                    <a:ln>
                      <a:solidFill>
                        <a:schemeClr val="accent1"/>
                      </a:solidFill>
                    </a:ln>
                  </pic:spPr>
                </pic:pic>
              </a:graphicData>
            </a:graphic>
          </wp:inline>
        </w:drawing>
      </w:r>
    </w:p>
    <w:p w:rsidR="00321BA7" w:rsidRDefault="00321BA7">
      <w:pPr>
        <w:adjustRightInd/>
        <w:snapToGrid/>
      </w:pPr>
    </w:p>
    <w:p w:rsidR="00F46351" w:rsidRDefault="00F46351" w:rsidP="00A97E3C">
      <w:r>
        <w:rPr>
          <w:rFonts w:hint="eastAsia"/>
        </w:rPr>
        <w:t>「接続先編集」アイコンをタップすると編集モードに切り替わります。</w:t>
      </w:r>
    </w:p>
    <w:p w:rsidR="00A97E3C" w:rsidRDefault="006005BB" w:rsidP="00A97E3C">
      <w:r>
        <w:rPr>
          <w:noProof/>
        </w:rPr>
        <mc:AlternateContent>
          <mc:Choice Requires="wps">
            <w:drawing>
              <wp:anchor distT="0" distB="0" distL="114300" distR="114300" simplePos="0" relativeHeight="251656704" behindDoc="0" locked="0" layoutInCell="1" allowOverlap="1" wp14:anchorId="628A7032" wp14:editId="73FF0B86">
                <wp:simplePos x="0" y="0"/>
                <wp:positionH relativeFrom="margin">
                  <wp:posOffset>-40376</wp:posOffset>
                </wp:positionH>
                <wp:positionV relativeFrom="paragraph">
                  <wp:posOffset>1193800</wp:posOffset>
                </wp:positionV>
                <wp:extent cx="419100" cy="406400"/>
                <wp:effectExtent l="0" t="0" r="19050" b="12700"/>
                <wp:wrapNone/>
                <wp:docPr id="334" name="円/楕円 334"/>
                <wp:cNvGraphicFramePr/>
                <a:graphic xmlns:a="http://schemas.openxmlformats.org/drawingml/2006/main">
                  <a:graphicData uri="http://schemas.microsoft.com/office/word/2010/wordprocessingShape">
                    <wps:wsp>
                      <wps:cNvSpPr/>
                      <wps:spPr>
                        <a:xfrm>
                          <a:off x="0" y="0"/>
                          <a:ext cx="419100" cy="406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73AE5" id="円/楕円 334" o:spid="_x0000_s1026" style="position:absolute;left:0;text-align:left;margin-left:-3.2pt;margin-top:94pt;width:33pt;height:3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" filled="f" strokecolor="red" strokeweight="2pt">
                <w10:wrap anchorx="margin"/>
              </v:oval>
            </w:pict>
          </mc:Fallback>
        </mc:AlternateContent>
      </w:r>
      <w:r w:rsidR="00FD191F">
        <w:rPr>
          <w:rFonts w:hint="eastAsia"/>
        </w:rPr>
        <w:t>削除対象の接続先左のアイコンをタップします。</w:t>
      </w:r>
      <w:r w:rsidR="00011E8B">
        <w:rPr>
          <w:noProof/>
        </w:rPr>
        <w:drawing>
          <wp:inline distT="0" distB="0" distL="0" distR="0" wp14:anchorId="1A69F9F6" wp14:editId="6EA70398">
            <wp:extent cx="5400039" cy="2144547"/>
            <wp:effectExtent l="19050" t="19050" r="10795" b="273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39" cy="2144547"/>
                    </a:xfrm>
                    <a:prstGeom prst="rect">
                      <a:avLst/>
                    </a:prstGeom>
                    <a:ln>
                      <a:solidFill>
                        <a:schemeClr val="accent1"/>
                      </a:solidFill>
                    </a:ln>
                  </pic:spPr>
                </pic:pic>
              </a:graphicData>
            </a:graphic>
          </wp:inline>
        </w:drawing>
      </w:r>
    </w:p>
    <w:p w:rsidR="005E758C" w:rsidRDefault="005E758C">
      <w:pPr>
        <w:adjustRightInd/>
        <w:snapToGrid/>
      </w:pPr>
      <w:r>
        <w:br w:type="page"/>
      </w:r>
    </w:p>
    <w:p w:rsidR="00F926A7" w:rsidRPr="00BD3485" w:rsidRDefault="00BD3485" w:rsidP="00A97E3C">
      <w:r>
        <w:rPr>
          <w:rFonts w:hint="eastAsia"/>
        </w:rPr>
        <w:t>「削除」ボタン</w:t>
      </w:r>
      <w:r w:rsidR="009117CC">
        <w:rPr>
          <w:rFonts w:hint="eastAsia"/>
        </w:rPr>
        <w:t>を</w:t>
      </w:r>
      <w:r>
        <w:rPr>
          <w:rFonts w:hint="eastAsia"/>
        </w:rPr>
        <w:t>タップすると接続先が削除されます。</w:t>
      </w:r>
    </w:p>
    <w:p w:rsidR="00F926A7" w:rsidRDefault="002317E2" w:rsidP="00047F36">
      <w:pPr>
        <w:rPr>
          <w:lang w:eastAsia="ar-SA"/>
        </w:rPr>
      </w:pPr>
      <w:r>
        <w:rPr>
          <w:noProof/>
        </w:rPr>
        <mc:AlternateContent>
          <mc:Choice Requires="wps">
            <w:drawing>
              <wp:anchor distT="0" distB="0" distL="114300" distR="114300" simplePos="0" relativeHeight="251668992" behindDoc="0" locked="0" layoutInCell="1" allowOverlap="1" wp14:anchorId="1841C506" wp14:editId="2E3032C0">
                <wp:simplePos x="0" y="0"/>
                <wp:positionH relativeFrom="margin">
                  <wp:posOffset>4863465</wp:posOffset>
                </wp:positionH>
                <wp:positionV relativeFrom="paragraph">
                  <wp:posOffset>781685</wp:posOffset>
                </wp:positionV>
                <wp:extent cx="624840" cy="617220"/>
                <wp:effectExtent l="0" t="0" r="22860" b="11430"/>
                <wp:wrapNone/>
                <wp:docPr id="335" name="円/楕円 335"/>
                <wp:cNvGraphicFramePr/>
                <a:graphic xmlns:a="http://schemas.openxmlformats.org/drawingml/2006/main">
                  <a:graphicData uri="http://schemas.microsoft.com/office/word/2010/wordprocessingShape">
                    <wps:wsp>
                      <wps:cNvSpPr/>
                      <wps:spPr>
                        <a:xfrm>
                          <a:off x="0" y="0"/>
                          <a:ext cx="624840" cy="617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8FCC4" id="円/楕円 335" o:spid="_x0000_s1026" style="position:absolute;left:0;text-align:left;margin-left:382.95pt;margin-top:61.55pt;width:49.2pt;height:4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" filled="f" strokecolor="red" strokeweight="2pt">
                <w10:wrap anchorx="margin"/>
              </v:oval>
            </w:pict>
          </mc:Fallback>
        </mc:AlternateContent>
      </w:r>
      <w:r w:rsidR="00F926A7">
        <w:rPr>
          <w:noProof/>
        </w:rPr>
        <w:drawing>
          <wp:inline distT="0" distB="0" distL="0" distR="0" wp14:anchorId="0A17B2BD" wp14:editId="4A30BEF9">
            <wp:extent cx="5400039" cy="2137516"/>
            <wp:effectExtent l="19050" t="19050" r="10795" b="152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39" cy="2137516"/>
                    </a:xfrm>
                    <a:prstGeom prst="rect">
                      <a:avLst/>
                    </a:prstGeom>
                    <a:ln>
                      <a:solidFill>
                        <a:schemeClr val="accent1"/>
                      </a:solidFill>
                    </a:ln>
                  </pic:spPr>
                </pic:pic>
              </a:graphicData>
            </a:graphic>
          </wp:inline>
        </w:drawing>
      </w:r>
    </w:p>
    <w:p w:rsidR="008277F8" w:rsidRDefault="008277F8">
      <w:pPr>
        <w:adjustRightInd/>
        <w:snapToGrid/>
        <w:rPr>
          <w:lang w:eastAsia="ar-SA"/>
        </w:rPr>
      </w:pPr>
    </w:p>
    <w:p w:rsidR="008277F8" w:rsidRDefault="008277F8">
      <w:pPr>
        <w:adjustRightInd/>
        <w:snapToGrid/>
      </w:pPr>
      <w:r>
        <w:rPr>
          <w:rFonts w:hint="eastAsia"/>
        </w:rPr>
        <w:t>削除完了後、「完了</w:t>
      </w:r>
      <w:r w:rsidR="009117CC">
        <w:rPr>
          <w:rFonts w:hint="eastAsia"/>
        </w:rPr>
        <w:t>」</w:t>
      </w:r>
      <w:r>
        <w:rPr>
          <w:rFonts w:hint="eastAsia"/>
        </w:rPr>
        <w:t>ボタンをタップし編集モードを終了します。</w:t>
      </w:r>
    </w:p>
    <w:p w:rsidR="00527E2B" w:rsidRDefault="007571BC">
      <w:pPr>
        <w:adjustRightInd/>
        <w:snapToGrid/>
      </w:pPr>
      <w:r>
        <w:rPr>
          <w:noProof/>
        </w:rPr>
        <mc:AlternateContent>
          <mc:Choice Requires="wps">
            <w:drawing>
              <wp:anchor distT="0" distB="0" distL="114300" distR="114300" simplePos="0" relativeHeight="251675136" behindDoc="0" locked="0" layoutInCell="1" allowOverlap="1" wp14:anchorId="4B1B26C8" wp14:editId="6BAB95B4">
                <wp:simplePos x="0" y="0"/>
                <wp:positionH relativeFrom="margin">
                  <wp:posOffset>4590151</wp:posOffset>
                </wp:positionH>
                <wp:positionV relativeFrom="paragraph">
                  <wp:posOffset>182245</wp:posOffset>
                </wp:positionV>
                <wp:extent cx="464820" cy="373380"/>
                <wp:effectExtent l="0" t="0" r="11430" b="26670"/>
                <wp:wrapNone/>
                <wp:docPr id="336" name="円/楕円 336"/>
                <wp:cNvGraphicFramePr/>
                <a:graphic xmlns:a="http://schemas.openxmlformats.org/drawingml/2006/main">
                  <a:graphicData uri="http://schemas.microsoft.com/office/word/2010/wordprocessingShape">
                    <wps:wsp>
                      <wps:cNvSpPr/>
                      <wps:spPr>
                        <a:xfrm>
                          <a:off x="0" y="0"/>
                          <a:ext cx="464820"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E1100" id="円/楕円 336" o:spid="_x0000_s1026" style="position:absolute;left:0;text-align:left;margin-left:361.45pt;margin-top:14.35pt;width:36.6pt;height:29.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" filled="f" strokecolor="red" strokeweight="2pt">
                <w10:wrap anchorx="margin"/>
              </v:oval>
            </w:pict>
          </mc:Fallback>
        </mc:AlternateContent>
      </w:r>
      <w:r w:rsidR="00527E2B">
        <w:rPr>
          <w:noProof/>
        </w:rPr>
        <w:drawing>
          <wp:inline distT="0" distB="0" distL="0" distR="0" wp14:anchorId="309B0C6F" wp14:editId="4738C355">
            <wp:extent cx="5400039" cy="2144547"/>
            <wp:effectExtent l="19050" t="19050" r="10795" b="27305"/>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39" cy="2144547"/>
                    </a:xfrm>
                    <a:prstGeom prst="rect">
                      <a:avLst/>
                    </a:prstGeom>
                    <a:ln>
                      <a:solidFill>
                        <a:schemeClr val="accent1"/>
                      </a:solidFill>
                    </a:ln>
                  </pic:spPr>
                </pic:pic>
              </a:graphicData>
            </a:graphic>
          </wp:inline>
        </w:drawing>
      </w:r>
    </w:p>
    <w:p w:rsidR="00124AE1" w:rsidRDefault="00124AE1">
      <w:pPr>
        <w:adjustRightInd/>
        <w:snapToGrid/>
        <w:rPr>
          <w:lang w:eastAsia="ar-SA"/>
        </w:rPr>
      </w:pPr>
      <w:r>
        <w:rPr>
          <w:lang w:eastAsia="ar-SA"/>
        </w:rPr>
        <w:br w:type="page"/>
      </w:r>
    </w:p>
    <w:p w:rsidR="00FE701D" w:rsidRDefault="00FE701D" w:rsidP="00FE701D">
      <w:pPr>
        <w:pStyle w:val="1"/>
        <w:rPr>
          <w:lang w:eastAsia="ja-JP"/>
        </w:rPr>
      </w:pPr>
      <w:bookmarkStart w:id="10" w:name="_Toc425785021"/>
      <w:r>
        <w:rPr>
          <w:rFonts w:hint="eastAsia"/>
          <w:lang w:eastAsia="ja-JP"/>
        </w:rPr>
        <w:t>サーバー</w:t>
      </w:r>
      <w:r w:rsidR="00AA7B68">
        <w:rPr>
          <w:rFonts w:hint="eastAsia"/>
          <w:lang w:eastAsia="ja-JP"/>
        </w:rPr>
        <w:t>上</w:t>
      </w:r>
      <w:r>
        <w:rPr>
          <w:rFonts w:hint="eastAsia"/>
          <w:lang w:eastAsia="ja-JP"/>
        </w:rPr>
        <w:t>のファイルやフォルダを表示する</w:t>
      </w:r>
      <w:bookmarkEnd w:id="10"/>
    </w:p>
    <w:p w:rsidR="00C92940" w:rsidRDefault="00C92940" w:rsidP="00C92940">
      <w:r>
        <w:rPr>
          <w:rFonts w:hint="eastAsia"/>
        </w:rPr>
        <w:t>接続先を設定後、接続先をタップすると</w:t>
      </w:r>
      <w:r w:rsidR="00FF17F2">
        <w:rPr>
          <w:rFonts w:hint="eastAsia"/>
        </w:rPr>
        <w:t>そのサーバーに接続します。</w:t>
      </w:r>
    </w:p>
    <w:p w:rsidR="007E4CF7" w:rsidRDefault="007E4CF7" w:rsidP="00C92940">
      <w:r>
        <w:rPr>
          <w:rFonts w:hint="eastAsia"/>
        </w:rPr>
        <w:t>パスワードを間違えている場合、またはアカウントを保存していない場合は認証ダイアログが表示されますので再度正しいユーザーIDとパスワードを入力してください。</w:t>
      </w:r>
    </w:p>
    <w:p w:rsidR="00C92940" w:rsidRPr="00C92940" w:rsidRDefault="00C92940" w:rsidP="00C92940"/>
    <w:p w:rsidR="00E6304A" w:rsidRDefault="00E6304A" w:rsidP="00E6304A">
      <w:pPr>
        <w:pStyle w:val="2"/>
        <w:rPr>
          <w:b/>
          <w:lang w:eastAsia="ja-JP"/>
        </w:rPr>
      </w:pPr>
      <w:bookmarkStart w:id="11" w:name="_Toc425785022"/>
      <w:r w:rsidRPr="00633686">
        <w:rPr>
          <w:rFonts w:hint="eastAsia"/>
          <w:lang w:eastAsia="ja-JP"/>
        </w:rPr>
        <w:t>画面説明</w:t>
      </w:r>
      <w:bookmarkEnd w:id="11"/>
    </w:p>
    <w:p w:rsidR="00330AA3" w:rsidRDefault="00330AA3" w:rsidP="00330AA3">
      <w:r>
        <w:rPr>
          <w:rFonts w:hint="eastAsia"/>
        </w:rPr>
        <w:t>接続先をタップすると</w:t>
      </w:r>
      <w:r w:rsidR="00776096">
        <w:rPr>
          <w:rFonts w:hint="eastAsia"/>
        </w:rPr>
        <w:t>ファイル一覧</w:t>
      </w:r>
      <w:r>
        <w:rPr>
          <w:rFonts w:hint="eastAsia"/>
        </w:rPr>
        <w:t>画面が表示されます。</w:t>
      </w:r>
    </w:p>
    <w:p w:rsidR="00644883" w:rsidRDefault="00644883" w:rsidP="00644883">
      <w:r>
        <w:rPr>
          <w:rFonts w:hint="eastAsia"/>
        </w:rPr>
        <w:t>※接続先設定のアドレスをhttpまたは[</w:t>
      </w:r>
      <w:r>
        <w:t>http</w:t>
      </w:r>
      <w:r>
        <w:rPr>
          <w:rFonts w:hint="eastAsia"/>
        </w:rPr>
        <w:t>またはhttps]://[サーバー名]/で設定した場合は、自分が</w:t>
      </w:r>
      <w:r w:rsidR="00A17BC6">
        <w:rPr>
          <w:rFonts w:hint="eastAsia"/>
        </w:rPr>
        <w:t>参照</w:t>
      </w:r>
      <w:r>
        <w:rPr>
          <w:rFonts w:hint="eastAsia"/>
        </w:rPr>
        <w:t>可能なユーザーフォルダ/グループフォルダの一覧が表示されるので、</w:t>
      </w:r>
      <w:r w:rsidR="00A17BC6">
        <w:rPr>
          <w:rFonts w:hint="eastAsia"/>
        </w:rPr>
        <w:t>参照するユーザーフォルダ/グループフォルダをタップするとファイル一覧画面が表示されます。</w:t>
      </w:r>
    </w:p>
    <w:p w:rsidR="00D7051A" w:rsidRDefault="00D7051A" w:rsidP="00644883"/>
    <w:p w:rsidR="00D7051A" w:rsidRDefault="00D7051A" w:rsidP="00644883">
      <w:r>
        <w:rPr>
          <w:rFonts w:hint="eastAsia"/>
        </w:rPr>
        <w:t>デフォルトでは</w:t>
      </w:r>
      <w:r w:rsidR="00711C3E">
        <w:rPr>
          <w:rFonts w:hint="eastAsia"/>
        </w:rPr>
        <w:t>2画面の内、上/左(縦向き/横向き)が</w:t>
      </w:r>
      <w:proofErr w:type="spellStart"/>
      <w:r w:rsidR="00711C3E">
        <w:rPr>
          <w:rFonts w:hint="eastAsia"/>
        </w:rPr>
        <w:t>Proself</w:t>
      </w:r>
      <w:proofErr w:type="spellEnd"/>
      <w:r w:rsidR="00711C3E">
        <w:rPr>
          <w:rFonts w:hint="eastAsia"/>
        </w:rPr>
        <w:t>サーバー上にあるファイル/フォルダ、下/右(縦向き/横向き)が</w:t>
      </w:r>
      <w:proofErr w:type="spellStart"/>
      <w:r w:rsidR="00711C3E">
        <w:rPr>
          <w:rFonts w:hint="eastAsia"/>
        </w:rPr>
        <w:t>Proself</w:t>
      </w:r>
      <w:proofErr w:type="spellEnd"/>
      <w:r w:rsidR="00CB0096">
        <w:rPr>
          <w:rFonts w:hint="eastAsia"/>
        </w:rPr>
        <w:t xml:space="preserve"> </w:t>
      </w:r>
      <w:r w:rsidR="00711C3E">
        <w:rPr>
          <w:rFonts w:hint="eastAsia"/>
        </w:rPr>
        <w:t>Clientをインストールした端末上にあるファイル/フォルダとなっています。</w:t>
      </w:r>
    </w:p>
    <w:p w:rsidR="00A658FB" w:rsidRDefault="005630B8" w:rsidP="00644883">
      <w:r>
        <w:rPr>
          <w:rFonts w:hint="eastAsia"/>
        </w:rPr>
        <w:t>※以後、</w:t>
      </w:r>
      <w:proofErr w:type="spellStart"/>
      <w:r>
        <w:rPr>
          <w:rFonts w:hint="eastAsia"/>
        </w:rPr>
        <w:t>Proself</w:t>
      </w:r>
      <w:proofErr w:type="spellEnd"/>
      <w:r>
        <w:rPr>
          <w:rFonts w:hint="eastAsia"/>
        </w:rPr>
        <w:t>サーバー上のファイル/フォルダを表示している部分を</w:t>
      </w:r>
      <w:r w:rsidR="008A510B">
        <w:rPr>
          <w:rFonts w:hint="eastAsia"/>
        </w:rPr>
        <w:t>サーバー領域</w:t>
      </w:r>
      <w:r>
        <w:rPr>
          <w:rFonts w:hint="eastAsia"/>
        </w:rPr>
        <w:t>、端末上のファイル/フォルダを表示している部分を</w:t>
      </w:r>
      <w:r w:rsidR="008A510B">
        <w:rPr>
          <w:rFonts w:hint="eastAsia"/>
        </w:rPr>
        <w:t>ローカル領域</w:t>
      </w:r>
      <w:r>
        <w:rPr>
          <w:rFonts w:hint="eastAsia"/>
        </w:rPr>
        <w:t>と呼称します。</w:t>
      </w:r>
    </w:p>
    <w:p w:rsidR="00521F38" w:rsidRDefault="00521F38">
      <w:pPr>
        <w:adjustRightInd/>
        <w:snapToGrid/>
      </w:pPr>
      <w:r>
        <w:br w:type="page"/>
      </w:r>
    </w:p>
    <w:p w:rsidR="00F66714" w:rsidRDefault="00F66714" w:rsidP="00793435">
      <w:r>
        <w:rPr>
          <w:rFonts w:hint="eastAsia"/>
        </w:rPr>
        <w:t>ファイル一覧画面_縦向き</w:t>
      </w:r>
    </w:p>
    <w:p w:rsidR="00B444F4" w:rsidRDefault="00793435" w:rsidP="00793435">
      <w:r>
        <w:rPr>
          <w:rFonts w:hint="eastAsia"/>
        </w:rPr>
        <w:t>※</w:t>
      </w:r>
      <w:r w:rsidR="00182547">
        <w:rPr>
          <w:rFonts w:hint="eastAsia"/>
        </w:rPr>
        <w:t>赤枠</w:t>
      </w:r>
      <w:r w:rsidR="00744C20">
        <w:rPr>
          <w:rFonts w:hint="eastAsia"/>
        </w:rPr>
        <w:t>内</w:t>
      </w:r>
      <w:r w:rsidR="00182547">
        <w:rPr>
          <w:rFonts w:hint="eastAsia"/>
        </w:rPr>
        <w:t>が</w:t>
      </w:r>
      <w:r w:rsidR="008A510B">
        <w:rPr>
          <w:rFonts w:hint="eastAsia"/>
        </w:rPr>
        <w:t>サーバー領域</w:t>
      </w:r>
      <w:r w:rsidR="00182547">
        <w:rPr>
          <w:rFonts w:hint="eastAsia"/>
        </w:rPr>
        <w:t>、青枠</w:t>
      </w:r>
      <w:r w:rsidR="00744C20">
        <w:rPr>
          <w:rFonts w:hint="eastAsia"/>
        </w:rPr>
        <w:t>内</w:t>
      </w:r>
      <w:r w:rsidR="00182547">
        <w:rPr>
          <w:rFonts w:hint="eastAsia"/>
        </w:rPr>
        <w:t>が</w:t>
      </w:r>
      <w:r w:rsidR="008A510B">
        <w:rPr>
          <w:rFonts w:hint="eastAsia"/>
        </w:rPr>
        <w:t>ローカル領域</w:t>
      </w:r>
      <w:r w:rsidR="00182547">
        <w:rPr>
          <w:rFonts w:hint="eastAsia"/>
        </w:rPr>
        <w:t>となります</w:t>
      </w:r>
      <w:r w:rsidR="00A96EFD">
        <w:rPr>
          <w:rFonts w:hint="eastAsia"/>
        </w:rPr>
        <w:t>。</w:t>
      </w:r>
    </w:p>
    <w:p w:rsidR="00463843" w:rsidRDefault="00694EC9" w:rsidP="00330AA3">
      <w:r>
        <w:rPr>
          <w:noProof/>
        </w:rPr>
        <mc:AlternateContent>
          <mc:Choice Requires="wps">
            <w:drawing>
              <wp:anchor distT="0" distB="0" distL="114300" distR="114300" simplePos="0" relativeHeight="251822592" behindDoc="0" locked="0" layoutInCell="1" allowOverlap="1" wp14:anchorId="7F1AF272" wp14:editId="47D40BE8">
                <wp:simplePos x="0" y="0"/>
                <wp:positionH relativeFrom="column">
                  <wp:posOffset>-165735</wp:posOffset>
                </wp:positionH>
                <wp:positionV relativeFrom="paragraph">
                  <wp:posOffset>3772535</wp:posOffset>
                </wp:positionV>
                <wp:extent cx="530860" cy="414020"/>
                <wp:effectExtent l="0" t="0" r="0" b="0"/>
                <wp:wrapNone/>
                <wp:docPr id="275" name="正方形/長方形 27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DD4ADD">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AF272" id="正方形/長方形 275" o:spid="_x0000_s1040" style="position:absolute;margin-left:-13.05pt;margin-top:297.05pt;width:41.8pt;height:32.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" filled="f" stroked="f" strokeweight="2pt">
                <v:textbox>
                  <w:txbxContent>
                    <w:p w:rsidR="00410C19" w:rsidRPr="009E50FE" w:rsidRDefault="00410C19" w:rsidP="00DD4ADD">
                      <w:pPr>
                        <w:jc w:val="center"/>
                        <w:rPr>
                          <w:b/>
                          <w:color w:val="FF0000"/>
                          <w:sz w:val="32"/>
                          <w:szCs w:val="32"/>
                        </w:rPr>
                      </w:pPr>
                      <w:r>
                        <w:rPr>
                          <w:rFonts w:hint="eastAsia"/>
                          <w:b/>
                          <w:color w:val="FF0000"/>
                          <w:sz w:val="32"/>
                          <w:szCs w:val="32"/>
                        </w:rPr>
                        <w:t>④</w:t>
                      </w:r>
                    </w:p>
                  </w:txbxContent>
                </v:textbox>
              </v:rect>
            </w:pict>
          </mc:Fallback>
        </mc:AlternateContent>
      </w:r>
      <w:r>
        <w:rPr>
          <w:noProof/>
        </w:rPr>
        <mc:AlternateContent>
          <mc:Choice Requires="wps">
            <w:drawing>
              <wp:anchor distT="0" distB="0" distL="114300" distR="114300" simplePos="0" relativeHeight="251475456" behindDoc="0" locked="0" layoutInCell="1" allowOverlap="1" wp14:anchorId="6BA2E6D5" wp14:editId="637E6D97">
                <wp:simplePos x="0" y="0"/>
                <wp:positionH relativeFrom="column">
                  <wp:posOffset>548005</wp:posOffset>
                </wp:positionH>
                <wp:positionV relativeFrom="paragraph">
                  <wp:posOffset>3484880</wp:posOffset>
                </wp:positionV>
                <wp:extent cx="530860" cy="414020"/>
                <wp:effectExtent l="0" t="0" r="0" b="0"/>
                <wp:wrapNone/>
                <wp:docPr id="348" name="正方形/長方形 34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3A368B">
                            <w:pPr>
                              <w:jc w:val="center"/>
                              <w:rPr>
                                <w:b/>
                                <w:color w:val="FF0000"/>
                                <w:sz w:val="32"/>
                                <w:szCs w:val="32"/>
                              </w:rPr>
                            </w:pPr>
                            <w:r>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2E6D5" id="正方形/長方形 348" o:spid="_x0000_s1041" style="position:absolute;margin-left:43.15pt;margin-top:274.4pt;width:41.8pt;height:32.6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" filled="f" stroked="f" strokeweight="2pt">
                <v:textbox>
                  <w:txbxContent>
                    <w:p w:rsidR="00410C19" w:rsidRPr="009E50FE" w:rsidRDefault="00410C19" w:rsidP="003A368B">
                      <w:pPr>
                        <w:jc w:val="center"/>
                        <w:rPr>
                          <w:b/>
                          <w:color w:val="FF0000"/>
                          <w:sz w:val="32"/>
                          <w:szCs w:val="32"/>
                        </w:rPr>
                      </w:pPr>
                      <w:r>
                        <w:rPr>
                          <w:rFonts w:hint="eastAsia"/>
                          <w:b/>
                          <w:color w:val="FF0000"/>
                          <w:sz w:val="32"/>
                          <w:szCs w:val="32"/>
                        </w:rPr>
                        <w:t>⑥</w:t>
                      </w:r>
                    </w:p>
                  </w:txbxContent>
                </v:textbox>
              </v:rect>
            </w:pict>
          </mc:Fallback>
        </mc:AlternateContent>
      </w:r>
      <w:r>
        <w:rPr>
          <w:noProof/>
        </w:rPr>
        <mc:AlternateContent>
          <mc:Choice Requires="wps">
            <w:drawing>
              <wp:anchor distT="0" distB="0" distL="114300" distR="114300" simplePos="0" relativeHeight="251819520" behindDoc="0" locked="0" layoutInCell="1" allowOverlap="1" wp14:anchorId="043F2F92" wp14:editId="0710B53B">
                <wp:simplePos x="0" y="0"/>
                <wp:positionH relativeFrom="column">
                  <wp:posOffset>4596765</wp:posOffset>
                </wp:positionH>
                <wp:positionV relativeFrom="paragraph">
                  <wp:posOffset>4542155</wp:posOffset>
                </wp:positionV>
                <wp:extent cx="530860" cy="414020"/>
                <wp:effectExtent l="0" t="0" r="0" b="0"/>
                <wp:wrapNone/>
                <wp:docPr id="273" name="正方形/長方形 27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1D23FA">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F2F92" id="正方形/長方形 273" o:spid="_x0000_s1042" style="position:absolute;margin-left:361.95pt;margin-top:357.65pt;width:41.8pt;height:32.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" filled="f" stroked="f" strokeweight="2pt">
                <v:textbox>
                  <w:txbxContent>
                    <w:p w:rsidR="00410C19" w:rsidRPr="009E50FE" w:rsidRDefault="00410C19" w:rsidP="001D23FA">
                      <w:pPr>
                        <w:jc w:val="center"/>
                        <w:rPr>
                          <w:b/>
                          <w:color w:val="FF0000"/>
                          <w:sz w:val="32"/>
                          <w:szCs w:val="32"/>
                        </w:rPr>
                      </w:pPr>
                      <w:r>
                        <w:rPr>
                          <w:rFonts w:hint="eastAsia"/>
                          <w:b/>
                          <w:color w:val="FF0000"/>
                          <w:sz w:val="32"/>
                          <w:szCs w:val="32"/>
                        </w:rPr>
                        <w:t>⑤</w:t>
                      </w:r>
                    </w:p>
                  </w:txbxContent>
                </v:textbox>
              </v:rect>
            </w:pict>
          </mc:Fallback>
        </mc:AlternateContent>
      </w:r>
      <w:r>
        <w:rPr>
          <w:noProof/>
        </w:rPr>
        <mc:AlternateContent>
          <mc:Choice Requires="wps">
            <w:drawing>
              <wp:anchor distT="0" distB="0" distL="114300" distR="114300" simplePos="0" relativeHeight="251776512" behindDoc="0" locked="0" layoutInCell="1" allowOverlap="1" wp14:anchorId="27054CF6" wp14:editId="11663982">
                <wp:simplePos x="0" y="0"/>
                <wp:positionH relativeFrom="column">
                  <wp:posOffset>4905375</wp:posOffset>
                </wp:positionH>
                <wp:positionV relativeFrom="paragraph">
                  <wp:posOffset>3500120</wp:posOffset>
                </wp:positionV>
                <wp:extent cx="530860" cy="414020"/>
                <wp:effectExtent l="0" t="0" r="0" b="0"/>
                <wp:wrapNone/>
                <wp:docPr id="479" name="正方形/長方形 47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64765" w:rsidRDefault="00410C19" w:rsidP="005162FD">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4CF6" id="正方形/長方形 479" o:spid="_x0000_s1043" style="position:absolute;margin-left:386.25pt;margin-top:275.6pt;width:41.8pt;height:32.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" filled="f" stroked="f" strokeweight="2pt">
                <v:textbox>
                  <w:txbxContent>
                    <w:p w:rsidR="00410C19" w:rsidRPr="00564765" w:rsidRDefault="00410C19" w:rsidP="005162FD">
                      <w:pPr>
                        <w:jc w:val="center"/>
                        <w:rPr>
                          <w:b/>
                          <w:color w:val="FF0000"/>
                          <w:sz w:val="32"/>
                          <w:szCs w:val="32"/>
                        </w:rPr>
                      </w:pPr>
                      <w:r>
                        <w:rPr>
                          <w:rFonts w:hint="eastAsia"/>
                          <w:b/>
                          <w:color w:val="FF0000"/>
                          <w:sz w:val="32"/>
                          <w:szCs w:val="32"/>
                        </w:rPr>
                        <w:t>③</w:t>
                      </w:r>
                    </w:p>
                  </w:txbxContent>
                </v:textbox>
              </v:rect>
            </w:pict>
          </mc:Fallback>
        </mc:AlternateContent>
      </w:r>
      <w:r>
        <w:rPr>
          <w:noProof/>
        </w:rPr>
        <mc:AlternateContent>
          <mc:Choice Requires="wps">
            <w:drawing>
              <wp:anchor distT="0" distB="0" distL="114300" distR="114300" simplePos="0" relativeHeight="251764224" behindDoc="0" locked="0" layoutInCell="1" allowOverlap="1" wp14:anchorId="19B8F64A" wp14:editId="67CD21FD">
                <wp:simplePos x="0" y="0"/>
                <wp:positionH relativeFrom="margin">
                  <wp:align>left</wp:align>
                </wp:positionH>
                <wp:positionV relativeFrom="paragraph">
                  <wp:posOffset>3500120</wp:posOffset>
                </wp:positionV>
                <wp:extent cx="5280660" cy="3513455"/>
                <wp:effectExtent l="0" t="0" r="15240" b="10795"/>
                <wp:wrapNone/>
                <wp:docPr id="229" name="正方形/長方形 229"/>
                <wp:cNvGraphicFramePr/>
                <a:graphic xmlns:a="http://schemas.openxmlformats.org/drawingml/2006/main">
                  <a:graphicData uri="http://schemas.microsoft.com/office/word/2010/wordprocessingShape">
                    <wps:wsp>
                      <wps:cNvSpPr/>
                      <wps:spPr>
                        <a:xfrm>
                          <a:off x="0" y="0"/>
                          <a:ext cx="5280660" cy="351345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D9572" id="正方形/長方形 229" o:spid="_x0000_s1026" style="position:absolute;left:0;text-align:left;margin-left:0;margin-top:275.6pt;width:415.8pt;height:276.65pt;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" filled="f" strokecolor="#0070c0" strokeweight="2pt">
                <w10:wrap anchorx="margin"/>
              </v:rect>
            </w:pict>
          </mc:Fallback>
        </mc:AlternateContent>
      </w:r>
      <w:r>
        <w:rPr>
          <w:noProof/>
        </w:rPr>
        <mc:AlternateContent>
          <mc:Choice Requires="wps">
            <w:drawing>
              <wp:anchor distT="0" distB="0" distL="114300" distR="114300" simplePos="0" relativeHeight="251773440" behindDoc="0" locked="0" layoutInCell="1" allowOverlap="1" wp14:anchorId="439DCE16" wp14:editId="17F80068">
                <wp:simplePos x="0" y="0"/>
                <wp:positionH relativeFrom="column">
                  <wp:posOffset>4170045</wp:posOffset>
                </wp:positionH>
                <wp:positionV relativeFrom="paragraph">
                  <wp:posOffset>3492500</wp:posOffset>
                </wp:positionV>
                <wp:extent cx="530860" cy="414020"/>
                <wp:effectExtent l="0" t="0" r="0" b="0"/>
                <wp:wrapNone/>
                <wp:docPr id="474" name="正方形/長方形 47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64765" w:rsidRDefault="00410C19" w:rsidP="005162FD">
                            <w:pPr>
                              <w:jc w:val="center"/>
                              <w:rPr>
                                <w:b/>
                                <w:color w:val="FF0000"/>
                                <w:sz w:val="32"/>
                                <w:szCs w:val="32"/>
                              </w:rPr>
                            </w:pPr>
                            <w:r w:rsidRPr="00564765">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DCE16" id="正方形/長方形 474" o:spid="_x0000_s1044" style="position:absolute;margin-left:328.35pt;margin-top:275pt;width:41.8pt;height:32.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" filled="f" stroked="f" strokeweight="2pt">
                <v:textbox>
                  <w:txbxContent>
                    <w:p w:rsidR="00410C19" w:rsidRPr="00564765" w:rsidRDefault="00410C19" w:rsidP="005162FD">
                      <w:pPr>
                        <w:jc w:val="center"/>
                        <w:rPr>
                          <w:b/>
                          <w:color w:val="FF0000"/>
                          <w:sz w:val="32"/>
                          <w:szCs w:val="32"/>
                        </w:rPr>
                      </w:pPr>
                      <w:r w:rsidRPr="00564765">
                        <w:rPr>
                          <w:rFonts w:hint="eastAsia"/>
                          <w:b/>
                          <w:color w:val="FF0000"/>
                          <w:sz w:val="32"/>
                          <w:szCs w:val="32"/>
                        </w:rPr>
                        <w:t>②</w:t>
                      </w:r>
                    </w:p>
                  </w:txbxContent>
                </v:textbox>
              </v:rect>
            </w:pict>
          </mc:Fallback>
        </mc:AlternateContent>
      </w:r>
      <w:r>
        <w:rPr>
          <w:noProof/>
        </w:rPr>
        <mc:AlternateContent>
          <mc:Choice Requires="wps">
            <w:drawing>
              <wp:anchor distT="0" distB="0" distL="114300" distR="114300" simplePos="0" relativeHeight="251770368" behindDoc="0" locked="0" layoutInCell="1" allowOverlap="1" wp14:anchorId="2034442A" wp14:editId="1027C372">
                <wp:simplePos x="0" y="0"/>
                <wp:positionH relativeFrom="column">
                  <wp:posOffset>2063115</wp:posOffset>
                </wp:positionH>
                <wp:positionV relativeFrom="paragraph">
                  <wp:posOffset>3500120</wp:posOffset>
                </wp:positionV>
                <wp:extent cx="530860" cy="414020"/>
                <wp:effectExtent l="0" t="0" r="0" b="0"/>
                <wp:wrapNone/>
                <wp:docPr id="457" name="正方形/長方形 45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64765" w:rsidRDefault="00410C19" w:rsidP="00564765">
                            <w:pPr>
                              <w:jc w:val="center"/>
                              <w:rPr>
                                <w:b/>
                                <w:color w:val="FF0000"/>
                                <w:sz w:val="32"/>
                                <w:szCs w:val="32"/>
                              </w:rPr>
                            </w:pPr>
                            <w:r>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442A" id="正方形/長方形 457" o:spid="_x0000_s1045" style="position:absolute;margin-left:162.45pt;margin-top:275.6pt;width:41.8pt;height:32.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" filled="f" stroked="f" strokeweight="2pt">
                <v:textbox>
                  <w:txbxContent>
                    <w:p w:rsidR="00410C19" w:rsidRPr="00564765" w:rsidRDefault="00410C19" w:rsidP="00564765">
                      <w:pPr>
                        <w:jc w:val="center"/>
                        <w:rPr>
                          <w:b/>
                          <w:color w:val="FF0000"/>
                          <w:sz w:val="32"/>
                          <w:szCs w:val="32"/>
                        </w:rPr>
                      </w:pPr>
                      <w:r>
                        <w:rPr>
                          <w:rFonts w:hint="eastAsia"/>
                          <w:b/>
                          <w:color w:val="FF0000"/>
                          <w:sz w:val="32"/>
                          <w:szCs w:val="32"/>
                        </w:rPr>
                        <w:t>①</w:t>
                      </w:r>
                    </w:p>
                  </w:txbxContent>
                </v:textbox>
              </v:rect>
            </w:pict>
          </mc:Fallback>
        </mc:AlternateContent>
      </w:r>
      <w:r>
        <w:rPr>
          <w:noProof/>
        </w:rPr>
        <mc:AlternateContent>
          <mc:Choice Requires="wps">
            <w:drawing>
              <wp:anchor distT="0" distB="0" distL="114300" distR="114300" simplePos="0" relativeHeight="251478528" behindDoc="0" locked="0" layoutInCell="1" allowOverlap="1" wp14:anchorId="6081AB21" wp14:editId="698EEC19">
                <wp:simplePos x="0" y="0"/>
                <wp:positionH relativeFrom="column">
                  <wp:posOffset>-158115</wp:posOffset>
                </wp:positionH>
                <wp:positionV relativeFrom="paragraph">
                  <wp:posOffset>360045</wp:posOffset>
                </wp:positionV>
                <wp:extent cx="530860" cy="414020"/>
                <wp:effectExtent l="0" t="0" r="0" b="0"/>
                <wp:wrapNone/>
                <wp:docPr id="349" name="正方形/長方形 34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904722">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1AB21" id="正方形/長方形 349" o:spid="_x0000_s1046" style="position:absolute;margin-left:-12.45pt;margin-top:28.35pt;width:41.8pt;height:32.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" filled="f" stroked="f" strokeweight="2pt">
                <v:textbox>
                  <w:txbxContent>
                    <w:p w:rsidR="00410C19" w:rsidRPr="009E50FE" w:rsidRDefault="00410C19" w:rsidP="00904722">
                      <w:pPr>
                        <w:jc w:val="center"/>
                        <w:rPr>
                          <w:b/>
                          <w:color w:val="FF0000"/>
                          <w:sz w:val="32"/>
                          <w:szCs w:val="32"/>
                        </w:rPr>
                      </w:pPr>
                      <w:r>
                        <w:rPr>
                          <w:rFonts w:hint="eastAsia"/>
                          <w:b/>
                          <w:color w:val="FF0000"/>
                          <w:sz w:val="32"/>
                          <w:szCs w:val="32"/>
                        </w:rPr>
                        <w:t>④</w:t>
                      </w:r>
                    </w:p>
                  </w:txbxContent>
                </v:textbox>
              </v:rect>
            </w:pict>
          </mc:Fallback>
        </mc:AlternateContent>
      </w:r>
      <w:r>
        <w:rPr>
          <w:noProof/>
        </w:rPr>
        <mc:AlternateContent>
          <mc:Choice Requires="wps">
            <w:drawing>
              <wp:anchor distT="0" distB="0" distL="114300" distR="114300" simplePos="0" relativeHeight="251472384" behindDoc="0" locked="0" layoutInCell="1" allowOverlap="1" wp14:anchorId="2B04767E" wp14:editId="65427977">
                <wp:simplePos x="0" y="0"/>
                <wp:positionH relativeFrom="column">
                  <wp:posOffset>4591685</wp:posOffset>
                </wp:positionH>
                <wp:positionV relativeFrom="paragraph">
                  <wp:posOffset>1095375</wp:posOffset>
                </wp:positionV>
                <wp:extent cx="530860" cy="414020"/>
                <wp:effectExtent l="0" t="0" r="0" b="0"/>
                <wp:wrapNone/>
                <wp:docPr id="347" name="正方形/長方形 34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0308FE">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4767E" id="正方形/長方形 347" o:spid="_x0000_s1047" style="position:absolute;margin-left:361.55pt;margin-top:86.25pt;width:41.8pt;height:32.6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" filled="f" stroked="f" strokeweight="2pt">
                <v:textbox>
                  <w:txbxContent>
                    <w:p w:rsidR="00410C19" w:rsidRPr="009E50FE" w:rsidRDefault="00410C19" w:rsidP="000308FE">
                      <w:pPr>
                        <w:jc w:val="center"/>
                        <w:rPr>
                          <w:b/>
                          <w:color w:val="FF0000"/>
                          <w:sz w:val="32"/>
                          <w:szCs w:val="32"/>
                        </w:rPr>
                      </w:pPr>
                      <w:r>
                        <w:rPr>
                          <w:rFonts w:hint="eastAsia"/>
                          <w:b/>
                          <w:color w:val="FF0000"/>
                          <w:sz w:val="32"/>
                          <w:szCs w:val="32"/>
                        </w:rPr>
                        <w:t>⑤</w:t>
                      </w:r>
                    </w:p>
                  </w:txbxContent>
                </v:textbox>
              </v:rect>
            </w:pict>
          </mc:Fallback>
        </mc:AlternateContent>
      </w:r>
      <w:r>
        <w:rPr>
          <w:noProof/>
        </w:rPr>
        <mc:AlternateContent>
          <mc:Choice Requires="wps">
            <w:drawing>
              <wp:anchor distT="0" distB="0" distL="114300" distR="114300" simplePos="0" relativeHeight="251466240" behindDoc="0" locked="0" layoutInCell="1" allowOverlap="1" wp14:anchorId="423AC530" wp14:editId="63AB9F0C">
                <wp:simplePos x="0" y="0"/>
                <wp:positionH relativeFrom="margin">
                  <wp:posOffset>4919980</wp:posOffset>
                </wp:positionH>
                <wp:positionV relativeFrom="paragraph">
                  <wp:posOffset>73660</wp:posOffset>
                </wp:positionV>
                <wp:extent cx="530860" cy="414020"/>
                <wp:effectExtent l="0" t="0" r="0" b="0"/>
                <wp:wrapNone/>
                <wp:docPr id="346" name="正方形/長方形 34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521F38">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AC530" id="正方形/長方形 346" o:spid="_x0000_s1048" style="position:absolute;margin-left:387.4pt;margin-top:5.8pt;width:41.8pt;height:32.6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u4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" filled="f" stroked="f" strokeweight="2pt">
                <v:textbox>
                  <w:txbxContent>
                    <w:p w:rsidR="00410C19" w:rsidRPr="009E50FE" w:rsidRDefault="00410C19" w:rsidP="00521F38">
                      <w:pPr>
                        <w:jc w:val="center"/>
                        <w:rPr>
                          <w:b/>
                          <w:color w:val="FF0000"/>
                          <w:sz w:val="32"/>
                          <w:szCs w:val="32"/>
                        </w:rPr>
                      </w:pPr>
                      <w:r>
                        <w:rPr>
                          <w:rFonts w:hint="eastAsia"/>
                          <w:b/>
                          <w:color w:val="FF0000"/>
                          <w:sz w:val="32"/>
                          <w:szCs w:val="32"/>
                        </w:rPr>
                        <w:t>③</w:t>
                      </w:r>
                    </w:p>
                  </w:txbxContent>
                </v:textbox>
                <w10:wrap anchorx="margin"/>
              </v:rect>
            </w:pict>
          </mc:Fallback>
        </mc:AlternateContent>
      </w:r>
      <w:r>
        <w:rPr>
          <w:noProof/>
        </w:rPr>
        <mc:AlternateContent>
          <mc:Choice Requires="wps">
            <w:drawing>
              <wp:anchor distT="0" distB="0" distL="114300" distR="114300" simplePos="0" relativeHeight="251761152" behindDoc="0" locked="0" layoutInCell="1" allowOverlap="1" wp14:anchorId="4A017CAE" wp14:editId="3618F993">
                <wp:simplePos x="0" y="0"/>
                <wp:positionH relativeFrom="margin">
                  <wp:align>left</wp:align>
                </wp:positionH>
                <wp:positionV relativeFrom="paragraph">
                  <wp:posOffset>12065</wp:posOffset>
                </wp:positionV>
                <wp:extent cx="5273040" cy="3467100"/>
                <wp:effectExtent l="0" t="0" r="22860" b="19050"/>
                <wp:wrapNone/>
                <wp:docPr id="224" name="正方形/長方形 224"/>
                <wp:cNvGraphicFramePr/>
                <a:graphic xmlns:a="http://schemas.openxmlformats.org/drawingml/2006/main">
                  <a:graphicData uri="http://schemas.microsoft.com/office/word/2010/wordprocessingShape">
                    <wps:wsp>
                      <wps:cNvSpPr/>
                      <wps:spPr>
                        <a:xfrm>
                          <a:off x="0" y="0"/>
                          <a:ext cx="5273040" cy="3467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97A7F" id="正方形/長方形 224" o:spid="_x0000_s1026" style="position:absolute;left:0;text-align:left;margin-left:0;margin-top:.95pt;width:415.2pt;height:273pt;z-index:25176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" filled="f" strokecolor="red" strokeweight="2pt">
                <w10:wrap anchorx="margin"/>
              </v:rect>
            </w:pict>
          </mc:Fallback>
        </mc:AlternateContent>
      </w:r>
      <w:r>
        <w:rPr>
          <w:noProof/>
        </w:rPr>
        <mc:AlternateContent>
          <mc:Choice Requires="wps">
            <w:drawing>
              <wp:anchor distT="0" distB="0" distL="114300" distR="114300" simplePos="0" relativeHeight="251463168" behindDoc="0" locked="0" layoutInCell="1" allowOverlap="1" wp14:anchorId="772B587C" wp14:editId="54EE9651">
                <wp:simplePos x="0" y="0"/>
                <wp:positionH relativeFrom="column">
                  <wp:posOffset>4182745</wp:posOffset>
                </wp:positionH>
                <wp:positionV relativeFrom="paragraph">
                  <wp:posOffset>76200</wp:posOffset>
                </wp:positionV>
                <wp:extent cx="530860" cy="414020"/>
                <wp:effectExtent l="0" t="0" r="0" b="0"/>
                <wp:wrapNone/>
                <wp:docPr id="345" name="正方形/長方形 34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9E50FE" w:rsidRDefault="00410C19" w:rsidP="00380C53">
                            <w:pPr>
                              <w:jc w:val="center"/>
                              <w:rPr>
                                <w:b/>
                                <w:color w:val="FF0000"/>
                                <w:sz w:val="32"/>
                                <w:szCs w:val="32"/>
                              </w:rPr>
                            </w:pPr>
                            <w:r>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587C" id="正方形/長方形 345" o:spid="_x0000_s1049" style="position:absolute;margin-left:329.35pt;margin-top:6pt;width:41.8pt;height:32.6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mmqAIAAHw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" filled="f" stroked="f" strokeweight="2pt">
                <v:textbox>
                  <w:txbxContent>
                    <w:p w:rsidR="00410C19" w:rsidRPr="009E50FE" w:rsidRDefault="00410C19" w:rsidP="00380C53">
                      <w:pPr>
                        <w:jc w:val="center"/>
                        <w:rPr>
                          <w:b/>
                          <w:color w:val="FF0000"/>
                          <w:sz w:val="32"/>
                          <w:szCs w:val="32"/>
                        </w:rPr>
                      </w:pPr>
                      <w:r>
                        <w:rPr>
                          <w:rFonts w:hint="eastAsia"/>
                          <w:b/>
                          <w:color w:val="FF0000"/>
                          <w:sz w:val="32"/>
                          <w:szCs w:val="32"/>
                        </w:rPr>
                        <w:t>②</w:t>
                      </w:r>
                    </w:p>
                  </w:txbxContent>
                </v:textbox>
              </v:rect>
            </w:pict>
          </mc:Fallback>
        </mc:AlternateContent>
      </w:r>
      <w:r>
        <w:rPr>
          <w:noProof/>
        </w:rPr>
        <mc:AlternateContent>
          <mc:Choice Requires="wps">
            <w:drawing>
              <wp:anchor distT="0" distB="0" distL="114300" distR="114300" simplePos="0" relativeHeight="251460096" behindDoc="0" locked="0" layoutInCell="1" allowOverlap="1" wp14:anchorId="60097246" wp14:editId="6571C0E4">
                <wp:simplePos x="0" y="0"/>
                <wp:positionH relativeFrom="column">
                  <wp:posOffset>2026285</wp:posOffset>
                </wp:positionH>
                <wp:positionV relativeFrom="paragraph">
                  <wp:posOffset>55245</wp:posOffset>
                </wp:positionV>
                <wp:extent cx="530860" cy="414020"/>
                <wp:effectExtent l="0" t="0" r="0" b="0"/>
                <wp:wrapNone/>
                <wp:docPr id="343" name="正方形/長方形 34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F44729" w:rsidRDefault="00410C19" w:rsidP="00396636">
                            <w:pPr>
                              <w:pStyle w:val="ae"/>
                              <w:numPr>
                                <w:ilvl w:val="0"/>
                                <w:numId w:val="19"/>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97246" id="正方形/長方形 343" o:spid="_x0000_s1050" style="position:absolute;margin-left:159.55pt;margin-top:4.35pt;width:41.8pt;height:32.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" filled="f" stroked="f" strokeweight="2pt">
                <v:textbox>
                  <w:txbxContent>
                    <w:p w:rsidR="00410C19" w:rsidRPr="00F44729" w:rsidRDefault="00410C19" w:rsidP="00396636">
                      <w:pPr>
                        <w:pStyle w:val="ae"/>
                        <w:numPr>
                          <w:ilvl w:val="0"/>
                          <w:numId w:val="19"/>
                        </w:numPr>
                        <w:ind w:leftChars="0"/>
                        <w:jc w:val="center"/>
                        <w:rPr>
                          <w:color w:val="000000" w:themeColor="text1"/>
                        </w:rPr>
                      </w:pPr>
                    </w:p>
                  </w:txbxContent>
                </v:textbox>
              </v:rect>
            </w:pict>
          </mc:Fallback>
        </mc:AlternateContent>
      </w:r>
      <w:r w:rsidR="00057601">
        <w:rPr>
          <w:noProof/>
        </w:rPr>
        <w:drawing>
          <wp:inline distT="0" distB="0" distL="0" distR="0" wp14:anchorId="079BAB7F" wp14:editId="7A0EDCA2">
            <wp:extent cx="5242590" cy="6990120"/>
            <wp:effectExtent l="19050" t="19050" r="15240" b="2032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590" cy="6990120"/>
                    </a:xfrm>
                    <a:prstGeom prst="rect">
                      <a:avLst/>
                    </a:prstGeom>
                    <a:ln>
                      <a:solidFill>
                        <a:schemeClr val="accent1"/>
                      </a:solidFill>
                    </a:ln>
                  </pic:spPr>
                </pic:pic>
              </a:graphicData>
            </a:graphic>
          </wp:inline>
        </w:drawing>
      </w:r>
    </w:p>
    <w:p w:rsidR="005368A8" w:rsidRDefault="005368A8">
      <w:pPr>
        <w:adjustRightInd/>
        <w:snapToGrid/>
      </w:pPr>
      <w:r>
        <w:br w:type="page"/>
      </w:r>
    </w:p>
    <w:p w:rsidR="00D16107" w:rsidRDefault="00D16107" w:rsidP="00330AA3">
      <w:r>
        <w:rPr>
          <w:rFonts w:hint="eastAsia"/>
        </w:rPr>
        <w:t>ファイル一覧画面_横向き</w:t>
      </w:r>
    </w:p>
    <w:p w:rsidR="006909AB" w:rsidRDefault="00FE5854" w:rsidP="00330AA3">
      <w:r>
        <w:rPr>
          <w:noProof/>
        </w:rPr>
        <mc:AlternateContent>
          <mc:Choice Requires="wps">
            <w:drawing>
              <wp:anchor distT="0" distB="0" distL="114300" distR="114300" simplePos="0" relativeHeight="251810304" behindDoc="0" locked="0" layoutInCell="1" allowOverlap="1" wp14:anchorId="5E7F6CE3" wp14:editId="59811F3F">
                <wp:simplePos x="0" y="0"/>
                <wp:positionH relativeFrom="column">
                  <wp:posOffset>3347085</wp:posOffset>
                </wp:positionH>
                <wp:positionV relativeFrom="paragraph">
                  <wp:posOffset>280670</wp:posOffset>
                </wp:positionV>
                <wp:extent cx="530860" cy="414020"/>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D36DC">
                            <w:pPr>
                              <w:jc w:val="center"/>
                              <w:rPr>
                                <w:b/>
                                <w:color w:val="FF0000"/>
                                <w:sz w:val="32"/>
                                <w:szCs w:val="32"/>
                              </w:rPr>
                            </w:pPr>
                            <w:r w:rsidRPr="00855141">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F6CE3" id="正方形/長方形 267" o:spid="_x0000_s1051" style="position:absolute;margin-left:263.55pt;margin-top:22.1pt;width:41.8pt;height:32.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" filled="f" stroked="f" strokeweight="2pt">
                <v:textbox>
                  <w:txbxContent>
                    <w:p w:rsidR="00410C19" w:rsidRPr="00855141" w:rsidRDefault="00410C19" w:rsidP="008D36DC">
                      <w:pPr>
                        <w:jc w:val="center"/>
                        <w:rPr>
                          <w:b/>
                          <w:color w:val="FF0000"/>
                          <w:sz w:val="32"/>
                          <w:szCs w:val="32"/>
                        </w:rPr>
                      </w:pPr>
                      <w:r w:rsidRPr="00855141">
                        <w:rPr>
                          <w:rFonts w:hint="eastAsia"/>
                          <w:b/>
                          <w:color w:val="FF0000"/>
                          <w:sz w:val="32"/>
                          <w:szCs w:val="32"/>
                        </w:rPr>
                        <w:t>①</w:t>
                      </w:r>
                    </w:p>
                  </w:txbxContent>
                </v:textbox>
              </v:rect>
            </w:pict>
          </mc:Fallback>
        </mc:AlternateContent>
      </w:r>
      <w:r>
        <w:rPr>
          <w:noProof/>
        </w:rPr>
        <mc:AlternateContent>
          <mc:Choice Requires="wps">
            <w:drawing>
              <wp:anchor distT="0" distB="0" distL="114300" distR="114300" simplePos="0" relativeHeight="251791872" behindDoc="0" locked="0" layoutInCell="1" allowOverlap="1" wp14:anchorId="4998AB79" wp14:editId="00F716E7">
                <wp:simplePos x="0" y="0"/>
                <wp:positionH relativeFrom="column">
                  <wp:posOffset>2080260</wp:posOffset>
                </wp:positionH>
                <wp:positionV relativeFrom="paragraph">
                  <wp:posOffset>179705</wp:posOffset>
                </wp:positionV>
                <wp:extent cx="530860" cy="41402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55141">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8AB79" id="正方形/長方形 255" o:spid="_x0000_s1052" style="position:absolute;margin-left:163.8pt;margin-top:14.15pt;width:41.8pt;height:32.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" filled="f" stroked="f" strokeweight="2pt">
                <v:textbox>
                  <w:txbxContent>
                    <w:p w:rsidR="00410C19" w:rsidRPr="00855141" w:rsidRDefault="00410C19" w:rsidP="00855141">
                      <w:pPr>
                        <w:jc w:val="center"/>
                        <w:rPr>
                          <w:b/>
                          <w:color w:val="FF0000"/>
                          <w:sz w:val="32"/>
                          <w:szCs w:val="32"/>
                        </w:rPr>
                      </w:pPr>
                      <w:r>
                        <w:rPr>
                          <w:rFonts w:hint="eastAsia"/>
                          <w:b/>
                          <w:color w:val="FF0000"/>
                          <w:sz w:val="32"/>
                          <w:szCs w:val="32"/>
                        </w:rPr>
                        <w:t>③</w:t>
                      </w:r>
                    </w:p>
                  </w:txbxContent>
                </v:textbox>
              </v:rect>
            </w:pict>
          </mc:Fallback>
        </mc:AlternateContent>
      </w:r>
      <w:r>
        <w:rPr>
          <w:noProof/>
        </w:rPr>
        <mc:AlternateContent>
          <mc:Choice Requires="wps">
            <w:drawing>
              <wp:anchor distT="0" distB="0" distL="114300" distR="114300" simplePos="0" relativeHeight="251785728" behindDoc="0" locked="0" layoutInCell="1" allowOverlap="1" wp14:anchorId="22365C82" wp14:editId="1A87B0BC">
                <wp:simplePos x="0" y="0"/>
                <wp:positionH relativeFrom="column">
                  <wp:posOffset>594360</wp:posOffset>
                </wp:positionH>
                <wp:positionV relativeFrom="paragraph">
                  <wp:posOffset>284480</wp:posOffset>
                </wp:positionV>
                <wp:extent cx="530860" cy="414020"/>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55141">
                            <w:pPr>
                              <w:jc w:val="center"/>
                              <w:rPr>
                                <w:b/>
                                <w:color w:val="FF0000"/>
                                <w:sz w:val="32"/>
                                <w:szCs w:val="32"/>
                              </w:rPr>
                            </w:pPr>
                            <w:r w:rsidRPr="00855141">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5C82" id="正方形/長方形 250" o:spid="_x0000_s1053" style="position:absolute;margin-left:46.8pt;margin-top:22.4pt;width:41.8pt;height:32.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" filled="f" stroked="f" strokeweight="2pt">
                <v:textbox>
                  <w:txbxContent>
                    <w:p w:rsidR="00410C19" w:rsidRPr="00855141" w:rsidRDefault="00410C19" w:rsidP="00855141">
                      <w:pPr>
                        <w:jc w:val="center"/>
                        <w:rPr>
                          <w:b/>
                          <w:color w:val="FF0000"/>
                          <w:sz w:val="32"/>
                          <w:szCs w:val="32"/>
                        </w:rPr>
                      </w:pPr>
                      <w:r w:rsidRPr="00855141">
                        <w:rPr>
                          <w:rFonts w:hint="eastAsia"/>
                          <w:b/>
                          <w:color w:val="FF0000"/>
                          <w:sz w:val="32"/>
                          <w:szCs w:val="32"/>
                        </w:rPr>
                        <w:t>①</w:t>
                      </w:r>
                    </w:p>
                  </w:txbxContent>
                </v:textbox>
              </v:rect>
            </w:pict>
          </mc:Fallback>
        </mc:AlternateContent>
      </w:r>
      <w:r w:rsidR="003E0BF9">
        <w:rPr>
          <w:noProof/>
        </w:rPr>
        <mc:AlternateContent>
          <mc:Choice Requires="wps">
            <w:drawing>
              <wp:anchor distT="0" distB="0" distL="114300" distR="114300" simplePos="0" relativeHeight="251816448" behindDoc="0" locked="0" layoutInCell="1" allowOverlap="1" wp14:anchorId="6293E28A" wp14:editId="5E66C034">
                <wp:simplePos x="0" y="0"/>
                <wp:positionH relativeFrom="column">
                  <wp:posOffset>4787265</wp:posOffset>
                </wp:positionH>
                <wp:positionV relativeFrom="paragraph">
                  <wp:posOffset>204470</wp:posOffset>
                </wp:positionV>
                <wp:extent cx="530860" cy="414020"/>
                <wp:effectExtent l="0" t="0" r="0" b="0"/>
                <wp:wrapNone/>
                <wp:docPr id="271" name="正方形/長方形 27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D36DC">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E28A" id="正方形/長方形 271" o:spid="_x0000_s1054" style="position:absolute;margin-left:376.95pt;margin-top:16.1pt;width:41.8pt;height:32.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" filled="f" stroked="f" strokeweight="2pt">
                <v:textbox>
                  <w:txbxContent>
                    <w:p w:rsidR="00410C19" w:rsidRPr="00855141" w:rsidRDefault="00410C19" w:rsidP="008D36DC">
                      <w:pPr>
                        <w:jc w:val="center"/>
                        <w:rPr>
                          <w:b/>
                          <w:color w:val="FF0000"/>
                          <w:sz w:val="32"/>
                          <w:szCs w:val="32"/>
                        </w:rPr>
                      </w:pPr>
                      <w:r>
                        <w:rPr>
                          <w:rFonts w:hint="eastAsia"/>
                          <w:b/>
                          <w:color w:val="FF0000"/>
                          <w:sz w:val="32"/>
                          <w:szCs w:val="32"/>
                        </w:rPr>
                        <w:t>③</w:t>
                      </w:r>
                    </w:p>
                  </w:txbxContent>
                </v:textbox>
              </v:rect>
            </w:pict>
          </mc:Fallback>
        </mc:AlternateContent>
      </w:r>
      <w:r w:rsidR="006909AB">
        <w:rPr>
          <w:rFonts w:hint="eastAsia"/>
        </w:rPr>
        <w:t>※赤枠内が</w:t>
      </w:r>
      <w:r w:rsidR="008A510B">
        <w:rPr>
          <w:rFonts w:hint="eastAsia"/>
        </w:rPr>
        <w:t>サーバー領域</w:t>
      </w:r>
      <w:r w:rsidR="006909AB">
        <w:rPr>
          <w:rFonts w:hint="eastAsia"/>
        </w:rPr>
        <w:t>、青枠内が</w:t>
      </w:r>
      <w:r w:rsidR="008A510B">
        <w:rPr>
          <w:rFonts w:hint="eastAsia"/>
        </w:rPr>
        <w:t>ローカル領域</w:t>
      </w:r>
      <w:r w:rsidR="006909AB">
        <w:rPr>
          <w:rFonts w:hint="eastAsia"/>
        </w:rPr>
        <w:t>となります</w:t>
      </w:r>
    </w:p>
    <w:p w:rsidR="00B142FF" w:rsidRDefault="00FE5854" w:rsidP="00330AA3">
      <w:r>
        <w:rPr>
          <w:noProof/>
        </w:rPr>
        <mc:AlternateContent>
          <mc:Choice Requires="wps">
            <w:drawing>
              <wp:anchor distT="0" distB="0" distL="114300" distR="114300" simplePos="0" relativeHeight="251831808" behindDoc="0" locked="0" layoutInCell="1" allowOverlap="1" wp14:anchorId="5517126B" wp14:editId="712A812A">
                <wp:simplePos x="0" y="0"/>
                <wp:positionH relativeFrom="margin">
                  <wp:posOffset>2430780</wp:posOffset>
                </wp:positionH>
                <wp:positionV relativeFrom="paragraph">
                  <wp:posOffset>1627505</wp:posOffset>
                </wp:positionV>
                <wp:extent cx="530860" cy="41402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C104D5">
                            <w:pPr>
                              <w:jc w:val="center"/>
                              <w:rPr>
                                <w:b/>
                                <w:color w:val="FF0000"/>
                                <w:sz w:val="32"/>
                                <w:szCs w:val="32"/>
                              </w:rPr>
                            </w:pPr>
                            <w:r>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126B" id="正方形/長方形 289" o:spid="_x0000_s1055" style="position:absolute;margin-left:191.4pt;margin-top:128.15pt;width:41.8pt;height:32.6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" filled="f" stroked="f" strokeweight="2pt">
                <v:textbox>
                  <w:txbxContent>
                    <w:p w:rsidR="00410C19" w:rsidRPr="00855141" w:rsidRDefault="00410C19" w:rsidP="00C104D5">
                      <w:pPr>
                        <w:jc w:val="center"/>
                        <w:rPr>
                          <w:b/>
                          <w:color w:val="FF0000"/>
                          <w:sz w:val="32"/>
                          <w:szCs w:val="32"/>
                        </w:rPr>
                      </w:pPr>
                      <w:r>
                        <w:rPr>
                          <w:rFonts w:hint="eastAsia"/>
                          <w:b/>
                          <w:color w:val="FF0000"/>
                          <w:sz w:val="32"/>
                          <w:szCs w:val="32"/>
                        </w:rPr>
                        <w:t>⑥</w:t>
                      </w:r>
                    </w:p>
                  </w:txbxContent>
                </v:textbox>
                <w10:wrap anchorx="margin"/>
              </v:rect>
            </w:pict>
          </mc:Fallback>
        </mc:AlternateContent>
      </w:r>
      <w:r>
        <w:rPr>
          <w:noProof/>
        </w:rPr>
        <mc:AlternateContent>
          <mc:Choice Requires="wps">
            <w:drawing>
              <wp:anchor distT="0" distB="0" distL="114300" distR="114300" simplePos="0" relativeHeight="251813376" behindDoc="0" locked="0" layoutInCell="1" allowOverlap="1" wp14:anchorId="31ECF797" wp14:editId="6AE33145">
                <wp:simplePos x="0" y="0"/>
                <wp:positionH relativeFrom="column">
                  <wp:posOffset>4406265</wp:posOffset>
                </wp:positionH>
                <wp:positionV relativeFrom="paragraph">
                  <wp:posOffset>6350</wp:posOffset>
                </wp:positionV>
                <wp:extent cx="530860" cy="414020"/>
                <wp:effectExtent l="0" t="0" r="0" b="0"/>
                <wp:wrapNone/>
                <wp:docPr id="269" name="正方形/長方形 26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D36DC">
                            <w:pPr>
                              <w:jc w:val="center"/>
                              <w:rPr>
                                <w:b/>
                                <w:color w:val="FF0000"/>
                                <w:sz w:val="32"/>
                                <w:szCs w:val="32"/>
                              </w:rPr>
                            </w:pPr>
                            <w:r>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CF797" id="正方形/長方形 269" o:spid="_x0000_s1056" style="position:absolute;margin-left:346.95pt;margin-top:.5pt;width:41.8pt;height:32.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" filled="f" stroked="f" strokeweight="2pt">
                <v:textbox>
                  <w:txbxContent>
                    <w:p w:rsidR="00410C19" w:rsidRPr="00855141" w:rsidRDefault="00410C19" w:rsidP="008D36DC">
                      <w:pPr>
                        <w:jc w:val="center"/>
                        <w:rPr>
                          <w:b/>
                          <w:color w:val="FF0000"/>
                          <w:sz w:val="32"/>
                          <w:szCs w:val="32"/>
                        </w:rPr>
                      </w:pPr>
                      <w:r>
                        <w:rPr>
                          <w:rFonts w:hint="eastAsia"/>
                          <w:b/>
                          <w:color w:val="FF0000"/>
                          <w:sz w:val="32"/>
                          <w:szCs w:val="32"/>
                        </w:rPr>
                        <w:t>②</w:t>
                      </w:r>
                    </w:p>
                  </w:txbxContent>
                </v:textbox>
              </v:rect>
            </w:pict>
          </mc:Fallback>
        </mc:AlternateContent>
      </w:r>
      <w:r>
        <w:rPr>
          <w:noProof/>
        </w:rPr>
        <mc:AlternateContent>
          <mc:Choice Requires="wps">
            <w:drawing>
              <wp:anchor distT="0" distB="0" distL="114300" distR="114300" simplePos="0" relativeHeight="251801088" behindDoc="0" locked="0" layoutInCell="1" allowOverlap="1" wp14:anchorId="28E626F8" wp14:editId="2071B829">
                <wp:simplePos x="0" y="0"/>
                <wp:positionH relativeFrom="column">
                  <wp:posOffset>1945005</wp:posOffset>
                </wp:positionH>
                <wp:positionV relativeFrom="paragraph">
                  <wp:posOffset>803275</wp:posOffset>
                </wp:positionV>
                <wp:extent cx="530860" cy="41402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1B51CE">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26F8" id="正方形/長方形 264" o:spid="_x0000_s1057" style="position:absolute;margin-left:153.15pt;margin-top:63.25pt;width:41.8pt;height:32.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" filled="f" stroked="f" strokeweight="2pt">
                <v:textbox>
                  <w:txbxContent>
                    <w:p w:rsidR="00410C19" w:rsidRPr="00855141" w:rsidRDefault="00410C19" w:rsidP="001B51CE">
                      <w:pPr>
                        <w:jc w:val="center"/>
                        <w:rPr>
                          <w:b/>
                          <w:color w:val="FF0000"/>
                          <w:sz w:val="32"/>
                          <w:szCs w:val="32"/>
                        </w:rPr>
                      </w:pPr>
                      <w:r>
                        <w:rPr>
                          <w:rFonts w:hint="eastAsia"/>
                          <w:b/>
                          <w:color w:val="FF0000"/>
                          <w:sz w:val="32"/>
                          <w:szCs w:val="32"/>
                        </w:rPr>
                        <w:t>⑤</w:t>
                      </w:r>
                    </w:p>
                  </w:txbxContent>
                </v:textbox>
              </v:rect>
            </w:pict>
          </mc:Fallback>
        </mc:AlternateContent>
      </w:r>
      <w:r>
        <w:rPr>
          <w:noProof/>
        </w:rPr>
        <mc:AlternateContent>
          <mc:Choice Requires="wps">
            <w:drawing>
              <wp:anchor distT="0" distB="0" distL="114300" distR="114300" simplePos="0" relativeHeight="251807232" behindDoc="0" locked="0" layoutInCell="1" allowOverlap="1" wp14:anchorId="45B2BBFC" wp14:editId="74E28A23">
                <wp:simplePos x="0" y="0"/>
                <wp:positionH relativeFrom="margin">
                  <wp:posOffset>4712970</wp:posOffset>
                </wp:positionH>
                <wp:positionV relativeFrom="paragraph">
                  <wp:posOffset>455930</wp:posOffset>
                </wp:positionV>
                <wp:extent cx="530860" cy="414020"/>
                <wp:effectExtent l="0" t="0" r="0" b="0"/>
                <wp:wrapNone/>
                <wp:docPr id="265" name="正方形/長方形 26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D36DC">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2BBFC" id="正方形/長方形 265" o:spid="_x0000_s1058" style="position:absolute;margin-left:371.1pt;margin-top:35.9pt;width:41.8pt;height:32.6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7XqAIAAHw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" filled="f" stroked="f" strokeweight="2pt">
                <v:textbox>
                  <w:txbxContent>
                    <w:p w:rsidR="00410C19" w:rsidRPr="00855141" w:rsidRDefault="00410C19" w:rsidP="008D36DC">
                      <w:pPr>
                        <w:jc w:val="center"/>
                        <w:rPr>
                          <w:b/>
                          <w:color w:val="FF0000"/>
                          <w:sz w:val="32"/>
                          <w:szCs w:val="32"/>
                        </w:rPr>
                      </w:pPr>
                      <w:r>
                        <w:rPr>
                          <w:rFonts w:hint="eastAsia"/>
                          <w:b/>
                          <w:color w:val="FF0000"/>
                          <w:sz w:val="32"/>
                          <w:szCs w:val="32"/>
                        </w:rPr>
                        <w:t>⑤</w:t>
                      </w:r>
                    </w:p>
                  </w:txbxContent>
                </v:textbox>
                <w10:wrap anchorx="margin"/>
              </v:rect>
            </w:pict>
          </mc:Fallback>
        </mc:AlternateContent>
      </w:r>
      <w:r>
        <w:rPr>
          <w:noProof/>
        </w:rPr>
        <mc:AlternateContent>
          <mc:Choice Requires="wps">
            <w:drawing>
              <wp:anchor distT="0" distB="0" distL="114300" distR="114300" simplePos="0" relativeHeight="251798016" behindDoc="0" locked="0" layoutInCell="1" allowOverlap="1" wp14:anchorId="31DA4785" wp14:editId="1DF674E3">
                <wp:simplePos x="0" y="0"/>
                <wp:positionH relativeFrom="column">
                  <wp:posOffset>2640330</wp:posOffset>
                </wp:positionH>
                <wp:positionV relativeFrom="paragraph">
                  <wp:posOffset>202565</wp:posOffset>
                </wp:positionV>
                <wp:extent cx="530860" cy="414020"/>
                <wp:effectExtent l="0" t="0" r="0" b="0"/>
                <wp:wrapNone/>
                <wp:docPr id="262" name="正方形/長方形 26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1B51CE">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4785" id="正方形/長方形 262" o:spid="_x0000_s1059" style="position:absolute;margin-left:207.9pt;margin-top:15.95pt;width:41.8pt;height:32.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pg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" filled="f" stroked="f" strokeweight="2pt">
                <v:textbox>
                  <w:txbxContent>
                    <w:p w:rsidR="00410C19" w:rsidRPr="00855141" w:rsidRDefault="00410C19" w:rsidP="001B51CE">
                      <w:pPr>
                        <w:jc w:val="center"/>
                        <w:rPr>
                          <w:b/>
                          <w:color w:val="FF0000"/>
                          <w:sz w:val="32"/>
                          <w:szCs w:val="32"/>
                        </w:rPr>
                      </w:pPr>
                      <w:r>
                        <w:rPr>
                          <w:rFonts w:hint="eastAsia"/>
                          <w:b/>
                          <w:color w:val="FF0000"/>
                          <w:sz w:val="32"/>
                          <w:szCs w:val="32"/>
                        </w:rPr>
                        <w:t>④</w:t>
                      </w:r>
                    </w:p>
                  </w:txbxContent>
                </v:textbox>
              </v:rect>
            </w:pict>
          </mc:Fallback>
        </mc:AlternateContent>
      </w:r>
      <w:r>
        <w:rPr>
          <w:noProof/>
        </w:rPr>
        <mc:AlternateContent>
          <mc:Choice Requires="wps">
            <w:drawing>
              <wp:anchor distT="0" distB="0" distL="114300" distR="114300" simplePos="0" relativeHeight="251788800" behindDoc="0" locked="0" layoutInCell="1" allowOverlap="1" wp14:anchorId="12EEEB74" wp14:editId="72CB8373">
                <wp:simplePos x="0" y="0"/>
                <wp:positionH relativeFrom="column">
                  <wp:posOffset>1731645</wp:posOffset>
                </wp:positionH>
                <wp:positionV relativeFrom="paragraph">
                  <wp:posOffset>4445</wp:posOffset>
                </wp:positionV>
                <wp:extent cx="530860" cy="414020"/>
                <wp:effectExtent l="0" t="0" r="0" b="0"/>
                <wp:wrapNone/>
                <wp:docPr id="251" name="正方形/長方形 25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855141">
                            <w:pPr>
                              <w:jc w:val="center"/>
                              <w:rPr>
                                <w:b/>
                                <w:color w:val="FF0000"/>
                                <w:sz w:val="32"/>
                                <w:szCs w:val="32"/>
                              </w:rPr>
                            </w:pPr>
                            <w:r>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EB74" id="正方形/長方形 251" o:spid="_x0000_s1060" style="position:absolute;margin-left:136.35pt;margin-top:.35pt;width:41.8pt;height:32.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M/pwIAAHw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" filled="f" stroked="f" strokeweight="2pt">
                <v:textbox>
                  <w:txbxContent>
                    <w:p w:rsidR="00410C19" w:rsidRPr="00855141" w:rsidRDefault="00410C19" w:rsidP="00855141">
                      <w:pPr>
                        <w:jc w:val="center"/>
                        <w:rPr>
                          <w:b/>
                          <w:color w:val="FF0000"/>
                          <w:sz w:val="32"/>
                          <w:szCs w:val="32"/>
                        </w:rPr>
                      </w:pPr>
                      <w:r>
                        <w:rPr>
                          <w:rFonts w:hint="eastAsia"/>
                          <w:b/>
                          <w:color w:val="FF0000"/>
                          <w:sz w:val="32"/>
                          <w:szCs w:val="32"/>
                        </w:rPr>
                        <w:t>②</w:t>
                      </w:r>
                    </w:p>
                  </w:txbxContent>
                </v:textbox>
              </v:rect>
            </w:pict>
          </mc:Fallback>
        </mc:AlternateContent>
      </w:r>
      <w:r>
        <w:rPr>
          <w:noProof/>
        </w:rPr>
        <mc:AlternateContent>
          <mc:Choice Requires="wps">
            <w:drawing>
              <wp:anchor distT="0" distB="0" distL="114300" distR="114300" simplePos="0" relativeHeight="251794944" behindDoc="0" locked="0" layoutInCell="1" allowOverlap="1" wp14:anchorId="047EC978" wp14:editId="0F03A948">
                <wp:simplePos x="0" y="0"/>
                <wp:positionH relativeFrom="column">
                  <wp:posOffset>-158115</wp:posOffset>
                </wp:positionH>
                <wp:positionV relativeFrom="paragraph">
                  <wp:posOffset>200660</wp:posOffset>
                </wp:positionV>
                <wp:extent cx="530860" cy="414020"/>
                <wp:effectExtent l="0" t="0" r="0" b="0"/>
                <wp:wrapNone/>
                <wp:docPr id="256" name="正方形/長方形 25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55141" w:rsidRDefault="00410C19" w:rsidP="001B51CE">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EC978" id="正方形/長方形 256" o:spid="_x0000_s1061" style="position:absolute;margin-left:-12.45pt;margin-top:15.8pt;width:41.8pt;height:32.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eIqAIAAHw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" filled="f" stroked="f" strokeweight="2pt">
                <v:textbox>
                  <w:txbxContent>
                    <w:p w:rsidR="00410C19" w:rsidRPr="00855141" w:rsidRDefault="00410C19" w:rsidP="001B51CE">
                      <w:pPr>
                        <w:jc w:val="center"/>
                        <w:rPr>
                          <w:b/>
                          <w:color w:val="FF0000"/>
                          <w:sz w:val="32"/>
                          <w:szCs w:val="32"/>
                        </w:rPr>
                      </w:pPr>
                      <w:r>
                        <w:rPr>
                          <w:rFonts w:hint="eastAsia"/>
                          <w:b/>
                          <w:color w:val="FF0000"/>
                          <w:sz w:val="32"/>
                          <w:szCs w:val="32"/>
                        </w:rPr>
                        <w:t>④</w:t>
                      </w:r>
                    </w:p>
                  </w:txbxContent>
                </v:textbox>
              </v:rect>
            </w:pict>
          </mc:Fallback>
        </mc:AlternateContent>
      </w:r>
      <w:r>
        <w:rPr>
          <w:noProof/>
        </w:rPr>
        <mc:AlternateContent>
          <mc:Choice Requires="wps">
            <w:drawing>
              <wp:anchor distT="0" distB="0" distL="114300" distR="114300" simplePos="0" relativeHeight="251779584" behindDoc="0" locked="0" layoutInCell="1" allowOverlap="1" wp14:anchorId="1A81FAD6" wp14:editId="0780A8C1">
                <wp:simplePos x="0" y="0"/>
                <wp:positionH relativeFrom="margin">
                  <wp:align>left</wp:align>
                </wp:positionH>
                <wp:positionV relativeFrom="paragraph">
                  <wp:posOffset>9525</wp:posOffset>
                </wp:positionV>
                <wp:extent cx="2590800" cy="4023360"/>
                <wp:effectExtent l="0" t="0" r="19050" b="15240"/>
                <wp:wrapNone/>
                <wp:docPr id="247" name="正方形/長方形 247"/>
                <wp:cNvGraphicFramePr/>
                <a:graphic xmlns:a="http://schemas.openxmlformats.org/drawingml/2006/main">
                  <a:graphicData uri="http://schemas.microsoft.com/office/word/2010/wordprocessingShape">
                    <wps:wsp>
                      <wps:cNvSpPr/>
                      <wps:spPr>
                        <a:xfrm>
                          <a:off x="0" y="0"/>
                          <a:ext cx="2590800" cy="402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87AB" id="正方形/長方形 247" o:spid="_x0000_s1026" style="position:absolute;left:0;text-align:left;margin-left:0;margin-top:.75pt;width:204pt;height:316.8pt;z-index:25177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" filled="f" strokecolor="red" strokeweight="2pt">
                <w10:wrap anchorx="margin"/>
              </v:rect>
            </w:pict>
          </mc:Fallback>
        </mc:AlternateContent>
      </w:r>
      <w:r>
        <w:rPr>
          <w:noProof/>
        </w:rPr>
        <mc:AlternateContent>
          <mc:Choice Requires="wps">
            <w:drawing>
              <wp:anchor distT="0" distB="0" distL="114300" distR="114300" simplePos="0" relativeHeight="251782656" behindDoc="0" locked="0" layoutInCell="1" allowOverlap="1" wp14:anchorId="6DD6B2C0" wp14:editId="60946A42">
                <wp:simplePos x="0" y="0"/>
                <wp:positionH relativeFrom="margin">
                  <wp:posOffset>2813685</wp:posOffset>
                </wp:positionH>
                <wp:positionV relativeFrom="paragraph">
                  <wp:posOffset>4445</wp:posOffset>
                </wp:positionV>
                <wp:extent cx="2581275" cy="4030980"/>
                <wp:effectExtent l="0" t="0" r="28575" b="26670"/>
                <wp:wrapNone/>
                <wp:docPr id="248" name="正方形/長方形 248"/>
                <wp:cNvGraphicFramePr/>
                <a:graphic xmlns:a="http://schemas.openxmlformats.org/drawingml/2006/main">
                  <a:graphicData uri="http://schemas.microsoft.com/office/word/2010/wordprocessingShape">
                    <wps:wsp>
                      <wps:cNvSpPr/>
                      <wps:spPr>
                        <a:xfrm>
                          <a:off x="0" y="0"/>
                          <a:ext cx="2581275" cy="40309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BFC66" id="正方形/長方形 248" o:spid="_x0000_s1026" style="position:absolute;left:0;text-align:left;margin-left:221.55pt;margin-top:.35pt;width:203.25pt;height:317.4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" filled="f" strokecolor="#0070c0" strokeweight="2pt">
                <w10:wrap anchorx="margin"/>
              </v:rect>
            </w:pict>
          </mc:Fallback>
        </mc:AlternateContent>
      </w:r>
      <w:r w:rsidR="000D4A85">
        <w:rPr>
          <w:noProof/>
        </w:rPr>
        <w:drawing>
          <wp:inline distT="0" distB="0" distL="0" distR="0" wp14:anchorId="6E1D4494" wp14:editId="73DCE2F0">
            <wp:extent cx="5341620" cy="4006216"/>
            <wp:effectExtent l="19050" t="19050" r="11430" b="1333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2056" cy="4006543"/>
                    </a:xfrm>
                    <a:prstGeom prst="rect">
                      <a:avLst/>
                    </a:prstGeom>
                    <a:ln>
                      <a:solidFill>
                        <a:schemeClr val="tx2"/>
                      </a:solidFill>
                    </a:ln>
                  </pic:spPr>
                </pic:pic>
              </a:graphicData>
            </a:graphic>
          </wp:inline>
        </w:drawing>
      </w:r>
    </w:p>
    <w:p w:rsidR="00804DBA" w:rsidRPr="003F5199" w:rsidRDefault="00804DBA" w:rsidP="00330AA3"/>
    <w:p w:rsidR="00527E3E" w:rsidRDefault="00527E3E" w:rsidP="00407F11">
      <w:r>
        <w:rPr>
          <w:rFonts w:hint="eastAsia"/>
        </w:rPr>
        <w:t>各画面項目について、以下に解説します。</w:t>
      </w:r>
    </w:p>
    <w:p w:rsidR="008C5807" w:rsidRDefault="00A36BC4" w:rsidP="00396636">
      <w:pPr>
        <w:pStyle w:val="ae"/>
        <w:numPr>
          <w:ilvl w:val="0"/>
          <w:numId w:val="18"/>
        </w:numPr>
        <w:ind w:leftChars="0"/>
      </w:pPr>
      <w:r>
        <w:rPr>
          <w:rFonts w:hint="eastAsia"/>
        </w:rPr>
        <w:t>カレントフォルダ</w:t>
      </w:r>
    </w:p>
    <w:p w:rsidR="00180386" w:rsidRDefault="00713DB4" w:rsidP="00582B27">
      <w:r>
        <w:rPr>
          <w:rFonts w:hint="eastAsia"/>
        </w:rPr>
        <w:t>現在表示している</w:t>
      </w:r>
      <w:r w:rsidR="00582B27">
        <w:rPr>
          <w:rFonts w:hint="eastAsia"/>
        </w:rPr>
        <w:t>フォルダ名を表示します。</w:t>
      </w:r>
    </w:p>
    <w:p w:rsidR="00E91DD9" w:rsidRDefault="00742674" w:rsidP="00582B27">
      <w:r>
        <w:rPr>
          <w:rFonts w:hint="eastAsia"/>
        </w:rPr>
        <w:t>一番上の階層にいる場合は「(TOP)」と表示されます。</w:t>
      </w:r>
    </w:p>
    <w:p w:rsidR="001C2956" w:rsidRDefault="009074B7" w:rsidP="001C2956">
      <w:r>
        <w:rPr>
          <w:rFonts w:hint="eastAsia"/>
        </w:rPr>
        <w:t>タップし</w:t>
      </w:r>
      <w:r w:rsidR="001C2956">
        <w:rPr>
          <w:rFonts w:hint="eastAsia"/>
        </w:rPr>
        <w:t>遷移先を選択後、「OK」ボタンをタップすると直接現在位置より上の階層に遷移することが可能です。</w:t>
      </w:r>
    </w:p>
    <w:p w:rsidR="001C2956" w:rsidRDefault="001C2956" w:rsidP="00C92940">
      <w:r>
        <w:rPr>
          <w:rFonts w:hint="eastAsia"/>
        </w:rPr>
        <w:t>※サーバー一覧を選択した場合はサーバー一覧画面へ遷移します。</w:t>
      </w:r>
    </w:p>
    <w:p w:rsidR="008629F0" w:rsidRDefault="00EF27F4" w:rsidP="006D63D3">
      <w:r>
        <w:rPr>
          <w:noProof/>
        </w:rPr>
        <w:drawing>
          <wp:inline distT="0" distB="0" distL="0" distR="0" wp14:anchorId="7BFB1715" wp14:editId="6AB1713E">
            <wp:extent cx="3333600" cy="1386829"/>
            <wp:effectExtent l="19050" t="19050" r="19685" b="2349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3600" cy="1386829"/>
                    </a:xfrm>
                    <a:prstGeom prst="rect">
                      <a:avLst/>
                    </a:prstGeom>
                    <a:ln>
                      <a:solidFill>
                        <a:schemeClr val="accent1"/>
                      </a:solidFill>
                    </a:ln>
                  </pic:spPr>
                </pic:pic>
              </a:graphicData>
            </a:graphic>
          </wp:inline>
        </w:drawing>
      </w:r>
    </w:p>
    <w:p w:rsidR="00820039" w:rsidRDefault="006A4FA4" w:rsidP="00396636">
      <w:pPr>
        <w:pStyle w:val="ae"/>
        <w:numPr>
          <w:ilvl w:val="0"/>
          <w:numId w:val="18"/>
        </w:numPr>
        <w:ind w:leftChars="0"/>
      </w:pPr>
      <w:r>
        <w:rPr>
          <w:rFonts w:hint="eastAsia"/>
        </w:rPr>
        <w:t>更新ボタン</w:t>
      </w:r>
    </w:p>
    <w:p w:rsidR="006A4FA4" w:rsidRDefault="008A510B" w:rsidP="00C92940">
      <w:r>
        <w:rPr>
          <w:rFonts w:hint="eastAsia"/>
        </w:rPr>
        <w:t>サーバー領域</w:t>
      </w:r>
      <w:r w:rsidR="001E3FCE">
        <w:rPr>
          <w:rFonts w:hint="eastAsia"/>
        </w:rPr>
        <w:t>/</w:t>
      </w:r>
      <w:r>
        <w:rPr>
          <w:rFonts w:hint="eastAsia"/>
        </w:rPr>
        <w:t>ローカル領域</w:t>
      </w:r>
      <w:r w:rsidR="002B5702">
        <w:rPr>
          <w:rFonts w:hint="eastAsia"/>
        </w:rPr>
        <w:t>上の情報</w:t>
      </w:r>
      <w:r w:rsidR="00F0785D">
        <w:rPr>
          <w:rFonts w:hint="eastAsia"/>
        </w:rPr>
        <w:t>を最新の状態</w:t>
      </w:r>
      <w:r w:rsidR="00682B91">
        <w:rPr>
          <w:rFonts w:hint="eastAsia"/>
        </w:rPr>
        <w:t>に</w:t>
      </w:r>
      <w:r w:rsidR="00B646E4">
        <w:rPr>
          <w:rFonts w:hint="eastAsia"/>
        </w:rPr>
        <w:t>更新し</w:t>
      </w:r>
      <w:r w:rsidR="00F0785D">
        <w:rPr>
          <w:rFonts w:hint="eastAsia"/>
        </w:rPr>
        <w:t>ます。</w:t>
      </w:r>
    </w:p>
    <w:p w:rsidR="00504CD1" w:rsidRDefault="00504CD1" w:rsidP="00C92940"/>
    <w:p w:rsidR="006A4FA4" w:rsidRDefault="009117CC" w:rsidP="00396636">
      <w:pPr>
        <w:pStyle w:val="ae"/>
        <w:numPr>
          <w:ilvl w:val="0"/>
          <w:numId w:val="18"/>
        </w:numPr>
        <w:ind w:leftChars="0"/>
      </w:pPr>
      <w:r>
        <w:rPr>
          <w:rFonts w:hint="eastAsia"/>
        </w:rPr>
        <w:t>メニューボタン</w:t>
      </w:r>
    </w:p>
    <w:p w:rsidR="00646079" w:rsidRDefault="008A510B" w:rsidP="00C92940">
      <w:r>
        <w:rPr>
          <w:rFonts w:hint="eastAsia"/>
        </w:rPr>
        <w:t>サーバー領域</w:t>
      </w:r>
      <w:r w:rsidR="003E26B4">
        <w:rPr>
          <w:rFonts w:hint="eastAsia"/>
        </w:rPr>
        <w:t>/</w:t>
      </w:r>
      <w:r>
        <w:rPr>
          <w:rFonts w:hint="eastAsia"/>
        </w:rPr>
        <w:t>ローカル領域</w:t>
      </w:r>
      <w:r w:rsidR="00B924B6">
        <w:rPr>
          <w:rFonts w:hint="eastAsia"/>
        </w:rPr>
        <w:t>上</w:t>
      </w:r>
      <w:r w:rsidR="00C46E05">
        <w:rPr>
          <w:rFonts w:hint="eastAsia"/>
        </w:rPr>
        <w:t>で</w:t>
      </w:r>
      <w:r w:rsidR="00F45322">
        <w:rPr>
          <w:rFonts w:hint="eastAsia"/>
        </w:rPr>
        <w:t>現在表示中のフォルダに関するメニューが表示されます。</w:t>
      </w:r>
    </w:p>
    <w:p w:rsidR="00646079" w:rsidRDefault="007A5E8B" w:rsidP="00C92940">
      <w:r>
        <w:rPr>
          <w:noProof/>
        </w:rPr>
        <mc:AlternateContent>
          <mc:Choice Requires="wps">
            <w:drawing>
              <wp:anchor distT="0" distB="0" distL="114300" distR="114300" simplePos="0" relativeHeight="251825664" behindDoc="0" locked="0" layoutInCell="1" allowOverlap="1" wp14:anchorId="34525807" wp14:editId="5607CBB9">
                <wp:simplePos x="0" y="0"/>
                <wp:positionH relativeFrom="margin">
                  <wp:posOffset>3827145</wp:posOffset>
                </wp:positionH>
                <wp:positionV relativeFrom="paragraph">
                  <wp:posOffset>153035</wp:posOffset>
                </wp:positionV>
                <wp:extent cx="274320" cy="1043940"/>
                <wp:effectExtent l="0" t="0" r="11430" b="22860"/>
                <wp:wrapNone/>
                <wp:docPr id="281" name="正方形/長方形 281"/>
                <wp:cNvGraphicFramePr/>
                <a:graphic xmlns:a="http://schemas.openxmlformats.org/drawingml/2006/main">
                  <a:graphicData uri="http://schemas.microsoft.com/office/word/2010/wordprocessingShape">
                    <wps:wsp>
                      <wps:cNvSpPr/>
                      <wps:spPr>
                        <a:xfrm>
                          <a:off x="0" y="0"/>
                          <a:ext cx="274320" cy="1043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B7996" id="正方形/長方形 281" o:spid="_x0000_s1026" style="position:absolute;left:0;text-align:left;margin-left:301.35pt;margin-top:12.05pt;width:21.6pt;height:82.2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" filled="f" strokecolor="red" strokeweight="2pt">
                <w10:wrap anchorx="margin"/>
              </v:rect>
            </w:pict>
          </mc:Fallback>
        </mc:AlternateContent>
      </w:r>
      <w:r w:rsidR="00646079">
        <w:rPr>
          <w:noProof/>
        </w:rPr>
        <w:drawing>
          <wp:inline distT="0" distB="0" distL="0" distR="0" wp14:anchorId="041F677B" wp14:editId="43D1830B">
            <wp:extent cx="4088847" cy="1828800"/>
            <wp:effectExtent l="19050" t="19050" r="26035" b="1905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7983" cy="1832886"/>
                    </a:xfrm>
                    <a:prstGeom prst="rect">
                      <a:avLst/>
                    </a:prstGeom>
                    <a:ln>
                      <a:solidFill>
                        <a:schemeClr val="accent1"/>
                      </a:solidFill>
                    </a:ln>
                  </pic:spPr>
                </pic:pic>
              </a:graphicData>
            </a:graphic>
          </wp:inline>
        </w:drawing>
      </w:r>
    </w:p>
    <w:p w:rsidR="00646079" w:rsidRDefault="00646079" w:rsidP="00C92940"/>
    <w:p w:rsidR="0047610B" w:rsidRPr="0047610B" w:rsidRDefault="002515F2" w:rsidP="00C92940">
      <w:r>
        <w:rPr>
          <w:rFonts w:hint="eastAsia"/>
        </w:rPr>
        <w:t>各アイコン</w:t>
      </w:r>
      <w:r w:rsidR="0088031C">
        <w:rPr>
          <w:rFonts w:hint="eastAsia"/>
        </w:rPr>
        <w:t>について以下に解説いたします</w:t>
      </w:r>
      <w:r>
        <w:rPr>
          <w:rFonts w:hint="eastAsia"/>
        </w:rPr>
        <w:t>。</w:t>
      </w:r>
    </w:p>
    <w:p w:rsidR="005036C5" w:rsidRDefault="00001285" w:rsidP="00C92940">
      <w:r>
        <w:rPr>
          <w:noProof/>
        </w:rPr>
        <w:drawing>
          <wp:inline distT="0" distB="0" distL="0" distR="0" wp14:anchorId="579D2106" wp14:editId="4208CFD3">
            <wp:extent cx="380520" cy="327240"/>
            <wp:effectExtent l="19050" t="19050" r="19685" b="1587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520" cy="327240"/>
                    </a:xfrm>
                    <a:prstGeom prst="rect">
                      <a:avLst/>
                    </a:prstGeom>
                    <a:ln>
                      <a:solidFill>
                        <a:schemeClr val="accent1"/>
                      </a:solidFill>
                    </a:ln>
                  </pic:spPr>
                </pic:pic>
              </a:graphicData>
            </a:graphic>
          </wp:inline>
        </w:drawing>
      </w:r>
      <w:r w:rsidR="008C1BE5">
        <w:rPr>
          <w:rFonts w:hint="eastAsia"/>
        </w:rPr>
        <w:t>新規フォルダ</w:t>
      </w:r>
    </w:p>
    <w:p w:rsidR="00C43B85" w:rsidRDefault="00C43B85" w:rsidP="00C92940">
      <w:r>
        <w:rPr>
          <w:rFonts w:hint="eastAsia"/>
        </w:rPr>
        <w:t>フォルダを新規に作成</w:t>
      </w:r>
      <w:r w:rsidR="003E3A9A">
        <w:rPr>
          <w:rFonts w:hint="eastAsia"/>
        </w:rPr>
        <w:t>することができます。</w:t>
      </w:r>
    </w:p>
    <w:p w:rsidR="00030F6E" w:rsidRDefault="00030F6E" w:rsidP="00C92940">
      <w:r>
        <w:rPr>
          <w:rFonts w:hint="eastAsia"/>
        </w:rPr>
        <w:t>→</w:t>
      </w:r>
      <w:r w:rsidR="00B205E0">
        <w:rPr>
          <w:rFonts w:hint="eastAsia"/>
        </w:rPr>
        <w:t>詳細は</w:t>
      </w:r>
      <w:hyperlink w:anchor="_フォルダ新規作成" w:history="1">
        <w:r w:rsidR="00774BB7">
          <w:rPr>
            <w:rStyle w:val="a7"/>
            <w:rFonts w:hint="eastAsia"/>
          </w:rPr>
          <w:t>10.1.フォルダ新規作成</w:t>
        </w:r>
      </w:hyperlink>
      <w:r w:rsidR="00B205E0">
        <w:rPr>
          <w:rFonts w:hint="eastAsia"/>
        </w:rPr>
        <w:t>を参照ください。</w:t>
      </w:r>
    </w:p>
    <w:p w:rsidR="008C1BE5" w:rsidRDefault="00001285" w:rsidP="00C92940">
      <w:r>
        <w:rPr>
          <w:noProof/>
        </w:rPr>
        <w:drawing>
          <wp:inline distT="0" distB="0" distL="0" distR="0" wp14:anchorId="6719BA07" wp14:editId="6102795B">
            <wp:extent cx="388080" cy="334800"/>
            <wp:effectExtent l="19050" t="19050" r="12065" b="2730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080" cy="334800"/>
                    </a:xfrm>
                    <a:prstGeom prst="rect">
                      <a:avLst/>
                    </a:prstGeom>
                    <a:ln>
                      <a:solidFill>
                        <a:schemeClr val="accent1"/>
                      </a:solidFill>
                    </a:ln>
                  </pic:spPr>
                </pic:pic>
              </a:graphicData>
            </a:graphic>
          </wp:inline>
        </w:drawing>
      </w:r>
      <w:r w:rsidR="008C1BE5">
        <w:rPr>
          <w:rFonts w:hint="eastAsia"/>
        </w:rPr>
        <w:t>カメラロール</w:t>
      </w:r>
    </w:p>
    <w:p w:rsidR="00E467C4" w:rsidRDefault="00E467C4" w:rsidP="00C92940">
      <w:r>
        <w:rPr>
          <w:rFonts w:hint="eastAsia"/>
        </w:rPr>
        <w:t>カメラロール内の写真や動画をアップロード</w:t>
      </w:r>
      <w:r w:rsidR="00AE3974">
        <w:rPr>
          <w:rFonts w:hint="eastAsia"/>
        </w:rPr>
        <w:t>することができます。</w:t>
      </w:r>
    </w:p>
    <w:p w:rsidR="00BE6931" w:rsidRDefault="00BE6931" w:rsidP="00C92940">
      <w:r>
        <w:rPr>
          <w:rFonts w:hint="eastAsia"/>
        </w:rPr>
        <w:t>※</w:t>
      </w:r>
      <w:r w:rsidR="008A510B">
        <w:rPr>
          <w:rFonts w:hint="eastAsia"/>
        </w:rPr>
        <w:t>サーバー領域</w:t>
      </w:r>
      <w:r>
        <w:rPr>
          <w:rFonts w:hint="eastAsia"/>
        </w:rPr>
        <w:t>上でのみ表示されます。</w:t>
      </w:r>
    </w:p>
    <w:p w:rsidR="001B2A9A" w:rsidRDefault="000F77A9" w:rsidP="00CB0096">
      <w:r>
        <w:rPr>
          <w:rFonts w:hint="eastAsia"/>
        </w:rPr>
        <w:t>→</w:t>
      </w:r>
      <w:r w:rsidR="00EA20B4">
        <w:rPr>
          <w:rFonts w:hint="eastAsia"/>
        </w:rPr>
        <w:t>詳細は</w:t>
      </w:r>
      <w:hyperlink w:anchor="_カメラロールからのアップロード" w:history="1">
        <w:r w:rsidR="00542E41">
          <w:rPr>
            <w:rStyle w:val="a7"/>
            <w:rFonts w:hint="eastAsia"/>
          </w:rPr>
          <w:t>6.4.カメラロールからのアップロード</w:t>
        </w:r>
      </w:hyperlink>
      <w:r w:rsidR="00EA20B4">
        <w:rPr>
          <w:rFonts w:hint="eastAsia"/>
        </w:rPr>
        <w:t>を参照ください。</w:t>
      </w:r>
      <w:r w:rsidR="001B2A9A">
        <w:br w:type="page"/>
      </w:r>
    </w:p>
    <w:p w:rsidR="008C1BE5" w:rsidRDefault="00B71A61" w:rsidP="00C92940">
      <w:r>
        <w:rPr>
          <w:noProof/>
        </w:rPr>
        <w:drawing>
          <wp:inline distT="0" distB="0" distL="0" distR="0" wp14:anchorId="36F67798" wp14:editId="2856CC66">
            <wp:extent cx="388080" cy="327240"/>
            <wp:effectExtent l="19050" t="19050" r="12065" b="1587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8080" cy="327240"/>
                    </a:xfrm>
                    <a:prstGeom prst="rect">
                      <a:avLst/>
                    </a:prstGeom>
                    <a:ln>
                      <a:solidFill>
                        <a:schemeClr val="accent1"/>
                      </a:solidFill>
                    </a:ln>
                  </pic:spPr>
                </pic:pic>
              </a:graphicData>
            </a:graphic>
          </wp:inline>
        </w:drawing>
      </w:r>
      <w:r w:rsidR="008C1BE5">
        <w:rPr>
          <w:rFonts w:hint="eastAsia"/>
        </w:rPr>
        <w:t>選択</w:t>
      </w:r>
    </w:p>
    <w:p w:rsidR="0067216F" w:rsidRDefault="00660343" w:rsidP="00C92940">
      <w:r>
        <w:rPr>
          <w:rFonts w:hint="eastAsia"/>
        </w:rPr>
        <w:t>ファイルを複数選択して、アップロード/ダウンロード、削除が可能です。</w:t>
      </w:r>
    </w:p>
    <w:p w:rsidR="00CE7C9E" w:rsidRDefault="0067216F" w:rsidP="00C92940">
      <w:r>
        <w:rPr>
          <w:rFonts w:hint="eastAsia"/>
        </w:rPr>
        <w:t>→</w:t>
      </w:r>
      <w:r w:rsidR="00CE7C9E">
        <w:rPr>
          <w:rFonts w:hint="eastAsia"/>
        </w:rPr>
        <w:t>それぞれの詳細については以下を参照ください。</w:t>
      </w:r>
    </w:p>
    <w:p w:rsidR="0067216F" w:rsidRDefault="00B83699" w:rsidP="00B83699">
      <w:r>
        <w:rPr>
          <w:rFonts w:hint="eastAsia"/>
        </w:rPr>
        <w:t>・</w:t>
      </w:r>
      <w:r w:rsidR="0067216F">
        <w:rPr>
          <w:rFonts w:hint="eastAsia"/>
        </w:rPr>
        <w:t>複数ファイルのアップロード</w:t>
      </w:r>
      <w:r>
        <w:rPr>
          <w:rFonts w:hint="eastAsia"/>
        </w:rPr>
        <w:t>：</w:t>
      </w:r>
      <w:hyperlink w:anchor="_複数ファイル/フォルダのアップロード" w:history="1">
        <w:r w:rsidR="00396952">
          <w:rPr>
            <w:rStyle w:val="a7"/>
            <w:rFonts w:hint="eastAsia"/>
          </w:rPr>
          <w:t>6.2.複数ファイル/フォルダのアップロード</w:t>
        </w:r>
      </w:hyperlink>
    </w:p>
    <w:p w:rsidR="0067216F" w:rsidRDefault="00B83699" w:rsidP="00B83699">
      <w:r>
        <w:rPr>
          <w:rFonts w:hint="eastAsia"/>
        </w:rPr>
        <w:t>・</w:t>
      </w:r>
      <w:r w:rsidR="0067216F">
        <w:rPr>
          <w:rFonts w:hint="eastAsia"/>
        </w:rPr>
        <w:t>複数ファイルのダウンロード</w:t>
      </w:r>
      <w:r>
        <w:rPr>
          <w:rFonts w:hint="eastAsia"/>
        </w:rPr>
        <w:t>：</w:t>
      </w:r>
      <w:hyperlink w:anchor="_複数ファイル/フォルダのダウンロード" w:history="1">
        <w:r w:rsidR="004D55BC">
          <w:rPr>
            <w:rStyle w:val="a7"/>
            <w:rFonts w:hint="eastAsia"/>
          </w:rPr>
          <w:t>7.2.複数ファイル/フォルダのダウンロード</w:t>
        </w:r>
      </w:hyperlink>
    </w:p>
    <w:p w:rsidR="0067216F" w:rsidRDefault="006F5D70" w:rsidP="001210C0">
      <w:pPr>
        <w:rPr>
          <w:rStyle w:val="a7"/>
        </w:rPr>
      </w:pPr>
      <w:r>
        <w:rPr>
          <w:rFonts w:hint="eastAsia"/>
        </w:rPr>
        <w:t>・</w:t>
      </w:r>
      <w:r w:rsidR="0067216F">
        <w:rPr>
          <w:rFonts w:hint="eastAsia"/>
        </w:rPr>
        <w:t>複数ファイルの削除</w:t>
      </w:r>
      <w:r>
        <w:rPr>
          <w:rFonts w:hint="eastAsia"/>
        </w:rPr>
        <w:t>：</w:t>
      </w:r>
      <w:hyperlink w:anchor="_複数ファイル/フォルダ削除" w:history="1">
        <w:r w:rsidR="00524DA9">
          <w:rPr>
            <w:rStyle w:val="a7"/>
            <w:rFonts w:hint="eastAsia"/>
          </w:rPr>
          <w:t>10.10.2.複数ファイル/フォルダ削除</w:t>
        </w:r>
      </w:hyperlink>
    </w:p>
    <w:p w:rsidR="002515F2" w:rsidRDefault="00BD4610" w:rsidP="001B2A9A">
      <w:r>
        <w:rPr>
          <w:noProof/>
        </w:rPr>
        <w:drawing>
          <wp:inline distT="0" distB="0" distL="0" distR="0" wp14:anchorId="24EC3827" wp14:editId="1532F481">
            <wp:extent cx="372960" cy="342360"/>
            <wp:effectExtent l="19050" t="19050" r="27305" b="1968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2960" cy="342360"/>
                    </a:xfrm>
                    <a:prstGeom prst="rect">
                      <a:avLst/>
                    </a:prstGeom>
                    <a:ln>
                      <a:solidFill>
                        <a:schemeClr val="accent1"/>
                      </a:solidFill>
                    </a:ln>
                  </pic:spPr>
                </pic:pic>
              </a:graphicData>
            </a:graphic>
          </wp:inline>
        </w:drawing>
      </w:r>
      <w:r w:rsidR="008C1BE5">
        <w:rPr>
          <w:rFonts w:hint="eastAsia"/>
        </w:rPr>
        <w:t>設定</w:t>
      </w:r>
    </w:p>
    <w:p w:rsidR="009219B3" w:rsidRDefault="006F7C5A" w:rsidP="00C92940">
      <w:r>
        <w:rPr>
          <w:rFonts w:hint="eastAsia"/>
        </w:rPr>
        <w:t>設定画面に遷移し、アプリケーションの設定を変更することができます。</w:t>
      </w:r>
    </w:p>
    <w:p w:rsidR="00D0647B" w:rsidRDefault="00D0647B" w:rsidP="00C92940">
      <w:r>
        <w:rPr>
          <w:rFonts w:hint="eastAsia"/>
        </w:rPr>
        <w:t>→</w:t>
      </w:r>
      <w:r w:rsidR="004572FD">
        <w:rPr>
          <w:rFonts w:hint="eastAsia"/>
        </w:rPr>
        <w:t>詳細は</w:t>
      </w:r>
      <w:hyperlink w:anchor="_アプリ内設定" w:history="1">
        <w:r w:rsidR="000D4DC2">
          <w:rPr>
            <w:rStyle w:val="a7"/>
            <w:rFonts w:hint="eastAsia"/>
          </w:rPr>
          <w:t>11.アプリ内設定</w:t>
        </w:r>
      </w:hyperlink>
      <w:r w:rsidR="004572FD">
        <w:rPr>
          <w:rFonts w:hint="eastAsia"/>
        </w:rPr>
        <w:t>を参照ください。</w:t>
      </w:r>
    </w:p>
    <w:p w:rsidR="00137B59" w:rsidRDefault="00137B59">
      <w:pPr>
        <w:adjustRightInd/>
        <w:snapToGrid/>
      </w:pPr>
    </w:p>
    <w:p w:rsidR="00121AD7" w:rsidRDefault="00121AD7" w:rsidP="00396636">
      <w:pPr>
        <w:pStyle w:val="ae"/>
        <w:numPr>
          <w:ilvl w:val="0"/>
          <w:numId w:val="18"/>
        </w:numPr>
        <w:ind w:leftChars="0"/>
      </w:pPr>
      <w:r>
        <w:rPr>
          <w:rFonts w:hint="eastAsia"/>
        </w:rPr>
        <w:t>ソートボタン</w:t>
      </w:r>
    </w:p>
    <w:p w:rsidR="00623787" w:rsidRDefault="007235FD" w:rsidP="00623787">
      <w:r>
        <w:rPr>
          <w:rFonts w:hint="eastAsia"/>
        </w:rPr>
        <w:t>タップするとそれぞれの項目</w:t>
      </w:r>
      <w:r w:rsidR="009E64CB">
        <w:rPr>
          <w:rFonts w:hint="eastAsia"/>
        </w:rPr>
        <w:t>にて</w:t>
      </w:r>
      <w:r w:rsidR="00623787">
        <w:rPr>
          <w:rFonts w:hint="eastAsia"/>
        </w:rPr>
        <w:t>昇順/</w:t>
      </w:r>
      <w:r w:rsidR="0062652B">
        <w:rPr>
          <w:rFonts w:hint="eastAsia"/>
        </w:rPr>
        <w:t>降順で並べ替えをします。</w:t>
      </w:r>
    </w:p>
    <w:p w:rsidR="00121AD7" w:rsidRDefault="00121AD7" w:rsidP="00C92940"/>
    <w:p w:rsidR="006A4FA4" w:rsidRDefault="009117CC" w:rsidP="00396636">
      <w:pPr>
        <w:pStyle w:val="ae"/>
        <w:numPr>
          <w:ilvl w:val="0"/>
          <w:numId w:val="18"/>
        </w:numPr>
        <w:ind w:leftChars="0"/>
      </w:pPr>
      <w:r>
        <w:rPr>
          <w:rFonts w:hint="eastAsia"/>
        </w:rPr>
        <w:t>コンテキストメニューボタン</w:t>
      </w:r>
    </w:p>
    <w:p w:rsidR="006D39B0" w:rsidRDefault="004D6C66" w:rsidP="00C92940">
      <w:r>
        <w:rPr>
          <w:rFonts w:hint="eastAsia"/>
        </w:rPr>
        <w:t>タップすると</w:t>
      </w:r>
      <w:r w:rsidR="00EB375A">
        <w:rPr>
          <w:rFonts w:hint="eastAsia"/>
        </w:rPr>
        <w:t>タップした</w:t>
      </w:r>
      <w:r>
        <w:rPr>
          <w:rFonts w:hint="eastAsia"/>
        </w:rPr>
        <w:t>ファイル/フォルダの個別メニューを表示します。</w:t>
      </w:r>
    </w:p>
    <w:p w:rsidR="00B752BA" w:rsidRDefault="00C63176" w:rsidP="00C92940">
      <w:r>
        <w:rPr>
          <w:rFonts w:hint="eastAsia"/>
        </w:rPr>
        <w:t>※</w:t>
      </w:r>
      <w:r w:rsidR="00B752BA">
        <w:rPr>
          <w:rFonts w:hint="eastAsia"/>
        </w:rPr>
        <w:t>画像は</w:t>
      </w:r>
      <w:r w:rsidR="008A510B">
        <w:rPr>
          <w:rFonts w:hint="eastAsia"/>
        </w:rPr>
        <w:t>サーバー領域</w:t>
      </w:r>
      <w:r w:rsidR="00BA77E3">
        <w:rPr>
          <w:rFonts w:hint="eastAsia"/>
        </w:rPr>
        <w:t>上にある</w:t>
      </w:r>
      <w:r w:rsidR="00B752BA">
        <w:rPr>
          <w:rFonts w:hint="eastAsia"/>
        </w:rPr>
        <w:t>ファイルの</w:t>
      </w:r>
      <w:r w:rsidR="009117CC">
        <w:rPr>
          <w:rFonts w:hint="eastAsia"/>
        </w:rPr>
        <w:t>コンテキストメニューボタン</w:t>
      </w:r>
      <w:r w:rsidR="00B752BA">
        <w:rPr>
          <w:rFonts w:hint="eastAsia"/>
        </w:rPr>
        <w:t>をタップした場合です。</w:t>
      </w:r>
    </w:p>
    <w:p w:rsidR="00DD009A" w:rsidRDefault="00183572" w:rsidP="00C92940">
      <w:r>
        <w:rPr>
          <w:noProof/>
        </w:rPr>
        <mc:AlternateContent>
          <mc:Choice Requires="wps">
            <w:drawing>
              <wp:anchor distT="0" distB="0" distL="114300" distR="114300" simplePos="0" relativeHeight="251828736" behindDoc="0" locked="0" layoutInCell="1" allowOverlap="1" wp14:anchorId="5EDAC583" wp14:editId="09D82BD4">
                <wp:simplePos x="0" y="0"/>
                <wp:positionH relativeFrom="margin">
                  <wp:posOffset>3414227</wp:posOffset>
                </wp:positionH>
                <wp:positionV relativeFrom="paragraph">
                  <wp:posOffset>108801</wp:posOffset>
                </wp:positionV>
                <wp:extent cx="266413" cy="2164080"/>
                <wp:effectExtent l="0" t="0" r="19685" b="26670"/>
                <wp:wrapNone/>
                <wp:docPr id="286" name="正方形/長方形 286"/>
                <wp:cNvGraphicFramePr/>
                <a:graphic xmlns:a="http://schemas.openxmlformats.org/drawingml/2006/main">
                  <a:graphicData uri="http://schemas.microsoft.com/office/word/2010/wordprocessingShape">
                    <wps:wsp>
                      <wps:cNvSpPr/>
                      <wps:spPr>
                        <a:xfrm>
                          <a:off x="0" y="0"/>
                          <a:ext cx="266413" cy="2164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3F08A" id="正方形/長方形 286" o:spid="_x0000_s1026" style="position:absolute;left:0;text-align:left;margin-left:268.85pt;margin-top:8.55pt;width:21pt;height:170.4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" filled="f" strokecolor="red" strokeweight="2pt">
                <w10:wrap anchorx="margin"/>
              </v:rect>
            </w:pict>
          </mc:Fallback>
        </mc:AlternateContent>
      </w:r>
      <w:r w:rsidR="00E9108C">
        <w:rPr>
          <w:noProof/>
        </w:rPr>
        <w:drawing>
          <wp:inline distT="0" distB="0" distL="0" distR="0" wp14:anchorId="45161372" wp14:editId="7AF4D56D">
            <wp:extent cx="3665220" cy="2274058"/>
            <wp:effectExtent l="19050" t="19050" r="11430" b="1206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7879" cy="2288117"/>
                    </a:xfrm>
                    <a:prstGeom prst="rect">
                      <a:avLst/>
                    </a:prstGeom>
                    <a:ln>
                      <a:solidFill>
                        <a:schemeClr val="accent1"/>
                      </a:solidFill>
                    </a:ln>
                  </pic:spPr>
                </pic:pic>
              </a:graphicData>
            </a:graphic>
          </wp:inline>
        </w:drawing>
      </w:r>
    </w:p>
    <w:p w:rsidR="00585965" w:rsidRDefault="008F7EBD" w:rsidP="005F3DA6">
      <w:pPr>
        <w:adjustRightInd/>
        <w:snapToGrid/>
      </w:pPr>
      <w:r>
        <w:br w:type="page"/>
      </w:r>
      <w:r w:rsidR="00585965">
        <w:rPr>
          <w:rFonts w:hint="eastAsia"/>
        </w:rPr>
        <w:t>各アイコンについて以下に解説いたします。</w:t>
      </w:r>
    </w:p>
    <w:p w:rsidR="00BC4424" w:rsidRDefault="00BC4424" w:rsidP="00585965">
      <w:r>
        <w:rPr>
          <w:rFonts w:hint="eastAsia"/>
        </w:rPr>
        <w:t>※</w:t>
      </w:r>
      <w:proofErr w:type="spellStart"/>
      <w:r>
        <w:rPr>
          <w:rFonts w:hint="eastAsia"/>
        </w:rPr>
        <w:t>Proself</w:t>
      </w:r>
      <w:proofErr w:type="spellEnd"/>
      <w:r>
        <w:rPr>
          <w:rFonts w:hint="eastAsia"/>
        </w:rPr>
        <w:t>本体の設定内容によっては表示されないアイコンもございます。</w:t>
      </w:r>
    </w:p>
    <w:p w:rsidR="00F177E1" w:rsidRDefault="00F177E1" w:rsidP="00F177E1">
      <w:r>
        <w:rPr>
          <w:noProof/>
        </w:rPr>
        <w:drawing>
          <wp:inline distT="0" distB="0" distL="0" distR="0" wp14:anchorId="1DACAEB6" wp14:editId="04B73631">
            <wp:extent cx="388080" cy="349920"/>
            <wp:effectExtent l="19050" t="19050" r="12065" b="1206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080" cy="349920"/>
                    </a:xfrm>
                    <a:prstGeom prst="rect">
                      <a:avLst/>
                    </a:prstGeom>
                    <a:ln>
                      <a:solidFill>
                        <a:schemeClr val="accent1"/>
                      </a:solidFill>
                    </a:ln>
                  </pic:spPr>
                </pic:pic>
              </a:graphicData>
            </a:graphic>
          </wp:inline>
        </w:drawing>
      </w:r>
      <w:r>
        <w:rPr>
          <w:rFonts w:hint="eastAsia"/>
        </w:rPr>
        <w:t>アップロード</w:t>
      </w:r>
    </w:p>
    <w:p w:rsidR="00F177E1" w:rsidRDefault="00F177E1" w:rsidP="00F177E1">
      <w:r>
        <w:rPr>
          <w:rFonts w:hint="eastAsia"/>
        </w:rPr>
        <w:t>対象のファイル/フォルダを現在表示中の</w:t>
      </w:r>
      <w:r w:rsidR="008A510B">
        <w:rPr>
          <w:rFonts w:hint="eastAsia"/>
        </w:rPr>
        <w:t>サーバー領域</w:t>
      </w:r>
      <w:r>
        <w:rPr>
          <w:rFonts w:hint="eastAsia"/>
        </w:rPr>
        <w:t>上にアップロードします。</w:t>
      </w:r>
    </w:p>
    <w:p w:rsidR="00F177E1" w:rsidRDefault="00F177E1" w:rsidP="00F177E1">
      <w:r>
        <w:rPr>
          <w:rFonts w:hint="eastAsia"/>
        </w:rPr>
        <w:t>※</w:t>
      </w:r>
      <w:r w:rsidR="008A510B">
        <w:rPr>
          <w:rFonts w:hint="eastAsia"/>
        </w:rPr>
        <w:t>ローカル領域</w:t>
      </w:r>
      <w:r>
        <w:rPr>
          <w:rFonts w:hint="eastAsia"/>
        </w:rPr>
        <w:t>上でのみ表示されます。</w:t>
      </w:r>
    </w:p>
    <w:p w:rsidR="00F177E1" w:rsidRPr="006F2609" w:rsidRDefault="00F177E1" w:rsidP="00F177E1">
      <w:r>
        <w:rPr>
          <w:rFonts w:hint="eastAsia"/>
        </w:rPr>
        <w:t>→詳細は</w:t>
      </w:r>
      <w:r w:rsidR="00410C19">
        <w:fldChar w:fldCharType="begin"/>
      </w:r>
      <w:r w:rsidR="00410C19">
        <w:instrText xml:space="preserve"> HYPERLINK \l "_単一ファイル/フォルダのアップロード" </w:instrText>
      </w:r>
      <w:r w:rsidR="00410C19">
        <w:fldChar w:fldCharType="separate"/>
      </w:r>
      <w:r>
        <w:rPr>
          <w:rStyle w:val="a7"/>
          <w:rFonts w:hint="eastAsia"/>
        </w:rPr>
        <w:t>6.1.単一ファイル/フォルダのアップロード</w:t>
      </w:r>
      <w:r w:rsidR="00410C19">
        <w:rPr>
          <w:rStyle w:val="a7"/>
        </w:rPr>
        <w:fldChar w:fldCharType="end"/>
      </w:r>
      <w:r>
        <w:rPr>
          <w:rFonts w:hint="eastAsia"/>
        </w:rPr>
        <w:t>を参照ください。</w:t>
      </w:r>
    </w:p>
    <w:p w:rsidR="00BE6931" w:rsidRDefault="001667C4" w:rsidP="00C53B64">
      <w:r>
        <w:rPr>
          <w:noProof/>
        </w:rPr>
        <w:drawing>
          <wp:inline distT="0" distB="0" distL="0" distR="0" wp14:anchorId="03A6A084" wp14:editId="2A688999">
            <wp:extent cx="380160" cy="349560"/>
            <wp:effectExtent l="19050" t="19050" r="2032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160" cy="349560"/>
                    </a:xfrm>
                    <a:prstGeom prst="rect">
                      <a:avLst/>
                    </a:prstGeom>
                    <a:ln>
                      <a:solidFill>
                        <a:schemeClr val="accent1"/>
                      </a:solidFill>
                    </a:ln>
                  </pic:spPr>
                </pic:pic>
              </a:graphicData>
            </a:graphic>
          </wp:inline>
        </w:drawing>
      </w:r>
      <w:r w:rsidR="00D75060">
        <w:rPr>
          <w:rFonts w:hint="eastAsia"/>
        </w:rPr>
        <w:t>ダウンロード</w:t>
      </w:r>
    </w:p>
    <w:p w:rsidR="00DB5FA6" w:rsidRDefault="00DB5FA6" w:rsidP="00C53B64">
      <w:r>
        <w:rPr>
          <w:rFonts w:hint="eastAsia"/>
        </w:rPr>
        <w:t>対象のファイル/フォルダを現在表示中の</w:t>
      </w:r>
      <w:r w:rsidR="008A510B">
        <w:rPr>
          <w:rFonts w:hint="eastAsia"/>
        </w:rPr>
        <w:t>ローカル領域</w:t>
      </w:r>
      <w:r>
        <w:rPr>
          <w:rFonts w:hint="eastAsia"/>
        </w:rPr>
        <w:t>上にダウンロードします。</w:t>
      </w:r>
    </w:p>
    <w:p w:rsidR="003A363B" w:rsidRDefault="00C471DB" w:rsidP="00C92940">
      <w:r>
        <w:rPr>
          <w:rFonts w:hint="eastAsia"/>
        </w:rPr>
        <w:t>※</w:t>
      </w:r>
      <w:r w:rsidR="008A510B">
        <w:rPr>
          <w:rFonts w:hint="eastAsia"/>
        </w:rPr>
        <w:t>サーバー領域</w:t>
      </w:r>
      <w:r>
        <w:rPr>
          <w:rFonts w:hint="eastAsia"/>
        </w:rPr>
        <w:t>上でのみ表示されます。</w:t>
      </w:r>
    </w:p>
    <w:p w:rsidR="00060BCC" w:rsidRDefault="00060BCC" w:rsidP="00C92940">
      <w:r>
        <w:rPr>
          <w:rFonts w:hint="eastAsia"/>
        </w:rPr>
        <w:t>→</w:t>
      </w:r>
      <w:r w:rsidR="006C2EC0">
        <w:rPr>
          <w:rFonts w:hint="eastAsia"/>
        </w:rPr>
        <w:t>詳細は</w:t>
      </w:r>
      <w:hyperlink w:anchor="_単一ファイル/フォルダのダウンロード" w:history="1">
        <w:r w:rsidR="001E2DC0">
          <w:rPr>
            <w:rStyle w:val="a7"/>
            <w:rFonts w:hint="eastAsia"/>
          </w:rPr>
          <w:t>7.1.単一ファイル/フォルダのダウンロード</w:t>
        </w:r>
      </w:hyperlink>
      <w:r w:rsidR="003A363B">
        <w:rPr>
          <w:rFonts w:hint="eastAsia"/>
        </w:rPr>
        <w:t>を参照ください。</w:t>
      </w:r>
    </w:p>
    <w:p w:rsidR="00DE3105" w:rsidRDefault="007D7F21" w:rsidP="00C92940">
      <w:r>
        <w:rPr>
          <w:noProof/>
        </w:rPr>
        <w:drawing>
          <wp:inline distT="0" distB="0" distL="0" distR="0" wp14:anchorId="07737B6B" wp14:editId="74525A43">
            <wp:extent cx="388080" cy="334800"/>
            <wp:effectExtent l="19050" t="19050" r="12065" b="2730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8080" cy="334800"/>
                    </a:xfrm>
                    <a:prstGeom prst="rect">
                      <a:avLst/>
                    </a:prstGeom>
                    <a:ln>
                      <a:solidFill>
                        <a:schemeClr val="accent1"/>
                      </a:solidFill>
                    </a:ln>
                  </pic:spPr>
                </pic:pic>
              </a:graphicData>
            </a:graphic>
          </wp:inline>
        </w:drawing>
      </w:r>
      <w:r w:rsidR="008B4DDD">
        <w:rPr>
          <w:rFonts w:hint="eastAsia"/>
        </w:rPr>
        <w:t>詳細</w:t>
      </w:r>
    </w:p>
    <w:p w:rsidR="0086011A" w:rsidRDefault="0086011A" w:rsidP="00C92940">
      <w:r>
        <w:rPr>
          <w:rFonts w:hint="eastAsia"/>
        </w:rPr>
        <w:t>対象のファイル/フォルダの詳細を確認することができます。</w:t>
      </w:r>
    </w:p>
    <w:p w:rsidR="00867C83" w:rsidRDefault="00EF64F5" w:rsidP="00C92940">
      <w:r>
        <w:rPr>
          <w:rFonts w:hint="eastAsia"/>
        </w:rPr>
        <w:t>→詳細は</w:t>
      </w:r>
      <w:hyperlink w:anchor="_ファイル/フォルダ詳細" w:history="1">
        <w:r w:rsidR="00BC6B31">
          <w:rPr>
            <w:rStyle w:val="a7"/>
            <w:rFonts w:hint="eastAsia"/>
          </w:rPr>
          <w:t>10.2.ファイル/フォルダ詳細</w:t>
        </w:r>
      </w:hyperlink>
      <w:r>
        <w:rPr>
          <w:rFonts w:hint="eastAsia"/>
        </w:rPr>
        <w:t>を参照ください。</w:t>
      </w:r>
    </w:p>
    <w:p w:rsidR="008B4DDD" w:rsidRDefault="005858F9" w:rsidP="00C92940">
      <w:r>
        <w:rPr>
          <w:noProof/>
        </w:rPr>
        <w:drawing>
          <wp:inline distT="0" distB="0" distL="0" distR="0" wp14:anchorId="165DA47E" wp14:editId="217C3BAF">
            <wp:extent cx="372960" cy="372960"/>
            <wp:effectExtent l="19050" t="19050" r="27305" b="2730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960" cy="372960"/>
                    </a:xfrm>
                    <a:prstGeom prst="rect">
                      <a:avLst/>
                    </a:prstGeom>
                    <a:ln>
                      <a:solidFill>
                        <a:schemeClr val="accent1"/>
                      </a:solidFill>
                    </a:ln>
                  </pic:spPr>
                </pic:pic>
              </a:graphicData>
            </a:graphic>
          </wp:inline>
        </w:drawing>
      </w:r>
      <w:r w:rsidR="008B4DDD">
        <w:rPr>
          <w:rFonts w:hint="eastAsia"/>
        </w:rPr>
        <w:t>コピー</w:t>
      </w:r>
    </w:p>
    <w:p w:rsidR="00B759E9" w:rsidRDefault="00E25E1E" w:rsidP="00C92940">
      <w:r>
        <w:rPr>
          <w:rFonts w:hint="eastAsia"/>
        </w:rPr>
        <w:t>対象のファイル/フォルダを別の場所へコピーすることができます。</w:t>
      </w:r>
    </w:p>
    <w:p w:rsidR="002A1129" w:rsidRDefault="002C5D2B" w:rsidP="00C92940">
      <w:r>
        <w:rPr>
          <w:rFonts w:hint="eastAsia"/>
        </w:rPr>
        <w:t>→詳細は</w:t>
      </w:r>
      <w:hyperlink w:anchor="_ファイル/フォルダコピー" w:history="1">
        <w:r w:rsidR="007F1050">
          <w:rPr>
            <w:rStyle w:val="a7"/>
            <w:rFonts w:hint="eastAsia"/>
          </w:rPr>
          <w:t>10.3.ファイル/フォルダコピー</w:t>
        </w:r>
      </w:hyperlink>
      <w:r>
        <w:rPr>
          <w:rFonts w:hint="eastAsia"/>
        </w:rPr>
        <w:t>を参照ください。</w:t>
      </w:r>
    </w:p>
    <w:p w:rsidR="008B4DDD" w:rsidRDefault="000613B4" w:rsidP="00C92940">
      <w:r>
        <w:rPr>
          <w:noProof/>
        </w:rPr>
        <w:drawing>
          <wp:inline distT="0" distB="0" distL="0" distR="0" wp14:anchorId="360A6E1C" wp14:editId="492EF13A">
            <wp:extent cx="388080" cy="349920"/>
            <wp:effectExtent l="19050" t="19050" r="12065" b="1206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8080" cy="349920"/>
                    </a:xfrm>
                    <a:prstGeom prst="rect">
                      <a:avLst/>
                    </a:prstGeom>
                    <a:ln>
                      <a:solidFill>
                        <a:schemeClr val="accent1"/>
                      </a:solidFill>
                    </a:ln>
                  </pic:spPr>
                </pic:pic>
              </a:graphicData>
            </a:graphic>
          </wp:inline>
        </w:drawing>
      </w:r>
      <w:r w:rsidR="008B4DDD">
        <w:rPr>
          <w:rFonts w:hint="eastAsia"/>
        </w:rPr>
        <w:t>移動</w:t>
      </w:r>
    </w:p>
    <w:p w:rsidR="00D270F1" w:rsidRDefault="00D270F1" w:rsidP="00C92940">
      <w:r>
        <w:rPr>
          <w:rFonts w:hint="eastAsia"/>
        </w:rPr>
        <w:t>対象のファイル/フォルダを別の場所へ移動することができます。</w:t>
      </w:r>
    </w:p>
    <w:p w:rsidR="00BC4173" w:rsidRDefault="007847FD" w:rsidP="002779F3">
      <w:r>
        <w:rPr>
          <w:rFonts w:hint="eastAsia"/>
        </w:rPr>
        <w:t>→詳細は</w:t>
      </w:r>
      <w:hyperlink w:anchor="_ファイル/フォルダ移動" w:history="1">
        <w:r w:rsidR="00273776">
          <w:rPr>
            <w:rStyle w:val="a7"/>
            <w:rFonts w:hint="eastAsia"/>
          </w:rPr>
          <w:t>10.4.ファイル/フォルダ移動</w:t>
        </w:r>
      </w:hyperlink>
      <w:r>
        <w:rPr>
          <w:rFonts w:hint="eastAsia"/>
        </w:rPr>
        <w:t>を参照ください。</w:t>
      </w:r>
    </w:p>
    <w:p w:rsidR="00A34AC4" w:rsidRDefault="001E0CA9" w:rsidP="002779F3">
      <w:r>
        <w:rPr>
          <w:noProof/>
        </w:rPr>
        <w:drawing>
          <wp:inline distT="0" distB="0" distL="0" distR="0" wp14:anchorId="28E91BBB" wp14:editId="11D9B0B9">
            <wp:extent cx="380520" cy="357480"/>
            <wp:effectExtent l="19050" t="19050" r="19685" b="2413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520" cy="357480"/>
                    </a:xfrm>
                    <a:prstGeom prst="rect">
                      <a:avLst/>
                    </a:prstGeom>
                    <a:ln>
                      <a:solidFill>
                        <a:schemeClr val="accent1"/>
                      </a:solidFill>
                    </a:ln>
                  </pic:spPr>
                </pic:pic>
              </a:graphicData>
            </a:graphic>
          </wp:inline>
        </w:drawing>
      </w:r>
      <w:r w:rsidR="008B4DDD">
        <w:rPr>
          <w:rFonts w:hint="eastAsia"/>
        </w:rPr>
        <w:t>名前変更</w:t>
      </w:r>
    </w:p>
    <w:p w:rsidR="002119C7" w:rsidRDefault="002119C7" w:rsidP="002779F3">
      <w:r>
        <w:rPr>
          <w:rFonts w:hint="eastAsia"/>
        </w:rPr>
        <w:t>対象のファイル/フォルダ名前を変更することができます。</w:t>
      </w:r>
    </w:p>
    <w:p w:rsidR="00FF725F" w:rsidRDefault="00FF725F" w:rsidP="00C92940">
      <w:r>
        <w:rPr>
          <w:rFonts w:hint="eastAsia"/>
        </w:rPr>
        <w:t>→詳細は</w:t>
      </w:r>
      <w:hyperlink w:anchor="_ファイル/フォルダ名前変更" w:history="1">
        <w:r w:rsidR="00273776">
          <w:rPr>
            <w:rStyle w:val="a7"/>
            <w:rFonts w:hint="eastAsia"/>
          </w:rPr>
          <w:t>10.5.ファイル/フォルダ名前変更</w:t>
        </w:r>
      </w:hyperlink>
      <w:r>
        <w:rPr>
          <w:rFonts w:hint="eastAsia"/>
        </w:rPr>
        <w:t>を参照ください。</w:t>
      </w:r>
    </w:p>
    <w:p w:rsidR="008B4DDD" w:rsidRDefault="002621F8" w:rsidP="00C92940">
      <w:r>
        <w:rPr>
          <w:noProof/>
        </w:rPr>
        <w:drawing>
          <wp:inline distT="0" distB="0" distL="0" distR="0" wp14:anchorId="675D703D" wp14:editId="06A7B57F">
            <wp:extent cx="395640" cy="342360"/>
            <wp:effectExtent l="19050" t="19050" r="23495" b="19685"/>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640" cy="342360"/>
                    </a:xfrm>
                    <a:prstGeom prst="rect">
                      <a:avLst/>
                    </a:prstGeom>
                    <a:ln>
                      <a:solidFill>
                        <a:schemeClr val="accent1"/>
                      </a:solidFill>
                    </a:ln>
                  </pic:spPr>
                </pic:pic>
              </a:graphicData>
            </a:graphic>
          </wp:inline>
        </w:drawing>
      </w:r>
      <w:r w:rsidR="008B4DDD">
        <w:rPr>
          <w:rFonts w:hint="eastAsia"/>
        </w:rPr>
        <w:t>Web公開</w:t>
      </w:r>
    </w:p>
    <w:p w:rsidR="00A57A45" w:rsidRDefault="00A57A45" w:rsidP="00C92940">
      <w:r>
        <w:rPr>
          <w:rFonts w:hint="eastAsia"/>
        </w:rPr>
        <w:t>対象のファイル/フォルダを</w:t>
      </w:r>
      <w:proofErr w:type="spellStart"/>
      <w:r>
        <w:t>Proself</w:t>
      </w:r>
      <w:proofErr w:type="spellEnd"/>
      <w:r>
        <w:rPr>
          <w:rFonts w:hint="eastAsia"/>
        </w:rPr>
        <w:t>のアカウントを持たないユーザーに公開することができます</w:t>
      </w:r>
      <w:r w:rsidR="004B0061">
        <w:rPr>
          <w:rFonts w:hint="eastAsia"/>
        </w:rPr>
        <w:t>。</w:t>
      </w:r>
    </w:p>
    <w:p w:rsidR="003670CE" w:rsidRDefault="003670CE" w:rsidP="00C92940">
      <w:r>
        <w:rPr>
          <w:rFonts w:hint="eastAsia"/>
        </w:rPr>
        <w:t>※</w:t>
      </w:r>
      <w:r w:rsidR="008A510B">
        <w:rPr>
          <w:rFonts w:hint="eastAsia"/>
        </w:rPr>
        <w:t>サーバー領域</w:t>
      </w:r>
      <w:r>
        <w:rPr>
          <w:rFonts w:hint="eastAsia"/>
        </w:rPr>
        <w:t>上でのみ表示されます。</w:t>
      </w:r>
    </w:p>
    <w:p w:rsidR="000457B3" w:rsidRPr="00A57A45" w:rsidRDefault="000457B3" w:rsidP="00C92940">
      <w:r>
        <w:rPr>
          <w:rFonts w:hint="eastAsia"/>
        </w:rPr>
        <w:t>→詳細は</w:t>
      </w:r>
      <w:r w:rsidR="00410C19">
        <w:fldChar w:fldCharType="begin"/>
      </w:r>
      <w:r w:rsidR="00410C19">
        <w:instrText xml:space="preserve"> HYPERLINK \l "_Web公開設定" </w:instrText>
      </w:r>
      <w:r w:rsidR="00410C19">
        <w:fldChar w:fldCharType="separate"/>
      </w:r>
      <w:r w:rsidR="000868FF">
        <w:rPr>
          <w:rStyle w:val="a7"/>
          <w:rFonts w:hint="eastAsia"/>
        </w:rPr>
        <w:t>8.1.Web公開設定</w:t>
      </w:r>
      <w:r w:rsidR="00410C19">
        <w:rPr>
          <w:rStyle w:val="a7"/>
        </w:rPr>
        <w:fldChar w:fldCharType="end"/>
      </w:r>
      <w:r>
        <w:rPr>
          <w:rFonts w:hint="eastAsia"/>
        </w:rPr>
        <w:t>を参照ください。</w:t>
      </w:r>
    </w:p>
    <w:p w:rsidR="007D349A" w:rsidRDefault="00F81ED0" w:rsidP="00C92940">
      <w:r>
        <w:rPr>
          <w:noProof/>
        </w:rPr>
        <w:drawing>
          <wp:inline distT="0" distB="0" distL="0" distR="0" wp14:anchorId="6AEA7ABD" wp14:editId="407387F1">
            <wp:extent cx="388080" cy="342360"/>
            <wp:effectExtent l="19050" t="19050" r="12065" b="19685"/>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080" cy="342360"/>
                    </a:xfrm>
                    <a:prstGeom prst="rect">
                      <a:avLst/>
                    </a:prstGeom>
                    <a:ln>
                      <a:solidFill>
                        <a:schemeClr val="accent1"/>
                      </a:solidFill>
                    </a:ln>
                  </pic:spPr>
                </pic:pic>
              </a:graphicData>
            </a:graphic>
          </wp:inline>
        </w:drawing>
      </w:r>
      <w:r w:rsidR="007D349A">
        <w:rPr>
          <w:rFonts w:hint="eastAsia"/>
        </w:rPr>
        <w:t>Web公開停止</w:t>
      </w:r>
    </w:p>
    <w:p w:rsidR="002B6FDF" w:rsidRDefault="002B6FDF" w:rsidP="00C92940">
      <w:r>
        <w:rPr>
          <w:rFonts w:hint="eastAsia"/>
        </w:rPr>
        <w:t>Web公開中のファイル/フォルダを停止することができます。</w:t>
      </w:r>
    </w:p>
    <w:p w:rsidR="003670CE" w:rsidRDefault="003670CE" w:rsidP="00C92940">
      <w:r>
        <w:rPr>
          <w:rFonts w:hint="eastAsia"/>
        </w:rPr>
        <w:t>※</w:t>
      </w:r>
      <w:r w:rsidR="008A510B">
        <w:rPr>
          <w:rFonts w:hint="eastAsia"/>
        </w:rPr>
        <w:t>サーバー領域</w:t>
      </w:r>
      <w:r>
        <w:rPr>
          <w:rFonts w:hint="eastAsia"/>
        </w:rPr>
        <w:t>上でのみ表示されます。</w:t>
      </w:r>
    </w:p>
    <w:p w:rsidR="00542101" w:rsidRDefault="000457B3" w:rsidP="003F2635">
      <w:r>
        <w:rPr>
          <w:rFonts w:hint="eastAsia"/>
        </w:rPr>
        <w:t>→詳細は</w:t>
      </w:r>
      <w:r w:rsidR="00410C19">
        <w:fldChar w:fldCharType="begin"/>
      </w:r>
      <w:r w:rsidR="00410C19">
        <w:instrText xml:space="preserve"> HYPERLINK \l "_Web公開停止" </w:instrText>
      </w:r>
      <w:r w:rsidR="00410C19">
        <w:fldChar w:fldCharType="separate"/>
      </w:r>
      <w:r w:rsidR="000868FF">
        <w:rPr>
          <w:rStyle w:val="a7"/>
          <w:rFonts w:hint="eastAsia"/>
        </w:rPr>
        <w:t>8.2.Web公開停止</w:t>
      </w:r>
      <w:r w:rsidR="00410C19">
        <w:rPr>
          <w:rStyle w:val="a7"/>
        </w:rPr>
        <w:fldChar w:fldCharType="end"/>
      </w:r>
      <w:r>
        <w:rPr>
          <w:rFonts w:hint="eastAsia"/>
        </w:rPr>
        <w:t>を参照ください。</w:t>
      </w:r>
    </w:p>
    <w:p w:rsidR="00A54C01" w:rsidRDefault="001A4C42" w:rsidP="00C92940">
      <w:r>
        <w:rPr>
          <w:noProof/>
        </w:rPr>
        <w:drawing>
          <wp:inline distT="0" distB="0" distL="0" distR="0" wp14:anchorId="2B32F5F4" wp14:editId="5D125D77">
            <wp:extent cx="388080" cy="342360"/>
            <wp:effectExtent l="19050" t="19050" r="12065" b="1968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080" cy="342360"/>
                    </a:xfrm>
                    <a:prstGeom prst="rect">
                      <a:avLst/>
                    </a:prstGeom>
                    <a:ln>
                      <a:solidFill>
                        <a:schemeClr val="accent1"/>
                      </a:solidFill>
                    </a:ln>
                  </pic:spPr>
                </pic:pic>
              </a:graphicData>
            </a:graphic>
          </wp:inline>
        </w:drawing>
      </w:r>
      <w:r w:rsidR="008B4DDD">
        <w:rPr>
          <w:rFonts w:hint="eastAsia"/>
        </w:rPr>
        <w:t>受取フォルダ</w:t>
      </w:r>
    </w:p>
    <w:p w:rsidR="00F700C6" w:rsidRDefault="00CF0FBA" w:rsidP="00C92940">
      <w:r>
        <w:rPr>
          <w:rFonts w:hint="eastAsia"/>
        </w:rPr>
        <w:t>対象のフォルダを</w:t>
      </w:r>
      <w:r w:rsidR="00F6528E">
        <w:rPr>
          <w:rFonts w:hint="eastAsia"/>
        </w:rPr>
        <w:t>公開し、</w:t>
      </w:r>
      <w:proofErr w:type="spellStart"/>
      <w:r>
        <w:rPr>
          <w:rFonts w:hint="eastAsia"/>
        </w:rPr>
        <w:t>Proself</w:t>
      </w:r>
      <w:proofErr w:type="spellEnd"/>
      <w:r>
        <w:rPr>
          <w:rFonts w:hint="eastAsia"/>
        </w:rPr>
        <w:t>のアカウントを持たないユーザーからファイルを受け取ることができます。</w:t>
      </w:r>
    </w:p>
    <w:p w:rsidR="00854876" w:rsidRDefault="00854876" w:rsidP="00C92940">
      <w:r>
        <w:rPr>
          <w:rFonts w:hint="eastAsia"/>
        </w:rPr>
        <w:t>※</w:t>
      </w:r>
      <w:r w:rsidR="008A510B">
        <w:rPr>
          <w:rFonts w:hint="eastAsia"/>
        </w:rPr>
        <w:t>サーバー領域</w:t>
      </w:r>
      <w:r>
        <w:rPr>
          <w:rFonts w:hint="eastAsia"/>
        </w:rPr>
        <w:t>上でのみ表示されます。</w:t>
      </w:r>
    </w:p>
    <w:p w:rsidR="00DD6CC6" w:rsidRDefault="00DD6CC6" w:rsidP="00C92940">
      <w:r>
        <w:rPr>
          <w:rFonts w:hint="eastAsia"/>
        </w:rPr>
        <w:t>→詳細は</w:t>
      </w:r>
      <w:r w:rsidR="00410C19">
        <w:fldChar w:fldCharType="begin"/>
      </w:r>
      <w:r w:rsidR="00410C19">
        <w:instrText xml:space="preserve"> HYPERLINK \l "_受取フォルダ設定" </w:instrText>
      </w:r>
      <w:r w:rsidR="00410C19">
        <w:fldChar w:fldCharType="separate"/>
      </w:r>
      <w:r w:rsidR="00442BF2">
        <w:rPr>
          <w:rStyle w:val="a7"/>
          <w:rFonts w:hint="eastAsia"/>
        </w:rPr>
        <w:t>9.1.受取フォルダ設定</w:t>
      </w:r>
      <w:r w:rsidR="00410C19">
        <w:rPr>
          <w:rStyle w:val="a7"/>
        </w:rPr>
        <w:fldChar w:fldCharType="end"/>
      </w:r>
      <w:r>
        <w:rPr>
          <w:rFonts w:hint="eastAsia"/>
        </w:rPr>
        <w:t>を参照ください。</w:t>
      </w:r>
    </w:p>
    <w:p w:rsidR="001D66FC" w:rsidRDefault="00E149F2" w:rsidP="00C92940">
      <w:r>
        <w:rPr>
          <w:noProof/>
        </w:rPr>
        <w:drawing>
          <wp:inline distT="0" distB="0" distL="0" distR="0" wp14:anchorId="2498978B" wp14:editId="0CFA65E6">
            <wp:extent cx="380520" cy="349920"/>
            <wp:effectExtent l="19050" t="19050" r="19685" b="1206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520" cy="349920"/>
                    </a:xfrm>
                    <a:prstGeom prst="rect">
                      <a:avLst/>
                    </a:prstGeom>
                    <a:ln>
                      <a:solidFill>
                        <a:schemeClr val="accent1"/>
                      </a:solidFill>
                    </a:ln>
                  </pic:spPr>
                </pic:pic>
              </a:graphicData>
            </a:graphic>
          </wp:inline>
        </w:drawing>
      </w:r>
      <w:r w:rsidR="00A070CA">
        <w:rPr>
          <w:rFonts w:hint="eastAsia"/>
        </w:rPr>
        <w:t>受取フォルダ停止</w:t>
      </w:r>
    </w:p>
    <w:p w:rsidR="00034A1C" w:rsidRDefault="00034A1C" w:rsidP="00C92940">
      <w:r>
        <w:rPr>
          <w:rFonts w:hint="eastAsia"/>
        </w:rPr>
        <w:t>受取フォルダを停止することができます。</w:t>
      </w:r>
    </w:p>
    <w:p w:rsidR="001D66FC" w:rsidRDefault="001D66FC" w:rsidP="00C92940">
      <w:r>
        <w:rPr>
          <w:rFonts w:hint="eastAsia"/>
        </w:rPr>
        <w:t>※</w:t>
      </w:r>
      <w:r w:rsidR="008A510B">
        <w:rPr>
          <w:rFonts w:hint="eastAsia"/>
        </w:rPr>
        <w:t>サーバー領域</w:t>
      </w:r>
      <w:r>
        <w:rPr>
          <w:rFonts w:hint="eastAsia"/>
        </w:rPr>
        <w:t>上でのみ表示されます。</w:t>
      </w:r>
    </w:p>
    <w:p w:rsidR="00353501" w:rsidRDefault="00353501" w:rsidP="00C92940">
      <w:r>
        <w:rPr>
          <w:rFonts w:hint="eastAsia"/>
        </w:rPr>
        <w:t>→詳細は</w:t>
      </w:r>
      <w:r w:rsidR="00410C19">
        <w:fldChar w:fldCharType="begin"/>
      </w:r>
      <w:r w:rsidR="00410C19">
        <w:instrText xml:space="preserve"> HYPERLINK \l "_受取フォルダ停止" </w:instrText>
      </w:r>
      <w:r w:rsidR="00410C19">
        <w:fldChar w:fldCharType="separate"/>
      </w:r>
      <w:r w:rsidR="00442BF2">
        <w:rPr>
          <w:rStyle w:val="a7"/>
          <w:rFonts w:hint="eastAsia"/>
        </w:rPr>
        <w:t>9.2.受取フォルダ停止</w:t>
      </w:r>
      <w:r w:rsidR="00410C19">
        <w:rPr>
          <w:rStyle w:val="a7"/>
        </w:rPr>
        <w:fldChar w:fldCharType="end"/>
      </w:r>
      <w:r>
        <w:rPr>
          <w:rFonts w:hint="eastAsia"/>
        </w:rPr>
        <w:t>を参照ください。</w:t>
      </w:r>
    </w:p>
    <w:p w:rsidR="008B4DDD" w:rsidRDefault="00EE3B90" w:rsidP="00C92940">
      <w:r>
        <w:rPr>
          <w:noProof/>
        </w:rPr>
        <w:drawing>
          <wp:inline distT="0" distB="0" distL="0" distR="0" wp14:anchorId="7D23D715" wp14:editId="62FF391D">
            <wp:extent cx="388080" cy="334800"/>
            <wp:effectExtent l="19050" t="19050" r="12065" b="27305"/>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8080" cy="334800"/>
                    </a:xfrm>
                    <a:prstGeom prst="rect">
                      <a:avLst/>
                    </a:prstGeom>
                    <a:ln>
                      <a:solidFill>
                        <a:schemeClr val="accent1"/>
                      </a:solidFill>
                    </a:ln>
                  </pic:spPr>
                </pic:pic>
              </a:graphicData>
            </a:graphic>
          </wp:inline>
        </w:drawing>
      </w:r>
      <w:r w:rsidR="008B4DDD">
        <w:rPr>
          <w:rFonts w:hint="eastAsia"/>
        </w:rPr>
        <w:t>削除</w:t>
      </w:r>
    </w:p>
    <w:p w:rsidR="009C0D06" w:rsidRDefault="009C0D06" w:rsidP="00C92940">
      <w:r>
        <w:rPr>
          <w:rFonts w:hint="eastAsia"/>
        </w:rPr>
        <w:t>対象のファイル/フォルダを削除することができます。</w:t>
      </w:r>
    </w:p>
    <w:p w:rsidR="00CD7DF9" w:rsidRDefault="00CD7DF9" w:rsidP="00C92940">
      <w:r>
        <w:rPr>
          <w:rFonts w:hint="eastAsia"/>
        </w:rPr>
        <w:t>→詳細は</w:t>
      </w:r>
      <w:hyperlink w:anchor="_単一ファイル/フォルダ削除" w:history="1">
        <w:r w:rsidR="007E0F2F">
          <w:rPr>
            <w:rStyle w:val="a7"/>
            <w:rFonts w:hint="eastAsia"/>
          </w:rPr>
          <w:t>10.10.1.単一ファイル/フォルダ削除</w:t>
        </w:r>
      </w:hyperlink>
      <w:r>
        <w:rPr>
          <w:rFonts w:hint="eastAsia"/>
        </w:rPr>
        <w:t>を参照ください。</w:t>
      </w:r>
    </w:p>
    <w:p w:rsidR="00B819CA" w:rsidRDefault="00B819CA">
      <w:pPr>
        <w:adjustRightInd/>
        <w:snapToGrid/>
      </w:pPr>
      <w:r>
        <w:br w:type="page"/>
      </w:r>
    </w:p>
    <w:p w:rsidR="008B4DDD" w:rsidRDefault="00F9792B" w:rsidP="00C92940">
      <w:r>
        <w:rPr>
          <w:noProof/>
        </w:rPr>
        <w:drawing>
          <wp:inline distT="0" distB="0" distL="0" distR="0" wp14:anchorId="743EEA5E" wp14:editId="2CB21A60">
            <wp:extent cx="380520" cy="357480"/>
            <wp:effectExtent l="19050" t="19050" r="19685" b="2413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520" cy="357480"/>
                    </a:xfrm>
                    <a:prstGeom prst="rect">
                      <a:avLst/>
                    </a:prstGeom>
                    <a:ln>
                      <a:solidFill>
                        <a:schemeClr val="accent1"/>
                      </a:solidFill>
                    </a:ln>
                  </pic:spPr>
                </pic:pic>
              </a:graphicData>
            </a:graphic>
          </wp:inline>
        </w:drawing>
      </w:r>
      <w:r w:rsidR="008B4DDD">
        <w:rPr>
          <w:rFonts w:hint="eastAsia"/>
        </w:rPr>
        <w:t>ロック</w:t>
      </w:r>
    </w:p>
    <w:p w:rsidR="0037646C" w:rsidRDefault="0037646C" w:rsidP="00C92940">
      <w:r>
        <w:rPr>
          <w:rFonts w:hint="eastAsia"/>
        </w:rPr>
        <w:t>対象のファイルにロックをかけることができます。</w:t>
      </w:r>
    </w:p>
    <w:p w:rsidR="008651E2" w:rsidRDefault="008651E2" w:rsidP="00C92940">
      <w:r>
        <w:rPr>
          <w:rFonts w:hint="eastAsia"/>
        </w:rPr>
        <w:t>※</w:t>
      </w:r>
      <w:r w:rsidR="008A510B">
        <w:rPr>
          <w:rFonts w:hint="eastAsia"/>
        </w:rPr>
        <w:t>サーバー領域</w:t>
      </w:r>
      <w:r>
        <w:rPr>
          <w:rFonts w:hint="eastAsia"/>
        </w:rPr>
        <w:t>上でのみ表示されます。</w:t>
      </w:r>
    </w:p>
    <w:p w:rsidR="00F53F40" w:rsidRDefault="00F53F40" w:rsidP="00C92940">
      <w:r>
        <w:rPr>
          <w:rFonts w:hint="eastAsia"/>
        </w:rPr>
        <w:t>→詳細は</w:t>
      </w:r>
      <w:r w:rsidR="00410C19">
        <w:fldChar w:fldCharType="begin"/>
      </w:r>
      <w:r w:rsidR="00410C19">
        <w:instrText xml:space="preserve"> HYPERLINK \l "_ファイルのロック設定" </w:instrText>
      </w:r>
      <w:r w:rsidR="00410C19">
        <w:fldChar w:fldCharType="separate"/>
      </w:r>
      <w:r w:rsidR="00DC5C2E">
        <w:rPr>
          <w:rStyle w:val="a7"/>
          <w:rFonts w:hint="eastAsia"/>
        </w:rPr>
        <w:t>10.6.ファイルのロック設定</w:t>
      </w:r>
      <w:r w:rsidR="00410C19">
        <w:rPr>
          <w:rStyle w:val="a7"/>
        </w:rPr>
        <w:fldChar w:fldCharType="end"/>
      </w:r>
      <w:r w:rsidR="002B0CEE">
        <w:rPr>
          <w:rFonts w:hint="eastAsia"/>
        </w:rPr>
        <w:t>を参照ください。</w:t>
      </w:r>
    </w:p>
    <w:p w:rsidR="00003EA4" w:rsidRDefault="00436DF0" w:rsidP="00C92940">
      <w:r>
        <w:rPr>
          <w:noProof/>
        </w:rPr>
        <w:drawing>
          <wp:inline distT="0" distB="0" distL="0" distR="0" wp14:anchorId="47AAA2E0" wp14:editId="78374895">
            <wp:extent cx="388080" cy="349920"/>
            <wp:effectExtent l="19050" t="19050" r="12065" b="1206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8080" cy="349920"/>
                    </a:xfrm>
                    <a:prstGeom prst="rect">
                      <a:avLst/>
                    </a:prstGeom>
                    <a:ln>
                      <a:solidFill>
                        <a:schemeClr val="accent1"/>
                      </a:solidFill>
                    </a:ln>
                  </pic:spPr>
                </pic:pic>
              </a:graphicData>
            </a:graphic>
          </wp:inline>
        </w:drawing>
      </w:r>
      <w:r w:rsidR="00A070CA">
        <w:rPr>
          <w:rFonts w:hint="eastAsia"/>
        </w:rPr>
        <w:t>ロック解除</w:t>
      </w:r>
    </w:p>
    <w:p w:rsidR="00003EA4" w:rsidRDefault="00003EA4" w:rsidP="00C92940">
      <w:r>
        <w:rPr>
          <w:rFonts w:hint="eastAsia"/>
        </w:rPr>
        <w:t>ファイルのロックを解除することができます。</w:t>
      </w:r>
    </w:p>
    <w:p w:rsidR="000A4D30" w:rsidRDefault="00B921B9" w:rsidP="00C92940">
      <w:r>
        <w:rPr>
          <w:rFonts w:hint="eastAsia"/>
        </w:rPr>
        <w:t>※</w:t>
      </w:r>
      <w:r w:rsidR="008A510B">
        <w:rPr>
          <w:rFonts w:hint="eastAsia"/>
        </w:rPr>
        <w:t>サーバー領域</w:t>
      </w:r>
      <w:r w:rsidR="000A4D30">
        <w:rPr>
          <w:rFonts w:hint="eastAsia"/>
        </w:rPr>
        <w:t>上で</w:t>
      </w:r>
      <w:r>
        <w:rPr>
          <w:rFonts w:hint="eastAsia"/>
        </w:rPr>
        <w:t>ロック中のファイル</w:t>
      </w:r>
      <w:r w:rsidR="000A4D30">
        <w:rPr>
          <w:rFonts w:hint="eastAsia"/>
        </w:rPr>
        <w:t>かつ、ログインユーザーが</w:t>
      </w:r>
    </w:p>
    <w:p w:rsidR="00B921B9" w:rsidRDefault="000A4D30" w:rsidP="00CB0096">
      <w:pPr>
        <w:ind w:firstLineChars="100" w:firstLine="240"/>
      </w:pPr>
      <w:r>
        <w:rPr>
          <w:rFonts w:hint="eastAsia"/>
        </w:rPr>
        <w:t>管理者またはロックをかけた</w:t>
      </w:r>
      <w:r w:rsidR="002C7E25">
        <w:rPr>
          <w:rFonts w:hint="eastAsia"/>
        </w:rPr>
        <w:t>ユーザーの</w:t>
      </w:r>
      <w:r>
        <w:rPr>
          <w:rFonts w:hint="eastAsia"/>
        </w:rPr>
        <w:t>場合</w:t>
      </w:r>
      <w:r w:rsidR="00B921B9">
        <w:rPr>
          <w:rFonts w:hint="eastAsia"/>
        </w:rPr>
        <w:t>のみ表示されます。</w:t>
      </w:r>
    </w:p>
    <w:p w:rsidR="00584546" w:rsidRDefault="0057476D" w:rsidP="00C92940">
      <w:r>
        <w:rPr>
          <w:rFonts w:hint="eastAsia"/>
        </w:rPr>
        <w:t>→詳細は</w:t>
      </w:r>
      <w:r w:rsidR="00410C19">
        <w:fldChar w:fldCharType="begin"/>
      </w:r>
      <w:r w:rsidR="00410C19">
        <w:instrText xml:space="preserve"> HYPERLINK \l "_ファイルのロック属性解除" </w:instrText>
      </w:r>
      <w:r w:rsidR="00410C19">
        <w:fldChar w:fldCharType="separate"/>
      </w:r>
      <w:r w:rsidR="00DC5C2E">
        <w:rPr>
          <w:rStyle w:val="a7"/>
          <w:rFonts w:hint="eastAsia"/>
        </w:rPr>
        <w:t>10.7.ファイルのロック解除</w:t>
      </w:r>
      <w:r w:rsidR="00410C19">
        <w:rPr>
          <w:rStyle w:val="a7"/>
        </w:rPr>
        <w:fldChar w:fldCharType="end"/>
      </w:r>
      <w:r>
        <w:rPr>
          <w:rFonts w:hint="eastAsia"/>
        </w:rPr>
        <w:t>を参照ください。</w:t>
      </w:r>
    </w:p>
    <w:p w:rsidR="008B4DDD" w:rsidRDefault="00453342" w:rsidP="00C92940">
      <w:r>
        <w:rPr>
          <w:noProof/>
        </w:rPr>
        <w:drawing>
          <wp:inline distT="0" distB="0" distL="0" distR="0" wp14:anchorId="7BE87AD4" wp14:editId="20BD1D37">
            <wp:extent cx="380520" cy="342360"/>
            <wp:effectExtent l="19050" t="19050" r="19685" b="19685"/>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0520" cy="342360"/>
                    </a:xfrm>
                    <a:prstGeom prst="rect">
                      <a:avLst/>
                    </a:prstGeom>
                    <a:ln>
                      <a:solidFill>
                        <a:schemeClr val="accent1"/>
                      </a:solidFill>
                    </a:ln>
                  </pic:spPr>
                </pic:pic>
              </a:graphicData>
            </a:graphic>
          </wp:inline>
        </w:drawing>
      </w:r>
      <w:r w:rsidR="008B4DDD">
        <w:rPr>
          <w:rFonts w:hint="eastAsia"/>
        </w:rPr>
        <w:t>読取専用</w:t>
      </w:r>
    </w:p>
    <w:p w:rsidR="0037646C" w:rsidRDefault="0037646C" w:rsidP="00C92940">
      <w:r>
        <w:rPr>
          <w:rFonts w:hint="eastAsia"/>
        </w:rPr>
        <w:t>対象のファイルに読取専用属性を付与することができます。</w:t>
      </w:r>
    </w:p>
    <w:p w:rsidR="00642E99" w:rsidRDefault="00642E99" w:rsidP="00C92940">
      <w:r>
        <w:rPr>
          <w:rFonts w:hint="eastAsia"/>
        </w:rPr>
        <w:t>読取専用</w:t>
      </w:r>
      <w:r w:rsidR="003E43F8">
        <w:rPr>
          <w:rFonts w:hint="eastAsia"/>
        </w:rPr>
        <w:t>属性が付与されたファイル</w:t>
      </w:r>
      <w:r>
        <w:rPr>
          <w:rFonts w:hint="eastAsia"/>
        </w:rPr>
        <w:t>は、読取専用</w:t>
      </w:r>
      <w:r w:rsidR="003D346A">
        <w:rPr>
          <w:rFonts w:hint="eastAsia"/>
        </w:rPr>
        <w:t>属性を付与</w:t>
      </w:r>
      <w:r w:rsidR="005718A7">
        <w:rPr>
          <w:rFonts w:hint="eastAsia"/>
        </w:rPr>
        <w:t>した</w:t>
      </w:r>
      <w:r>
        <w:rPr>
          <w:rFonts w:hint="eastAsia"/>
        </w:rPr>
        <w:t>本人もそのファイルへの更新ができなくなります。</w:t>
      </w:r>
    </w:p>
    <w:p w:rsidR="008730AE" w:rsidRDefault="008730AE" w:rsidP="00C92940">
      <w:r>
        <w:rPr>
          <w:rFonts w:hint="eastAsia"/>
        </w:rPr>
        <w:t>完成済みの文書等</w:t>
      </w:r>
      <w:r w:rsidR="00761B6D">
        <w:rPr>
          <w:rFonts w:hint="eastAsia"/>
        </w:rPr>
        <w:t>に対してご利用ください。</w:t>
      </w:r>
    </w:p>
    <w:p w:rsidR="000B1255" w:rsidRDefault="000B1255" w:rsidP="00C92940">
      <w:r>
        <w:rPr>
          <w:rFonts w:hint="eastAsia"/>
        </w:rPr>
        <w:t>※</w:t>
      </w:r>
      <w:r w:rsidR="008A510B">
        <w:rPr>
          <w:rFonts w:hint="eastAsia"/>
        </w:rPr>
        <w:t>サーバー領域</w:t>
      </w:r>
      <w:r>
        <w:rPr>
          <w:rFonts w:hint="eastAsia"/>
        </w:rPr>
        <w:t>上かつ</w:t>
      </w:r>
      <w:r w:rsidR="008A7F45">
        <w:rPr>
          <w:rFonts w:hint="eastAsia"/>
        </w:rPr>
        <w:t>ログインユーザーが管理者または読取専用権限がある場合のみ表示されます。</w:t>
      </w:r>
    </w:p>
    <w:p w:rsidR="00454149" w:rsidRDefault="00454149" w:rsidP="00C92940">
      <w:r>
        <w:rPr>
          <w:rFonts w:hint="eastAsia"/>
        </w:rPr>
        <w:t>→詳細は</w:t>
      </w:r>
      <w:r w:rsidR="00410C19">
        <w:fldChar w:fldCharType="begin"/>
      </w:r>
      <w:r w:rsidR="00410C19">
        <w:instrText xml:space="preserve"> HYPERLINK \l "_ファイルの読取専用設定" </w:instrText>
      </w:r>
      <w:r w:rsidR="00410C19">
        <w:fldChar w:fldCharType="separate"/>
      </w:r>
      <w:r w:rsidR="00DC5C2E">
        <w:rPr>
          <w:rStyle w:val="a7"/>
          <w:rFonts w:hint="eastAsia"/>
        </w:rPr>
        <w:t>10.8.ファイルの読取専用設定</w:t>
      </w:r>
      <w:r w:rsidR="00410C19">
        <w:rPr>
          <w:rStyle w:val="a7"/>
        </w:rPr>
        <w:fldChar w:fldCharType="end"/>
      </w:r>
      <w:r>
        <w:rPr>
          <w:rFonts w:hint="eastAsia"/>
        </w:rPr>
        <w:t>を参照ください。</w:t>
      </w:r>
    </w:p>
    <w:p w:rsidR="00A070CA" w:rsidRDefault="00436DF0" w:rsidP="00C92940">
      <w:r>
        <w:rPr>
          <w:noProof/>
        </w:rPr>
        <w:drawing>
          <wp:inline distT="0" distB="0" distL="0" distR="0" wp14:anchorId="121686BF" wp14:editId="053C16F8">
            <wp:extent cx="380520" cy="349920"/>
            <wp:effectExtent l="19050" t="19050" r="19685" b="12065"/>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0520" cy="349920"/>
                    </a:xfrm>
                    <a:prstGeom prst="rect">
                      <a:avLst/>
                    </a:prstGeom>
                    <a:ln>
                      <a:solidFill>
                        <a:schemeClr val="accent1"/>
                      </a:solidFill>
                    </a:ln>
                  </pic:spPr>
                </pic:pic>
              </a:graphicData>
            </a:graphic>
          </wp:inline>
        </w:drawing>
      </w:r>
      <w:r w:rsidR="00A070CA">
        <w:rPr>
          <w:rFonts w:hint="eastAsia"/>
        </w:rPr>
        <w:t>読取専用解除</w:t>
      </w:r>
    </w:p>
    <w:p w:rsidR="00FA43DB" w:rsidRDefault="00003EA4" w:rsidP="00C92940">
      <w:r>
        <w:rPr>
          <w:rFonts w:hint="eastAsia"/>
        </w:rPr>
        <w:t>ファイルに付与された</w:t>
      </w:r>
      <w:r w:rsidR="00FA43DB">
        <w:rPr>
          <w:rFonts w:hint="eastAsia"/>
        </w:rPr>
        <w:t>読取専用属性を解除することができます。</w:t>
      </w:r>
    </w:p>
    <w:p w:rsidR="007D44AC" w:rsidRDefault="007D44AC" w:rsidP="00C92940">
      <w:r>
        <w:rPr>
          <w:rFonts w:hint="eastAsia"/>
        </w:rPr>
        <w:t>※</w:t>
      </w:r>
      <w:r w:rsidR="008A510B">
        <w:rPr>
          <w:rFonts w:hint="eastAsia"/>
        </w:rPr>
        <w:t>サーバー領域</w:t>
      </w:r>
      <w:r>
        <w:rPr>
          <w:rFonts w:hint="eastAsia"/>
        </w:rPr>
        <w:t>上で読取専用属性が付与された</w:t>
      </w:r>
      <w:r w:rsidR="00FF4882">
        <w:rPr>
          <w:rFonts w:hint="eastAsia"/>
        </w:rPr>
        <w:t>ファイル</w:t>
      </w:r>
      <w:r>
        <w:rPr>
          <w:rFonts w:hint="eastAsia"/>
        </w:rPr>
        <w:t>かつ、</w:t>
      </w:r>
    </w:p>
    <w:p w:rsidR="007D44AC" w:rsidRDefault="007D44AC" w:rsidP="00CB0096">
      <w:pPr>
        <w:ind w:firstLineChars="100" w:firstLine="240"/>
      </w:pPr>
      <w:r>
        <w:rPr>
          <w:rFonts w:hint="eastAsia"/>
        </w:rPr>
        <w:t>ログインユーザーが管理者または読取専用を付与したユーザーの場合</w:t>
      </w:r>
    </w:p>
    <w:p w:rsidR="00FF4882" w:rsidRDefault="00FF4882" w:rsidP="00CB0096">
      <w:pPr>
        <w:ind w:firstLineChars="100" w:firstLine="240"/>
      </w:pPr>
      <w:r>
        <w:rPr>
          <w:rFonts w:hint="eastAsia"/>
        </w:rPr>
        <w:t>のみ表示されます。</w:t>
      </w:r>
    </w:p>
    <w:p w:rsidR="00454149" w:rsidRDefault="00454149" w:rsidP="00C92940">
      <w:r>
        <w:rPr>
          <w:rFonts w:hint="eastAsia"/>
        </w:rPr>
        <w:t>→詳細は</w:t>
      </w:r>
      <w:r w:rsidR="00410C19">
        <w:fldChar w:fldCharType="begin"/>
      </w:r>
      <w:r w:rsidR="00410C19">
        <w:instrText xml:space="preserve"> HYPERLINK \l "_ファイルの読取専用設定解除" </w:instrText>
      </w:r>
      <w:r w:rsidR="00410C19">
        <w:fldChar w:fldCharType="separate"/>
      </w:r>
      <w:r w:rsidR="00DC5C2E">
        <w:rPr>
          <w:rStyle w:val="a7"/>
          <w:rFonts w:hint="eastAsia"/>
        </w:rPr>
        <w:t>10.9.ファイルの読取専用設定解除</w:t>
      </w:r>
      <w:r w:rsidR="00410C19">
        <w:rPr>
          <w:rStyle w:val="a7"/>
        </w:rPr>
        <w:fldChar w:fldCharType="end"/>
      </w:r>
      <w:r>
        <w:rPr>
          <w:rFonts w:hint="eastAsia"/>
        </w:rPr>
        <w:t>を参照ください。</w:t>
      </w:r>
    </w:p>
    <w:p w:rsidR="00B1735A" w:rsidRDefault="00B1735A">
      <w:pPr>
        <w:adjustRightInd/>
        <w:snapToGrid/>
      </w:pPr>
      <w:r>
        <w:br w:type="page"/>
      </w:r>
    </w:p>
    <w:p w:rsidR="00B1140A" w:rsidRDefault="00483A9C" w:rsidP="00396636">
      <w:pPr>
        <w:pStyle w:val="ae"/>
        <w:numPr>
          <w:ilvl w:val="0"/>
          <w:numId w:val="18"/>
        </w:numPr>
        <w:ind w:leftChars="0"/>
      </w:pPr>
      <w:r>
        <w:rPr>
          <w:rFonts w:hint="eastAsia"/>
        </w:rPr>
        <w:t>スライド</w:t>
      </w:r>
      <w:r w:rsidR="000C08C8">
        <w:rPr>
          <w:rFonts w:hint="eastAsia"/>
        </w:rPr>
        <w:t>ボタン</w:t>
      </w:r>
    </w:p>
    <w:p w:rsidR="00EF388B" w:rsidRDefault="00E85F7B" w:rsidP="00EF388B">
      <w:r>
        <w:rPr>
          <w:rFonts w:hint="eastAsia"/>
        </w:rPr>
        <w:t>タップすると</w:t>
      </w:r>
      <w:r w:rsidR="008A510B">
        <w:rPr>
          <w:rFonts w:hint="eastAsia"/>
        </w:rPr>
        <w:t>サーバー領域</w:t>
      </w:r>
      <w:r w:rsidR="00E768B5">
        <w:rPr>
          <w:rFonts w:hint="eastAsia"/>
        </w:rPr>
        <w:t>、</w:t>
      </w:r>
      <w:r w:rsidR="008A510B">
        <w:rPr>
          <w:rFonts w:hint="eastAsia"/>
        </w:rPr>
        <w:t>ローカル領域</w:t>
      </w:r>
      <w:r w:rsidR="00E15DEA">
        <w:rPr>
          <w:rFonts w:hint="eastAsia"/>
        </w:rPr>
        <w:t>の2画面表示</w:t>
      </w:r>
      <w:r w:rsidR="003753EC">
        <w:rPr>
          <w:rFonts w:hint="eastAsia"/>
        </w:rPr>
        <w:t>から</w:t>
      </w:r>
      <w:r w:rsidR="001B0FC0">
        <w:rPr>
          <w:rFonts w:hint="eastAsia"/>
        </w:rPr>
        <w:t>それぞれの</w:t>
      </w:r>
      <w:r w:rsidR="0056765D">
        <w:rPr>
          <w:rFonts w:hint="eastAsia"/>
        </w:rPr>
        <w:t>1画面</w:t>
      </w:r>
      <w:r w:rsidR="00E768B5">
        <w:rPr>
          <w:rFonts w:hint="eastAsia"/>
        </w:rPr>
        <w:t>表示</w:t>
      </w:r>
      <w:r w:rsidR="006F0D7B">
        <w:rPr>
          <w:rFonts w:hint="eastAsia"/>
        </w:rPr>
        <w:t>に変更</w:t>
      </w:r>
      <w:r w:rsidR="00E768B5">
        <w:rPr>
          <w:rFonts w:hint="eastAsia"/>
        </w:rPr>
        <w:t>することができます。</w:t>
      </w:r>
      <w:r w:rsidR="006068A9">
        <w:rPr>
          <w:rFonts w:hint="eastAsia"/>
        </w:rPr>
        <w:t>また、</w:t>
      </w:r>
      <w:r w:rsidR="00EB708D">
        <w:rPr>
          <w:rFonts w:hint="eastAsia"/>
        </w:rPr>
        <w:t>それぞれの</w:t>
      </w:r>
      <w:r w:rsidR="005F6E39">
        <w:rPr>
          <w:rFonts w:hint="eastAsia"/>
        </w:rPr>
        <w:t>1画面表示から</w:t>
      </w:r>
      <w:r w:rsidR="008A510B">
        <w:rPr>
          <w:rFonts w:hint="eastAsia"/>
        </w:rPr>
        <w:t>サーバー領域</w:t>
      </w:r>
      <w:r w:rsidR="005F6E39">
        <w:rPr>
          <w:rFonts w:hint="eastAsia"/>
        </w:rPr>
        <w:t>、</w:t>
      </w:r>
      <w:r w:rsidR="008A510B">
        <w:rPr>
          <w:rFonts w:hint="eastAsia"/>
        </w:rPr>
        <w:t>ローカル領域</w:t>
      </w:r>
      <w:r w:rsidR="005F6E39">
        <w:rPr>
          <w:rFonts w:hint="eastAsia"/>
        </w:rPr>
        <w:t>の2画面表示に</w:t>
      </w:r>
      <w:r w:rsidR="00B3002E">
        <w:rPr>
          <w:rFonts w:hint="eastAsia"/>
        </w:rPr>
        <w:t>変更</w:t>
      </w:r>
      <w:r w:rsidR="005F6E39">
        <w:rPr>
          <w:rFonts w:hint="eastAsia"/>
        </w:rPr>
        <w:t>することも可能です。</w:t>
      </w:r>
    </w:p>
    <w:p w:rsidR="00EF388B" w:rsidRDefault="00EF388B">
      <w:pPr>
        <w:adjustRightInd/>
        <w:snapToGrid/>
      </w:pPr>
      <w:r>
        <w:br w:type="page"/>
      </w:r>
    </w:p>
    <w:p w:rsidR="00EE461D" w:rsidRDefault="003F0E89" w:rsidP="003F0E89">
      <w:pPr>
        <w:pStyle w:val="1"/>
        <w:rPr>
          <w:lang w:eastAsia="ja-JP"/>
        </w:rPr>
      </w:pPr>
      <w:bookmarkStart w:id="12" w:name="_Toc425785023"/>
      <w:r>
        <w:rPr>
          <w:rFonts w:hint="eastAsia"/>
          <w:lang w:eastAsia="ja-JP"/>
        </w:rPr>
        <w:t>アップロード</w:t>
      </w:r>
      <w:bookmarkEnd w:id="12"/>
    </w:p>
    <w:p w:rsidR="00A80DF8" w:rsidRDefault="00F4311D" w:rsidP="00F4311D">
      <w:pPr>
        <w:pStyle w:val="2"/>
        <w:rPr>
          <w:b/>
          <w:lang w:eastAsia="ja-JP"/>
        </w:rPr>
      </w:pPr>
      <w:bookmarkStart w:id="13" w:name="_単一ファイル/フォルダのアップロード"/>
      <w:bookmarkStart w:id="14" w:name="_Toc425785024"/>
      <w:bookmarkEnd w:id="13"/>
      <w:r w:rsidRPr="007E33AA">
        <w:rPr>
          <w:rFonts w:hint="eastAsia"/>
          <w:lang w:eastAsia="ja-JP"/>
        </w:rPr>
        <w:t>単一ファイル/フォルダのアップロード</w:t>
      </w:r>
      <w:bookmarkEnd w:id="14"/>
    </w:p>
    <w:p w:rsidR="00705B2F" w:rsidRDefault="008A510B" w:rsidP="00705B2F">
      <w:r>
        <w:rPr>
          <w:rFonts w:hint="eastAsia"/>
        </w:rPr>
        <w:t>ローカル領域</w:t>
      </w:r>
      <w:r w:rsidR="00852560">
        <w:rPr>
          <w:rFonts w:hint="eastAsia"/>
        </w:rPr>
        <w:t>上の</w:t>
      </w:r>
      <w:r w:rsidR="00E03734">
        <w:rPr>
          <w:rFonts w:hint="eastAsia"/>
        </w:rPr>
        <w:t>対象</w:t>
      </w:r>
      <w:r w:rsidR="00852560">
        <w:rPr>
          <w:rFonts w:hint="eastAsia"/>
        </w:rPr>
        <w:t>ファイル</w:t>
      </w:r>
      <w:r w:rsidR="000B1328">
        <w:rPr>
          <w:rFonts w:hint="eastAsia"/>
        </w:rPr>
        <w:t>/フォルダ</w:t>
      </w:r>
      <w:r w:rsidR="00E03734">
        <w:rPr>
          <w:rFonts w:hint="eastAsia"/>
        </w:rPr>
        <w:t>の</w:t>
      </w:r>
      <w:r w:rsidR="009117CC">
        <w:rPr>
          <w:rFonts w:hint="eastAsia"/>
        </w:rPr>
        <w:t>コンテキストメニューボタン</w:t>
      </w:r>
      <w:r w:rsidR="00124941">
        <w:rPr>
          <w:rFonts w:hint="eastAsia"/>
        </w:rPr>
        <w:t>をタップし、</w:t>
      </w:r>
      <w:r w:rsidR="009117CC">
        <w:rPr>
          <w:rFonts w:hint="eastAsia"/>
        </w:rPr>
        <w:t>メニュー内の「</w:t>
      </w:r>
      <w:r w:rsidR="00124941">
        <w:rPr>
          <w:rFonts w:hint="eastAsia"/>
        </w:rPr>
        <w:t>アップロード</w:t>
      </w:r>
      <w:r w:rsidR="009117CC">
        <w:rPr>
          <w:rFonts w:hint="eastAsia"/>
        </w:rPr>
        <w:t>」</w:t>
      </w:r>
      <w:r w:rsidR="0092235F">
        <w:rPr>
          <w:rFonts w:hint="eastAsia"/>
        </w:rPr>
        <w:t>アイコン</w:t>
      </w:r>
      <w:r w:rsidR="00124941">
        <w:rPr>
          <w:rFonts w:hint="eastAsia"/>
        </w:rPr>
        <w:t>をタップします。</w:t>
      </w:r>
    </w:p>
    <w:p w:rsidR="00F022A7" w:rsidRDefault="00FE5854" w:rsidP="00BF19FA">
      <w:r>
        <w:rPr>
          <w:noProof/>
        </w:rPr>
        <mc:AlternateContent>
          <mc:Choice Requires="wps">
            <w:drawing>
              <wp:anchor distT="0" distB="0" distL="114300" distR="114300" simplePos="0" relativeHeight="251484672" behindDoc="0" locked="0" layoutInCell="1" allowOverlap="1" wp14:anchorId="74F647BD" wp14:editId="272B1027">
                <wp:simplePos x="0" y="0"/>
                <wp:positionH relativeFrom="margin">
                  <wp:posOffset>2173606</wp:posOffset>
                </wp:positionH>
                <wp:positionV relativeFrom="paragraph">
                  <wp:posOffset>34925</wp:posOffset>
                </wp:positionV>
                <wp:extent cx="259080" cy="228600"/>
                <wp:effectExtent l="0" t="0" r="26670" b="19050"/>
                <wp:wrapNone/>
                <wp:docPr id="350" name="円/楕円 350"/>
                <wp:cNvGraphicFramePr/>
                <a:graphic xmlns:a="http://schemas.openxmlformats.org/drawingml/2006/main">
                  <a:graphicData uri="http://schemas.microsoft.com/office/word/2010/wordprocessingShape">
                    <wps:wsp>
                      <wps:cNvSpPr/>
                      <wps:spPr>
                        <a:xfrm>
                          <a:off x="0" y="0"/>
                          <a:ext cx="25908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441E7" id="円/楕円 350" o:spid="_x0000_s1026" style="position:absolute;left:0;text-align:left;margin-left:171.15pt;margin-top:2.75pt;width:20.4pt;height:18pt;z-index:25148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" filled="f" strokecolor="red" strokeweight="2pt">
                <w10:wrap anchorx="margin"/>
              </v:oval>
            </w:pict>
          </mc:Fallback>
        </mc:AlternateContent>
      </w:r>
      <w:r w:rsidR="005526AB">
        <w:rPr>
          <w:noProof/>
        </w:rPr>
        <w:drawing>
          <wp:inline distT="0" distB="0" distL="0" distR="0" wp14:anchorId="301D53BC" wp14:editId="70221BFA">
            <wp:extent cx="2348865" cy="3131820"/>
            <wp:effectExtent l="19050" t="19050" r="13335" b="1143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9094" cy="3132125"/>
                    </a:xfrm>
                    <a:prstGeom prst="rect">
                      <a:avLst/>
                    </a:prstGeom>
                    <a:ln>
                      <a:solidFill>
                        <a:schemeClr val="accent1"/>
                      </a:solidFill>
                    </a:ln>
                  </pic:spPr>
                </pic:pic>
              </a:graphicData>
            </a:graphic>
          </wp:inline>
        </w:drawing>
      </w:r>
    </w:p>
    <w:p w:rsidR="005526AB" w:rsidRDefault="005526AB" w:rsidP="00BF19FA"/>
    <w:p w:rsidR="006558EE" w:rsidRDefault="006558EE" w:rsidP="00705B2F">
      <w:r>
        <w:rPr>
          <w:rFonts w:hint="eastAsia"/>
        </w:rPr>
        <w:t>サーバーにファイル</w:t>
      </w:r>
      <w:r w:rsidR="00696215">
        <w:rPr>
          <w:rFonts w:hint="eastAsia"/>
        </w:rPr>
        <w:t>/フォルダ</w:t>
      </w:r>
      <w:r>
        <w:rPr>
          <w:rFonts w:hint="eastAsia"/>
        </w:rPr>
        <w:t>がアップロードされます。</w:t>
      </w:r>
    </w:p>
    <w:p w:rsidR="003E3F73" w:rsidRDefault="00FE791D" w:rsidP="00705B2F">
      <w:r>
        <w:rPr>
          <w:noProof/>
        </w:rPr>
        <mc:AlternateContent>
          <mc:Choice Requires="wps">
            <w:drawing>
              <wp:anchor distT="0" distB="0" distL="114300" distR="114300" simplePos="0" relativeHeight="251487744" behindDoc="0" locked="0" layoutInCell="1" allowOverlap="1" wp14:anchorId="67982700" wp14:editId="531D1B77">
                <wp:simplePos x="0" y="0"/>
                <wp:positionH relativeFrom="margin">
                  <wp:posOffset>9526</wp:posOffset>
                </wp:positionH>
                <wp:positionV relativeFrom="paragraph">
                  <wp:posOffset>895986</wp:posOffset>
                </wp:positionV>
                <wp:extent cx="2400300" cy="190500"/>
                <wp:effectExtent l="0" t="0" r="19050" b="19050"/>
                <wp:wrapNone/>
                <wp:docPr id="351" name="正方形/長方形 351"/>
                <wp:cNvGraphicFramePr/>
                <a:graphic xmlns:a="http://schemas.openxmlformats.org/drawingml/2006/main">
                  <a:graphicData uri="http://schemas.microsoft.com/office/word/2010/wordprocessingShape">
                    <wps:wsp>
                      <wps:cNvSpPr/>
                      <wps:spPr>
                        <a:xfrm>
                          <a:off x="0" y="0"/>
                          <a:ext cx="24003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AB0A6" id="正方形/長方形 351" o:spid="_x0000_s1026" style="position:absolute;left:0;text-align:left;margin-left:.75pt;margin-top:70.55pt;width:189pt;height:15pt;z-index:2514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" filled="f" strokecolor="red" strokeweight="2pt">
                <w10:wrap anchorx="margin"/>
              </v:rect>
            </w:pict>
          </mc:Fallback>
        </mc:AlternateContent>
      </w:r>
      <w:r w:rsidR="00801EDF">
        <w:rPr>
          <w:noProof/>
        </w:rPr>
        <w:drawing>
          <wp:inline distT="0" distB="0" distL="0" distR="0" wp14:anchorId="1EB396B9" wp14:editId="6AA9FFA9">
            <wp:extent cx="2385060" cy="3180080"/>
            <wp:effectExtent l="19050" t="19050" r="15240" b="2032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5776" cy="3181035"/>
                    </a:xfrm>
                    <a:prstGeom prst="rect">
                      <a:avLst/>
                    </a:prstGeom>
                    <a:ln>
                      <a:solidFill>
                        <a:schemeClr val="accent1"/>
                      </a:solidFill>
                    </a:ln>
                  </pic:spPr>
                </pic:pic>
              </a:graphicData>
            </a:graphic>
          </wp:inline>
        </w:drawing>
      </w:r>
    </w:p>
    <w:p w:rsidR="009722E6" w:rsidRDefault="00F4311D" w:rsidP="009722E6">
      <w:pPr>
        <w:pStyle w:val="2"/>
        <w:rPr>
          <w:b/>
          <w:lang w:eastAsia="ja-JP"/>
        </w:rPr>
      </w:pPr>
      <w:bookmarkStart w:id="15" w:name="_複数ファイル/フォルダのアップロード"/>
      <w:bookmarkStart w:id="16" w:name="_Toc425785025"/>
      <w:bookmarkEnd w:id="15"/>
      <w:r w:rsidRPr="007E33AA">
        <w:rPr>
          <w:rFonts w:hint="eastAsia"/>
          <w:lang w:eastAsia="ja-JP"/>
        </w:rPr>
        <w:t>複数ファイル/フォルダのアップロード</w:t>
      </w:r>
      <w:bookmarkEnd w:id="16"/>
    </w:p>
    <w:p w:rsidR="003B2BAD" w:rsidRPr="00B659DE" w:rsidRDefault="009117CC" w:rsidP="00AC361E">
      <w:r>
        <w:rPr>
          <w:rFonts w:hint="eastAsia"/>
        </w:rPr>
        <w:t>メニューボタン</w:t>
      </w:r>
      <w:r w:rsidR="009722E6" w:rsidRPr="00B659DE">
        <w:rPr>
          <w:rFonts w:hint="eastAsia"/>
        </w:rPr>
        <w:t>をタップし</w:t>
      </w:r>
      <w:r>
        <w:rPr>
          <w:rFonts w:hint="eastAsia"/>
        </w:rPr>
        <w:t>、</w:t>
      </w:r>
      <w:r w:rsidR="000631E5" w:rsidRPr="00B659DE">
        <w:rPr>
          <w:rFonts w:hint="eastAsia"/>
        </w:rPr>
        <w:t>メニュー内の</w:t>
      </w:r>
      <w:r w:rsidR="003B2BAD" w:rsidRPr="00B659DE">
        <w:rPr>
          <w:rFonts w:hint="eastAsia"/>
        </w:rPr>
        <w:t>「選択」アイコンをタップします。</w:t>
      </w:r>
    </w:p>
    <w:p w:rsidR="00E84D9B" w:rsidRDefault="005B7773" w:rsidP="003B2BAD">
      <w:r>
        <w:rPr>
          <w:noProof/>
        </w:rPr>
        <mc:AlternateContent>
          <mc:Choice Requires="wps">
            <w:drawing>
              <wp:anchor distT="0" distB="0" distL="114300" distR="114300" simplePos="0" relativeHeight="251490816" behindDoc="0" locked="0" layoutInCell="1" allowOverlap="1" wp14:anchorId="16C1E90A" wp14:editId="2815D4AA">
                <wp:simplePos x="0" y="0"/>
                <wp:positionH relativeFrom="margin">
                  <wp:posOffset>2318386</wp:posOffset>
                </wp:positionH>
                <wp:positionV relativeFrom="paragraph">
                  <wp:posOffset>217805</wp:posOffset>
                </wp:positionV>
                <wp:extent cx="289560" cy="220980"/>
                <wp:effectExtent l="0" t="0" r="15240" b="26670"/>
                <wp:wrapNone/>
                <wp:docPr id="352" name="円/楕円 352"/>
                <wp:cNvGraphicFramePr/>
                <a:graphic xmlns:a="http://schemas.openxmlformats.org/drawingml/2006/main">
                  <a:graphicData uri="http://schemas.microsoft.com/office/word/2010/wordprocessingShape">
                    <wps:wsp>
                      <wps:cNvSpPr/>
                      <wps:spPr>
                        <a:xfrm>
                          <a:off x="0" y="0"/>
                          <a:ext cx="289560" cy="220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C7001" id="円/楕円 352" o:spid="_x0000_s1026" style="position:absolute;left:0;text-align:left;margin-left:182.55pt;margin-top:17.15pt;width:22.8pt;height:17.4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" filled="f" strokecolor="red" strokeweight="2pt">
                <w10:wrap anchorx="margin"/>
              </v:oval>
            </w:pict>
          </mc:Fallback>
        </mc:AlternateContent>
      </w:r>
      <w:r w:rsidR="007F144F">
        <w:rPr>
          <w:noProof/>
        </w:rPr>
        <w:drawing>
          <wp:inline distT="0" distB="0" distL="0" distR="0" wp14:anchorId="688C41CA" wp14:editId="67C4DFE3">
            <wp:extent cx="2521530" cy="3362040"/>
            <wp:effectExtent l="19050" t="19050" r="12700" b="1016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1530" cy="3362040"/>
                    </a:xfrm>
                    <a:prstGeom prst="rect">
                      <a:avLst/>
                    </a:prstGeom>
                    <a:ln>
                      <a:solidFill>
                        <a:schemeClr val="accent1"/>
                      </a:solidFill>
                    </a:ln>
                  </pic:spPr>
                </pic:pic>
              </a:graphicData>
            </a:graphic>
          </wp:inline>
        </w:drawing>
      </w:r>
    </w:p>
    <w:p w:rsidR="009B3E04" w:rsidRDefault="009B3E04">
      <w:pPr>
        <w:adjustRightInd/>
        <w:snapToGrid/>
      </w:pPr>
    </w:p>
    <w:p w:rsidR="00372057" w:rsidRDefault="00372057" w:rsidP="00115659">
      <w:r>
        <w:rPr>
          <w:rFonts w:hint="eastAsia"/>
        </w:rPr>
        <w:t>アップロード対象のファイル/フォルダをタップして選択します。</w:t>
      </w:r>
    </w:p>
    <w:p w:rsidR="002F106D" w:rsidRDefault="00915037" w:rsidP="00115659">
      <w:r>
        <w:rPr>
          <w:noProof/>
        </w:rPr>
        <mc:AlternateContent>
          <mc:Choice Requires="wps">
            <w:drawing>
              <wp:anchor distT="0" distB="0" distL="114300" distR="114300" simplePos="0" relativeHeight="251558400" behindDoc="0" locked="0" layoutInCell="1" allowOverlap="1" wp14:anchorId="06CDEAD3" wp14:editId="24B64E96">
                <wp:simplePos x="0" y="0"/>
                <wp:positionH relativeFrom="margin">
                  <wp:posOffset>1905</wp:posOffset>
                </wp:positionH>
                <wp:positionV relativeFrom="paragraph">
                  <wp:posOffset>2026285</wp:posOffset>
                </wp:positionV>
                <wp:extent cx="2543810" cy="1377950"/>
                <wp:effectExtent l="0" t="0" r="27940" b="12700"/>
                <wp:wrapNone/>
                <wp:docPr id="388" name="正方形/長方形 388"/>
                <wp:cNvGraphicFramePr/>
                <a:graphic xmlns:a="http://schemas.openxmlformats.org/drawingml/2006/main">
                  <a:graphicData uri="http://schemas.microsoft.com/office/word/2010/wordprocessingShape">
                    <wps:wsp>
                      <wps:cNvSpPr/>
                      <wps:spPr>
                        <a:xfrm>
                          <a:off x="0" y="0"/>
                          <a:ext cx="2543810" cy="137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C6F66" id="正方形/長方形 388" o:spid="_x0000_s1026" style="position:absolute;left:0;text-align:left;margin-left:.15pt;margin-top:159.55pt;width:200.3pt;height:108.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" filled="f" strokecolor="red" strokeweight="2pt">
                <w10:wrap anchorx="margin"/>
              </v:rect>
            </w:pict>
          </mc:Fallback>
        </mc:AlternateContent>
      </w:r>
      <w:r w:rsidR="000E2225">
        <w:rPr>
          <w:noProof/>
        </w:rPr>
        <w:drawing>
          <wp:inline distT="0" distB="0" distL="0" distR="0" wp14:anchorId="00F1913C" wp14:editId="4E5D5BE0">
            <wp:extent cx="2535840" cy="3381120"/>
            <wp:effectExtent l="19050" t="19050" r="17145" b="101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5840" cy="3381120"/>
                    </a:xfrm>
                    <a:prstGeom prst="rect">
                      <a:avLst/>
                    </a:prstGeom>
                    <a:ln>
                      <a:solidFill>
                        <a:schemeClr val="accent1"/>
                      </a:solidFill>
                    </a:ln>
                  </pic:spPr>
                </pic:pic>
              </a:graphicData>
            </a:graphic>
          </wp:inline>
        </w:drawing>
      </w:r>
    </w:p>
    <w:p w:rsidR="0009495B" w:rsidRPr="0009495B" w:rsidRDefault="009117CC" w:rsidP="00115659">
      <w:r>
        <w:rPr>
          <w:rFonts w:hint="eastAsia"/>
        </w:rPr>
        <w:t>メニューボタン</w:t>
      </w:r>
      <w:r w:rsidR="002F106D">
        <w:rPr>
          <w:rFonts w:hint="eastAsia"/>
        </w:rPr>
        <w:t>をタップし、メニュー内の「アップロード」アイコンをタップします。</w:t>
      </w:r>
    </w:p>
    <w:p w:rsidR="001E048A" w:rsidRDefault="00481B94">
      <w:pPr>
        <w:adjustRightInd/>
        <w:snapToGrid/>
      </w:pPr>
      <w:r>
        <w:rPr>
          <w:noProof/>
        </w:rPr>
        <mc:AlternateContent>
          <mc:Choice Requires="wps">
            <w:drawing>
              <wp:anchor distT="0" distB="0" distL="114300" distR="114300" simplePos="0" relativeHeight="251493888" behindDoc="0" locked="0" layoutInCell="1" allowOverlap="1" wp14:anchorId="588BE1C7" wp14:editId="09617520">
                <wp:simplePos x="0" y="0"/>
                <wp:positionH relativeFrom="margin">
                  <wp:posOffset>-51699</wp:posOffset>
                </wp:positionH>
                <wp:positionV relativeFrom="paragraph">
                  <wp:posOffset>1973580</wp:posOffset>
                </wp:positionV>
                <wp:extent cx="276045" cy="1181100"/>
                <wp:effectExtent l="0" t="0" r="10160" b="19050"/>
                <wp:wrapNone/>
                <wp:docPr id="353" name="円/楕円 353"/>
                <wp:cNvGraphicFramePr/>
                <a:graphic xmlns:a="http://schemas.openxmlformats.org/drawingml/2006/main">
                  <a:graphicData uri="http://schemas.microsoft.com/office/word/2010/wordprocessingShape">
                    <wps:wsp>
                      <wps:cNvSpPr/>
                      <wps:spPr>
                        <a:xfrm>
                          <a:off x="0" y="0"/>
                          <a:ext cx="276045" cy="1181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A9B27" id="円/楕円 353" o:spid="_x0000_s1026" style="position:absolute;left:0;text-align:left;margin-left:-4.05pt;margin-top:155.4pt;width:21.75pt;height:93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" filled="f" strokecolor="red" strokeweight="2pt">
                <w10:wrap anchorx="margin"/>
              </v:oval>
            </w:pict>
          </mc:Fallback>
        </mc:AlternateContent>
      </w:r>
      <w:r w:rsidR="00CD0593">
        <w:rPr>
          <w:noProof/>
        </w:rPr>
        <mc:AlternateContent>
          <mc:Choice Requires="wps">
            <w:drawing>
              <wp:anchor distT="0" distB="0" distL="114300" distR="114300" simplePos="0" relativeHeight="251500032" behindDoc="0" locked="0" layoutInCell="1" allowOverlap="1" wp14:anchorId="3D1BAF78" wp14:editId="6A276D3A">
                <wp:simplePos x="0" y="0"/>
                <wp:positionH relativeFrom="margin">
                  <wp:posOffset>2348866</wp:posOffset>
                </wp:positionH>
                <wp:positionV relativeFrom="paragraph">
                  <wp:posOffset>103505</wp:posOffset>
                </wp:positionV>
                <wp:extent cx="266700" cy="228600"/>
                <wp:effectExtent l="0" t="0" r="19050" b="19050"/>
                <wp:wrapNone/>
                <wp:docPr id="354" name="円/楕円 354"/>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BED0C" id="円/楕円 354" o:spid="_x0000_s1026" style="position:absolute;left:0;text-align:left;margin-left:184.95pt;margin-top:8.15pt;width:21pt;height:18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" filled="f" strokecolor="red" strokeweight="2pt">
                <w10:wrap anchorx="margin"/>
              </v:oval>
            </w:pict>
          </mc:Fallback>
        </mc:AlternateContent>
      </w:r>
      <w:r w:rsidR="001E048A">
        <w:rPr>
          <w:noProof/>
        </w:rPr>
        <w:drawing>
          <wp:inline distT="0" distB="0" distL="0" distR="0" wp14:anchorId="406F35D4" wp14:editId="0570CF99">
            <wp:extent cx="2528550" cy="3371400"/>
            <wp:effectExtent l="19050" t="19050" r="24765" b="1968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8550" cy="3371400"/>
                    </a:xfrm>
                    <a:prstGeom prst="rect">
                      <a:avLst/>
                    </a:prstGeom>
                    <a:ln>
                      <a:solidFill>
                        <a:schemeClr val="accent1"/>
                      </a:solidFill>
                    </a:ln>
                  </pic:spPr>
                </pic:pic>
              </a:graphicData>
            </a:graphic>
          </wp:inline>
        </w:drawing>
      </w:r>
    </w:p>
    <w:p w:rsidR="00BB737D" w:rsidRDefault="00BB737D">
      <w:pPr>
        <w:adjustRightInd/>
        <w:snapToGrid/>
      </w:pPr>
      <w:r>
        <w:rPr>
          <w:rFonts w:hint="eastAsia"/>
        </w:rPr>
        <w:t>選択したファイル/フォルダがアップロードされます。</w:t>
      </w:r>
    </w:p>
    <w:p w:rsidR="00357A0C" w:rsidRDefault="00CD0593">
      <w:pPr>
        <w:adjustRightInd/>
        <w:snapToGrid/>
      </w:pPr>
      <w:r>
        <w:rPr>
          <w:noProof/>
        </w:rPr>
        <mc:AlternateContent>
          <mc:Choice Requires="wps">
            <w:drawing>
              <wp:anchor distT="0" distB="0" distL="114300" distR="114300" simplePos="0" relativeHeight="251503104" behindDoc="0" locked="0" layoutInCell="1" allowOverlap="1" wp14:anchorId="781FF519" wp14:editId="7D0ABB09">
                <wp:simplePos x="0" y="0"/>
                <wp:positionH relativeFrom="margin">
                  <wp:posOffset>1905</wp:posOffset>
                </wp:positionH>
                <wp:positionV relativeFrom="paragraph">
                  <wp:posOffset>588645</wp:posOffset>
                </wp:positionV>
                <wp:extent cx="2575560" cy="220980"/>
                <wp:effectExtent l="0" t="0" r="15240" b="26670"/>
                <wp:wrapNone/>
                <wp:docPr id="355" name="正方形/長方形 355"/>
                <wp:cNvGraphicFramePr/>
                <a:graphic xmlns:a="http://schemas.openxmlformats.org/drawingml/2006/main">
                  <a:graphicData uri="http://schemas.microsoft.com/office/word/2010/wordprocessingShape">
                    <wps:wsp>
                      <wps:cNvSpPr/>
                      <wps:spPr>
                        <a:xfrm>
                          <a:off x="0" y="0"/>
                          <a:ext cx="257556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937A" id="正方形/長方形 355" o:spid="_x0000_s1026" style="position:absolute;left:0;text-align:left;margin-left:.15pt;margin-top:46.35pt;width:202.8pt;height:17.4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" filled="f" strokecolor="red" strokeweight="2pt">
                <w10:wrap anchorx="margin"/>
              </v:rect>
            </w:pict>
          </mc:Fallback>
        </mc:AlternateContent>
      </w:r>
      <w:r>
        <w:rPr>
          <w:noProof/>
        </w:rPr>
        <mc:AlternateContent>
          <mc:Choice Requires="wps">
            <w:drawing>
              <wp:anchor distT="0" distB="0" distL="114300" distR="114300" simplePos="0" relativeHeight="251509248" behindDoc="0" locked="0" layoutInCell="1" allowOverlap="1" wp14:anchorId="713BC223" wp14:editId="1C93B194">
                <wp:simplePos x="0" y="0"/>
                <wp:positionH relativeFrom="margin">
                  <wp:posOffset>1906</wp:posOffset>
                </wp:positionH>
                <wp:positionV relativeFrom="paragraph">
                  <wp:posOffset>1221105</wp:posOffset>
                </wp:positionV>
                <wp:extent cx="2575560" cy="205740"/>
                <wp:effectExtent l="0" t="0" r="15240" b="22860"/>
                <wp:wrapNone/>
                <wp:docPr id="356" name="正方形/長方形 356"/>
                <wp:cNvGraphicFramePr/>
                <a:graphic xmlns:a="http://schemas.openxmlformats.org/drawingml/2006/main">
                  <a:graphicData uri="http://schemas.microsoft.com/office/word/2010/wordprocessingShape">
                    <wps:wsp>
                      <wps:cNvSpPr/>
                      <wps:spPr>
                        <a:xfrm>
                          <a:off x="0" y="0"/>
                          <a:ext cx="257556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2A24" id="正方形/長方形 356" o:spid="_x0000_s1026" style="position:absolute;left:0;text-align:left;margin-left:.15pt;margin-top:96.15pt;width:202.8pt;height:16.2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" filled="f" strokecolor="red" strokeweight="2pt">
                <w10:wrap anchorx="margin"/>
              </v:rect>
            </w:pict>
          </mc:Fallback>
        </mc:AlternateContent>
      </w:r>
      <w:r w:rsidR="008F3B83">
        <w:rPr>
          <w:noProof/>
        </w:rPr>
        <w:drawing>
          <wp:inline distT="0" distB="0" distL="0" distR="0" wp14:anchorId="2E6B500E" wp14:editId="65EAF31D">
            <wp:extent cx="2560320" cy="3413760"/>
            <wp:effectExtent l="19050" t="19050" r="11430" b="15240"/>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61112" cy="3414816"/>
                    </a:xfrm>
                    <a:prstGeom prst="rect">
                      <a:avLst/>
                    </a:prstGeom>
                    <a:ln>
                      <a:solidFill>
                        <a:schemeClr val="accent1"/>
                      </a:solidFill>
                    </a:ln>
                  </pic:spPr>
                </pic:pic>
              </a:graphicData>
            </a:graphic>
          </wp:inline>
        </w:drawing>
      </w:r>
    </w:p>
    <w:p w:rsidR="00F4311D" w:rsidRDefault="00F4311D" w:rsidP="00F4311D">
      <w:pPr>
        <w:pStyle w:val="2"/>
        <w:rPr>
          <w:b/>
          <w:lang w:eastAsia="ja-JP"/>
        </w:rPr>
      </w:pPr>
      <w:bookmarkStart w:id="17" w:name="_Toc425785026"/>
      <w:r w:rsidRPr="007E33AA">
        <w:rPr>
          <w:rFonts w:hint="eastAsia"/>
          <w:lang w:eastAsia="ja-JP"/>
        </w:rPr>
        <w:t>ドラッグ&amp;ドロップによるファイル/フォルダのアップロード</w:t>
      </w:r>
      <w:bookmarkEnd w:id="17"/>
    </w:p>
    <w:p w:rsidR="00F3274A" w:rsidRDefault="008A510B" w:rsidP="00F3274A">
      <w:r>
        <w:rPr>
          <w:rFonts w:hint="eastAsia"/>
        </w:rPr>
        <w:t>ローカル領域</w:t>
      </w:r>
      <w:r w:rsidR="00D06F0C">
        <w:rPr>
          <w:rFonts w:hint="eastAsia"/>
        </w:rPr>
        <w:t>上</w:t>
      </w:r>
      <w:r w:rsidR="00E846AC">
        <w:rPr>
          <w:rFonts w:hint="eastAsia"/>
        </w:rPr>
        <w:t>の</w:t>
      </w:r>
      <w:r w:rsidR="00F3274A">
        <w:rPr>
          <w:rFonts w:hint="eastAsia"/>
        </w:rPr>
        <w:t>アップロードしたいファイル/フォルダを長押</w:t>
      </w:r>
      <w:r w:rsidR="00E846AC">
        <w:rPr>
          <w:rFonts w:hint="eastAsia"/>
        </w:rPr>
        <w:t>しします。</w:t>
      </w:r>
    </w:p>
    <w:p w:rsidR="00E846AC" w:rsidRDefault="00F65D44" w:rsidP="00F3274A">
      <w:r>
        <w:rPr>
          <w:noProof/>
        </w:rPr>
        <mc:AlternateContent>
          <mc:Choice Requires="wps">
            <w:drawing>
              <wp:anchor distT="0" distB="0" distL="114300" distR="114300" simplePos="0" relativeHeight="251512320" behindDoc="0" locked="0" layoutInCell="1" allowOverlap="1" wp14:anchorId="017D8B10" wp14:editId="484C8B07">
                <wp:simplePos x="0" y="0"/>
                <wp:positionH relativeFrom="margin">
                  <wp:posOffset>1906</wp:posOffset>
                </wp:positionH>
                <wp:positionV relativeFrom="paragraph">
                  <wp:posOffset>2229486</wp:posOffset>
                </wp:positionV>
                <wp:extent cx="2613660" cy="213360"/>
                <wp:effectExtent l="0" t="0" r="15240" b="15240"/>
                <wp:wrapNone/>
                <wp:docPr id="357" name="正方形/長方形 357"/>
                <wp:cNvGraphicFramePr/>
                <a:graphic xmlns:a="http://schemas.openxmlformats.org/drawingml/2006/main">
                  <a:graphicData uri="http://schemas.microsoft.com/office/word/2010/wordprocessingShape">
                    <wps:wsp>
                      <wps:cNvSpPr/>
                      <wps:spPr>
                        <a:xfrm>
                          <a:off x="0" y="0"/>
                          <a:ext cx="26136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62425" id="正方形/長方形 357" o:spid="_x0000_s1026" style="position:absolute;left:0;text-align:left;margin-left:.15pt;margin-top:175.55pt;width:205.8pt;height:16.8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" filled="f" strokecolor="red" strokeweight="2pt">
                <w10:wrap anchorx="margin"/>
              </v:rect>
            </w:pict>
          </mc:Fallback>
        </mc:AlternateContent>
      </w:r>
      <w:r w:rsidR="00F36D9D">
        <w:rPr>
          <w:noProof/>
        </w:rPr>
        <w:drawing>
          <wp:inline distT="0" distB="0" distL="0" distR="0" wp14:anchorId="3B7E5772" wp14:editId="78ED95CA">
            <wp:extent cx="2564460" cy="3419280"/>
            <wp:effectExtent l="19050" t="19050" r="26670" b="1016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4460" cy="3419280"/>
                    </a:xfrm>
                    <a:prstGeom prst="rect">
                      <a:avLst/>
                    </a:prstGeom>
                    <a:ln>
                      <a:solidFill>
                        <a:schemeClr val="accent1"/>
                      </a:solidFill>
                    </a:ln>
                  </pic:spPr>
                </pic:pic>
              </a:graphicData>
            </a:graphic>
          </wp:inline>
        </w:drawing>
      </w:r>
    </w:p>
    <w:p w:rsidR="00CA6385" w:rsidRDefault="005A7FBE" w:rsidP="00AE2610">
      <w:r>
        <w:rPr>
          <w:rFonts w:hint="eastAsia"/>
        </w:rPr>
        <w:t>長押し</w:t>
      </w:r>
      <w:r w:rsidR="00AE2610">
        <w:rPr>
          <w:rFonts w:hint="eastAsia"/>
        </w:rPr>
        <w:t>した状態で</w:t>
      </w:r>
      <w:r w:rsidR="00CE4629">
        <w:rPr>
          <w:rFonts w:hint="eastAsia"/>
        </w:rPr>
        <w:t>選択した</w:t>
      </w:r>
      <w:r w:rsidR="00AE2610">
        <w:rPr>
          <w:rFonts w:hint="eastAsia"/>
        </w:rPr>
        <w:t>ファイル/</w:t>
      </w:r>
      <w:r w:rsidR="00CE4629">
        <w:rPr>
          <w:rFonts w:hint="eastAsia"/>
        </w:rPr>
        <w:t>フォルダを</w:t>
      </w:r>
      <w:r w:rsidR="008A510B">
        <w:rPr>
          <w:rFonts w:hint="eastAsia"/>
        </w:rPr>
        <w:t>サーバー領域</w:t>
      </w:r>
      <w:r w:rsidR="00CE4629">
        <w:rPr>
          <w:rFonts w:hint="eastAsia"/>
        </w:rPr>
        <w:t>上に</w:t>
      </w:r>
    </w:p>
    <w:p w:rsidR="000B59FE" w:rsidRPr="00AE2610" w:rsidRDefault="00CE4629" w:rsidP="00AE2610">
      <w:r>
        <w:rPr>
          <w:rFonts w:hint="eastAsia"/>
        </w:rPr>
        <w:t>移動します。</w:t>
      </w:r>
    </w:p>
    <w:p w:rsidR="0023796F" w:rsidRDefault="00BC32BB" w:rsidP="00F3274A">
      <w:r>
        <w:rPr>
          <w:noProof/>
        </w:rPr>
        <mc:AlternateContent>
          <mc:Choice Requires="wps">
            <w:drawing>
              <wp:anchor distT="0" distB="0" distL="114300" distR="114300" simplePos="0" relativeHeight="251515392" behindDoc="0" locked="0" layoutInCell="1" allowOverlap="1" wp14:anchorId="4D985D5E" wp14:editId="6942CA12">
                <wp:simplePos x="0" y="0"/>
                <wp:positionH relativeFrom="column">
                  <wp:posOffset>1128395</wp:posOffset>
                </wp:positionH>
                <wp:positionV relativeFrom="paragraph">
                  <wp:posOffset>1055370</wp:posOffset>
                </wp:positionV>
                <wp:extent cx="484632" cy="1070517"/>
                <wp:effectExtent l="19050" t="19050" r="29845" b="15875"/>
                <wp:wrapNone/>
                <wp:docPr id="358" name="上矢印 358"/>
                <wp:cNvGraphicFramePr/>
                <a:graphic xmlns:a="http://schemas.openxmlformats.org/drawingml/2006/main">
                  <a:graphicData uri="http://schemas.microsoft.com/office/word/2010/wordprocessingShape">
                    <wps:wsp>
                      <wps:cNvSpPr/>
                      <wps:spPr>
                        <a:xfrm>
                          <a:off x="0" y="0"/>
                          <a:ext cx="484632" cy="1070517"/>
                        </a:xfrm>
                        <a:prstGeom prst="up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C2A58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58" o:spid="_x0000_s1026" type="#_x0000_t68" style="position:absolute;left:0;text-align:left;margin-left:88.85pt;margin-top:83.1pt;width:38.15pt;height:84.3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" adj="4889" fillcolor="#ff7c80" strokecolor="red" strokeweight="2pt"/>
            </w:pict>
          </mc:Fallback>
        </mc:AlternateContent>
      </w:r>
      <w:r w:rsidR="002D5B05">
        <w:rPr>
          <w:noProof/>
        </w:rPr>
        <w:drawing>
          <wp:inline distT="0" distB="0" distL="0" distR="0" wp14:anchorId="424EF619" wp14:editId="6A43E396">
            <wp:extent cx="2557440" cy="3409920"/>
            <wp:effectExtent l="19050" t="19050" r="14605" b="1968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7440" cy="3409920"/>
                    </a:xfrm>
                    <a:prstGeom prst="rect">
                      <a:avLst/>
                    </a:prstGeom>
                    <a:ln>
                      <a:solidFill>
                        <a:schemeClr val="accent1"/>
                      </a:solidFill>
                    </a:ln>
                  </pic:spPr>
                </pic:pic>
              </a:graphicData>
            </a:graphic>
          </wp:inline>
        </w:drawing>
      </w:r>
    </w:p>
    <w:p w:rsidR="00924859" w:rsidRDefault="008A510B" w:rsidP="00F3274A">
      <w:r>
        <w:rPr>
          <w:rFonts w:hint="eastAsia"/>
        </w:rPr>
        <w:t>サーバー領域</w:t>
      </w:r>
      <w:r w:rsidR="00924859">
        <w:rPr>
          <w:rFonts w:hint="eastAsia"/>
        </w:rPr>
        <w:t>までファイル</w:t>
      </w:r>
      <w:r w:rsidR="0082450E">
        <w:rPr>
          <w:rFonts w:hint="eastAsia"/>
        </w:rPr>
        <w:t>/フォルダ</w:t>
      </w:r>
      <w:r w:rsidR="00924859">
        <w:rPr>
          <w:rFonts w:hint="eastAsia"/>
        </w:rPr>
        <w:t>を移動し</w:t>
      </w:r>
      <w:r w:rsidR="0072041C">
        <w:rPr>
          <w:rFonts w:hint="eastAsia"/>
        </w:rPr>
        <w:t>たら</w:t>
      </w:r>
      <w:r w:rsidR="00924859">
        <w:rPr>
          <w:rFonts w:hint="eastAsia"/>
        </w:rPr>
        <w:t>、指を離します。</w:t>
      </w:r>
    </w:p>
    <w:p w:rsidR="00E846AC" w:rsidRDefault="004B7EC7" w:rsidP="00F3274A">
      <w:r>
        <w:rPr>
          <w:noProof/>
        </w:rPr>
        <w:drawing>
          <wp:inline distT="0" distB="0" distL="0" distR="0" wp14:anchorId="497EEEC6" wp14:editId="259AF062">
            <wp:extent cx="2553930" cy="3405240"/>
            <wp:effectExtent l="19050" t="19050" r="18415" b="24130"/>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53930" cy="3405240"/>
                    </a:xfrm>
                    <a:prstGeom prst="rect">
                      <a:avLst/>
                    </a:prstGeom>
                    <a:ln>
                      <a:solidFill>
                        <a:schemeClr val="accent1"/>
                      </a:solidFill>
                    </a:ln>
                  </pic:spPr>
                </pic:pic>
              </a:graphicData>
            </a:graphic>
          </wp:inline>
        </w:drawing>
      </w:r>
    </w:p>
    <w:p w:rsidR="004B7EC7" w:rsidRPr="00904AB6" w:rsidRDefault="004B7EC7" w:rsidP="00F3274A"/>
    <w:p w:rsidR="0023796F" w:rsidRDefault="00D43CED" w:rsidP="00F3274A">
      <w:r>
        <w:rPr>
          <w:rFonts w:hint="eastAsia"/>
        </w:rPr>
        <w:t>ファイル</w:t>
      </w:r>
      <w:r w:rsidR="00254D9C">
        <w:rPr>
          <w:rFonts w:hint="eastAsia"/>
        </w:rPr>
        <w:t>/フォルダ</w:t>
      </w:r>
      <w:r>
        <w:rPr>
          <w:rFonts w:hint="eastAsia"/>
        </w:rPr>
        <w:t>がアップロードされます。</w:t>
      </w:r>
    </w:p>
    <w:p w:rsidR="009E3C78" w:rsidRPr="009E3C78" w:rsidRDefault="00273C1B" w:rsidP="00F3274A">
      <w:r>
        <w:rPr>
          <w:noProof/>
        </w:rPr>
        <mc:AlternateContent>
          <mc:Choice Requires="wps">
            <w:drawing>
              <wp:anchor distT="0" distB="0" distL="114300" distR="114300" simplePos="0" relativeHeight="251518464" behindDoc="0" locked="0" layoutInCell="1" allowOverlap="1" wp14:anchorId="440499E5" wp14:editId="7F90CC2A">
                <wp:simplePos x="0" y="0"/>
                <wp:positionH relativeFrom="margin">
                  <wp:posOffset>1905</wp:posOffset>
                </wp:positionH>
                <wp:positionV relativeFrom="paragraph">
                  <wp:posOffset>968376</wp:posOffset>
                </wp:positionV>
                <wp:extent cx="2593975" cy="205740"/>
                <wp:effectExtent l="0" t="0" r="15875" b="22860"/>
                <wp:wrapNone/>
                <wp:docPr id="359" name="正方形/長方形 359"/>
                <wp:cNvGraphicFramePr/>
                <a:graphic xmlns:a="http://schemas.openxmlformats.org/drawingml/2006/main">
                  <a:graphicData uri="http://schemas.microsoft.com/office/word/2010/wordprocessingShape">
                    <wps:wsp>
                      <wps:cNvSpPr/>
                      <wps:spPr>
                        <a:xfrm>
                          <a:off x="0" y="0"/>
                          <a:ext cx="2593975"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04584" id="正方形/長方形 359" o:spid="_x0000_s1026" style="position:absolute;left:0;text-align:left;margin-left:.15pt;margin-top:76.25pt;width:204.25pt;height:16.2pt;z-index:25151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" filled="f" strokecolor="red" strokeweight="2pt">
                <w10:wrap anchorx="margin"/>
              </v:rect>
            </w:pict>
          </mc:Fallback>
        </mc:AlternateContent>
      </w:r>
      <w:r w:rsidR="009E3C78">
        <w:rPr>
          <w:noProof/>
        </w:rPr>
        <w:drawing>
          <wp:inline distT="0" distB="0" distL="0" distR="0" wp14:anchorId="70F56FA0" wp14:editId="12C83D72">
            <wp:extent cx="2571480" cy="3428640"/>
            <wp:effectExtent l="19050" t="19050" r="19685" b="1968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71480" cy="3428640"/>
                    </a:xfrm>
                    <a:prstGeom prst="rect">
                      <a:avLst/>
                    </a:prstGeom>
                    <a:ln>
                      <a:solidFill>
                        <a:schemeClr val="accent1"/>
                      </a:solidFill>
                    </a:ln>
                  </pic:spPr>
                </pic:pic>
              </a:graphicData>
            </a:graphic>
          </wp:inline>
        </w:drawing>
      </w:r>
    </w:p>
    <w:p w:rsidR="00225CFC" w:rsidRDefault="00225CFC">
      <w:pPr>
        <w:adjustRightInd/>
        <w:snapToGrid/>
      </w:pPr>
      <w:r>
        <w:br w:type="page"/>
      </w:r>
    </w:p>
    <w:p w:rsidR="00010C15" w:rsidRPr="005C7BB8" w:rsidRDefault="004B4856" w:rsidP="009A6E87">
      <w:pPr>
        <w:pStyle w:val="2"/>
        <w:rPr>
          <w:b/>
          <w:lang w:eastAsia="ja-JP"/>
        </w:rPr>
      </w:pPr>
      <w:bookmarkStart w:id="18" w:name="_カメラロールからのアップロード"/>
      <w:bookmarkStart w:id="19" w:name="_Toc425785027"/>
      <w:bookmarkEnd w:id="18"/>
      <w:r w:rsidRPr="007E33AA">
        <w:rPr>
          <w:rFonts w:hint="eastAsia"/>
          <w:lang w:eastAsia="ja-JP"/>
        </w:rPr>
        <w:t>カメラロールからのアップロード</w:t>
      </w:r>
      <w:bookmarkEnd w:id="19"/>
    </w:p>
    <w:p w:rsidR="00EC667F" w:rsidRDefault="00805D1F" w:rsidP="009A6E87">
      <w:r>
        <w:rPr>
          <w:rFonts w:hint="eastAsia"/>
        </w:rPr>
        <w:t>サーバー一覧上の</w:t>
      </w:r>
      <w:r w:rsidR="009117CC">
        <w:rPr>
          <w:rFonts w:hint="eastAsia"/>
        </w:rPr>
        <w:t>メニューボタン</w:t>
      </w:r>
      <w:r>
        <w:rPr>
          <w:rFonts w:hint="eastAsia"/>
        </w:rPr>
        <w:t>をタップしメニューを表示します。</w:t>
      </w:r>
    </w:p>
    <w:p w:rsidR="00805D1F" w:rsidRDefault="009117CC" w:rsidP="009A6E87">
      <w:r>
        <w:rPr>
          <w:rFonts w:hint="eastAsia"/>
        </w:rPr>
        <w:t>メニュー内の</w:t>
      </w:r>
      <w:r w:rsidR="00637EB5">
        <w:rPr>
          <w:rFonts w:hint="eastAsia"/>
        </w:rPr>
        <w:t>「</w:t>
      </w:r>
      <w:r w:rsidR="00805D1F">
        <w:rPr>
          <w:rFonts w:hint="eastAsia"/>
        </w:rPr>
        <w:t>カメラロール</w:t>
      </w:r>
      <w:r w:rsidR="00637EB5">
        <w:rPr>
          <w:rFonts w:hint="eastAsia"/>
        </w:rPr>
        <w:t>」</w:t>
      </w:r>
      <w:r w:rsidR="00805D1F">
        <w:rPr>
          <w:rFonts w:hint="eastAsia"/>
        </w:rPr>
        <w:t>アイコンをタップします。</w:t>
      </w:r>
    </w:p>
    <w:p w:rsidR="00805D1F" w:rsidRDefault="00A1578B" w:rsidP="009A6E87">
      <w:r>
        <w:rPr>
          <w:noProof/>
        </w:rPr>
        <mc:AlternateContent>
          <mc:Choice Requires="wps">
            <w:drawing>
              <wp:anchor distT="0" distB="0" distL="114300" distR="114300" simplePos="0" relativeHeight="251521536" behindDoc="0" locked="0" layoutInCell="1" allowOverlap="1" wp14:anchorId="26E9FCAE" wp14:editId="798F76E0">
                <wp:simplePos x="0" y="0"/>
                <wp:positionH relativeFrom="margin">
                  <wp:posOffset>3088004</wp:posOffset>
                </wp:positionH>
                <wp:positionV relativeFrom="paragraph">
                  <wp:posOffset>286385</wp:posOffset>
                </wp:positionV>
                <wp:extent cx="306705" cy="289560"/>
                <wp:effectExtent l="0" t="0" r="17145" b="15240"/>
                <wp:wrapNone/>
                <wp:docPr id="360" name="円/楕円 360"/>
                <wp:cNvGraphicFramePr/>
                <a:graphic xmlns:a="http://schemas.openxmlformats.org/drawingml/2006/main">
                  <a:graphicData uri="http://schemas.microsoft.com/office/word/2010/wordprocessingShape">
                    <wps:wsp>
                      <wps:cNvSpPr/>
                      <wps:spPr>
                        <a:xfrm>
                          <a:off x="0" y="0"/>
                          <a:ext cx="306705"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777FE" id="円/楕円 360" o:spid="_x0000_s1026" style="position:absolute;left:0;text-align:left;margin-left:243.15pt;margin-top:22.55pt;width:24.15pt;height:22.8pt;z-index:2515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" filled="f" strokecolor="red" strokeweight="2pt">
                <w10:wrap anchorx="margin"/>
              </v:oval>
            </w:pict>
          </mc:Fallback>
        </mc:AlternateContent>
      </w:r>
      <w:r w:rsidR="00615896">
        <w:rPr>
          <w:noProof/>
        </w:rPr>
        <w:drawing>
          <wp:inline distT="0" distB="0" distL="0" distR="0" wp14:anchorId="0FD05D26" wp14:editId="47923254">
            <wp:extent cx="3333240" cy="1234774"/>
            <wp:effectExtent l="19050" t="19050" r="19685" b="22860"/>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33240" cy="1234774"/>
                    </a:xfrm>
                    <a:prstGeom prst="rect">
                      <a:avLst/>
                    </a:prstGeom>
                    <a:ln>
                      <a:solidFill>
                        <a:schemeClr val="accent1"/>
                      </a:solidFill>
                    </a:ln>
                  </pic:spPr>
                </pic:pic>
              </a:graphicData>
            </a:graphic>
          </wp:inline>
        </w:drawing>
      </w:r>
    </w:p>
    <w:p w:rsidR="003D58D2" w:rsidRPr="00273BD0" w:rsidRDefault="003D58D2" w:rsidP="009A6E87"/>
    <w:p w:rsidR="00805D1F" w:rsidRDefault="002B5D04" w:rsidP="009A6E87">
      <w:r>
        <w:rPr>
          <w:rFonts w:hint="eastAsia"/>
        </w:rPr>
        <w:t>ウィンドウが表示</w:t>
      </w:r>
      <w:r w:rsidR="0064533F">
        <w:rPr>
          <w:rFonts w:hint="eastAsia"/>
        </w:rPr>
        <w:t>されますので、</w:t>
      </w:r>
      <w:r>
        <w:rPr>
          <w:rFonts w:hint="eastAsia"/>
        </w:rPr>
        <w:t>「カメラロール」</w:t>
      </w:r>
      <w:r w:rsidR="0064533F">
        <w:rPr>
          <w:rFonts w:hint="eastAsia"/>
        </w:rPr>
        <w:t>をタップします。</w:t>
      </w:r>
    </w:p>
    <w:p w:rsidR="005A7D1A" w:rsidRPr="00294734" w:rsidRDefault="002B5D04" w:rsidP="009A6E87">
      <w:r>
        <w:rPr>
          <w:noProof/>
        </w:rPr>
        <mc:AlternateContent>
          <mc:Choice Requires="wps">
            <w:drawing>
              <wp:anchor distT="0" distB="0" distL="114300" distR="114300" simplePos="0" relativeHeight="251856384" behindDoc="0" locked="0" layoutInCell="1" allowOverlap="1" wp14:anchorId="749112EE" wp14:editId="7C90309D">
                <wp:simplePos x="0" y="0"/>
                <wp:positionH relativeFrom="margin">
                  <wp:posOffset>1929765</wp:posOffset>
                </wp:positionH>
                <wp:positionV relativeFrom="paragraph">
                  <wp:posOffset>473075</wp:posOffset>
                </wp:positionV>
                <wp:extent cx="1449658" cy="419100"/>
                <wp:effectExtent l="0" t="0" r="17780" b="19050"/>
                <wp:wrapNone/>
                <wp:docPr id="41" name="正方形/長方形 41"/>
                <wp:cNvGraphicFramePr/>
                <a:graphic xmlns:a="http://schemas.openxmlformats.org/drawingml/2006/main">
                  <a:graphicData uri="http://schemas.microsoft.com/office/word/2010/wordprocessingShape">
                    <wps:wsp>
                      <wps:cNvSpPr/>
                      <wps:spPr>
                        <a:xfrm>
                          <a:off x="0" y="0"/>
                          <a:ext cx="1449658"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73221" id="正方形/長方形 41" o:spid="_x0000_s1026" style="position:absolute;left:0;text-align:left;margin-left:151.95pt;margin-top:37.25pt;width:114.15pt;height:33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" filled="f" strokecolor="red" strokeweight="2pt">
                <w10:wrap anchorx="margin"/>
              </v:rect>
            </w:pict>
          </mc:Fallback>
        </mc:AlternateContent>
      </w:r>
      <w:r w:rsidR="00294734">
        <w:rPr>
          <w:noProof/>
        </w:rPr>
        <w:drawing>
          <wp:inline distT="0" distB="0" distL="0" distR="0" wp14:anchorId="298F3F61" wp14:editId="777F42B4">
            <wp:extent cx="3369945" cy="2498936"/>
            <wp:effectExtent l="19050" t="19050" r="20955" b="1587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96411" cy="2518562"/>
                    </a:xfrm>
                    <a:prstGeom prst="rect">
                      <a:avLst/>
                    </a:prstGeom>
                    <a:ln>
                      <a:solidFill>
                        <a:schemeClr val="accent1"/>
                      </a:solidFill>
                    </a:ln>
                  </pic:spPr>
                </pic:pic>
              </a:graphicData>
            </a:graphic>
          </wp:inline>
        </w:drawing>
      </w:r>
    </w:p>
    <w:p w:rsidR="00B41028" w:rsidRDefault="00B41028">
      <w:pPr>
        <w:adjustRightInd/>
        <w:snapToGrid/>
      </w:pPr>
      <w:r>
        <w:br w:type="page"/>
      </w:r>
    </w:p>
    <w:p w:rsidR="009D7D84" w:rsidRDefault="009D7D84" w:rsidP="009A6E87">
      <w:r>
        <w:rPr>
          <w:rFonts w:hint="eastAsia"/>
        </w:rPr>
        <w:t>ウィンドウ</w:t>
      </w:r>
      <w:r w:rsidR="002B5D04">
        <w:rPr>
          <w:rFonts w:hint="eastAsia"/>
        </w:rPr>
        <w:t>に画像ファイルの一覧が表示されます。</w:t>
      </w:r>
    </w:p>
    <w:p w:rsidR="00F868E0" w:rsidRDefault="0007481B" w:rsidP="009A6E87">
      <w:r>
        <w:rPr>
          <w:noProof/>
        </w:rPr>
        <mc:AlternateContent>
          <mc:Choice Requires="wps">
            <w:drawing>
              <wp:anchor distT="0" distB="0" distL="114300" distR="114300" simplePos="0" relativeHeight="251527680" behindDoc="0" locked="0" layoutInCell="1" allowOverlap="1" wp14:anchorId="7C2FCA9B" wp14:editId="507C959E">
                <wp:simplePos x="0" y="0"/>
                <wp:positionH relativeFrom="margin">
                  <wp:posOffset>1863788</wp:posOffset>
                </wp:positionH>
                <wp:positionV relativeFrom="paragraph">
                  <wp:posOffset>230443</wp:posOffset>
                </wp:positionV>
                <wp:extent cx="1449658" cy="2174488"/>
                <wp:effectExtent l="0" t="0" r="17780" b="16510"/>
                <wp:wrapNone/>
                <wp:docPr id="362" name="正方形/長方形 362"/>
                <wp:cNvGraphicFramePr/>
                <a:graphic xmlns:a="http://schemas.openxmlformats.org/drawingml/2006/main">
                  <a:graphicData uri="http://schemas.microsoft.com/office/word/2010/wordprocessingShape">
                    <wps:wsp>
                      <wps:cNvSpPr/>
                      <wps:spPr>
                        <a:xfrm>
                          <a:off x="0" y="0"/>
                          <a:ext cx="1449658" cy="2174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D8A3" id="正方形/長方形 362" o:spid="_x0000_s1026" style="position:absolute;left:0;text-align:left;margin-left:146.75pt;margin-top:18.15pt;width:114.15pt;height:171.2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" filled="f" strokecolor="red" strokeweight="2pt">
                <w10:wrap anchorx="margin"/>
              </v:rect>
            </w:pict>
          </mc:Fallback>
        </mc:AlternateContent>
      </w:r>
      <w:r w:rsidR="009476EA">
        <w:rPr>
          <w:noProof/>
        </w:rPr>
        <w:drawing>
          <wp:inline distT="0" distB="0" distL="0" distR="0" wp14:anchorId="5684AB3C" wp14:editId="3AA9F8A9">
            <wp:extent cx="3299311" cy="2446560"/>
            <wp:effectExtent l="19050" t="19050" r="15875" b="1143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99311" cy="2446560"/>
                    </a:xfrm>
                    <a:prstGeom prst="rect">
                      <a:avLst/>
                    </a:prstGeom>
                    <a:ln>
                      <a:solidFill>
                        <a:schemeClr val="accent1"/>
                      </a:solidFill>
                    </a:ln>
                  </pic:spPr>
                </pic:pic>
              </a:graphicData>
            </a:graphic>
          </wp:inline>
        </w:drawing>
      </w:r>
    </w:p>
    <w:p w:rsidR="009D7D84" w:rsidRDefault="009D7D84" w:rsidP="009A6E87"/>
    <w:p w:rsidR="002B5D04" w:rsidRDefault="002B5D04" w:rsidP="009A6E87">
      <w:r>
        <w:rPr>
          <w:rFonts w:hint="eastAsia"/>
        </w:rPr>
        <w:t>画像ファイルの一覧から、アップロードしたい画像ファイルを選択し</w:t>
      </w:r>
      <w:r w:rsidR="00D00FAA">
        <w:rPr>
          <w:rFonts w:hint="eastAsia"/>
        </w:rPr>
        <w:t>タップします。タップすると選択マークが表示されます。</w:t>
      </w:r>
    </w:p>
    <w:p w:rsidR="002B5D04" w:rsidRDefault="002B5D04" w:rsidP="009A6E87">
      <w:r>
        <w:rPr>
          <w:noProof/>
        </w:rPr>
        <mc:AlternateContent>
          <mc:Choice Requires="wps">
            <w:drawing>
              <wp:anchor distT="0" distB="0" distL="114300" distR="114300" simplePos="0" relativeHeight="251837952" behindDoc="0" locked="0" layoutInCell="1" allowOverlap="1" wp14:anchorId="0886DE21" wp14:editId="39043A62">
                <wp:simplePos x="0" y="0"/>
                <wp:positionH relativeFrom="margin">
                  <wp:posOffset>1830705</wp:posOffset>
                </wp:positionH>
                <wp:positionV relativeFrom="paragraph">
                  <wp:posOffset>476885</wp:posOffset>
                </wp:positionV>
                <wp:extent cx="472440" cy="472440"/>
                <wp:effectExtent l="0" t="0" r="22860" b="22860"/>
                <wp:wrapNone/>
                <wp:docPr id="36" name="正方形/長方形 36"/>
                <wp:cNvGraphicFramePr/>
                <a:graphic xmlns:a="http://schemas.openxmlformats.org/drawingml/2006/main">
                  <a:graphicData uri="http://schemas.microsoft.com/office/word/2010/wordprocessingShape">
                    <wps:wsp>
                      <wps:cNvSpPr/>
                      <wps:spPr>
                        <a:xfrm>
                          <a:off x="0" y="0"/>
                          <a:ext cx="472440" cy="472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C1425" id="正方形/長方形 36" o:spid="_x0000_s1026" style="position:absolute;left:0;text-align:left;margin-left:144.15pt;margin-top:37.55pt;width:37.2pt;height:37.2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" filled="f" strokecolor="red" strokeweight="2pt">
                <w10:wrap anchorx="margin"/>
              </v:rect>
            </w:pict>
          </mc:Fallback>
        </mc:AlternateContent>
      </w:r>
      <w:r>
        <w:rPr>
          <w:noProof/>
        </w:rPr>
        <w:drawing>
          <wp:inline distT="0" distB="0" distL="0" distR="0">
            <wp:extent cx="3291840" cy="2441009"/>
            <wp:effectExtent l="19050" t="19050" r="22860" b="165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3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1613" cy="2448256"/>
                    </a:xfrm>
                    <a:prstGeom prst="rect">
                      <a:avLst/>
                    </a:prstGeom>
                    <a:ln>
                      <a:solidFill>
                        <a:schemeClr val="accent1"/>
                      </a:solidFill>
                    </a:ln>
                  </pic:spPr>
                </pic:pic>
              </a:graphicData>
            </a:graphic>
          </wp:inline>
        </w:drawing>
      </w:r>
    </w:p>
    <w:p w:rsidR="00E61B3D" w:rsidRDefault="00E61B3D">
      <w:pPr>
        <w:adjustRightInd/>
        <w:snapToGrid/>
      </w:pPr>
      <w:r>
        <w:br w:type="page"/>
      </w:r>
    </w:p>
    <w:p w:rsidR="009D7D84" w:rsidRDefault="009D7D84" w:rsidP="009A6E87">
      <w:r>
        <w:rPr>
          <w:rFonts w:hint="eastAsia"/>
        </w:rPr>
        <w:t>「完了」ボタンをタップ</w:t>
      </w:r>
      <w:r w:rsidR="00D00FAA">
        <w:rPr>
          <w:rFonts w:hint="eastAsia"/>
        </w:rPr>
        <w:t>すると、選択状態の画像ファイルをアップロードすることができます。</w:t>
      </w:r>
    </w:p>
    <w:p w:rsidR="002B5D04" w:rsidRDefault="002B5D04" w:rsidP="009A6E87">
      <w:r>
        <w:rPr>
          <w:noProof/>
        </w:rPr>
        <mc:AlternateContent>
          <mc:Choice Requires="wps">
            <w:drawing>
              <wp:anchor distT="0" distB="0" distL="114300" distR="114300" simplePos="0" relativeHeight="251530752" behindDoc="0" locked="0" layoutInCell="1" allowOverlap="1" wp14:anchorId="513B6AD3" wp14:editId="6F7E0BB9">
                <wp:simplePos x="0" y="0"/>
                <wp:positionH relativeFrom="margin">
                  <wp:posOffset>2987939</wp:posOffset>
                </wp:positionH>
                <wp:positionV relativeFrom="paragraph">
                  <wp:posOffset>224155</wp:posOffset>
                </wp:positionV>
                <wp:extent cx="358140" cy="304800"/>
                <wp:effectExtent l="0" t="0" r="22860" b="19050"/>
                <wp:wrapNone/>
                <wp:docPr id="363" name="円/楕円 363"/>
                <wp:cNvGraphicFramePr/>
                <a:graphic xmlns:a="http://schemas.openxmlformats.org/drawingml/2006/main">
                  <a:graphicData uri="http://schemas.microsoft.com/office/word/2010/wordprocessingShape">
                    <wps:wsp>
                      <wps:cNvSpPr/>
                      <wps:spPr>
                        <a:xfrm>
                          <a:off x="0" y="0"/>
                          <a:ext cx="35814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5F1D2" id="円/楕円 363" o:spid="_x0000_s1026" style="position:absolute;left:0;text-align:left;margin-left:235.25pt;margin-top:17.65pt;width:28.2pt;height:24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" filled="f" strokecolor="red" strokeweight="2pt">
                <w10:wrap anchorx="margin"/>
              </v:oval>
            </w:pict>
          </mc:Fallback>
        </mc:AlternateContent>
      </w:r>
      <w:r>
        <w:rPr>
          <w:noProof/>
        </w:rPr>
        <w:drawing>
          <wp:inline distT="0" distB="0" distL="0" distR="0" wp14:anchorId="1B48A047" wp14:editId="4C397A31">
            <wp:extent cx="3291840" cy="2441009"/>
            <wp:effectExtent l="19050" t="19050" r="22860" b="165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3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1613" cy="2448256"/>
                    </a:xfrm>
                    <a:prstGeom prst="rect">
                      <a:avLst/>
                    </a:prstGeom>
                    <a:ln>
                      <a:solidFill>
                        <a:schemeClr val="accent1"/>
                      </a:solidFill>
                    </a:ln>
                  </pic:spPr>
                </pic:pic>
              </a:graphicData>
            </a:graphic>
          </wp:inline>
        </w:drawing>
      </w:r>
    </w:p>
    <w:p w:rsidR="002B5D04" w:rsidRDefault="002B5D04" w:rsidP="009A6E87"/>
    <w:p w:rsidR="002B5D04" w:rsidRDefault="00D00FAA" w:rsidP="009A6E87">
      <w:r>
        <w:rPr>
          <w:rFonts w:hint="eastAsia"/>
        </w:rPr>
        <w:t>画像ファイルがサーバー上にアップロードされます。</w:t>
      </w:r>
    </w:p>
    <w:p w:rsidR="003E3C39" w:rsidRDefault="002B5D04" w:rsidP="009A6E87">
      <w:r>
        <w:rPr>
          <w:noProof/>
        </w:rPr>
        <mc:AlternateContent>
          <mc:Choice Requires="wps">
            <w:drawing>
              <wp:anchor distT="0" distB="0" distL="114300" distR="114300" simplePos="0" relativeHeight="251844096" behindDoc="0" locked="0" layoutInCell="1" allowOverlap="1" wp14:anchorId="0F38936B" wp14:editId="087C1AA9">
                <wp:simplePos x="0" y="0"/>
                <wp:positionH relativeFrom="margin">
                  <wp:posOffset>1905</wp:posOffset>
                </wp:positionH>
                <wp:positionV relativeFrom="paragraph">
                  <wp:posOffset>1231265</wp:posOffset>
                </wp:positionV>
                <wp:extent cx="3322320" cy="274320"/>
                <wp:effectExtent l="0" t="0" r="11430" b="11430"/>
                <wp:wrapNone/>
                <wp:docPr id="37" name="正方形/長方形 37"/>
                <wp:cNvGraphicFramePr/>
                <a:graphic xmlns:a="http://schemas.openxmlformats.org/drawingml/2006/main">
                  <a:graphicData uri="http://schemas.microsoft.com/office/word/2010/wordprocessingShape">
                    <wps:wsp>
                      <wps:cNvSpPr/>
                      <wps:spPr>
                        <a:xfrm>
                          <a:off x="0" y="0"/>
                          <a:ext cx="332232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E965" id="正方形/長方形 37" o:spid="_x0000_s1026" style="position:absolute;left:0;text-align:left;margin-left:.15pt;margin-top:96.95pt;width:261.6pt;height:21.6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" filled="f" strokecolor="red" strokeweight="2pt">
                <w10:wrap anchorx="margin"/>
              </v:rect>
            </w:pict>
          </mc:Fallback>
        </mc:AlternateContent>
      </w:r>
      <w:r w:rsidR="00871392">
        <w:rPr>
          <w:noProof/>
        </w:rPr>
        <w:drawing>
          <wp:inline distT="0" distB="0" distL="0" distR="0" wp14:anchorId="0993DA43" wp14:editId="0828F5BD">
            <wp:extent cx="3299460" cy="2051423"/>
            <wp:effectExtent l="19050" t="19050" r="15240" b="2540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25429" cy="2067569"/>
                    </a:xfrm>
                    <a:prstGeom prst="rect">
                      <a:avLst/>
                    </a:prstGeom>
                    <a:ln>
                      <a:solidFill>
                        <a:schemeClr val="accent1"/>
                      </a:solidFill>
                    </a:ln>
                  </pic:spPr>
                </pic:pic>
              </a:graphicData>
            </a:graphic>
          </wp:inline>
        </w:drawing>
      </w:r>
    </w:p>
    <w:p w:rsidR="001B3C25" w:rsidRDefault="001B3C25">
      <w:pPr>
        <w:adjustRightInd/>
        <w:snapToGrid/>
      </w:pPr>
      <w:r>
        <w:br w:type="page"/>
      </w:r>
    </w:p>
    <w:p w:rsidR="002B5D04" w:rsidRDefault="00D00FAA" w:rsidP="009A6E87">
      <w:r>
        <w:rPr>
          <w:rFonts w:hint="eastAsia"/>
        </w:rPr>
        <w:t>画像ファイルの一覧から、アップロードしたい画像ファイルを選択する際に、複数の画像ファイルを選択することができます。複数の画像をタップし、「完了」ボタンをタップします。</w:t>
      </w:r>
    </w:p>
    <w:p w:rsidR="002B5D04" w:rsidRDefault="002B5D04" w:rsidP="009A6E87">
      <w:r>
        <w:rPr>
          <w:noProof/>
        </w:rPr>
        <mc:AlternateContent>
          <mc:Choice Requires="wps">
            <w:drawing>
              <wp:anchor distT="0" distB="0" distL="114300" distR="114300" simplePos="0" relativeHeight="251853312" behindDoc="0" locked="0" layoutInCell="1" allowOverlap="1" wp14:anchorId="456E7944" wp14:editId="3A2EFC05">
                <wp:simplePos x="0" y="0"/>
                <wp:positionH relativeFrom="margin">
                  <wp:posOffset>3078480</wp:posOffset>
                </wp:positionH>
                <wp:positionV relativeFrom="paragraph">
                  <wp:posOffset>250825</wp:posOffset>
                </wp:positionV>
                <wp:extent cx="358140" cy="304800"/>
                <wp:effectExtent l="0" t="0" r="22860" b="19050"/>
                <wp:wrapNone/>
                <wp:docPr id="40" name="円/楕円 40"/>
                <wp:cNvGraphicFramePr/>
                <a:graphic xmlns:a="http://schemas.openxmlformats.org/drawingml/2006/main">
                  <a:graphicData uri="http://schemas.microsoft.com/office/word/2010/wordprocessingShape">
                    <wps:wsp>
                      <wps:cNvSpPr/>
                      <wps:spPr>
                        <a:xfrm>
                          <a:off x="0" y="0"/>
                          <a:ext cx="35814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DF04D" id="円/楕円 40" o:spid="_x0000_s1026" style="position:absolute;left:0;text-align:left;margin-left:242.4pt;margin-top:19.75pt;width:28.2pt;height:24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" filled="f" strokecolor="red" strokeweight="2pt">
                <w10:wrap anchorx="margin"/>
              </v:oval>
            </w:pict>
          </mc:Fallback>
        </mc:AlternateContent>
      </w:r>
      <w:r>
        <w:rPr>
          <w:noProof/>
        </w:rPr>
        <mc:AlternateContent>
          <mc:Choice Requires="wps">
            <w:drawing>
              <wp:anchor distT="0" distB="0" distL="114300" distR="114300" simplePos="0" relativeHeight="251847168" behindDoc="0" locked="0" layoutInCell="1" allowOverlap="1" wp14:anchorId="46A7EDAF" wp14:editId="335632B5">
                <wp:simplePos x="0" y="0"/>
                <wp:positionH relativeFrom="margin">
                  <wp:posOffset>1945005</wp:posOffset>
                </wp:positionH>
                <wp:positionV relativeFrom="paragraph">
                  <wp:posOffset>499745</wp:posOffset>
                </wp:positionV>
                <wp:extent cx="777240" cy="434340"/>
                <wp:effectExtent l="0" t="0" r="22860" b="22860"/>
                <wp:wrapNone/>
                <wp:docPr id="38" name="正方形/長方形 38"/>
                <wp:cNvGraphicFramePr/>
                <a:graphic xmlns:a="http://schemas.openxmlformats.org/drawingml/2006/main">
                  <a:graphicData uri="http://schemas.microsoft.com/office/word/2010/wordprocessingShape">
                    <wps:wsp>
                      <wps:cNvSpPr/>
                      <wps:spPr>
                        <a:xfrm>
                          <a:off x="0" y="0"/>
                          <a:ext cx="77724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0DE32" id="正方形/長方形 38" o:spid="_x0000_s1026" style="position:absolute;left:0;text-align:left;margin-left:153.15pt;margin-top:39.35pt;width:61.2pt;height:34.2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" filled="f" strokecolor="red" strokeweight="2pt">
                <w10:wrap anchorx="margin"/>
              </v:rect>
            </w:pict>
          </mc:Fallback>
        </mc:AlternateContent>
      </w:r>
      <w:r>
        <w:rPr>
          <w:noProof/>
        </w:rPr>
        <w:drawing>
          <wp:inline distT="0" distB="0" distL="0" distR="0" wp14:anchorId="4572EF5E" wp14:editId="6555CAA1">
            <wp:extent cx="3390900" cy="2512472"/>
            <wp:effectExtent l="19050" t="19050" r="19050" b="215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3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96549" cy="2516658"/>
                    </a:xfrm>
                    <a:prstGeom prst="rect">
                      <a:avLst/>
                    </a:prstGeom>
                    <a:ln>
                      <a:solidFill>
                        <a:schemeClr val="accent1"/>
                      </a:solidFill>
                    </a:ln>
                  </pic:spPr>
                </pic:pic>
              </a:graphicData>
            </a:graphic>
          </wp:inline>
        </w:drawing>
      </w:r>
    </w:p>
    <w:p w:rsidR="002B5D04" w:rsidRDefault="002B5D04" w:rsidP="009A6E87"/>
    <w:p w:rsidR="002B5D04" w:rsidRDefault="00D00FAA" w:rsidP="009A6E87">
      <w:r>
        <w:rPr>
          <w:rFonts w:hint="eastAsia"/>
        </w:rPr>
        <w:t>複数の画像ファイルが同時にアップロードされます。</w:t>
      </w:r>
    </w:p>
    <w:p w:rsidR="002B5D04" w:rsidRDefault="002B5D04" w:rsidP="009A6E87">
      <w:r>
        <w:rPr>
          <w:noProof/>
        </w:rPr>
        <mc:AlternateContent>
          <mc:Choice Requires="wps">
            <w:drawing>
              <wp:anchor distT="0" distB="0" distL="114300" distR="114300" simplePos="0" relativeHeight="251850240" behindDoc="0" locked="0" layoutInCell="1" allowOverlap="1" wp14:anchorId="38F034B3" wp14:editId="7222955C">
                <wp:simplePos x="0" y="0"/>
                <wp:positionH relativeFrom="margin">
                  <wp:posOffset>1905</wp:posOffset>
                </wp:positionH>
                <wp:positionV relativeFrom="paragraph">
                  <wp:posOffset>1269365</wp:posOffset>
                </wp:positionV>
                <wp:extent cx="3421380" cy="518160"/>
                <wp:effectExtent l="0" t="0" r="26670" b="15240"/>
                <wp:wrapNone/>
                <wp:docPr id="39" name="正方形/長方形 39"/>
                <wp:cNvGraphicFramePr/>
                <a:graphic xmlns:a="http://schemas.openxmlformats.org/drawingml/2006/main">
                  <a:graphicData uri="http://schemas.microsoft.com/office/word/2010/wordprocessingShape">
                    <wps:wsp>
                      <wps:cNvSpPr/>
                      <wps:spPr>
                        <a:xfrm>
                          <a:off x="0" y="0"/>
                          <a:ext cx="3421380" cy="518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D3D79" id="正方形/長方形 39" o:spid="_x0000_s1026" style="position:absolute;left:0;text-align:left;margin-left:.15pt;margin-top:99.95pt;width:269.4pt;height:40.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" filled="f" strokecolor="red" strokeweight="2pt">
                <w10:wrap anchorx="margin"/>
              </v:rect>
            </w:pict>
          </mc:Fallback>
        </mc:AlternateContent>
      </w:r>
      <w:r>
        <w:rPr>
          <w:rFonts w:hint="eastAsia"/>
          <w:noProof/>
        </w:rPr>
        <w:drawing>
          <wp:inline distT="0" distB="0" distL="0" distR="0">
            <wp:extent cx="3383280" cy="2277667"/>
            <wp:effectExtent l="19050" t="19050" r="26670" b="279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03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90811" cy="2282737"/>
                    </a:xfrm>
                    <a:prstGeom prst="rect">
                      <a:avLst/>
                    </a:prstGeom>
                    <a:ln>
                      <a:solidFill>
                        <a:schemeClr val="accent1"/>
                      </a:solidFill>
                    </a:ln>
                  </pic:spPr>
                </pic:pic>
              </a:graphicData>
            </a:graphic>
          </wp:inline>
        </w:drawing>
      </w:r>
    </w:p>
    <w:p w:rsidR="002B5D04" w:rsidRDefault="002B5D04" w:rsidP="009A6E87"/>
    <w:p w:rsidR="005A5376" w:rsidRDefault="005A5376">
      <w:pPr>
        <w:adjustRightInd/>
        <w:snapToGrid/>
      </w:pPr>
      <w:r>
        <w:br w:type="page"/>
      </w:r>
    </w:p>
    <w:p w:rsidR="004B4856" w:rsidRPr="007E33AA" w:rsidRDefault="004B4856" w:rsidP="004B4856">
      <w:pPr>
        <w:pStyle w:val="2"/>
        <w:rPr>
          <w:b/>
        </w:rPr>
      </w:pPr>
      <w:bookmarkStart w:id="20" w:name="_Toc425785028"/>
      <w:r w:rsidRPr="007E33AA">
        <w:rPr>
          <w:rFonts w:hint="eastAsia"/>
          <w:lang w:eastAsia="ja-JP"/>
        </w:rPr>
        <w:t>別アプリケーションからのアップロード</w:t>
      </w:r>
      <w:bookmarkEnd w:id="20"/>
    </w:p>
    <w:p w:rsidR="00F4311D" w:rsidRDefault="003B0AF4" w:rsidP="003F0E89">
      <w:r>
        <w:rPr>
          <w:rFonts w:hint="eastAsia"/>
        </w:rPr>
        <w:t>別アプリケーションで開いているファイルを</w:t>
      </w:r>
      <w:r w:rsidR="003B5248">
        <w:rPr>
          <w:rFonts w:hint="eastAsia"/>
        </w:rPr>
        <w:t>、</w:t>
      </w:r>
      <w:proofErr w:type="spellStart"/>
      <w:r>
        <w:rPr>
          <w:rFonts w:hint="eastAsia"/>
        </w:rPr>
        <w:t>Proself</w:t>
      </w:r>
      <w:proofErr w:type="spellEnd"/>
      <w:r w:rsidR="0071526D">
        <w:t xml:space="preserve"> </w:t>
      </w:r>
      <w:r>
        <w:rPr>
          <w:rFonts w:hint="eastAsia"/>
        </w:rPr>
        <w:t>Clientを使用してアップロードすることが可能です。</w:t>
      </w:r>
    </w:p>
    <w:p w:rsidR="00E447CB" w:rsidRDefault="00FB326E" w:rsidP="005A5376">
      <w:r>
        <w:rPr>
          <w:rFonts w:hint="eastAsia"/>
        </w:rPr>
        <w:t>本項目では、</w:t>
      </w:r>
      <w:r w:rsidR="002F079B">
        <w:rPr>
          <w:rFonts w:hint="eastAsia"/>
        </w:rPr>
        <w:t>別アプリケーション</w:t>
      </w:r>
      <w:r>
        <w:rPr>
          <w:rFonts w:hint="eastAsia"/>
        </w:rPr>
        <w:t>上で開いているPDFファイルを</w:t>
      </w:r>
      <w:proofErr w:type="spellStart"/>
      <w:r w:rsidR="00DF78CA">
        <w:rPr>
          <w:rFonts w:hint="eastAsia"/>
        </w:rPr>
        <w:t>Proself</w:t>
      </w:r>
      <w:proofErr w:type="spellEnd"/>
      <w:r w:rsidR="00DF78CA">
        <w:rPr>
          <w:rFonts w:hint="eastAsia"/>
        </w:rPr>
        <w:t>サーバー上に</w:t>
      </w:r>
      <w:r>
        <w:rPr>
          <w:rFonts w:hint="eastAsia"/>
        </w:rPr>
        <w:t>アップロードする手順を説明します。</w:t>
      </w:r>
    </w:p>
    <w:p w:rsidR="001540D6" w:rsidRDefault="001540D6" w:rsidP="003F0E89"/>
    <w:p w:rsidR="00E230DB" w:rsidRDefault="00E230DB" w:rsidP="00E230DB">
      <w:pPr>
        <w:pStyle w:val="3"/>
      </w:pPr>
      <w:bookmarkStart w:id="21" w:name="_Toc425785029"/>
      <w:r>
        <w:rPr>
          <w:rFonts w:hint="eastAsia"/>
        </w:rPr>
        <w:t>アップロード先を指定してアップロード</w:t>
      </w:r>
      <w:bookmarkEnd w:id="21"/>
    </w:p>
    <w:p w:rsidR="00E230DB" w:rsidRDefault="00E230DB" w:rsidP="00E230DB">
      <w:pPr>
        <w:adjustRightInd/>
        <w:snapToGrid/>
      </w:pPr>
      <w:r>
        <w:rPr>
          <w:rFonts w:hint="eastAsia"/>
        </w:rPr>
        <w:t>あらかじめ</w:t>
      </w:r>
      <w:proofErr w:type="spellStart"/>
      <w:r>
        <w:rPr>
          <w:rFonts w:hint="eastAsia"/>
        </w:rPr>
        <w:t>Proself</w:t>
      </w:r>
      <w:proofErr w:type="spellEnd"/>
      <w:r>
        <w:rPr>
          <w:rFonts w:hint="eastAsia"/>
        </w:rPr>
        <w:t xml:space="preserve"> Client for </w:t>
      </w:r>
      <w:r w:rsidRPr="00CE79F7">
        <w:rPr>
          <w:rFonts w:hint="eastAsia"/>
        </w:rPr>
        <w:t>Android</w:t>
      </w:r>
      <w:r>
        <w:rPr>
          <w:rFonts w:hint="eastAsia"/>
        </w:rPr>
        <w:t>を起動していない、または、起動しているがサーバー領域上でファイルアップロード可能な場所を選択していない場合、ファイルアップロード</w:t>
      </w:r>
      <w:r w:rsidR="004E62AE">
        <w:rPr>
          <w:rFonts w:hint="eastAsia"/>
        </w:rPr>
        <w:t>可能な場所を選択</w:t>
      </w:r>
      <w:r>
        <w:rPr>
          <w:rFonts w:hint="eastAsia"/>
        </w:rPr>
        <w:t>する必要があります。</w:t>
      </w:r>
    </w:p>
    <w:p w:rsidR="00E230DB" w:rsidRDefault="00E230DB" w:rsidP="00E230DB">
      <w:pPr>
        <w:adjustRightInd/>
        <w:snapToGrid/>
      </w:pPr>
    </w:p>
    <w:p w:rsidR="00E230DB" w:rsidRDefault="00E230DB" w:rsidP="00E230DB">
      <w:r>
        <w:rPr>
          <w:rFonts w:hint="eastAsia"/>
        </w:rPr>
        <w:t>「開く」をタップします。</w:t>
      </w:r>
    </w:p>
    <w:p w:rsidR="00E230DB" w:rsidRDefault="0000774B" w:rsidP="00E230DB">
      <w:pPr>
        <w:adjustRightInd/>
        <w:snapToGrid/>
        <w:rPr>
          <w:lang w:eastAsia="ar-SA"/>
        </w:rPr>
      </w:pPr>
      <w:r w:rsidRPr="00E230DB">
        <w:rPr>
          <w:noProof/>
        </w:rPr>
        <mc:AlternateContent>
          <mc:Choice Requires="wps">
            <w:drawing>
              <wp:anchor distT="0" distB="0" distL="114300" distR="114300" simplePos="0" relativeHeight="251672064" behindDoc="0" locked="0" layoutInCell="1" allowOverlap="1" wp14:anchorId="73185096" wp14:editId="06D88D65">
                <wp:simplePos x="0" y="0"/>
                <wp:positionH relativeFrom="margin">
                  <wp:posOffset>1384935</wp:posOffset>
                </wp:positionH>
                <wp:positionV relativeFrom="paragraph">
                  <wp:posOffset>2879090</wp:posOffset>
                </wp:positionV>
                <wp:extent cx="251460" cy="129540"/>
                <wp:effectExtent l="0" t="0" r="15240" b="22860"/>
                <wp:wrapNone/>
                <wp:docPr id="46" name="正方形/長方形 46"/>
                <wp:cNvGraphicFramePr/>
                <a:graphic xmlns:a="http://schemas.openxmlformats.org/drawingml/2006/main">
                  <a:graphicData uri="http://schemas.microsoft.com/office/word/2010/wordprocessingShape">
                    <wps:wsp>
                      <wps:cNvSpPr/>
                      <wps:spPr>
                        <a:xfrm>
                          <a:off x="0" y="0"/>
                          <a:ext cx="251460" cy="129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2E13" id="正方形/長方形 46" o:spid="_x0000_s1026" style="position:absolute;left:0;text-align:left;margin-left:109.05pt;margin-top:226.7pt;width:19.8pt;height:10.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" filled="f" strokecolor="red" strokeweight="2pt">
                <w10:wrap anchorx="margin"/>
              </v:rect>
            </w:pict>
          </mc:Fallback>
        </mc:AlternateContent>
      </w:r>
      <w:r w:rsidR="00E230DB" w:rsidRPr="00E230DB">
        <w:rPr>
          <w:noProof/>
        </w:rPr>
        <mc:AlternateContent>
          <mc:Choice Requires="wps">
            <w:drawing>
              <wp:anchor distT="0" distB="0" distL="114300" distR="114300" simplePos="0" relativeHeight="251662848" behindDoc="0" locked="0" layoutInCell="1" allowOverlap="1" wp14:anchorId="4AB7B7BA" wp14:editId="05102B32">
                <wp:simplePos x="0" y="0"/>
                <wp:positionH relativeFrom="margin">
                  <wp:posOffset>982980</wp:posOffset>
                </wp:positionH>
                <wp:positionV relativeFrom="paragraph">
                  <wp:posOffset>2575560</wp:posOffset>
                </wp:positionV>
                <wp:extent cx="1059180" cy="137160"/>
                <wp:effectExtent l="0" t="0" r="26670" b="15240"/>
                <wp:wrapNone/>
                <wp:docPr id="45" name="正方形/長方形 45"/>
                <wp:cNvGraphicFramePr/>
                <a:graphic xmlns:a="http://schemas.openxmlformats.org/drawingml/2006/main">
                  <a:graphicData uri="http://schemas.microsoft.com/office/word/2010/wordprocessingShape">
                    <wps:wsp>
                      <wps:cNvSpPr/>
                      <wps:spPr>
                        <a:xfrm>
                          <a:off x="0" y="0"/>
                          <a:ext cx="10591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0AA8" id="正方形/長方形 45" o:spid="_x0000_s1026" style="position:absolute;left:0;text-align:left;margin-left:77.4pt;margin-top:202.8pt;width:83.4pt;height:10.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" filled="f" strokecolor="red" strokeweight="2pt">
                <w10:wrap anchorx="margin"/>
              </v:rect>
            </w:pict>
          </mc:Fallback>
        </mc:AlternateContent>
      </w:r>
      <w:r w:rsidR="00E230DB">
        <w:rPr>
          <w:noProof/>
        </w:rPr>
        <w:drawing>
          <wp:inline distT="0" distB="0" distL="0" distR="0" wp14:anchorId="2199E88A" wp14:editId="287AA7BD">
            <wp:extent cx="2238300" cy="2984400"/>
            <wp:effectExtent l="19050" t="19050" r="10160" b="2603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38300" cy="2984400"/>
                    </a:xfrm>
                    <a:prstGeom prst="rect">
                      <a:avLst/>
                    </a:prstGeom>
                    <a:ln>
                      <a:solidFill>
                        <a:schemeClr val="accent1"/>
                      </a:solidFill>
                    </a:ln>
                  </pic:spPr>
                </pic:pic>
              </a:graphicData>
            </a:graphic>
          </wp:inline>
        </w:drawing>
      </w:r>
    </w:p>
    <w:p w:rsidR="00A91BB7" w:rsidRDefault="00A91BB7">
      <w:pPr>
        <w:adjustRightInd/>
        <w:snapToGrid/>
        <w:rPr>
          <w:lang w:eastAsia="ar-SA"/>
        </w:rPr>
      </w:pPr>
      <w:r>
        <w:rPr>
          <w:lang w:eastAsia="ar-SA"/>
        </w:rPr>
        <w:br w:type="page"/>
      </w:r>
    </w:p>
    <w:p w:rsidR="00E230DB" w:rsidRDefault="00E230DB" w:rsidP="00E230DB">
      <w:r>
        <w:rPr>
          <w:rFonts w:hint="eastAsia"/>
        </w:rPr>
        <w:t>「</w:t>
      </w:r>
      <w:proofErr w:type="spellStart"/>
      <w:r>
        <w:rPr>
          <w:rFonts w:hint="eastAsia"/>
        </w:rPr>
        <w:t>Proself</w:t>
      </w:r>
      <w:proofErr w:type="spellEnd"/>
      <w:r>
        <w:rPr>
          <w:lang w:eastAsia="ar-SA"/>
        </w:rPr>
        <w:t xml:space="preserve"> Client</w:t>
      </w:r>
      <w:r>
        <w:rPr>
          <w:rFonts w:hint="eastAsia"/>
        </w:rPr>
        <w:t>で開く」をタップします。</w:t>
      </w:r>
    </w:p>
    <w:p w:rsidR="00E230DB" w:rsidRDefault="00E230DB" w:rsidP="00E230DB">
      <w:pPr>
        <w:adjustRightInd/>
        <w:snapToGrid/>
        <w:rPr>
          <w:lang w:eastAsia="ar-SA"/>
        </w:rPr>
      </w:pPr>
      <w:r>
        <w:rPr>
          <w:noProof/>
        </w:rPr>
        <mc:AlternateContent>
          <mc:Choice Requires="wps">
            <w:drawing>
              <wp:anchor distT="0" distB="0" distL="114300" distR="114300" simplePos="0" relativeHeight="251859456" behindDoc="0" locked="0" layoutInCell="1" allowOverlap="1" wp14:anchorId="7D9EE26A" wp14:editId="5360ECE6">
                <wp:simplePos x="0" y="0"/>
                <wp:positionH relativeFrom="margin">
                  <wp:posOffset>1457325</wp:posOffset>
                </wp:positionH>
                <wp:positionV relativeFrom="paragraph">
                  <wp:posOffset>2351405</wp:posOffset>
                </wp:positionV>
                <wp:extent cx="289560" cy="441960"/>
                <wp:effectExtent l="0" t="0" r="15240" b="15240"/>
                <wp:wrapNone/>
                <wp:docPr id="48" name="正方形/長方形 48"/>
                <wp:cNvGraphicFramePr/>
                <a:graphic xmlns:a="http://schemas.openxmlformats.org/drawingml/2006/main">
                  <a:graphicData uri="http://schemas.microsoft.com/office/word/2010/wordprocessingShape">
                    <wps:wsp>
                      <wps:cNvSpPr/>
                      <wps:spPr>
                        <a:xfrm>
                          <a:off x="0" y="0"/>
                          <a:ext cx="289560" cy="441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1979D" id="正方形/長方形 48" o:spid="_x0000_s1026" style="position:absolute;left:0;text-align:left;margin-left:114.75pt;margin-top:185.15pt;width:22.8pt;height:34.8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" filled="f" strokecolor="red" strokeweight="2pt">
                <w10:wrap anchorx="margin"/>
              </v:rect>
            </w:pict>
          </mc:Fallback>
        </mc:AlternateContent>
      </w:r>
      <w:r>
        <w:rPr>
          <w:noProof/>
        </w:rPr>
        <w:drawing>
          <wp:inline distT="0" distB="0" distL="0" distR="0" wp14:anchorId="531082B8" wp14:editId="3B73BCCA">
            <wp:extent cx="2185110" cy="2913480"/>
            <wp:effectExtent l="19050" t="19050" r="24765" b="203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5110" cy="2913480"/>
                    </a:xfrm>
                    <a:prstGeom prst="rect">
                      <a:avLst/>
                    </a:prstGeom>
                    <a:ln>
                      <a:solidFill>
                        <a:schemeClr val="accent1"/>
                      </a:solidFill>
                    </a:ln>
                  </pic:spPr>
                </pic:pic>
              </a:graphicData>
            </a:graphic>
          </wp:inline>
        </w:drawing>
      </w:r>
    </w:p>
    <w:p w:rsidR="00E230DB" w:rsidRDefault="00E230DB" w:rsidP="00E230DB">
      <w:pPr>
        <w:adjustRightInd/>
        <w:snapToGrid/>
        <w:rPr>
          <w:lang w:eastAsia="ar-SA"/>
        </w:rPr>
      </w:pPr>
    </w:p>
    <w:p w:rsidR="00E230DB" w:rsidRDefault="004E62AE" w:rsidP="00E230DB">
      <w:pPr>
        <w:adjustRightInd/>
        <w:snapToGrid/>
        <w:rPr>
          <w:lang w:eastAsia="ar-SA"/>
        </w:rPr>
      </w:pPr>
      <w:r>
        <w:rPr>
          <w:rFonts w:hint="eastAsia"/>
        </w:rPr>
        <w:t>アップロード先のサーバーを選択します。キャンセルする場合は「キャンセル」をタップします。</w:t>
      </w:r>
    </w:p>
    <w:p w:rsidR="00E230DB" w:rsidRDefault="004E62AE" w:rsidP="00E230DB">
      <w:pPr>
        <w:adjustRightInd/>
        <w:snapToGrid/>
        <w:rPr>
          <w:lang w:eastAsia="ar-SA"/>
        </w:rPr>
      </w:pPr>
      <w:r>
        <w:rPr>
          <w:noProof/>
        </w:rPr>
        <mc:AlternateContent>
          <mc:Choice Requires="wps">
            <w:drawing>
              <wp:anchor distT="0" distB="0" distL="114300" distR="114300" simplePos="0" relativeHeight="251862528" behindDoc="0" locked="0" layoutInCell="1" allowOverlap="1" wp14:anchorId="29D9601B" wp14:editId="1348C114">
                <wp:simplePos x="0" y="0"/>
                <wp:positionH relativeFrom="margin">
                  <wp:posOffset>1905</wp:posOffset>
                </wp:positionH>
                <wp:positionV relativeFrom="paragraph">
                  <wp:posOffset>299085</wp:posOffset>
                </wp:positionV>
                <wp:extent cx="3398520" cy="304800"/>
                <wp:effectExtent l="0" t="0" r="11430" b="19050"/>
                <wp:wrapNone/>
                <wp:docPr id="54" name="正方形/長方形 54"/>
                <wp:cNvGraphicFramePr/>
                <a:graphic xmlns:a="http://schemas.openxmlformats.org/drawingml/2006/main">
                  <a:graphicData uri="http://schemas.microsoft.com/office/word/2010/wordprocessingShape">
                    <wps:wsp>
                      <wps:cNvSpPr/>
                      <wps:spPr>
                        <a:xfrm>
                          <a:off x="0" y="0"/>
                          <a:ext cx="339852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BB313" id="正方形/長方形 54" o:spid="_x0000_s1026" style="position:absolute;left:0;text-align:left;margin-left:.15pt;margin-top:23.55pt;width:267.6pt;height:2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" filled="f" strokecolor="red" strokeweight="2pt">
                <w10:wrap anchorx="margin"/>
              </v:rect>
            </w:pict>
          </mc:Fallback>
        </mc:AlternateContent>
      </w:r>
      <w:r w:rsidR="00E230DB">
        <w:rPr>
          <w:noProof/>
        </w:rPr>
        <w:drawing>
          <wp:inline distT="0" distB="0" distL="0" distR="0">
            <wp:extent cx="3401451" cy="1000948"/>
            <wp:effectExtent l="19050" t="19050" r="27940" b="279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043.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01451" cy="1000948"/>
                    </a:xfrm>
                    <a:prstGeom prst="rect">
                      <a:avLst/>
                    </a:prstGeom>
                    <a:ln>
                      <a:solidFill>
                        <a:schemeClr val="accent1"/>
                      </a:solidFill>
                    </a:ln>
                  </pic:spPr>
                </pic:pic>
              </a:graphicData>
            </a:graphic>
          </wp:inline>
        </w:drawing>
      </w:r>
    </w:p>
    <w:p w:rsidR="00E230DB" w:rsidRDefault="00E230DB" w:rsidP="00E230DB">
      <w:pPr>
        <w:adjustRightInd/>
        <w:snapToGrid/>
        <w:rPr>
          <w:lang w:eastAsia="ar-SA"/>
        </w:rPr>
      </w:pPr>
    </w:p>
    <w:p w:rsidR="00E230DB" w:rsidRDefault="004E62AE" w:rsidP="00E230DB">
      <w:pPr>
        <w:adjustRightInd/>
        <w:snapToGrid/>
        <w:rPr>
          <w:lang w:eastAsia="ar-SA"/>
        </w:rPr>
      </w:pPr>
      <w:r>
        <w:rPr>
          <w:rFonts w:hint="eastAsia"/>
        </w:rPr>
        <w:t>アップロード先のフォルダを選択します。</w:t>
      </w:r>
    </w:p>
    <w:p w:rsidR="00E230DB" w:rsidRDefault="004E62AE" w:rsidP="00E230DB">
      <w:pPr>
        <w:adjustRightInd/>
        <w:snapToGrid/>
        <w:rPr>
          <w:lang w:eastAsia="ar-SA"/>
        </w:rPr>
      </w:pPr>
      <w:r>
        <w:rPr>
          <w:noProof/>
        </w:rPr>
        <mc:AlternateContent>
          <mc:Choice Requires="wps">
            <w:drawing>
              <wp:anchor distT="0" distB="0" distL="114300" distR="114300" simplePos="0" relativeHeight="251865600" behindDoc="0" locked="0" layoutInCell="1" allowOverlap="1" wp14:anchorId="02DD3AC8" wp14:editId="7C24AFA1">
                <wp:simplePos x="0" y="0"/>
                <wp:positionH relativeFrom="margin">
                  <wp:posOffset>17145</wp:posOffset>
                </wp:positionH>
                <wp:positionV relativeFrom="paragraph">
                  <wp:posOffset>575945</wp:posOffset>
                </wp:positionV>
                <wp:extent cx="3421380" cy="304800"/>
                <wp:effectExtent l="0" t="0" r="26670" b="19050"/>
                <wp:wrapNone/>
                <wp:docPr id="55" name="正方形/長方形 55"/>
                <wp:cNvGraphicFramePr/>
                <a:graphic xmlns:a="http://schemas.openxmlformats.org/drawingml/2006/main">
                  <a:graphicData uri="http://schemas.microsoft.com/office/word/2010/wordprocessingShape">
                    <wps:wsp>
                      <wps:cNvSpPr/>
                      <wps:spPr>
                        <a:xfrm>
                          <a:off x="0" y="0"/>
                          <a:ext cx="342138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9D367" id="正方形/長方形 55" o:spid="_x0000_s1026" style="position:absolute;left:0;text-align:left;margin-left:1.35pt;margin-top:45.35pt;width:269.4pt;height:24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" filled="f" strokecolor="red" strokeweight="2pt">
                <w10:wrap anchorx="margin"/>
              </v:rect>
            </w:pict>
          </mc:Fallback>
        </mc:AlternateContent>
      </w:r>
      <w:r>
        <w:rPr>
          <w:noProof/>
        </w:rPr>
        <w:drawing>
          <wp:inline distT="0" distB="0" distL="0" distR="0">
            <wp:extent cx="3429000" cy="966523"/>
            <wp:effectExtent l="19050" t="19050" r="19050" b="2413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04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49089" cy="972185"/>
                    </a:xfrm>
                    <a:prstGeom prst="rect">
                      <a:avLst/>
                    </a:prstGeom>
                    <a:ln>
                      <a:solidFill>
                        <a:schemeClr val="accent1"/>
                      </a:solidFill>
                    </a:ln>
                  </pic:spPr>
                </pic:pic>
              </a:graphicData>
            </a:graphic>
          </wp:inline>
        </w:drawing>
      </w:r>
    </w:p>
    <w:p w:rsidR="00E230DB" w:rsidRDefault="00E230DB" w:rsidP="00E230DB">
      <w:pPr>
        <w:adjustRightInd/>
        <w:snapToGrid/>
        <w:rPr>
          <w:lang w:eastAsia="ar-SA"/>
        </w:rPr>
      </w:pPr>
    </w:p>
    <w:p w:rsidR="004E62AE" w:rsidRDefault="004E62AE" w:rsidP="00E230DB">
      <w:pPr>
        <w:adjustRightInd/>
        <w:snapToGrid/>
        <w:rPr>
          <w:lang w:eastAsia="ar-SA"/>
        </w:rPr>
      </w:pPr>
      <w:r>
        <w:rPr>
          <w:rFonts w:hint="eastAsia"/>
        </w:rPr>
        <w:t>「保存」をタップします。</w:t>
      </w:r>
    </w:p>
    <w:p w:rsidR="004E62AE" w:rsidRDefault="00C00BE3" w:rsidP="00E230DB">
      <w:pPr>
        <w:adjustRightInd/>
        <w:snapToGrid/>
        <w:rPr>
          <w:lang w:eastAsia="ar-SA"/>
        </w:rPr>
      </w:pPr>
      <w:r>
        <w:rPr>
          <w:noProof/>
        </w:rPr>
        <mc:AlternateContent>
          <mc:Choice Requires="wps">
            <w:drawing>
              <wp:anchor distT="0" distB="0" distL="114300" distR="114300" simplePos="0" relativeHeight="251887104" behindDoc="0" locked="0" layoutInCell="1" allowOverlap="1" wp14:anchorId="6BADFD06" wp14:editId="0CD0C499">
                <wp:simplePos x="0" y="0"/>
                <wp:positionH relativeFrom="margin">
                  <wp:posOffset>3129915</wp:posOffset>
                </wp:positionH>
                <wp:positionV relativeFrom="paragraph">
                  <wp:posOffset>94615</wp:posOffset>
                </wp:positionV>
                <wp:extent cx="358140" cy="304800"/>
                <wp:effectExtent l="0" t="0" r="22860" b="19050"/>
                <wp:wrapNone/>
                <wp:docPr id="231" name="円/楕円 231"/>
                <wp:cNvGraphicFramePr/>
                <a:graphic xmlns:a="http://schemas.openxmlformats.org/drawingml/2006/main">
                  <a:graphicData uri="http://schemas.microsoft.com/office/word/2010/wordprocessingShape">
                    <wps:wsp>
                      <wps:cNvSpPr/>
                      <wps:spPr>
                        <a:xfrm>
                          <a:off x="0" y="0"/>
                          <a:ext cx="35814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30A92" id="円/楕円 231" o:spid="_x0000_s1026" style="position:absolute;left:0;text-align:left;margin-left:246.45pt;margin-top:7.45pt;width:28.2pt;height:24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" filled="f" strokecolor="red" strokeweight="2pt">
                <w10:wrap anchorx="margin"/>
              </v:oval>
            </w:pict>
          </mc:Fallback>
        </mc:AlternateContent>
      </w:r>
      <w:r w:rsidR="004E62AE">
        <w:rPr>
          <w:noProof/>
        </w:rPr>
        <w:drawing>
          <wp:inline distT="0" distB="0" distL="0" distR="0">
            <wp:extent cx="3459480" cy="1533659"/>
            <wp:effectExtent l="19050" t="19050" r="26670" b="285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04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67594" cy="1537256"/>
                    </a:xfrm>
                    <a:prstGeom prst="rect">
                      <a:avLst/>
                    </a:prstGeom>
                    <a:ln>
                      <a:solidFill>
                        <a:schemeClr val="accent1"/>
                      </a:solidFill>
                    </a:ln>
                  </pic:spPr>
                </pic:pic>
              </a:graphicData>
            </a:graphic>
          </wp:inline>
        </w:drawing>
      </w:r>
    </w:p>
    <w:p w:rsidR="004E62AE" w:rsidRDefault="004E62AE" w:rsidP="00E230DB">
      <w:pPr>
        <w:adjustRightInd/>
        <w:snapToGrid/>
        <w:rPr>
          <w:lang w:eastAsia="ar-SA"/>
        </w:rPr>
      </w:pPr>
    </w:p>
    <w:p w:rsidR="004E62AE" w:rsidRDefault="004E62AE" w:rsidP="004E62AE">
      <w:r>
        <w:rPr>
          <w:rFonts w:hint="eastAsia"/>
        </w:rPr>
        <w:t>ダイアログが表示されますので、ファイル名を入力し「OK」ボタンをタップします。</w:t>
      </w:r>
    </w:p>
    <w:p w:rsidR="004E62AE" w:rsidRDefault="004E62AE" w:rsidP="004E62AE">
      <w:pPr>
        <w:rPr>
          <w:lang w:eastAsia="ar-SA"/>
        </w:rPr>
      </w:pPr>
      <w:r>
        <w:rPr>
          <w:rFonts w:hint="eastAsia"/>
        </w:rPr>
        <w:t>ファイルの保存をやめる場合は「キャンセル」ボタンをタップします。</w:t>
      </w:r>
    </w:p>
    <w:p w:rsidR="004E62AE" w:rsidRDefault="004E62AE" w:rsidP="00E230DB">
      <w:pPr>
        <w:adjustRightInd/>
        <w:snapToGrid/>
        <w:rPr>
          <w:lang w:eastAsia="ar-SA"/>
        </w:rPr>
      </w:pPr>
      <w:r>
        <w:rPr>
          <w:noProof/>
        </w:rPr>
        <mc:AlternateContent>
          <mc:Choice Requires="wps">
            <w:drawing>
              <wp:anchor distT="0" distB="0" distL="114300" distR="114300" simplePos="0" relativeHeight="251868672" behindDoc="0" locked="0" layoutInCell="1" allowOverlap="1" wp14:anchorId="2921AA36" wp14:editId="0B8B9B08">
                <wp:simplePos x="0" y="0"/>
                <wp:positionH relativeFrom="margin">
                  <wp:posOffset>1367790</wp:posOffset>
                </wp:positionH>
                <wp:positionV relativeFrom="paragraph">
                  <wp:posOffset>1416050</wp:posOffset>
                </wp:positionV>
                <wp:extent cx="485775" cy="18097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85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C4CB0" id="正方形/長方形 57" o:spid="_x0000_s1026" style="position:absolute;left:0;text-align:left;margin-left:107.7pt;margin-top:111.5pt;width:38.25pt;height:14.2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" filled="f" strokecolor="red" strokeweight="2pt">
                <w10:wrap anchorx="margin"/>
              </v:rect>
            </w:pict>
          </mc:Fallback>
        </mc:AlternateContent>
      </w:r>
      <w:r>
        <w:rPr>
          <w:noProof/>
        </w:rPr>
        <w:drawing>
          <wp:inline distT="0" distB="0" distL="0" distR="0">
            <wp:extent cx="2748834" cy="3665220"/>
            <wp:effectExtent l="19050" t="19050" r="13970" b="1143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0046.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54229" cy="3672414"/>
                    </a:xfrm>
                    <a:prstGeom prst="rect">
                      <a:avLst/>
                    </a:prstGeom>
                    <a:ln>
                      <a:solidFill>
                        <a:schemeClr val="accent1"/>
                      </a:solidFill>
                    </a:ln>
                  </pic:spPr>
                </pic:pic>
              </a:graphicData>
            </a:graphic>
          </wp:inline>
        </w:drawing>
      </w:r>
    </w:p>
    <w:p w:rsidR="001C4F3E" w:rsidRDefault="001C4F3E">
      <w:pPr>
        <w:adjustRightInd/>
        <w:snapToGrid/>
        <w:rPr>
          <w:lang w:eastAsia="ar-SA"/>
        </w:rPr>
      </w:pPr>
    </w:p>
    <w:p w:rsidR="004E62AE" w:rsidRDefault="004E62AE" w:rsidP="004E62AE">
      <w:pPr>
        <w:rPr>
          <w:lang w:eastAsia="ar-SA"/>
        </w:rPr>
      </w:pPr>
      <w:r>
        <w:rPr>
          <w:rFonts w:hint="eastAsia"/>
        </w:rPr>
        <w:t>アップロードが完了するとダイアログが表示されます。</w:t>
      </w:r>
    </w:p>
    <w:p w:rsidR="004E62AE" w:rsidRDefault="004E62AE" w:rsidP="00E230DB">
      <w:pPr>
        <w:adjustRightInd/>
        <w:snapToGrid/>
        <w:rPr>
          <w:lang w:eastAsia="ar-SA"/>
        </w:rPr>
      </w:pPr>
      <w:r>
        <w:rPr>
          <w:rFonts w:hint="eastAsia"/>
          <w:noProof/>
        </w:rPr>
        <w:drawing>
          <wp:inline distT="0" distB="0" distL="0" distR="0">
            <wp:extent cx="2771140" cy="398530"/>
            <wp:effectExtent l="19050" t="19050" r="10160" b="2095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004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18886" cy="405397"/>
                    </a:xfrm>
                    <a:prstGeom prst="rect">
                      <a:avLst/>
                    </a:prstGeom>
                    <a:ln>
                      <a:solidFill>
                        <a:schemeClr val="accent1"/>
                      </a:solidFill>
                    </a:ln>
                  </pic:spPr>
                </pic:pic>
              </a:graphicData>
            </a:graphic>
          </wp:inline>
        </w:drawing>
      </w:r>
    </w:p>
    <w:p w:rsidR="008D5C03" w:rsidRDefault="008D5C03">
      <w:pPr>
        <w:adjustRightInd/>
        <w:snapToGrid/>
        <w:rPr>
          <w:lang w:eastAsia="ar-SA"/>
        </w:rPr>
      </w:pPr>
      <w:r>
        <w:rPr>
          <w:lang w:eastAsia="ar-SA"/>
        </w:rPr>
        <w:br w:type="page"/>
      </w:r>
    </w:p>
    <w:p w:rsidR="00E230DB" w:rsidRDefault="00E230DB" w:rsidP="00E230DB">
      <w:pPr>
        <w:pStyle w:val="3"/>
      </w:pPr>
      <w:bookmarkStart w:id="22" w:name="_Toc425785030"/>
      <w:r>
        <w:rPr>
          <w:rFonts w:hint="eastAsia"/>
        </w:rPr>
        <w:t>アップロード先を指定せずアップロード</w:t>
      </w:r>
      <w:bookmarkEnd w:id="22"/>
    </w:p>
    <w:p w:rsidR="00B04AC9" w:rsidRDefault="00B04AC9" w:rsidP="00B04AC9">
      <w:r w:rsidRPr="00B04AC9">
        <w:rPr>
          <w:rFonts w:hint="eastAsia"/>
        </w:rPr>
        <w:t>あらかじめ</w:t>
      </w:r>
      <w:proofErr w:type="spellStart"/>
      <w:r w:rsidRPr="00B04AC9">
        <w:t>Proself</w:t>
      </w:r>
      <w:proofErr w:type="spellEnd"/>
      <w:r w:rsidRPr="00B04AC9">
        <w:t xml:space="preserve"> Client for Androidを起動しており、サーバー領域上でファイルアップロード可能な場所を選択している場合、アップロード先を選択せずに画像ファイルをアップロードすることが可能です。</w:t>
      </w:r>
    </w:p>
    <w:p w:rsidR="00E230DB" w:rsidRPr="00B04AC9" w:rsidRDefault="00E230DB" w:rsidP="00E230DB"/>
    <w:p w:rsidR="0036568A" w:rsidRDefault="0036568A" w:rsidP="003F0E89">
      <w:r>
        <w:rPr>
          <w:rFonts w:hint="eastAsia"/>
        </w:rPr>
        <w:t>「開く」をタップします。</w:t>
      </w:r>
    </w:p>
    <w:p w:rsidR="004E62AE" w:rsidRDefault="00C96F41" w:rsidP="003F0E89">
      <w:r>
        <w:rPr>
          <w:noProof/>
        </w:rPr>
        <mc:AlternateContent>
          <mc:Choice Requires="wps">
            <w:drawing>
              <wp:anchor distT="0" distB="0" distL="114300" distR="114300" simplePos="0" relativeHeight="251659776" behindDoc="0" locked="0" layoutInCell="1" allowOverlap="1" wp14:anchorId="074AEEC9" wp14:editId="60B74D4A">
                <wp:simplePos x="0" y="0"/>
                <wp:positionH relativeFrom="margin">
                  <wp:posOffset>1823085</wp:posOffset>
                </wp:positionH>
                <wp:positionV relativeFrom="paragraph">
                  <wp:posOffset>3684905</wp:posOffset>
                </wp:positionV>
                <wp:extent cx="251460" cy="152400"/>
                <wp:effectExtent l="0" t="0" r="15240" b="19050"/>
                <wp:wrapNone/>
                <wp:docPr id="43" name="正方形/長方形 43"/>
                <wp:cNvGraphicFramePr/>
                <a:graphic xmlns:a="http://schemas.openxmlformats.org/drawingml/2006/main">
                  <a:graphicData uri="http://schemas.microsoft.com/office/word/2010/wordprocessingShape">
                    <wps:wsp>
                      <wps:cNvSpPr/>
                      <wps:spPr>
                        <a:xfrm>
                          <a:off x="0" y="0"/>
                          <a:ext cx="25146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5C12" id="正方形/長方形 43" o:spid="_x0000_s1026" style="position:absolute;left:0;text-align:left;margin-left:143.55pt;margin-top:290.15pt;width:19.8pt;height:1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" filled="f" strokecolor="red" strokeweight="2pt">
                <w10:wrap anchorx="margin"/>
              </v:rect>
            </w:pict>
          </mc:Fallback>
        </mc:AlternateContent>
      </w:r>
      <w:r>
        <w:rPr>
          <w:noProof/>
        </w:rPr>
        <mc:AlternateContent>
          <mc:Choice Requires="wps">
            <w:drawing>
              <wp:anchor distT="0" distB="0" distL="114300" distR="114300" simplePos="0" relativeHeight="251650560" behindDoc="0" locked="0" layoutInCell="1" allowOverlap="1" wp14:anchorId="25B1593D" wp14:editId="1FB95314">
                <wp:simplePos x="0" y="0"/>
                <wp:positionH relativeFrom="margin">
                  <wp:posOffset>1274445</wp:posOffset>
                </wp:positionH>
                <wp:positionV relativeFrom="paragraph">
                  <wp:posOffset>3319145</wp:posOffset>
                </wp:positionV>
                <wp:extent cx="1348740" cy="144780"/>
                <wp:effectExtent l="0" t="0" r="22860" b="26670"/>
                <wp:wrapNone/>
                <wp:docPr id="364" name="正方形/長方形 364"/>
                <wp:cNvGraphicFramePr/>
                <a:graphic xmlns:a="http://schemas.openxmlformats.org/drawingml/2006/main">
                  <a:graphicData uri="http://schemas.microsoft.com/office/word/2010/wordprocessingShape">
                    <wps:wsp>
                      <wps:cNvSpPr/>
                      <wps:spPr>
                        <a:xfrm>
                          <a:off x="0" y="0"/>
                          <a:ext cx="1348740"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020E" id="正方形/長方形 364" o:spid="_x0000_s1026" style="position:absolute;left:0;text-align:left;margin-left:100.35pt;margin-top:261.35pt;width:106.2pt;height:11.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" filled="f" strokecolor="red" strokeweight="2pt">
                <w10:wrap anchorx="margin"/>
              </v:rect>
            </w:pict>
          </mc:Fallback>
        </mc:AlternateContent>
      </w:r>
      <w:r w:rsidR="00EE758D">
        <w:rPr>
          <w:noProof/>
        </w:rPr>
        <w:drawing>
          <wp:inline distT="0" distB="0" distL="0" distR="0" wp14:anchorId="2546BAA0" wp14:editId="25724FCA">
            <wp:extent cx="2872740" cy="3830320"/>
            <wp:effectExtent l="19050" t="19050" r="22860" b="1778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73467" cy="3831289"/>
                    </a:xfrm>
                    <a:prstGeom prst="rect">
                      <a:avLst/>
                    </a:prstGeom>
                    <a:ln>
                      <a:solidFill>
                        <a:schemeClr val="accent1"/>
                      </a:solidFill>
                    </a:ln>
                  </pic:spPr>
                </pic:pic>
              </a:graphicData>
            </a:graphic>
          </wp:inline>
        </w:drawing>
      </w:r>
    </w:p>
    <w:p w:rsidR="004E62AE" w:rsidRDefault="004E62AE" w:rsidP="003F0E89">
      <w:r>
        <w:br w:type="page"/>
      </w:r>
    </w:p>
    <w:p w:rsidR="004B16F1" w:rsidRDefault="00C01DD1" w:rsidP="003F0E89">
      <w:r>
        <w:rPr>
          <w:rFonts w:hint="eastAsia"/>
        </w:rPr>
        <w:t>「</w:t>
      </w:r>
      <w:proofErr w:type="spellStart"/>
      <w:r>
        <w:rPr>
          <w:rFonts w:hint="eastAsia"/>
        </w:rPr>
        <w:t>Proself</w:t>
      </w:r>
      <w:proofErr w:type="spellEnd"/>
      <w:r>
        <w:rPr>
          <w:lang w:eastAsia="ar-SA"/>
        </w:rPr>
        <w:t xml:space="preserve"> Client</w:t>
      </w:r>
      <w:r>
        <w:rPr>
          <w:rFonts w:hint="eastAsia"/>
        </w:rPr>
        <w:t>で開く」を</w:t>
      </w:r>
      <w:r w:rsidR="00E746F7">
        <w:rPr>
          <w:rFonts w:hint="eastAsia"/>
        </w:rPr>
        <w:t>タップします。</w:t>
      </w:r>
    </w:p>
    <w:p w:rsidR="00826905" w:rsidRDefault="00941286" w:rsidP="003F0E89">
      <w:pPr>
        <w:rPr>
          <w:lang w:eastAsia="ar-SA"/>
        </w:rPr>
      </w:pPr>
      <w:r>
        <w:rPr>
          <w:noProof/>
        </w:rPr>
        <mc:AlternateContent>
          <mc:Choice Requires="wps">
            <w:drawing>
              <wp:anchor distT="0" distB="0" distL="114300" distR="114300" simplePos="0" relativeHeight="251533824" behindDoc="0" locked="0" layoutInCell="1" allowOverlap="1" wp14:anchorId="08FF68A4" wp14:editId="495E181F">
                <wp:simplePos x="0" y="0"/>
                <wp:positionH relativeFrom="margin">
                  <wp:posOffset>1807845</wp:posOffset>
                </wp:positionH>
                <wp:positionV relativeFrom="paragraph">
                  <wp:posOffset>3014345</wp:posOffset>
                </wp:positionV>
                <wp:extent cx="373380" cy="457200"/>
                <wp:effectExtent l="0" t="0" r="26670" b="19050"/>
                <wp:wrapNone/>
                <wp:docPr id="366" name="正方形/長方形 366"/>
                <wp:cNvGraphicFramePr/>
                <a:graphic xmlns:a="http://schemas.openxmlformats.org/drawingml/2006/main">
                  <a:graphicData uri="http://schemas.microsoft.com/office/word/2010/wordprocessingShape">
                    <wps:wsp>
                      <wps:cNvSpPr/>
                      <wps:spPr>
                        <a:xfrm>
                          <a:off x="0" y="0"/>
                          <a:ext cx="37338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D024" id="正方形/長方形 366" o:spid="_x0000_s1026" style="position:absolute;left:0;text-align:left;margin-left:142.35pt;margin-top:237.35pt;width:29.4pt;height:36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" filled="f" strokecolor="red" strokeweight="2pt">
                <w10:wrap anchorx="margin"/>
              </v:rect>
            </w:pict>
          </mc:Fallback>
        </mc:AlternateContent>
      </w:r>
      <w:r w:rsidR="002F1E1D">
        <w:rPr>
          <w:noProof/>
        </w:rPr>
        <w:drawing>
          <wp:inline distT="0" distB="0" distL="0" distR="0" wp14:anchorId="39D02E1C" wp14:editId="0285C1A4">
            <wp:extent cx="2735580" cy="3647440"/>
            <wp:effectExtent l="19050" t="19050" r="2667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5679" cy="3647572"/>
                    </a:xfrm>
                    <a:prstGeom prst="rect">
                      <a:avLst/>
                    </a:prstGeom>
                    <a:ln>
                      <a:solidFill>
                        <a:schemeClr val="accent1"/>
                      </a:solidFill>
                    </a:ln>
                  </pic:spPr>
                </pic:pic>
              </a:graphicData>
            </a:graphic>
          </wp:inline>
        </w:drawing>
      </w:r>
    </w:p>
    <w:p w:rsidR="00074D50" w:rsidRDefault="00074D50" w:rsidP="003F0E89">
      <w:pPr>
        <w:rPr>
          <w:lang w:eastAsia="ar-SA"/>
        </w:rPr>
      </w:pPr>
    </w:p>
    <w:p w:rsidR="00E0019F" w:rsidRDefault="00E0019F" w:rsidP="003F0E89">
      <w:proofErr w:type="spellStart"/>
      <w:r>
        <w:rPr>
          <w:rFonts w:hint="eastAsia"/>
        </w:rPr>
        <w:t>Proself</w:t>
      </w:r>
      <w:proofErr w:type="spellEnd"/>
      <w:r>
        <w:t xml:space="preserve"> </w:t>
      </w:r>
      <w:r>
        <w:rPr>
          <w:rFonts w:hint="eastAsia"/>
        </w:rPr>
        <w:t>Clientが起動するので、ファイルの</w:t>
      </w:r>
      <w:r w:rsidR="00DB34D9">
        <w:rPr>
          <w:rFonts w:hint="eastAsia"/>
        </w:rPr>
        <w:t>保存先</w:t>
      </w:r>
      <w:r>
        <w:rPr>
          <w:rFonts w:hint="eastAsia"/>
        </w:rPr>
        <w:t>を指定し</w:t>
      </w:r>
      <w:r w:rsidR="00DB34D9">
        <w:rPr>
          <w:rFonts w:hint="eastAsia"/>
        </w:rPr>
        <w:t>「保存」ボタンをタップします。</w:t>
      </w:r>
    </w:p>
    <w:p w:rsidR="00AC1527" w:rsidRDefault="00D00FAA" w:rsidP="003F0E89">
      <w:r>
        <w:rPr>
          <w:noProof/>
        </w:rPr>
        <mc:AlternateContent>
          <mc:Choice Requires="wps">
            <w:drawing>
              <wp:anchor distT="0" distB="0" distL="114300" distR="114300" simplePos="0" relativeHeight="251536896" behindDoc="0" locked="0" layoutInCell="1" allowOverlap="1" wp14:anchorId="37E7E80E" wp14:editId="56BE2AE4">
                <wp:simplePos x="0" y="0"/>
                <wp:positionH relativeFrom="margin">
                  <wp:posOffset>3476625</wp:posOffset>
                </wp:positionH>
                <wp:positionV relativeFrom="paragraph">
                  <wp:posOffset>99695</wp:posOffset>
                </wp:positionV>
                <wp:extent cx="312420" cy="285750"/>
                <wp:effectExtent l="0" t="0" r="11430" b="19050"/>
                <wp:wrapNone/>
                <wp:docPr id="368" name="円/楕円 368"/>
                <wp:cNvGraphicFramePr/>
                <a:graphic xmlns:a="http://schemas.openxmlformats.org/drawingml/2006/main">
                  <a:graphicData uri="http://schemas.microsoft.com/office/word/2010/wordprocessingShape">
                    <wps:wsp>
                      <wps:cNvSpPr/>
                      <wps:spPr>
                        <a:xfrm>
                          <a:off x="0" y="0"/>
                          <a:ext cx="31242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BB4DC" id="円/楕円 368" o:spid="_x0000_s1026" style="position:absolute;left:0;text-align:left;margin-left:273.75pt;margin-top:7.85pt;width:24.6pt;height:22.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" filled="f" strokecolor="red" strokeweight="2pt">
                <w10:wrap anchorx="margin"/>
              </v:oval>
            </w:pict>
          </mc:Fallback>
        </mc:AlternateContent>
      </w:r>
      <w:r w:rsidR="00CC7792">
        <w:rPr>
          <w:noProof/>
        </w:rPr>
        <w:drawing>
          <wp:inline distT="0" distB="0" distL="0" distR="0" wp14:anchorId="5E57E3A5" wp14:editId="6CC52B99">
            <wp:extent cx="3801706" cy="1645920"/>
            <wp:effectExtent l="19050" t="19050" r="27940" b="1143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06772" cy="1648113"/>
                    </a:xfrm>
                    <a:prstGeom prst="rect">
                      <a:avLst/>
                    </a:prstGeom>
                    <a:ln>
                      <a:solidFill>
                        <a:schemeClr val="accent1"/>
                      </a:solidFill>
                    </a:ln>
                  </pic:spPr>
                </pic:pic>
              </a:graphicData>
            </a:graphic>
          </wp:inline>
        </w:drawing>
      </w:r>
    </w:p>
    <w:p w:rsidR="00CC7792" w:rsidRDefault="00CC7792" w:rsidP="003F0E89"/>
    <w:p w:rsidR="00CA386A" w:rsidRDefault="00CA386A">
      <w:pPr>
        <w:adjustRightInd/>
        <w:snapToGrid/>
        <w:rPr>
          <w:lang w:eastAsia="ar-SA"/>
        </w:rPr>
      </w:pPr>
      <w:r>
        <w:rPr>
          <w:lang w:eastAsia="ar-SA"/>
        </w:rPr>
        <w:br w:type="page"/>
      </w:r>
    </w:p>
    <w:p w:rsidR="00DB34D9" w:rsidRDefault="00CA386A" w:rsidP="003F0E89">
      <w:r>
        <w:rPr>
          <w:rFonts w:hint="eastAsia"/>
        </w:rPr>
        <w:t>ダイアログが表示されますので、ファイル名を入力し「OK」ボタンをタップします。</w:t>
      </w:r>
    </w:p>
    <w:p w:rsidR="003E7B32" w:rsidRDefault="003E7B32" w:rsidP="003F0E89">
      <w:pPr>
        <w:rPr>
          <w:lang w:eastAsia="ar-SA"/>
        </w:rPr>
      </w:pPr>
      <w:r>
        <w:rPr>
          <w:rFonts w:hint="eastAsia"/>
        </w:rPr>
        <w:t>ファイルの保存をやめる場合は「キャンセル」ボタンをタップします。</w:t>
      </w:r>
    </w:p>
    <w:p w:rsidR="004D3BBD" w:rsidRDefault="00437B4A" w:rsidP="003F0E89">
      <w:pPr>
        <w:rPr>
          <w:lang w:eastAsia="ar-SA"/>
        </w:rPr>
      </w:pPr>
      <w:r>
        <w:rPr>
          <w:noProof/>
        </w:rPr>
        <mc:AlternateContent>
          <mc:Choice Requires="wps">
            <w:drawing>
              <wp:anchor distT="0" distB="0" distL="114300" distR="114300" simplePos="0" relativeHeight="251543040" behindDoc="0" locked="0" layoutInCell="1" allowOverlap="1" wp14:anchorId="632673AE" wp14:editId="5530D804">
                <wp:simplePos x="0" y="0"/>
                <wp:positionH relativeFrom="margin">
                  <wp:posOffset>1891665</wp:posOffset>
                </wp:positionH>
                <wp:positionV relativeFrom="paragraph">
                  <wp:posOffset>1856105</wp:posOffset>
                </wp:positionV>
                <wp:extent cx="586740" cy="253365"/>
                <wp:effectExtent l="0" t="0" r="22860" b="13335"/>
                <wp:wrapNone/>
                <wp:docPr id="370" name="正方形/長方形 370"/>
                <wp:cNvGraphicFramePr/>
                <a:graphic xmlns:a="http://schemas.openxmlformats.org/drawingml/2006/main">
                  <a:graphicData uri="http://schemas.microsoft.com/office/word/2010/wordprocessingShape">
                    <wps:wsp>
                      <wps:cNvSpPr/>
                      <wps:spPr>
                        <a:xfrm>
                          <a:off x="0" y="0"/>
                          <a:ext cx="586740" cy="253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59509" id="正方形/長方形 370" o:spid="_x0000_s1026" style="position:absolute;left:0;text-align:left;margin-left:148.95pt;margin-top:146.15pt;width:46.2pt;height:19.9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" filled="f" strokecolor="red" strokeweight="2pt">
                <w10:wrap anchorx="margin"/>
              </v:rect>
            </w:pict>
          </mc:Fallback>
        </mc:AlternateContent>
      </w:r>
      <w:r w:rsidR="00443ACC">
        <w:rPr>
          <w:noProof/>
        </w:rPr>
        <w:drawing>
          <wp:inline distT="0" distB="0" distL="0" distR="0" wp14:anchorId="4DDBEA51" wp14:editId="08B90F9A">
            <wp:extent cx="3665220" cy="4886960"/>
            <wp:effectExtent l="19050" t="19050" r="11430" b="2794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65465" cy="4887287"/>
                    </a:xfrm>
                    <a:prstGeom prst="rect">
                      <a:avLst/>
                    </a:prstGeom>
                    <a:ln>
                      <a:solidFill>
                        <a:schemeClr val="accent1"/>
                      </a:solidFill>
                    </a:ln>
                  </pic:spPr>
                </pic:pic>
              </a:graphicData>
            </a:graphic>
          </wp:inline>
        </w:drawing>
      </w:r>
    </w:p>
    <w:p w:rsidR="0056646B" w:rsidRDefault="0056646B" w:rsidP="003F0E89">
      <w:pPr>
        <w:rPr>
          <w:lang w:eastAsia="ar-SA"/>
        </w:rPr>
      </w:pPr>
    </w:p>
    <w:p w:rsidR="00013CF0" w:rsidRDefault="00224D45" w:rsidP="003F0E89">
      <w:pPr>
        <w:rPr>
          <w:lang w:eastAsia="ar-SA"/>
        </w:rPr>
      </w:pPr>
      <w:r>
        <w:rPr>
          <w:rFonts w:hint="eastAsia"/>
        </w:rPr>
        <w:t>アップロードが</w:t>
      </w:r>
      <w:r w:rsidR="00FF0618">
        <w:rPr>
          <w:rFonts w:hint="eastAsia"/>
        </w:rPr>
        <w:t>完了</w:t>
      </w:r>
      <w:r>
        <w:rPr>
          <w:rFonts w:hint="eastAsia"/>
        </w:rPr>
        <w:t>するとダイアログが表示されます。</w:t>
      </w:r>
    </w:p>
    <w:p w:rsidR="00054071" w:rsidRDefault="00BC0831" w:rsidP="003F0E89">
      <w:pPr>
        <w:rPr>
          <w:lang w:eastAsia="ar-SA"/>
        </w:rPr>
      </w:pPr>
      <w:r>
        <w:rPr>
          <w:noProof/>
        </w:rPr>
        <w:drawing>
          <wp:inline distT="0" distB="0" distL="0" distR="0" wp14:anchorId="3E98492F" wp14:editId="733C596D">
            <wp:extent cx="3707254" cy="533400"/>
            <wp:effectExtent l="19050" t="19050" r="26670" b="1905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68187" cy="542167"/>
                    </a:xfrm>
                    <a:prstGeom prst="rect">
                      <a:avLst/>
                    </a:prstGeom>
                    <a:ln>
                      <a:solidFill>
                        <a:schemeClr val="accent1"/>
                      </a:solidFill>
                    </a:ln>
                  </pic:spPr>
                </pic:pic>
              </a:graphicData>
            </a:graphic>
          </wp:inline>
        </w:drawing>
      </w:r>
    </w:p>
    <w:p w:rsidR="009466A8" w:rsidRDefault="009466A8" w:rsidP="003F0E89">
      <w:pPr>
        <w:rPr>
          <w:lang w:eastAsia="ar-SA"/>
        </w:rPr>
      </w:pPr>
    </w:p>
    <w:p w:rsidR="006551F3" w:rsidRDefault="006551F3">
      <w:pPr>
        <w:adjustRightInd/>
        <w:snapToGrid/>
        <w:rPr>
          <w:lang w:eastAsia="ar-SA"/>
        </w:rPr>
      </w:pPr>
      <w:r>
        <w:rPr>
          <w:lang w:eastAsia="ar-SA"/>
        </w:rPr>
        <w:br w:type="page"/>
      </w:r>
    </w:p>
    <w:p w:rsidR="00EE461D" w:rsidRDefault="003F0E89" w:rsidP="003F0E89">
      <w:pPr>
        <w:pStyle w:val="1"/>
        <w:rPr>
          <w:lang w:eastAsia="ja-JP"/>
        </w:rPr>
      </w:pPr>
      <w:bookmarkStart w:id="23" w:name="_Toc425785031"/>
      <w:r>
        <w:rPr>
          <w:rFonts w:hint="eastAsia"/>
          <w:lang w:eastAsia="ja-JP"/>
        </w:rPr>
        <w:t>ダウンロード</w:t>
      </w:r>
      <w:bookmarkEnd w:id="23"/>
    </w:p>
    <w:p w:rsidR="00974421" w:rsidRDefault="00322369" w:rsidP="00322369">
      <w:pPr>
        <w:pStyle w:val="2"/>
        <w:rPr>
          <w:b/>
          <w:lang w:eastAsia="ja-JP"/>
        </w:rPr>
      </w:pPr>
      <w:bookmarkStart w:id="24" w:name="_単一ファイル/フォルダのダウンロード"/>
      <w:bookmarkStart w:id="25" w:name="_Toc425785032"/>
      <w:bookmarkEnd w:id="24"/>
      <w:r w:rsidRPr="007E33AA">
        <w:rPr>
          <w:rFonts w:hint="eastAsia"/>
          <w:lang w:eastAsia="ja-JP"/>
        </w:rPr>
        <w:t>単一ファイル/フォルダのダウンロード</w:t>
      </w:r>
      <w:bookmarkEnd w:id="25"/>
    </w:p>
    <w:p w:rsidR="0014037E" w:rsidRDefault="008A510B" w:rsidP="00CC14EE">
      <w:r>
        <w:rPr>
          <w:rFonts w:hint="eastAsia"/>
        </w:rPr>
        <w:t>サーバー領域</w:t>
      </w:r>
      <w:r w:rsidR="00E91212">
        <w:rPr>
          <w:rFonts w:hint="eastAsia"/>
        </w:rPr>
        <w:t>上の対象ファイル/フォルダの</w:t>
      </w:r>
      <w:r w:rsidR="009117CC">
        <w:rPr>
          <w:rFonts w:hint="eastAsia"/>
        </w:rPr>
        <w:t>コンテキストメニューボタン</w:t>
      </w:r>
      <w:r w:rsidR="00E91212">
        <w:rPr>
          <w:rFonts w:hint="eastAsia"/>
        </w:rPr>
        <w:t>をタップし</w:t>
      </w:r>
      <w:r w:rsidR="00A8443A">
        <w:rPr>
          <w:rFonts w:hint="eastAsia"/>
        </w:rPr>
        <w:t>、</w:t>
      </w:r>
      <w:r w:rsidR="009117CC">
        <w:rPr>
          <w:rFonts w:hint="eastAsia"/>
        </w:rPr>
        <w:t>メニュー内の「</w:t>
      </w:r>
      <w:r w:rsidR="00A8443A">
        <w:rPr>
          <w:rFonts w:hint="eastAsia"/>
        </w:rPr>
        <w:t>ダウンロード</w:t>
      </w:r>
      <w:r w:rsidR="009117CC">
        <w:rPr>
          <w:rFonts w:hint="eastAsia"/>
        </w:rPr>
        <w:t>」</w:t>
      </w:r>
      <w:r w:rsidR="00E91212">
        <w:rPr>
          <w:rFonts w:hint="eastAsia"/>
        </w:rPr>
        <w:t>アイコンをタップします。</w:t>
      </w:r>
    </w:p>
    <w:p w:rsidR="005906C9" w:rsidRDefault="009117CC" w:rsidP="00CC14EE">
      <w:r>
        <w:rPr>
          <w:noProof/>
        </w:rPr>
        <mc:AlternateContent>
          <mc:Choice Requires="wps">
            <w:drawing>
              <wp:anchor distT="0" distB="0" distL="114300" distR="114300" simplePos="0" relativeHeight="251884032" behindDoc="0" locked="0" layoutInCell="1" allowOverlap="1" wp14:anchorId="11C38ABB" wp14:editId="15ADE108">
                <wp:simplePos x="0" y="0"/>
                <wp:positionH relativeFrom="margin">
                  <wp:posOffset>2019300</wp:posOffset>
                </wp:positionH>
                <wp:positionV relativeFrom="paragraph">
                  <wp:posOffset>635</wp:posOffset>
                </wp:positionV>
                <wp:extent cx="251460" cy="251460"/>
                <wp:effectExtent l="0" t="0" r="15240" b="15240"/>
                <wp:wrapNone/>
                <wp:docPr id="384" name="円/楕円 384"/>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DF309" id="円/楕円 384" o:spid="_x0000_s1026" style="position:absolute;left:0;text-align:left;margin-left:159pt;margin-top:.05pt;width:19.8pt;height:19.8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" filled="f" strokecolor="red" strokeweight="2pt">
                <w10:wrap anchorx="margin"/>
              </v:oval>
            </w:pict>
          </mc:Fallback>
        </mc:AlternateContent>
      </w:r>
      <w:r w:rsidR="00492F39">
        <w:rPr>
          <w:noProof/>
        </w:rPr>
        <w:drawing>
          <wp:inline distT="0" distB="0" distL="0" distR="0" wp14:anchorId="376330A3" wp14:editId="734DB76D">
            <wp:extent cx="2167830" cy="2890440"/>
            <wp:effectExtent l="19050" t="19050" r="23495" b="2476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7830" cy="2890440"/>
                    </a:xfrm>
                    <a:prstGeom prst="rect">
                      <a:avLst/>
                    </a:prstGeom>
                    <a:ln>
                      <a:solidFill>
                        <a:schemeClr val="accent1"/>
                      </a:solidFill>
                    </a:ln>
                  </pic:spPr>
                </pic:pic>
              </a:graphicData>
            </a:graphic>
          </wp:inline>
        </w:drawing>
      </w:r>
    </w:p>
    <w:p w:rsidR="00687DE3" w:rsidRDefault="00687DE3" w:rsidP="00CC14EE"/>
    <w:p w:rsidR="005906C9" w:rsidRDefault="0059534D" w:rsidP="00CE6333">
      <w:pPr>
        <w:adjustRightInd/>
        <w:snapToGrid/>
      </w:pPr>
      <w:r>
        <w:rPr>
          <w:rFonts w:hint="eastAsia"/>
        </w:rPr>
        <w:t>ローカル</w:t>
      </w:r>
      <w:r w:rsidR="009117CC">
        <w:rPr>
          <w:rFonts w:hint="eastAsia"/>
        </w:rPr>
        <w:t>領域</w:t>
      </w:r>
      <w:r>
        <w:rPr>
          <w:rFonts w:hint="eastAsia"/>
        </w:rPr>
        <w:t>にファイルがダウンロードされます。</w:t>
      </w:r>
    </w:p>
    <w:p w:rsidR="0014037E" w:rsidRDefault="00F64126" w:rsidP="00CC14EE">
      <w:r>
        <w:rPr>
          <w:noProof/>
        </w:rPr>
        <mc:AlternateContent>
          <mc:Choice Requires="wps">
            <w:drawing>
              <wp:anchor distT="0" distB="0" distL="114300" distR="114300" simplePos="0" relativeHeight="251546112" behindDoc="0" locked="0" layoutInCell="1" allowOverlap="1" wp14:anchorId="0782C51D" wp14:editId="3ED0AE65">
                <wp:simplePos x="0" y="0"/>
                <wp:positionH relativeFrom="margin">
                  <wp:posOffset>1905</wp:posOffset>
                </wp:positionH>
                <wp:positionV relativeFrom="paragraph">
                  <wp:posOffset>2788286</wp:posOffset>
                </wp:positionV>
                <wp:extent cx="2372360" cy="198120"/>
                <wp:effectExtent l="0" t="0" r="27940" b="11430"/>
                <wp:wrapNone/>
                <wp:docPr id="385" name="正方形/長方形 385"/>
                <wp:cNvGraphicFramePr/>
                <a:graphic xmlns:a="http://schemas.openxmlformats.org/drawingml/2006/main">
                  <a:graphicData uri="http://schemas.microsoft.com/office/word/2010/wordprocessingShape">
                    <wps:wsp>
                      <wps:cNvSpPr/>
                      <wps:spPr>
                        <a:xfrm>
                          <a:off x="0" y="0"/>
                          <a:ext cx="2372360"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B54D" id="正方形/長方形 385" o:spid="_x0000_s1026" style="position:absolute;left:0;text-align:left;margin-left:.15pt;margin-top:219.55pt;width:186.8pt;height:15.6pt;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" filled="f" strokecolor="red" strokeweight="2pt">
                <w10:wrap anchorx="margin"/>
              </v:rect>
            </w:pict>
          </mc:Fallback>
        </mc:AlternateContent>
      </w:r>
      <w:r w:rsidR="009A710E">
        <w:rPr>
          <w:noProof/>
        </w:rPr>
        <w:drawing>
          <wp:inline distT="0" distB="0" distL="0" distR="0" wp14:anchorId="66BF2FC2" wp14:editId="4F9801DD">
            <wp:extent cx="2349810" cy="3133080"/>
            <wp:effectExtent l="19050" t="19050" r="12700" b="1079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49810" cy="3133080"/>
                    </a:xfrm>
                    <a:prstGeom prst="rect">
                      <a:avLst/>
                    </a:prstGeom>
                    <a:ln>
                      <a:solidFill>
                        <a:schemeClr val="accent1"/>
                      </a:solidFill>
                    </a:ln>
                  </pic:spPr>
                </pic:pic>
              </a:graphicData>
            </a:graphic>
          </wp:inline>
        </w:drawing>
      </w:r>
    </w:p>
    <w:p w:rsidR="00322369" w:rsidRDefault="00322369" w:rsidP="00322369">
      <w:pPr>
        <w:pStyle w:val="2"/>
        <w:rPr>
          <w:b/>
          <w:lang w:eastAsia="ja-JP"/>
        </w:rPr>
      </w:pPr>
      <w:bookmarkStart w:id="26" w:name="_複数ファイル/フォルダのダウンロード"/>
      <w:bookmarkStart w:id="27" w:name="_Toc425785033"/>
      <w:bookmarkEnd w:id="26"/>
      <w:r w:rsidRPr="007E33AA">
        <w:rPr>
          <w:rFonts w:hint="eastAsia"/>
          <w:lang w:eastAsia="ja-JP"/>
        </w:rPr>
        <w:t>複数ファイル/フォルダのダウンロード</w:t>
      </w:r>
      <w:bookmarkEnd w:id="27"/>
    </w:p>
    <w:p w:rsidR="0031465F" w:rsidRDefault="008A510B" w:rsidP="0031465F">
      <w:r>
        <w:rPr>
          <w:rFonts w:hint="eastAsia"/>
        </w:rPr>
        <w:t>サーバー領域</w:t>
      </w:r>
      <w:r w:rsidR="0031465F">
        <w:rPr>
          <w:rFonts w:hint="eastAsia"/>
        </w:rPr>
        <w:t>上の</w:t>
      </w:r>
      <w:r w:rsidR="009117CC">
        <w:rPr>
          <w:rFonts w:hint="eastAsia"/>
        </w:rPr>
        <w:t>メニューボタン</w:t>
      </w:r>
      <w:r w:rsidR="0031465F">
        <w:rPr>
          <w:rFonts w:hint="eastAsia"/>
        </w:rPr>
        <w:t>をタップし</w:t>
      </w:r>
      <w:r w:rsidR="000D3AE6">
        <w:rPr>
          <w:rFonts w:hint="eastAsia"/>
        </w:rPr>
        <w:t>、メニュー内の「選択」</w:t>
      </w:r>
    </w:p>
    <w:p w:rsidR="000D3AE6" w:rsidRPr="0031465F" w:rsidRDefault="000D3AE6" w:rsidP="0031465F">
      <w:r>
        <w:rPr>
          <w:rFonts w:hint="eastAsia"/>
        </w:rPr>
        <w:t>アイコンをタップします。</w:t>
      </w:r>
    </w:p>
    <w:p w:rsidR="007606F3" w:rsidRDefault="00FD3D30" w:rsidP="0014037E">
      <w:r>
        <w:rPr>
          <w:noProof/>
        </w:rPr>
        <mc:AlternateContent>
          <mc:Choice Requires="wps">
            <w:drawing>
              <wp:anchor distT="0" distB="0" distL="114300" distR="114300" simplePos="0" relativeHeight="251552256" behindDoc="0" locked="0" layoutInCell="1" allowOverlap="1" wp14:anchorId="158C53B4" wp14:editId="4373E0C1">
                <wp:simplePos x="0" y="0"/>
                <wp:positionH relativeFrom="margin">
                  <wp:posOffset>1967865</wp:posOffset>
                </wp:positionH>
                <wp:positionV relativeFrom="paragraph">
                  <wp:posOffset>295910</wp:posOffset>
                </wp:positionV>
                <wp:extent cx="266700" cy="247650"/>
                <wp:effectExtent l="0" t="0" r="19050" b="19050"/>
                <wp:wrapNone/>
                <wp:docPr id="386" name="円/楕円 386"/>
                <wp:cNvGraphicFramePr/>
                <a:graphic xmlns:a="http://schemas.openxmlformats.org/drawingml/2006/main">
                  <a:graphicData uri="http://schemas.microsoft.com/office/word/2010/wordprocessingShape">
                    <wps:wsp>
                      <wps:cNvSpPr/>
                      <wps:spPr>
                        <a:xfrm>
                          <a:off x="0" y="0"/>
                          <a:ext cx="2667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6269F" id="円/楕円 386" o:spid="_x0000_s1026" style="position:absolute;left:0;text-align:left;margin-left:154.95pt;margin-top:23.3pt;width:21pt;height:19.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" filled="f" strokecolor="red" strokeweight="2pt">
                <w10:wrap anchorx="margin"/>
              </v:oval>
            </w:pict>
          </mc:Fallback>
        </mc:AlternateContent>
      </w:r>
      <w:r w:rsidR="00505BC9">
        <w:rPr>
          <w:noProof/>
        </w:rPr>
        <w:drawing>
          <wp:inline distT="0" distB="0" distL="0" distR="0" wp14:anchorId="4F822713" wp14:editId="4F21F15F">
            <wp:extent cx="2160270" cy="2880360"/>
            <wp:effectExtent l="19050" t="19050" r="11430" b="1524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0270" cy="2880360"/>
                    </a:xfrm>
                    <a:prstGeom prst="rect">
                      <a:avLst/>
                    </a:prstGeom>
                    <a:ln>
                      <a:solidFill>
                        <a:schemeClr val="accent1"/>
                      </a:solidFill>
                    </a:ln>
                  </pic:spPr>
                </pic:pic>
              </a:graphicData>
            </a:graphic>
          </wp:inline>
        </w:drawing>
      </w:r>
    </w:p>
    <w:p w:rsidR="00763A9C" w:rsidRPr="00393625" w:rsidRDefault="00763A9C" w:rsidP="0014037E"/>
    <w:p w:rsidR="007606F3" w:rsidRDefault="007606F3" w:rsidP="0014037E">
      <w:r>
        <w:rPr>
          <w:rFonts w:hint="eastAsia"/>
        </w:rPr>
        <w:t>ダウンロード対象のファイル/フォルダをタップして選択します。</w:t>
      </w:r>
    </w:p>
    <w:p w:rsidR="00505BC9" w:rsidRDefault="007A1CB8" w:rsidP="0014037E">
      <w:r>
        <w:rPr>
          <w:noProof/>
        </w:rPr>
        <mc:AlternateContent>
          <mc:Choice Requires="wps">
            <w:drawing>
              <wp:anchor distT="0" distB="0" distL="114300" distR="114300" simplePos="0" relativeHeight="251564544" behindDoc="0" locked="0" layoutInCell="1" allowOverlap="1" wp14:anchorId="6435B1CF" wp14:editId="7AF34C67">
                <wp:simplePos x="0" y="0"/>
                <wp:positionH relativeFrom="margin">
                  <wp:posOffset>5715</wp:posOffset>
                </wp:positionH>
                <wp:positionV relativeFrom="paragraph">
                  <wp:posOffset>463550</wp:posOffset>
                </wp:positionV>
                <wp:extent cx="2198370" cy="541020"/>
                <wp:effectExtent l="0" t="0" r="11430" b="11430"/>
                <wp:wrapNone/>
                <wp:docPr id="389" name="正方形/長方形 389"/>
                <wp:cNvGraphicFramePr/>
                <a:graphic xmlns:a="http://schemas.openxmlformats.org/drawingml/2006/main">
                  <a:graphicData uri="http://schemas.microsoft.com/office/word/2010/wordprocessingShape">
                    <wps:wsp>
                      <wps:cNvSpPr/>
                      <wps:spPr>
                        <a:xfrm>
                          <a:off x="0" y="0"/>
                          <a:ext cx="2198370" cy="541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75AD6" id="正方形/長方形 389" o:spid="_x0000_s1026" style="position:absolute;left:0;text-align:left;margin-left:.45pt;margin-top:36.5pt;width:173.1pt;height:42.6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" filled="f" strokecolor="red" strokeweight="2pt">
                <w10:wrap anchorx="margin"/>
              </v:rect>
            </w:pict>
          </mc:Fallback>
        </mc:AlternateContent>
      </w:r>
      <w:r w:rsidR="00EF1C55">
        <w:rPr>
          <w:noProof/>
        </w:rPr>
        <w:drawing>
          <wp:inline distT="0" distB="0" distL="0" distR="0" wp14:anchorId="62C7156F" wp14:editId="0A8E337F">
            <wp:extent cx="2189160" cy="2918880"/>
            <wp:effectExtent l="19050" t="19050" r="20955" b="1524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89160" cy="2918880"/>
                    </a:xfrm>
                    <a:prstGeom prst="rect">
                      <a:avLst/>
                    </a:prstGeom>
                    <a:ln>
                      <a:solidFill>
                        <a:schemeClr val="accent1"/>
                      </a:solidFill>
                    </a:ln>
                  </pic:spPr>
                </pic:pic>
              </a:graphicData>
            </a:graphic>
          </wp:inline>
        </w:drawing>
      </w:r>
    </w:p>
    <w:p w:rsidR="00D35AA4" w:rsidRDefault="00D35AA4">
      <w:pPr>
        <w:adjustRightInd/>
        <w:snapToGrid/>
      </w:pPr>
      <w:r>
        <w:br w:type="page"/>
      </w:r>
    </w:p>
    <w:p w:rsidR="00BE006C" w:rsidRDefault="009117CC" w:rsidP="0014037E">
      <w:r>
        <w:rPr>
          <w:rFonts w:hint="eastAsia"/>
        </w:rPr>
        <w:t>メニューボタン</w:t>
      </w:r>
      <w:r w:rsidR="00BE006C">
        <w:rPr>
          <w:rFonts w:hint="eastAsia"/>
        </w:rPr>
        <w:t>をタップし、メニュー内の「ダウンロード」アイコンをタップします。</w:t>
      </w:r>
    </w:p>
    <w:p w:rsidR="001E2D31" w:rsidRDefault="00EA3765" w:rsidP="0014037E">
      <w:r>
        <w:rPr>
          <w:noProof/>
        </w:rPr>
        <mc:AlternateContent>
          <mc:Choice Requires="wps">
            <w:drawing>
              <wp:anchor distT="0" distB="0" distL="114300" distR="114300" simplePos="0" relativeHeight="251871744" behindDoc="0" locked="0" layoutInCell="1" allowOverlap="1" wp14:anchorId="610B432D" wp14:editId="081CF123">
                <wp:simplePos x="0" y="0"/>
                <wp:positionH relativeFrom="margin">
                  <wp:posOffset>2015490</wp:posOffset>
                </wp:positionH>
                <wp:positionV relativeFrom="paragraph">
                  <wp:posOffset>2540</wp:posOffset>
                </wp:positionV>
                <wp:extent cx="266700" cy="266700"/>
                <wp:effectExtent l="0" t="0" r="19050" b="19050"/>
                <wp:wrapNone/>
                <wp:docPr id="390" name="円/楕円 390"/>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9F4B4" id="円/楕円 390" o:spid="_x0000_s1026" style="position:absolute;left:0;text-align:left;margin-left:158.7pt;margin-top:.2pt;width:21pt;height:21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" filled="f" strokecolor="red" strokeweight="2pt">
                <w10:wrap anchorx="margin"/>
              </v:oval>
            </w:pict>
          </mc:Fallback>
        </mc:AlternateContent>
      </w:r>
      <w:r w:rsidR="00A93A43">
        <w:rPr>
          <w:noProof/>
        </w:rPr>
        <mc:AlternateContent>
          <mc:Choice Requires="wps">
            <w:drawing>
              <wp:anchor distT="0" distB="0" distL="114300" distR="114300" simplePos="0" relativeHeight="251880960" behindDoc="0" locked="0" layoutInCell="1" allowOverlap="1" wp14:anchorId="73D89E9D" wp14:editId="5849F388">
                <wp:simplePos x="0" y="0"/>
                <wp:positionH relativeFrom="margin">
                  <wp:posOffset>-43815</wp:posOffset>
                </wp:positionH>
                <wp:positionV relativeFrom="paragraph">
                  <wp:posOffset>202566</wp:posOffset>
                </wp:positionV>
                <wp:extent cx="245327" cy="937260"/>
                <wp:effectExtent l="0" t="0" r="21590" b="15240"/>
                <wp:wrapNone/>
                <wp:docPr id="391" name="円/楕円 391"/>
                <wp:cNvGraphicFramePr/>
                <a:graphic xmlns:a="http://schemas.openxmlformats.org/drawingml/2006/main">
                  <a:graphicData uri="http://schemas.microsoft.com/office/word/2010/wordprocessingShape">
                    <wps:wsp>
                      <wps:cNvSpPr/>
                      <wps:spPr>
                        <a:xfrm>
                          <a:off x="0" y="0"/>
                          <a:ext cx="245327" cy="937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CDC7F" id="円/楕円 391" o:spid="_x0000_s1026" style="position:absolute;left:0;text-align:left;margin-left:-3.45pt;margin-top:15.95pt;width:19.3pt;height:73.8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" filled="f" strokecolor="red" strokeweight="2pt">
                <w10:wrap anchorx="margin"/>
              </v:oval>
            </w:pict>
          </mc:Fallback>
        </mc:AlternateContent>
      </w:r>
      <w:r w:rsidR="00C77302">
        <w:rPr>
          <w:noProof/>
        </w:rPr>
        <w:drawing>
          <wp:inline distT="0" distB="0" distL="0" distR="0" wp14:anchorId="43EDAF02" wp14:editId="105FAF61">
            <wp:extent cx="2206710" cy="2942280"/>
            <wp:effectExtent l="19050" t="19050" r="22225" b="1079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6710" cy="2942280"/>
                    </a:xfrm>
                    <a:prstGeom prst="rect">
                      <a:avLst/>
                    </a:prstGeom>
                    <a:ln>
                      <a:solidFill>
                        <a:schemeClr val="accent1"/>
                      </a:solidFill>
                    </a:ln>
                  </pic:spPr>
                </pic:pic>
              </a:graphicData>
            </a:graphic>
          </wp:inline>
        </w:drawing>
      </w:r>
    </w:p>
    <w:p w:rsidR="00334136" w:rsidRDefault="00334136" w:rsidP="0014037E"/>
    <w:p w:rsidR="001E2D31" w:rsidRDefault="001E2D31" w:rsidP="0014037E">
      <w:r>
        <w:rPr>
          <w:rFonts w:hint="eastAsia"/>
        </w:rPr>
        <w:t>ローカルに選択したファイル/フォルダがダウンロードされます。</w:t>
      </w:r>
    </w:p>
    <w:p w:rsidR="00251058" w:rsidRDefault="00A93A43" w:rsidP="0014037E">
      <w:r>
        <w:rPr>
          <w:noProof/>
        </w:rPr>
        <mc:AlternateContent>
          <mc:Choice Requires="wps">
            <w:drawing>
              <wp:anchor distT="0" distB="0" distL="114300" distR="114300" simplePos="0" relativeHeight="251567616" behindDoc="0" locked="0" layoutInCell="1" allowOverlap="1" wp14:anchorId="0D4E229E" wp14:editId="0992C6A4">
                <wp:simplePos x="0" y="0"/>
                <wp:positionH relativeFrom="margin">
                  <wp:posOffset>1905</wp:posOffset>
                </wp:positionH>
                <wp:positionV relativeFrom="paragraph">
                  <wp:posOffset>3730625</wp:posOffset>
                </wp:positionV>
                <wp:extent cx="2941320" cy="195580"/>
                <wp:effectExtent l="0" t="0" r="11430" b="13970"/>
                <wp:wrapNone/>
                <wp:docPr id="393" name="正方形/長方形 393"/>
                <wp:cNvGraphicFramePr/>
                <a:graphic xmlns:a="http://schemas.openxmlformats.org/drawingml/2006/main">
                  <a:graphicData uri="http://schemas.microsoft.com/office/word/2010/wordprocessingShape">
                    <wps:wsp>
                      <wps:cNvSpPr/>
                      <wps:spPr>
                        <a:xfrm>
                          <a:off x="0" y="0"/>
                          <a:ext cx="2941320" cy="1955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D333" id="正方形/長方形 393" o:spid="_x0000_s1026" style="position:absolute;left:0;text-align:left;margin-left:.15pt;margin-top:293.75pt;width:231.6pt;height:15.4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" filled="f" strokecolor="red" strokeweight="2pt">
                <w10:wrap anchorx="margin"/>
              </v:rect>
            </w:pict>
          </mc:Fallback>
        </mc:AlternateContent>
      </w:r>
      <w:r w:rsidR="00AD42A3">
        <w:rPr>
          <w:noProof/>
        </w:rPr>
        <mc:AlternateContent>
          <mc:Choice Requires="wps">
            <w:drawing>
              <wp:anchor distT="0" distB="0" distL="114300" distR="114300" simplePos="0" relativeHeight="251570688" behindDoc="0" locked="0" layoutInCell="1" allowOverlap="1" wp14:anchorId="12C3F7F8" wp14:editId="030C9D5E">
                <wp:simplePos x="0" y="0"/>
                <wp:positionH relativeFrom="margin">
                  <wp:posOffset>1905</wp:posOffset>
                </wp:positionH>
                <wp:positionV relativeFrom="paragraph">
                  <wp:posOffset>2580005</wp:posOffset>
                </wp:positionV>
                <wp:extent cx="2926080" cy="220980"/>
                <wp:effectExtent l="0" t="0" r="26670" b="26670"/>
                <wp:wrapNone/>
                <wp:docPr id="394" name="正方形/長方形 394"/>
                <wp:cNvGraphicFramePr/>
                <a:graphic xmlns:a="http://schemas.openxmlformats.org/drawingml/2006/main">
                  <a:graphicData uri="http://schemas.microsoft.com/office/word/2010/wordprocessingShape">
                    <wps:wsp>
                      <wps:cNvSpPr/>
                      <wps:spPr>
                        <a:xfrm>
                          <a:off x="0" y="0"/>
                          <a:ext cx="292608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960C" id="正方形/長方形 394" o:spid="_x0000_s1026" style="position:absolute;left:0;text-align:left;margin-left:.15pt;margin-top:203.15pt;width:230.4pt;height:17.4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" filled="f" strokecolor="red" strokeweight="2pt">
                <w10:wrap anchorx="margin"/>
              </v:rect>
            </w:pict>
          </mc:Fallback>
        </mc:AlternateContent>
      </w:r>
      <w:r w:rsidR="002917DC">
        <w:rPr>
          <w:noProof/>
        </w:rPr>
        <w:drawing>
          <wp:inline distT="0" distB="0" distL="0" distR="0" wp14:anchorId="4D7BB10B" wp14:editId="1D43C246">
            <wp:extent cx="2929770" cy="3906360"/>
            <wp:effectExtent l="19050" t="19050" r="23495" b="18415"/>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29770" cy="3906360"/>
                    </a:xfrm>
                    <a:prstGeom prst="rect">
                      <a:avLst/>
                    </a:prstGeom>
                    <a:ln>
                      <a:solidFill>
                        <a:schemeClr val="accent1"/>
                      </a:solidFill>
                    </a:ln>
                  </pic:spPr>
                </pic:pic>
              </a:graphicData>
            </a:graphic>
          </wp:inline>
        </w:drawing>
      </w:r>
    </w:p>
    <w:p w:rsidR="00322369" w:rsidRDefault="00322369" w:rsidP="00805D1F">
      <w:pPr>
        <w:pStyle w:val="2"/>
        <w:rPr>
          <w:b/>
          <w:lang w:eastAsia="ja-JP"/>
        </w:rPr>
      </w:pPr>
      <w:bookmarkStart w:id="28" w:name="_Toc425785034"/>
      <w:r w:rsidRPr="007E33AA">
        <w:rPr>
          <w:rFonts w:hint="eastAsia"/>
          <w:lang w:eastAsia="ja-JP"/>
        </w:rPr>
        <w:t>ドラッグ&amp;ドロップによるファイル/フォルダのダウンロード</w:t>
      </w:r>
      <w:bookmarkEnd w:id="28"/>
    </w:p>
    <w:p w:rsidR="008F3BCE" w:rsidRPr="00DC064B" w:rsidRDefault="008A510B" w:rsidP="008F3BCE">
      <w:r>
        <w:rPr>
          <w:rFonts w:hint="eastAsia"/>
        </w:rPr>
        <w:t>サーバー領域</w:t>
      </w:r>
      <w:r w:rsidR="00DC064B">
        <w:rPr>
          <w:rFonts w:hint="eastAsia"/>
        </w:rPr>
        <w:t>上のダウンロードしたいファイル/フォルダを長押しします。</w:t>
      </w:r>
    </w:p>
    <w:p w:rsidR="005929FC" w:rsidRDefault="00E33EDD">
      <w:pPr>
        <w:adjustRightInd/>
        <w:snapToGrid/>
      </w:pPr>
      <w:r>
        <w:rPr>
          <w:noProof/>
        </w:rPr>
        <mc:AlternateContent>
          <mc:Choice Requires="wps">
            <w:drawing>
              <wp:anchor distT="0" distB="0" distL="114300" distR="114300" simplePos="0" relativeHeight="251573760" behindDoc="0" locked="0" layoutInCell="1" allowOverlap="1" wp14:anchorId="4B80B1A6" wp14:editId="232C0C51">
                <wp:simplePos x="0" y="0"/>
                <wp:positionH relativeFrom="margin">
                  <wp:posOffset>1905</wp:posOffset>
                </wp:positionH>
                <wp:positionV relativeFrom="paragraph">
                  <wp:posOffset>911225</wp:posOffset>
                </wp:positionV>
                <wp:extent cx="2247900" cy="167640"/>
                <wp:effectExtent l="0" t="0" r="19050" b="22860"/>
                <wp:wrapNone/>
                <wp:docPr id="395" name="正方形/長方形 395"/>
                <wp:cNvGraphicFramePr/>
                <a:graphic xmlns:a="http://schemas.openxmlformats.org/drawingml/2006/main">
                  <a:graphicData uri="http://schemas.microsoft.com/office/word/2010/wordprocessingShape">
                    <wps:wsp>
                      <wps:cNvSpPr/>
                      <wps:spPr>
                        <a:xfrm>
                          <a:off x="0" y="0"/>
                          <a:ext cx="224790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C342D" id="正方形/長方形 395" o:spid="_x0000_s1026" style="position:absolute;left:0;text-align:left;margin-left:.15pt;margin-top:71.75pt;width:177pt;height:13.2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" filled="f" strokecolor="red" strokeweight="2pt">
                <w10:wrap anchorx="margin"/>
              </v:rect>
            </w:pict>
          </mc:Fallback>
        </mc:AlternateContent>
      </w:r>
      <w:r w:rsidR="008F3BCE">
        <w:rPr>
          <w:noProof/>
        </w:rPr>
        <w:drawing>
          <wp:inline distT="0" distB="0" distL="0" distR="0" wp14:anchorId="6BE13F30" wp14:editId="3B420462">
            <wp:extent cx="2206710" cy="2942280"/>
            <wp:effectExtent l="19050" t="19050" r="22225" b="1079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06710" cy="2942280"/>
                    </a:xfrm>
                    <a:prstGeom prst="rect">
                      <a:avLst/>
                    </a:prstGeom>
                    <a:ln>
                      <a:solidFill>
                        <a:schemeClr val="accent1"/>
                      </a:solidFill>
                    </a:ln>
                  </pic:spPr>
                </pic:pic>
              </a:graphicData>
            </a:graphic>
          </wp:inline>
        </w:drawing>
      </w:r>
    </w:p>
    <w:p w:rsidR="00171F9F" w:rsidRDefault="00171F9F">
      <w:pPr>
        <w:adjustRightInd/>
        <w:snapToGrid/>
      </w:pPr>
    </w:p>
    <w:p w:rsidR="002E6A57" w:rsidRPr="006F394D" w:rsidRDefault="006F394D" w:rsidP="00AB3761">
      <w:r>
        <w:rPr>
          <w:rFonts w:hint="eastAsia"/>
        </w:rPr>
        <w:t>長押しをした状態で選択したファイル/フォルダを</w:t>
      </w:r>
      <w:r w:rsidR="008A510B">
        <w:rPr>
          <w:rFonts w:hint="eastAsia"/>
        </w:rPr>
        <w:t>ローカル領域</w:t>
      </w:r>
      <w:r>
        <w:rPr>
          <w:rFonts w:hint="eastAsia"/>
        </w:rPr>
        <w:t>上に移動します。</w:t>
      </w:r>
    </w:p>
    <w:p w:rsidR="00BB13DE" w:rsidRDefault="001D73E1">
      <w:pPr>
        <w:adjustRightInd/>
        <w:snapToGrid/>
      </w:pPr>
      <w:r>
        <w:rPr>
          <w:noProof/>
        </w:rPr>
        <mc:AlternateContent>
          <mc:Choice Requires="wps">
            <w:drawing>
              <wp:anchor distT="0" distB="0" distL="114300" distR="114300" simplePos="0" relativeHeight="251579904" behindDoc="0" locked="0" layoutInCell="1" allowOverlap="1" wp14:anchorId="6EAEE550" wp14:editId="46A0135E">
                <wp:simplePos x="0" y="0"/>
                <wp:positionH relativeFrom="margin">
                  <wp:posOffset>1103630</wp:posOffset>
                </wp:positionH>
                <wp:positionV relativeFrom="paragraph">
                  <wp:posOffset>1162685</wp:posOffset>
                </wp:positionV>
                <wp:extent cx="484632" cy="1182029"/>
                <wp:effectExtent l="19050" t="0" r="29845" b="37465"/>
                <wp:wrapNone/>
                <wp:docPr id="397" name="上矢印 397"/>
                <wp:cNvGraphicFramePr/>
                <a:graphic xmlns:a="http://schemas.openxmlformats.org/drawingml/2006/main">
                  <a:graphicData uri="http://schemas.microsoft.com/office/word/2010/wordprocessingShape">
                    <wps:wsp>
                      <wps:cNvSpPr/>
                      <wps:spPr>
                        <a:xfrm flipV="1">
                          <a:off x="0" y="0"/>
                          <a:ext cx="484632" cy="1182029"/>
                        </a:xfrm>
                        <a:prstGeom prst="up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D997F" id="上矢印 397" o:spid="_x0000_s1026" type="#_x0000_t68" style="position:absolute;left:0;text-align:left;margin-left:86.9pt;margin-top:91.55pt;width:38.15pt;height:93.05pt;flip:y;z-index:25157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" adj="4428" fillcolor="#ff7c80" strokecolor="red" strokeweight="2pt">
                <w10:wrap anchorx="margin"/>
              </v:shape>
            </w:pict>
          </mc:Fallback>
        </mc:AlternateContent>
      </w:r>
      <w:r w:rsidR="00795278">
        <w:rPr>
          <w:noProof/>
        </w:rPr>
        <w:drawing>
          <wp:inline distT="0" distB="0" distL="0" distR="0" wp14:anchorId="0613C6CF" wp14:editId="3FBE9584">
            <wp:extent cx="2346570" cy="3128760"/>
            <wp:effectExtent l="19050" t="19050" r="15875" b="1460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46570" cy="3128760"/>
                    </a:xfrm>
                    <a:prstGeom prst="rect">
                      <a:avLst/>
                    </a:prstGeom>
                    <a:ln>
                      <a:solidFill>
                        <a:schemeClr val="accent1"/>
                      </a:solidFill>
                    </a:ln>
                  </pic:spPr>
                </pic:pic>
              </a:graphicData>
            </a:graphic>
          </wp:inline>
        </w:drawing>
      </w:r>
      <w:r w:rsidR="00BB13DE">
        <w:br w:type="page"/>
      </w:r>
    </w:p>
    <w:p w:rsidR="00BB13DE" w:rsidRPr="00405C9A" w:rsidRDefault="008A510B" w:rsidP="00AC3074">
      <w:r>
        <w:rPr>
          <w:rFonts w:hint="eastAsia"/>
        </w:rPr>
        <w:t>ローカル領域</w:t>
      </w:r>
      <w:r w:rsidR="00405C9A">
        <w:rPr>
          <w:rFonts w:hint="eastAsia"/>
        </w:rPr>
        <w:t>までファイル/フォルダを移動し、指を離します。</w:t>
      </w:r>
    </w:p>
    <w:p w:rsidR="005329B8" w:rsidRDefault="005329B8">
      <w:pPr>
        <w:adjustRightInd/>
        <w:snapToGrid/>
      </w:pPr>
      <w:r>
        <w:rPr>
          <w:noProof/>
        </w:rPr>
        <w:drawing>
          <wp:inline distT="0" distB="0" distL="0" distR="0" wp14:anchorId="0D7ACA23" wp14:editId="3AA96ABF">
            <wp:extent cx="2367630" cy="3156840"/>
            <wp:effectExtent l="19050" t="19050" r="13970" b="2476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67630" cy="3156840"/>
                    </a:xfrm>
                    <a:prstGeom prst="rect">
                      <a:avLst/>
                    </a:prstGeom>
                    <a:ln>
                      <a:solidFill>
                        <a:schemeClr val="accent1"/>
                      </a:solidFill>
                    </a:ln>
                  </pic:spPr>
                </pic:pic>
              </a:graphicData>
            </a:graphic>
          </wp:inline>
        </w:drawing>
      </w:r>
    </w:p>
    <w:p w:rsidR="00B40F3B" w:rsidRDefault="00B40F3B">
      <w:pPr>
        <w:adjustRightInd/>
        <w:snapToGrid/>
      </w:pPr>
    </w:p>
    <w:p w:rsidR="00B40F3B" w:rsidRPr="005937E5" w:rsidRDefault="005937E5" w:rsidP="005937E5">
      <w:r>
        <w:rPr>
          <w:rFonts w:hint="eastAsia"/>
        </w:rPr>
        <w:t>ファイル/フォルダがダウンロードされます。</w:t>
      </w:r>
    </w:p>
    <w:p w:rsidR="003D6D4D" w:rsidRDefault="00463B6E">
      <w:pPr>
        <w:adjustRightInd/>
        <w:snapToGrid/>
      </w:pPr>
      <w:r>
        <w:rPr>
          <w:noProof/>
        </w:rPr>
        <mc:AlternateContent>
          <mc:Choice Requires="wps">
            <w:drawing>
              <wp:anchor distT="0" distB="0" distL="114300" distR="114300" simplePos="0" relativeHeight="251834880" behindDoc="0" locked="0" layoutInCell="1" allowOverlap="1" wp14:anchorId="1070E68C" wp14:editId="5649556F">
                <wp:simplePos x="0" y="0"/>
                <wp:positionH relativeFrom="column">
                  <wp:posOffset>17145</wp:posOffset>
                </wp:positionH>
                <wp:positionV relativeFrom="paragraph">
                  <wp:posOffset>2854325</wp:posOffset>
                </wp:positionV>
                <wp:extent cx="2385060" cy="228600"/>
                <wp:effectExtent l="0" t="0" r="15240" b="19050"/>
                <wp:wrapNone/>
                <wp:docPr id="230" name="正方形/長方形 230"/>
                <wp:cNvGraphicFramePr/>
                <a:graphic xmlns:a="http://schemas.openxmlformats.org/drawingml/2006/main">
                  <a:graphicData uri="http://schemas.microsoft.com/office/word/2010/wordprocessingShape">
                    <wps:wsp>
                      <wps:cNvSpPr/>
                      <wps:spPr>
                        <a:xfrm>
                          <a:off x="0" y="0"/>
                          <a:ext cx="238506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E3BE2" id="正方形/長方形 230" o:spid="_x0000_s1026" style="position:absolute;left:0;text-align:left;margin-left:1.35pt;margin-top:224.75pt;width:187.8pt;height: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" filled="f" strokecolor="red" strokeweight="2pt"/>
            </w:pict>
          </mc:Fallback>
        </mc:AlternateContent>
      </w:r>
      <w:r w:rsidR="003D6D4D">
        <w:rPr>
          <w:noProof/>
        </w:rPr>
        <w:drawing>
          <wp:inline distT="0" distB="0" distL="0" distR="0" wp14:anchorId="565F7597" wp14:editId="272EFBC5">
            <wp:extent cx="2353050" cy="3137400"/>
            <wp:effectExtent l="19050" t="19050" r="28575" b="2540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53050" cy="3137400"/>
                    </a:xfrm>
                    <a:prstGeom prst="rect">
                      <a:avLst/>
                    </a:prstGeom>
                    <a:ln>
                      <a:solidFill>
                        <a:schemeClr val="accent1"/>
                      </a:solidFill>
                    </a:ln>
                  </pic:spPr>
                </pic:pic>
              </a:graphicData>
            </a:graphic>
          </wp:inline>
        </w:drawing>
      </w:r>
    </w:p>
    <w:p w:rsidR="000A00B9" w:rsidRDefault="000A00B9">
      <w:pPr>
        <w:adjustRightInd/>
        <w:snapToGrid/>
      </w:pPr>
      <w:r>
        <w:br w:type="page"/>
      </w:r>
    </w:p>
    <w:p w:rsidR="00974421" w:rsidRDefault="00974421" w:rsidP="00974421">
      <w:pPr>
        <w:pStyle w:val="1"/>
        <w:rPr>
          <w:lang w:eastAsia="ja-JP"/>
        </w:rPr>
      </w:pPr>
      <w:bookmarkStart w:id="29" w:name="_Toc425785035"/>
      <w:proofErr w:type="spellStart"/>
      <w:r>
        <w:rPr>
          <w:rFonts w:hint="eastAsia"/>
          <w:lang w:eastAsia="ja-JP"/>
        </w:rPr>
        <w:t>Proself</w:t>
      </w:r>
      <w:proofErr w:type="spellEnd"/>
      <w:r>
        <w:rPr>
          <w:rFonts w:hint="eastAsia"/>
          <w:lang w:eastAsia="ja-JP"/>
        </w:rPr>
        <w:t>のアカウントを持たないユーザーにファイルを渡す(Web公開)</w:t>
      </w:r>
      <w:bookmarkEnd w:id="29"/>
    </w:p>
    <w:p w:rsidR="009C78BB" w:rsidRDefault="00D11028" w:rsidP="009C78BB">
      <w:pPr>
        <w:pStyle w:val="2"/>
        <w:rPr>
          <w:b/>
          <w:lang w:eastAsia="ja-JP"/>
        </w:rPr>
      </w:pPr>
      <w:bookmarkStart w:id="30" w:name="_Web公開設定"/>
      <w:bookmarkStart w:id="31" w:name="_Toc425785036"/>
      <w:bookmarkEnd w:id="30"/>
      <w:r w:rsidRPr="007E33AA">
        <w:rPr>
          <w:rFonts w:hint="eastAsia"/>
          <w:lang w:eastAsia="ja-JP"/>
        </w:rPr>
        <w:t>Web公開設定</w:t>
      </w:r>
      <w:bookmarkEnd w:id="31"/>
    </w:p>
    <w:p w:rsidR="005E1786" w:rsidRDefault="008A510B" w:rsidP="005E1786">
      <w:r>
        <w:rPr>
          <w:rFonts w:hint="eastAsia"/>
        </w:rPr>
        <w:t>サーバー領域</w:t>
      </w:r>
      <w:r w:rsidR="005E1786">
        <w:rPr>
          <w:rFonts w:hint="eastAsia"/>
        </w:rPr>
        <w:t>上の対象ファイル/フォルダの</w:t>
      </w:r>
      <w:r w:rsidR="009117CC">
        <w:rPr>
          <w:rFonts w:hint="eastAsia"/>
        </w:rPr>
        <w:t>コンテキストメニューボタン</w:t>
      </w:r>
      <w:r w:rsidR="005E1786">
        <w:rPr>
          <w:rFonts w:hint="eastAsia"/>
        </w:rPr>
        <w:t>をタップし、</w:t>
      </w:r>
      <w:r w:rsidR="009117CC">
        <w:rPr>
          <w:rFonts w:hint="eastAsia"/>
        </w:rPr>
        <w:t>メニュー内の「</w:t>
      </w:r>
      <w:r w:rsidR="005E1786">
        <w:rPr>
          <w:rFonts w:hint="eastAsia"/>
        </w:rPr>
        <w:t>Web公開</w:t>
      </w:r>
      <w:r w:rsidR="009117CC">
        <w:rPr>
          <w:rFonts w:hint="eastAsia"/>
        </w:rPr>
        <w:t>」</w:t>
      </w:r>
      <w:r w:rsidR="005E1786">
        <w:rPr>
          <w:rFonts w:hint="eastAsia"/>
        </w:rPr>
        <w:t>アイコンをタップします。</w:t>
      </w:r>
    </w:p>
    <w:p w:rsidR="006E3C56" w:rsidRDefault="0072474E" w:rsidP="009974FF">
      <w:r>
        <w:rPr>
          <w:noProof/>
        </w:rPr>
        <mc:AlternateContent>
          <mc:Choice Requires="wps">
            <w:drawing>
              <wp:anchor distT="0" distB="0" distL="114300" distR="114300" simplePos="0" relativeHeight="251582976" behindDoc="0" locked="0" layoutInCell="1" allowOverlap="1" wp14:anchorId="507D8D35" wp14:editId="7B9EFF85">
                <wp:simplePos x="0" y="0"/>
                <wp:positionH relativeFrom="margin">
                  <wp:posOffset>3320415</wp:posOffset>
                </wp:positionH>
                <wp:positionV relativeFrom="paragraph">
                  <wp:posOffset>1236980</wp:posOffset>
                </wp:positionV>
                <wp:extent cx="369570" cy="327660"/>
                <wp:effectExtent l="0" t="0" r="11430" b="15240"/>
                <wp:wrapNone/>
                <wp:docPr id="399" name="円/楕円 399"/>
                <wp:cNvGraphicFramePr/>
                <a:graphic xmlns:a="http://schemas.openxmlformats.org/drawingml/2006/main">
                  <a:graphicData uri="http://schemas.microsoft.com/office/word/2010/wordprocessingShape">
                    <wps:wsp>
                      <wps:cNvSpPr/>
                      <wps:spPr>
                        <a:xfrm>
                          <a:off x="0" y="0"/>
                          <a:ext cx="36957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6BF49" id="円/楕円 399" o:spid="_x0000_s1026" style="position:absolute;left:0;text-align:left;margin-left:261.45pt;margin-top:97.4pt;width:29.1pt;height:25.8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" filled="f" strokecolor="red" strokeweight="2pt">
                <w10:wrap anchorx="margin"/>
              </v:oval>
            </w:pict>
          </mc:Fallback>
        </mc:AlternateContent>
      </w:r>
      <w:r w:rsidR="00697677">
        <w:rPr>
          <w:noProof/>
        </w:rPr>
        <w:drawing>
          <wp:inline distT="0" distB="0" distL="0" distR="0" wp14:anchorId="1DBD8648" wp14:editId="0AD54077">
            <wp:extent cx="3612133" cy="2041231"/>
            <wp:effectExtent l="19050" t="19050" r="26670" b="1651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12133" cy="2041231"/>
                    </a:xfrm>
                    <a:prstGeom prst="rect">
                      <a:avLst/>
                    </a:prstGeom>
                    <a:ln>
                      <a:solidFill>
                        <a:schemeClr val="accent1"/>
                      </a:solidFill>
                    </a:ln>
                  </pic:spPr>
                </pic:pic>
              </a:graphicData>
            </a:graphic>
          </wp:inline>
        </w:drawing>
      </w:r>
    </w:p>
    <w:p w:rsidR="006E3C56" w:rsidRDefault="006E3C56">
      <w:pPr>
        <w:adjustRightInd/>
        <w:snapToGrid/>
      </w:pPr>
      <w:r>
        <w:br w:type="page"/>
      </w:r>
    </w:p>
    <w:p w:rsidR="00267F6A" w:rsidRDefault="00267F6A" w:rsidP="000A1398">
      <w:r>
        <w:rPr>
          <w:rFonts w:hint="eastAsia"/>
        </w:rPr>
        <w:t>Web公開設定画面</w:t>
      </w:r>
      <w:r w:rsidR="001345A3">
        <w:rPr>
          <w:rFonts w:hint="eastAsia"/>
        </w:rPr>
        <w:t>が表示されるので、</w:t>
      </w:r>
      <w:r w:rsidR="005569DB">
        <w:rPr>
          <w:rFonts w:hint="eastAsia"/>
        </w:rPr>
        <w:t>Web公開の設定を行います。</w:t>
      </w:r>
    </w:p>
    <w:p w:rsidR="00F7528F" w:rsidRDefault="00520BAE" w:rsidP="000A1398">
      <w:r>
        <w:rPr>
          <w:noProof/>
        </w:rPr>
        <mc:AlternateContent>
          <mc:Choice Requires="wps">
            <w:drawing>
              <wp:anchor distT="0" distB="0" distL="114300" distR="114300" simplePos="0" relativeHeight="251890176" behindDoc="0" locked="0" layoutInCell="1" allowOverlap="1" wp14:anchorId="739DEFDE" wp14:editId="0D081E99">
                <wp:simplePos x="0" y="0"/>
                <wp:positionH relativeFrom="margin">
                  <wp:posOffset>-253365</wp:posOffset>
                </wp:positionH>
                <wp:positionV relativeFrom="paragraph">
                  <wp:posOffset>4913630</wp:posOffset>
                </wp:positionV>
                <wp:extent cx="530860" cy="414020"/>
                <wp:effectExtent l="0" t="0" r="0" b="0"/>
                <wp:wrapNone/>
                <wp:docPr id="477" name="正方形/長方形 47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944C9" w:rsidRDefault="00410C19" w:rsidP="007F7DCB">
                            <w:pPr>
                              <w:jc w:val="center"/>
                              <w:rPr>
                                <w:b/>
                                <w:color w:val="FF0000"/>
                                <w:sz w:val="32"/>
                                <w:szCs w:val="32"/>
                              </w:rPr>
                            </w:pPr>
                            <w:r>
                              <w:rPr>
                                <w:rFonts w:hint="eastAsia"/>
                                <w:b/>
                                <w:color w:val="FF0000"/>
                                <w:sz w:val="32"/>
                                <w:szCs w:val="32"/>
                              </w:rPr>
                              <w:t>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EFDE" id="正方形/長方形 477" o:spid="_x0000_s1062" style="position:absolute;margin-left:-19.95pt;margin-top:386.9pt;width:41.8pt;height:32.6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ojqQIAAHw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" filled="f" stroked="f" strokeweight="2pt">
                <v:textbox>
                  <w:txbxContent>
                    <w:p w:rsidR="00410C19" w:rsidRPr="007944C9" w:rsidRDefault="00410C19" w:rsidP="007F7DCB">
                      <w:pPr>
                        <w:jc w:val="center"/>
                        <w:rPr>
                          <w:b/>
                          <w:color w:val="FF0000"/>
                          <w:sz w:val="32"/>
                          <w:szCs w:val="32"/>
                        </w:rPr>
                      </w:pPr>
                      <w:r>
                        <w:rPr>
                          <w:rFonts w:hint="eastAsia"/>
                          <w:b/>
                          <w:color w:val="FF0000"/>
                          <w:sz w:val="32"/>
                          <w:szCs w:val="32"/>
                        </w:rPr>
                        <w:t>⑯</w:t>
                      </w:r>
                    </w:p>
                  </w:txbxContent>
                </v:textbox>
                <w10:wrap anchorx="margin"/>
              </v:rect>
            </w:pict>
          </mc:Fallback>
        </mc:AlternateContent>
      </w:r>
      <w:r>
        <w:rPr>
          <w:noProof/>
        </w:rPr>
        <mc:AlternateContent>
          <mc:Choice Requires="wps">
            <w:drawing>
              <wp:anchor distT="0" distB="0" distL="114300" distR="114300" simplePos="0" relativeHeight="251702784" behindDoc="0" locked="0" layoutInCell="1" allowOverlap="1" wp14:anchorId="2A1B5F45" wp14:editId="77229050">
                <wp:simplePos x="0" y="0"/>
                <wp:positionH relativeFrom="margin">
                  <wp:posOffset>-283210</wp:posOffset>
                </wp:positionH>
                <wp:positionV relativeFrom="paragraph">
                  <wp:posOffset>700405</wp:posOffset>
                </wp:positionV>
                <wp:extent cx="530860" cy="414020"/>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384AE2" w:rsidRDefault="00410C19" w:rsidP="00214850">
                            <w:pPr>
                              <w:jc w:val="center"/>
                              <w:rPr>
                                <w:b/>
                                <w:color w:val="000000" w:themeColor="text1"/>
                                <w:sz w:val="32"/>
                                <w:szCs w:val="32"/>
                              </w:rPr>
                            </w:pPr>
                            <w:r w:rsidRPr="00384AE2">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B5F45" id="正方形/長方形 234" o:spid="_x0000_s1063" style="position:absolute;margin-left:-22.3pt;margin-top:55.15pt;width:41.8pt;height:32.6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VxqAIAAHw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" filled="f" stroked="f" strokeweight="2pt">
                <v:textbox>
                  <w:txbxContent>
                    <w:p w:rsidR="00410C19" w:rsidRPr="00384AE2" w:rsidRDefault="00410C19" w:rsidP="00214850">
                      <w:pPr>
                        <w:jc w:val="center"/>
                        <w:rPr>
                          <w:b/>
                          <w:color w:val="000000" w:themeColor="text1"/>
                          <w:sz w:val="32"/>
                          <w:szCs w:val="32"/>
                        </w:rPr>
                      </w:pPr>
                      <w:r w:rsidRPr="00384AE2">
                        <w:rPr>
                          <w:rFonts w:hint="eastAsia"/>
                          <w:b/>
                          <w:color w:val="FF0000"/>
                          <w:sz w:val="32"/>
                          <w:szCs w:val="32"/>
                        </w:rPr>
                        <w:t>③</w:t>
                      </w:r>
                    </w:p>
                  </w:txbxContent>
                </v:textbox>
                <w10:wrap anchorx="margin"/>
              </v:rect>
            </w:pict>
          </mc:Fallback>
        </mc:AlternateContent>
      </w:r>
      <w:r w:rsidR="00A93A43">
        <w:rPr>
          <w:noProof/>
        </w:rPr>
        <mc:AlternateContent>
          <mc:Choice Requires="wps">
            <w:drawing>
              <wp:anchor distT="0" distB="0" distL="114300" distR="114300" simplePos="0" relativeHeight="251841024" behindDoc="0" locked="0" layoutInCell="1" allowOverlap="1" wp14:anchorId="70E28BC0" wp14:editId="3E182D47">
                <wp:simplePos x="0" y="0"/>
                <wp:positionH relativeFrom="margin">
                  <wp:posOffset>-257175</wp:posOffset>
                </wp:positionH>
                <wp:positionV relativeFrom="paragraph">
                  <wp:posOffset>4614545</wp:posOffset>
                </wp:positionV>
                <wp:extent cx="530860" cy="414020"/>
                <wp:effectExtent l="0" t="0" r="0" b="0"/>
                <wp:wrapNone/>
                <wp:docPr id="246" name="正方形/長方形 24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944C9" w:rsidRDefault="00410C19" w:rsidP="00214850">
                            <w:pPr>
                              <w:jc w:val="center"/>
                              <w:rPr>
                                <w:b/>
                                <w:color w:val="FF0000"/>
                                <w:sz w:val="32"/>
                                <w:szCs w:val="32"/>
                              </w:rPr>
                            </w:pPr>
                            <w:r w:rsidRPr="007944C9">
                              <w:rPr>
                                <w:rFonts w:hint="eastAsia"/>
                                <w:b/>
                                <w:color w:val="FF0000"/>
                                <w:sz w:val="32"/>
                                <w:szCs w:val="32"/>
                              </w:rPr>
                              <w:t>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8BC0" id="正方形/長方形 246" o:spid="_x0000_s1064" style="position:absolute;margin-left:-20.25pt;margin-top:363.35pt;width:41.8pt;height:32.6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AV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" filled="f" stroked="f" strokeweight="2pt">
                <v:textbox>
                  <w:txbxContent>
                    <w:p w:rsidR="00410C19" w:rsidRPr="007944C9" w:rsidRDefault="00410C19" w:rsidP="00214850">
                      <w:pPr>
                        <w:jc w:val="center"/>
                        <w:rPr>
                          <w:b/>
                          <w:color w:val="FF0000"/>
                          <w:sz w:val="32"/>
                          <w:szCs w:val="32"/>
                        </w:rPr>
                      </w:pPr>
                      <w:r w:rsidRPr="007944C9">
                        <w:rPr>
                          <w:rFonts w:hint="eastAsia"/>
                          <w:b/>
                          <w:color w:val="FF0000"/>
                          <w:sz w:val="32"/>
                          <w:szCs w:val="32"/>
                        </w:rPr>
                        <w:t>⑮</w:t>
                      </w:r>
                    </w:p>
                  </w:txbxContent>
                </v:textbox>
                <w10:wrap anchorx="margin"/>
              </v:rect>
            </w:pict>
          </mc:Fallback>
        </mc:AlternateContent>
      </w:r>
      <w:r w:rsidR="00A93A43">
        <w:rPr>
          <w:noProof/>
        </w:rPr>
        <mc:AlternateContent>
          <mc:Choice Requires="wps">
            <w:drawing>
              <wp:anchor distT="0" distB="0" distL="114300" distR="114300" simplePos="0" relativeHeight="251804160" behindDoc="0" locked="0" layoutInCell="1" allowOverlap="1" wp14:anchorId="408DBF41" wp14:editId="18EEFEE0">
                <wp:simplePos x="0" y="0"/>
                <wp:positionH relativeFrom="margin">
                  <wp:posOffset>-257175</wp:posOffset>
                </wp:positionH>
                <wp:positionV relativeFrom="paragraph">
                  <wp:posOffset>4319905</wp:posOffset>
                </wp:positionV>
                <wp:extent cx="530860" cy="414020"/>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944C9" w:rsidRDefault="00410C19" w:rsidP="00214850">
                            <w:pPr>
                              <w:jc w:val="center"/>
                              <w:rPr>
                                <w:b/>
                                <w:color w:val="FF0000"/>
                                <w:sz w:val="32"/>
                                <w:szCs w:val="32"/>
                              </w:rPr>
                            </w:pPr>
                            <w:r w:rsidRPr="007944C9">
                              <w:rPr>
                                <w:rFonts w:hint="eastAsia"/>
                                <w:b/>
                                <w:color w:val="FF0000"/>
                                <w:sz w:val="32"/>
                                <w:szCs w:val="32"/>
                              </w:rPr>
                              <w:t>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BF41" id="正方形/長方形 245" o:spid="_x0000_s1065" style="position:absolute;margin-left:-20.25pt;margin-top:340.15pt;width:41.8pt;height:32.6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" filled="f" stroked="f" strokeweight="2pt">
                <v:textbox>
                  <w:txbxContent>
                    <w:p w:rsidR="00410C19" w:rsidRPr="007944C9" w:rsidRDefault="00410C19" w:rsidP="00214850">
                      <w:pPr>
                        <w:jc w:val="center"/>
                        <w:rPr>
                          <w:b/>
                          <w:color w:val="FF0000"/>
                          <w:sz w:val="32"/>
                          <w:szCs w:val="32"/>
                        </w:rPr>
                      </w:pPr>
                      <w:r w:rsidRPr="007944C9">
                        <w:rPr>
                          <w:rFonts w:hint="eastAsia"/>
                          <w:b/>
                          <w:color w:val="FF0000"/>
                          <w:sz w:val="32"/>
                          <w:szCs w:val="32"/>
                        </w:rPr>
                        <w:t>⑭</w:t>
                      </w:r>
                    </w:p>
                  </w:txbxContent>
                </v:textbox>
                <w10:wrap anchorx="margin"/>
              </v:rect>
            </w:pict>
          </mc:Fallback>
        </mc:AlternateContent>
      </w:r>
      <w:r w:rsidR="00A93A43">
        <w:rPr>
          <w:noProof/>
        </w:rPr>
        <mc:AlternateContent>
          <mc:Choice Requires="wps">
            <w:drawing>
              <wp:anchor distT="0" distB="0" distL="114300" distR="114300" simplePos="0" relativeHeight="251733504" behindDoc="0" locked="0" layoutInCell="1" allowOverlap="1" wp14:anchorId="23B49E2F" wp14:editId="63253D80">
                <wp:simplePos x="0" y="0"/>
                <wp:positionH relativeFrom="margin">
                  <wp:posOffset>-269875</wp:posOffset>
                </wp:positionH>
                <wp:positionV relativeFrom="paragraph">
                  <wp:posOffset>3113405</wp:posOffset>
                </wp:positionV>
                <wp:extent cx="530860" cy="41402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41513" w:rsidRDefault="00410C19" w:rsidP="00214850">
                            <w:pPr>
                              <w:jc w:val="center"/>
                              <w:rPr>
                                <w:b/>
                                <w:color w:val="FF0000"/>
                                <w:sz w:val="32"/>
                                <w:szCs w:val="32"/>
                              </w:rPr>
                            </w:pPr>
                            <w:r w:rsidRPr="00541513">
                              <w:rPr>
                                <w:rFonts w:hint="eastAsia"/>
                                <w:b/>
                                <w:color w:val="FF0000"/>
                                <w:sz w:val="32"/>
                                <w:szCs w:val="32"/>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49E2F" id="正方形/長方形 241" o:spid="_x0000_s1066" style="position:absolute;margin-left:-21.25pt;margin-top:245.15pt;width:41.8pt;height:32.6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" filled="f" stroked="f" strokeweight="2pt">
                <v:textbox>
                  <w:txbxContent>
                    <w:p w:rsidR="00410C19" w:rsidRPr="00541513" w:rsidRDefault="00410C19" w:rsidP="00214850">
                      <w:pPr>
                        <w:jc w:val="center"/>
                        <w:rPr>
                          <w:b/>
                          <w:color w:val="FF0000"/>
                          <w:sz w:val="32"/>
                          <w:szCs w:val="32"/>
                        </w:rPr>
                      </w:pPr>
                      <w:r w:rsidRPr="00541513">
                        <w:rPr>
                          <w:rFonts w:hint="eastAsia"/>
                          <w:b/>
                          <w:color w:val="FF0000"/>
                          <w:sz w:val="32"/>
                          <w:szCs w:val="32"/>
                        </w:rPr>
                        <w:t>⑩</w:t>
                      </w:r>
                    </w:p>
                  </w:txbxContent>
                </v:textbox>
                <w10:wrap anchorx="margin"/>
              </v:rect>
            </w:pict>
          </mc:Fallback>
        </mc:AlternateContent>
      </w:r>
      <w:r w:rsidR="00A93A43">
        <w:rPr>
          <w:noProof/>
        </w:rPr>
        <mc:AlternateContent>
          <mc:Choice Requires="wps">
            <w:drawing>
              <wp:anchor distT="0" distB="0" distL="114300" distR="114300" simplePos="0" relativeHeight="251745792" behindDoc="0" locked="0" layoutInCell="1" allowOverlap="1" wp14:anchorId="26B53BD5" wp14:editId="11C5162D">
                <wp:simplePos x="0" y="0"/>
                <wp:positionH relativeFrom="margin">
                  <wp:posOffset>-257175</wp:posOffset>
                </wp:positionH>
                <wp:positionV relativeFrom="paragraph">
                  <wp:posOffset>3707765</wp:posOffset>
                </wp:positionV>
                <wp:extent cx="530860" cy="414020"/>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944C9" w:rsidRDefault="00410C19" w:rsidP="00214850">
                            <w:pPr>
                              <w:jc w:val="center"/>
                              <w:rPr>
                                <w:b/>
                                <w:color w:val="FF0000"/>
                                <w:sz w:val="32"/>
                                <w:szCs w:val="32"/>
                              </w:rPr>
                            </w:pPr>
                            <w:r w:rsidRPr="007944C9">
                              <w:rPr>
                                <w:rFonts w:hint="eastAsia"/>
                                <w:b/>
                                <w:color w:val="FF0000"/>
                                <w:sz w:val="32"/>
                                <w:szCs w:val="32"/>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3BD5" id="正方形/長方形 243" o:spid="_x0000_s1067" style="position:absolute;margin-left:-20.25pt;margin-top:291.95pt;width:41.8pt;height:32.6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" filled="f" stroked="f" strokeweight="2pt">
                <v:textbox>
                  <w:txbxContent>
                    <w:p w:rsidR="00410C19" w:rsidRPr="007944C9" w:rsidRDefault="00410C19" w:rsidP="00214850">
                      <w:pPr>
                        <w:jc w:val="center"/>
                        <w:rPr>
                          <w:b/>
                          <w:color w:val="FF0000"/>
                          <w:sz w:val="32"/>
                          <w:szCs w:val="32"/>
                        </w:rPr>
                      </w:pPr>
                      <w:r w:rsidRPr="007944C9">
                        <w:rPr>
                          <w:rFonts w:hint="eastAsia"/>
                          <w:b/>
                          <w:color w:val="FF0000"/>
                          <w:sz w:val="32"/>
                          <w:szCs w:val="32"/>
                        </w:rPr>
                        <w:t>⑫</w:t>
                      </w:r>
                    </w:p>
                  </w:txbxContent>
                </v:textbox>
                <w10:wrap anchorx="margin"/>
              </v:rect>
            </w:pict>
          </mc:Fallback>
        </mc:AlternateContent>
      </w:r>
      <w:r w:rsidR="00A93A43">
        <w:rPr>
          <w:noProof/>
        </w:rPr>
        <mc:AlternateContent>
          <mc:Choice Requires="wps">
            <w:drawing>
              <wp:anchor distT="0" distB="0" distL="114300" distR="114300" simplePos="0" relativeHeight="251767296" behindDoc="0" locked="0" layoutInCell="1" allowOverlap="1" wp14:anchorId="50F06DE0" wp14:editId="32B406B0">
                <wp:simplePos x="0" y="0"/>
                <wp:positionH relativeFrom="margin">
                  <wp:posOffset>-257175</wp:posOffset>
                </wp:positionH>
                <wp:positionV relativeFrom="paragraph">
                  <wp:posOffset>4007485</wp:posOffset>
                </wp:positionV>
                <wp:extent cx="530860" cy="41402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7944C9" w:rsidRDefault="00410C19" w:rsidP="00214850">
                            <w:pPr>
                              <w:jc w:val="center"/>
                              <w:rPr>
                                <w:b/>
                                <w:color w:val="FF0000"/>
                                <w:sz w:val="32"/>
                                <w:szCs w:val="32"/>
                              </w:rPr>
                            </w:pPr>
                            <w:r w:rsidRPr="007944C9">
                              <w:rPr>
                                <w:rFonts w:hint="eastAsia"/>
                                <w:b/>
                                <w:color w:val="FF0000"/>
                                <w:sz w:val="32"/>
                                <w:szCs w:val="32"/>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6DE0" id="正方形/長方形 244" o:spid="_x0000_s1068" style="position:absolute;margin-left:-20.25pt;margin-top:315.55pt;width:41.8pt;height:32.6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" filled="f" stroked="f" strokeweight="2pt">
                <v:textbox>
                  <w:txbxContent>
                    <w:p w:rsidR="00410C19" w:rsidRPr="007944C9" w:rsidRDefault="00410C19" w:rsidP="00214850">
                      <w:pPr>
                        <w:jc w:val="center"/>
                        <w:rPr>
                          <w:b/>
                          <w:color w:val="FF0000"/>
                          <w:sz w:val="32"/>
                          <w:szCs w:val="32"/>
                        </w:rPr>
                      </w:pPr>
                      <w:r w:rsidRPr="007944C9">
                        <w:rPr>
                          <w:rFonts w:hint="eastAsia"/>
                          <w:b/>
                          <w:color w:val="FF0000"/>
                          <w:sz w:val="32"/>
                          <w:szCs w:val="32"/>
                        </w:rPr>
                        <w:t>⑬</w:t>
                      </w:r>
                    </w:p>
                  </w:txbxContent>
                </v:textbox>
                <w10:wrap anchorx="margin"/>
              </v:rect>
            </w:pict>
          </mc:Fallback>
        </mc:AlternateContent>
      </w:r>
      <w:r w:rsidR="00A93A43">
        <w:rPr>
          <w:noProof/>
        </w:rPr>
        <mc:AlternateContent>
          <mc:Choice Requires="wps">
            <w:drawing>
              <wp:anchor distT="0" distB="0" distL="114300" distR="114300" simplePos="0" relativeHeight="251429376" behindDoc="0" locked="0" layoutInCell="1" allowOverlap="1" wp14:anchorId="0AB36ED8" wp14:editId="20B015F5">
                <wp:simplePos x="0" y="0"/>
                <wp:positionH relativeFrom="margin">
                  <wp:posOffset>-269875</wp:posOffset>
                </wp:positionH>
                <wp:positionV relativeFrom="paragraph">
                  <wp:posOffset>1320165</wp:posOffset>
                </wp:positionV>
                <wp:extent cx="530860" cy="414020"/>
                <wp:effectExtent l="0" t="0" r="0" b="0"/>
                <wp:wrapNone/>
                <wp:docPr id="235" name="正方形/長方形 23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FF0000"/>
                                <w:sz w:val="32"/>
                                <w:szCs w:val="32"/>
                              </w:rPr>
                            </w:pPr>
                            <w:r w:rsidRPr="00AB6202">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6ED8" id="正方形/長方形 235" o:spid="_x0000_s1069" style="position:absolute;margin-left:-21.25pt;margin-top:103.95pt;width:41.8pt;height:32.6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" filled="f" stroked="f" strokeweight="2pt">
                <v:textbox>
                  <w:txbxContent>
                    <w:p w:rsidR="00410C19" w:rsidRPr="00AB6202" w:rsidRDefault="00410C19" w:rsidP="00214850">
                      <w:pPr>
                        <w:jc w:val="center"/>
                        <w:rPr>
                          <w:b/>
                          <w:color w:val="FF0000"/>
                          <w:sz w:val="32"/>
                          <w:szCs w:val="32"/>
                        </w:rPr>
                      </w:pPr>
                      <w:r w:rsidRPr="00AB6202">
                        <w:rPr>
                          <w:rFonts w:hint="eastAsia"/>
                          <w:b/>
                          <w:color w:val="FF0000"/>
                          <w:sz w:val="32"/>
                          <w:szCs w:val="32"/>
                        </w:rPr>
                        <w:t>④</w:t>
                      </w:r>
                    </w:p>
                  </w:txbxContent>
                </v:textbox>
                <w10:wrap anchorx="margin"/>
              </v:rect>
            </w:pict>
          </mc:Fallback>
        </mc:AlternateContent>
      </w:r>
      <w:r w:rsidR="00A93A43">
        <w:rPr>
          <w:noProof/>
        </w:rPr>
        <mc:AlternateContent>
          <mc:Choice Requires="wps">
            <w:drawing>
              <wp:anchor distT="0" distB="0" distL="114300" distR="114300" simplePos="0" relativeHeight="251435520" behindDoc="0" locked="0" layoutInCell="1" allowOverlap="1" wp14:anchorId="1E472868" wp14:editId="2AE5CD70">
                <wp:simplePos x="0" y="0"/>
                <wp:positionH relativeFrom="margin">
                  <wp:posOffset>-269875</wp:posOffset>
                </wp:positionH>
                <wp:positionV relativeFrom="paragraph">
                  <wp:posOffset>1612265</wp:posOffset>
                </wp:positionV>
                <wp:extent cx="530860" cy="414020"/>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72868" id="正方形/長方形 236" o:spid="_x0000_s1070" style="position:absolute;margin-left:-21.25pt;margin-top:126.95pt;width:41.8pt;height:32.6pt;z-index:25143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" filled="f" stroked="f" strokeweight="2pt">
                <v:textbo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⑤</w:t>
                      </w:r>
                    </w:p>
                  </w:txbxContent>
                </v:textbox>
                <w10:wrap anchorx="margin"/>
              </v:rect>
            </w:pict>
          </mc:Fallback>
        </mc:AlternateContent>
      </w:r>
      <w:r w:rsidR="00A93A43">
        <w:rPr>
          <w:noProof/>
        </w:rPr>
        <mc:AlternateContent>
          <mc:Choice Requires="wps">
            <w:drawing>
              <wp:anchor distT="0" distB="0" distL="114300" distR="114300" simplePos="0" relativeHeight="251438592" behindDoc="0" locked="0" layoutInCell="1" allowOverlap="1" wp14:anchorId="4D07093E" wp14:editId="21FA7B46">
                <wp:simplePos x="0" y="0"/>
                <wp:positionH relativeFrom="margin">
                  <wp:posOffset>-271780</wp:posOffset>
                </wp:positionH>
                <wp:positionV relativeFrom="paragraph">
                  <wp:posOffset>1904365</wp:posOffset>
                </wp:positionV>
                <wp:extent cx="535940" cy="414020"/>
                <wp:effectExtent l="0" t="0" r="0" b="0"/>
                <wp:wrapNone/>
                <wp:docPr id="237" name="正方形/長方形 237"/>
                <wp:cNvGraphicFramePr/>
                <a:graphic xmlns:a="http://schemas.openxmlformats.org/drawingml/2006/main">
                  <a:graphicData uri="http://schemas.microsoft.com/office/word/2010/wordprocessingShape">
                    <wps:wsp>
                      <wps:cNvSpPr/>
                      <wps:spPr>
                        <a:xfrm>
                          <a:off x="0" y="0"/>
                          <a:ext cx="53594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7093E" id="正方形/長方形 237" o:spid="_x0000_s1071" style="position:absolute;margin-left:-21.4pt;margin-top:149.95pt;width:42.2pt;height:32.6pt;z-index:2514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" filled="f" stroked="f" strokeweight="2pt">
                <v:textbo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⑥</w:t>
                      </w:r>
                    </w:p>
                  </w:txbxContent>
                </v:textbox>
                <w10:wrap anchorx="margin"/>
              </v:rect>
            </w:pict>
          </mc:Fallback>
        </mc:AlternateContent>
      </w:r>
      <w:r w:rsidR="00A93A43">
        <w:rPr>
          <w:noProof/>
        </w:rPr>
        <mc:AlternateContent>
          <mc:Choice Requires="wps">
            <w:drawing>
              <wp:anchor distT="0" distB="0" distL="114300" distR="114300" simplePos="0" relativeHeight="251441664" behindDoc="0" locked="0" layoutInCell="1" allowOverlap="1" wp14:anchorId="2157E78D" wp14:editId="445ACBC3">
                <wp:simplePos x="0" y="0"/>
                <wp:positionH relativeFrom="margin">
                  <wp:posOffset>-269875</wp:posOffset>
                </wp:positionH>
                <wp:positionV relativeFrom="paragraph">
                  <wp:posOffset>2209165</wp:posOffset>
                </wp:positionV>
                <wp:extent cx="530860" cy="414020"/>
                <wp:effectExtent l="0" t="0" r="0" b="0"/>
                <wp:wrapNone/>
                <wp:docPr id="238" name="正方形/長方形 23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E78D" id="正方形/長方形 238" o:spid="_x0000_s1072" style="position:absolute;margin-left:-21.25pt;margin-top:173.95pt;width:41.8pt;height:32.6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K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" filled="f" stroked="f" strokeweight="2pt">
                <v:textbox>
                  <w:txbxContent>
                    <w:p w:rsidR="00410C19" w:rsidRPr="00AB6202" w:rsidRDefault="00410C19" w:rsidP="00214850">
                      <w:pPr>
                        <w:jc w:val="center"/>
                        <w:rPr>
                          <w:b/>
                          <w:color w:val="000000" w:themeColor="text1"/>
                          <w:sz w:val="32"/>
                          <w:szCs w:val="32"/>
                        </w:rPr>
                      </w:pPr>
                      <w:r w:rsidRPr="00AB6202">
                        <w:rPr>
                          <w:rFonts w:hint="eastAsia"/>
                          <w:b/>
                          <w:color w:val="FF0000"/>
                          <w:sz w:val="32"/>
                          <w:szCs w:val="32"/>
                        </w:rPr>
                        <w:t>⑦</w:t>
                      </w:r>
                    </w:p>
                  </w:txbxContent>
                </v:textbox>
                <w10:wrap anchorx="margin"/>
              </v:rect>
            </w:pict>
          </mc:Fallback>
        </mc:AlternateContent>
      </w:r>
      <w:r w:rsidR="00A93A43">
        <w:rPr>
          <w:noProof/>
        </w:rPr>
        <mc:AlternateContent>
          <mc:Choice Requires="wps">
            <w:drawing>
              <wp:anchor distT="0" distB="0" distL="114300" distR="114300" simplePos="0" relativeHeight="251447808" behindDoc="0" locked="0" layoutInCell="1" allowOverlap="1" wp14:anchorId="6A47D2E0" wp14:editId="6071CFD0">
                <wp:simplePos x="0" y="0"/>
                <wp:positionH relativeFrom="margin">
                  <wp:posOffset>-269875</wp:posOffset>
                </wp:positionH>
                <wp:positionV relativeFrom="paragraph">
                  <wp:posOffset>2513965</wp:posOffset>
                </wp:positionV>
                <wp:extent cx="530860" cy="414020"/>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FF0000"/>
                                <w:sz w:val="32"/>
                                <w:szCs w:val="32"/>
                              </w:rPr>
                            </w:pPr>
                            <w:r w:rsidRPr="00AB6202">
                              <w:rPr>
                                <w:rFonts w:hint="eastAsia"/>
                                <w:b/>
                                <w:color w:val="FF0000"/>
                                <w:sz w:val="32"/>
                                <w:szCs w:val="32"/>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7D2E0" id="正方形/長方形 239" o:spid="_x0000_s1073" style="position:absolute;margin-left:-21.25pt;margin-top:197.95pt;width:41.8pt;height:32.6pt;z-index:25144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" filled="f" stroked="f" strokeweight="2pt">
                <v:textbox>
                  <w:txbxContent>
                    <w:p w:rsidR="00410C19" w:rsidRPr="00AB6202" w:rsidRDefault="00410C19" w:rsidP="00214850">
                      <w:pPr>
                        <w:jc w:val="center"/>
                        <w:rPr>
                          <w:b/>
                          <w:color w:val="FF0000"/>
                          <w:sz w:val="32"/>
                          <w:szCs w:val="32"/>
                        </w:rPr>
                      </w:pPr>
                      <w:r w:rsidRPr="00AB6202">
                        <w:rPr>
                          <w:rFonts w:hint="eastAsia"/>
                          <w:b/>
                          <w:color w:val="FF0000"/>
                          <w:sz w:val="32"/>
                          <w:szCs w:val="32"/>
                        </w:rPr>
                        <w:t>⑧</w:t>
                      </w:r>
                    </w:p>
                  </w:txbxContent>
                </v:textbox>
                <w10:wrap anchorx="margin"/>
              </v:rect>
            </w:pict>
          </mc:Fallback>
        </mc:AlternateContent>
      </w:r>
      <w:r w:rsidR="00A93A43">
        <w:rPr>
          <w:noProof/>
        </w:rPr>
        <mc:AlternateContent>
          <mc:Choice Requires="wps">
            <w:drawing>
              <wp:anchor distT="0" distB="0" distL="114300" distR="114300" simplePos="0" relativeHeight="251450880" behindDoc="0" locked="0" layoutInCell="1" allowOverlap="1" wp14:anchorId="093E42BF" wp14:editId="3493473E">
                <wp:simplePos x="0" y="0"/>
                <wp:positionH relativeFrom="margin">
                  <wp:posOffset>-269875</wp:posOffset>
                </wp:positionH>
                <wp:positionV relativeFrom="paragraph">
                  <wp:posOffset>2818765</wp:posOffset>
                </wp:positionV>
                <wp:extent cx="530860" cy="414020"/>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B6202" w:rsidRDefault="00410C19" w:rsidP="00214850">
                            <w:pPr>
                              <w:jc w:val="center"/>
                              <w:rPr>
                                <w:b/>
                                <w:color w:val="FF0000"/>
                                <w:sz w:val="32"/>
                                <w:szCs w:val="32"/>
                              </w:rPr>
                            </w:pPr>
                            <w:r w:rsidRPr="00AB6202">
                              <w:rPr>
                                <w:rFonts w:hint="eastAsia"/>
                                <w:b/>
                                <w:color w:val="FF0000"/>
                                <w:sz w:val="32"/>
                                <w:szCs w:val="32"/>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E42BF" id="正方形/長方形 240" o:spid="_x0000_s1074" style="position:absolute;margin-left:-21.25pt;margin-top:221.95pt;width:41.8pt;height:32.6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" filled="f" stroked="f" strokeweight="2pt">
                <v:textbox>
                  <w:txbxContent>
                    <w:p w:rsidR="00410C19" w:rsidRPr="00AB6202" w:rsidRDefault="00410C19" w:rsidP="00214850">
                      <w:pPr>
                        <w:jc w:val="center"/>
                        <w:rPr>
                          <w:b/>
                          <w:color w:val="FF0000"/>
                          <w:sz w:val="32"/>
                          <w:szCs w:val="32"/>
                        </w:rPr>
                      </w:pPr>
                      <w:r w:rsidRPr="00AB6202">
                        <w:rPr>
                          <w:rFonts w:hint="eastAsia"/>
                          <w:b/>
                          <w:color w:val="FF0000"/>
                          <w:sz w:val="32"/>
                          <w:szCs w:val="32"/>
                        </w:rPr>
                        <w:t>⑨</w:t>
                      </w:r>
                    </w:p>
                  </w:txbxContent>
                </v:textbox>
                <w10:wrap anchorx="margin"/>
              </v:rect>
            </w:pict>
          </mc:Fallback>
        </mc:AlternateContent>
      </w:r>
      <w:r w:rsidR="00A93A43">
        <w:rPr>
          <w:noProof/>
        </w:rPr>
        <mc:AlternateContent>
          <mc:Choice Requires="wps">
            <w:drawing>
              <wp:anchor distT="0" distB="0" distL="114300" distR="114300" simplePos="0" relativeHeight="251453952" behindDoc="0" locked="0" layoutInCell="1" allowOverlap="1" wp14:anchorId="1120F5A9" wp14:editId="387D0998">
                <wp:simplePos x="0" y="0"/>
                <wp:positionH relativeFrom="margin">
                  <wp:posOffset>-257175</wp:posOffset>
                </wp:positionH>
                <wp:positionV relativeFrom="paragraph">
                  <wp:posOffset>3428365</wp:posOffset>
                </wp:positionV>
                <wp:extent cx="530860" cy="414020"/>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541513" w:rsidRDefault="00410C19" w:rsidP="00214850">
                            <w:pPr>
                              <w:jc w:val="center"/>
                              <w:rPr>
                                <w:b/>
                                <w:color w:val="000000" w:themeColor="text1"/>
                                <w:sz w:val="32"/>
                                <w:szCs w:val="32"/>
                              </w:rPr>
                            </w:pPr>
                            <w:r w:rsidRPr="00541513">
                              <w:rPr>
                                <w:rFonts w:hint="eastAsia"/>
                                <w:b/>
                                <w:color w:val="FF0000"/>
                                <w:sz w:val="32"/>
                                <w:szCs w:val="32"/>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F5A9" id="正方形/長方形 242" o:spid="_x0000_s1075" style="position:absolute;margin-left:-20.25pt;margin-top:269.95pt;width:41.8pt;height:32.6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" filled="f" stroked="f" strokeweight="2pt">
                <v:textbox>
                  <w:txbxContent>
                    <w:p w:rsidR="00410C19" w:rsidRPr="00541513" w:rsidRDefault="00410C19" w:rsidP="00214850">
                      <w:pPr>
                        <w:jc w:val="center"/>
                        <w:rPr>
                          <w:b/>
                          <w:color w:val="000000" w:themeColor="text1"/>
                          <w:sz w:val="32"/>
                          <w:szCs w:val="32"/>
                        </w:rPr>
                      </w:pPr>
                      <w:r w:rsidRPr="00541513">
                        <w:rPr>
                          <w:rFonts w:hint="eastAsia"/>
                          <w:b/>
                          <w:color w:val="FF0000"/>
                          <w:sz w:val="32"/>
                          <w:szCs w:val="32"/>
                        </w:rPr>
                        <w:t>⑪</w:t>
                      </w:r>
                    </w:p>
                  </w:txbxContent>
                </v:textbox>
                <w10:wrap anchorx="margin"/>
              </v:rect>
            </w:pict>
          </mc:Fallback>
        </mc:AlternateContent>
      </w:r>
      <w:r w:rsidR="00A93A43">
        <w:rPr>
          <w:noProof/>
        </w:rPr>
        <mc:AlternateContent>
          <mc:Choice Requires="wps">
            <w:drawing>
              <wp:anchor distT="0" distB="0" distL="114300" distR="114300" simplePos="0" relativeHeight="251423232" behindDoc="0" locked="0" layoutInCell="1" allowOverlap="1" wp14:anchorId="6A8B4E6A" wp14:editId="7D4C3423">
                <wp:simplePos x="0" y="0"/>
                <wp:positionH relativeFrom="column">
                  <wp:posOffset>791845</wp:posOffset>
                </wp:positionH>
                <wp:positionV relativeFrom="paragraph">
                  <wp:posOffset>47625</wp:posOffset>
                </wp:positionV>
                <wp:extent cx="530860" cy="414020"/>
                <wp:effectExtent l="0" t="0" r="0" b="0"/>
                <wp:wrapNone/>
                <wp:docPr id="232" name="正方形/長方形 23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D4DF9" w:rsidRDefault="00410C19" w:rsidP="00396636">
                            <w:pPr>
                              <w:pStyle w:val="ae"/>
                              <w:numPr>
                                <w:ilvl w:val="0"/>
                                <w:numId w:val="17"/>
                              </w:numPr>
                              <w:ind w:leftChars="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B4E6A" id="正方形/長方形 232" o:spid="_x0000_s1076" style="position:absolute;margin-left:62.35pt;margin-top:3.75pt;width:41.8pt;height:32.6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" filled="f" stroked="f" strokeweight="2pt">
                <v:textbox>
                  <w:txbxContent>
                    <w:p w:rsidR="00410C19" w:rsidRPr="00AD4DF9" w:rsidRDefault="00410C19" w:rsidP="00396636">
                      <w:pPr>
                        <w:pStyle w:val="ae"/>
                        <w:numPr>
                          <w:ilvl w:val="0"/>
                          <w:numId w:val="17"/>
                        </w:numPr>
                        <w:ind w:leftChars="0"/>
                        <w:jc w:val="center"/>
                        <w:rPr>
                          <w:color w:val="000000" w:themeColor="text1"/>
                        </w:rPr>
                      </w:pPr>
                    </w:p>
                  </w:txbxContent>
                </v:textbox>
              </v:rect>
            </w:pict>
          </mc:Fallback>
        </mc:AlternateContent>
      </w:r>
      <w:r w:rsidR="00A93A43">
        <w:rPr>
          <w:noProof/>
        </w:rPr>
        <mc:AlternateContent>
          <mc:Choice Requires="wps">
            <w:drawing>
              <wp:anchor distT="0" distB="0" distL="114300" distR="114300" simplePos="0" relativeHeight="251426304" behindDoc="0" locked="0" layoutInCell="1" allowOverlap="1" wp14:anchorId="6F7917AD" wp14:editId="138E3685">
                <wp:simplePos x="0" y="0"/>
                <wp:positionH relativeFrom="column">
                  <wp:posOffset>4373245</wp:posOffset>
                </wp:positionH>
                <wp:positionV relativeFrom="paragraph">
                  <wp:posOffset>52705</wp:posOffset>
                </wp:positionV>
                <wp:extent cx="530860" cy="41402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AD4DF9" w:rsidRDefault="00410C19" w:rsidP="00F776B3">
                            <w:pPr>
                              <w:jc w:val="center"/>
                              <w:rPr>
                                <w:b/>
                                <w:color w:val="FF0000"/>
                                <w:sz w:val="32"/>
                                <w:szCs w:val="32"/>
                              </w:rPr>
                            </w:pPr>
                            <w:r w:rsidRPr="00AD4DF9">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17AD" id="正方形/長方形 233" o:spid="_x0000_s1077" style="position:absolute;margin-left:344.35pt;margin-top:4.15pt;width:41.8pt;height:32.6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" filled="f" stroked="f" strokeweight="2pt">
                <v:textbox>
                  <w:txbxContent>
                    <w:p w:rsidR="00410C19" w:rsidRPr="00AD4DF9" w:rsidRDefault="00410C19" w:rsidP="00F776B3">
                      <w:pPr>
                        <w:jc w:val="center"/>
                        <w:rPr>
                          <w:b/>
                          <w:color w:val="FF0000"/>
                          <w:sz w:val="32"/>
                          <w:szCs w:val="32"/>
                        </w:rPr>
                      </w:pPr>
                      <w:r w:rsidRPr="00AD4DF9">
                        <w:rPr>
                          <w:rFonts w:hint="eastAsia"/>
                          <w:b/>
                          <w:color w:val="FF0000"/>
                          <w:sz w:val="32"/>
                          <w:szCs w:val="32"/>
                        </w:rPr>
                        <w:t>②</w:t>
                      </w:r>
                    </w:p>
                  </w:txbxContent>
                </v:textbox>
              </v:rect>
            </w:pict>
          </mc:Fallback>
        </mc:AlternateContent>
      </w:r>
      <w:r w:rsidR="00502217">
        <w:rPr>
          <w:noProof/>
        </w:rPr>
        <w:drawing>
          <wp:inline distT="0" distB="0" distL="0" distR="0" wp14:anchorId="3E4212F3" wp14:editId="07DDD3BD">
            <wp:extent cx="5190373" cy="5423534"/>
            <wp:effectExtent l="19050" t="19050" r="10795" b="25400"/>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190373" cy="5423534"/>
                    </a:xfrm>
                    <a:prstGeom prst="rect">
                      <a:avLst/>
                    </a:prstGeom>
                    <a:ln>
                      <a:solidFill>
                        <a:schemeClr val="accent1"/>
                      </a:solidFill>
                    </a:ln>
                  </pic:spPr>
                </pic:pic>
              </a:graphicData>
            </a:graphic>
          </wp:inline>
        </w:drawing>
      </w:r>
    </w:p>
    <w:p w:rsidR="004920A9" w:rsidRDefault="004920A9" w:rsidP="000A1398"/>
    <w:p w:rsidR="007C69B5" w:rsidRPr="00F7528F" w:rsidRDefault="007C69B5" w:rsidP="000A1398">
      <w:r>
        <w:rPr>
          <w:rFonts w:hint="eastAsia"/>
        </w:rPr>
        <w:t>各項目について以下に解説します。</w:t>
      </w:r>
    </w:p>
    <w:p w:rsidR="00D21682" w:rsidRDefault="00D4458E" w:rsidP="00396636">
      <w:pPr>
        <w:pStyle w:val="ae"/>
        <w:numPr>
          <w:ilvl w:val="0"/>
          <w:numId w:val="15"/>
        </w:numPr>
        <w:ind w:leftChars="0"/>
      </w:pPr>
      <w:r>
        <w:rPr>
          <w:rFonts w:hint="eastAsia"/>
        </w:rPr>
        <w:t>「</w:t>
      </w:r>
      <w:r w:rsidR="004F46F7">
        <w:rPr>
          <w:rFonts w:hint="eastAsia"/>
        </w:rPr>
        <w:t>ファイル一覧</w:t>
      </w:r>
      <w:r>
        <w:rPr>
          <w:rFonts w:hint="eastAsia"/>
        </w:rPr>
        <w:t>」ボタン</w:t>
      </w:r>
    </w:p>
    <w:p w:rsidR="00873D5A" w:rsidRDefault="008620E9" w:rsidP="00D21682">
      <w:pPr>
        <w:pStyle w:val="ae"/>
        <w:ind w:leftChars="0" w:left="360"/>
      </w:pPr>
      <w:r>
        <w:rPr>
          <w:rFonts w:hint="eastAsia"/>
        </w:rPr>
        <w:t>タップする</w:t>
      </w:r>
      <w:r w:rsidR="00244B85">
        <w:rPr>
          <w:rFonts w:hint="eastAsia"/>
        </w:rPr>
        <w:t>と</w:t>
      </w:r>
      <w:r w:rsidR="00873D5A">
        <w:rPr>
          <w:rFonts w:hint="eastAsia"/>
        </w:rPr>
        <w:t>ファイル一覧画面に</w:t>
      </w:r>
      <w:r w:rsidR="008E6B29">
        <w:rPr>
          <w:rFonts w:hint="eastAsia"/>
        </w:rPr>
        <w:t>遷移します。</w:t>
      </w:r>
    </w:p>
    <w:p w:rsidR="0064391D" w:rsidRPr="00D21682" w:rsidRDefault="0064391D" w:rsidP="006424B8"/>
    <w:p w:rsidR="00D21682" w:rsidRDefault="00D4458E" w:rsidP="00396636">
      <w:pPr>
        <w:pStyle w:val="ae"/>
        <w:numPr>
          <w:ilvl w:val="0"/>
          <w:numId w:val="15"/>
        </w:numPr>
        <w:ind w:leftChars="0"/>
      </w:pPr>
      <w:r>
        <w:rPr>
          <w:rFonts w:hint="eastAsia"/>
        </w:rPr>
        <w:t>「公開」ボタン</w:t>
      </w:r>
    </w:p>
    <w:p w:rsidR="008620E9" w:rsidRDefault="008620E9" w:rsidP="00D21682">
      <w:pPr>
        <w:pStyle w:val="ae"/>
        <w:ind w:leftChars="0" w:left="360"/>
      </w:pPr>
      <w:r>
        <w:rPr>
          <w:rFonts w:hint="eastAsia"/>
        </w:rPr>
        <w:t>タップすると設定した内容でWeb公開を行います。</w:t>
      </w:r>
    </w:p>
    <w:p w:rsidR="00965522" w:rsidRDefault="00965522">
      <w:pPr>
        <w:adjustRightInd/>
        <w:snapToGrid/>
      </w:pPr>
      <w:r>
        <w:br w:type="page"/>
      </w:r>
    </w:p>
    <w:p w:rsidR="00965522" w:rsidRDefault="00D4458E" w:rsidP="00396636">
      <w:pPr>
        <w:pStyle w:val="ae"/>
        <w:numPr>
          <w:ilvl w:val="0"/>
          <w:numId w:val="15"/>
        </w:numPr>
        <w:ind w:leftChars="0"/>
      </w:pPr>
      <w:r>
        <w:rPr>
          <w:rFonts w:hint="eastAsia"/>
        </w:rPr>
        <w:t>名前</w:t>
      </w:r>
    </w:p>
    <w:p w:rsidR="00D321A0" w:rsidRDefault="00D321A0" w:rsidP="008775CC">
      <w:pPr>
        <w:pStyle w:val="ae"/>
        <w:ind w:leftChars="0" w:left="360"/>
      </w:pPr>
      <w:r>
        <w:rPr>
          <w:rFonts w:hint="eastAsia"/>
        </w:rPr>
        <w:t>Web公開を行うファイル/フォルダ名を表示します。</w:t>
      </w:r>
    </w:p>
    <w:p w:rsidR="0064391D" w:rsidRPr="00D21682" w:rsidRDefault="0064391D" w:rsidP="00113B5A"/>
    <w:p w:rsidR="00D21682" w:rsidRDefault="00281272" w:rsidP="00396636">
      <w:pPr>
        <w:pStyle w:val="ae"/>
        <w:numPr>
          <w:ilvl w:val="0"/>
          <w:numId w:val="15"/>
        </w:numPr>
        <w:ind w:leftChars="0"/>
      </w:pPr>
      <w:r>
        <w:rPr>
          <w:rFonts w:hint="eastAsia"/>
        </w:rPr>
        <w:t>ダウンロード回数制限スイッチ</w:t>
      </w:r>
    </w:p>
    <w:p w:rsidR="006158C5" w:rsidRDefault="006158C5" w:rsidP="00D21682">
      <w:pPr>
        <w:pStyle w:val="ae"/>
        <w:ind w:leftChars="0" w:left="360"/>
      </w:pPr>
      <w:r>
        <w:rPr>
          <w:rFonts w:hint="eastAsia"/>
        </w:rPr>
        <w:t>ダウンロード回数</w:t>
      </w:r>
      <w:r w:rsidR="00C3043B">
        <w:rPr>
          <w:rFonts w:hint="eastAsia"/>
        </w:rPr>
        <w:t>を</w:t>
      </w:r>
      <w:r w:rsidR="00DD623A">
        <w:rPr>
          <w:rFonts w:hint="eastAsia"/>
        </w:rPr>
        <w:t>制限</w:t>
      </w:r>
      <w:r>
        <w:rPr>
          <w:rFonts w:hint="eastAsia"/>
        </w:rPr>
        <w:t>する場合にオンにします。</w:t>
      </w:r>
    </w:p>
    <w:p w:rsidR="0064391D" w:rsidRDefault="0064391D" w:rsidP="006424B8"/>
    <w:p w:rsidR="002C077C" w:rsidRDefault="00D4458E" w:rsidP="00396636">
      <w:pPr>
        <w:pStyle w:val="ae"/>
        <w:numPr>
          <w:ilvl w:val="0"/>
          <w:numId w:val="15"/>
        </w:numPr>
        <w:ind w:leftChars="0"/>
      </w:pPr>
      <w:r>
        <w:rPr>
          <w:rFonts w:hint="eastAsia"/>
        </w:rPr>
        <w:t>ダウンロード回数制限テキスト</w:t>
      </w:r>
    </w:p>
    <w:p w:rsidR="002C077C" w:rsidRDefault="00630DEF" w:rsidP="002C077C">
      <w:pPr>
        <w:pStyle w:val="ae"/>
        <w:ind w:leftChars="0" w:left="360"/>
      </w:pPr>
      <w:r>
        <w:rPr>
          <w:rFonts w:hint="eastAsia"/>
        </w:rPr>
        <w:t>制限</w:t>
      </w:r>
      <w:r w:rsidR="001D6940">
        <w:rPr>
          <w:rFonts w:hint="eastAsia"/>
        </w:rPr>
        <w:t>する</w:t>
      </w:r>
      <w:r w:rsidR="005E2B06">
        <w:rPr>
          <w:rFonts w:hint="eastAsia"/>
        </w:rPr>
        <w:t>ダウンロード</w:t>
      </w:r>
      <w:r w:rsidR="001D6940">
        <w:rPr>
          <w:rFonts w:hint="eastAsia"/>
        </w:rPr>
        <w:t>回数を指定します。</w:t>
      </w:r>
    </w:p>
    <w:p w:rsidR="00E66F47" w:rsidRDefault="006424B8" w:rsidP="002C077C">
      <w:pPr>
        <w:pStyle w:val="ae"/>
        <w:ind w:leftChars="0" w:left="360"/>
      </w:pPr>
      <w:r>
        <w:rPr>
          <w:rFonts w:hint="eastAsia"/>
        </w:rPr>
        <w:t>※</w:t>
      </w:r>
      <w:r w:rsidR="00E66F47">
        <w:rPr>
          <w:rFonts w:hint="eastAsia"/>
        </w:rPr>
        <w:t>ダウンロード回数制限</w:t>
      </w:r>
      <w:r w:rsidR="00281272">
        <w:rPr>
          <w:rFonts w:hint="eastAsia"/>
        </w:rPr>
        <w:t>スイッチ</w:t>
      </w:r>
      <w:r w:rsidR="00E66F47">
        <w:rPr>
          <w:rFonts w:hint="eastAsia"/>
        </w:rPr>
        <w:t>をオンにしないと表示されません。</w:t>
      </w:r>
    </w:p>
    <w:p w:rsidR="0064391D" w:rsidRPr="00281272" w:rsidRDefault="0064391D" w:rsidP="006424B8"/>
    <w:p w:rsidR="00C550D4" w:rsidRDefault="00D4458E" w:rsidP="00396636">
      <w:pPr>
        <w:pStyle w:val="ae"/>
        <w:numPr>
          <w:ilvl w:val="0"/>
          <w:numId w:val="15"/>
        </w:numPr>
        <w:ind w:leftChars="0"/>
      </w:pPr>
      <w:r>
        <w:rPr>
          <w:rFonts w:hint="eastAsia"/>
        </w:rPr>
        <w:t>ダウンロード日数制限</w:t>
      </w:r>
      <w:r w:rsidR="00281272">
        <w:rPr>
          <w:rFonts w:hint="eastAsia"/>
        </w:rPr>
        <w:t>スイッチ</w:t>
      </w:r>
    </w:p>
    <w:p w:rsidR="00F57093" w:rsidRDefault="0055102E" w:rsidP="00C550D4">
      <w:pPr>
        <w:pStyle w:val="ae"/>
        <w:ind w:leftChars="0" w:left="360"/>
      </w:pPr>
      <w:r>
        <w:rPr>
          <w:rFonts w:hint="eastAsia"/>
        </w:rPr>
        <w:t>ダウンロード可能な期間を指定する場合にオンにします。</w:t>
      </w:r>
    </w:p>
    <w:p w:rsidR="0064391D" w:rsidRPr="00C550D4" w:rsidRDefault="0064391D" w:rsidP="006C7D47"/>
    <w:p w:rsidR="00C550D4" w:rsidRDefault="00D4458E" w:rsidP="00396636">
      <w:pPr>
        <w:pStyle w:val="ae"/>
        <w:numPr>
          <w:ilvl w:val="0"/>
          <w:numId w:val="15"/>
        </w:numPr>
        <w:ind w:leftChars="0"/>
      </w:pPr>
      <w:r>
        <w:rPr>
          <w:rFonts w:hint="eastAsia"/>
        </w:rPr>
        <w:t>ダウンロード日数制限テキスト</w:t>
      </w:r>
    </w:p>
    <w:p w:rsidR="00C550D4" w:rsidRDefault="00D1461B" w:rsidP="00C550D4">
      <w:pPr>
        <w:pStyle w:val="ae"/>
        <w:ind w:leftChars="0" w:left="360"/>
      </w:pPr>
      <w:r>
        <w:rPr>
          <w:rFonts w:hint="eastAsia"/>
        </w:rPr>
        <w:t>ダウンロード可能な日数を指定します。</w:t>
      </w:r>
    </w:p>
    <w:p w:rsidR="00D664A7" w:rsidRDefault="006C7D47" w:rsidP="00C550D4">
      <w:pPr>
        <w:pStyle w:val="ae"/>
        <w:ind w:leftChars="0" w:left="360"/>
      </w:pPr>
      <w:r>
        <w:rPr>
          <w:rFonts w:hint="eastAsia"/>
        </w:rPr>
        <w:t>※</w:t>
      </w:r>
      <w:r w:rsidR="005E2B06">
        <w:rPr>
          <w:rFonts w:hint="eastAsia"/>
        </w:rPr>
        <w:t>ダウンロード</w:t>
      </w:r>
      <w:r w:rsidR="002116C8">
        <w:rPr>
          <w:rFonts w:hint="eastAsia"/>
        </w:rPr>
        <w:t>日数制限</w:t>
      </w:r>
      <w:r w:rsidR="00281272">
        <w:rPr>
          <w:rFonts w:hint="eastAsia"/>
        </w:rPr>
        <w:t>スイッチ</w:t>
      </w:r>
      <w:r w:rsidR="002116C8">
        <w:rPr>
          <w:rFonts w:hint="eastAsia"/>
        </w:rPr>
        <w:t>をオンにしないと表示されません。</w:t>
      </w:r>
    </w:p>
    <w:p w:rsidR="0064391D" w:rsidRPr="00281272" w:rsidRDefault="0064391D" w:rsidP="006C7D47"/>
    <w:p w:rsidR="00C550D4" w:rsidRDefault="00D4458E" w:rsidP="00396636">
      <w:pPr>
        <w:pStyle w:val="ae"/>
        <w:numPr>
          <w:ilvl w:val="0"/>
          <w:numId w:val="15"/>
        </w:numPr>
        <w:ind w:leftChars="0"/>
      </w:pPr>
      <w:r>
        <w:rPr>
          <w:rFonts w:hint="eastAsia"/>
        </w:rPr>
        <w:t>パスワード</w:t>
      </w:r>
      <w:r w:rsidR="00281272">
        <w:rPr>
          <w:rFonts w:hint="eastAsia"/>
        </w:rPr>
        <w:t>スイッチ</w:t>
      </w:r>
    </w:p>
    <w:p w:rsidR="00305666" w:rsidRDefault="005A2403" w:rsidP="001A5B1A">
      <w:pPr>
        <w:pStyle w:val="ae"/>
        <w:ind w:leftChars="0" w:left="360"/>
      </w:pPr>
      <w:r>
        <w:rPr>
          <w:rFonts w:hint="eastAsia"/>
        </w:rPr>
        <w:t>Web公開ファイル/フォルダ</w:t>
      </w:r>
      <w:r w:rsidR="00305666">
        <w:rPr>
          <w:rFonts w:hint="eastAsia"/>
        </w:rPr>
        <w:t>アクセス時</w:t>
      </w:r>
      <w:r>
        <w:rPr>
          <w:rFonts w:hint="eastAsia"/>
        </w:rPr>
        <w:t>、</w:t>
      </w:r>
      <w:r w:rsidR="00305666">
        <w:rPr>
          <w:rFonts w:hint="eastAsia"/>
        </w:rPr>
        <w:t>パスワードの入力を必要とする場合にオンにします。</w:t>
      </w:r>
    </w:p>
    <w:p w:rsidR="0064391D" w:rsidRPr="00305666" w:rsidRDefault="0064391D" w:rsidP="006C7D47"/>
    <w:p w:rsidR="005A2403" w:rsidRDefault="00D4458E" w:rsidP="00396636">
      <w:pPr>
        <w:pStyle w:val="ae"/>
        <w:numPr>
          <w:ilvl w:val="0"/>
          <w:numId w:val="15"/>
        </w:numPr>
        <w:ind w:leftChars="0"/>
      </w:pPr>
      <w:r>
        <w:rPr>
          <w:rFonts w:hint="eastAsia"/>
        </w:rPr>
        <w:t>パスワードテキスト</w:t>
      </w:r>
    </w:p>
    <w:p w:rsidR="005A2403" w:rsidRDefault="005A2403" w:rsidP="005A2403">
      <w:pPr>
        <w:pStyle w:val="ae"/>
        <w:ind w:leftChars="0" w:left="360"/>
      </w:pPr>
      <w:r>
        <w:rPr>
          <w:rFonts w:hint="eastAsia"/>
        </w:rPr>
        <w:t>設定するパスワードを入力します。</w:t>
      </w:r>
    </w:p>
    <w:p w:rsidR="0016429E" w:rsidRPr="00305083" w:rsidRDefault="006C7D47" w:rsidP="00305083">
      <w:pPr>
        <w:pStyle w:val="ae"/>
        <w:ind w:leftChars="0" w:left="360"/>
      </w:pPr>
      <w:r>
        <w:rPr>
          <w:rFonts w:hint="eastAsia"/>
        </w:rPr>
        <w:t>※</w:t>
      </w:r>
      <w:r w:rsidR="00B312E1">
        <w:rPr>
          <w:rFonts w:hint="eastAsia"/>
        </w:rPr>
        <w:t>パスワード</w:t>
      </w:r>
      <w:r w:rsidR="00DD0984">
        <w:rPr>
          <w:rFonts w:hint="eastAsia"/>
        </w:rPr>
        <w:t>スイッチ</w:t>
      </w:r>
      <w:r w:rsidR="00B312E1">
        <w:rPr>
          <w:rFonts w:hint="eastAsia"/>
        </w:rPr>
        <w:t>をオンにしないと表示されません。</w:t>
      </w:r>
    </w:p>
    <w:p w:rsidR="008C4FDC" w:rsidRDefault="008C4FDC">
      <w:pPr>
        <w:adjustRightInd/>
        <w:snapToGrid/>
      </w:pPr>
      <w:r>
        <w:br w:type="page"/>
      </w:r>
    </w:p>
    <w:p w:rsidR="004A4261" w:rsidRDefault="004A4261" w:rsidP="00396636">
      <w:pPr>
        <w:pStyle w:val="ae"/>
        <w:numPr>
          <w:ilvl w:val="0"/>
          <w:numId w:val="15"/>
        </w:numPr>
        <w:ind w:leftChars="0"/>
      </w:pPr>
      <w:r>
        <w:rPr>
          <w:rFonts w:hint="eastAsia"/>
        </w:rPr>
        <w:t>サブフォルダ非表示スイッチ※1</w:t>
      </w:r>
    </w:p>
    <w:p w:rsidR="004A4261" w:rsidRDefault="004A4261" w:rsidP="004A4261">
      <w:pPr>
        <w:pStyle w:val="ae"/>
        <w:ind w:leftChars="0" w:left="360"/>
      </w:pPr>
      <w:r>
        <w:rPr>
          <w:rFonts w:hint="eastAsia"/>
        </w:rPr>
        <w:t>フォルダに対してWeb公開設定時、サブフォルダを非表示にする場合にオンにします。</w:t>
      </w:r>
    </w:p>
    <w:p w:rsidR="00540B4F" w:rsidRDefault="00540B4F" w:rsidP="004A4261">
      <w:pPr>
        <w:pStyle w:val="ae"/>
        <w:ind w:leftChars="0" w:left="360"/>
      </w:pPr>
      <w:r>
        <w:rPr>
          <w:rFonts w:hint="eastAsia"/>
        </w:rPr>
        <w:t>※フォルダに対してのWeb公開設定時のみ表示されます。</w:t>
      </w:r>
    </w:p>
    <w:p w:rsidR="00922C13" w:rsidRDefault="00922C13">
      <w:pPr>
        <w:adjustRightInd/>
        <w:snapToGrid/>
      </w:pPr>
    </w:p>
    <w:p w:rsidR="00236983" w:rsidRDefault="00236983" w:rsidP="00396636">
      <w:pPr>
        <w:pStyle w:val="ae"/>
        <w:numPr>
          <w:ilvl w:val="0"/>
          <w:numId w:val="15"/>
        </w:numPr>
        <w:ind w:leftChars="0"/>
      </w:pPr>
      <w:r>
        <w:rPr>
          <w:rFonts w:hint="eastAsia"/>
        </w:rPr>
        <w:t>コメント</w:t>
      </w:r>
      <w:r w:rsidR="00B36518">
        <w:rPr>
          <w:rFonts w:hint="eastAsia"/>
        </w:rPr>
        <w:t>テキスト</w:t>
      </w:r>
    </w:p>
    <w:p w:rsidR="00AC3C00" w:rsidRDefault="00B36518" w:rsidP="009000FF">
      <w:pPr>
        <w:pStyle w:val="ae"/>
        <w:ind w:leftChars="0" w:left="360"/>
      </w:pPr>
      <w:r>
        <w:rPr>
          <w:rFonts w:hint="eastAsia"/>
        </w:rPr>
        <w:t>公開アドレスアクセス時に表示されるコメントを入力します。</w:t>
      </w:r>
    </w:p>
    <w:p w:rsidR="008A4347" w:rsidRDefault="008A4347" w:rsidP="009000FF">
      <w:pPr>
        <w:pStyle w:val="ae"/>
        <w:ind w:leftChars="0" w:left="360"/>
      </w:pPr>
    </w:p>
    <w:p w:rsidR="00C46F46" w:rsidRDefault="00D4458E" w:rsidP="00396636">
      <w:pPr>
        <w:pStyle w:val="ae"/>
        <w:numPr>
          <w:ilvl w:val="0"/>
          <w:numId w:val="15"/>
        </w:numPr>
        <w:ind w:leftChars="0"/>
      </w:pPr>
      <w:r>
        <w:rPr>
          <w:rFonts w:hint="eastAsia"/>
        </w:rPr>
        <w:t>ダウンロード後メール送信</w:t>
      </w:r>
      <w:r w:rsidR="00A91D02">
        <w:rPr>
          <w:rFonts w:hint="eastAsia"/>
        </w:rPr>
        <w:t>スイッチ</w:t>
      </w:r>
      <w:r w:rsidR="00A1605E">
        <w:rPr>
          <w:rFonts w:hint="eastAsia"/>
        </w:rPr>
        <w:t>※2</w:t>
      </w:r>
    </w:p>
    <w:p w:rsidR="008966D6" w:rsidRDefault="00AD1811" w:rsidP="005E7383">
      <w:pPr>
        <w:pStyle w:val="ae"/>
        <w:ind w:leftChars="0" w:left="360"/>
      </w:pPr>
      <w:r>
        <w:rPr>
          <w:rFonts w:hint="eastAsia"/>
        </w:rPr>
        <w:t>Web公開したファイルがダウンロードされた</w:t>
      </w:r>
      <w:r w:rsidR="0018333A">
        <w:rPr>
          <w:rFonts w:hint="eastAsia"/>
        </w:rPr>
        <w:t>際、</w:t>
      </w:r>
      <w:r>
        <w:rPr>
          <w:rFonts w:hint="eastAsia"/>
        </w:rPr>
        <w:t>Web公開設定ユーザーにメールを送信する場合にオンにします。</w:t>
      </w:r>
    </w:p>
    <w:p w:rsidR="005E7383" w:rsidRDefault="005E7383" w:rsidP="005E7383">
      <w:pPr>
        <w:pStyle w:val="ae"/>
        <w:ind w:leftChars="0" w:left="360"/>
      </w:pPr>
    </w:p>
    <w:p w:rsidR="00D4458E" w:rsidRDefault="00D4458E" w:rsidP="00396636">
      <w:pPr>
        <w:pStyle w:val="ae"/>
        <w:numPr>
          <w:ilvl w:val="0"/>
          <w:numId w:val="15"/>
        </w:numPr>
        <w:ind w:leftChars="0"/>
      </w:pPr>
      <w:r>
        <w:rPr>
          <w:rFonts w:hint="eastAsia"/>
        </w:rPr>
        <w:t>メール認証を利用する</w:t>
      </w:r>
      <w:r w:rsidR="00040319">
        <w:rPr>
          <w:rFonts w:hint="eastAsia"/>
        </w:rPr>
        <w:t>スイッチ</w:t>
      </w:r>
      <w:r w:rsidR="00A1605E">
        <w:rPr>
          <w:rFonts w:hint="eastAsia"/>
        </w:rPr>
        <w:t>※2</w:t>
      </w:r>
    </w:p>
    <w:p w:rsidR="0064391D" w:rsidRDefault="00FD2BF6" w:rsidP="0064391D">
      <w:pPr>
        <w:pStyle w:val="ae"/>
        <w:ind w:leftChars="0" w:left="360"/>
      </w:pPr>
      <w:r>
        <w:rPr>
          <w:rFonts w:hint="eastAsia"/>
        </w:rPr>
        <w:t>Web</w:t>
      </w:r>
      <w:r w:rsidR="00B61669">
        <w:rPr>
          <w:rFonts w:hint="eastAsia"/>
        </w:rPr>
        <w:t>公開ファイル/フォルダにアクセス時、</w:t>
      </w:r>
      <w:r>
        <w:rPr>
          <w:rFonts w:hint="eastAsia"/>
        </w:rPr>
        <w:t>メール認証機能を利用する場合にオンにします。</w:t>
      </w:r>
    </w:p>
    <w:p w:rsidR="00305525" w:rsidRDefault="00305525" w:rsidP="0064391D">
      <w:pPr>
        <w:pStyle w:val="ae"/>
        <w:ind w:leftChars="0" w:left="360"/>
      </w:pPr>
    </w:p>
    <w:p w:rsidR="00D4458E" w:rsidRDefault="00D4458E" w:rsidP="00396636">
      <w:pPr>
        <w:pStyle w:val="ae"/>
        <w:numPr>
          <w:ilvl w:val="0"/>
          <w:numId w:val="15"/>
        </w:numPr>
        <w:ind w:leftChars="0"/>
      </w:pPr>
      <w:r>
        <w:rPr>
          <w:rFonts w:hint="eastAsia"/>
        </w:rPr>
        <w:t>公開先メールアドレス制限</w:t>
      </w:r>
      <w:r w:rsidR="00A6687F">
        <w:rPr>
          <w:rFonts w:hint="eastAsia"/>
        </w:rPr>
        <w:t>スイッチ</w:t>
      </w:r>
      <w:r w:rsidR="00A1605E">
        <w:rPr>
          <w:rFonts w:hint="eastAsia"/>
        </w:rPr>
        <w:t>※2</w:t>
      </w:r>
    </w:p>
    <w:p w:rsidR="00544D59" w:rsidRDefault="00544D59" w:rsidP="003927B6">
      <w:pPr>
        <w:pStyle w:val="ae"/>
        <w:ind w:leftChars="0" w:left="360"/>
      </w:pPr>
      <w:r>
        <w:rPr>
          <w:rFonts w:hint="eastAsia"/>
        </w:rPr>
        <w:t>メール認証機能利用時、特定のメールアドレスにのみワンタイムパスワードを発行する場合にオンにします。</w:t>
      </w:r>
    </w:p>
    <w:p w:rsidR="008041FB" w:rsidRDefault="008041FB">
      <w:pPr>
        <w:adjustRightInd/>
        <w:snapToGrid/>
      </w:pPr>
      <w:r>
        <w:br w:type="page"/>
      </w:r>
    </w:p>
    <w:p w:rsidR="0064391D" w:rsidRDefault="00D4458E" w:rsidP="00396636">
      <w:pPr>
        <w:pStyle w:val="ae"/>
        <w:numPr>
          <w:ilvl w:val="0"/>
          <w:numId w:val="15"/>
        </w:numPr>
        <w:ind w:leftChars="0"/>
      </w:pPr>
      <w:r>
        <w:rPr>
          <w:rFonts w:hint="eastAsia"/>
        </w:rPr>
        <w:t>メールアドレステキスト</w:t>
      </w:r>
      <w:r w:rsidR="00A1605E">
        <w:rPr>
          <w:rFonts w:hint="eastAsia"/>
        </w:rPr>
        <w:t>※2</w:t>
      </w:r>
    </w:p>
    <w:p w:rsidR="00BD7D48" w:rsidRDefault="00BD7D48" w:rsidP="00BD7D48">
      <w:pPr>
        <w:pStyle w:val="ae"/>
        <w:ind w:leftChars="0" w:left="360"/>
      </w:pPr>
      <w:r>
        <w:rPr>
          <w:rFonts w:hint="eastAsia"/>
        </w:rPr>
        <w:t>メール認証機能利用時に利用可能なメールアドレスを入力します。</w:t>
      </w:r>
    </w:p>
    <w:p w:rsidR="00410C19" w:rsidRDefault="00FF1EB6" w:rsidP="00853A4A">
      <w:pPr>
        <w:pStyle w:val="ae"/>
        <w:ind w:leftChars="0" w:left="360"/>
      </w:pPr>
      <w:r>
        <w:rPr>
          <w:noProof/>
        </w:rPr>
        <mc:AlternateContent>
          <mc:Choice Requires="wps">
            <w:drawing>
              <wp:anchor distT="0" distB="0" distL="114300" distR="114300" simplePos="0" relativeHeight="251899392" behindDoc="0" locked="0" layoutInCell="1" allowOverlap="1" wp14:anchorId="04B3DAA3" wp14:editId="02D7522C">
                <wp:simplePos x="0" y="0"/>
                <wp:positionH relativeFrom="column">
                  <wp:posOffset>462280</wp:posOffset>
                </wp:positionH>
                <wp:positionV relativeFrom="paragraph">
                  <wp:posOffset>554990</wp:posOffset>
                </wp:positionV>
                <wp:extent cx="962025" cy="323850"/>
                <wp:effectExtent l="0" t="0" r="28575" b="19050"/>
                <wp:wrapNone/>
                <wp:docPr id="369" name="正方形/長方形 369"/>
                <wp:cNvGraphicFramePr/>
                <a:graphic xmlns:a="http://schemas.openxmlformats.org/drawingml/2006/main">
                  <a:graphicData uri="http://schemas.microsoft.com/office/word/2010/wordprocessingShape">
                    <wps:wsp>
                      <wps:cNvSpPr/>
                      <wps:spPr>
                        <a:xfrm>
                          <a:off x="0" y="0"/>
                          <a:ext cx="9620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317FD" id="正方形/長方形 369" o:spid="_x0000_s1026" style="position:absolute;left:0;text-align:left;margin-left:36.4pt;margin-top:43.7pt;width:75.75pt;height:25.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" filled="f" strokecolor="red" strokeweight="2pt"/>
            </w:pict>
          </mc:Fallback>
        </mc:AlternateContent>
      </w:r>
      <w:r w:rsidR="00410C19">
        <w:rPr>
          <w:rFonts w:hint="eastAsia"/>
        </w:rPr>
        <w:t>テキストボックス内をロングタップすることで、</w:t>
      </w:r>
      <w:r w:rsidR="00851C0D">
        <w:rPr>
          <w:rFonts w:hint="eastAsia"/>
        </w:rPr>
        <w:t>「ペースト」、「連絡先」が表示されます。</w:t>
      </w:r>
    </w:p>
    <w:p w:rsidR="00410C19" w:rsidRDefault="00284E49" w:rsidP="00853A4A">
      <w:pPr>
        <w:pStyle w:val="ae"/>
        <w:ind w:leftChars="0" w:left="360"/>
      </w:pPr>
      <w:r>
        <w:rPr>
          <w:noProof/>
        </w:rPr>
        <w:drawing>
          <wp:inline distT="0" distB="0" distL="0" distR="0" wp14:anchorId="1F5D8501" wp14:editId="61C442F7">
            <wp:extent cx="3571336" cy="484249"/>
            <wp:effectExtent l="19050" t="19050" r="10160" b="114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32663" cy="492565"/>
                    </a:xfrm>
                    <a:prstGeom prst="rect">
                      <a:avLst/>
                    </a:prstGeom>
                    <a:noFill/>
                    <a:ln>
                      <a:solidFill>
                        <a:schemeClr val="accent1"/>
                      </a:solidFill>
                    </a:ln>
                  </pic:spPr>
                </pic:pic>
              </a:graphicData>
            </a:graphic>
          </wp:inline>
        </w:drawing>
      </w:r>
    </w:p>
    <w:p w:rsidR="00284E49" w:rsidRDefault="00284E49" w:rsidP="00853A4A">
      <w:pPr>
        <w:pStyle w:val="ae"/>
        <w:ind w:leftChars="0" w:left="360"/>
      </w:pPr>
    </w:p>
    <w:p w:rsidR="00852AF9" w:rsidRDefault="0073552B" w:rsidP="00102B69">
      <w:pPr>
        <w:pStyle w:val="ae"/>
        <w:ind w:leftChars="0" w:left="360"/>
      </w:pPr>
      <w:r>
        <w:rPr>
          <w:rFonts w:hint="eastAsia"/>
        </w:rPr>
        <w:t>「ペースト」をタップしますと、あらかじめコピーしていた</w:t>
      </w:r>
      <w:r w:rsidR="00102B69">
        <w:rPr>
          <w:rFonts w:hint="eastAsia"/>
        </w:rPr>
        <w:t>テキスト内容が</w:t>
      </w:r>
      <w:r w:rsidR="0076738F">
        <w:rPr>
          <w:rFonts w:hint="eastAsia"/>
        </w:rPr>
        <w:t>メールアドレス</w:t>
      </w:r>
      <w:r w:rsidR="00102B69">
        <w:rPr>
          <w:rFonts w:hint="eastAsia"/>
        </w:rPr>
        <w:t>テキストに</w:t>
      </w:r>
      <w:r w:rsidR="0076738F">
        <w:rPr>
          <w:rFonts w:hint="eastAsia"/>
        </w:rPr>
        <w:t>貼りつけられます。</w:t>
      </w:r>
    </w:p>
    <w:p w:rsidR="002A3C6C" w:rsidRDefault="002A3C6C" w:rsidP="00853A4A">
      <w:pPr>
        <w:pStyle w:val="ae"/>
        <w:ind w:leftChars="0" w:left="360"/>
      </w:pPr>
    </w:p>
    <w:p w:rsidR="002A3C6C" w:rsidRDefault="00E1537B" w:rsidP="00C72E00">
      <w:pPr>
        <w:ind w:leftChars="118" w:left="283" w:firstLineChars="59" w:firstLine="142"/>
      </w:pPr>
      <w:r>
        <w:rPr>
          <w:noProof/>
        </w:rPr>
        <mc:AlternateContent>
          <mc:Choice Requires="wps">
            <w:drawing>
              <wp:anchor distT="0" distB="0" distL="114300" distR="114300" simplePos="0" relativeHeight="251924992" behindDoc="0" locked="0" layoutInCell="1" allowOverlap="1" wp14:anchorId="0F38A368" wp14:editId="0AE186B4">
                <wp:simplePos x="0" y="0"/>
                <wp:positionH relativeFrom="column">
                  <wp:posOffset>1205865</wp:posOffset>
                </wp:positionH>
                <wp:positionV relativeFrom="paragraph">
                  <wp:posOffset>562610</wp:posOffset>
                </wp:positionV>
                <wp:extent cx="1466850" cy="352425"/>
                <wp:effectExtent l="0" t="0" r="19050" b="28575"/>
                <wp:wrapNone/>
                <wp:docPr id="398" name="正方形/長方形 398"/>
                <wp:cNvGraphicFramePr/>
                <a:graphic xmlns:a="http://schemas.openxmlformats.org/drawingml/2006/main">
                  <a:graphicData uri="http://schemas.microsoft.com/office/word/2010/wordprocessingShape">
                    <wps:wsp>
                      <wps:cNvSpPr/>
                      <wps:spPr>
                        <a:xfrm>
                          <a:off x="0" y="0"/>
                          <a:ext cx="146685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6AC9" id="正方形/長方形 398" o:spid="_x0000_s1026" style="position:absolute;left:0;text-align:left;margin-left:94.95pt;margin-top:44.3pt;width:115.5pt;height:27.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" filled="f" strokecolor="red" strokeweight="2pt"/>
            </w:pict>
          </mc:Fallback>
        </mc:AlternateContent>
      </w:r>
      <w:r w:rsidR="002A3C6C">
        <w:rPr>
          <w:rFonts w:hint="eastAsia"/>
        </w:rPr>
        <w:t>例：</w:t>
      </w:r>
      <w:r w:rsidR="00847EC8">
        <w:rPr>
          <w:rFonts w:hint="eastAsia"/>
        </w:rPr>
        <w:t>あらかじめ</w:t>
      </w:r>
      <w:r w:rsidR="002A3C6C">
        <w:rPr>
          <w:rFonts w:hint="eastAsia"/>
        </w:rPr>
        <w:t>「sample1@</w:t>
      </w:r>
      <w:r w:rsidR="002A3C6C">
        <w:t>example.com</w:t>
      </w:r>
      <w:r w:rsidR="002A3C6C">
        <w:rPr>
          <w:rFonts w:hint="eastAsia"/>
        </w:rPr>
        <w:t>」を</w:t>
      </w:r>
      <w:r w:rsidR="00847EC8">
        <w:rPr>
          <w:rFonts w:hint="eastAsia"/>
        </w:rPr>
        <w:t>コピーしている状態で、「</w:t>
      </w:r>
      <w:r w:rsidR="00DF57A2">
        <w:rPr>
          <w:rFonts w:hint="eastAsia"/>
        </w:rPr>
        <w:t>ペースト</w:t>
      </w:r>
      <w:r w:rsidR="00847EC8">
        <w:rPr>
          <w:rFonts w:hint="eastAsia"/>
        </w:rPr>
        <w:t>」を</w:t>
      </w:r>
      <w:r w:rsidR="002A3C6C">
        <w:rPr>
          <w:rFonts w:hint="eastAsia"/>
        </w:rPr>
        <w:t>タップした場合</w:t>
      </w:r>
    </w:p>
    <w:p w:rsidR="002A3C6C" w:rsidRPr="004411C7" w:rsidRDefault="00CB4735" w:rsidP="00853A4A">
      <w:pPr>
        <w:pStyle w:val="ae"/>
        <w:ind w:leftChars="0" w:left="360"/>
        <w:rPr>
          <w:rFonts w:hint="eastAsia"/>
        </w:rPr>
      </w:pPr>
      <w:r>
        <w:rPr>
          <w:rFonts w:hint="eastAsia"/>
          <w:noProof/>
        </w:rPr>
        <w:drawing>
          <wp:inline distT="0" distB="0" distL="0" distR="0">
            <wp:extent cx="5391150" cy="276225"/>
            <wp:effectExtent l="19050" t="19050" r="19050" b="28575"/>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solidFill>
                        <a:schemeClr val="accent1"/>
                      </a:solidFill>
                    </a:ln>
                  </pic:spPr>
                </pic:pic>
              </a:graphicData>
            </a:graphic>
          </wp:inline>
        </w:drawing>
      </w:r>
    </w:p>
    <w:p w:rsidR="00E92253" w:rsidRDefault="00E92253" w:rsidP="00853A4A">
      <w:pPr>
        <w:pStyle w:val="ae"/>
        <w:ind w:leftChars="0" w:left="360"/>
      </w:pPr>
    </w:p>
    <w:p w:rsidR="00E92253" w:rsidRDefault="002B7725" w:rsidP="00853A4A">
      <w:pPr>
        <w:pStyle w:val="ae"/>
        <w:ind w:leftChars="0" w:left="360"/>
        <w:rPr>
          <w:rFonts w:hint="eastAsia"/>
        </w:rPr>
      </w:pPr>
      <w:r>
        <w:rPr>
          <w:rFonts w:hint="eastAsia"/>
        </w:rPr>
        <w:t>「連絡先」をタップしますと、</w:t>
      </w:r>
      <w:r w:rsidR="00D524B3">
        <w:rPr>
          <w:rFonts w:hint="eastAsia"/>
        </w:rPr>
        <w:t>端末に登録されている連絡先が表示</w:t>
      </w:r>
      <w:r w:rsidR="00027C53">
        <w:rPr>
          <w:rFonts w:hint="eastAsia"/>
        </w:rPr>
        <w:t>されます。</w:t>
      </w:r>
    </w:p>
    <w:p w:rsidR="00284E49" w:rsidRDefault="00FD06C2" w:rsidP="00853A4A">
      <w:pPr>
        <w:pStyle w:val="ae"/>
        <w:ind w:leftChars="0" w:left="360"/>
      </w:pPr>
      <w:r>
        <w:rPr>
          <w:noProof/>
        </w:rPr>
        <mc:AlternateContent>
          <mc:Choice Requires="wps">
            <w:drawing>
              <wp:anchor distT="0" distB="0" distL="114300" distR="114300" simplePos="0" relativeHeight="251902464" behindDoc="0" locked="0" layoutInCell="1" allowOverlap="1" wp14:anchorId="5A29980F" wp14:editId="08BB6599">
                <wp:simplePos x="0" y="0"/>
                <wp:positionH relativeFrom="column">
                  <wp:posOffset>1567815</wp:posOffset>
                </wp:positionH>
                <wp:positionV relativeFrom="paragraph">
                  <wp:posOffset>11429</wp:posOffset>
                </wp:positionV>
                <wp:extent cx="1543050" cy="2314575"/>
                <wp:effectExtent l="0" t="0" r="19050" b="28575"/>
                <wp:wrapNone/>
                <wp:docPr id="371" name="正方形/長方形 371"/>
                <wp:cNvGraphicFramePr/>
                <a:graphic xmlns:a="http://schemas.openxmlformats.org/drawingml/2006/main">
                  <a:graphicData uri="http://schemas.microsoft.com/office/word/2010/wordprocessingShape">
                    <wps:wsp>
                      <wps:cNvSpPr/>
                      <wps:spPr>
                        <a:xfrm>
                          <a:off x="0" y="0"/>
                          <a:ext cx="1543050" cy="2314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D758" id="正方形/長方形 371" o:spid="_x0000_s1026" style="position:absolute;left:0;text-align:left;margin-left:123.45pt;margin-top:.9pt;width:121.5pt;height:182.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" filled="f" strokecolor="red" strokeweight="2pt"/>
            </w:pict>
          </mc:Fallback>
        </mc:AlternateContent>
      </w:r>
      <w:r w:rsidR="007E02DF">
        <w:rPr>
          <w:noProof/>
        </w:rPr>
        <w:drawing>
          <wp:inline distT="0" distB="0" distL="0" distR="0">
            <wp:extent cx="3579962" cy="2497246"/>
            <wp:effectExtent l="19050" t="19050" r="20955" b="1778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91550" cy="2505329"/>
                    </a:xfrm>
                    <a:prstGeom prst="rect">
                      <a:avLst/>
                    </a:prstGeom>
                    <a:noFill/>
                    <a:ln>
                      <a:solidFill>
                        <a:schemeClr val="accent1"/>
                      </a:solidFill>
                    </a:ln>
                  </pic:spPr>
                </pic:pic>
              </a:graphicData>
            </a:graphic>
          </wp:inline>
        </w:drawing>
      </w:r>
    </w:p>
    <w:p w:rsidR="00783455" w:rsidRDefault="00783455">
      <w:pPr>
        <w:adjustRightInd/>
        <w:snapToGrid/>
      </w:pPr>
      <w:r>
        <w:br w:type="page"/>
      </w:r>
    </w:p>
    <w:p w:rsidR="00A413E2" w:rsidRDefault="00961209" w:rsidP="00A413E2">
      <w:r>
        <w:rPr>
          <w:rFonts w:hint="eastAsia"/>
        </w:rPr>
        <w:t>連絡先をタップしますと</w:t>
      </w:r>
      <w:r w:rsidR="004B25BE">
        <w:rPr>
          <w:rFonts w:hint="eastAsia"/>
        </w:rPr>
        <w:t>、</w:t>
      </w:r>
      <w:r>
        <w:rPr>
          <w:rFonts w:hint="eastAsia"/>
        </w:rPr>
        <w:t>その連絡先のメールアドレスが表示されます</w:t>
      </w:r>
      <w:r w:rsidR="004B25BE">
        <w:rPr>
          <w:rFonts w:hint="eastAsia"/>
        </w:rPr>
        <w:t>ので</w:t>
      </w:r>
      <w:r w:rsidR="0070132E">
        <w:rPr>
          <w:rFonts w:hint="eastAsia"/>
        </w:rPr>
        <w:t>設定したいメールアドレスをタップ</w:t>
      </w:r>
      <w:r w:rsidR="00A413E2">
        <w:rPr>
          <w:rFonts w:hint="eastAsia"/>
        </w:rPr>
        <w:t>すると</w:t>
      </w:r>
      <w:r w:rsidR="004B3C77">
        <w:rPr>
          <w:rFonts w:hint="eastAsia"/>
        </w:rPr>
        <w:t>、</w:t>
      </w:r>
      <w:r w:rsidR="00A413E2">
        <w:rPr>
          <w:rFonts w:hint="eastAsia"/>
        </w:rPr>
        <w:t>メールアドレスがメールアドレステキストに設定されます。</w:t>
      </w:r>
    </w:p>
    <w:p w:rsidR="0070132E" w:rsidRPr="00A413E2" w:rsidRDefault="0070132E" w:rsidP="0070132E">
      <w:pPr>
        <w:pStyle w:val="ae"/>
        <w:ind w:leftChars="0" w:left="360"/>
        <w:rPr>
          <w:rFonts w:hint="eastAsia"/>
        </w:rPr>
      </w:pPr>
    </w:p>
    <w:p w:rsidR="00961209" w:rsidRPr="00166449" w:rsidRDefault="002D17AB" w:rsidP="00853A4A">
      <w:pPr>
        <w:pStyle w:val="ae"/>
        <w:ind w:leftChars="0" w:left="360"/>
      </w:pPr>
      <w:r>
        <w:rPr>
          <w:noProof/>
        </w:rPr>
        <mc:AlternateContent>
          <mc:Choice Requires="wps">
            <w:drawing>
              <wp:anchor distT="0" distB="0" distL="114300" distR="114300" simplePos="0" relativeHeight="251905536" behindDoc="0" locked="0" layoutInCell="1" allowOverlap="1" wp14:anchorId="7A2FEE6A" wp14:editId="1BDA48FA">
                <wp:simplePos x="0" y="0"/>
                <wp:positionH relativeFrom="column">
                  <wp:posOffset>1653540</wp:posOffset>
                </wp:positionH>
                <wp:positionV relativeFrom="paragraph">
                  <wp:posOffset>17780</wp:posOffset>
                </wp:positionV>
                <wp:extent cx="1552575" cy="2352675"/>
                <wp:effectExtent l="0" t="0" r="28575" b="28575"/>
                <wp:wrapNone/>
                <wp:docPr id="383" name="正方形/長方形 383"/>
                <wp:cNvGraphicFramePr/>
                <a:graphic xmlns:a="http://schemas.openxmlformats.org/drawingml/2006/main">
                  <a:graphicData uri="http://schemas.microsoft.com/office/word/2010/wordprocessingShape">
                    <wps:wsp>
                      <wps:cNvSpPr/>
                      <wps:spPr>
                        <a:xfrm>
                          <a:off x="0" y="0"/>
                          <a:ext cx="155257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E1BC" id="正方形/長方形 383" o:spid="_x0000_s1026" style="position:absolute;left:0;text-align:left;margin-left:130.2pt;margin-top:1.4pt;width:122.25pt;height:185.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" filled="f" strokecolor="red" strokeweight="2pt"/>
            </w:pict>
          </mc:Fallback>
        </mc:AlternateContent>
      </w:r>
      <w:r w:rsidR="00166449">
        <w:rPr>
          <w:noProof/>
        </w:rPr>
        <w:drawing>
          <wp:inline distT="0" distB="0" distL="0" distR="0">
            <wp:extent cx="3715327" cy="2585545"/>
            <wp:effectExtent l="19050" t="19050" r="1905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21286" cy="2589692"/>
                    </a:xfrm>
                    <a:prstGeom prst="rect">
                      <a:avLst/>
                    </a:prstGeom>
                    <a:noFill/>
                    <a:ln>
                      <a:solidFill>
                        <a:schemeClr val="accent1"/>
                      </a:solidFill>
                    </a:ln>
                  </pic:spPr>
                </pic:pic>
              </a:graphicData>
            </a:graphic>
          </wp:inline>
        </w:drawing>
      </w:r>
    </w:p>
    <w:p w:rsidR="00883BFC" w:rsidRDefault="00883BFC" w:rsidP="009F532F"/>
    <w:p w:rsidR="009F532F" w:rsidRDefault="00E76058" w:rsidP="009F6C0D">
      <w:pPr>
        <w:ind w:firstLineChars="177" w:firstLine="425"/>
      </w:pPr>
      <w:r>
        <w:rPr>
          <w:noProof/>
        </w:rPr>
        <mc:AlternateContent>
          <mc:Choice Requires="wps">
            <w:drawing>
              <wp:anchor distT="0" distB="0" distL="114300" distR="114300" simplePos="0" relativeHeight="251928064" behindDoc="0" locked="0" layoutInCell="1" allowOverlap="1" wp14:anchorId="1A974913" wp14:editId="38DB2349">
                <wp:simplePos x="0" y="0"/>
                <wp:positionH relativeFrom="column">
                  <wp:posOffset>1186815</wp:posOffset>
                </wp:positionH>
                <wp:positionV relativeFrom="paragraph">
                  <wp:posOffset>273050</wp:posOffset>
                </wp:positionV>
                <wp:extent cx="1447800" cy="352425"/>
                <wp:effectExtent l="0" t="0" r="19050" b="28575"/>
                <wp:wrapNone/>
                <wp:docPr id="404" name="正方形/長方形 404"/>
                <wp:cNvGraphicFramePr/>
                <a:graphic xmlns:a="http://schemas.openxmlformats.org/drawingml/2006/main">
                  <a:graphicData uri="http://schemas.microsoft.com/office/word/2010/wordprocessingShape">
                    <wps:wsp>
                      <wps:cNvSpPr/>
                      <wps:spPr>
                        <a:xfrm>
                          <a:off x="0" y="0"/>
                          <a:ext cx="14478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0B7C" id="正方形/長方形 404" o:spid="_x0000_s1026" style="position:absolute;left:0;text-align:left;margin-left:93.45pt;margin-top:21.5pt;width:114pt;height:27.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" filled="f" strokecolor="red" strokeweight="2pt"/>
            </w:pict>
          </mc:Fallback>
        </mc:AlternateContent>
      </w:r>
      <w:r w:rsidR="009F532F">
        <w:rPr>
          <w:rFonts w:hint="eastAsia"/>
        </w:rPr>
        <w:t>例：「</w:t>
      </w:r>
      <w:r w:rsidR="00E71503">
        <w:rPr>
          <w:rFonts w:hint="eastAsia"/>
        </w:rPr>
        <w:t>sample2</w:t>
      </w:r>
      <w:r w:rsidR="009F532F">
        <w:rPr>
          <w:rFonts w:hint="eastAsia"/>
        </w:rPr>
        <w:t>@</w:t>
      </w:r>
      <w:r w:rsidR="00E71503">
        <w:t>example.</w:t>
      </w:r>
      <w:r w:rsidR="00E71503">
        <w:rPr>
          <w:rFonts w:hint="eastAsia"/>
        </w:rPr>
        <w:t>net</w:t>
      </w:r>
      <w:r w:rsidR="009F532F">
        <w:rPr>
          <w:rFonts w:hint="eastAsia"/>
        </w:rPr>
        <w:t>」をタップした場合</w:t>
      </w:r>
    </w:p>
    <w:p w:rsidR="0086015E" w:rsidRDefault="00481039" w:rsidP="00853A4A">
      <w:pPr>
        <w:pStyle w:val="ae"/>
        <w:ind w:leftChars="0" w:left="360"/>
      </w:pPr>
      <w:r>
        <w:rPr>
          <w:rFonts w:hint="eastAsia"/>
          <w:noProof/>
        </w:rPr>
        <w:drawing>
          <wp:inline distT="0" distB="0" distL="0" distR="0" wp14:anchorId="5F1E578D" wp14:editId="2A11A4E6">
            <wp:extent cx="5391150" cy="257175"/>
            <wp:effectExtent l="19050" t="19050" r="19050" b="28575"/>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1150" cy="257175"/>
                    </a:xfrm>
                    <a:prstGeom prst="rect">
                      <a:avLst/>
                    </a:prstGeom>
                    <a:noFill/>
                    <a:ln>
                      <a:solidFill>
                        <a:schemeClr val="accent1"/>
                      </a:solidFill>
                    </a:ln>
                  </pic:spPr>
                </pic:pic>
              </a:graphicData>
            </a:graphic>
          </wp:inline>
        </w:drawing>
      </w:r>
    </w:p>
    <w:p w:rsidR="00961209" w:rsidRDefault="00961209" w:rsidP="00853A4A">
      <w:pPr>
        <w:pStyle w:val="ae"/>
        <w:ind w:leftChars="0" w:left="360"/>
        <w:rPr>
          <w:rFonts w:hint="eastAsia"/>
        </w:rPr>
      </w:pPr>
    </w:p>
    <w:p w:rsidR="00C11065" w:rsidRDefault="002F6D79" w:rsidP="00396636">
      <w:pPr>
        <w:pStyle w:val="ae"/>
        <w:numPr>
          <w:ilvl w:val="0"/>
          <w:numId w:val="15"/>
        </w:numPr>
        <w:ind w:leftChars="0"/>
      </w:pPr>
      <w:r>
        <w:rPr>
          <w:rFonts w:hint="eastAsia"/>
        </w:rPr>
        <w:t>タップしてメールアドレスを追加</w:t>
      </w:r>
      <w:r w:rsidR="009737AC">
        <w:rPr>
          <w:rFonts w:hint="eastAsia"/>
        </w:rPr>
        <w:t>※2</w:t>
      </w:r>
    </w:p>
    <w:p w:rsidR="0041452F" w:rsidRDefault="0041452F" w:rsidP="0041452F">
      <w:pPr>
        <w:ind w:left="360"/>
      </w:pPr>
      <w:r>
        <w:rPr>
          <w:rFonts w:hint="eastAsia"/>
        </w:rPr>
        <w:t>制限するメールアドレスを追加する場合にタップします。</w:t>
      </w:r>
    </w:p>
    <w:p w:rsidR="00757419" w:rsidRDefault="00757419" w:rsidP="0041452F">
      <w:pPr>
        <w:ind w:left="360"/>
      </w:pPr>
      <w:r>
        <w:rPr>
          <w:rFonts w:hint="eastAsia"/>
        </w:rPr>
        <w:t>タップするとメールアドレステキストが追加されます。</w:t>
      </w:r>
    </w:p>
    <w:p w:rsidR="00CB19E7" w:rsidRDefault="00CB19E7" w:rsidP="0041452F">
      <w:pPr>
        <w:ind w:left="360"/>
      </w:pPr>
      <w:r>
        <w:rPr>
          <w:rFonts w:hint="eastAsia"/>
        </w:rPr>
        <w:t>※最大10件分まで追加が可能です。</w:t>
      </w:r>
    </w:p>
    <w:p w:rsidR="00504B7C" w:rsidRDefault="00504B7C" w:rsidP="005B0842">
      <w:r>
        <w:rPr>
          <w:rFonts w:hint="eastAsia"/>
        </w:rPr>
        <w:t>※1フォルダに対してWeb公開設定を行った場合のみ表示されます。</w:t>
      </w:r>
    </w:p>
    <w:p w:rsidR="00504B7C" w:rsidRDefault="00504B7C" w:rsidP="005B0842">
      <w:r>
        <w:rPr>
          <w:rFonts w:hint="eastAsia"/>
        </w:rPr>
        <w:t>※2</w:t>
      </w:r>
      <w:r w:rsidR="001A037A">
        <w:t xml:space="preserve"> </w:t>
      </w:r>
      <w:proofErr w:type="spellStart"/>
      <w:r w:rsidR="009A6CCF">
        <w:rPr>
          <w:rFonts w:hint="eastAsia"/>
        </w:rPr>
        <w:t>Proself</w:t>
      </w:r>
      <w:proofErr w:type="spellEnd"/>
      <w:r w:rsidR="009A6CCF">
        <w:rPr>
          <w:rFonts w:hint="eastAsia"/>
        </w:rPr>
        <w:t>本体のシステム設定の内容によっては表示されません。</w:t>
      </w:r>
    </w:p>
    <w:p w:rsidR="00E4192C" w:rsidRDefault="00E4192C">
      <w:pPr>
        <w:adjustRightInd/>
        <w:snapToGrid/>
      </w:pPr>
      <w:r>
        <w:br w:type="page"/>
      </w:r>
    </w:p>
    <w:p w:rsidR="0081585B" w:rsidRDefault="00E83781" w:rsidP="005B0842">
      <w:r>
        <w:rPr>
          <w:rFonts w:hint="eastAsia"/>
        </w:rPr>
        <w:t>設定後「公開」ボタンをタップすると</w:t>
      </w:r>
      <w:r w:rsidR="0081585B">
        <w:rPr>
          <w:rFonts w:hint="eastAsia"/>
        </w:rPr>
        <w:t>ダイアログが表示され、</w:t>
      </w:r>
    </w:p>
    <w:p w:rsidR="0081585B" w:rsidRDefault="0081585B" w:rsidP="005B0842">
      <w:r>
        <w:rPr>
          <w:rFonts w:hint="eastAsia"/>
        </w:rPr>
        <w:t>完了メッセージと共に公開URLが表示されます。</w:t>
      </w:r>
    </w:p>
    <w:p w:rsidR="00FF1200" w:rsidRDefault="005F5BCF" w:rsidP="005B0842">
      <w:r>
        <w:rPr>
          <w:noProof/>
        </w:rPr>
        <w:drawing>
          <wp:inline distT="0" distB="0" distL="0" distR="0" wp14:anchorId="6410BCDE" wp14:editId="712A8E3A">
            <wp:extent cx="3333599" cy="889828"/>
            <wp:effectExtent l="19050" t="19050" r="19685" b="2476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333599" cy="889828"/>
                    </a:xfrm>
                    <a:prstGeom prst="rect">
                      <a:avLst/>
                    </a:prstGeom>
                    <a:ln>
                      <a:solidFill>
                        <a:schemeClr val="accent1"/>
                      </a:solidFill>
                    </a:ln>
                  </pic:spPr>
                </pic:pic>
              </a:graphicData>
            </a:graphic>
          </wp:inline>
        </w:drawing>
      </w:r>
    </w:p>
    <w:p w:rsidR="00030926" w:rsidRDefault="00030926" w:rsidP="005B0842"/>
    <w:p w:rsidR="00030926" w:rsidRDefault="001B7E4F" w:rsidP="005B0842">
      <w:r>
        <w:rPr>
          <w:rFonts w:hint="eastAsia"/>
        </w:rPr>
        <w:t>公開URLは</w:t>
      </w:r>
      <w:r w:rsidR="006D370A">
        <w:rPr>
          <w:rFonts w:hint="eastAsia"/>
        </w:rPr>
        <w:t>Web公開したファイル/フォルダの</w:t>
      </w:r>
      <w:r w:rsidR="009117CC">
        <w:rPr>
          <w:rFonts w:hint="eastAsia"/>
        </w:rPr>
        <w:t>コンテキストメニューボタン</w:t>
      </w:r>
      <w:r w:rsidR="006D370A">
        <w:rPr>
          <w:rFonts w:hint="eastAsia"/>
        </w:rPr>
        <w:t>をタップ後、</w:t>
      </w:r>
    </w:p>
    <w:p w:rsidR="006D370A" w:rsidRDefault="006D370A" w:rsidP="005B0842">
      <w:r>
        <w:rPr>
          <w:rFonts w:hint="eastAsia"/>
        </w:rPr>
        <w:t>メニュー内の「詳細」アイコンタップで確認可能です。</w:t>
      </w:r>
    </w:p>
    <w:p w:rsidR="006D370A" w:rsidRPr="00523589" w:rsidRDefault="006D370A" w:rsidP="005B0842">
      <w:r>
        <w:rPr>
          <w:rFonts w:hint="eastAsia"/>
        </w:rPr>
        <w:t>→</w:t>
      </w:r>
      <w:hyperlink w:anchor="_ファイル/フォルダ詳細" w:history="1">
        <w:r>
          <w:rPr>
            <w:rStyle w:val="a7"/>
            <w:rFonts w:hint="eastAsia"/>
          </w:rPr>
          <w:t>10.2.ファイル/フォルダ詳細</w:t>
        </w:r>
      </w:hyperlink>
      <w:r w:rsidR="00523589">
        <w:rPr>
          <w:rStyle w:val="a7"/>
          <w:rFonts w:hint="eastAsia"/>
          <w:color w:val="auto"/>
          <w:u w:val="none"/>
        </w:rPr>
        <w:t>を参照ください。</w:t>
      </w:r>
    </w:p>
    <w:p w:rsidR="001B7E4F" w:rsidRDefault="001B7E4F" w:rsidP="005B0842"/>
    <w:p w:rsidR="005B0842" w:rsidRDefault="00C10E19" w:rsidP="005B0842">
      <w:r>
        <w:rPr>
          <w:rFonts w:hint="eastAsia"/>
        </w:rPr>
        <w:t>Web公開設定がされたファイル/フォルダは専用のアイコンが表示されます。</w:t>
      </w:r>
    </w:p>
    <w:p w:rsidR="006D4AFB" w:rsidRDefault="009C10A1" w:rsidP="005B0842">
      <w:r>
        <w:rPr>
          <w:noProof/>
        </w:rPr>
        <mc:AlternateContent>
          <mc:Choice Requires="wps">
            <w:drawing>
              <wp:anchor distT="0" distB="0" distL="114300" distR="114300" simplePos="0" relativeHeight="251586048" behindDoc="0" locked="0" layoutInCell="1" allowOverlap="1" wp14:anchorId="089F3166" wp14:editId="5E36BFF0">
                <wp:simplePos x="0" y="0"/>
                <wp:positionH relativeFrom="margin">
                  <wp:posOffset>-44450</wp:posOffset>
                </wp:positionH>
                <wp:positionV relativeFrom="paragraph">
                  <wp:posOffset>693420</wp:posOffset>
                </wp:positionV>
                <wp:extent cx="367665" cy="345440"/>
                <wp:effectExtent l="0" t="0" r="13335" b="16510"/>
                <wp:wrapNone/>
                <wp:docPr id="400" name="円/楕円 400"/>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0F776" id="円/楕円 400" o:spid="_x0000_s1026" style="position:absolute;left:0;text-align:left;margin-left:-3.5pt;margin-top:54.6pt;width:28.95pt;height:27.2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" filled="f" strokecolor="red" strokeweight="2pt">
                <w10:wrap anchorx="margin"/>
              </v:oval>
            </w:pict>
          </mc:Fallback>
        </mc:AlternateContent>
      </w:r>
      <w:r w:rsidR="00F91007">
        <w:rPr>
          <w:noProof/>
        </w:rPr>
        <w:drawing>
          <wp:inline distT="0" distB="0" distL="0" distR="0" wp14:anchorId="39944FE7" wp14:editId="09CA31A7">
            <wp:extent cx="3333600" cy="1556113"/>
            <wp:effectExtent l="19050" t="19050" r="19685" b="2540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33600" cy="1556113"/>
                    </a:xfrm>
                    <a:prstGeom prst="rect">
                      <a:avLst/>
                    </a:prstGeom>
                    <a:ln>
                      <a:solidFill>
                        <a:schemeClr val="accent1"/>
                      </a:solidFill>
                    </a:ln>
                  </pic:spPr>
                </pic:pic>
              </a:graphicData>
            </a:graphic>
          </wp:inline>
        </w:drawing>
      </w:r>
    </w:p>
    <w:p w:rsidR="004C225A" w:rsidRPr="00473EA8" w:rsidRDefault="00436DB8" w:rsidP="003477C0">
      <w:pPr>
        <w:pStyle w:val="2"/>
        <w:rPr>
          <w:b/>
        </w:rPr>
      </w:pPr>
      <w:bookmarkStart w:id="32" w:name="_Web公開停止"/>
      <w:bookmarkEnd w:id="32"/>
      <w:r>
        <w:br w:type="page"/>
      </w:r>
      <w:bookmarkStart w:id="33" w:name="_Toc425785037"/>
      <w:r w:rsidR="004172E8" w:rsidRPr="00473EA8">
        <w:rPr>
          <w:rFonts w:hint="eastAsia"/>
        </w:rPr>
        <w:t>Web公開停止</w:t>
      </w:r>
      <w:bookmarkEnd w:id="33"/>
    </w:p>
    <w:p w:rsidR="009B283F" w:rsidRDefault="004E7280" w:rsidP="000204CA">
      <w:r>
        <w:rPr>
          <w:rFonts w:hint="eastAsia"/>
        </w:rPr>
        <w:t>Web</w:t>
      </w:r>
      <w:r w:rsidR="001E0585">
        <w:rPr>
          <w:rFonts w:hint="eastAsia"/>
        </w:rPr>
        <w:t>公開設定を行った</w:t>
      </w:r>
      <w:r>
        <w:rPr>
          <w:rFonts w:hint="eastAsia"/>
        </w:rPr>
        <w:t>ファイル/フォルダの</w:t>
      </w:r>
      <w:r w:rsidR="009117CC">
        <w:rPr>
          <w:rFonts w:hint="eastAsia"/>
        </w:rPr>
        <w:t>コンテキストメニューボタン</w:t>
      </w:r>
      <w:r w:rsidR="00104B8C">
        <w:rPr>
          <w:rFonts w:hint="eastAsia"/>
        </w:rPr>
        <w:t>をタップし、</w:t>
      </w:r>
      <w:r w:rsidR="009117CC">
        <w:rPr>
          <w:rFonts w:hint="eastAsia"/>
        </w:rPr>
        <w:t>メニュー内の</w:t>
      </w:r>
      <w:r w:rsidR="00104B8C">
        <w:rPr>
          <w:rFonts w:hint="eastAsia"/>
        </w:rPr>
        <w:t>「Web公開停止」アイコンをタップします。</w:t>
      </w:r>
    </w:p>
    <w:p w:rsidR="00F36FAA" w:rsidRDefault="003F1066" w:rsidP="000204CA">
      <w:r>
        <w:rPr>
          <w:noProof/>
        </w:rPr>
        <mc:AlternateContent>
          <mc:Choice Requires="wps">
            <w:drawing>
              <wp:anchor distT="0" distB="0" distL="114300" distR="114300" simplePos="0" relativeHeight="251589120" behindDoc="0" locked="0" layoutInCell="1" allowOverlap="1" wp14:anchorId="4FA15160" wp14:editId="7ABBBF5D">
                <wp:simplePos x="0" y="0"/>
                <wp:positionH relativeFrom="margin">
                  <wp:posOffset>3063240</wp:posOffset>
                </wp:positionH>
                <wp:positionV relativeFrom="paragraph">
                  <wp:posOffset>1124585</wp:posOffset>
                </wp:positionV>
                <wp:extent cx="348615" cy="333375"/>
                <wp:effectExtent l="0" t="0" r="13335" b="28575"/>
                <wp:wrapNone/>
                <wp:docPr id="401" name="円/楕円 401"/>
                <wp:cNvGraphicFramePr/>
                <a:graphic xmlns:a="http://schemas.openxmlformats.org/drawingml/2006/main">
                  <a:graphicData uri="http://schemas.microsoft.com/office/word/2010/wordprocessingShape">
                    <wps:wsp>
                      <wps:cNvSpPr/>
                      <wps:spPr>
                        <a:xfrm>
                          <a:off x="0" y="0"/>
                          <a:ext cx="34861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52818" id="円/楕円 401" o:spid="_x0000_s1026" style="position:absolute;left:0;text-align:left;margin-left:241.2pt;margin-top:88.55pt;width:27.45pt;height:26.25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" filled="f" strokecolor="red" strokeweight="2pt">
                <w10:wrap anchorx="margin"/>
              </v:oval>
            </w:pict>
          </mc:Fallback>
        </mc:AlternateContent>
      </w:r>
      <w:r w:rsidR="00EE7F79">
        <w:rPr>
          <w:noProof/>
        </w:rPr>
        <w:drawing>
          <wp:inline distT="0" distB="0" distL="0" distR="0" wp14:anchorId="0FA95DC8" wp14:editId="6F7F7308">
            <wp:extent cx="3333240" cy="1664450"/>
            <wp:effectExtent l="19050" t="19050" r="19685" b="1206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33240" cy="1664450"/>
                    </a:xfrm>
                    <a:prstGeom prst="rect">
                      <a:avLst/>
                    </a:prstGeom>
                    <a:ln>
                      <a:solidFill>
                        <a:schemeClr val="accent1"/>
                      </a:solidFill>
                    </a:ln>
                  </pic:spPr>
                </pic:pic>
              </a:graphicData>
            </a:graphic>
          </wp:inline>
        </w:drawing>
      </w:r>
    </w:p>
    <w:p w:rsidR="00BA61DF" w:rsidRDefault="00BA61DF" w:rsidP="000204CA"/>
    <w:p w:rsidR="00E34BC4" w:rsidRPr="00573F38" w:rsidRDefault="00E34BC4" w:rsidP="00E4545E">
      <w:pPr>
        <w:spacing w:line="209" w:lineRule="auto"/>
      </w:pPr>
      <w:r w:rsidRPr="00573F38">
        <w:rPr>
          <w:rFonts w:hint="eastAsia"/>
        </w:rPr>
        <w:t>確認ダイアログが表示されますので、「はい」をタップします。</w:t>
      </w:r>
    </w:p>
    <w:p w:rsidR="00657FF6" w:rsidRPr="00573F38" w:rsidRDefault="00657FF6" w:rsidP="00E4545E">
      <w:pPr>
        <w:spacing w:line="209" w:lineRule="auto"/>
      </w:pPr>
      <w:r w:rsidRPr="00573F38">
        <w:rPr>
          <w:rFonts w:hint="eastAsia"/>
        </w:rPr>
        <w:t>停止をやめる場合は「いいえ」をタップします。</w:t>
      </w:r>
    </w:p>
    <w:p w:rsidR="00E34BC4" w:rsidRDefault="003F402D" w:rsidP="000204CA">
      <w:r>
        <w:rPr>
          <w:noProof/>
        </w:rPr>
        <w:drawing>
          <wp:inline distT="0" distB="0" distL="0" distR="0" wp14:anchorId="076CEEA6" wp14:editId="790C09A1">
            <wp:extent cx="3332880" cy="588027"/>
            <wp:effectExtent l="19050" t="19050" r="20320" b="21590"/>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332880" cy="588027"/>
                    </a:xfrm>
                    <a:prstGeom prst="rect">
                      <a:avLst/>
                    </a:prstGeom>
                    <a:ln>
                      <a:solidFill>
                        <a:schemeClr val="accent1"/>
                      </a:solidFill>
                    </a:ln>
                  </pic:spPr>
                </pic:pic>
              </a:graphicData>
            </a:graphic>
          </wp:inline>
        </w:drawing>
      </w:r>
    </w:p>
    <w:p w:rsidR="003F402D" w:rsidRDefault="003F402D" w:rsidP="000204CA"/>
    <w:p w:rsidR="00FF0180" w:rsidRDefault="00FF0180" w:rsidP="000204CA">
      <w:r>
        <w:rPr>
          <w:rFonts w:hint="eastAsia"/>
        </w:rPr>
        <w:t>Web公開が停止されます。</w:t>
      </w:r>
    </w:p>
    <w:p w:rsidR="00FF5C56" w:rsidRDefault="00527CEF" w:rsidP="000204CA">
      <w:r>
        <w:rPr>
          <w:noProof/>
        </w:rPr>
        <w:drawing>
          <wp:inline distT="0" distB="0" distL="0" distR="0" wp14:anchorId="5DDA4F96" wp14:editId="1B2C0F20">
            <wp:extent cx="3333240" cy="492607"/>
            <wp:effectExtent l="19050" t="19050" r="19685" b="2222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33240" cy="492607"/>
                    </a:xfrm>
                    <a:prstGeom prst="rect">
                      <a:avLst/>
                    </a:prstGeom>
                    <a:ln>
                      <a:solidFill>
                        <a:schemeClr val="accent1"/>
                      </a:solidFill>
                    </a:ln>
                  </pic:spPr>
                </pic:pic>
              </a:graphicData>
            </a:graphic>
          </wp:inline>
        </w:drawing>
      </w:r>
    </w:p>
    <w:p w:rsidR="00377A32" w:rsidRDefault="00377A32">
      <w:pPr>
        <w:adjustRightInd/>
        <w:snapToGrid/>
      </w:pPr>
      <w:r>
        <w:br w:type="page"/>
      </w:r>
    </w:p>
    <w:p w:rsidR="004C225A" w:rsidRDefault="004C225A" w:rsidP="004C225A">
      <w:pPr>
        <w:pStyle w:val="1"/>
        <w:rPr>
          <w:lang w:eastAsia="ja-JP"/>
        </w:rPr>
      </w:pPr>
      <w:bookmarkStart w:id="34" w:name="_Toc425785038"/>
      <w:proofErr w:type="spellStart"/>
      <w:r>
        <w:rPr>
          <w:rFonts w:hint="eastAsia"/>
          <w:lang w:eastAsia="ja-JP"/>
        </w:rPr>
        <w:t>Proself</w:t>
      </w:r>
      <w:proofErr w:type="spellEnd"/>
      <w:r>
        <w:rPr>
          <w:rFonts w:hint="eastAsia"/>
          <w:lang w:eastAsia="ja-JP"/>
        </w:rPr>
        <w:t>のアカウントを持たないユーザーからファイルを受け取る</w:t>
      </w:r>
      <w:r w:rsidR="00F90804">
        <w:rPr>
          <w:lang w:eastAsia="ja-JP"/>
        </w:rPr>
        <w:br/>
      </w:r>
      <w:r>
        <w:rPr>
          <w:rFonts w:hint="eastAsia"/>
          <w:lang w:eastAsia="ja-JP"/>
        </w:rPr>
        <w:t>(受取フォルダ)</w:t>
      </w:r>
      <w:bookmarkEnd w:id="34"/>
    </w:p>
    <w:p w:rsidR="000204CA" w:rsidRDefault="001F4BAB" w:rsidP="00FD31A2">
      <w:pPr>
        <w:pStyle w:val="2"/>
        <w:rPr>
          <w:b/>
        </w:rPr>
      </w:pPr>
      <w:bookmarkStart w:id="35" w:name="_受取フォルダ設定"/>
      <w:bookmarkStart w:id="36" w:name="_Toc425785039"/>
      <w:bookmarkEnd w:id="35"/>
      <w:r w:rsidRPr="00AF4941">
        <w:rPr>
          <w:rFonts w:hint="eastAsia"/>
        </w:rPr>
        <w:t>受取フォルダ設定</w:t>
      </w:r>
      <w:bookmarkEnd w:id="36"/>
    </w:p>
    <w:p w:rsidR="006149DE" w:rsidRDefault="008A510B" w:rsidP="006149DE">
      <w:r>
        <w:rPr>
          <w:rFonts w:hint="eastAsia"/>
        </w:rPr>
        <w:t>サーバー領域</w:t>
      </w:r>
      <w:r w:rsidR="006149DE">
        <w:rPr>
          <w:rFonts w:hint="eastAsia"/>
        </w:rPr>
        <w:t>上の対象フォルダの</w:t>
      </w:r>
      <w:r w:rsidR="009117CC">
        <w:rPr>
          <w:rFonts w:hint="eastAsia"/>
        </w:rPr>
        <w:t>コンテキストメニューボタン</w:t>
      </w:r>
      <w:r w:rsidR="006149DE">
        <w:rPr>
          <w:rFonts w:hint="eastAsia"/>
        </w:rPr>
        <w:t>をタップし、</w:t>
      </w:r>
      <w:r w:rsidR="009117CC">
        <w:rPr>
          <w:rFonts w:hint="eastAsia"/>
        </w:rPr>
        <w:t>メニュー内の</w:t>
      </w:r>
      <w:r w:rsidR="006149DE">
        <w:rPr>
          <w:rFonts w:hint="eastAsia"/>
        </w:rPr>
        <w:t>「受取フォルダ」アイコンをタップします。</w:t>
      </w:r>
    </w:p>
    <w:p w:rsidR="006D345E" w:rsidRDefault="004060AA" w:rsidP="00CE19B4">
      <w:r>
        <w:rPr>
          <w:noProof/>
        </w:rPr>
        <mc:AlternateContent>
          <mc:Choice Requires="wps">
            <w:drawing>
              <wp:anchor distT="0" distB="0" distL="114300" distR="114300" simplePos="0" relativeHeight="251592192" behindDoc="0" locked="0" layoutInCell="1" allowOverlap="1" wp14:anchorId="044D0C1B" wp14:editId="1AD6143E">
                <wp:simplePos x="0" y="0"/>
                <wp:positionH relativeFrom="margin">
                  <wp:posOffset>3056255</wp:posOffset>
                </wp:positionH>
                <wp:positionV relativeFrom="paragraph">
                  <wp:posOffset>1316990</wp:posOffset>
                </wp:positionV>
                <wp:extent cx="367665" cy="345440"/>
                <wp:effectExtent l="0" t="0" r="13335" b="16510"/>
                <wp:wrapNone/>
                <wp:docPr id="402" name="円/楕円 402"/>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CCFA7" id="円/楕円 402" o:spid="_x0000_s1026" style="position:absolute;left:0;text-align:left;margin-left:240.65pt;margin-top:103.7pt;width:28.95pt;height:27.2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" filled="f" strokecolor="red" strokeweight="2pt">
                <w10:wrap anchorx="margin"/>
              </v:oval>
            </w:pict>
          </mc:Fallback>
        </mc:AlternateContent>
      </w:r>
      <w:r w:rsidR="000C1E52">
        <w:rPr>
          <w:noProof/>
        </w:rPr>
        <w:drawing>
          <wp:inline distT="0" distB="0" distL="0" distR="0" wp14:anchorId="21D35D5A" wp14:editId="44B0FC78">
            <wp:extent cx="3333600" cy="1864298"/>
            <wp:effectExtent l="19050" t="19050" r="19685" b="22225"/>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333600" cy="1864298"/>
                    </a:xfrm>
                    <a:prstGeom prst="rect">
                      <a:avLst/>
                    </a:prstGeom>
                    <a:ln>
                      <a:solidFill>
                        <a:schemeClr val="accent1"/>
                      </a:solidFill>
                    </a:ln>
                  </pic:spPr>
                </pic:pic>
              </a:graphicData>
            </a:graphic>
          </wp:inline>
        </w:drawing>
      </w:r>
    </w:p>
    <w:p w:rsidR="00DC5CF2" w:rsidRDefault="00DC5CF2">
      <w:pPr>
        <w:adjustRightInd/>
        <w:snapToGrid/>
      </w:pPr>
      <w:r>
        <w:br w:type="page"/>
      </w:r>
    </w:p>
    <w:p w:rsidR="00DC5CF2" w:rsidRDefault="00DC5CF2" w:rsidP="00CE19B4">
      <w:r>
        <w:rPr>
          <w:rFonts w:hint="eastAsia"/>
        </w:rPr>
        <w:t>受取フォルダ設定画面が表示されるので、受取フォルダの設定を行います</w:t>
      </w:r>
    </w:p>
    <w:p w:rsidR="00F03130" w:rsidRDefault="009F2924" w:rsidP="00CE19B4">
      <w:r>
        <w:rPr>
          <w:noProof/>
        </w:rPr>
        <mc:AlternateContent>
          <mc:Choice Requires="wps">
            <w:drawing>
              <wp:anchor distT="0" distB="0" distL="114300" distR="114300" simplePos="0" relativeHeight="251653632" behindDoc="0" locked="0" layoutInCell="1" allowOverlap="1" wp14:anchorId="61F82247" wp14:editId="0747D8D6">
                <wp:simplePos x="0" y="0"/>
                <wp:positionH relativeFrom="margin">
                  <wp:posOffset>-234950</wp:posOffset>
                </wp:positionH>
                <wp:positionV relativeFrom="paragraph">
                  <wp:posOffset>4994646</wp:posOffset>
                </wp:positionV>
                <wp:extent cx="616585" cy="518795"/>
                <wp:effectExtent l="0" t="0" r="0" b="0"/>
                <wp:wrapNone/>
                <wp:docPr id="420" name="正方形/長方形 420"/>
                <wp:cNvGraphicFramePr/>
                <a:graphic xmlns:a="http://schemas.openxmlformats.org/drawingml/2006/main">
                  <a:graphicData uri="http://schemas.microsoft.com/office/word/2010/wordprocessingShape">
                    <wps:wsp>
                      <wps:cNvSpPr/>
                      <wps:spPr>
                        <a:xfrm>
                          <a:off x="0" y="0"/>
                          <a:ext cx="616585" cy="518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b/>
                                <w:color w:val="FF0000"/>
                                <w:sz w:val="32"/>
                                <w:szCs w:val="32"/>
                              </w:rPr>
                              <w:t>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82247" id="正方形/長方形 420" o:spid="_x0000_s1078" style="position:absolute;margin-left:-18.5pt;margin-top:393.3pt;width:48.55pt;height:40.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" filled="f" stroked="f" strokeweight="2pt">
                <v:textbox>
                  <w:txbxContent>
                    <w:p w:rsidR="00410C19" w:rsidRPr="002819F4" w:rsidRDefault="00410C19" w:rsidP="00C30581">
                      <w:pPr>
                        <w:jc w:val="center"/>
                        <w:rPr>
                          <w:b/>
                          <w:color w:val="000000" w:themeColor="text1"/>
                          <w:sz w:val="32"/>
                          <w:szCs w:val="32"/>
                        </w:rPr>
                      </w:pPr>
                      <w:r>
                        <w:rPr>
                          <w:b/>
                          <w:color w:val="FF0000"/>
                          <w:sz w:val="32"/>
                          <w:szCs w:val="32"/>
                        </w:rPr>
                        <w:t>⑯</w:t>
                      </w:r>
                    </w:p>
                  </w:txbxContent>
                </v:textbox>
                <w10:wrap anchorx="margin"/>
              </v:rect>
            </w:pict>
          </mc:Fallback>
        </mc:AlternateContent>
      </w:r>
      <w:r>
        <w:rPr>
          <w:noProof/>
        </w:rPr>
        <mc:AlternateContent>
          <mc:Choice Requires="wps">
            <w:drawing>
              <wp:anchor distT="0" distB="0" distL="114300" distR="114300" simplePos="0" relativeHeight="251625984" behindDoc="0" locked="0" layoutInCell="1" allowOverlap="1" wp14:anchorId="561F8D86" wp14:editId="13854292">
                <wp:simplePos x="0" y="0"/>
                <wp:positionH relativeFrom="margin">
                  <wp:posOffset>-282311</wp:posOffset>
                </wp:positionH>
                <wp:positionV relativeFrom="paragraph">
                  <wp:posOffset>4662170</wp:posOffset>
                </wp:positionV>
                <wp:extent cx="704850" cy="542925"/>
                <wp:effectExtent l="0" t="0" r="0" b="0"/>
                <wp:wrapNone/>
                <wp:docPr id="419" name="正方形/長方形 419"/>
                <wp:cNvGraphicFramePr/>
                <a:graphic xmlns:a="http://schemas.openxmlformats.org/drawingml/2006/main">
                  <a:graphicData uri="http://schemas.microsoft.com/office/word/2010/wordprocessingShape">
                    <wps:wsp>
                      <wps:cNvSpPr/>
                      <wps:spPr>
                        <a:xfrm>
                          <a:off x="0" y="0"/>
                          <a:ext cx="70485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E39FB" w:rsidRDefault="00410C19" w:rsidP="00C30581">
                            <w:pPr>
                              <w:jc w:val="center"/>
                              <w:rPr>
                                <w:b/>
                                <w:color w:val="FF0000"/>
                                <w:sz w:val="32"/>
                                <w:szCs w:val="32"/>
                              </w:rPr>
                            </w:pPr>
                            <w:r w:rsidRPr="002E39FB">
                              <w:rPr>
                                <w:b/>
                                <w:color w:val="FF0000"/>
                                <w:sz w:val="32"/>
                                <w:szCs w:val="32"/>
                              </w:rPr>
                              <w:t>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F8D86" id="正方形/長方形 419" o:spid="_x0000_s1079" style="position:absolute;margin-left:-22.25pt;margin-top:367.1pt;width:55.5pt;height:42.7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" filled="f" stroked="f" strokeweight="2pt">
                <v:textbox>
                  <w:txbxContent>
                    <w:p w:rsidR="00410C19" w:rsidRPr="002E39FB" w:rsidRDefault="00410C19" w:rsidP="00C30581">
                      <w:pPr>
                        <w:jc w:val="center"/>
                        <w:rPr>
                          <w:b/>
                          <w:color w:val="FF0000"/>
                          <w:sz w:val="32"/>
                          <w:szCs w:val="32"/>
                        </w:rPr>
                      </w:pPr>
                      <w:r w:rsidRPr="002E39FB">
                        <w:rPr>
                          <w:b/>
                          <w:color w:val="FF0000"/>
                          <w:sz w:val="32"/>
                          <w:szCs w:val="32"/>
                        </w:rPr>
                        <w:t>⑮</w:t>
                      </w:r>
                    </w:p>
                  </w:txbxContent>
                </v:textbox>
                <w10:wrap anchorx="margin"/>
              </v:rect>
            </w:pict>
          </mc:Fallback>
        </mc:AlternateContent>
      </w:r>
      <w:r>
        <w:rPr>
          <w:noProof/>
        </w:rPr>
        <mc:AlternateContent>
          <mc:Choice Requires="wps">
            <w:drawing>
              <wp:anchor distT="0" distB="0" distL="114300" distR="114300" simplePos="0" relativeHeight="251604480" behindDoc="0" locked="0" layoutInCell="1" allowOverlap="1" wp14:anchorId="7A579C4C" wp14:editId="0E1417D5">
                <wp:simplePos x="0" y="0"/>
                <wp:positionH relativeFrom="margin">
                  <wp:posOffset>-272415</wp:posOffset>
                </wp:positionH>
                <wp:positionV relativeFrom="paragraph">
                  <wp:posOffset>4350014</wp:posOffset>
                </wp:positionV>
                <wp:extent cx="685800" cy="542925"/>
                <wp:effectExtent l="0" t="0" r="0" b="0"/>
                <wp:wrapNone/>
                <wp:docPr id="418" name="正方形/長方形 418"/>
                <wp:cNvGraphicFramePr/>
                <a:graphic xmlns:a="http://schemas.openxmlformats.org/drawingml/2006/main">
                  <a:graphicData uri="http://schemas.microsoft.com/office/word/2010/wordprocessingShape">
                    <wps:wsp>
                      <wps:cNvSpPr/>
                      <wps:spPr>
                        <a:xfrm>
                          <a:off x="0" y="0"/>
                          <a:ext cx="68580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b/>
                                <w:color w:val="FF0000"/>
                                <w:sz w:val="32"/>
                                <w:szCs w:val="32"/>
                              </w:rPr>
                              <w:t>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79C4C" id="正方形/長方形 418" o:spid="_x0000_s1080" style="position:absolute;margin-left:-21.45pt;margin-top:342.5pt;width:54pt;height:42.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" filled="f" stroked="f" strokeweight="2pt">
                <v:textbox>
                  <w:txbxContent>
                    <w:p w:rsidR="00410C19" w:rsidRPr="002819F4" w:rsidRDefault="00410C19" w:rsidP="00C30581">
                      <w:pPr>
                        <w:jc w:val="center"/>
                        <w:rPr>
                          <w:b/>
                          <w:color w:val="000000" w:themeColor="text1"/>
                          <w:sz w:val="32"/>
                          <w:szCs w:val="32"/>
                        </w:rPr>
                      </w:pPr>
                      <w:r>
                        <w:rPr>
                          <w:b/>
                          <w:color w:val="FF0000"/>
                          <w:sz w:val="32"/>
                          <w:szCs w:val="32"/>
                        </w:rPr>
                        <w:t>⑭</w:t>
                      </w:r>
                    </w:p>
                  </w:txbxContent>
                </v:textbox>
                <w10:wrap anchorx="margin"/>
              </v:rect>
            </w:pict>
          </mc:Fallback>
        </mc:AlternateContent>
      </w:r>
      <w:r>
        <w:rPr>
          <w:noProof/>
        </w:rPr>
        <mc:AlternateContent>
          <mc:Choice Requires="wps">
            <w:drawing>
              <wp:anchor distT="0" distB="0" distL="114300" distR="114300" simplePos="0" relativeHeight="251539968" behindDoc="0" locked="0" layoutInCell="1" allowOverlap="1" wp14:anchorId="33E3028C" wp14:editId="26E5893B">
                <wp:simplePos x="0" y="0"/>
                <wp:positionH relativeFrom="margin">
                  <wp:posOffset>-272151</wp:posOffset>
                </wp:positionH>
                <wp:positionV relativeFrom="paragraph">
                  <wp:posOffset>4059555</wp:posOffset>
                </wp:positionV>
                <wp:extent cx="695325" cy="571500"/>
                <wp:effectExtent l="0" t="0" r="0" b="0"/>
                <wp:wrapNone/>
                <wp:docPr id="417" name="正方形/長方形 417"/>
                <wp:cNvGraphicFramePr/>
                <a:graphic xmlns:a="http://schemas.openxmlformats.org/drawingml/2006/main">
                  <a:graphicData uri="http://schemas.microsoft.com/office/word/2010/wordprocessingShape">
                    <wps:wsp>
                      <wps:cNvSpPr/>
                      <wps:spPr>
                        <a:xfrm>
                          <a:off x="0" y="0"/>
                          <a:ext cx="69532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E39FB" w:rsidRDefault="00410C19" w:rsidP="00C30581">
                            <w:pPr>
                              <w:jc w:val="center"/>
                              <w:rPr>
                                <w:b/>
                                <w:color w:val="FF0000"/>
                                <w:sz w:val="32"/>
                                <w:szCs w:val="32"/>
                              </w:rPr>
                            </w:pPr>
                            <w:r>
                              <w:rPr>
                                <w:b/>
                                <w:color w:val="FF0000"/>
                                <w:sz w:val="32"/>
                                <w:szCs w:val="32"/>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3028C" id="正方形/長方形 417" o:spid="_x0000_s1081" style="position:absolute;margin-left:-21.45pt;margin-top:319.65pt;width:54.75pt;height:4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" filled="f" stroked="f" strokeweight="2pt">
                <v:textbox>
                  <w:txbxContent>
                    <w:p w:rsidR="00410C19" w:rsidRPr="002E39FB" w:rsidRDefault="00410C19" w:rsidP="00C30581">
                      <w:pPr>
                        <w:jc w:val="center"/>
                        <w:rPr>
                          <w:b/>
                          <w:color w:val="FF0000"/>
                          <w:sz w:val="32"/>
                          <w:szCs w:val="32"/>
                        </w:rPr>
                      </w:pPr>
                      <w:r>
                        <w:rPr>
                          <w:b/>
                          <w:color w:val="FF0000"/>
                          <w:sz w:val="32"/>
                          <w:szCs w:val="32"/>
                        </w:rPr>
                        <w:t>⑬</w:t>
                      </w:r>
                    </w:p>
                  </w:txbxContent>
                </v:textbox>
                <w10:wrap anchorx="margin"/>
              </v:rect>
            </w:pict>
          </mc:Fallback>
        </mc:AlternateContent>
      </w:r>
      <w:r>
        <w:rPr>
          <w:noProof/>
        </w:rPr>
        <mc:AlternateContent>
          <mc:Choice Requires="wps">
            <w:drawing>
              <wp:anchor distT="0" distB="0" distL="114300" distR="114300" simplePos="0" relativeHeight="251524608" behindDoc="0" locked="0" layoutInCell="1" allowOverlap="1" wp14:anchorId="4ECE6424" wp14:editId="5EE48C66">
                <wp:simplePos x="0" y="0"/>
                <wp:positionH relativeFrom="margin">
                  <wp:posOffset>-243840</wp:posOffset>
                </wp:positionH>
                <wp:positionV relativeFrom="paragraph">
                  <wp:posOffset>3746129</wp:posOffset>
                </wp:positionV>
                <wp:extent cx="638175" cy="571500"/>
                <wp:effectExtent l="0" t="0" r="0" b="0"/>
                <wp:wrapNone/>
                <wp:docPr id="416" name="正方形/長方形 416"/>
                <wp:cNvGraphicFramePr/>
                <a:graphic xmlns:a="http://schemas.openxmlformats.org/drawingml/2006/main">
                  <a:graphicData uri="http://schemas.microsoft.com/office/word/2010/wordprocessingShape">
                    <wps:wsp>
                      <wps:cNvSpPr/>
                      <wps:spPr>
                        <a:xfrm>
                          <a:off x="0" y="0"/>
                          <a:ext cx="6381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E6424" id="正方形/長方形 416" o:spid="_x0000_s1082" style="position:absolute;margin-left:-19.2pt;margin-top:294.95pt;width:50.25pt;height:45pt;z-index:25152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⑫</w:t>
                      </w:r>
                    </w:p>
                  </w:txbxContent>
                </v:textbox>
                <w10:wrap anchorx="margin"/>
              </v:rect>
            </w:pict>
          </mc:Fallback>
        </mc:AlternateContent>
      </w:r>
      <w:r>
        <w:rPr>
          <w:noProof/>
        </w:rPr>
        <mc:AlternateContent>
          <mc:Choice Requires="wps">
            <w:drawing>
              <wp:anchor distT="0" distB="0" distL="114300" distR="114300" simplePos="0" relativeHeight="251496960" behindDoc="0" locked="0" layoutInCell="1" allowOverlap="1" wp14:anchorId="00EAFE4C" wp14:editId="522A69E6">
                <wp:simplePos x="0" y="0"/>
                <wp:positionH relativeFrom="margin">
                  <wp:posOffset>-195580</wp:posOffset>
                </wp:positionH>
                <wp:positionV relativeFrom="paragraph">
                  <wp:posOffset>3487791</wp:posOffset>
                </wp:positionV>
                <wp:extent cx="530860" cy="414020"/>
                <wp:effectExtent l="0" t="0" r="0" b="0"/>
                <wp:wrapNone/>
                <wp:docPr id="415" name="正方形/長方形 41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AFE4C" id="正方形/長方形 415" o:spid="_x0000_s1083" style="position:absolute;margin-left:-15.4pt;margin-top:274.65pt;width:41.8pt;height:32.6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⑪</w:t>
                      </w:r>
                    </w:p>
                  </w:txbxContent>
                </v:textbox>
                <w10:wrap anchorx="margin"/>
              </v:rect>
            </w:pict>
          </mc:Fallback>
        </mc:AlternateContent>
      </w:r>
      <w:r>
        <w:rPr>
          <w:noProof/>
        </w:rPr>
        <mc:AlternateContent>
          <mc:Choice Requires="wps">
            <w:drawing>
              <wp:anchor distT="0" distB="0" distL="114300" distR="114300" simplePos="0" relativeHeight="251469312" behindDoc="0" locked="0" layoutInCell="1" allowOverlap="1" wp14:anchorId="402D708D" wp14:editId="2A43A7EB">
                <wp:simplePos x="0" y="0"/>
                <wp:positionH relativeFrom="margin">
                  <wp:posOffset>-196215</wp:posOffset>
                </wp:positionH>
                <wp:positionV relativeFrom="paragraph">
                  <wp:posOffset>2893060</wp:posOffset>
                </wp:positionV>
                <wp:extent cx="530860" cy="414020"/>
                <wp:effectExtent l="0" t="0" r="0" b="0"/>
                <wp:wrapNone/>
                <wp:docPr id="413" name="正方形/長方形 41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708D" id="正方形/長方形 413" o:spid="_x0000_s1084" style="position:absolute;margin-left:-15.45pt;margin-top:227.8pt;width:41.8pt;height:32.6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⑨</w:t>
                      </w:r>
                    </w:p>
                  </w:txbxContent>
                </v:textbox>
                <w10:wrap anchorx="margin"/>
              </v:rect>
            </w:pict>
          </mc:Fallback>
        </mc:AlternateContent>
      </w:r>
      <w:r>
        <w:rPr>
          <w:noProof/>
        </w:rPr>
        <mc:AlternateContent>
          <mc:Choice Requires="wps">
            <w:drawing>
              <wp:anchor distT="0" distB="0" distL="114300" distR="114300" simplePos="0" relativeHeight="251481600" behindDoc="0" locked="0" layoutInCell="1" allowOverlap="1" wp14:anchorId="008D9BEC" wp14:editId="53A34D07">
                <wp:simplePos x="0" y="0"/>
                <wp:positionH relativeFrom="margin">
                  <wp:posOffset>-191506</wp:posOffset>
                </wp:positionH>
                <wp:positionV relativeFrom="paragraph">
                  <wp:posOffset>3183255</wp:posOffset>
                </wp:positionV>
                <wp:extent cx="530860" cy="414020"/>
                <wp:effectExtent l="0" t="0" r="0" b="0"/>
                <wp:wrapNone/>
                <wp:docPr id="414" name="正方形/長方形 41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D9BEC" id="正方形/長方形 414" o:spid="_x0000_s1085" style="position:absolute;margin-left:-15.1pt;margin-top:250.65pt;width:41.8pt;height:32.6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⑩</w:t>
                      </w:r>
                    </w:p>
                  </w:txbxContent>
                </v:textbox>
                <w10:wrap anchorx="margin"/>
              </v:rect>
            </w:pict>
          </mc:Fallback>
        </mc:AlternateContent>
      </w:r>
      <w:r>
        <w:rPr>
          <w:noProof/>
        </w:rPr>
        <mc:AlternateContent>
          <mc:Choice Requires="wps">
            <w:drawing>
              <wp:anchor distT="0" distB="0" distL="114300" distR="114300" simplePos="0" relativeHeight="251457024" behindDoc="0" locked="0" layoutInCell="1" allowOverlap="1" wp14:anchorId="3ACEEA66" wp14:editId="2F031CBA">
                <wp:simplePos x="0" y="0"/>
                <wp:positionH relativeFrom="margin">
                  <wp:posOffset>-188224</wp:posOffset>
                </wp:positionH>
                <wp:positionV relativeFrom="paragraph">
                  <wp:posOffset>2585720</wp:posOffset>
                </wp:positionV>
                <wp:extent cx="530860" cy="414020"/>
                <wp:effectExtent l="0" t="0" r="0" b="0"/>
                <wp:wrapNone/>
                <wp:docPr id="412" name="正方形/長方形 41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EA66" id="正方形/長方形 412" o:spid="_x0000_s1086" style="position:absolute;margin-left:-14.8pt;margin-top:203.6pt;width:41.8pt;height:32.6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⑧</w:t>
                      </w:r>
                    </w:p>
                  </w:txbxContent>
                </v:textbox>
                <w10:wrap anchorx="margin"/>
              </v:rect>
            </w:pict>
          </mc:Fallback>
        </mc:AlternateContent>
      </w:r>
      <w:r>
        <w:rPr>
          <w:noProof/>
        </w:rPr>
        <mc:AlternateContent>
          <mc:Choice Requires="wps">
            <w:drawing>
              <wp:anchor distT="0" distB="0" distL="114300" distR="114300" simplePos="0" relativeHeight="251444736" behindDoc="0" locked="0" layoutInCell="1" allowOverlap="1" wp14:anchorId="2571E4F6" wp14:editId="1D697F98">
                <wp:simplePos x="0" y="0"/>
                <wp:positionH relativeFrom="margin">
                  <wp:posOffset>-195580</wp:posOffset>
                </wp:positionH>
                <wp:positionV relativeFrom="paragraph">
                  <wp:posOffset>2271766</wp:posOffset>
                </wp:positionV>
                <wp:extent cx="530860" cy="414020"/>
                <wp:effectExtent l="0" t="0" r="0" b="0"/>
                <wp:wrapNone/>
                <wp:docPr id="411" name="正方形/長方形 41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E4F6" id="正方形/長方形 411" o:spid="_x0000_s1087" style="position:absolute;margin-left:-15.4pt;margin-top:178.9pt;width:41.8pt;height:32.6pt;z-index:2514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⑦</w:t>
                      </w:r>
                    </w:p>
                  </w:txbxContent>
                </v:textbox>
                <w10:wrap anchorx="margin"/>
              </v:rect>
            </w:pict>
          </mc:Fallback>
        </mc:AlternateContent>
      </w:r>
      <w:r>
        <w:rPr>
          <w:noProof/>
        </w:rPr>
        <mc:AlternateContent>
          <mc:Choice Requires="wps">
            <w:drawing>
              <wp:anchor distT="0" distB="0" distL="114300" distR="114300" simplePos="0" relativeHeight="251432448" behindDoc="0" locked="0" layoutInCell="1" allowOverlap="1" wp14:anchorId="7350B5F8" wp14:editId="7A61DD6E">
                <wp:simplePos x="0" y="0"/>
                <wp:positionH relativeFrom="margin">
                  <wp:posOffset>-194681</wp:posOffset>
                </wp:positionH>
                <wp:positionV relativeFrom="paragraph">
                  <wp:posOffset>1981835</wp:posOffset>
                </wp:positionV>
                <wp:extent cx="530860" cy="414020"/>
                <wp:effectExtent l="0" t="0" r="0" b="0"/>
                <wp:wrapNone/>
                <wp:docPr id="410" name="正方形/長方形 41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B5F8" id="正方形/長方形 410" o:spid="_x0000_s1088" style="position:absolute;margin-left:-15.35pt;margin-top:156.05pt;width:41.8pt;height:32.6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⑥</w:t>
                      </w:r>
                    </w:p>
                  </w:txbxContent>
                </v:textbox>
                <w10:wrap anchorx="margin"/>
              </v:rect>
            </w:pict>
          </mc:Fallback>
        </mc:AlternateContent>
      </w:r>
      <w:r>
        <w:rPr>
          <w:noProof/>
        </w:rPr>
        <mc:AlternateContent>
          <mc:Choice Requires="wps">
            <w:drawing>
              <wp:anchor distT="0" distB="0" distL="114300" distR="114300" simplePos="0" relativeHeight="251420160" behindDoc="0" locked="0" layoutInCell="1" allowOverlap="1" wp14:anchorId="1778CC5C" wp14:editId="1044A198">
                <wp:simplePos x="0" y="0"/>
                <wp:positionH relativeFrom="margin">
                  <wp:posOffset>-194046</wp:posOffset>
                </wp:positionH>
                <wp:positionV relativeFrom="paragraph">
                  <wp:posOffset>1680210</wp:posOffset>
                </wp:positionV>
                <wp:extent cx="530860" cy="414020"/>
                <wp:effectExtent l="0" t="0" r="0" b="0"/>
                <wp:wrapNone/>
                <wp:docPr id="409" name="正方形/長方形 40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CC5C" id="正方形/長方形 409" o:spid="_x0000_s1089" style="position:absolute;margin-left:-15.3pt;margin-top:132.3pt;width:41.8pt;height:32.6pt;z-index:25142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⑤</w:t>
                      </w:r>
                    </w:p>
                  </w:txbxContent>
                </v:textbox>
                <w10:wrap anchorx="margin"/>
              </v:rect>
            </w:pict>
          </mc:Fallback>
        </mc:AlternateContent>
      </w:r>
      <w:r>
        <w:rPr>
          <w:noProof/>
        </w:rPr>
        <mc:AlternateContent>
          <mc:Choice Requires="wps">
            <w:drawing>
              <wp:anchor distT="0" distB="0" distL="114300" distR="114300" simplePos="0" relativeHeight="251417088" behindDoc="0" locked="0" layoutInCell="1" allowOverlap="1" wp14:anchorId="33F7F23A" wp14:editId="4A1462C7">
                <wp:simplePos x="0" y="0"/>
                <wp:positionH relativeFrom="margin">
                  <wp:posOffset>-189865</wp:posOffset>
                </wp:positionH>
                <wp:positionV relativeFrom="paragraph">
                  <wp:posOffset>1375674</wp:posOffset>
                </wp:positionV>
                <wp:extent cx="530860" cy="414020"/>
                <wp:effectExtent l="0" t="0" r="0" b="0"/>
                <wp:wrapNone/>
                <wp:docPr id="408" name="正方形/長方形 40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F23A" id="正方形/長方形 408" o:spid="_x0000_s1090" style="position:absolute;margin-left:-14.95pt;margin-top:108.3pt;width:41.8pt;height:32.6pt;z-index:2514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④</w:t>
                      </w:r>
                    </w:p>
                  </w:txbxContent>
                </v:textbox>
                <w10:wrap anchorx="margin"/>
              </v:rect>
            </w:pict>
          </mc:Fallback>
        </mc:AlternateContent>
      </w:r>
      <w:r>
        <w:rPr>
          <w:noProof/>
        </w:rPr>
        <mc:AlternateContent>
          <mc:Choice Requires="wps">
            <w:drawing>
              <wp:anchor distT="0" distB="0" distL="114300" distR="114300" simplePos="0" relativeHeight="251410944" behindDoc="0" locked="0" layoutInCell="1" allowOverlap="1" wp14:anchorId="0B1E3F9E" wp14:editId="227B4347">
                <wp:simplePos x="0" y="0"/>
                <wp:positionH relativeFrom="margin">
                  <wp:posOffset>-194310</wp:posOffset>
                </wp:positionH>
                <wp:positionV relativeFrom="paragraph">
                  <wp:posOffset>757819</wp:posOffset>
                </wp:positionV>
                <wp:extent cx="530860" cy="414020"/>
                <wp:effectExtent l="0" t="0" r="0" b="0"/>
                <wp:wrapNone/>
                <wp:docPr id="407" name="正方形/長方形 40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C30581">
                            <w:pPr>
                              <w:jc w:val="center"/>
                              <w:rPr>
                                <w:b/>
                                <w:color w:val="000000" w:themeColor="text1"/>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E3F9E" id="正方形/長方形 407" o:spid="_x0000_s1091" style="position:absolute;margin-left:-15.3pt;margin-top:59.65pt;width:41.8pt;height:32.6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" filled="f" stroked="f" strokeweight="2pt">
                <v:textbox>
                  <w:txbxContent>
                    <w:p w:rsidR="00410C19" w:rsidRPr="002819F4" w:rsidRDefault="00410C19" w:rsidP="00C30581">
                      <w:pPr>
                        <w:jc w:val="center"/>
                        <w:rPr>
                          <w:b/>
                          <w:color w:val="000000" w:themeColor="text1"/>
                          <w:sz w:val="32"/>
                          <w:szCs w:val="32"/>
                        </w:rPr>
                      </w:pPr>
                      <w:r>
                        <w:rPr>
                          <w:rFonts w:hint="eastAsia"/>
                          <w:b/>
                          <w:color w:val="FF0000"/>
                          <w:sz w:val="32"/>
                          <w:szCs w:val="32"/>
                        </w:rPr>
                        <w:t>③</w:t>
                      </w:r>
                    </w:p>
                  </w:txbxContent>
                </v:textbox>
                <w10:wrap anchorx="margin"/>
              </v:rect>
            </w:pict>
          </mc:Fallback>
        </mc:AlternateContent>
      </w:r>
      <w:r>
        <w:rPr>
          <w:noProof/>
        </w:rPr>
        <mc:AlternateContent>
          <mc:Choice Requires="wps">
            <w:drawing>
              <wp:anchor distT="0" distB="0" distL="114300" distR="114300" simplePos="0" relativeHeight="251601408" behindDoc="0" locked="0" layoutInCell="1" allowOverlap="1" wp14:anchorId="6DD0BB14" wp14:editId="7BA5E89F">
                <wp:simplePos x="0" y="0"/>
                <wp:positionH relativeFrom="column">
                  <wp:posOffset>4467860</wp:posOffset>
                </wp:positionH>
                <wp:positionV relativeFrom="paragraph">
                  <wp:posOffset>83449</wp:posOffset>
                </wp:positionV>
                <wp:extent cx="530860" cy="414020"/>
                <wp:effectExtent l="0" t="0" r="0" b="0"/>
                <wp:wrapNone/>
                <wp:docPr id="406" name="正方形/長方形 40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2819F4" w:rsidRDefault="00410C19" w:rsidP="002819F4">
                            <w:pPr>
                              <w:jc w:val="center"/>
                              <w:rPr>
                                <w:b/>
                                <w:color w:val="000000" w:themeColor="text1"/>
                                <w:sz w:val="32"/>
                                <w:szCs w:val="32"/>
                              </w:rPr>
                            </w:pPr>
                            <w:r w:rsidRPr="002819F4">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0BB14" id="正方形/長方形 406" o:spid="_x0000_s1092" style="position:absolute;margin-left:351.8pt;margin-top:6.55pt;width:41.8pt;height:32.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" filled="f" stroked="f" strokeweight="2pt">
                <v:textbox>
                  <w:txbxContent>
                    <w:p w:rsidR="00410C19" w:rsidRPr="002819F4" w:rsidRDefault="00410C19" w:rsidP="002819F4">
                      <w:pPr>
                        <w:jc w:val="center"/>
                        <w:rPr>
                          <w:b/>
                          <w:color w:val="000000" w:themeColor="text1"/>
                          <w:sz w:val="32"/>
                          <w:szCs w:val="32"/>
                        </w:rPr>
                      </w:pPr>
                      <w:r w:rsidRPr="002819F4">
                        <w:rPr>
                          <w:rFonts w:hint="eastAsia"/>
                          <w:b/>
                          <w:color w:val="FF0000"/>
                          <w:sz w:val="32"/>
                          <w:szCs w:val="32"/>
                        </w:rPr>
                        <w:t>②</w:t>
                      </w:r>
                    </w:p>
                  </w:txbxContent>
                </v:textbox>
              </v:rect>
            </w:pict>
          </mc:Fallback>
        </mc:AlternateContent>
      </w:r>
      <w:r>
        <w:rPr>
          <w:noProof/>
        </w:rPr>
        <mc:AlternateContent>
          <mc:Choice Requires="wps">
            <w:drawing>
              <wp:anchor distT="0" distB="0" distL="114300" distR="114300" simplePos="0" relativeHeight="251598336" behindDoc="0" locked="0" layoutInCell="1" allowOverlap="1" wp14:anchorId="26DA0D6E" wp14:editId="1641FD92">
                <wp:simplePos x="0" y="0"/>
                <wp:positionH relativeFrom="column">
                  <wp:posOffset>822960</wp:posOffset>
                </wp:positionH>
                <wp:positionV relativeFrom="paragraph">
                  <wp:posOffset>86096</wp:posOffset>
                </wp:positionV>
                <wp:extent cx="530860" cy="414020"/>
                <wp:effectExtent l="0" t="0" r="0" b="0"/>
                <wp:wrapNone/>
                <wp:docPr id="403" name="正方形/長方形 40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8103D1">
                            <w:pPr>
                              <w:jc w:val="center"/>
                              <w:rPr>
                                <w:b/>
                                <w:color w:val="FF0000"/>
                                <w:sz w:val="32"/>
                                <w:szCs w:val="32"/>
                              </w:rPr>
                            </w:pPr>
                            <w:r w:rsidRPr="008103D1">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A0D6E" id="正方形/長方形 403" o:spid="_x0000_s1093" style="position:absolute;margin-left:64.8pt;margin-top:6.8pt;width:41.8pt;height:32.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adqAIAAHw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" filled="f" stroked="f" strokeweight="2pt">
                <v:textbox>
                  <w:txbxContent>
                    <w:p w:rsidR="00410C19" w:rsidRPr="008103D1" w:rsidRDefault="00410C19" w:rsidP="008103D1">
                      <w:pPr>
                        <w:jc w:val="center"/>
                        <w:rPr>
                          <w:b/>
                          <w:color w:val="FF0000"/>
                          <w:sz w:val="32"/>
                          <w:szCs w:val="32"/>
                        </w:rPr>
                      </w:pPr>
                      <w:r w:rsidRPr="008103D1">
                        <w:rPr>
                          <w:rFonts w:hint="eastAsia"/>
                          <w:b/>
                          <w:color w:val="FF0000"/>
                          <w:sz w:val="32"/>
                          <w:szCs w:val="32"/>
                        </w:rPr>
                        <w:t>①</w:t>
                      </w:r>
                    </w:p>
                  </w:txbxContent>
                </v:textbox>
              </v:rect>
            </w:pict>
          </mc:Fallback>
        </mc:AlternateContent>
      </w:r>
      <w:r w:rsidR="00C236A4">
        <w:rPr>
          <w:noProof/>
        </w:rPr>
        <w:drawing>
          <wp:inline distT="0" distB="0" distL="0" distR="0" wp14:anchorId="51136360" wp14:editId="6FD83822">
            <wp:extent cx="5240109" cy="5431154"/>
            <wp:effectExtent l="19050" t="19050" r="17780" b="1778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40109" cy="5431154"/>
                    </a:xfrm>
                    <a:prstGeom prst="rect">
                      <a:avLst/>
                    </a:prstGeom>
                    <a:ln>
                      <a:solidFill>
                        <a:schemeClr val="accent1"/>
                      </a:solidFill>
                    </a:ln>
                  </pic:spPr>
                </pic:pic>
              </a:graphicData>
            </a:graphic>
          </wp:inline>
        </w:drawing>
      </w:r>
    </w:p>
    <w:p w:rsidR="00372033" w:rsidRDefault="00372033" w:rsidP="00CE19B4"/>
    <w:p w:rsidR="00D64BAB" w:rsidRDefault="00D64BAB" w:rsidP="00CE19B4">
      <w:r>
        <w:rPr>
          <w:rFonts w:hint="eastAsia"/>
        </w:rPr>
        <w:t>各項目について以下に解説します。</w:t>
      </w:r>
    </w:p>
    <w:p w:rsidR="005B7D9A" w:rsidRDefault="00CA78EF" w:rsidP="00396636">
      <w:pPr>
        <w:pStyle w:val="ae"/>
        <w:numPr>
          <w:ilvl w:val="0"/>
          <w:numId w:val="13"/>
        </w:numPr>
        <w:ind w:leftChars="0"/>
      </w:pPr>
      <w:r>
        <w:rPr>
          <w:rFonts w:hint="eastAsia"/>
        </w:rPr>
        <w:t>「</w:t>
      </w:r>
      <w:r w:rsidR="00545EDA">
        <w:rPr>
          <w:rFonts w:hint="eastAsia"/>
        </w:rPr>
        <w:t>ファイル一覧」ボタン</w:t>
      </w:r>
    </w:p>
    <w:p w:rsidR="007D1C53" w:rsidRDefault="00582263" w:rsidP="007D1C53">
      <w:pPr>
        <w:pStyle w:val="ae"/>
        <w:ind w:leftChars="0" w:left="360"/>
      </w:pPr>
      <w:r>
        <w:rPr>
          <w:rFonts w:hint="eastAsia"/>
        </w:rPr>
        <w:t>タップする</w:t>
      </w:r>
      <w:r w:rsidR="00AA11DA">
        <w:rPr>
          <w:rFonts w:hint="eastAsia"/>
        </w:rPr>
        <w:t>と</w:t>
      </w:r>
      <w:r>
        <w:rPr>
          <w:rFonts w:hint="eastAsia"/>
        </w:rPr>
        <w:t>ファイル一覧画面に遷移します。</w:t>
      </w:r>
    </w:p>
    <w:p w:rsidR="007D1C53" w:rsidRPr="007D1C53" w:rsidRDefault="007D1C53" w:rsidP="007D1C53">
      <w:pPr>
        <w:pStyle w:val="ae"/>
        <w:ind w:leftChars="0" w:left="360"/>
      </w:pPr>
    </w:p>
    <w:p w:rsidR="005B7D9A" w:rsidRDefault="00545EDA" w:rsidP="00396636">
      <w:pPr>
        <w:pStyle w:val="ae"/>
        <w:numPr>
          <w:ilvl w:val="0"/>
          <w:numId w:val="13"/>
        </w:numPr>
        <w:ind w:leftChars="0"/>
      </w:pPr>
      <w:r>
        <w:rPr>
          <w:rFonts w:hint="eastAsia"/>
        </w:rPr>
        <w:t>「公開」ボタン</w:t>
      </w:r>
    </w:p>
    <w:p w:rsidR="001C6FD4" w:rsidRDefault="000E7643" w:rsidP="000B59FE">
      <w:pPr>
        <w:pStyle w:val="ae"/>
        <w:ind w:leftChars="0" w:left="360"/>
      </w:pPr>
      <w:r>
        <w:rPr>
          <w:rFonts w:hint="eastAsia"/>
        </w:rPr>
        <w:t>タップすると設定した内容でWeb公開を行います。</w:t>
      </w:r>
      <w:r w:rsidR="001C6FD4">
        <w:br w:type="page"/>
      </w:r>
    </w:p>
    <w:p w:rsidR="00871F99" w:rsidRDefault="00545EDA" w:rsidP="00396636">
      <w:pPr>
        <w:pStyle w:val="ae"/>
        <w:numPr>
          <w:ilvl w:val="0"/>
          <w:numId w:val="13"/>
        </w:numPr>
        <w:ind w:leftChars="0"/>
      </w:pPr>
      <w:r>
        <w:rPr>
          <w:rFonts w:hint="eastAsia"/>
        </w:rPr>
        <w:t>名前</w:t>
      </w:r>
    </w:p>
    <w:p w:rsidR="00415F77" w:rsidRDefault="00415F77" w:rsidP="00415F77">
      <w:pPr>
        <w:pStyle w:val="ae"/>
        <w:ind w:leftChars="0" w:left="360"/>
      </w:pPr>
      <w:r>
        <w:rPr>
          <w:rFonts w:hint="eastAsia"/>
        </w:rPr>
        <w:t>受取フォルダ設定を行うファイル/フォルダ名を表示します。</w:t>
      </w:r>
    </w:p>
    <w:p w:rsidR="00BA2067" w:rsidRDefault="00BA2067" w:rsidP="00BA2067"/>
    <w:p w:rsidR="00545EDA" w:rsidRDefault="00485534" w:rsidP="00396636">
      <w:pPr>
        <w:pStyle w:val="ae"/>
        <w:numPr>
          <w:ilvl w:val="0"/>
          <w:numId w:val="13"/>
        </w:numPr>
        <w:ind w:leftChars="0"/>
      </w:pPr>
      <w:r>
        <w:rPr>
          <w:rFonts w:hint="eastAsia"/>
        </w:rPr>
        <w:t>アップ</w:t>
      </w:r>
      <w:r w:rsidR="00545386">
        <w:rPr>
          <w:rFonts w:hint="eastAsia"/>
        </w:rPr>
        <w:t>ロード回数制限スイッチ</w:t>
      </w:r>
    </w:p>
    <w:p w:rsidR="00AD288B" w:rsidRDefault="002717C9" w:rsidP="00AD288B">
      <w:pPr>
        <w:pStyle w:val="ae"/>
        <w:ind w:leftChars="0" w:left="360"/>
      </w:pPr>
      <w:r>
        <w:rPr>
          <w:rFonts w:hint="eastAsia"/>
        </w:rPr>
        <w:t>アップロード回数を制限する場合にオンにします。</w:t>
      </w:r>
    </w:p>
    <w:p w:rsidR="007D1C53" w:rsidRDefault="007D1C53" w:rsidP="00AD288B">
      <w:pPr>
        <w:pStyle w:val="ae"/>
        <w:ind w:leftChars="0" w:left="360"/>
      </w:pPr>
    </w:p>
    <w:p w:rsidR="00545EDA" w:rsidRDefault="00485534" w:rsidP="00396636">
      <w:pPr>
        <w:pStyle w:val="ae"/>
        <w:numPr>
          <w:ilvl w:val="0"/>
          <w:numId w:val="13"/>
        </w:numPr>
        <w:ind w:leftChars="0"/>
      </w:pPr>
      <w:r>
        <w:rPr>
          <w:rFonts w:hint="eastAsia"/>
        </w:rPr>
        <w:t>アップ</w:t>
      </w:r>
      <w:r w:rsidR="00545EDA">
        <w:rPr>
          <w:rFonts w:hint="eastAsia"/>
        </w:rPr>
        <w:t>ロード回数制限テキスト</w:t>
      </w:r>
    </w:p>
    <w:p w:rsidR="00A12274" w:rsidRDefault="00E6381B" w:rsidP="00A12274">
      <w:pPr>
        <w:pStyle w:val="ae"/>
        <w:ind w:leftChars="0" w:left="360"/>
      </w:pPr>
      <w:r>
        <w:rPr>
          <w:rFonts w:hint="eastAsia"/>
        </w:rPr>
        <w:t>制限するアップロード回数を入力します。</w:t>
      </w:r>
    </w:p>
    <w:p w:rsidR="00187F32" w:rsidRDefault="002F401D" w:rsidP="00A12274">
      <w:pPr>
        <w:pStyle w:val="ae"/>
        <w:ind w:leftChars="0" w:left="360"/>
      </w:pPr>
      <w:r>
        <w:rPr>
          <w:rFonts w:hint="eastAsia"/>
        </w:rPr>
        <w:t>※アップロード回数制限スイッチ</w:t>
      </w:r>
      <w:r w:rsidR="00187F32">
        <w:rPr>
          <w:rFonts w:hint="eastAsia"/>
        </w:rPr>
        <w:t>をオンにしないと表示されません。</w:t>
      </w:r>
    </w:p>
    <w:p w:rsidR="007D1C53" w:rsidRDefault="007D1C53" w:rsidP="00A12274">
      <w:pPr>
        <w:pStyle w:val="ae"/>
        <w:ind w:leftChars="0" w:left="360"/>
      </w:pPr>
    </w:p>
    <w:p w:rsidR="00545EDA" w:rsidRDefault="00485534" w:rsidP="00396636">
      <w:pPr>
        <w:pStyle w:val="ae"/>
        <w:numPr>
          <w:ilvl w:val="0"/>
          <w:numId w:val="13"/>
        </w:numPr>
        <w:ind w:leftChars="0"/>
      </w:pPr>
      <w:r>
        <w:rPr>
          <w:rFonts w:hint="eastAsia"/>
        </w:rPr>
        <w:t>アップ</w:t>
      </w:r>
      <w:r w:rsidR="0046617C">
        <w:rPr>
          <w:rFonts w:hint="eastAsia"/>
        </w:rPr>
        <w:t>ロード日数制限スイッチ</w:t>
      </w:r>
    </w:p>
    <w:p w:rsidR="009C159D" w:rsidRDefault="00234A00" w:rsidP="009C159D">
      <w:pPr>
        <w:pStyle w:val="ae"/>
        <w:ind w:leftChars="0" w:left="360"/>
      </w:pPr>
      <w:r>
        <w:rPr>
          <w:rFonts w:hint="eastAsia"/>
        </w:rPr>
        <w:t>アップロード可能な期間を指定する場合にオンにします。</w:t>
      </w:r>
    </w:p>
    <w:p w:rsidR="007D1C53" w:rsidRDefault="007D1C53" w:rsidP="009C159D">
      <w:pPr>
        <w:pStyle w:val="ae"/>
        <w:ind w:leftChars="0" w:left="360"/>
      </w:pPr>
    </w:p>
    <w:p w:rsidR="00545EDA" w:rsidRDefault="00485534" w:rsidP="00396636">
      <w:pPr>
        <w:pStyle w:val="ae"/>
        <w:numPr>
          <w:ilvl w:val="0"/>
          <w:numId w:val="13"/>
        </w:numPr>
        <w:ind w:leftChars="0"/>
      </w:pPr>
      <w:r>
        <w:rPr>
          <w:rFonts w:hint="eastAsia"/>
        </w:rPr>
        <w:t>アップ</w:t>
      </w:r>
      <w:r w:rsidR="00545EDA">
        <w:rPr>
          <w:rFonts w:hint="eastAsia"/>
        </w:rPr>
        <w:t>ロード日数制限テキスト</w:t>
      </w:r>
    </w:p>
    <w:p w:rsidR="00D9585F" w:rsidRDefault="00D94A52" w:rsidP="00D9585F">
      <w:pPr>
        <w:pStyle w:val="ae"/>
        <w:ind w:leftChars="0" w:left="360"/>
      </w:pPr>
      <w:r>
        <w:rPr>
          <w:rFonts w:hint="eastAsia"/>
        </w:rPr>
        <w:t>アップロード可能な日数を指定します。</w:t>
      </w:r>
    </w:p>
    <w:p w:rsidR="009D2589" w:rsidRDefault="00A65D01" w:rsidP="00D9585F">
      <w:pPr>
        <w:pStyle w:val="ae"/>
        <w:ind w:leftChars="0" w:left="360"/>
      </w:pPr>
      <w:r>
        <w:rPr>
          <w:rFonts w:hint="eastAsia"/>
        </w:rPr>
        <w:t>※アップロード日数制限スイッチ</w:t>
      </w:r>
      <w:r w:rsidR="009D2589">
        <w:rPr>
          <w:rFonts w:hint="eastAsia"/>
        </w:rPr>
        <w:t>をオンにしないと表示されません。</w:t>
      </w:r>
    </w:p>
    <w:p w:rsidR="007D1C53" w:rsidRDefault="007D1C53" w:rsidP="00D9585F">
      <w:pPr>
        <w:pStyle w:val="ae"/>
        <w:ind w:leftChars="0" w:left="360"/>
      </w:pPr>
    </w:p>
    <w:p w:rsidR="00545EDA" w:rsidRDefault="00FB4AC8" w:rsidP="00396636">
      <w:pPr>
        <w:pStyle w:val="ae"/>
        <w:numPr>
          <w:ilvl w:val="0"/>
          <w:numId w:val="13"/>
        </w:numPr>
        <w:ind w:leftChars="0"/>
      </w:pPr>
      <w:r>
        <w:rPr>
          <w:rFonts w:hint="eastAsia"/>
        </w:rPr>
        <w:t>パスワードスイッチ</w:t>
      </w:r>
    </w:p>
    <w:p w:rsidR="009A4525" w:rsidRDefault="005A2403" w:rsidP="007D1C53">
      <w:pPr>
        <w:pStyle w:val="ae"/>
        <w:ind w:leftChars="0" w:left="360"/>
      </w:pPr>
      <w:r>
        <w:rPr>
          <w:rFonts w:hint="eastAsia"/>
        </w:rPr>
        <w:t>受取フォルダ</w:t>
      </w:r>
      <w:r w:rsidR="00DA3078">
        <w:rPr>
          <w:rFonts w:hint="eastAsia"/>
        </w:rPr>
        <w:t>アクセス</w:t>
      </w:r>
      <w:r w:rsidR="00210FCE">
        <w:rPr>
          <w:rFonts w:hint="eastAsia"/>
        </w:rPr>
        <w:t>時</w:t>
      </w:r>
      <w:r>
        <w:rPr>
          <w:rFonts w:hint="eastAsia"/>
        </w:rPr>
        <w:t>、</w:t>
      </w:r>
      <w:r w:rsidR="00DA3078">
        <w:rPr>
          <w:rFonts w:hint="eastAsia"/>
        </w:rPr>
        <w:t>パスワード</w:t>
      </w:r>
      <w:r w:rsidR="006B0206">
        <w:rPr>
          <w:rFonts w:hint="eastAsia"/>
        </w:rPr>
        <w:t>の入力を必要とする場合にオンにします。</w:t>
      </w:r>
    </w:p>
    <w:p w:rsidR="007D1C53" w:rsidRDefault="007D1C53" w:rsidP="007D1C53"/>
    <w:p w:rsidR="00545EDA" w:rsidRDefault="00545EDA" w:rsidP="00396636">
      <w:pPr>
        <w:pStyle w:val="ae"/>
        <w:numPr>
          <w:ilvl w:val="0"/>
          <w:numId w:val="13"/>
        </w:numPr>
        <w:ind w:leftChars="0"/>
      </w:pPr>
      <w:r>
        <w:rPr>
          <w:rFonts w:hint="eastAsia"/>
        </w:rPr>
        <w:t>パスワードテキスト</w:t>
      </w:r>
    </w:p>
    <w:p w:rsidR="00897E92" w:rsidRDefault="00CD42A2" w:rsidP="00897E92">
      <w:pPr>
        <w:pStyle w:val="ae"/>
        <w:ind w:leftChars="0" w:left="360"/>
      </w:pPr>
      <w:r>
        <w:rPr>
          <w:rFonts w:hint="eastAsia"/>
        </w:rPr>
        <w:t>設定するパスワードを入力します。</w:t>
      </w:r>
    </w:p>
    <w:p w:rsidR="00425556" w:rsidRDefault="00425556" w:rsidP="00897E92">
      <w:pPr>
        <w:pStyle w:val="ae"/>
        <w:ind w:leftChars="0" w:left="360"/>
      </w:pPr>
      <w:r>
        <w:rPr>
          <w:rFonts w:hint="eastAsia"/>
        </w:rPr>
        <w:t>※パスワードスイッチをオンにしないと表示されません。</w:t>
      </w:r>
    </w:p>
    <w:p w:rsidR="00570D7B" w:rsidRDefault="00570D7B">
      <w:pPr>
        <w:adjustRightInd/>
        <w:snapToGrid/>
      </w:pPr>
      <w:r>
        <w:br w:type="page"/>
      </w:r>
    </w:p>
    <w:p w:rsidR="00EE3FAC" w:rsidRDefault="00485534" w:rsidP="00396636">
      <w:pPr>
        <w:pStyle w:val="ae"/>
        <w:numPr>
          <w:ilvl w:val="0"/>
          <w:numId w:val="13"/>
        </w:numPr>
        <w:ind w:leftChars="0"/>
      </w:pPr>
      <w:r>
        <w:rPr>
          <w:rFonts w:hint="eastAsia"/>
        </w:rPr>
        <w:t>アップロードファイル</w:t>
      </w:r>
      <w:r w:rsidR="00545EDA">
        <w:rPr>
          <w:rFonts w:hint="eastAsia"/>
        </w:rPr>
        <w:t>非表示</w:t>
      </w:r>
      <w:r w:rsidR="00EC1E52">
        <w:rPr>
          <w:rFonts w:hint="eastAsia"/>
        </w:rPr>
        <w:t>スイッチ</w:t>
      </w:r>
    </w:p>
    <w:p w:rsidR="007D1C53" w:rsidRDefault="009B6891" w:rsidP="007D1C53">
      <w:pPr>
        <w:pStyle w:val="ae"/>
        <w:ind w:leftChars="0" w:left="360"/>
      </w:pPr>
      <w:r>
        <w:rPr>
          <w:rFonts w:hint="eastAsia"/>
        </w:rPr>
        <w:t>受取フォルダアクセス時に他のユーザーがアップロードしたファイルを表示しない場合にオンにします。</w:t>
      </w:r>
    </w:p>
    <w:p w:rsidR="007F6161" w:rsidRDefault="007F6161" w:rsidP="003C4435"/>
    <w:p w:rsidR="0013226F" w:rsidRDefault="0013226F" w:rsidP="00396636">
      <w:pPr>
        <w:pStyle w:val="ae"/>
        <w:numPr>
          <w:ilvl w:val="0"/>
          <w:numId w:val="13"/>
        </w:numPr>
        <w:ind w:leftChars="0"/>
      </w:pPr>
      <w:r>
        <w:rPr>
          <w:rFonts w:hint="eastAsia"/>
        </w:rPr>
        <w:t>コメント</w:t>
      </w:r>
    </w:p>
    <w:p w:rsidR="007368CE" w:rsidRDefault="007368CE" w:rsidP="007368CE">
      <w:pPr>
        <w:pStyle w:val="ae"/>
        <w:ind w:leftChars="0" w:left="360"/>
      </w:pPr>
      <w:r>
        <w:rPr>
          <w:rFonts w:hint="eastAsia"/>
        </w:rPr>
        <w:t>公開アドレスアクセス時に表示されるコメントを</w:t>
      </w:r>
      <w:r w:rsidR="00245CDB">
        <w:rPr>
          <w:rFonts w:hint="eastAsia"/>
        </w:rPr>
        <w:t>入力します。</w:t>
      </w:r>
    </w:p>
    <w:p w:rsidR="007C2831" w:rsidRDefault="007C2831" w:rsidP="007368CE">
      <w:pPr>
        <w:pStyle w:val="ae"/>
        <w:ind w:leftChars="0" w:left="360"/>
      </w:pPr>
    </w:p>
    <w:p w:rsidR="00545EDA" w:rsidRDefault="00C35BBF" w:rsidP="00396636">
      <w:pPr>
        <w:pStyle w:val="ae"/>
        <w:numPr>
          <w:ilvl w:val="0"/>
          <w:numId w:val="13"/>
        </w:numPr>
        <w:ind w:leftChars="0"/>
      </w:pPr>
      <w:r>
        <w:rPr>
          <w:rFonts w:hint="eastAsia"/>
        </w:rPr>
        <w:t>アップ</w:t>
      </w:r>
      <w:r w:rsidR="00545EDA">
        <w:rPr>
          <w:rFonts w:hint="eastAsia"/>
        </w:rPr>
        <w:t>ロード後メール送信</w:t>
      </w:r>
      <w:r w:rsidR="00E15FCA">
        <w:rPr>
          <w:rFonts w:hint="eastAsia"/>
        </w:rPr>
        <w:t>スイッチ</w:t>
      </w:r>
      <w:r w:rsidR="00545EDA">
        <w:rPr>
          <w:rFonts w:hint="eastAsia"/>
        </w:rPr>
        <w:t>※</w:t>
      </w:r>
      <w:r w:rsidR="008D54C4">
        <w:rPr>
          <w:rFonts w:hint="eastAsia"/>
        </w:rPr>
        <w:t>1</w:t>
      </w:r>
    </w:p>
    <w:p w:rsidR="0071609D" w:rsidRDefault="00716BD2" w:rsidP="0071609D">
      <w:pPr>
        <w:pStyle w:val="ae"/>
        <w:ind w:leftChars="0" w:left="360"/>
      </w:pPr>
      <w:r>
        <w:rPr>
          <w:rFonts w:hint="eastAsia"/>
        </w:rPr>
        <w:t>受取フォルダにファイルやフォルダがアップロードされた際、受取フォルダ設定ユーザーにメールを送信する場合にオンにします。</w:t>
      </w:r>
    </w:p>
    <w:p w:rsidR="007C2831" w:rsidRDefault="007C2831" w:rsidP="0071609D">
      <w:pPr>
        <w:pStyle w:val="ae"/>
        <w:ind w:leftChars="0" w:left="360"/>
      </w:pPr>
    </w:p>
    <w:p w:rsidR="00545EDA" w:rsidRDefault="00545EDA" w:rsidP="00396636">
      <w:pPr>
        <w:pStyle w:val="ae"/>
        <w:numPr>
          <w:ilvl w:val="0"/>
          <w:numId w:val="13"/>
        </w:numPr>
        <w:ind w:leftChars="0"/>
      </w:pPr>
      <w:r>
        <w:rPr>
          <w:rFonts w:hint="eastAsia"/>
        </w:rPr>
        <w:t>メール認証を利用する</w:t>
      </w:r>
      <w:r w:rsidR="00E15FCA">
        <w:rPr>
          <w:rFonts w:hint="eastAsia"/>
        </w:rPr>
        <w:t>スイッチ</w:t>
      </w:r>
      <w:r>
        <w:rPr>
          <w:rFonts w:hint="eastAsia"/>
        </w:rPr>
        <w:t>※</w:t>
      </w:r>
      <w:r w:rsidR="008D54C4">
        <w:rPr>
          <w:rFonts w:hint="eastAsia"/>
        </w:rPr>
        <w:t>1</w:t>
      </w:r>
    </w:p>
    <w:p w:rsidR="00E245C0" w:rsidRDefault="00E245C0" w:rsidP="00E245C0">
      <w:pPr>
        <w:pStyle w:val="ae"/>
        <w:ind w:leftChars="0" w:left="360"/>
      </w:pPr>
      <w:r>
        <w:rPr>
          <w:rFonts w:hint="eastAsia"/>
        </w:rPr>
        <w:t>受取フォルダアクセス時、メール認証機能を利用する場合にオンにします。</w:t>
      </w:r>
    </w:p>
    <w:p w:rsidR="007D1C53" w:rsidRDefault="007D1C53" w:rsidP="00E245C0">
      <w:pPr>
        <w:pStyle w:val="ae"/>
        <w:ind w:leftChars="0" w:left="360"/>
      </w:pPr>
    </w:p>
    <w:p w:rsidR="00545EDA" w:rsidRDefault="00545EDA" w:rsidP="00396636">
      <w:pPr>
        <w:pStyle w:val="ae"/>
        <w:numPr>
          <w:ilvl w:val="0"/>
          <w:numId w:val="13"/>
        </w:numPr>
        <w:ind w:leftChars="0"/>
      </w:pPr>
      <w:r>
        <w:rPr>
          <w:rFonts w:hint="eastAsia"/>
        </w:rPr>
        <w:t>公開先メールアドレス制限</w:t>
      </w:r>
      <w:r w:rsidR="00BD0D0B">
        <w:rPr>
          <w:rFonts w:hint="eastAsia"/>
        </w:rPr>
        <w:t>スイッチ</w:t>
      </w:r>
      <w:r>
        <w:rPr>
          <w:rFonts w:hint="eastAsia"/>
        </w:rPr>
        <w:t>※</w:t>
      </w:r>
      <w:r w:rsidR="008D54C4">
        <w:rPr>
          <w:rFonts w:hint="eastAsia"/>
        </w:rPr>
        <w:t>1</w:t>
      </w:r>
    </w:p>
    <w:p w:rsidR="00D618CF" w:rsidRDefault="00D618CF" w:rsidP="00CB1E90">
      <w:pPr>
        <w:pStyle w:val="ae"/>
        <w:ind w:leftChars="0" w:left="360"/>
      </w:pPr>
      <w:r>
        <w:rPr>
          <w:rFonts w:hint="eastAsia"/>
        </w:rPr>
        <w:t>メール認証機能利用時</w:t>
      </w:r>
      <w:r w:rsidR="00FE2D92">
        <w:rPr>
          <w:rFonts w:hint="eastAsia"/>
        </w:rPr>
        <w:t>、特定のメールアドレスにのみワンタイムパスワードを発行する場合に</w:t>
      </w:r>
      <w:r>
        <w:rPr>
          <w:rFonts w:hint="eastAsia"/>
        </w:rPr>
        <w:t>オンにします。</w:t>
      </w:r>
    </w:p>
    <w:p w:rsidR="007D1C53" w:rsidRPr="00AC60C4" w:rsidRDefault="007D1C53" w:rsidP="00CB1E90">
      <w:pPr>
        <w:pStyle w:val="ae"/>
        <w:ind w:leftChars="0" w:left="360"/>
      </w:pPr>
    </w:p>
    <w:p w:rsidR="00545EDA" w:rsidRDefault="00545EDA" w:rsidP="00396636">
      <w:pPr>
        <w:pStyle w:val="ae"/>
        <w:numPr>
          <w:ilvl w:val="0"/>
          <w:numId w:val="13"/>
        </w:numPr>
        <w:ind w:leftChars="0"/>
      </w:pPr>
      <w:r>
        <w:rPr>
          <w:rFonts w:hint="eastAsia"/>
        </w:rPr>
        <w:t>メールアドレステキスト※</w:t>
      </w:r>
      <w:r w:rsidR="008D54C4">
        <w:rPr>
          <w:rFonts w:hint="eastAsia"/>
        </w:rPr>
        <w:t>1</w:t>
      </w:r>
    </w:p>
    <w:p w:rsidR="00513AE1" w:rsidRDefault="00D179EC" w:rsidP="00AF6F37">
      <w:pPr>
        <w:pStyle w:val="ae"/>
        <w:ind w:leftChars="0" w:left="360"/>
      </w:pPr>
      <w:r>
        <w:rPr>
          <w:rFonts w:hint="eastAsia"/>
        </w:rPr>
        <w:t>メール認証機能利用時に利用可能なメールアドレスを入力します。</w:t>
      </w:r>
    </w:p>
    <w:p w:rsidR="001408C9" w:rsidRDefault="000B4338" w:rsidP="001408C9">
      <w:pPr>
        <w:pStyle w:val="ae"/>
        <w:ind w:leftChars="0" w:left="360"/>
      </w:pPr>
      <w:r>
        <w:rPr>
          <w:noProof/>
        </w:rPr>
        <mc:AlternateContent>
          <mc:Choice Requires="wps">
            <w:drawing>
              <wp:anchor distT="0" distB="0" distL="114300" distR="114300" simplePos="0" relativeHeight="251912704" behindDoc="0" locked="0" layoutInCell="1" allowOverlap="1" wp14:anchorId="34221908" wp14:editId="1B271E3A">
                <wp:simplePos x="0" y="0"/>
                <wp:positionH relativeFrom="column">
                  <wp:posOffset>491490</wp:posOffset>
                </wp:positionH>
                <wp:positionV relativeFrom="paragraph">
                  <wp:posOffset>577215</wp:posOffset>
                </wp:positionV>
                <wp:extent cx="923925" cy="285750"/>
                <wp:effectExtent l="0" t="0" r="28575" b="19050"/>
                <wp:wrapNone/>
                <wp:docPr id="392" name="正方形/長方形 392"/>
                <wp:cNvGraphicFramePr/>
                <a:graphic xmlns:a="http://schemas.openxmlformats.org/drawingml/2006/main">
                  <a:graphicData uri="http://schemas.microsoft.com/office/word/2010/wordprocessingShape">
                    <wps:wsp>
                      <wps:cNvSpPr/>
                      <wps:spPr>
                        <a:xfrm>
                          <a:off x="0" y="0"/>
                          <a:ext cx="92392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B8E47" id="正方形/長方形 392" o:spid="_x0000_s1026" style="position:absolute;left:0;text-align:left;margin-left:38.7pt;margin-top:45.45pt;width:72.75pt;height:2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" filled="f" strokecolor="red" strokeweight="2pt"/>
            </w:pict>
          </mc:Fallback>
        </mc:AlternateContent>
      </w:r>
      <w:r w:rsidR="001408C9">
        <w:rPr>
          <w:rFonts w:hint="eastAsia"/>
        </w:rPr>
        <w:t>テキストボックス内をロングタップすることで、「ペースト」、「連絡先」が表示されます。</w:t>
      </w:r>
    </w:p>
    <w:p w:rsidR="001408C9" w:rsidRDefault="001408C9" w:rsidP="001408C9">
      <w:pPr>
        <w:pStyle w:val="ae"/>
        <w:ind w:leftChars="0" w:left="360"/>
      </w:pPr>
      <w:r>
        <w:rPr>
          <w:noProof/>
        </w:rPr>
        <w:drawing>
          <wp:inline distT="0" distB="0" distL="0" distR="0" wp14:anchorId="66BDDBCD" wp14:editId="1CA6376B">
            <wp:extent cx="3571336" cy="484249"/>
            <wp:effectExtent l="19050" t="19050" r="10160" b="11430"/>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32663" cy="492565"/>
                    </a:xfrm>
                    <a:prstGeom prst="rect">
                      <a:avLst/>
                    </a:prstGeom>
                    <a:noFill/>
                    <a:ln>
                      <a:solidFill>
                        <a:schemeClr val="accent1"/>
                      </a:solidFill>
                    </a:ln>
                  </pic:spPr>
                </pic:pic>
              </a:graphicData>
            </a:graphic>
          </wp:inline>
        </w:drawing>
      </w:r>
    </w:p>
    <w:p w:rsidR="001408C9" w:rsidRDefault="001408C9" w:rsidP="001408C9">
      <w:pPr>
        <w:pStyle w:val="ae"/>
        <w:ind w:leftChars="0" w:left="360"/>
      </w:pPr>
    </w:p>
    <w:p w:rsidR="003400DE" w:rsidRDefault="001408C9" w:rsidP="003400DE">
      <w:pPr>
        <w:pStyle w:val="ae"/>
        <w:ind w:leftChars="0" w:left="360"/>
      </w:pPr>
      <w:r>
        <w:rPr>
          <w:rFonts w:hint="eastAsia"/>
        </w:rPr>
        <w:t>「ペースト」をタップしますと、</w:t>
      </w:r>
      <w:r w:rsidR="008E11BC">
        <w:rPr>
          <w:rFonts w:hint="eastAsia"/>
        </w:rPr>
        <w:t>あらかじめコピーしていたテキスト内容がメールアドレステキストに貼りつけられます。</w:t>
      </w:r>
    </w:p>
    <w:p w:rsidR="001408C9" w:rsidRDefault="004073E1" w:rsidP="001408C9">
      <w:pPr>
        <w:ind w:leftChars="118" w:left="283" w:firstLineChars="59" w:firstLine="142"/>
      </w:pPr>
      <w:r>
        <w:rPr>
          <w:noProof/>
        </w:rPr>
        <mc:AlternateContent>
          <mc:Choice Requires="wps">
            <w:drawing>
              <wp:anchor distT="0" distB="0" distL="114300" distR="114300" simplePos="0" relativeHeight="251931136" behindDoc="0" locked="0" layoutInCell="1" allowOverlap="1" wp14:anchorId="68B8A667" wp14:editId="0ED4B72E">
                <wp:simplePos x="0" y="0"/>
                <wp:positionH relativeFrom="column">
                  <wp:posOffset>1186815</wp:posOffset>
                </wp:positionH>
                <wp:positionV relativeFrom="paragraph">
                  <wp:posOffset>577850</wp:posOffset>
                </wp:positionV>
                <wp:extent cx="1504950" cy="352425"/>
                <wp:effectExtent l="0" t="0" r="19050" b="28575"/>
                <wp:wrapNone/>
                <wp:docPr id="405" name="正方形/長方形 405"/>
                <wp:cNvGraphicFramePr/>
                <a:graphic xmlns:a="http://schemas.openxmlformats.org/drawingml/2006/main">
                  <a:graphicData uri="http://schemas.microsoft.com/office/word/2010/wordprocessingShape">
                    <wps:wsp>
                      <wps:cNvSpPr/>
                      <wps:spPr>
                        <a:xfrm>
                          <a:off x="0" y="0"/>
                          <a:ext cx="150495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7E95" w:rsidRDefault="00FC7E95" w:rsidP="00FC7E95">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A667" id="正方形/長方形 405" o:spid="_x0000_s1094" style="position:absolute;left:0;text-align:left;margin-left:93.45pt;margin-top:45.5pt;width:118.5pt;height:27.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" filled="f" strokecolor="red" strokeweight="2pt">
                <v:textbox>
                  <w:txbxContent>
                    <w:p w:rsidR="00FC7E95" w:rsidRDefault="00FC7E95" w:rsidP="00FC7E95">
                      <w:pPr>
                        <w:jc w:val="center"/>
                      </w:pPr>
                      <w:r>
                        <w:rPr>
                          <w:rFonts w:hint="eastAsia"/>
                        </w:rPr>
                        <w:t>c</w:t>
                      </w:r>
                    </w:p>
                  </w:txbxContent>
                </v:textbox>
              </v:rect>
            </w:pict>
          </mc:Fallback>
        </mc:AlternateContent>
      </w:r>
      <w:r w:rsidR="001408C9">
        <w:rPr>
          <w:rFonts w:hint="eastAsia"/>
        </w:rPr>
        <w:t>例：あらかじめ「sample1@</w:t>
      </w:r>
      <w:r w:rsidR="001408C9">
        <w:t>example.com</w:t>
      </w:r>
      <w:r w:rsidR="001408C9">
        <w:rPr>
          <w:rFonts w:hint="eastAsia"/>
        </w:rPr>
        <w:t>」をコピーしている状態で、「ペースト」をタップした場合</w:t>
      </w:r>
    </w:p>
    <w:p w:rsidR="001408C9" w:rsidRDefault="001408C9" w:rsidP="00412084">
      <w:pPr>
        <w:pStyle w:val="ae"/>
        <w:ind w:leftChars="0" w:left="360"/>
      </w:pPr>
      <w:r>
        <w:rPr>
          <w:rFonts w:hint="eastAsia"/>
          <w:noProof/>
        </w:rPr>
        <w:drawing>
          <wp:inline distT="0" distB="0" distL="0" distR="0" wp14:anchorId="2FA8C596" wp14:editId="78B0CA6E">
            <wp:extent cx="5391150" cy="276225"/>
            <wp:effectExtent l="19050" t="19050" r="19050"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solidFill>
                        <a:schemeClr val="accent1"/>
                      </a:solidFill>
                    </a:ln>
                  </pic:spPr>
                </pic:pic>
              </a:graphicData>
            </a:graphic>
          </wp:inline>
        </w:drawing>
      </w:r>
    </w:p>
    <w:p w:rsidR="00412084" w:rsidRDefault="00412084" w:rsidP="00412084">
      <w:pPr>
        <w:pStyle w:val="ae"/>
        <w:ind w:leftChars="0" w:left="360"/>
      </w:pPr>
    </w:p>
    <w:p w:rsidR="00AA5A2A" w:rsidRDefault="00AA5A2A" w:rsidP="00AA5A2A">
      <w:pPr>
        <w:pStyle w:val="ae"/>
        <w:ind w:leftChars="0" w:left="360"/>
        <w:rPr>
          <w:rFonts w:hint="eastAsia"/>
        </w:rPr>
      </w:pPr>
      <w:r>
        <w:rPr>
          <w:rFonts w:hint="eastAsia"/>
        </w:rPr>
        <w:t>「連絡先」をタップしますと、端末に登録されている連絡先が表示されます。</w:t>
      </w:r>
    </w:p>
    <w:p w:rsidR="00AA5A2A" w:rsidRDefault="000B4338" w:rsidP="00AA5A2A">
      <w:pPr>
        <w:pStyle w:val="ae"/>
        <w:ind w:leftChars="0" w:left="360"/>
      </w:pPr>
      <w:r>
        <w:rPr>
          <w:noProof/>
        </w:rPr>
        <mc:AlternateContent>
          <mc:Choice Requires="wps">
            <w:drawing>
              <wp:anchor distT="0" distB="0" distL="114300" distR="114300" simplePos="0" relativeHeight="251908608" behindDoc="0" locked="0" layoutInCell="1" allowOverlap="1" wp14:anchorId="7A2FEE6A" wp14:editId="1BDA48FA">
                <wp:simplePos x="0" y="0"/>
                <wp:positionH relativeFrom="column">
                  <wp:posOffset>1624965</wp:posOffset>
                </wp:positionH>
                <wp:positionV relativeFrom="paragraph">
                  <wp:posOffset>17780</wp:posOffset>
                </wp:positionV>
                <wp:extent cx="1543050" cy="2314575"/>
                <wp:effectExtent l="0" t="0" r="19050" b="28575"/>
                <wp:wrapNone/>
                <wp:docPr id="387" name="正方形/長方形 387"/>
                <wp:cNvGraphicFramePr/>
                <a:graphic xmlns:a="http://schemas.openxmlformats.org/drawingml/2006/main">
                  <a:graphicData uri="http://schemas.microsoft.com/office/word/2010/wordprocessingShape">
                    <wps:wsp>
                      <wps:cNvSpPr/>
                      <wps:spPr>
                        <a:xfrm>
                          <a:off x="0" y="0"/>
                          <a:ext cx="1543050" cy="2314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20530" id="正方形/長方形 387" o:spid="_x0000_s1026" style="position:absolute;left:0;text-align:left;margin-left:127.95pt;margin-top:1.4pt;width:121.5pt;height:182.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" filled="f" strokecolor="red" strokeweight="2pt"/>
            </w:pict>
          </mc:Fallback>
        </mc:AlternateContent>
      </w:r>
      <w:r w:rsidR="004274FB">
        <w:rPr>
          <w:noProof/>
        </w:rPr>
        <w:drawing>
          <wp:inline distT="0" distB="0" distL="0" distR="0">
            <wp:extent cx="3686175" cy="2552971"/>
            <wp:effectExtent l="19050" t="19050" r="9525" b="1905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00321" cy="2562768"/>
                    </a:xfrm>
                    <a:prstGeom prst="rect">
                      <a:avLst/>
                    </a:prstGeom>
                    <a:noFill/>
                    <a:ln>
                      <a:solidFill>
                        <a:schemeClr val="accent1"/>
                      </a:solidFill>
                    </a:ln>
                  </pic:spPr>
                </pic:pic>
              </a:graphicData>
            </a:graphic>
          </wp:inline>
        </w:drawing>
      </w:r>
    </w:p>
    <w:p w:rsidR="003F1A9A" w:rsidRDefault="003F1A9A" w:rsidP="00AA5A2A">
      <w:pPr>
        <w:pStyle w:val="ae"/>
        <w:ind w:leftChars="0" w:left="360"/>
        <w:rPr>
          <w:rFonts w:hint="eastAsia"/>
        </w:rPr>
      </w:pPr>
    </w:p>
    <w:p w:rsidR="00AA5A2A" w:rsidRPr="00A413E2" w:rsidRDefault="00AA5A2A" w:rsidP="00C309D6">
      <w:pPr>
        <w:adjustRightInd/>
        <w:snapToGrid/>
        <w:ind w:leftChars="177" w:left="425" w:firstLine="1"/>
        <w:rPr>
          <w:rFonts w:hint="eastAsia"/>
        </w:rPr>
      </w:pPr>
      <w:r>
        <w:rPr>
          <w:rFonts w:hint="eastAsia"/>
        </w:rPr>
        <w:t>連絡先をタップしますと、その連絡先のメールアドレスが表示されますので設定したいメールアドレスをタップすると、メールアドレスがメールアドレステキストに設定されます。</w:t>
      </w:r>
      <w:r w:rsidR="002D3C57">
        <w:rPr>
          <w:rFonts w:hint="eastAsia"/>
        </w:rPr>
        <w:t>ｓ</w:t>
      </w:r>
    </w:p>
    <w:p w:rsidR="002D3C57" w:rsidRDefault="00DB43CE" w:rsidP="00AA5A2A">
      <w:pPr>
        <w:pStyle w:val="ae"/>
        <w:ind w:leftChars="0" w:left="360"/>
      </w:pPr>
      <w:r>
        <w:rPr>
          <w:noProof/>
        </w:rPr>
        <mc:AlternateContent>
          <mc:Choice Requires="wps">
            <w:drawing>
              <wp:anchor distT="0" distB="0" distL="114300" distR="114300" simplePos="0" relativeHeight="251915776" behindDoc="0" locked="0" layoutInCell="1" allowOverlap="1" wp14:anchorId="130AB957" wp14:editId="1D74ECC4">
                <wp:simplePos x="0" y="0"/>
                <wp:positionH relativeFrom="column">
                  <wp:posOffset>1644015</wp:posOffset>
                </wp:positionH>
                <wp:positionV relativeFrom="paragraph">
                  <wp:posOffset>17780</wp:posOffset>
                </wp:positionV>
                <wp:extent cx="1552575" cy="2352675"/>
                <wp:effectExtent l="0" t="0" r="28575" b="28575"/>
                <wp:wrapNone/>
                <wp:docPr id="396" name="正方形/長方形 396"/>
                <wp:cNvGraphicFramePr/>
                <a:graphic xmlns:a="http://schemas.openxmlformats.org/drawingml/2006/main">
                  <a:graphicData uri="http://schemas.microsoft.com/office/word/2010/wordprocessingShape">
                    <wps:wsp>
                      <wps:cNvSpPr/>
                      <wps:spPr>
                        <a:xfrm>
                          <a:off x="0" y="0"/>
                          <a:ext cx="155257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99432" id="正方形/長方形 396" o:spid="_x0000_s1026" style="position:absolute;left:0;text-align:left;margin-left:129.45pt;margin-top:1.4pt;width:122.25pt;height:185.2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" filled="f" strokecolor="red" strokeweight="2pt"/>
            </w:pict>
          </mc:Fallback>
        </mc:AlternateContent>
      </w:r>
      <w:r w:rsidR="00012E04">
        <w:rPr>
          <w:noProof/>
        </w:rPr>
        <w:drawing>
          <wp:inline distT="0" distB="0" distL="0" distR="0">
            <wp:extent cx="3709001" cy="2562225"/>
            <wp:effectExtent l="19050" t="19050" r="25400" b="952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21044" cy="2570544"/>
                    </a:xfrm>
                    <a:prstGeom prst="rect">
                      <a:avLst/>
                    </a:prstGeom>
                    <a:noFill/>
                    <a:ln>
                      <a:solidFill>
                        <a:schemeClr val="accent1"/>
                      </a:solidFill>
                    </a:ln>
                  </pic:spPr>
                </pic:pic>
              </a:graphicData>
            </a:graphic>
          </wp:inline>
        </w:drawing>
      </w:r>
    </w:p>
    <w:p w:rsidR="002D3C57" w:rsidRDefault="002D3C57">
      <w:pPr>
        <w:adjustRightInd/>
        <w:snapToGrid/>
      </w:pPr>
      <w:r>
        <w:br w:type="page"/>
      </w:r>
    </w:p>
    <w:p w:rsidR="00AA5A2A" w:rsidRDefault="00FC7E95" w:rsidP="00AA5A2A">
      <w:pPr>
        <w:ind w:firstLineChars="177" w:firstLine="425"/>
      </w:pPr>
      <w:r>
        <w:rPr>
          <w:noProof/>
        </w:rPr>
        <mc:AlternateContent>
          <mc:Choice Requires="wps">
            <w:drawing>
              <wp:anchor distT="0" distB="0" distL="114300" distR="114300" simplePos="0" relativeHeight="251934208" behindDoc="0" locked="0" layoutInCell="1" allowOverlap="1" wp14:anchorId="78DD5317" wp14:editId="5DC99044">
                <wp:simplePos x="0" y="0"/>
                <wp:positionH relativeFrom="column">
                  <wp:posOffset>1148715</wp:posOffset>
                </wp:positionH>
                <wp:positionV relativeFrom="paragraph">
                  <wp:posOffset>273050</wp:posOffset>
                </wp:positionV>
                <wp:extent cx="1371600" cy="352425"/>
                <wp:effectExtent l="0" t="0" r="19050" b="28575"/>
                <wp:wrapNone/>
                <wp:docPr id="194" name="正方形/長方形 194"/>
                <wp:cNvGraphicFramePr/>
                <a:graphic xmlns:a="http://schemas.openxmlformats.org/drawingml/2006/main">
                  <a:graphicData uri="http://schemas.microsoft.com/office/word/2010/wordprocessingShape">
                    <wps:wsp>
                      <wps:cNvSpPr/>
                      <wps:spPr>
                        <a:xfrm>
                          <a:off x="0" y="0"/>
                          <a:ext cx="13716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43368" id="正方形/長方形 194" o:spid="_x0000_s1026" style="position:absolute;left:0;text-align:left;margin-left:90.45pt;margin-top:21.5pt;width:108pt;height:27.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" filled="f" strokecolor="red" strokeweight="2pt"/>
            </w:pict>
          </mc:Fallback>
        </mc:AlternateContent>
      </w:r>
      <w:r w:rsidR="00AA5A2A">
        <w:rPr>
          <w:rFonts w:hint="eastAsia"/>
        </w:rPr>
        <w:t>例：「sample2@</w:t>
      </w:r>
      <w:r w:rsidR="00AA5A2A">
        <w:t>example.</w:t>
      </w:r>
      <w:r w:rsidR="00AA5A2A">
        <w:rPr>
          <w:rFonts w:hint="eastAsia"/>
        </w:rPr>
        <w:t>net」をタップした場合</w:t>
      </w:r>
    </w:p>
    <w:p w:rsidR="00AA5A2A" w:rsidRDefault="00AA5A2A" w:rsidP="00AA5A2A">
      <w:pPr>
        <w:pStyle w:val="ae"/>
        <w:ind w:leftChars="0" w:left="360"/>
      </w:pPr>
      <w:r>
        <w:rPr>
          <w:rFonts w:hint="eastAsia"/>
          <w:noProof/>
        </w:rPr>
        <w:drawing>
          <wp:inline distT="0" distB="0" distL="0" distR="0" wp14:anchorId="7976EFF4" wp14:editId="62E05275">
            <wp:extent cx="5143500" cy="245361"/>
            <wp:effectExtent l="19050" t="19050" r="19050" b="2159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75294" cy="256418"/>
                    </a:xfrm>
                    <a:prstGeom prst="rect">
                      <a:avLst/>
                    </a:prstGeom>
                    <a:noFill/>
                    <a:ln>
                      <a:solidFill>
                        <a:schemeClr val="accent1"/>
                      </a:solidFill>
                    </a:ln>
                  </pic:spPr>
                </pic:pic>
              </a:graphicData>
            </a:graphic>
          </wp:inline>
        </w:drawing>
      </w:r>
    </w:p>
    <w:p w:rsidR="00412084" w:rsidRPr="00E677B8" w:rsidRDefault="00412084" w:rsidP="00412084">
      <w:pPr>
        <w:pStyle w:val="ae"/>
        <w:ind w:leftChars="0" w:left="360"/>
        <w:rPr>
          <w:rFonts w:hint="eastAsia"/>
        </w:rPr>
      </w:pPr>
    </w:p>
    <w:p w:rsidR="00545EDA" w:rsidRDefault="00545EDA" w:rsidP="00396636">
      <w:pPr>
        <w:pStyle w:val="ae"/>
        <w:numPr>
          <w:ilvl w:val="0"/>
          <w:numId w:val="13"/>
        </w:numPr>
        <w:ind w:leftChars="0"/>
      </w:pPr>
      <w:r>
        <w:rPr>
          <w:rFonts w:hint="eastAsia"/>
        </w:rPr>
        <w:t>タップしてメールアドレスを追加</w:t>
      </w:r>
      <w:r w:rsidR="00890E3B">
        <w:rPr>
          <w:rFonts w:hint="eastAsia"/>
        </w:rPr>
        <w:t>※1</w:t>
      </w:r>
    </w:p>
    <w:p w:rsidR="002F5E60" w:rsidRDefault="002F5E60" w:rsidP="002F5E60">
      <w:pPr>
        <w:pStyle w:val="ae"/>
        <w:ind w:leftChars="0" w:left="360"/>
      </w:pPr>
      <w:r>
        <w:rPr>
          <w:rFonts w:hint="eastAsia"/>
        </w:rPr>
        <w:t>制限するメールアドレスを追加する場合にタップします。</w:t>
      </w:r>
    </w:p>
    <w:p w:rsidR="002F5E60" w:rsidRPr="000A1398" w:rsidRDefault="002F5E60" w:rsidP="00077B6A">
      <w:pPr>
        <w:pStyle w:val="ae"/>
        <w:ind w:leftChars="0" w:left="360"/>
      </w:pPr>
      <w:r>
        <w:rPr>
          <w:rFonts w:hint="eastAsia"/>
        </w:rPr>
        <w:t>タップするとメールアドレステキストが追加されます。</w:t>
      </w:r>
    </w:p>
    <w:p w:rsidR="002F6D79" w:rsidRDefault="002F6D79" w:rsidP="00CE19B4">
      <w:pPr>
        <w:rPr>
          <w:lang w:eastAsia="ar-SA"/>
        </w:rPr>
      </w:pPr>
    </w:p>
    <w:p w:rsidR="00B43C3F" w:rsidRDefault="00B43C3F" w:rsidP="00B43C3F">
      <w:r>
        <w:rPr>
          <w:rFonts w:hint="eastAsia"/>
        </w:rPr>
        <w:t>※</w:t>
      </w:r>
      <w:r w:rsidR="00132CE8">
        <w:rPr>
          <w:rFonts w:hint="eastAsia"/>
        </w:rPr>
        <w:t>1</w:t>
      </w:r>
      <w:r>
        <w:t xml:space="preserve"> </w:t>
      </w:r>
      <w:proofErr w:type="spellStart"/>
      <w:r>
        <w:rPr>
          <w:rFonts w:hint="eastAsia"/>
        </w:rPr>
        <w:t>Proself</w:t>
      </w:r>
      <w:proofErr w:type="spellEnd"/>
      <w:r>
        <w:rPr>
          <w:rFonts w:hint="eastAsia"/>
        </w:rPr>
        <w:t>本体のシステム設定の内容によっては表示されません。</w:t>
      </w:r>
    </w:p>
    <w:p w:rsidR="001644BA" w:rsidRDefault="001644BA">
      <w:pPr>
        <w:adjustRightInd/>
        <w:snapToGrid/>
        <w:rPr>
          <w:lang w:eastAsia="ar-SA"/>
        </w:rPr>
      </w:pPr>
    </w:p>
    <w:p w:rsidR="00B032BD" w:rsidRDefault="00B032BD" w:rsidP="00B032BD">
      <w:r>
        <w:rPr>
          <w:rFonts w:hint="eastAsia"/>
        </w:rPr>
        <w:t>設定後「公開」ボタンをタップするとダイアログが表示され、完了メッセージと共に公開URLが表示されます。</w:t>
      </w:r>
    </w:p>
    <w:p w:rsidR="00B032BD" w:rsidRDefault="00B032BD" w:rsidP="00CE19B4">
      <w:pPr>
        <w:rPr>
          <w:lang w:eastAsia="ar-SA"/>
        </w:rPr>
      </w:pPr>
      <w:r>
        <w:rPr>
          <w:noProof/>
        </w:rPr>
        <w:drawing>
          <wp:inline distT="0" distB="0" distL="0" distR="0" wp14:anchorId="54EE5D85" wp14:editId="5786AA2E">
            <wp:extent cx="3418587" cy="899160"/>
            <wp:effectExtent l="19050" t="19050" r="10795" b="1524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24302" cy="900663"/>
                    </a:xfrm>
                    <a:prstGeom prst="rect">
                      <a:avLst/>
                    </a:prstGeom>
                    <a:ln>
                      <a:solidFill>
                        <a:schemeClr val="accent1"/>
                      </a:solidFill>
                    </a:ln>
                  </pic:spPr>
                </pic:pic>
              </a:graphicData>
            </a:graphic>
          </wp:inline>
        </w:drawing>
      </w:r>
    </w:p>
    <w:p w:rsidR="00B15CFC" w:rsidRDefault="00B15CFC">
      <w:pPr>
        <w:adjustRightInd/>
        <w:snapToGrid/>
        <w:rPr>
          <w:lang w:eastAsia="ar-SA"/>
        </w:rPr>
      </w:pPr>
    </w:p>
    <w:p w:rsidR="00A90A6F" w:rsidRDefault="00A90A6F" w:rsidP="00A90A6F">
      <w:r>
        <w:rPr>
          <w:rFonts w:hint="eastAsia"/>
        </w:rPr>
        <w:t>公開URLはWeb公開したファイル/フォルダの</w:t>
      </w:r>
      <w:r w:rsidR="009117CC">
        <w:rPr>
          <w:rFonts w:hint="eastAsia"/>
        </w:rPr>
        <w:t>コンテキストメニューボタン</w:t>
      </w:r>
      <w:r>
        <w:rPr>
          <w:rFonts w:hint="eastAsia"/>
        </w:rPr>
        <w:t>をタップ後、メニュー内の「詳細」アイコンタップで確認可能です。</w:t>
      </w:r>
    </w:p>
    <w:p w:rsidR="00A90A6F" w:rsidRPr="00A90A6F" w:rsidRDefault="00A90A6F" w:rsidP="00CE19B4">
      <w:r>
        <w:rPr>
          <w:rFonts w:hint="eastAsia"/>
        </w:rPr>
        <w:t>→</w:t>
      </w:r>
      <w:r w:rsidR="00410C19">
        <w:fldChar w:fldCharType="begin"/>
      </w:r>
      <w:r w:rsidR="00410C19">
        <w:instrText xml:space="preserve"> HYPERLINK \l "_ファイル/フォルダ詳細" </w:instrText>
      </w:r>
      <w:r w:rsidR="00410C19">
        <w:fldChar w:fldCharType="separate"/>
      </w:r>
      <w:r>
        <w:rPr>
          <w:rStyle w:val="a7"/>
          <w:rFonts w:hint="eastAsia"/>
        </w:rPr>
        <w:t>10.2.ファイル/フォルダ詳細</w:t>
      </w:r>
      <w:r w:rsidR="00410C19">
        <w:rPr>
          <w:rStyle w:val="a7"/>
        </w:rPr>
        <w:fldChar w:fldCharType="end"/>
      </w:r>
      <w:r>
        <w:rPr>
          <w:rStyle w:val="a7"/>
          <w:rFonts w:hint="eastAsia"/>
          <w:color w:val="auto"/>
          <w:u w:val="none"/>
        </w:rPr>
        <w:t>を参照ください。</w:t>
      </w:r>
    </w:p>
    <w:p w:rsidR="00A90A6F" w:rsidRDefault="00A90A6F" w:rsidP="00CE19B4">
      <w:pPr>
        <w:rPr>
          <w:lang w:eastAsia="ar-SA"/>
        </w:rPr>
      </w:pPr>
    </w:p>
    <w:p w:rsidR="007D21D4" w:rsidRDefault="00164DDA" w:rsidP="0009033D">
      <w:pPr>
        <w:adjustRightInd/>
        <w:snapToGrid/>
        <w:rPr>
          <w:lang w:eastAsia="ar-SA"/>
        </w:rPr>
      </w:pPr>
      <w:r>
        <w:rPr>
          <w:rFonts w:hint="eastAsia"/>
        </w:rPr>
        <w:t>Web公開設定がされたファイル/フォルダは専用のアイコンが表示されます。</w:t>
      </w:r>
    </w:p>
    <w:p w:rsidR="00330AC9" w:rsidRDefault="005B6148" w:rsidP="00CE19B4">
      <w:pPr>
        <w:rPr>
          <w:lang w:eastAsia="ar-SA"/>
        </w:rPr>
      </w:pPr>
      <w:r>
        <w:rPr>
          <w:noProof/>
        </w:rPr>
        <mc:AlternateContent>
          <mc:Choice Requires="wps">
            <w:drawing>
              <wp:anchor distT="0" distB="0" distL="114300" distR="114300" simplePos="0" relativeHeight="251742720" behindDoc="0" locked="0" layoutInCell="1" allowOverlap="1" wp14:anchorId="643B9202" wp14:editId="5C5D34C3">
                <wp:simplePos x="0" y="0"/>
                <wp:positionH relativeFrom="margin">
                  <wp:posOffset>-32385</wp:posOffset>
                </wp:positionH>
                <wp:positionV relativeFrom="paragraph">
                  <wp:posOffset>734695</wp:posOffset>
                </wp:positionV>
                <wp:extent cx="367665" cy="345440"/>
                <wp:effectExtent l="0" t="0" r="13335" b="16510"/>
                <wp:wrapNone/>
                <wp:docPr id="458" name="円/楕円 458"/>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E2653" id="円/楕円 458" o:spid="_x0000_s1026" style="position:absolute;left:0;text-align:left;margin-left:-2.55pt;margin-top:57.85pt;width:28.95pt;height:27.2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" filled="f" strokecolor="red" strokeweight="2pt">
                <w10:wrap anchorx="margin"/>
              </v:oval>
            </w:pict>
          </mc:Fallback>
        </mc:AlternateContent>
      </w:r>
      <w:r w:rsidR="003D05BB">
        <w:rPr>
          <w:noProof/>
        </w:rPr>
        <w:drawing>
          <wp:inline distT="0" distB="0" distL="0" distR="0" wp14:anchorId="7EBDF51A" wp14:editId="5870E599">
            <wp:extent cx="3475232" cy="1615440"/>
            <wp:effectExtent l="19050" t="19050" r="11430" b="2286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479706" cy="1617520"/>
                    </a:xfrm>
                    <a:prstGeom prst="rect">
                      <a:avLst/>
                    </a:prstGeom>
                    <a:ln>
                      <a:solidFill>
                        <a:schemeClr val="accent1"/>
                      </a:solidFill>
                    </a:ln>
                  </pic:spPr>
                </pic:pic>
              </a:graphicData>
            </a:graphic>
          </wp:inline>
        </w:drawing>
      </w:r>
    </w:p>
    <w:p w:rsidR="00BA515A" w:rsidRDefault="00BA515A">
      <w:pPr>
        <w:adjustRightInd/>
        <w:snapToGrid/>
        <w:rPr>
          <w:lang w:eastAsia="ar-SA"/>
        </w:rPr>
      </w:pPr>
      <w:r>
        <w:rPr>
          <w:lang w:eastAsia="ar-SA"/>
        </w:rPr>
        <w:br w:type="page"/>
      </w:r>
    </w:p>
    <w:p w:rsidR="001F4BAB" w:rsidRPr="007E33AA" w:rsidRDefault="001F4BAB" w:rsidP="001F4BAB">
      <w:pPr>
        <w:pStyle w:val="2"/>
        <w:rPr>
          <w:b/>
        </w:rPr>
      </w:pPr>
      <w:bookmarkStart w:id="37" w:name="_受取フォルダ停止"/>
      <w:bookmarkStart w:id="38" w:name="_Toc425785040"/>
      <w:bookmarkEnd w:id="37"/>
      <w:r w:rsidRPr="007E33AA">
        <w:rPr>
          <w:rFonts w:hint="eastAsia"/>
          <w:lang w:eastAsia="ja-JP"/>
        </w:rPr>
        <w:t>受取フォルダ停止</w:t>
      </w:r>
      <w:bookmarkEnd w:id="38"/>
    </w:p>
    <w:p w:rsidR="00164DDA" w:rsidRDefault="00164DDA" w:rsidP="00164DDA">
      <w:r>
        <w:rPr>
          <w:rFonts w:hint="eastAsia"/>
        </w:rPr>
        <w:t>受取</w:t>
      </w:r>
      <w:r w:rsidR="007A12BE">
        <w:rPr>
          <w:rFonts w:hint="eastAsia"/>
        </w:rPr>
        <w:t>フォルダ設定を行った</w:t>
      </w:r>
      <w:r>
        <w:rPr>
          <w:rFonts w:hint="eastAsia"/>
        </w:rPr>
        <w:t>ファイル/フォルダの</w:t>
      </w:r>
      <w:r w:rsidR="009117CC">
        <w:rPr>
          <w:rFonts w:hint="eastAsia"/>
        </w:rPr>
        <w:t>コンテキストメニューボタン</w:t>
      </w:r>
      <w:r>
        <w:rPr>
          <w:rFonts w:hint="eastAsia"/>
        </w:rPr>
        <w:t>をタップし、</w:t>
      </w:r>
      <w:r w:rsidR="009117CC">
        <w:rPr>
          <w:rFonts w:hint="eastAsia"/>
        </w:rPr>
        <w:t>メニュー内の</w:t>
      </w:r>
      <w:r>
        <w:rPr>
          <w:rFonts w:hint="eastAsia"/>
        </w:rPr>
        <w:t>「</w:t>
      </w:r>
      <w:r w:rsidR="007B0C86">
        <w:rPr>
          <w:rFonts w:hint="eastAsia"/>
        </w:rPr>
        <w:t>受取フォルダ</w:t>
      </w:r>
      <w:r>
        <w:rPr>
          <w:rFonts w:hint="eastAsia"/>
        </w:rPr>
        <w:t>停止」アイコンをタップします。</w:t>
      </w:r>
    </w:p>
    <w:p w:rsidR="00CF5F26" w:rsidRDefault="00383626" w:rsidP="007E1BC6">
      <w:r>
        <w:rPr>
          <w:noProof/>
        </w:rPr>
        <mc:AlternateContent>
          <mc:Choice Requires="wps">
            <w:drawing>
              <wp:anchor distT="0" distB="0" distL="114300" distR="114300" simplePos="0" relativeHeight="251610624" behindDoc="0" locked="0" layoutInCell="1" allowOverlap="1" wp14:anchorId="7E2501DC" wp14:editId="6CC5489C">
                <wp:simplePos x="0" y="0"/>
                <wp:positionH relativeFrom="margin">
                  <wp:posOffset>3030855</wp:posOffset>
                </wp:positionH>
                <wp:positionV relativeFrom="paragraph">
                  <wp:posOffset>1100719</wp:posOffset>
                </wp:positionV>
                <wp:extent cx="367665" cy="345440"/>
                <wp:effectExtent l="0" t="0" r="13335" b="16510"/>
                <wp:wrapNone/>
                <wp:docPr id="421" name="円/楕円 421"/>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454FA" id="円/楕円 421" o:spid="_x0000_s1026" style="position:absolute;left:0;text-align:left;margin-left:238.65pt;margin-top:86.65pt;width:28.95pt;height:27.2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" filled="f" strokecolor="red" strokeweight="2pt">
                <w10:wrap anchorx="margin"/>
              </v:oval>
            </w:pict>
          </mc:Fallback>
        </mc:AlternateContent>
      </w:r>
      <w:r w:rsidR="00071662">
        <w:rPr>
          <w:noProof/>
        </w:rPr>
        <w:drawing>
          <wp:inline distT="0" distB="0" distL="0" distR="0" wp14:anchorId="677F73E4" wp14:editId="1F8DEF56">
            <wp:extent cx="3333240" cy="1651429"/>
            <wp:effectExtent l="19050" t="19050" r="19685" b="2540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333240" cy="1651429"/>
                    </a:xfrm>
                    <a:prstGeom prst="rect">
                      <a:avLst/>
                    </a:prstGeom>
                    <a:ln>
                      <a:solidFill>
                        <a:schemeClr val="accent1"/>
                      </a:solidFill>
                    </a:ln>
                  </pic:spPr>
                </pic:pic>
              </a:graphicData>
            </a:graphic>
          </wp:inline>
        </w:drawing>
      </w:r>
    </w:p>
    <w:p w:rsidR="004B7795" w:rsidRDefault="004B7795" w:rsidP="007E1BC6"/>
    <w:p w:rsidR="00F421BA" w:rsidRPr="00573F38" w:rsidRDefault="00F421BA" w:rsidP="00F421BA">
      <w:pPr>
        <w:spacing w:line="209" w:lineRule="auto"/>
      </w:pPr>
      <w:r w:rsidRPr="00573F38">
        <w:rPr>
          <w:rFonts w:hint="eastAsia"/>
        </w:rPr>
        <w:t>確認ダイアログが表示されますので、「はい」をタップします。</w:t>
      </w:r>
    </w:p>
    <w:p w:rsidR="00311C3E" w:rsidRPr="006F3FC0" w:rsidRDefault="00F421BA" w:rsidP="006F3FC0">
      <w:pPr>
        <w:spacing w:line="209" w:lineRule="auto"/>
      </w:pPr>
      <w:r w:rsidRPr="00573F38">
        <w:rPr>
          <w:rFonts w:hint="eastAsia"/>
        </w:rPr>
        <w:t>停止をやめる場合は「いいえ」をタップします。</w:t>
      </w:r>
    </w:p>
    <w:p w:rsidR="00272D52" w:rsidRDefault="00272D52" w:rsidP="007E1BC6">
      <w:r>
        <w:rPr>
          <w:noProof/>
        </w:rPr>
        <w:drawing>
          <wp:inline distT="0" distB="0" distL="0" distR="0" wp14:anchorId="2323733C" wp14:editId="22089918">
            <wp:extent cx="3333600" cy="651093"/>
            <wp:effectExtent l="19050" t="19050" r="19685"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333600" cy="651093"/>
                    </a:xfrm>
                    <a:prstGeom prst="rect">
                      <a:avLst/>
                    </a:prstGeom>
                    <a:ln>
                      <a:solidFill>
                        <a:schemeClr val="accent1"/>
                      </a:solidFill>
                    </a:ln>
                  </pic:spPr>
                </pic:pic>
              </a:graphicData>
            </a:graphic>
          </wp:inline>
        </w:drawing>
      </w:r>
    </w:p>
    <w:p w:rsidR="00272D52" w:rsidRDefault="00272D52" w:rsidP="007E1BC6"/>
    <w:p w:rsidR="0041676B" w:rsidRPr="0041676B" w:rsidRDefault="0041676B" w:rsidP="007E1BC6">
      <w:r>
        <w:rPr>
          <w:rFonts w:hint="eastAsia"/>
        </w:rPr>
        <w:t>受取フォルダが停止されます。</w:t>
      </w:r>
    </w:p>
    <w:p w:rsidR="00054C82" w:rsidRDefault="0000100D" w:rsidP="000B59FE">
      <w:r>
        <w:rPr>
          <w:noProof/>
        </w:rPr>
        <w:drawing>
          <wp:inline distT="0" distB="0" distL="0" distR="0" wp14:anchorId="3EE5EE75" wp14:editId="15F9D5F3">
            <wp:extent cx="3332880" cy="488214"/>
            <wp:effectExtent l="19050" t="19050" r="20320" b="2667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332880" cy="488214"/>
                    </a:xfrm>
                    <a:prstGeom prst="rect">
                      <a:avLst/>
                    </a:prstGeom>
                    <a:ln>
                      <a:solidFill>
                        <a:schemeClr val="accent1"/>
                      </a:solidFill>
                    </a:ln>
                  </pic:spPr>
                </pic:pic>
              </a:graphicData>
            </a:graphic>
          </wp:inline>
        </w:drawing>
      </w:r>
      <w:r w:rsidR="00054C82">
        <w:br w:type="page"/>
      </w:r>
    </w:p>
    <w:p w:rsidR="007E1BC6" w:rsidRDefault="007E1BC6" w:rsidP="007E1BC6">
      <w:pPr>
        <w:pStyle w:val="1"/>
        <w:rPr>
          <w:lang w:eastAsia="ja-JP"/>
        </w:rPr>
      </w:pPr>
      <w:bookmarkStart w:id="39" w:name="_Toc425785041"/>
      <w:r>
        <w:rPr>
          <w:rFonts w:hint="eastAsia"/>
          <w:lang w:eastAsia="ja-JP"/>
        </w:rPr>
        <w:t>その他機能</w:t>
      </w:r>
      <w:bookmarkEnd w:id="39"/>
    </w:p>
    <w:p w:rsidR="00360F81" w:rsidRDefault="00360F81" w:rsidP="00360F81">
      <w:pPr>
        <w:pStyle w:val="2"/>
        <w:rPr>
          <w:b/>
          <w:lang w:eastAsia="ja-JP"/>
        </w:rPr>
      </w:pPr>
      <w:bookmarkStart w:id="40" w:name="_フォルダ新規作成"/>
      <w:bookmarkStart w:id="41" w:name="_Toc425785042"/>
      <w:bookmarkEnd w:id="40"/>
      <w:r>
        <w:rPr>
          <w:rFonts w:hint="eastAsia"/>
          <w:lang w:eastAsia="ja-JP"/>
        </w:rPr>
        <w:t>フォル</w:t>
      </w:r>
      <w:bookmarkStart w:id="42" w:name="フォルダ新規作成"/>
      <w:bookmarkEnd w:id="42"/>
      <w:r>
        <w:rPr>
          <w:rFonts w:hint="eastAsia"/>
          <w:lang w:eastAsia="ja-JP"/>
        </w:rPr>
        <w:t>ダ新規作成</w:t>
      </w:r>
      <w:bookmarkEnd w:id="41"/>
    </w:p>
    <w:p w:rsidR="00C1502B" w:rsidRPr="00090117" w:rsidRDefault="008A510B" w:rsidP="00C1502B">
      <w:r>
        <w:rPr>
          <w:rFonts w:hint="eastAsia"/>
        </w:rPr>
        <w:t>フォルダを作成したい領域</w:t>
      </w:r>
      <w:r w:rsidR="00DE5ED6">
        <w:rPr>
          <w:rFonts w:hint="eastAsia"/>
        </w:rPr>
        <w:t>の</w:t>
      </w:r>
      <w:r w:rsidR="009117CC">
        <w:rPr>
          <w:rFonts w:hint="eastAsia"/>
        </w:rPr>
        <w:t>メニューボタン</w:t>
      </w:r>
      <w:r w:rsidR="00090117" w:rsidRPr="00B659DE">
        <w:rPr>
          <w:rFonts w:hint="eastAsia"/>
        </w:rPr>
        <w:t>をタップし</w:t>
      </w:r>
      <w:r w:rsidR="00177CC0">
        <w:rPr>
          <w:rFonts w:hint="eastAsia"/>
        </w:rPr>
        <w:t>、</w:t>
      </w:r>
      <w:r w:rsidR="00090117" w:rsidRPr="00B659DE">
        <w:rPr>
          <w:rFonts w:hint="eastAsia"/>
        </w:rPr>
        <w:t>メニュー内の</w:t>
      </w:r>
      <w:r w:rsidR="00090117">
        <w:rPr>
          <w:rFonts w:hint="eastAsia"/>
        </w:rPr>
        <w:t>「新規フォルダ</w:t>
      </w:r>
      <w:r w:rsidR="00090117" w:rsidRPr="00B659DE">
        <w:rPr>
          <w:rFonts w:hint="eastAsia"/>
        </w:rPr>
        <w:t>」アイコンをタップします。</w:t>
      </w:r>
    </w:p>
    <w:p w:rsidR="005B18B7" w:rsidRDefault="00346888" w:rsidP="00C1502B">
      <w:r>
        <w:rPr>
          <w:noProof/>
        </w:rPr>
        <mc:AlternateContent>
          <mc:Choice Requires="wps">
            <w:drawing>
              <wp:anchor distT="0" distB="0" distL="114300" distR="114300" simplePos="0" relativeHeight="251736576" behindDoc="0" locked="0" layoutInCell="1" allowOverlap="1" wp14:anchorId="34489533" wp14:editId="5F9092DA">
                <wp:simplePos x="0" y="0"/>
                <wp:positionH relativeFrom="margin">
                  <wp:posOffset>3047736</wp:posOffset>
                </wp:positionH>
                <wp:positionV relativeFrom="paragraph">
                  <wp:posOffset>46990</wp:posOffset>
                </wp:positionV>
                <wp:extent cx="367665" cy="345440"/>
                <wp:effectExtent l="0" t="0" r="13335" b="16510"/>
                <wp:wrapNone/>
                <wp:docPr id="7" name="円/楕円 7"/>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C60D9" id="円/楕円 7" o:spid="_x0000_s1026" style="position:absolute;left:0;text-align:left;margin-left:240pt;margin-top:3.7pt;width:28.95pt;height:27.2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" filled="f" strokecolor="red" strokeweight="2pt">
                <w10:wrap anchorx="margin"/>
              </v:oval>
            </w:pict>
          </mc:Fallback>
        </mc:AlternateContent>
      </w:r>
      <w:r w:rsidR="000123E8">
        <w:rPr>
          <w:noProof/>
        </w:rPr>
        <w:drawing>
          <wp:inline distT="0" distB="0" distL="0" distR="0" wp14:anchorId="7C112ED4" wp14:editId="3A3E6ABC">
            <wp:extent cx="3333600" cy="1543092"/>
            <wp:effectExtent l="19050" t="19050" r="19685"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333600" cy="1543092"/>
                    </a:xfrm>
                    <a:prstGeom prst="rect">
                      <a:avLst/>
                    </a:prstGeom>
                    <a:ln>
                      <a:solidFill>
                        <a:schemeClr val="accent1"/>
                      </a:solidFill>
                    </a:ln>
                  </pic:spPr>
                </pic:pic>
              </a:graphicData>
            </a:graphic>
          </wp:inline>
        </w:drawing>
      </w:r>
    </w:p>
    <w:p w:rsidR="00963F99" w:rsidRDefault="00963F99" w:rsidP="00C1502B"/>
    <w:p w:rsidR="005B18B7" w:rsidRDefault="002560A8" w:rsidP="00C1502B">
      <w:r>
        <w:rPr>
          <w:rFonts w:hint="eastAsia"/>
        </w:rPr>
        <w:t>フォルダ名を入力し「OK」</w:t>
      </w:r>
      <w:r w:rsidR="00CF59A3">
        <w:rPr>
          <w:rFonts w:hint="eastAsia"/>
        </w:rPr>
        <w:t>ボタン</w:t>
      </w:r>
      <w:r w:rsidR="00A23DBB">
        <w:rPr>
          <w:rFonts w:hint="eastAsia"/>
        </w:rPr>
        <w:t>を</w:t>
      </w:r>
      <w:r>
        <w:rPr>
          <w:rFonts w:hint="eastAsia"/>
        </w:rPr>
        <w:t>タップします。</w:t>
      </w:r>
    </w:p>
    <w:p w:rsidR="00CF59A3" w:rsidRDefault="00CF59A3" w:rsidP="00C1502B">
      <w:r>
        <w:rPr>
          <w:rFonts w:hint="eastAsia"/>
        </w:rPr>
        <w:t>フォルダ作成をやめる場合は、「キャンセル」ボタンをタップします。</w:t>
      </w:r>
    </w:p>
    <w:p w:rsidR="00D009D3" w:rsidRDefault="00BF07E8" w:rsidP="00C1502B">
      <w:r>
        <w:rPr>
          <w:noProof/>
        </w:rPr>
        <w:drawing>
          <wp:inline distT="0" distB="0" distL="0" distR="0" wp14:anchorId="0791818C" wp14:editId="742383C4">
            <wp:extent cx="3315301" cy="1899391"/>
            <wp:effectExtent l="19050" t="19050" r="19050" b="2476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15301" cy="1899391"/>
                    </a:xfrm>
                    <a:prstGeom prst="rect">
                      <a:avLst/>
                    </a:prstGeom>
                    <a:ln>
                      <a:solidFill>
                        <a:schemeClr val="accent1"/>
                      </a:solidFill>
                    </a:ln>
                  </pic:spPr>
                </pic:pic>
              </a:graphicData>
            </a:graphic>
          </wp:inline>
        </w:drawing>
      </w:r>
    </w:p>
    <w:p w:rsidR="00D009D3" w:rsidRDefault="00D009D3" w:rsidP="00C1502B"/>
    <w:p w:rsidR="00677A91" w:rsidRDefault="00470DA1" w:rsidP="00C1502B">
      <w:r>
        <w:rPr>
          <w:rFonts w:hint="eastAsia"/>
        </w:rPr>
        <w:t>フォルダ</w:t>
      </w:r>
      <w:r w:rsidR="00677A91">
        <w:rPr>
          <w:rFonts w:hint="eastAsia"/>
        </w:rPr>
        <w:t>作成が完了するとダイアログが表示されます</w:t>
      </w:r>
      <w:r w:rsidR="00611661">
        <w:rPr>
          <w:rFonts w:hint="eastAsia"/>
        </w:rPr>
        <w:t>。</w:t>
      </w:r>
    </w:p>
    <w:p w:rsidR="00F0780D" w:rsidRDefault="00F0780D" w:rsidP="00C1502B">
      <w:r>
        <w:rPr>
          <w:noProof/>
        </w:rPr>
        <w:drawing>
          <wp:inline distT="0" distB="0" distL="0" distR="0" wp14:anchorId="1182E0FB" wp14:editId="64FDAA83">
            <wp:extent cx="3333240" cy="559880"/>
            <wp:effectExtent l="19050" t="19050" r="19685" b="120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333240" cy="559880"/>
                    </a:xfrm>
                    <a:prstGeom prst="rect">
                      <a:avLst/>
                    </a:prstGeom>
                    <a:ln>
                      <a:solidFill>
                        <a:schemeClr val="accent1"/>
                      </a:solidFill>
                    </a:ln>
                  </pic:spPr>
                </pic:pic>
              </a:graphicData>
            </a:graphic>
          </wp:inline>
        </w:drawing>
      </w:r>
    </w:p>
    <w:p w:rsidR="00627CAD" w:rsidRDefault="00627CAD">
      <w:pPr>
        <w:adjustRightInd/>
        <w:snapToGrid/>
      </w:pPr>
      <w:r>
        <w:br w:type="page"/>
      </w:r>
    </w:p>
    <w:p w:rsidR="00134DA1" w:rsidRDefault="00EF0B82" w:rsidP="00EF0B82">
      <w:pPr>
        <w:pStyle w:val="2"/>
        <w:rPr>
          <w:b/>
          <w:lang w:eastAsia="ja-JP"/>
        </w:rPr>
      </w:pPr>
      <w:bookmarkStart w:id="43" w:name="_ファイル/フォルダ詳細"/>
      <w:bookmarkStart w:id="44" w:name="_Toc425785043"/>
      <w:bookmarkEnd w:id="43"/>
      <w:r w:rsidRPr="00E960EC">
        <w:rPr>
          <w:rFonts w:hint="eastAsia"/>
          <w:lang w:eastAsia="ja-JP"/>
        </w:rPr>
        <w:t>フ</w:t>
      </w:r>
      <w:r w:rsidRPr="007E33AA">
        <w:rPr>
          <w:rFonts w:hint="eastAsia"/>
          <w:lang w:eastAsia="ja-JP"/>
        </w:rPr>
        <w:t>ァイル/フォルダ詳細</w:t>
      </w:r>
      <w:bookmarkEnd w:id="44"/>
    </w:p>
    <w:p w:rsidR="00D32712" w:rsidRDefault="00B55C86" w:rsidP="00D32712">
      <w:r>
        <w:rPr>
          <w:rFonts w:hint="eastAsia"/>
        </w:rPr>
        <w:t>対象</w:t>
      </w:r>
      <w:r w:rsidR="001B1D2D">
        <w:rPr>
          <w:rFonts w:hint="eastAsia"/>
        </w:rPr>
        <w:t>ファイル</w:t>
      </w:r>
      <w:r>
        <w:rPr>
          <w:rFonts w:hint="eastAsia"/>
        </w:rPr>
        <w:t>/フォルダの</w:t>
      </w:r>
      <w:r w:rsidR="009117CC">
        <w:rPr>
          <w:rFonts w:hint="eastAsia"/>
        </w:rPr>
        <w:t>コンテキストメニューボタン</w:t>
      </w:r>
      <w:r>
        <w:rPr>
          <w:rFonts w:hint="eastAsia"/>
        </w:rPr>
        <w:t>をタップし、</w:t>
      </w:r>
      <w:r w:rsidR="009117CC">
        <w:rPr>
          <w:rFonts w:hint="eastAsia"/>
        </w:rPr>
        <w:t>メニュー内の</w:t>
      </w:r>
      <w:r>
        <w:rPr>
          <w:rFonts w:hint="eastAsia"/>
        </w:rPr>
        <w:t>「詳細」アイコンをタップします。</w:t>
      </w:r>
    </w:p>
    <w:p w:rsidR="00D32712" w:rsidRDefault="00051F9A" w:rsidP="00D32712">
      <w:r>
        <w:rPr>
          <w:noProof/>
        </w:rPr>
        <mc:AlternateContent>
          <mc:Choice Requires="wps">
            <w:drawing>
              <wp:anchor distT="0" distB="0" distL="114300" distR="114300" simplePos="0" relativeHeight="251708928" behindDoc="0" locked="0" layoutInCell="1" allowOverlap="1" wp14:anchorId="72835FAB" wp14:editId="34FA1B88">
                <wp:simplePos x="0" y="0"/>
                <wp:positionH relativeFrom="margin">
                  <wp:posOffset>3045089</wp:posOffset>
                </wp:positionH>
                <wp:positionV relativeFrom="paragraph">
                  <wp:posOffset>243205</wp:posOffset>
                </wp:positionV>
                <wp:extent cx="367665" cy="345440"/>
                <wp:effectExtent l="0" t="0" r="13335" b="16510"/>
                <wp:wrapNone/>
                <wp:docPr id="437" name="円/楕円 437"/>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F48F4" id="円/楕円 437" o:spid="_x0000_s1026" style="position:absolute;left:0;text-align:left;margin-left:239.75pt;margin-top:19.15pt;width:28.95pt;height:27.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" filled="f" strokecolor="red" strokeweight="2pt">
                <w10:wrap anchorx="margin"/>
              </v:oval>
            </w:pict>
          </mc:Fallback>
        </mc:AlternateContent>
      </w:r>
      <w:r w:rsidR="00B06C1F">
        <w:rPr>
          <w:noProof/>
        </w:rPr>
        <w:drawing>
          <wp:inline distT="0" distB="0" distL="0" distR="0" wp14:anchorId="79FF0659" wp14:editId="47A36B49">
            <wp:extent cx="3333240" cy="2089785"/>
            <wp:effectExtent l="19050" t="19050" r="19685" b="24765"/>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333240" cy="2089785"/>
                    </a:xfrm>
                    <a:prstGeom prst="rect">
                      <a:avLst/>
                    </a:prstGeom>
                    <a:ln>
                      <a:solidFill>
                        <a:schemeClr val="accent1"/>
                      </a:solidFill>
                    </a:ln>
                  </pic:spPr>
                </pic:pic>
              </a:graphicData>
            </a:graphic>
          </wp:inline>
        </w:drawing>
      </w:r>
    </w:p>
    <w:p w:rsidR="00877EFB" w:rsidRDefault="00877EFB">
      <w:pPr>
        <w:adjustRightInd/>
        <w:snapToGrid/>
      </w:pPr>
      <w:r>
        <w:br w:type="page"/>
      </w:r>
    </w:p>
    <w:p w:rsidR="00877EFB" w:rsidRDefault="00DF2344" w:rsidP="00D32712">
      <w:r>
        <w:rPr>
          <w:rFonts w:hint="eastAsia"/>
        </w:rPr>
        <w:t>詳細画面へ遷移し、</w:t>
      </w:r>
      <w:r w:rsidR="00675266">
        <w:rPr>
          <w:rFonts w:hint="eastAsia"/>
        </w:rPr>
        <w:t>ファイル/フォルダの詳細を確認することができます。</w:t>
      </w:r>
    </w:p>
    <w:p w:rsidR="005B3AEE" w:rsidRDefault="004B40EE" w:rsidP="00D32712">
      <w:r>
        <w:rPr>
          <w:noProof/>
        </w:rPr>
        <mc:AlternateContent>
          <mc:Choice Requires="wps">
            <w:drawing>
              <wp:anchor distT="0" distB="0" distL="114300" distR="114300" simplePos="0" relativeHeight="251690496" behindDoc="0" locked="0" layoutInCell="1" allowOverlap="1" wp14:anchorId="20E1F70E" wp14:editId="17CF92E1">
                <wp:simplePos x="0" y="0"/>
                <wp:positionH relativeFrom="margin">
                  <wp:posOffset>-210820</wp:posOffset>
                </wp:positionH>
                <wp:positionV relativeFrom="paragraph">
                  <wp:posOffset>2175881</wp:posOffset>
                </wp:positionV>
                <wp:extent cx="530860" cy="414020"/>
                <wp:effectExtent l="0" t="0" r="0" b="0"/>
                <wp:wrapNone/>
                <wp:docPr id="428" name="正方形/長方形 42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F70E" id="正方形/長方形 428" o:spid="_x0000_s1095" style="position:absolute;margin-left:-16.6pt;margin-top:171.35pt;width:41.8pt;height:32.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⑦</w:t>
                      </w:r>
                    </w:p>
                  </w:txbxContent>
                </v:textbox>
                <w10:wrap anchorx="margin"/>
              </v:rect>
            </w:pict>
          </mc:Fallback>
        </mc:AlternateContent>
      </w:r>
      <w:r>
        <w:rPr>
          <w:noProof/>
        </w:rPr>
        <mc:AlternateContent>
          <mc:Choice Requires="wps">
            <w:drawing>
              <wp:anchor distT="0" distB="0" distL="114300" distR="114300" simplePos="0" relativeHeight="251693568" behindDoc="0" locked="0" layoutInCell="1" allowOverlap="1" wp14:anchorId="464FE5AB" wp14:editId="022AA8DE">
                <wp:simplePos x="0" y="0"/>
                <wp:positionH relativeFrom="margin">
                  <wp:posOffset>-219446</wp:posOffset>
                </wp:positionH>
                <wp:positionV relativeFrom="paragraph">
                  <wp:posOffset>2461895</wp:posOffset>
                </wp:positionV>
                <wp:extent cx="530860" cy="414020"/>
                <wp:effectExtent l="0" t="0" r="0" b="0"/>
                <wp:wrapNone/>
                <wp:docPr id="429" name="正方形/長方形 42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E5AB" id="正方形/長方形 429" o:spid="_x0000_s1096" style="position:absolute;margin-left:-17.3pt;margin-top:193.85pt;width:41.8pt;height:32.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⑧</w:t>
                      </w:r>
                    </w:p>
                  </w:txbxContent>
                </v:textbox>
                <w10:wrap anchorx="margin"/>
              </v:rect>
            </w:pict>
          </mc:Fallback>
        </mc:AlternateContent>
      </w:r>
      <w:r>
        <w:rPr>
          <w:noProof/>
        </w:rPr>
        <mc:AlternateContent>
          <mc:Choice Requires="wps">
            <w:drawing>
              <wp:anchor distT="0" distB="0" distL="114300" distR="114300" simplePos="0" relativeHeight="251687424" behindDoc="0" locked="0" layoutInCell="1" allowOverlap="1" wp14:anchorId="399CF4A9" wp14:editId="5562D116">
                <wp:simplePos x="0" y="0"/>
                <wp:positionH relativeFrom="margin">
                  <wp:posOffset>-209286</wp:posOffset>
                </wp:positionH>
                <wp:positionV relativeFrom="paragraph">
                  <wp:posOffset>1886585</wp:posOffset>
                </wp:positionV>
                <wp:extent cx="530860" cy="414020"/>
                <wp:effectExtent l="0" t="0" r="0" b="0"/>
                <wp:wrapNone/>
                <wp:docPr id="427" name="正方形/長方形 42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F4A9" id="正方形/長方形 427" o:spid="_x0000_s1097" style="position:absolute;margin-left:-16.5pt;margin-top:148.55pt;width:41.8pt;height:32.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⑥</w:t>
                      </w:r>
                    </w:p>
                  </w:txbxContent>
                </v:textbox>
                <w10:wrap anchorx="margin"/>
              </v:rect>
            </w:pict>
          </mc:Fallback>
        </mc:AlternateContent>
      </w:r>
      <w:r>
        <w:rPr>
          <w:noProof/>
        </w:rPr>
        <mc:AlternateContent>
          <mc:Choice Requires="wps">
            <w:drawing>
              <wp:anchor distT="0" distB="0" distL="114300" distR="114300" simplePos="0" relativeHeight="251684352" behindDoc="0" locked="0" layoutInCell="1" allowOverlap="1" wp14:anchorId="4AFC13BB" wp14:editId="438DC580">
                <wp:simplePos x="0" y="0"/>
                <wp:positionH relativeFrom="margin">
                  <wp:posOffset>-209921</wp:posOffset>
                </wp:positionH>
                <wp:positionV relativeFrom="paragraph">
                  <wp:posOffset>1602105</wp:posOffset>
                </wp:positionV>
                <wp:extent cx="530860" cy="414020"/>
                <wp:effectExtent l="0" t="0" r="0" b="0"/>
                <wp:wrapNone/>
                <wp:docPr id="426" name="正方形/長方形 42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C13BB" id="正方形/長方形 426" o:spid="_x0000_s1098" style="position:absolute;margin-left:-16.55pt;margin-top:126.15pt;width:41.8pt;height:32.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⑤</w:t>
                      </w:r>
                    </w:p>
                  </w:txbxContent>
                </v:textbox>
                <w10:wrap anchorx="margin"/>
              </v:rect>
            </w:pict>
          </mc:Fallback>
        </mc:AlternateContent>
      </w:r>
      <w:r>
        <w:rPr>
          <w:noProof/>
        </w:rPr>
        <mc:AlternateContent>
          <mc:Choice Requires="wps">
            <w:drawing>
              <wp:anchor distT="0" distB="0" distL="114300" distR="114300" simplePos="0" relativeHeight="251681280" behindDoc="0" locked="0" layoutInCell="1" allowOverlap="1" wp14:anchorId="30DE8DCD" wp14:editId="64F2C431">
                <wp:simplePos x="0" y="0"/>
                <wp:positionH relativeFrom="margin">
                  <wp:posOffset>-209921</wp:posOffset>
                </wp:positionH>
                <wp:positionV relativeFrom="paragraph">
                  <wp:posOffset>968375</wp:posOffset>
                </wp:positionV>
                <wp:extent cx="530860" cy="414020"/>
                <wp:effectExtent l="0" t="0" r="0" b="0"/>
                <wp:wrapNone/>
                <wp:docPr id="425" name="正方形/長方形 42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8DCD" id="正方形/長方形 425" o:spid="_x0000_s1099" style="position:absolute;margin-left:-16.55pt;margin-top:76.25pt;width:41.8pt;height:32.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④</w:t>
                      </w:r>
                    </w:p>
                  </w:txbxContent>
                </v:textbox>
                <w10:wrap anchorx="margin"/>
              </v:rect>
            </w:pict>
          </mc:Fallback>
        </mc:AlternateContent>
      </w:r>
      <w:r>
        <w:rPr>
          <w:noProof/>
        </w:rPr>
        <mc:AlternateContent>
          <mc:Choice Requires="wps">
            <w:drawing>
              <wp:anchor distT="0" distB="0" distL="114300" distR="114300" simplePos="0" relativeHeight="251678208" behindDoc="0" locked="0" layoutInCell="1" allowOverlap="1" wp14:anchorId="505D7A05" wp14:editId="2D1EF313">
                <wp:simplePos x="0" y="0"/>
                <wp:positionH relativeFrom="margin">
                  <wp:posOffset>-206746</wp:posOffset>
                </wp:positionH>
                <wp:positionV relativeFrom="paragraph">
                  <wp:posOffset>683260</wp:posOffset>
                </wp:positionV>
                <wp:extent cx="530860" cy="414020"/>
                <wp:effectExtent l="0" t="0" r="0" b="0"/>
                <wp:wrapNone/>
                <wp:docPr id="424" name="正方形/長方形 42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D7A05" id="正方形/長方形 424" o:spid="_x0000_s1100" style="position:absolute;margin-left:-16.3pt;margin-top:53.8pt;width:41.8pt;height:32.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③</w:t>
                      </w:r>
                    </w:p>
                  </w:txbxContent>
                </v:textbox>
                <w10:wrap anchorx="margin"/>
              </v:rect>
            </w:pict>
          </mc:Fallback>
        </mc:AlternateContent>
      </w:r>
      <w:r w:rsidR="003C1001">
        <w:rPr>
          <w:noProof/>
        </w:rPr>
        <mc:AlternateContent>
          <mc:Choice Requires="wps">
            <w:drawing>
              <wp:anchor distT="0" distB="0" distL="114300" distR="114300" simplePos="0" relativeHeight="251893248" behindDoc="0" locked="0" layoutInCell="1" allowOverlap="1" wp14:anchorId="175FF0E7" wp14:editId="56A98EF4">
                <wp:simplePos x="0" y="0"/>
                <wp:positionH relativeFrom="margin">
                  <wp:posOffset>-220980</wp:posOffset>
                </wp:positionH>
                <wp:positionV relativeFrom="paragraph">
                  <wp:posOffset>4897120</wp:posOffset>
                </wp:positionV>
                <wp:extent cx="530860" cy="414020"/>
                <wp:effectExtent l="0" t="0" r="0" b="0"/>
                <wp:wrapNone/>
                <wp:docPr id="472" name="正方形/長方形 47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8C3365">
                            <w:pPr>
                              <w:jc w:val="center"/>
                              <w:rPr>
                                <w:b/>
                                <w:color w:val="FF0000"/>
                                <w:sz w:val="32"/>
                                <w:szCs w:val="32"/>
                              </w:rPr>
                            </w:pPr>
                            <w:r>
                              <w:rPr>
                                <w:rFonts w:hint="eastAsia"/>
                                <w:b/>
                                <w:color w:val="FF0000"/>
                                <w:sz w:val="32"/>
                                <w:szCs w:val="32"/>
                              </w:rPr>
                              <w:t>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F0E7" id="正方形/長方形 472" o:spid="_x0000_s1101" style="position:absolute;margin-left:-17.4pt;margin-top:385.6pt;width:41.8pt;height:32.6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" filled="f" stroked="f" strokeweight="2pt">
                <v:textbox>
                  <w:txbxContent>
                    <w:p w:rsidR="00410C19" w:rsidRPr="008103D1" w:rsidRDefault="00410C19" w:rsidP="008C3365">
                      <w:pPr>
                        <w:jc w:val="center"/>
                        <w:rPr>
                          <w:b/>
                          <w:color w:val="FF0000"/>
                          <w:sz w:val="32"/>
                          <w:szCs w:val="32"/>
                        </w:rPr>
                      </w:pPr>
                      <w:r>
                        <w:rPr>
                          <w:rFonts w:hint="eastAsia"/>
                          <w:b/>
                          <w:color w:val="FF0000"/>
                          <w:sz w:val="32"/>
                          <w:szCs w:val="32"/>
                        </w:rPr>
                        <w:t>⑯</w:t>
                      </w:r>
                    </w:p>
                  </w:txbxContent>
                </v:textbox>
                <w10:wrap anchorx="margin"/>
              </v:rect>
            </w:pict>
          </mc:Fallback>
        </mc:AlternateContent>
      </w:r>
      <w:r w:rsidR="003C1001">
        <w:rPr>
          <w:noProof/>
        </w:rPr>
        <mc:AlternateContent>
          <mc:Choice Requires="wps">
            <w:drawing>
              <wp:anchor distT="0" distB="0" distL="114300" distR="114300" simplePos="0" relativeHeight="251616768" behindDoc="0" locked="0" layoutInCell="1" allowOverlap="1" wp14:anchorId="41DE19F5" wp14:editId="00969464">
                <wp:simplePos x="0" y="0"/>
                <wp:positionH relativeFrom="margin">
                  <wp:posOffset>-226695</wp:posOffset>
                </wp:positionH>
                <wp:positionV relativeFrom="paragraph">
                  <wp:posOffset>4484370</wp:posOffset>
                </wp:positionV>
                <wp:extent cx="530860" cy="414020"/>
                <wp:effectExtent l="0" t="0" r="0" b="0"/>
                <wp:wrapNone/>
                <wp:docPr id="436" name="正方形/長方形 43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E19F5" id="正方形/長方形 436" o:spid="_x0000_s1102" style="position:absolute;margin-left:-17.85pt;margin-top:353.1pt;width:41.8pt;height:32.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⑮</w:t>
                      </w:r>
                    </w:p>
                  </w:txbxContent>
                </v:textbox>
                <w10:wrap anchorx="margin"/>
              </v:rect>
            </w:pict>
          </mc:Fallback>
        </mc:AlternateContent>
      </w:r>
      <w:r w:rsidR="003C1001">
        <w:rPr>
          <w:noProof/>
        </w:rPr>
        <mc:AlternateContent>
          <mc:Choice Requires="wps">
            <w:drawing>
              <wp:anchor distT="0" distB="0" distL="114300" distR="114300" simplePos="0" relativeHeight="251607552" behindDoc="0" locked="0" layoutInCell="1" allowOverlap="1" wp14:anchorId="2BC75F46" wp14:editId="1A9EDAF2">
                <wp:simplePos x="0" y="0"/>
                <wp:positionH relativeFrom="margin">
                  <wp:posOffset>-222885</wp:posOffset>
                </wp:positionH>
                <wp:positionV relativeFrom="paragraph">
                  <wp:posOffset>3907790</wp:posOffset>
                </wp:positionV>
                <wp:extent cx="530860" cy="414020"/>
                <wp:effectExtent l="0" t="0" r="0" b="0"/>
                <wp:wrapNone/>
                <wp:docPr id="434" name="正方形/長方形 43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5F46" id="正方形/長方形 434" o:spid="_x0000_s1103" style="position:absolute;margin-left:-17.55pt;margin-top:307.7pt;width:41.8pt;height:32.6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⑬</w:t>
                      </w:r>
                    </w:p>
                  </w:txbxContent>
                </v:textbox>
                <w10:wrap anchorx="margin"/>
              </v:rect>
            </w:pict>
          </mc:Fallback>
        </mc:AlternateContent>
      </w:r>
      <w:r w:rsidR="003C1001">
        <w:rPr>
          <w:noProof/>
        </w:rPr>
        <mc:AlternateContent>
          <mc:Choice Requires="wps">
            <w:drawing>
              <wp:anchor distT="0" distB="0" distL="114300" distR="114300" simplePos="0" relativeHeight="251595264" behindDoc="0" locked="0" layoutInCell="1" allowOverlap="1" wp14:anchorId="5B424513" wp14:editId="1860D337">
                <wp:simplePos x="0" y="0"/>
                <wp:positionH relativeFrom="margin">
                  <wp:posOffset>-222885</wp:posOffset>
                </wp:positionH>
                <wp:positionV relativeFrom="paragraph">
                  <wp:posOffset>3621405</wp:posOffset>
                </wp:positionV>
                <wp:extent cx="530860" cy="414020"/>
                <wp:effectExtent l="0" t="0" r="0" b="0"/>
                <wp:wrapNone/>
                <wp:docPr id="433" name="正方形/長方形 43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4513" id="正方形/長方形 433" o:spid="_x0000_s1104" style="position:absolute;margin-left:-17.55pt;margin-top:285.15pt;width:41.8pt;height:32.6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MpqQIAAHw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⑫</w:t>
                      </w:r>
                    </w:p>
                  </w:txbxContent>
                </v:textbox>
                <w10:wrap anchorx="margin"/>
              </v:rect>
            </w:pict>
          </mc:Fallback>
        </mc:AlternateContent>
      </w:r>
      <w:r w:rsidR="003C1001">
        <w:rPr>
          <w:noProof/>
        </w:rPr>
        <mc:AlternateContent>
          <mc:Choice Requires="wps">
            <w:drawing>
              <wp:anchor distT="0" distB="0" distL="114300" distR="114300" simplePos="0" relativeHeight="251576832" behindDoc="0" locked="0" layoutInCell="1" allowOverlap="1" wp14:anchorId="5593B6F3" wp14:editId="1EDE7D8B">
                <wp:simplePos x="0" y="0"/>
                <wp:positionH relativeFrom="margin">
                  <wp:posOffset>-219075</wp:posOffset>
                </wp:positionH>
                <wp:positionV relativeFrom="paragraph">
                  <wp:posOffset>3338195</wp:posOffset>
                </wp:positionV>
                <wp:extent cx="530860" cy="414020"/>
                <wp:effectExtent l="0" t="0" r="0" b="0"/>
                <wp:wrapNone/>
                <wp:docPr id="432" name="正方形/長方形 43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3B6F3" id="正方形/長方形 432" o:spid="_x0000_s1105" style="position:absolute;margin-left:-17.25pt;margin-top:262.85pt;width:41.8pt;height:32.6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⑪</w:t>
                      </w:r>
                    </w:p>
                  </w:txbxContent>
                </v:textbox>
                <w10:wrap anchorx="margin"/>
              </v:rect>
            </w:pict>
          </mc:Fallback>
        </mc:AlternateContent>
      </w:r>
      <w:r w:rsidR="00346888">
        <w:rPr>
          <w:noProof/>
        </w:rPr>
        <mc:AlternateContent>
          <mc:Choice Requires="wps">
            <w:drawing>
              <wp:anchor distT="0" distB="0" distL="114300" distR="114300" simplePos="0" relativeHeight="251613696" behindDoc="0" locked="0" layoutInCell="1" allowOverlap="1" wp14:anchorId="5882FB3C" wp14:editId="33ED206A">
                <wp:simplePos x="0" y="0"/>
                <wp:positionH relativeFrom="margin">
                  <wp:posOffset>-224790</wp:posOffset>
                </wp:positionH>
                <wp:positionV relativeFrom="paragraph">
                  <wp:posOffset>4212590</wp:posOffset>
                </wp:positionV>
                <wp:extent cx="530860" cy="414020"/>
                <wp:effectExtent l="0" t="0" r="0" b="0"/>
                <wp:wrapNone/>
                <wp:docPr id="435" name="正方形/長方形 43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FB3C" id="正方形/長方形 435" o:spid="_x0000_s1106" style="position:absolute;margin-left:-17.7pt;margin-top:331.7pt;width:41.8pt;height:32.6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⑭</w:t>
                      </w:r>
                    </w:p>
                  </w:txbxContent>
                </v:textbox>
                <w10:wrap anchorx="margin"/>
              </v:rect>
            </w:pict>
          </mc:Fallback>
        </mc:AlternateContent>
      </w:r>
      <w:r w:rsidR="00346888">
        <w:rPr>
          <w:noProof/>
        </w:rPr>
        <mc:AlternateContent>
          <mc:Choice Requires="wps">
            <w:drawing>
              <wp:anchor distT="0" distB="0" distL="114300" distR="114300" simplePos="0" relativeHeight="251699712" behindDoc="0" locked="0" layoutInCell="1" allowOverlap="1" wp14:anchorId="2B014066" wp14:editId="6A10643D">
                <wp:simplePos x="0" y="0"/>
                <wp:positionH relativeFrom="margin">
                  <wp:posOffset>-219075</wp:posOffset>
                </wp:positionH>
                <wp:positionV relativeFrom="paragraph">
                  <wp:posOffset>3039745</wp:posOffset>
                </wp:positionV>
                <wp:extent cx="530860" cy="414020"/>
                <wp:effectExtent l="0" t="0" r="0" b="0"/>
                <wp:wrapNone/>
                <wp:docPr id="431" name="正方形/長方形 43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4066" id="正方形/長方形 431" o:spid="_x0000_s1107" style="position:absolute;margin-left:-17.25pt;margin-top:239.35pt;width:41.8pt;height:32.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⑩</w:t>
                      </w:r>
                    </w:p>
                  </w:txbxContent>
                </v:textbox>
                <w10:wrap anchorx="margin"/>
              </v:rect>
            </w:pict>
          </mc:Fallback>
        </mc:AlternateContent>
      </w:r>
      <w:r w:rsidR="00346888">
        <w:rPr>
          <w:noProof/>
        </w:rPr>
        <mc:AlternateContent>
          <mc:Choice Requires="wps">
            <w:drawing>
              <wp:anchor distT="0" distB="0" distL="114300" distR="114300" simplePos="0" relativeHeight="251696640" behindDoc="0" locked="0" layoutInCell="1" allowOverlap="1" wp14:anchorId="11E27A8A" wp14:editId="3883B5B5">
                <wp:simplePos x="0" y="0"/>
                <wp:positionH relativeFrom="margin">
                  <wp:posOffset>-209550</wp:posOffset>
                </wp:positionH>
                <wp:positionV relativeFrom="paragraph">
                  <wp:posOffset>2751455</wp:posOffset>
                </wp:positionV>
                <wp:extent cx="530860" cy="414020"/>
                <wp:effectExtent l="0" t="0" r="0" b="0"/>
                <wp:wrapNone/>
                <wp:docPr id="430" name="正方形/長方形 43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3D43D8">
                            <w:pPr>
                              <w:jc w:val="center"/>
                              <w:rPr>
                                <w:b/>
                                <w:color w:val="FF0000"/>
                                <w:sz w:val="32"/>
                                <w:szCs w:val="32"/>
                              </w:rPr>
                            </w:pPr>
                            <w:r>
                              <w:rPr>
                                <w:rFonts w:hint="eastAsia"/>
                                <w:b/>
                                <w:color w:val="FF0000"/>
                                <w:sz w:val="32"/>
                                <w:szCs w:val="32"/>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27A8A" id="正方形/長方形 430" o:spid="_x0000_s1108" style="position:absolute;margin-left:-16.5pt;margin-top:216.65pt;width:41.8pt;height:32.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" filled="f" stroked="f" strokeweight="2pt">
                <v:textbox>
                  <w:txbxContent>
                    <w:p w:rsidR="00410C19" w:rsidRPr="008103D1" w:rsidRDefault="00410C19" w:rsidP="003D43D8">
                      <w:pPr>
                        <w:jc w:val="center"/>
                        <w:rPr>
                          <w:b/>
                          <w:color w:val="FF0000"/>
                          <w:sz w:val="32"/>
                          <w:szCs w:val="32"/>
                        </w:rPr>
                      </w:pPr>
                      <w:r>
                        <w:rPr>
                          <w:rFonts w:hint="eastAsia"/>
                          <w:b/>
                          <w:color w:val="FF0000"/>
                          <w:sz w:val="32"/>
                          <w:szCs w:val="32"/>
                        </w:rPr>
                        <w:t>⑨</w:t>
                      </w:r>
                    </w:p>
                  </w:txbxContent>
                </v:textbox>
                <w10:wrap anchorx="margin"/>
              </v:rect>
            </w:pict>
          </mc:Fallback>
        </mc:AlternateContent>
      </w:r>
      <w:r w:rsidR="00346888">
        <w:rPr>
          <w:noProof/>
        </w:rPr>
        <mc:AlternateContent>
          <mc:Choice Requires="wps">
            <w:drawing>
              <wp:anchor distT="0" distB="0" distL="114300" distR="114300" simplePos="0" relativeHeight="251665920" behindDoc="0" locked="0" layoutInCell="1" allowOverlap="1" wp14:anchorId="7A5DC16C" wp14:editId="79D24FF5">
                <wp:simplePos x="0" y="0"/>
                <wp:positionH relativeFrom="column">
                  <wp:posOffset>4626610</wp:posOffset>
                </wp:positionH>
                <wp:positionV relativeFrom="paragraph">
                  <wp:posOffset>90805</wp:posOffset>
                </wp:positionV>
                <wp:extent cx="530860" cy="414020"/>
                <wp:effectExtent l="0" t="0" r="0" b="0"/>
                <wp:wrapNone/>
                <wp:docPr id="423" name="正方形/長方形 42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F74F57">
                            <w:pPr>
                              <w:jc w:val="center"/>
                              <w:rPr>
                                <w:b/>
                                <w:color w:val="FF0000"/>
                                <w:sz w:val="32"/>
                                <w:szCs w:val="32"/>
                              </w:rPr>
                            </w:pPr>
                            <w:r>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DC16C" id="正方形/長方形 423" o:spid="_x0000_s1109" style="position:absolute;margin-left:364.3pt;margin-top:7.15pt;width:41.8pt;height:3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8Y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" filled="f" stroked="f" strokeweight="2pt">
                <v:textbox>
                  <w:txbxContent>
                    <w:p w:rsidR="00410C19" w:rsidRPr="008103D1" w:rsidRDefault="00410C19" w:rsidP="00F74F57">
                      <w:pPr>
                        <w:jc w:val="center"/>
                        <w:rPr>
                          <w:b/>
                          <w:color w:val="FF0000"/>
                          <w:sz w:val="32"/>
                          <w:szCs w:val="32"/>
                        </w:rPr>
                      </w:pPr>
                      <w:r>
                        <w:rPr>
                          <w:rFonts w:hint="eastAsia"/>
                          <w:b/>
                          <w:color w:val="FF0000"/>
                          <w:sz w:val="32"/>
                          <w:szCs w:val="32"/>
                        </w:rPr>
                        <w:t>②</w:t>
                      </w:r>
                    </w:p>
                  </w:txbxContent>
                </v:textbox>
              </v:rect>
            </w:pict>
          </mc:Fallback>
        </mc:AlternateContent>
      </w:r>
      <w:r w:rsidR="00346888">
        <w:rPr>
          <w:noProof/>
        </w:rPr>
        <mc:AlternateContent>
          <mc:Choice Requires="wps">
            <w:drawing>
              <wp:anchor distT="0" distB="0" distL="114300" distR="114300" simplePos="0" relativeHeight="251619840" behindDoc="0" locked="0" layoutInCell="1" allowOverlap="1" wp14:anchorId="1452506F" wp14:editId="34E4717D">
                <wp:simplePos x="0" y="0"/>
                <wp:positionH relativeFrom="column">
                  <wp:posOffset>807085</wp:posOffset>
                </wp:positionH>
                <wp:positionV relativeFrom="paragraph">
                  <wp:posOffset>77470</wp:posOffset>
                </wp:positionV>
                <wp:extent cx="530860" cy="414020"/>
                <wp:effectExtent l="0" t="0" r="0" b="0"/>
                <wp:wrapNone/>
                <wp:docPr id="422" name="正方形/長方形 42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F74F57">
                            <w:pPr>
                              <w:jc w:val="center"/>
                              <w:rPr>
                                <w:b/>
                                <w:color w:val="FF0000"/>
                                <w:sz w:val="32"/>
                                <w:szCs w:val="32"/>
                              </w:rPr>
                            </w:pPr>
                            <w:r w:rsidRPr="008103D1">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506F" id="正方形/長方形 422" o:spid="_x0000_s1110" style="position:absolute;margin-left:63.55pt;margin-top:6.1pt;width:41.8pt;height:32.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5SqAIAAHw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" filled="f" stroked="f" strokeweight="2pt">
                <v:textbox>
                  <w:txbxContent>
                    <w:p w:rsidR="00410C19" w:rsidRPr="008103D1" w:rsidRDefault="00410C19" w:rsidP="00F74F57">
                      <w:pPr>
                        <w:jc w:val="center"/>
                        <w:rPr>
                          <w:b/>
                          <w:color w:val="FF0000"/>
                          <w:sz w:val="32"/>
                          <w:szCs w:val="32"/>
                        </w:rPr>
                      </w:pPr>
                      <w:r w:rsidRPr="008103D1">
                        <w:rPr>
                          <w:rFonts w:hint="eastAsia"/>
                          <w:b/>
                          <w:color w:val="FF0000"/>
                          <w:sz w:val="32"/>
                          <w:szCs w:val="32"/>
                        </w:rPr>
                        <w:t>①</w:t>
                      </w:r>
                    </w:p>
                  </w:txbxContent>
                </v:textbox>
              </v:rect>
            </w:pict>
          </mc:Fallback>
        </mc:AlternateContent>
      </w:r>
      <w:r w:rsidR="00AC6087">
        <w:rPr>
          <w:noProof/>
        </w:rPr>
        <w:drawing>
          <wp:inline distT="0" distB="0" distL="0" distR="0" wp14:anchorId="1F1C00DC" wp14:editId="1059AB67">
            <wp:extent cx="5293682" cy="5531484"/>
            <wp:effectExtent l="19050" t="19050" r="21590" b="1270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93682" cy="5531484"/>
                    </a:xfrm>
                    <a:prstGeom prst="rect">
                      <a:avLst/>
                    </a:prstGeom>
                    <a:ln>
                      <a:solidFill>
                        <a:schemeClr val="accent1"/>
                      </a:solidFill>
                    </a:ln>
                  </pic:spPr>
                </pic:pic>
              </a:graphicData>
            </a:graphic>
          </wp:inline>
        </w:drawing>
      </w:r>
    </w:p>
    <w:p w:rsidR="00C62D7D" w:rsidRDefault="00C62D7D" w:rsidP="00D32712"/>
    <w:p w:rsidR="00C74D2D" w:rsidRDefault="000E6248" w:rsidP="00D32712">
      <w:r>
        <w:rPr>
          <w:rFonts w:hint="eastAsia"/>
        </w:rPr>
        <w:t>各項目について以下に</w:t>
      </w:r>
      <w:r w:rsidR="00391EC7">
        <w:rPr>
          <w:rFonts w:hint="eastAsia"/>
        </w:rPr>
        <w:t>解説</w:t>
      </w:r>
      <w:r w:rsidR="00797917">
        <w:rPr>
          <w:rFonts w:hint="eastAsia"/>
        </w:rPr>
        <w:t>します。</w:t>
      </w:r>
    </w:p>
    <w:p w:rsidR="00C74D2D" w:rsidRDefault="00C74D2D" w:rsidP="00396636">
      <w:pPr>
        <w:pStyle w:val="ae"/>
        <w:numPr>
          <w:ilvl w:val="0"/>
          <w:numId w:val="14"/>
        </w:numPr>
        <w:ind w:leftChars="0"/>
      </w:pPr>
      <w:r>
        <w:rPr>
          <w:rFonts w:hint="eastAsia"/>
        </w:rPr>
        <w:t>「ファイル一覧」ボタン</w:t>
      </w:r>
    </w:p>
    <w:p w:rsidR="00495E1E" w:rsidRDefault="00E4383E" w:rsidP="005F5F2A">
      <w:r>
        <w:rPr>
          <w:rFonts w:hint="eastAsia"/>
        </w:rPr>
        <w:t>タップするとファイル一覧画面に遷移します。</w:t>
      </w:r>
    </w:p>
    <w:p w:rsidR="00495E1E" w:rsidRDefault="00495E1E" w:rsidP="00495E1E">
      <w:pPr>
        <w:pStyle w:val="ae"/>
        <w:ind w:leftChars="0" w:left="360"/>
      </w:pPr>
    </w:p>
    <w:p w:rsidR="00495E1E" w:rsidRDefault="00C74D2D" w:rsidP="00396636">
      <w:pPr>
        <w:pStyle w:val="ae"/>
        <w:numPr>
          <w:ilvl w:val="0"/>
          <w:numId w:val="14"/>
        </w:numPr>
        <w:ind w:leftChars="0"/>
      </w:pPr>
      <w:r>
        <w:rPr>
          <w:rFonts w:hint="eastAsia"/>
        </w:rPr>
        <w:t>「更新」ボタン</w:t>
      </w:r>
    </w:p>
    <w:p w:rsidR="00A9350C" w:rsidRDefault="00DA7B6F" w:rsidP="000B59FE">
      <w:r>
        <w:rPr>
          <w:rFonts w:hint="eastAsia"/>
        </w:rPr>
        <w:t>タップすると最新の状態に更新されます。</w:t>
      </w:r>
      <w:r w:rsidR="00A9350C">
        <w:br w:type="page"/>
      </w:r>
    </w:p>
    <w:p w:rsidR="00625FD4" w:rsidRDefault="003255B2" w:rsidP="00396636">
      <w:pPr>
        <w:pStyle w:val="ae"/>
        <w:numPr>
          <w:ilvl w:val="0"/>
          <w:numId w:val="14"/>
        </w:numPr>
        <w:ind w:leftChars="0"/>
      </w:pPr>
      <w:r>
        <w:rPr>
          <w:rFonts w:hint="eastAsia"/>
        </w:rPr>
        <w:t>名前</w:t>
      </w:r>
    </w:p>
    <w:p w:rsidR="00495E1E" w:rsidRDefault="00495E1E" w:rsidP="005F5F2A">
      <w:r>
        <w:rPr>
          <w:rFonts w:hint="eastAsia"/>
        </w:rPr>
        <w:t>ファイル/フォルダ名を表示します。</w:t>
      </w:r>
    </w:p>
    <w:p w:rsidR="000B59FE" w:rsidRDefault="000B59FE" w:rsidP="005F5F2A"/>
    <w:p w:rsidR="003255B2" w:rsidRDefault="003255B2" w:rsidP="00396636">
      <w:pPr>
        <w:pStyle w:val="ae"/>
        <w:numPr>
          <w:ilvl w:val="0"/>
          <w:numId w:val="14"/>
        </w:numPr>
        <w:ind w:leftChars="0"/>
      </w:pPr>
      <w:r>
        <w:rPr>
          <w:rFonts w:hint="eastAsia"/>
        </w:rPr>
        <w:t>パス</w:t>
      </w:r>
    </w:p>
    <w:p w:rsidR="008C1CAB" w:rsidRDefault="008C1CAB" w:rsidP="00227982">
      <w:r>
        <w:rPr>
          <w:rFonts w:hint="eastAsia"/>
        </w:rPr>
        <w:t>ファイル/フォルダのパスを表示します。</w:t>
      </w:r>
    </w:p>
    <w:p w:rsidR="003255B2" w:rsidRDefault="003255B2" w:rsidP="003255B2"/>
    <w:p w:rsidR="003255B2" w:rsidRDefault="003255B2" w:rsidP="00396636">
      <w:pPr>
        <w:pStyle w:val="ae"/>
        <w:numPr>
          <w:ilvl w:val="0"/>
          <w:numId w:val="14"/>
        </w:numPr>
        <w:ind w:leftChars="0"/>
      </w:pPr>
      <w:r>
        <w:rPr>
          <w:rFonts w:hint="eastAsia"/>
        </w:rPr>
        <w:t>作成者</w:t>
      </w:r>
      <w:r w:rsidR="00DA7F3A">
        <w:rPr>
          <w:rFonts w:hint="eastAsia"/>
        </w:rPr>
        <w:t>※1</w:t>
      </w:r>
    </w:p>
    <w:p w:rsidR="00D909A8" w:rsidRDefault="00D909A8" w:rsidP="00227982">
      <w:r>
        <w:rPr>
          <w:rFonts w:hint="eastAsia"/>
        </w:rPr>
        <w:t>ファイル/フォルダの作成者を表示します。</w:t>
      </w:r>
    </w:p>
    <w:p w:rsidR="00D909A8" w:rsidRDefault="00D909A8" w:rsidP="00D909A8">
      <w:pPr>
        <w:pStyle w:val="ae"/>
        <w:ind w:leftChars="0" w:left="360"/>
      </w:pPr>
    </w:p>
    <w:p w:rsidR="003255B2" w:rsidRDefault="003255B2" w:rsidP="00396636">
      <w:pPr>
        <w:pStyle w:val="ae"/>
        <w:numPr>
          <w:ilvl w:val="0"/>
          <w:numId w:val="14"/>
        </w:numPr>
        <w:ind w:leftChars="0"/>
      </w:pPr>
      <w:r>
        <w:rPr>
          <w:rFonts w:hint="eastAsia"/>
        </w:rPr>
        <w:t>更新者</w:t>
      </w:r>
      <w:r w:rsidR="00DA7F3A">
        <w:rPr>
          <w:rFonts w:hint="eastAsia"/>
        </w:rPr>
        <w:t>※1</w:t>
      </w:r>
    </w:p>
    <w:p w:rsidR="00D909A8" w:rsidRDefault="00D909A8" w:rsidP="00227982">
      <w:r>
        <w:rPr>
          <w:rFonts w:hint="eastAsia"/>
        </w:rPr>
        <w:t>ファイル/フォルダの更新者を表示します。</w:t>
      </w:r>
    </w:p>
    <w:p w:rsidR="008D0AF2" w:rsidRDefault="008D0AF2" w:rsidP="00D909A8">
      <w:pPr>
        <w:pStyle w:val="ae"/>
        <w:ind w:leftChars="0" w:left="360"/>
      </w:pPr>
    </w:p>
    <w:p w:rsidR="003255B2" w:rsidRDefault="003255B2" w:rsidP="00396636">
      <w:pPr>
        <w:pStyle w:val="ae"/>
        <w:numPr>
          <w:ilvl w:val="0"/>
          <w:numId w:val="14"/>
        </w:numPr>
        <w:ind w:leftChars="0"/>
      </w:pPr>
      <w:r>
        <w:rPr>
          <w:rFonts w:hint="eastAsia"/>
        </w:rPr>
        <w:t>ファイルサイズ</w:t>
      </w:r>
      <w:r w:rsidR="00304AAD">
        <w:rPr>
          <w:rFonts w:hint="eastAsia"/>
        </w:rPr>
        <w:t>※</w:t>
      </w:r>
      <w:r w:rsidR="00DA7F3A">
        <w:rPr>
          <w:rFonts w:hint="eastAsia"/>
        </w:rPr>
        <w:t>2</w:t>
      </w:r>
    </w:p>
    <w:p w:rsidR="008D0AF2" w:rsidRDefault="008D0AF2" w:rsidP="00227982">
      <w:r>
        <w:rPr>
          <w:rFonts w:hint="eastAsia"/>
        </w:rPr>
        <w:t>ファイルのサイズを表示します。</w:t>
      </w:r>
    </w:p>
    <w:p w:rsidR="00581143" w:rsidRDefault="00581143" w:rsidP="008D0AF2">
      <w:pPr>
        <w:pStyle w:val="ae"/>
        <w:ind w:leftChars="0" w:left="360"/>
      </w:pPr>
    </w:p>
    <w:p w:rsidR="003255B2" w:rsidRDefault="003255B2" w:rsidP="00396636">
      <w:pPr>
        <w:pStyle w:val="ae"/>
        <w:numPr>
          <w:ilvl w:val="0"/>
          <w:numId w:val="14"/>
        </w:numPr>
        <w:ind w:leftChars="0"/>
      </w:pPr>
      <w:r>
        <w:rPr>
          <w:rFonts w:hint="eastAsia"/>
        </w:rPr>
        <w:t>作成日時</w:t>
      </w:r>
    </w:p>
    <w:p w:rsidR="00581143" w:rsidRDefault="00581143" w:rsidP="00227982">
      <w:r>
        <w:rPr>
          <w:rFonts w:hint="eastAsia"/>
        </w:rPr>
        <w:t>ファイル/フォルダの作成日時を表示します。</w:t>
      </w:r>
    </w:p>
    <w:p w:rsidR="00581143" w:rsidRDefault="00581143" w:rsidP="00581143">
      <w:pPr>
        <w:pStyle w:val="ae"/>
        <w:ind w:leftChars="0" w:left="360"/>
      </w:pPr>
    </w:p>
    <w:p w:rsidR="003255B2" w:rsidRDefault="003255B2" w:rsidP="00396636">
      <w:pPr>
        <w:pStyle w:val="ae"/>
        <w:numPr>
          <w:ilvl w:val="0"/>
          <w:numId w:val="14"/>
        </w:numPr>
        <w:ind w:leftChars="0"/>
      </w:pPr>
      <w:r>
        <w:rPr>
          <w:rFonts w:hint="eastAsia"/>
        </w:rPr>
        <w:t>更新日時</w:t>
      </w:r>
    </w:p>
    <w:p w:rsidR="00581143" w:rsidRDefault="00581143" w:rsidP="00227982">
      <w:r>
        <w:rPr>
          <w:rFonts w:hint="eastAsia"/>
        </w:rPr>
        <w:t>ファイル/フォルダの更新日時を表示します。</w:t>
      </w:r>
    </w:p>
    <w:p w:rsidR="009705DE" w:rsidRDefault="009705DE" w:rsidP="00581143">
      <w:pPr>
        <w:pStyle w:val="ae"/>
        <w:ind w:leftChars="0" w:left="360"/>
      </w:pPr>
    </w:p>
    <w:p w:rsidR="003255B2" w:rsidRDefault="003255B2" w:rsidP="00396636">
      <w:pPr>
        <w:pStyle w:val="ae"/>
        <w:numPr>
          <w:ilvl w:val="0"/>
          <w:numId w:val="14"/>
        </w:numPr>
        <w:ind w:leftChars="0"/>
      </w:pPr>
      <w:r>
        <w:rPr>
          <w:rFonts w:hint="eastAsia"/>
        </w:rPr>
        <w:t>アップロード日時</w:t>
      </w:r>
      <w:r w:rsidR="00DA7F3A">
        <w:rPr>
          <w:rFonts w:hint="eastAsia"/>
        </w:rPr>
        <w:t>※1</w:t>
      </w:r>
      <w:r w:rsidR="00304AAD">
        <w:rPr>
          <w:rFonts w:hint="eastAsia"/>
        </w:rPr>
        <w:t>※</w:t>
      </w:r>
      <w:r w:rsidR="00DA7F3A">
        <w:rPr>
          <w:rFonts w:hint="eastAsia"/>
        </w:rPr>
        <w:t>2</w:t>
      </w:r>
    </w:p>
    <w:p w:rsidR="009705DE" w:rsidRDefault="009705DE" w:rsidP="00227982">
      <w:r>
        <w:rPr>
          <w:rFonts w:hint="eastAsia"/>
        </w:rPr>
        <w:t>ファイルのアップロードを行った日時を表示します。</w:t>
      </w:r>
    </w:p>
    <w:p w:rsidR="009705DE" w:rsidRDefault="009705DE" w:rsidP="009705DE">
      <w:pPr>
        <w:pStyle w:val="ae"/>
        <w:ind w:leftChars="0" w:left="360"/>
      </w:pPr>
    </w:p>
    <w:p w:rsidR="003255B2" w:rsidRDefault="003255B2" w:rsidP="00396636">
      <w:pPr>
        <w:pStyle w:val="ae"/>
        <w:numPr>
          <w:ilvl w:val="0"/>
          <w:numId w:val="14"/>
        </w:numPr>
        <w:ind w:leftChars="0"/>
      </w:pPr>
      <w:r>
        <w:rPr>
          <w:rFonts w:hint="eastAsia"/>
        </w:rPr>
        <w:t>属性</w:t>
      </w:r>
      <w:r w:rsidR="00DA7F3A">
        <w:rPr>
          <w:rFonts w:hint="eastAsia"/>
        </w:rPr>
        <w:t>※1</w:t>
      </w:r>
      <w:r w:rsidR="00304AAD">
        <w:rPr>
          <w:rFonts w:hint="eastAsia"/>
        </w:rPr>
        <w:t>※</w:t>
      </w:r>
      <w:r w:rsidR="00DA7F3A">
        <w:rPr>
          <w:rFonts w:hint="eastAsia"/>
        </w:rPr>
        <w:t>2</w:t>
      </w:r>
    </w:p>
    <w:p w:rsidR="009705DE" w:rsidRDefault="009705DE" w:rsidP="00227982">
      <w:r>
        <w:rPr>
          <w:rFonts w:hint="eastAsia"/>
        </w:rPr>
        <w:t>ファイルに付与されている属性を表示します。</w:t>
      </w:r>
    </w:p>
    <w:p w:rsidR="009705DE" w:rsidRDefault="009705DE" w:rsidP="009705DE">
      <w:pPr>
        <w:pStyle w:val="ae"/>
        <w:ind w:leftChars="0" w:left="360"/>
      </w:pPr>
    </w:p>
    <w:p w:rsidR="003255B2" w:rsidRDefault="003255B2" w:rsidP="00396636">
      <w:pPr>
        <w:pStyle w:val="ae"/>
        <w:numPr>
          <w:ilvl w:val="0"/>
          <w:numId w:val="14"/>
        </w:numPr>
        <w:ind w:leftChars="0"/>
      </w:pPr>
      <w:r>
        <w:rPr>
          <w:rFonts w:hint="eastAsia"/>
        </w:rPr>
        <w:t>MD5</w:t>
      </w:r>
      <w:r w:rsidR="00DA7F3A">
        <w:rPr>
          <w:rFonts w:hint="eastAsia"/>
        </w:rPr>
        <w:t>※1</w:t>
      </w:r>
      <w:r w:rsidR="00304AAD">
        <w:rPr>
          <w:rFonts w:hint="eastAsia"/>
        </w:rPr>
        <w:t>※</w:t>
      </w:r>
      <w:r w:rsidR="00DA7F3A">
        <w:rPr>
          <w:rFonts w:hint="eastAsia"/>
        </w:rPr>
        <w:t>2</w:t>
      </w:r>
    </w:p>
    <w:p w:rsidR="009705DE" w:rsidRDefault="009705DE" w:rsidP="00227982">
      <w:r>
        <w:rPr>
          <w:rFonts w:hint="eastAsia"/>
        </w:rPr>
        <w:t>ファイルのMD5値を表示します。</w:t>
      </w:r>
    </w:p>
    <w:p w:rsidR="00F60903" w:rsidRDefault="00F60903">
      <w:pPr>
        <w:adjustRightInd/>
        <w:snapToGrid/>
      </w:pPr>
    </w:p>
    <w:p w:rsidR="003255B2" w:rsidRDefault="003255B2" w:rsidP="00396636">
      <w:pPr>
        <w:pStyle w:val="ae"/>
        <w:numPr>
          <w:ilvl w:val="0"/>
          <w:numId w:val="14"/>
        </w:numPr>
        <w:ind w:leftChars="0"/>
      </w:pPr>
      <w:r>
        <w:rPr>
          <w:rFonts w:hint="eastAsia"/>
        </w:rPr>
        <w:t>時限ファイル</w:t>
      </w:r>
      <w:r w:rsidR="00304AAD">
        <w:rPr>
          <w:rFonts w:hint="eastAsia"/>
        </w:rPr>
        <w:t>/フォルダ</w:t>
      </w:r>
      <w:r w:rsidR="00DA7F3A">
        <w:rPr>
          <w:rFonts w:hint="eastAsia"/>
        </w:rPr>
        <w:t>※1</w:t>
      </w:r>
    </w:p>
    <w:p w:rsidR="00326739" w:rsidRDefault="00326739" w:rsidP="00B97936">
      <w:r>
        <w:rPr>
          <w:rFonts w:hint="eastAsia"/>
        </w:rPr>
        <w:t>ファイル/フォルダに時限設定がされている場合、</w:t>
      </w:r>
      <w:r w:rsidR="00316722">
        <w:rPr>
          <w:rFonts w:hint="eastAsia"/>
        </w:rPr>
        <w:t>ファイル/フォルダの時限</w:t>
      </w:r>
      <w:r w:rsidR="00DE1388">
        <w:rPr>
          <w:rFonts w:hint="eastAsia"/>
        </w:rPr>
        <w:t>期間が表示されます。</w:t>
      </w:r>
    </w:p>
    <w:p w:rsidR="00346888" w:rsidRPr="00346888" w:rsidRDefault="00316722" w:rsidP="00B14A03">
      <w:r>
        <w:rPr>
          <w:rFonts w:hint="eastAsia"/>
        </w:rPr>
        <w:t>※時限設定が</w:t>
      </w:r>
      <w:r w:rsidR="00346888">
        <w:rPr>
          <w:rFonts w:hint="eastAsia"/>
        </w:rPr>
        <w:t>されている場合のみ、本項目が表示されます。</w:t>
      </w:r>
    </w:p>
    <w:p w:rsidR="00F60903" w:rsidRPr="00316722" w:rsidRDefault="00F60903" w:rsidP="00B14A03"/>
    <w:p w:rsidR="003255B2" w:rsidRDefault="003255B2" w:rsidP="00396636">
      <w:pPr>
        <w:pStyle w:val="ae"/>
        <w:numPr>
          <w:ilvl w:val="0"/>
          <w:numId w:val="14"/>
        </w:numPr>
        <w:ind w:leftChars="0"/>
      </w:pPr>
      <w:r>
        <w:rPr>
          <w:rFonts w:hint="eastAsia"/>
        </w:rPr>
        <w:t>コメント</w:t>
      </w:r>
      <w:r w:rsidR="00DA7F3A">
        <w:rPr>
          <w:rFonts w:hint="eastAsia"/>
        </w:rPr>
        <w:t>※1</w:t>
      </w:r>
    </w:p>
    <w:p w:rsidR="00326739" w:rsidRDefault="00326739" w:rsidP="002208DB">
      <w:r>
        <w:rPr>
          <w:rFonts w:hint="eastAsia"/>
        </w:rPr>
        <w:t>ファイル/フォルダに設定されたコメントを表示します。</w:t>
      </w:r>
    </w:p>
    <w:p w:rsidR="00326739" w:rsidRPr="00326739" w:rsidRDefault="00326739" w:rsidP="00326739">
      <w:pPr>
        <w:pStyle w:val="ae"/>
        <w:ind w:leftChars="0" w:left="360"/>
      </w:pPr>
    </w:p>
    <w:p w:rsidR="003255B2" w:rsidRDefault="003255B2" w:rsidP="00396636">
      <w:pPr>
        <w:pStyle w:val="ae"/>
        <w:numPr>
          <w:ilvl w:val="0"/>
          <w:numId w:val="14"/>
        </w:numPr>
        <w:ind w:leftChars="0"/>
      </w:pPr>
      <w:r>
        <w:rPr>
          <w:rFonts w:hint="eastAsia"/>
        </w:rPr>
        <w:t>Web公開</w:t>
      </w:r>
      <w:r w:rsidR="00DA7F3A">
        <w:rPr>
          <w:rFonts w:hint="eastAsia"/>
        </w:rPr>
        <w:t>※1</w:t>
      </w:r>
    </w:p>
    <w:p w:rsidR="00326739" w:rsidRDefault="00326739" w:rsidP="00513963">
      <w:r>
        <w:rPr>
          <w:rFonts w:hint="eastAsia"/>
        </w:rPr>
        <w:t>Web公開中のファイル/フォルダの場合は</w:t>
      </w:r>
      <w:r>
        <w:t>”</w:t>
      </w:r>
      <w:r>
        <w:rPr>
          <w:rFonts w:hint="eastAsia"/>
        </w:rPr>
        <w:t>公開中</w:t>
      </w:r>
      <w:r>
        <w:t>”</w:t>
      </w:r>
      <w:r>
        <w:rPr>
          <w:rFonts w:hint="eastAsia"/>
        </w:rPr>
        <w:t>、受取フォルダの場合は</w:t>
      </w:r>
    </w:p>
    <w:p w:rsidR="00326739" w:rsidRDefault="00326739" w:rsidP="00513963">
      <w:r>
        <w:t>“</w:t>
      </w:r>
      <w:r>
        <w:rPr>
          <w:rFonts w:hint="eastAsia"/>
        </w:rPr>
        <w:t>公開中(受取フォルダ)</w:t>
      </w:r>
      <w:r>
        <w:t>”</w:t>
      </w:r>
      <w:r w:rsidR="00E5383A">
        <w:rPr>
          <w:rFonts w:hint="eastAsia"/>
        </w:rPr>
        <w:t>が表示されます</w:t>
      </w:r>
      <w:r>
        <w:rPr>
          <w:rFonts w:hint="eastAsia"/>
        </w:rPr>
        <w:t>。</w:t>
      </w:r>
      <w:r w:rsidR="005231BA">
        <w:rPr>
          <w:rFonts w:hint="eastAsia"/>
        </w:rPr>
        <w:t>Web公開/受取フォルダどちらも設定</w:t>
      </w:r>
      <w:r w:rsidR="007A1722">
        <w:rPr>
          <w:rFonts w:hint="eastAsia"/>
        </w:rPr>
        <w:t>されていない</w:t>
      </w:r>
      <w:r w:rsidR="005231BA">
        <w:rPr>
          <w:rFonts w:hint="eastAsia"/>
        </w:rPr>
        <w:t>場合は</w:t>
      </w:r>
      <w:r w:rsidR="005231BA">
        <w:t>”</w:t>
      </w:r>
      <w:r w:rsidR="005231BA">
        <w:rPr>
          <w:rFonts w:hint="eastAsia"/>
        </w:rPr>
        <w:t>非公開</w:t>
      </w:r>
      <w:r w:rsidR="005231BA">
        <w:t>”</w:t>
      </w:r>
      <w:r w:rsidR="005231BA">
        <w:rPr>
          <w:rFonts w:hint="eastAsia"/>
        </w:rPr>
        <w:t>が表示されます。</w:t>
      </w:r>
    </w:p>
    <w:p w:rsidR="00EF6BEB" w:rsidRDefault="00EF6BEB" w:rsidP="00326739">
      <w:pPr>
        <w:pStyle w:val="ae"/>
        <w:ind w:leftChars="0" w:left="360"/>
      </w:pPr>
    </w:p>
    <w:p w:rsidR="006053CD" w:rsidRDefault="006053CD" w:rsidP="00396636">
      <w:pPr>
        <w:pStyle w:val="ae"/>
        <w:numPr>
          <w:ilvl w:val="0"/>
          <w:numId w:val="14"/>
        </w:numPr>
        <w:ind w:leftChars="0"/>
      </w:pPr>
      <w:r>
        <w:rPr>
          <w:rFonts w:hint="eastAsia"/>
        </w:rPr>
        <w:t>公開アドレス</w:t>
      </w:r>
      <w:r w:rsidR="00DA7F3A">
        <w:rPr>
          <w:rFonts w:hint="eastAsia"/>
        </w:rPr>
        <w:t>※1</w:t>
      </w:r>
    </w:p>
    <w:p w:rsidR="00E27BB8" w:rsidRDefault="00E27BB8" w:rsidP="003D4F08">
      <w:r>
        <w:rPr>
          <w:rFonts w:hint="eastAsia"/>
        </w:rPr>
        <w:t>公開アドレスを表示します。</w:t>
      </w:r>
    </w:p>
    <w:p w:rsidR="00173B86" w:rsidRDefault="00173B86" w:rsidP="003D4F08">
      <w:r>
        <w:rPr>
          <w:rFonts w:hint="eastAsia"/>
        </w:rPr>
        <w:t>タップすると公開アドレスに対する処理を選択することができます。</w:t>
      </w:r>
    </w:p>
    <w:p w:rsidR="00E27BB8" w:rsidRDefault="00E27BB8" w:rsidP="003D4F08">
      <w:r>
        <w:rPr>
          <w:rFonts w:hint="eastAsia"/>
        </w:rPr>
        <w:t>※Web公開/</w:t>
      </w:r>
      <w:r w:rsidR="008773E2">
        <w:rPr>
          <w:rFonts w:hint="eastAsia"/>
        </w:rPr>
        <w:t>受取フォルダ設定を行っている場合のみ表示されます</w:t>
      </w:r>
      <w:r>
        <w:rPr>
          <w:rFonts w:hint="eastAsia"/>
        </w:rPr>
        <w:t>。</w:t>
      </w:r>
    </w:p>
    <w:p w:rsidR="00885389" w:rsidRDefault="00CF35A7" w:rsidP="003D4F08">
      <w:r>
        <w:rPr>
          <w:noProof/>
        </w:rPr>
        <w:drawing>
          <wp:inline distT="0" distB="0" distL="0" distR="0" wp14:anchorId="5B1139BA" wp14:editId="3EE06DF6">
            <wp:extent cx="3061434" cy="1066320"/>
            <wp:effectExtent l="19050" t="19050" r="24765" b="1968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61434" cy="1066320"/>
                    </a:xfrm>
                    <a:prstGeom prst="rect">
                      <a:avLst/>
                    </a:prstGeom>
                    <a:ln>
                      <a:solidFill>
                        <a:schemeClr val="accent1"/>
                      </a:solidFill>
                    </a:ln>
                  </pic:spPr>
                </pic:pic>
              </a:graphicData>
            </a:graphic>
          </wp:inline>
        </w:drawing>
      </w:r>
    </w:p>
    <w:p w:rsidR="005F3DA6" w:rsidRDefault="005F3DA6" w:rsidP="003D4F08"/>
    <w:p w:rsidR="00885389" w:rsidRDefault="003D4F08" w:rsidP="003D4F08">
      <w:r>
        <w:rPr>
          <w:rFonts w:hint="eastAsia"/>
        </w:rPr>
        <w:t>・</w:t>
      </w:r>
      <w:r w:rsidR="00885389">
        <w:rPr>
          <w:rFonts w:hint="eastAsia"/>
        </w:rPr>
        <w:t>クリップボードにコピー</w:t>
      </w:r>
    </w:p>
    <w:p w:rsidR="00885389" w:rsidRDefault="00CB0D84" w:rsidP="00CB0096">
      <w:pPr>
        <w:ind w:firstLineChars="100" w:firstLine="240"/>
      </w:pPr>
      <w:r>
        <w:rPr>
          <w:rFonts w:hint="eastAsia"/>
        </w:rPr>
        <w:t>タップすると公開アドレスをクリップボードにコピーします。</w:t>
      </w:r>
    </w:p>
    <w:p w:rsidR="00885389" w:rsidRDefault="003D4F08" w:rsidP="003D4F08">
      <w:r>
        <w:rPr>
          <w:rFonts w:hint="eastAsia"/>
        </w:rPr>
        <w:t>・</w:t>
      </w:r>
      <w:r w:rsidR="00885389">
        <w:rPr>
          <w:rFonts w:hint="eastAsia"/>
        </w:rPr>
        <w:t>ブラウザで開く</w:t>
      </w:r>
    </w:p>
    <w:p w:rsidR="00CB0D84" w:rsidRDefault="00CB0D84" w:rsidP="00CB0096">
      <w:pPr>
        <w:ind w:firstLineChars="100" w:firstLine="240"/>
      </w:pPr>
      <w:r>
        <w:rPr>
          <w:rFonts w:hint="eastAsia"/>
        </w:rPr>
        <w:t>タップするとWebブラウザが起動し、公開アドレスにアクセスを行います。</w:t>
      </w:r>
    </w:p>
    <w:p w:rsidR="00885389" w:rsidRDefault="00885389" w:rsidP="000B2EF6"/>
    <w:p w:rsidR="00885389" w:rsidRDefault="003D4F08" w:rsidP="003D4F08">
      <w:r>
        <w:rPr>
          <w:rFonts w:hint="eastAsia"/>
        </w:rPr>
        <w:t>・</w:t>
      </w:r>
      <w:r w:rsidR="00885389">
        <w:rPr>
          <w:rFonts w:hint="eastAsia"/>
        </w:rPr>
        <w:t>メール送信</w:t>
      </w:r>
    </w:p>
    <w:p w:rsidR="00885389" w:rsidRDefault="00CB0D84" w:rsidP="00CB0096">
      <w:pPr>
        <w:ind w:firstLineChars="100" w:firstLine="240"/>
      </w:pPr>
      <w:r>
        <w:rPr>
          <w:rFonts w:hint="eastAsia"/>
        </w:rPr>
        <w:t>タップするとメーラーが起動し</w:t>
      </w:r>
      <w:r w:rsidR="000664AE">
        <w:rPr>
          <w:rFonts w:hint="eastAsia"/>
        </w:rPr>
        <w:t>、本文</w:t>
      </w:r>
      <w:r w:rsidR="004F268E">
        <w:rPr>
          <w:rFonts w:hint="eastAsia"/>
        </w:rPr>
        <w:t>に公開アドレスが貼り</w:t>
      </w:r>
      <w:r>
        <w:rPr>
          <w:rFonts w:hint="eastAsia"/>
        </w:rPr>
        <w:t>付け</w:t>
      </w:r>
      <w:r w:rsidR="000664AE">
        <w:rPr>
          <w:rFonts w:hint="eastAsia"/>
        </w:rPr>
        <w:t>られます。</w:t>
      </w:r>
    </w:p>
    <w:p w:rsidR="002D05A6" w:rsidRDefault="002D05A6" w:rsidP="00D417CA">
      <w:r>
        <w:rPr>
          <w:rFonts w:hint="eastAsia"/>
        </w:rPr>
        <w:t>※1</w:t>
      </w:r>
      <w:r w:rsidR="008A510B">
        <w:rPr>
          <w:rFonts w:hint="eastAsia"/>
        </w:rPr>
        <w:t>ローカル領域</w:t>
      </w:r>
      <w:r w:rsidR="00BF5C56">
        <w:rPr>
          <w:rFonts w:hint="eastAsia"/>
        </w:rPr>
        <w:t>上のファイル/</w:t>
      </w:r>
      <w:r w:rsidR="00392CC9">
        <w:rPr>
          <w:rFonts w:hint="eastAsia"/>
        </w:rPr>
        <w:t>フォルダ</w:t>
      </w:r>
      <w:r w:rsidR="0075440A">
        <w:rPr>
          <w:rFonts w:hint="eastAsia"/>
        </w:rPr>
        <w:t>の</w:t>
      </w:r>
      <w:r w:rsidR="00BF5C56">
        <w:rPr>
          <w:rFonts w:hint="eastAsia"/>
        </w:rPr>
        <w:t>詳細画面には表示されません。</w:t>
      </w:r>
    </w:p>
    <w:p w:rsidR="00F567C2" w:rsidRDefault="00F567C2" w:rsidP="00D417CA">
      <w:r>
        <w:rPr>
          <w:rFonts w:hint="eastAsia"/>
        </w:rPr>
        <w:t>※2</w:t>
      </w:r>
      <w:r w:rsidR="002641D6">
        <w:rPr>
          <w:rFonts w:hint="eastAsia"/>
        </w:rPr>
        <w:t>フォルダの詳細画面には表示されません。</w:t>
      </w:r>
    </w:p>
    <w:p w:rsidR="00506299" w:rsidRDefault="00506299">
      <w:pPr>
        <w:adjustRightInd/>
        <w:snapToGrid/>
      </w:pPr>
    </w:p>
    <w:p w:rsidR="00EF0B82" w:rsidRDefault="00EF0B82" w:rsidP="00EF0B82">
      <w:pPr>
        <w:pStyle w:val="2"/>
        <w:rPr>
          <w:b/>
          <w:lang w:eastAsia="ja-JP"/>
        </w:rPr>
      </w:pPr>
      <w:bookmarkStart w:id="45" w:name="_ファイル/フォルダコピー"/>
      <w:bookmarkStart w:id="46" w:name="_Toc425785044"/>
      <w:bookmarkEnd w:id="45"/>
      <w:r w:rsidRPr="007E33AA">
        <w:rPr>
          <w:rFonts w:hint="eastAsia"/>
          <w:lang w:eastAsia="ja-JP"/>
        </w:rPr>
        <w:t>ファイル/フォルダコピー</w:t>
      </w:r>
      <w:bookmarkEnd w:id="46"/>
    </w:p>
    <w:p w:rsidR="00630DF7" w:rsidRDefault="00630DF7" w:rsidP="00630DF7">
      <w:r>
        <w:rPr>
          <w:rFonts w:hint="eastAsia"/>
        </w:rPr>
        <w:t>対象のファイル/</w:t>
      </w:r>
      <w:r w:rsidR="003069B6">
        <w:rPr>
          <w:rFonts w:hint="eastAsia"/>
        </w:rPr>
        <w:t>フォルダ</w:t>
      </w:r>
      <w:r>
        <w:rPr>
          <w:rFonts w:hint="eastAsia"/>
        </w:rPr>
        <w:t>の</w:t>
      </w:r>
      <w:r w:rsidR="009117CC">
        <w:rPr>
          <w:rFonts w:hint="eastAsia"/>
        </w:rPr>
        <w:t>コンテキストメニューボタン</w:t>
      </w:r>
      <w:r w:rsidR="003069B6">
        <w:rPr>
          <w:rFonts w:hint="eastAsia"/>
        </w:rPr>
        <w:t>をタップ</w:t>
      </w:r>
      <w:r>
        <w:rPr>
          <w:rFonts w:hint="eastAsia"/>
        </w:rPr>
        <w:t>し</w:t>
      </w:r>
      <w:r w:rsidR="00D27C9F">
        <w:rPr>
          <w:rFonts w:hint="eastAsia"/>
        </w:rPr>
        <w:t>、</w:t>
      </w:r>
      <w:r w:rsidR="009117CC">
        <w:rPr>
          <w:rFonts w:hint="eastAsia"/>
        </w:rPr>
        <w:t>メニュー内の</w:t>
      </w:r>
      <w:r w:rsidR="003069B6">
        <w:rPr>
          <w:rFonts w:hint="eastAsia"/>
        </w:rPr>
        <w:t>「コピー」アイコンをタップします。</w:t>
      </w:r>
    </w:p>
    <w:p w:rsidR="003B302C" w:rsidRDefault="001B6F4C" w:rsidP="00630DF7">
      <w:r>
        <w:rPr>
          <w:noProof/>
        </w:rPr>
        <mc:AlternateContent>
          <mc:Choice Requires="wps">
            <w:drawing>
              <wp:anchor distT="0" distB="0" distL="114300" distR="114300" simplePos="0" relativeHeight="251712000" behindDoc="0" locked="0" layoutInCell="1" allowOverlap="1" wp14:anchorId="42E74498" wp14:editId="3D3F46F9">
                <wp:simplePos x="0" y="0"/>
                <wp:positionH relativeFrom="margin">
                  <wp:posOffset>3056255</wp:posOffset>
                </wp:positionH>
                <wp:positionV relativeFrom="paragraph">
                  <wp:posOffset>452755</wp:posOffset>
                </wp:positionV>
                <wp:extent cx="367665" cy="345440"/>
                <wp:effectExtent l="0" t="0" r="13335" b="16510"/>
                <wp:wrapNone/>
                <wp:docPr id="438" name="円/楕円 438"/>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37B10" id="円/楕円 438" o:spid="_x0000_s1026" style="position:absolute;left:0;text-align:left;margin-left:240.65pt;margin-top:35.65pt;width:28.95pt;height:27.2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" filled="f" strokecolor="red" strokeweight="2pt">
                <w10:wrap anchorx="margin"/>
              </v:oval>
            </w:pict>
          </mc:Fallback>
        </mc:AlternateContent>
      </w:r>
      <w:r w:rsidR="00CD562C">
        <w:rPr>
          <w:noProof/>
        </w:rPr>
        <w:drawing>
          <wp:inline distT="0" distB="0" distL="0" distR="0" wp14:anchorId="3F928A6F" wp14:editId="73D5A534">
            <wp:extent cx="3333240" cy="2061574"/>
            <wp:effectExtent l="19050" t="19050" r="19685" b="1524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33240" cy="2061574"/>
                    </a:xfrm>
                    <a:prstGeom prst="rect">
                      <a:avLst/>
                    </a:prstGeom>
                    <a:ln>
                      <a:solidFill>
                        <a:schemeClr val="accent1"/>
                      </a:solidFill>
                    </a:ln>
                  </pic:spPr>
                </pic:pic>
              </a:graphicData>
            </a:graphic>
          </wp:inline>
        </w:drawing>
      </w:r>
    </w:p>
    <w:p w:rsidR="00832D02" w:rsidRDefault="00832D02" w:rsidP="00630DF7"/>
    <w:p w:rsidR="003B302C" w:rsidRDefault="003B302C" w:rsidP="00630DF7">
      <w:r>
        <w:rPr>
          <w:rFonts w:hint="eastAsia"/>
        </w:rPr>
        <w:t>コピー先選択画面が表示されますので、コピー先</w:t>
      </w:r>
      <w:r w:rsidR="001646BB">
        <w:rPr>
          <w:rFonts w:hint="eastAsia"/>
        </w:rPr>
        <w:t>のフォルダ</w:t>
      </w:r>
      <w:r w:rsidR="000D3A62">
        <w:rPr>
          <w:rFonts w:hint="eastAsia"/>
        </w:rPr>
        <w:t>まで移動します。</w:t>
      </w:r>
    </w:p>
    <w:p w:rsidR="003B302C" w:rsidRDefault="00E3080E" w:rsidP="00630DF7">
      <w:r>
        <w:rPr>
          <w:rFonts w:hint="eastAsia"/>
        </w:rPr>
        <w:t>コピーをキャンセルする場合は「戻る」ボタンをタップします。</w:t>
      </w:r>
    </w:p>
    <w:p w:rsidR="00B85460" w:rsidRDefault="00A775DC" w:rsidP="00630DF7">
      <w:r>
        <w:rPr>
          <w:rFonts w:hint="eastAsia"/>
        </w:rPr>
        <w:t>※同じ名前のファイルがあるフォルダへはコピーできません。</w:t>
      </w:r>
    </w:p>
    <w:p w:rsidR="004B40EE" w:rsidRDefault="004B40EE">
      <w:pPr>
        <w:adjustRightInd/>
        <w:snapToGrid/>
      </w:pPr>
      <w:r>
        <w:br w:type="page"/>
      </w:r>
    </w:p>
    <w:p w:rsidR="00630DF7" w:rsidRDefault="003B302C" w:rsidP="00630DF7">
      <w:r>
        <w:rPr>
          <w:rFonts w:hint="eastAsia"/>
        </w:rPr>
        <w:t>コピー先</w:t>
      </w:r>
      <w:r w:rsidR="004A71ED">
        <w:rPr>
          <w:rFonts w:hint="eastAsia"/>
        </w:rPr>
        <w:t>のフォルダ</w:t>
      </w:r>
      <w:r w:rsidR="00F41B19">
        <w:rPr>
          <w:rFonts w:hint="eastAsia"/>
        </w:rPr>
        <w:t>へ</w:t>
      </w:r>
      <w:r w:rsidR="004A71ED">
        <w:rPr>
          <w:rFonts w:hint="eastAsia"/>
        </w:rPr>
        <w:t>移動後</w:t>
      </w:r>
      <w:r>
        <w:rPr>
          <w:rFonts w:hint="eastAsia"/>
        </w:rPr>
        <w:t>、「コピー」ボタンをタップします。</w:t>
      </w:r>
    </w:p>
    <w:p w:rsidR="00B5250B" w:rsidRDefault="00346888" w:rsidP="001129A1">
      <w:r>
        <w:rPr>
          <w:noProof/>
        </w:rPr>
        <mc:AlternateContent>
          <mc:Choice Requires="wps">
            <w:drawing>
              <wp:anchor distT="0" distB="0" distL="114300" distR="114300" simplePos="0" relativeHeight="251874816" behindDoc="0" locked="0" layoutInCell="1" allowOverlap="1" wp14:anchorId="46CC9168" wp14:editId="30F30D09">
                <wp:simplePos x="0" y="0"/>
                <wp:positionH relativeFrom="margin">
                  <wp:posOffset>2946927</wp:posOffset>
                </wp:positionH>
                <wp:positionV relativeFrom="paragraph">
                  <wp:posOffset>25400</wp:posOffset>
                </wp:positionV>
                <wp:extent cx="367665" cy="345440"/>
                <wp:effectExtent l="0" t="0" r="13335" b="16510"/>
                <wp:wrapNone/>
                <wp:docPr id="59" name="円/楕円 59"/>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43849" id="円/楕円 59" o:spid="_x0000_s1026" style="position:absolute;left:0;text-align:left;margin-left:232.05pt;margin-top:2pt;width:28.95pt;height:27.2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" filled="f" strokecolor="red" strokeweight="2pt">
                <w10:wrap anchorx="margin"/>
              </v:oval>
            </w:pict>
          </mc:Fallback>
        </mc:AlternateContent>
      </w:r>
      <w:r w:rsidR="00997CB5">
        <w:rPr>
          <w:noProof/>
        </w:rPr>
        <w:drawing>
          <wp:inline distT="0" distB="0" distL="0" distR="0" wp14:anchorId="63BC9DA0" wp14:editId="55F7F790">
            <wp:extent cx="3333600" cy="989662"/>
            <wp:effectExtent l="19050" t="19050" r="19685" b="2032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333600" cy="989662"/>
                    </a:xfrm>
                    <a:prstGeom prst="rect">
                      <a:avLst/>
                    </a:prstGeom>
                    <a:ln>
                      <a:solidFill>
                        <a:schemeClr val="accent1"/>
                      </a:solidFill>
                    </a:ln>
                  </pic:spPr>
                </pic:pic>
              </a:graphicData>
            </a:graphic>
          </wp:inline>
        </w:drawing>
      </w:r>
    </w:p>
    <w:p w:rsidR="00346888" w:rsidRDefault="00346888" w:rsidP="001129A1"/>
    <w:p w:rsidR="002A510E" w:rsidRDefault="009669E0" w:rsidP="00630DF7">
      <w:r>
        <w:rPr>
          <w:rFonts w:hint="eastAsia"/>
        </w:rPr>
        <w:t>コピーが完了するとダイアログが表示されます。</w:t>
      </w:r>
    </w:p>
    <w:p w:rsidR="00CF3A25" w:rsidRPr="00997CB5" w:rsidRDefault="00CF3A25" w:rsidP="00630DF7">
      <w:r>
        <w:rPr>
          <w:noProof/>
        </w:rPr>
        <w:drawing>
          <wp:inline distT="0" distB="0" distL="0" distR="0" wp14:anchorId="078D957C" wp14:editId="5DAC69AC">
            <wp:extent cx="3333600" cy="499171"/>
            <wp:effectExtent l="19050" t="19050" r="19685" b="1524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333600" cy="499171"/>
                    </a:xfrm>
                    <a:prstGeom prst="rect">
                      <a:avLst/>
                    </a:prstGeom>
                    <a:ln>
                      <a:solidFill>
                        <a:schemeClr val="accent1"/>
                      </a:solidFill>
                    </a:ln>
                  </pic:spPr>
                </pic:pic>
              </a:graphicData>
            </a:graphic>
          </wp:inline>
        </w:drawing>
      </w:r>
    </w:p>
    <w:p w:rsidR="00630DF7" w:rsidRPr="00630DF7" w:rsidRDefault="00630DF7" w:rsidP="00630DF7"/>
    <w:p w:rsidR="00EF0B82" w:rsidRDefault="00EF0B82" w:rsidP="000E676F">
      <w:pPr>
        <w:pStyle w:val="2"/>
        <w:rPr>
          <w:b/>
          <w:lang w:eastAsia="ja-JP"/>
        </w:rPr>
      </w:pPr>
      <w:bookmarkStart w:id="47" w:name="_ファイル/フォルダ移動"/>
      <w:bookmarkStart w:id="48" w:name="_Toc425785045"/>
      <w:bookmarkEnd w:id="47"/>
      <w:r w:rsidRPr="000E676F">
        <w:rPr>
          <w:rFonts w:hint="eastAsia"/>
          <w:lang w:eastAsia="ja-JP"/>
        </w:rPr>
        <w:t>ファイル/フォルダ移動</w:t>
      </w:r>
      <w:bookmarkEnd w:id="48"/>
    </w:p>
    <w:p w:rsidR="009B73C0" w:rsidRDefault="009B73C0" w:rsidP="009B73C0">
      <w:r>
        <w:rPr>
          <w:rFonts w:hint="eastAsia"/>
        </w:rPr>
        <w:t>対象のファイル/フォルダの</w:t>
      </w:r>
      <w:r w:rsidR="009117CC">
        <w:rPr>
          <w:rFonts w:hint="eastAsia"/>
        </w:rPr>
        <w:t>コンテキストメニューボタン</w:t>
      </w:r>
      <w:r>
        <w:rPr>
          <w:rFonts w:hint="eastAsia"/>
        </w:rPr>
        <w:t>をタップし</w:t>
      </w:r>
      <w:r w:rsidR="009117CC">
        <w:rPr>
          <w:rFonts w:hint="eastAsia"/>
        </w:rPr>
        <w:t>、メニュー内の</w:t>
      </w:r>
      <w:r>
        <w:rPr>
          <w:rFonts w:hint="eastAsia"/>
        </w:rPr>
        <w:t>「移動」アイコンをタップします。</w:t>
      </w:r>
    </w:p>
    <w:p w:rsidR="003045AC" w:rsidRDefault="00346888" w:rsidP="003045AC">
      <w:r>
        <w:rPr>
          <w:noProof/>
        </w:rPr>
        <mc:AlternateContent>
          <mc:Choice Requires="wps">
            <w:drawing>
              <wp:anchor distT="0" distB="0" distL="114300" distR="114300" simplePos="0" relativeHeight="251715072" behindDoc="0" locked="0" layoutInCell="1" allowOverlap="1" wp14:anchorId="5ABA46DA" wp14:editId="373D0D1C">
                <wp:simplePos x="0" y="0"/>
                <wp:positionH relativeFrom="margin">
                  <wp:posOffset>3040009</wp:posOffset>
                </wp:positionH>
                <wp:positionV relativeFrom="paragraph">
                  <wp:posOffset>696595</wp:posOffset>
                </wp:positionV>
                <wp:extent cx="350520" cy="312420"/>
                <wp:effectExtent l="0" t="0" r="11430" b="11430"/>
                <wp:wrapNone/>
                <wp:docPr id="439" name="円/楕円 439"/>
                <wp:cNvGraphicFramePr/>
                <a:graphic xmlns:a="http://schemas.openxmlformats.org/drawingml/2006/main">
                  <a:graphicData uri="http://schemas.microsoft.com/office/word/2010/wordprocessingShape">
                    <wps:wsp>
                      <wps:cNvSpPr/>
                      <wps:spPr>
                        <a:xfrm>
                          <a:off x="0" y="0"/>
                          <a:ext cx="350520" cy="312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A875F" id="円/楕円 439" o:spid="_x0000_s1026" style="position:absolute;left:0;text-align:left;margin-left:239.35pt;margin-top:54.85pt;width:27.6pt;height:24.6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" filled="f" strokecolor="red" strokeweight="2pt">
                <w10:wrap anchorx="margin"/>
              </v:oval>
            </w:pict>
          </mc:Fallback>
        </mc:AlternateContent>
      </w:r>
      <w:r>
        <w:rPr>
          <w:noProof/>
        </w:rPr>
        <w:drawing>
          <wp:inline distT="0" distB="0" distL="0" distR="0" wp14:anchorId="6F6B2431" wp14:editId="7C58719F">
            <wp:extent cx="3333240" cy="2070254"/>
            <wp:effectExtent l="19050" t="19050" r="19685" b="2540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333240" cy="2070254"/>
                    </a:xfrm>
                    <a:prstGeom prst="rect">
                      <a:avLst/>
                    </a:prstGeom>
                    <a:ln>
                      <a:solidFill>
                        <a:schemeClr val="accent1"/>
                      </a:solidFill>
                    </a:ln>
                  </pic:spPr>
                </pic:pic>
              </a:graphicData>
            </a:graphic>
          </wp:inline>
        </w:drawing>
      </w:r>
    </w:p>
    <w:p w:rsidR="000D3A62" w:rsidRDefault="000D3A62" w:rsidP="003045AC">
      <w:r>
        <w:rPr>
          <w:rFonts w:hint="eastAsia"/>
        </w:rPr>
        <w:t>移動先選択画面が表示されますので、移動先</w:t>
      </w:r>
      <w:r w:rsidR="001646BB">
        <w:rPr>
          <w:rFonts w:hint="eastAsia"/>
        </w:rPr>
        <w:t>のフォルダ</w:t>
      </w:r>
      <w:r>
        <w:rPr>
          <w:rFonts w:hint="eastAsia"/>
        </w:rPr>
        <w:t>まで移動します。</w:t>
      </w:r>
    </w:p>
    <w:p w:rsidR="004A71ED" w:rsidRDefault="00E3080E" w:rsidP="00894CB6">
      <w:r>
        <w:rPr>
          <w:rFonts w:hint="eastAsia"/>
        </w:rPr>
        <w:t>移動をキャンセルする場合は「戻る」ボタンをタップします。</w:t>
      </w:r>
    </w:p>
    <w:p w:rsidR="004A71ED" w:rsidRDefault="004A71ED" w:rsidP="00894CB6">
      <w:r>
        <w:rPr>
          <w:rFonts w:hint="eastAsia"/>
        </w:rPr>
        <w:t>移動先のフォルダ移動後、「移動」ボタンをタップします。</w:t>
      </w:r>
    </w:p>
    <w:p w:rsidR="0051549A" w:rsidRPr="0051549A" w:rsidRDefault="00A3189A" w:rsidP="00894CB6">
      <w:r>
        <w:rPr>
          <w:rFonts w:hint="eastAsia"/>
        </w:rPr>
        <w:t>※同じ名前のファイルがあるフォルダへは移動</w:t>
      </w:r>
      <w:r w:rsidR="0051549A">
        <w:rPr>
          <w:rFonts w:hint="eastAsia"/>
        </w:rPr>
        <w:t>できません。</w:t>
      </w:r>
    </w:p>
    <w:p w:rsidR="00E01643" w:rsidRDefault="00627FA3" w:rsidP="00894CB6">
      <w:r>
        <w:rPr>
          <w:noProof/>
        </w:rPr>
        <mc:AlternateContent>
          <mc:Choice Requires="wps">
            <w:drawing>
              <wp:anchor distT="0" distB="0" distL="114300" distR="114300" simplePos="0" relativeHeight="251877888" behindDoc="0" locked="0" layoutInCell="1" allowOverlap="1" wp14:anchorId="4635F116" wp14:editId="1E6EB95A">
                <wp:simplePos x="0" y="0"/>
                <wp:positionH relativeFrom="margin">
                  <wp:posOffset>3017520</wp:posOffset>
                </wp:positionH>
                <wp:positionV relativeFrom="paragraph">
                  <wp:posOffset>52705</wp:posOffset>
                </wp:positionV>
                <wp:extent cx="350520" cy="312420"/>
                <wp:effectExtent l="0" t="0" r="11430" b="11430"/>
                <wp:wrapNone/>
                <wp:docPr id="60" name="円/楕円 60"/>
                <wp:cNvGraphicFramePr/>
                <a:graphic xmlns:a="http://schemas.openxmlformats.org/drawingml/2006/main">
                  <a:graphicData uri="http://schemas.microsoft.com/office/word/2010/wordprocessingShape">
                    <wps:wsp>
                      <wps:cNvSpPr/>
                      <wps:spPr>
                        <a:xfrm>
                          <a:off x="0" y="0"/>
                          <a:ext cx="350520" cy="312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ABC02" id="円/楕円 60" o:spid="_x0000_s1026" style="position:absolute;left:0;text-align:left;margin-left:237.6pt;margin-top:4.15pt;width:27.6pt;height:24.6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" filled="f" strokecolor="red" strokeweight="2pt">
                <w10:wrap anchorx="margin"/>
              </v:oval>
            </w:pict>
          </mc:Fallback>
        </mc:AlternateContent>
      </w:r>
      <w:r w:rsidR="00FD7346">
        <w:rPr>
          <w:noProof/>
        </w:rPr>
        <w:drawing>
          <wp:inline distT="0" distB="0" distL="0" distR="0" wp14:anchorId="035893E0" wp14:editId="782DB6A3">
            <wp:extent cx="3333960" cy="885583"/>
            <wp:effectExtent l="19050" t="19050" r="19050" b="1016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33960" cy="885583"/>
                    </a:xfrm>
                    <a:prstGeom prst="rect">
                      <a:avLst/>
                    </a:prstGeom>
                    <a:ln>
                      <a:solidFill>
                        <a:schemeClr val="accent1"/>
                      </a:solidFill>
                    </a:ln>
                  </pic:spPr>
                </pic:pic>
              </a:graphicData>
            </a:graphic>
          </wp:inline>
        </w:drawing>
      </w:r>
    </w:p>
    <w:p w:rsidR="00346888" w:rsidRDefault="00346888" w:rsidP="00894CB6"/>
    <w:p w:rsidR="00BF0EC7" w:rsidRDefault="00BF0EC7" w:rsidP="00894CB6">
      <w:r>
        <w:rPr>
          <w:rFonts w:hint="eastAsia"/>
        </w:rPr>
        <w:t>移動が完了するとダイアログが表示されます。</w:t>
      </w:r>
    </w:p>
    <w:p w:rsidR="00BF1FD9" w:rsidRDefault="00BF1FD9" w:rsidP="00894CB6">
      <w:r>
        <w:rPr>
          <w:noProof/>
        </w:rPr>
        <w:drawing>
          <wp:inline distT="0" distB="0" distL="0" distR="0" wp14:anchorId="0CC4893F" wp14:editId="6AD1FD4B">
            <wp:extent cx="3333240" cy="494777"/>
            <wp:effectExtent l="19050" t="19050" r="19685" b="1968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33240" cy="494777"/>
                    </a:xfrm>
                    <a:prstGeom prst="rect">
                      <a:avLst/>
                    </a:prstGeom>
                    <a:ln>
                      <a:solidFill>
                        <a:schemeClr val="accent1"/>
                      </a:solidFill>
                    </a:ln>
                  </pic:spPr>
                </pic:pic>
              </a:graphicData>
            </a:graphic>
          </wp:inline>
        </w:drawing>
      </w:r>
    </w:p>
    <w:p w:rsidR="00FD18BD" w:rsidRDefault="00FD18BD">
      <w:pPr>
        <w:adjustRightInd/>
        <w:snapToGrid/>
      </w:pPr>
    </w:p>
    <w:p w:rsidR="00634B30" w:rsidRDefault="00EF0B82" w:rsidP="007E33AA">
      <w:pPr>
        <w:pStyle w:val="2"/>
        <w:rPr>
          <w:b/>
          <w:lang w:eastAsia="ja-JP"/>
        </w:rPr>
      </w:pPr>
      <w:bookmarkStart w:id="49" w:name="_ファイル/フォルダ名前変更"/>
      <w:bookmarkStart w:id="50" w:name="_Toc425785046"/>
      <w:bookmarkEnd w:id="49"/>
      <w:r w:rsidRPr="007E33AA">
        <w:rPr>
          <w:rFonts w:hint="eastAsia"/>
          <w:lang w:eastAsia="ja-JP"/>
        </w:rPr>
        <w:t>ファイル/フォルダ名前変更</w:t>
      </w:r>
      <w:bookmarkEnd w:id="50"/>
    </w:p>
    <w:p w:rsidR="0002470E" w:rsidRDefault="0002470E" w:rsidP="0006465D">
      <w:r>
        <w:rPr>
          <w:rFonts w:hint="eastAsia"/>
        </w:rPr>
        <w:t>対象のファイル/フォルダ</w:t>
      </w:r>
      <w:r w:rsidR="00D27C9F">
        <w:rPr>
          <w:rFonts w:hint="eastAsia"/>
        </w:rPr>
        <w:t>の</w:t>
      </w:r>
      <w:r w:rsidR="009117CC">
        <w:rPr>
          <w:rFonts w:hint="eastAsia"/>
        </w:rPr>
        <w:t>コンテキストメニューボタン</w:t>
      </w:r>
      <w:r w:rsidR="00D27C9F">
        <w:rPr>
          <w:rFonts w:hint="eastAsia"/>
        </w:rPr>
        <w:t>をタップし、</w:t>
      </w:r>
      <w:r w:rsidR="009117CC">
        <w:rPr>
          <w:rFonts w:hint="eastAsia"/>
        </w:rPr>
        <w:t>メニュー内の</w:t>
      </w:r>
      <w:r w:rsidR="00D27C9F">
        <w:rPr>
          <w:rFonts w:hint="eastAsia"/>
        </w:rPr>
        <w:t>「名前変更」アイコンをタップします。</w:t>
      </w:r>
    </w:p>
    <w:p w:rsidR="0002470E" w:rsidRDefault="000C7EEB" w:rsidP="0006465D">
      <w:r>
        <w:rPr>
          <w:noProof/>
        </w:rPr>
        <mc:AlternateContent>
          <mc:Choice Requires="wps">
            <w:drawing>
              <wp:anchor distT="0" distB="0" distL="114300" distR="114300" simplePos="0" relativeHeight="251718144" behindDoc="0" locked="0" layoutInCell="1" allowOverlap="1" wp14:anchorId="14EF040F" wp14:editId="307B76D0">
                <wp:simplePos x="0" y="0"/>
                <wp:positionH relativeFrom="margin">
                  <wp:posOffset>3040009</wp:posOffset>
                </wp:positionH>
                <wp:positionV relativeFrom="paragraph">
                  <wp:posOffset>912495</wp:posOffset>
                </wp:positionV>
                <wp:extent cx="350520" cy="304800"/>
                <wp:effectExtent l="0" t="0" r="11430" b="19050"/>
                <wp:wrapNone/>
                <wp:docPr id="440" name="円/楕円 440"/>
                <wp:cNvGraphicFramePr/>
                <a:graphic xmlns:a="http://schemas.openxmlformats.org/drawingml/2006/main">
                  <a:graphicData uri="http://schemas.microsoft.com/office/word/2010/wordprocessingShape">
                    <wps:wsp>
                      <wps:cNvSpPr/>
                      <wps:spPr>
                        <a:xfrm>
                          <a:off x="0" y="0"/>
                          <a:ext cx="35052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338A7" id="円/楕円 440" o:spid="_x0000_s1026" style="position:absolute;left:0;text-align:left;margin-left:239.35pt;margin-top:71.85pt;width:27.6pt;height:24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" filled="f" strokecolor="red" strokeweight="2pt">
                <w10:wrap anchorx="margin"/>
              </v:oval>
            </w:pict>
          </mc:Fallback>
        </mc:AlternateContent>
      </w:r>
      <w:r w:rsidR="00F40278">
        <w:rPr>
          <w:noProof/>
        </w:rPr>
        <w:drawing>
          <wp:inline distT="0" distB="0" distL="0" distR="0" wp14:anchorId="0B89C85B" wp14:editId="3FD806C7">
            <wp:extent cx="3333240" cy="2091955"/>
            <wp:effectExtent l="19050" t="19050" r="19685" b="2286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333240" cy="2091955"/>
                    </a:xfrm>
                    <a:prstGeom prst="rect">
                      <a:avLst/>
                    </a:prstGeom>
                    <a:ln>
                      <a:solidFill>
                        <a:schemeClr val="accent1"/>
                      </a:solidFill>
                    </a:ln>
                  </pic:spPr>
                </pic:pic>
              </a:graphicData>
            </a:graphic>
          </wp:inline>
        </w:drawing>
      </w:r>
    </w:p>
    <w:p w:rsidR="00C87E70" w:rsidRDefault="00C87E70" w:rsidP="0006465D"/>
    <w:p w:rsidR="0051549A" w:rsidRDefault="0002470E" w:rsidP="0006465D">
      <w:r>
        <w:rPr>
          <w:rFonts w:hint="eastAsia"/>
        </w:rPr>
        <w:t>ファイル/フォルダ名変更ダイアログが表示されますので、新しいファイル/フォルダ名を入力</w:t>
      </w:r>
      <w:r w:rsidR="00944EFB">
        <w:rPr>
          <w:rFonts w:hint="eastAsia"/>
        </w:rPr>
        <w:t>後</w:t>
      </w:r>
      <w:r>
        <w:rPr>
          <w:rFonts w:hint="eastAsia"/>
        </w:rPr>
        <w:t>「OK」ボタンをタップします。</w:t>
      </w:r>
    </w:p>
    <w:p w:rsidR="0002470E" w:rsidRDefault="00331550" w:rsidP="0006465D">
      <w:r>
        <w:rPr>
          <w:rFonts w:hint="eastAsia"/>
        </w:rPr>
        <w:t>ファイル/フォルダ名変更をキャンセルしたい場合は「キャンセル」ボタンをタップします。</w:t>
      </w:r>
    </w:p>
    <w:p w:rsidR="0051549A" w:rsidRDefault="00F26669" w:rsidP="0006465D">
      <w:r>
        <w:rPr>
          <w:noProof/>
        </w:rPr>
        <w:drawing>
          <wp:inline distT="0" distB="0" distL="0" distR="0" wp14:anchorId="5D88D137" wp14:editId="64CF0B69">
            <wp:extent cx="4407006" cy="1173480"/>
            <wp:effectExtent l="19050" t="19050" r="12700" b="2667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411404" cy="1174651"/>
                    </a:xfrm>
                    <a:prstGeom prst="rect">
                      <a:avLst/>
                    </a:prstGeom>
                    <a:ln>
                      <a:solidFill>
                        <a:schemeClr val="accent1"/>
                      </a:solidFill>
                    </a:ln>
                  </pic:spPr>
                </pic:pic>
              </a:graphicData>
            </a:graphic>
          </wp:inline>
        </w:drawing>
      </w:r>
    </w:p>
    <w:p w:rsidR="00627FA3" w:rsidRDefault="00627FA3" w:rsidP="0006465D"/>
    <w:p w:rsidR="003B18C0" w:rsidRDefault="003B18C0" w:rsidP="0006465D">
      <w:r>
        <w:rPr>
          <w:rFonts w:hint="eastAsia"/>
        </w:rPr>
        <w:t>名前変更が完了するとダイアログが表示されます。</w:t>
      </w:r>
    </w:p>
    <w:p w:rsidR="000B59FE" w:rsidRDefault="00CB14B8" w:rsidP="00E533CF">
      <w:r>
        <w:rPr>
          <w:noProof/>
        </w:rPr>
        <w:drawing>
          <wp:inline distT="0" distB="0" distL="0" distR="0" wp14:anchorId="75F5B294" wp14:editId="6DD0C622">
            <wp:extent cx="4160520" cy="620285"/>
            <wp:effectExtent l="19050" t="19050" r="11430" b="2794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190998" cy="624829"/>
                    </a:xfrm>
                    <a:prstGeom prst="rect">
                      <a:avLst/>
                    </a:prstGeom>
                    <a:ln>
                      <a:solidFill>
                        <a:schemeClr val="accent1"/>
                      </a:solidFill>
                    </a:ln>
                  </pic:spPr>
                </pic:pic>
              </a:graphicData>
            </a:graphic>
          </wp:inline>
        </w:drawing>
      </w:r>
    </w:p>
    <w:p w:rsidR="00564B57" w:rsidRDefault="00564B57" w:rsidP="00564B57">
      <w:pPr>
        <w:pStyle w:val="2"/>
        <w:rPr>
          <w:b/>
          <w:lang w:eastAsia="ja-JP"/>
        </w:rPr>
      </w:pPr>
      <w:bookmarkStart w:id="51" w:name="_ファイルのロック属性付与"/>
      <w:bookmarkStart w:id="52" w:name="_ファイルのロック設定"/>
      <w:bookmarkStart w:id="53" w:name="_Toc425785047"/>
      <w:bookmarkEnd w:id="51"/>
      <w:bookmarkEnd w:id="52"/>
      <w:r>
        <w:rPr>
          <w:rFonts w:hint="eastAsia"/>
          <w:lang w:eastAsia="ja-JP"/>
        </w:rPr>
        <w:t>ファイル</w:t>
      </w:r>
      <w:r w:rsidR="006C7278">
        <w:rPr>
          <w:rFonts w:hint="eastAsia"/>
          <w:lang w:eastAsia="ja-JP"/>
        </w:rPr>
        <w:t>の</w:t>
      </w:r>
      <w:r>
        <w:rPr>
          <w:rFonts w:hint="eastAsia"/>
          <w:lang w:eastAsia="ja-JP"/>
        </w:rPr>
        <w:t>ロック</w:t>
      </w:r>
      <w:r w:rsidR="00B31F7A">
        <w:rPr>
          <w:rFonts w:hint="eastAsia"/>
          <w:lang w:eastAsia="ja-JP"/>
        </w:rPr>
        <w:t>設定</w:t>
      </w:r>
      <w:bookmarkEnd w:id="53"/>
    </w:p>
    <w:p w:rsidR="00C431D7" w:rsidRDefault="005D2B45" w:rsidP="00C431D7">
      <w:r>
        <w:rPr>
          <w:rFonts w:hint="eastAsia"/>
        </w:rPr>
        <w:t>対象</w:t>
      </w:r>
      <w:r w:rsidR="00C431D7">
        <w:rPr>
          <w:rFonts w:hint="eastAsia"/>
        </w:rPr>
        <w:t>ファイルの</w:t>
      </w:r>
      <w:r w:rsidR="009117CC">
        <w:rPr>
          <w:rFonts w:hint="eastAsia"/>
        </w:rPr>
        <w:t>コンテキストメニューボタン</w:t>
      </w:r>
      <w:r w:rsidR="00C431D7">
        <w:rPr>
          <w:rFonts w:hint="eastAsia"/>
        </w:rPr>
        <w:t>をタップし、</w:t>
      </w:r>
      <w:r w:rsidR="009117CC">
        <w:rPr>
          <w:rFonts w:hint="eastAsia"/>
        </w:rPr>
        <w:t>メニュー内の</w:t>
      </w:r>
      <w:r w:rsidR="00C431D7">
        <w:rPr>
          <w:rFonts w:hint="eastAsia"/>
        </w:rPr>
        <w:t>「ロック」アイコンをタップします。</w:t>
      </w:r>
    </w:p>
    <w:p w:rsidR="00CA5D34" w:rsidRDefault="009C6753" w:rsidP="0094386A">
      <w:r>
        <w:rPr>
          <w:noProof/>
        </w:rPr>
        <mc:AlternateContent>
          <mc:Choice Requires="wps">
            <w:drawing>
              <wp:anchor distT="0" distB="0" distL="114300" distR="114300" simplePos="0" relativeHeight="251721216" behindDoc="0" locked="0" layoutInCell="1" allowOverlap="1" wp14:anchorId="7D4DF59E" wp14:editId="32D4A490">
                <wp:simplePos x="0" y="0"/>
                <wp:positionH relativeFrom="margin">
                  <wp:posOffset>3055620</wp:posOffset>
                </wp:positionH>
                <wp:positionV relativeFrom="paragraph">
                  <wp:posOffset>1543685</wp:posOffset>
                </wp:positionV>
                <wp:extent cx="367665" cy="345440"/>
                <wp:effectExtent l="0" t="0" r="13335" b="16510"/>
                <wp:wrapNone/>
                <wp:docPr id="441" name="円/楕円 441"/>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EAA5A" id="円/楕円 441" o:spid="_x0000_s1026" style="position:absolute;left:0;text-align:left;margin-left:240.6pt;margin-top:121.55pt;width:28.95pt;height:27.2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" filled="f" strokecolor="red" strokeweight="2pt">
                <w10:wrap anchorx="margin"/>
              </v:oval>
            </w:pict>
          </mc:Fallback>
        </mc:AlternateContent>
      </w:r>
      <w:r w:rsidR="00C84E68">
        <w:rPr>
          <w:noProof/>
        </w:rPr>
        <w:drawing>
          <wp:inline distT="0" distB="0" distL="0" distR="0" wp14:anchorId="22B9ED06" wp14:editId="51C6C84F">
            <wp:extent cx="3333240" cy="2094125"/>
            <wp:effectExtent l="19050" t="19050" r="19685" b="20955"/>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333240" cy="2094125"/>
                    </a:xfrm>
                    <a:prstGeom prst="rect">
                      <a:avLst/>
                    </a:prstGeom>
                    <a:ln>
                      <a:solidFill>
                        <a:schemeClr val="accent1"/>
                      </a:solidFill>
                    </a:ln>
                  </pic:spPr>
                </pic:pic>
              </a:graphicData>
            </a:graphic>
          </wp:inline>
        </w:drawing>
      </w:r>
    </w:p>
    <w:p w:rsidR="00882B3F" w:rsidRDefault="00882B3F" w:rsidP="0094386A"/>
    <w:p w:rsidR="00CA5D34" w:rsidRDefault="00127FDD" w:rsidP="0094386A">
      <w:r>
        <w:rPr>
          <w:rFonts w:hint="eastAsia"/>
        </w:rPr>
        <w:t>ファイルがロックされると完了ダイアログが表示されます。</w:t>
      </w:r>
    </w:p>
    <w:p w:rsidR="00BD014B" w:rsidRDefault="002342DC" w:rsidP="0094386A">
      <w:r>
        <w:rPr>
          <w:noProof/>
        </w:rPr>
        <w:drawing>
          <wp:inline distT="0" distB="0" distL="0" distR="0" wp14:anchorId="51FF6354" wp14:editId="4D92652E">
            <wp:extent cx="3332880" cy="486045"/>
            <wp:effectExtent l="19050" t="19050" r="20320" b="2857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332880" cy="486045"/>
                    </a:xfrm>
                    <a:prstGeom prst="rect">
                      <a:avLst/>
                    </a:prstGeom>
                    <a:ln>
                      <a:solidFill>
                        <a:schemeClr val="accent1"/>
                      </a:solidFill>
                    </a:ln>
                  </pic:spPr>
                </pic:pic>
              </a:graphicData>
            </a:graphic>
          </wp:inline>
        </w:drawing>
      </w:r>
    </w:p>
    <w:p w:rsidR="009A3F92" w:rsidRDefault="009A3F92">
      <w:pPr>
        <w:adjustRightInd/>
        <w:snapToGrid/>
      </w:pPr>
      <w:r>
        <w:br w:type="page"/>
      </w:r>
    </w:p>
    <w:p w:rsidR="00051730" w:rsidRPr="00523756" w:rsidRDefault="00132444" w:rsidP="0094386A">
      <w:pPr>
        <w:pStyle w:val="2"/>
        <w:rPr>
          <w:b/>
          <w:lang w:eastAsia="ja-JP"/>
        </w:rPr>
      </w:pPr>
      <w:bookmarkStart w:id="54" w:name="_ファイルのロック属性解除"/>
      <w:bookmarkStart w:id="55" w:name="_ファイルのロック解除"/>
      <w:bookmarkStart w:id="56" w:name="_Toc425785048"/>
      <w:bookmarkEnd w:id="54"/>
      <w:bookmarkEnd w:id="55"/>
      <w:r w:rsidRPr="00132444">
        <w:rPr>
          <w:rFonts w:hint="eastAsia"/>
          <w:lang w:eastAsia="ja-JP"/>
        </w:rPr>
        <w:t>ファイル</w:t>
      </w:r>
      <w:r w:rsidR="006C7278">
        <w:rPr>
          <w:rFonts w:hint="eastAsia"/>
          <w:lang w:eastAsia="ja-JP"/>
        </w:rPr>
        <w:t>の</w:t>
      </w:r>
      <w:r w:rsidR="0031338C">
        <w:rPr>
          <w:rFonts w:hint="eastAsia"/>
          <w:lang w:eastAsia="ja-JP"/>
        </w:rPr>
        <w:t>ロック</w:t>
      </w:r>
      <w:r>
        <w:rPr>
          <w:rFonts w:hint="eastAsia"/>
          <w:lang w:eastAsia="ja-JP"/>
        </w:rPr>
        <w:t>解除</w:t>
      </w:r>
      <w:bookmarkEnd w:id="56"/>
    </w:p>
    <w:p w:rsidR="00524F4F" w:rsidRDefault="00524F4F" w:rsidP="00524F4F">
      <w:r>
        <w:rPr>
          <w:rFonts w:hint="eastAsia"/>
        </w:rPr>
        <w:t>対</w:t>
      </w:r>
      <w:r w:rsidR="005D2B45">
        <w:rPr>
          <w:rFonts w:hint="eastAsia"/>
        </w:rPr>
        <w:t>象</w:t>
      </w:r>
      <w:r>
        <w:rPr>
          <w:rFonts w:hint="eastAsia"/>
        </w:rPr>
        <w:t>ファイルの</w:t>
      </w:r>
      <w:r w:rsidR="009117CC">
        <w:rPr>
          <w:rFonts w:hint="eastAsia"/>
        </w:rPr>
        <w:t>コンテキストメニューボタン</w:t>
      </w:r>
      <w:r>
        <w:rPr>
          <w:rFonts w:hint="eastAsia"/>
        </w:rPr>
        <w:t>をタップし、</w:t>
      </w:r>
      <w:r w:rsidR="009117CC">
        <w:rPr>
          <w:rFonts w:hint="eastAsia"/>
        </w:rPr>
        <w:t>メニュー内の</w:t>
      </w:r>
      <w:r>
        <w:rPr>
          <w:rFonts w:hint="eastAsia"/>
        </w:rPr>
        <w:t>「ロック</w:t>
      </w:r>
      <w:r w:rsidR="009D2FFA">
        <w:rPr>
          <w:rFonts w:hint="eastAsia"/>
        </w:rPr>
        <w:t>解除</w:t>
      </w:r>
      <w:r>
        <w:rPr>
          <w:rFonts w:hint="eastAsia"/>
        </w:rPr>
        <w:t>」アイコンをタップします。</w:t>
      </w:r>
    </w:p>
    <w:p w:rsidR="00505F94" w:rsidRDefault="00505F94" w:rsidP="0094386A">
      <w:r>
        <w:rPr>
          <w:rFonts w:hint="eastAsia"/>
        </w:rPr>
        <w:t>※「ロック解除」アイコンは、ロック</w:t>
      </w:r>
      <w:r w:rsidR="00093B13">
        <w:rPr>
          <w:rFonts w:hint="eastAsia"/>
        </w:rPr>
        <w:t>属性が付与されているフ</w:t>
      </w:r>
      <w:r>
        <w:rPr>
          <w:rFonts w:hint="eastAsia"/>
        </w:rPr>
        <w:t>ァイルのみメニュー</w:t>
      </w:r>
      <w:r w:rsidR="00E90D7E">
        <w:rPr>
          <w:rFonts w:hint="eastAsia"/>
        </w:rPr>
        <w:t>内</w:t>
      </w:r>
      <w:r>
        <w:rPr>
          <w:rFonts w:hint="eastAsia"/>
        </w:rPr>
        <w:t>に表示されます。</w:t>
      </w:r>
    </w:p>
    <w:p w:rsidR="001F48C2" w:rsidRDefault="00C1603A" w:rsidP="0094386A">
      <w:r>
        <w:rPr>
          <w:noProof/>
        </w:rPr>
        <mc:AlternateContent>
          <mc:Choice Requires="wps">
            <w:drawing>
              <wp:anchor distT="0" distB="0" distL="114300" distR="114300" simplePos="0" relativeHeight="251724288" behindDoc="0" locked="0" layoutInCell="1" allowOverlap="1" wp14:anchorId="0440837C" wp14:editId="3A00E37F">
                <wp:simplePos x="0" y="0"/>
                <wp:positionH relativeFrom="margin">
                  <wp:posOffset>3054350</wp:posOffset>
                </wp:positionH>
                <wp:positionV relativeFrom="paragraph">
                  <wp:posOffset>478155</wp:posOffset>
                </wp:positionV>
                <wp:extent cx="367665" cy="345440"/>
                <wp:effectExtent l="0" t="0" r="13335" b="16510"/>
                <wp:wrapNone/>
                <wp:docPr id="443" name="円/楕円 443"/>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E8A45" id="円/楕円 443" o:spid="_x0000_s1026" style="position:absolute;left:0;text-align:left;margin-left:240.5pt;margin-top:37.65pt;width:28.95pt;height:27.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" filled="f" strokecolor="red" strokeweight="2pt">
                <w10:wrap anchorx="margin"/>
              </v:oval>
            </w:pict>
          </mc:Fallback>
        </mc:AlternateContent>
      </w:r>
      <w:r w:rsidR="007D37A5">
        <w:rPr>
          <w:noProof/>
        </w:rPr>
        <w:drawing>
          <wp:inline distT="0" distB="0" distL="0" distR="0" wp14:anchorId="4F24427F" wp14:editId="3D17E74A">
            <wp:extent cx="3333240" cy="1571136"/>
            <wp:effectExtent l="19050" t="19050" r="19685" b="1016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333240" cy="1571136"/>
                    </a:xfrm>
                    <a:prstGeom prst="rect">
                      <a:avLst/>
                    </a:prstGeom>
                    <a:ln>
                      <a:solidFill>
                        <a:schemeClr val="accent1"/>
                      </a:solidFill>
                    </a:ln>
                  </pic:spPr>
                </pic:pic>
              </a:graphicData>
            </a:graphic>
          </wp:inline>
        </w:drawing>
      </w:r>
    </w:p>
    <w:p w:rsidR="00BD1ADC" w:rsidRDefault="00BD1ADC" w:rsidP="0094386A"/>
    <w:p w:rsidR="00CA5D34" w:rsidRDefault="00EF12F5" w:rsidP="0094386A">
      <w:r>
        <w:rPr>
          <w:rFonts w:hint="eastAsia"/>
        </w:rPr>
        <w:t>ロック解除が完了すると</w:t>
      </w:r>
      <w:r w:rsidR="00122BCD">
        <w:rPr>
          <w:rFonts w:hint="eastAsia"/>
        </w:rPr>
        <w:t>完了</w:t>
      </w:r>
      <w:r>
        <w:rPr>
          <w:rFonts w:hint="eastAsia"/>
        </w:rPr>
        <w:t>ダイアログが表示されます。</w:t>
      </w:r>
    </w:p>
    <w:p w:rsidR="00CA5D34" w:rsidRDefault="00436464" w:rsidP="0094386A">
      <w:r>
        <w:rPr>
          <w:noProof/>
        </w:rPr>
        <w:drawing>
          <wp:inline distT="0" distB="0" distL="0" distR="0" wp14:anchorId="5910E3F6" wp14:editId="78064BA6">
            <wp:extent cx="3770853" cy="586740"/>
            <wp:effectExtent l="19050" t="19050" r="20320" b="2286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76407" cy="587604"/>
                    </a:xfrm>
                    <a:prstGeom prst="rect">
                      <a:avLst/>
                    </a:prstGeom>
                    <a:ln>
                      <a:solidFill>
                        <a:schemeClr val="accent1"/>
                      </a:solidFill>
                    </a:ln>
                  </pic:spPr>
                </pic:pic>
              </a:graphicData>
            </a:graphic>
          </wp:inline>
        </w:drawing>
      </w:r>
    </w:p>
    <w:p w:rsidR="002C4D7C" w:rsidRDefault="002C4D7C">
      <w:pPr>
        <w:adjustRightInd/>
        <w:snapToGrid/>
      </w:pPr>
      <w:r>
        <w:br w:type="page"/>
      </w:r>
    </w:p>
    <w:p w:rsidR="00564B57" w:rsidRDefault="006C7278" w:rsidP="00564B57">
      <w:pPr>
        <w:pStyle w:val="2"/>
        <w:rPr>
          <w:b/>
          <w:lang w:eastAsia="ja-JP"/>
        </w:rPr>
      </w:pPr>
      <w:bookmarkStart w:id="57" w:name="_ファイルの読取専用属性付与"/>
      <w:bookmarkStart w:id="58" w:name="_ファイルの読取専用設定"/>
      <w:bookmarkStart w:id="59" w:name="_Toc425785049"/>
      <w:bookmarkEnd w:id="57"/>
      <w:bookmarkEnd w:id="58"/>
      <w:r>
        <w:rPr>
          <w:rFonts w:hint="eastAsia"/>
          <w:lang w:eastAsia="ja-JP"/>
        </w:rPr>
        <w:t>ファイル</w:t>
      </w:r>
      <w:r w:rsidR="00A2317C">
        <w:rPr>
          <w:rFonts w:hint="eastAsia"/>
          <w:lang w:eastAsia="ja-JP"/>
        </w:rPr>
        <w:t>の</w:t>
      </w:r>
      <w:r w:rsidR="00C15CE2">
        <w:rPr>
          <w:rFonts w:hint="eastAsia"/>
          <w:lang w:eastAsia="ja-JP"/>
        </w:rPr>
        <w:t>読取専用設定</w:t>
      </w:r>
      <w:bookmarkEnd w:id="59"/>
    </w:p>
    <w:p w:rsidR="00BB10B3" w:rsidRDefault="00BB10B3" w:rsidP="00BB10B3">
      <w:r>
        <w:rPr>
          <w:rFonts w:hint="eastAsia"/>
        </w:rPr>
        <w:t>対象ファイルの</w:t>
      </w:r>
      <w:r w:rsidR="009117CC">
        <w:rPr>
          <w:rFonts w:hint="eastAsia"/>
        </w:rPr>
        <w:t>コンテキストメニューボタン</w:t>
      </w:r>
      <w:r>
        <w:rPr>
          <w:rFonts w:hint="eastAsia"/>
        </w:rPr>
        <w:t>をタップし、</w:t>
      </w:r>
      <w:r w:rsidR="009117CC">
        <w:rPr>
          <w:rFonts w:hint="eastAsia"/>
        </w:rPr>
        <w:t>メニュー内の</w:t>
      </w:r>
      <w:r>
        <w:rPr>
          <w:rFonts w:hint="eastAsia"/>
        </w:rPr>
        <w:t>「読取専用」アイコンをタップします。</w:t>
      </w:r>
    </w:p>
    <w:p w:rsidR="00492646" w:rsidRDefault="00AC2D0B" w:rsidP="00505F94">
      <w:r>
        <w:rPr>
          <w:noProof/>
        </w:rPr>
        <mc:AlternateContent>
          <mc:Choice Requires="wps">
            <w:drawing>
              <wp:anchor distT="0" distB="0" distL="114300" distR="114300" simplePos="0" relativeHeight="251727360" behindDoc="0" locked="0" layoutInCell="1" allowOverlap="1" wp14:anchorId="2491261A" wp14:editId="6F6F8497">
                <wp:simplePos x="0" y="0"/>
                <wp:positionH relativeFrom="margin">
                  <wp:posOffset>3054985</wp:posOffset>
                </wp:positionH>
                <wp:positionV relativeFrom="paragraph">
                  <wp:posOffset>1779905</wp:posOffset>
                </wp:positionV>
                <wp:extent cx="367665" cy="345440"/>
                <wp:effectExtent l="0" t="0" r="13335" b="16510"/>
                <wp:wrapNone/>
                <wp:docPr id="444" name="円/楕円 444"/>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AC6BB" id="円/楕円 444" o:spid="_x0000_s1026" style="position:absolute;left:0;text-align:left;margin-left:240.55pt;margin-top:140.15pt;width:28.95pt;height:27.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" filled="f" strokecolor="red" strokeweight="2pt">
                <w10:wrap anchorx="margin"/>
              </v:oval>
            </w:pict>
          </mc:Fallback>
        </mc:AlternateContent>
      </w:r>
      <w:r w:rsidR="007306CE">
        <w:rPr>
          <w:noProof/>
        </w:rPr>
        <w:drawing>
          <wp:inline distT="0" distB="0" distL="0" distR="0" wp14:anchorId="243E8A32" wp14:editId="0E4864E0">
            <wp:extent cx="3333240" cy="2061574"/>
            <wp:effectExtent l="19050" t="19050" r="19685" b="152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333240" cy="2061574"/>
                    </a:xfrm>
                    <a:prstGeom prst="rect">
                      <a:avLst/>
                    </a:prstGeom>
                    <a:ln>
                      <a:solidFill>
                        <a:schemeClr val="accent1"/>
                      </a:solidFill>
                    </a:ln>
                  </pic:spPr>
                </pic:pic>
              </a:graphicData>
            </a:graphic>
          </wp:inline>
        </w:drawing>
      </w:r>
    </w:p>
    <w:p w:rsidR="00310C81" w:rsidRDefault="00310C81" w:rsidP="00505F94"/>
    <w:p w:rsidR="00505F94" w:rsidRPr="00505F94" w:rsidRDefault="00492646" w:rsidP="00505F94">
      <w:r>
        <w:rPr>
          <w:rFonts w:hint="eastAsia"/>
        </w:rPr>
        <w:t>ファイルに読取専用属性が</w:t>
      </w:r>
      <w:r w:rsidR="00A37420">
        <w:rPr>
          <w:rFonts w:hint="eastAsia"/>
        </w:rPr>
        <w:t>設定</w:t>
      </w:r>
      <w:r w:rsidR="00F02922">
        <w:rPr>
          <w:rFonts w:hint="eastAsia"/>
        </w:rPr>
        <w:t>されると完了ダイアログが表示されます。</w:t>
      </w:r>
    </w:p>
    <w:p w:rsidR="006C7278" w:rsidRDefault="007306CE" w:rsidP="006C7278">
      <w:r>
        <w:rPr>
          <w:noProof/>
        </w:rPr>
        <w:drawing>
          <wp:inline distT="0" distB="0" distL="0" distR="0" wp14:anchorId="0A52AE82" wp14:editId="20FD6F7F">
            <wp:extent cx="3707253" cy="533400"/>
            <wp:effectExtent l="19050" t="19050" r="26670" b="1905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716492" cy="534729"/>
                    </a:xfrm>
                    <a:prstGeom prst="rect">
                      <a:avLst/>
                    </a:prstGeom>
                    <a:ln>
                      <a:solidFill>
                        <a:schemeClr val="accent1"/>
                      </a:solidFill>
                    </a:ln>
                  </pic:spPr>
                </pic:pic>
              </a:graphicData>
            </a:graphic>
          </wp:inline>
        </w:drawing>
      </w:r>
    </w:p>
    <w:p w:rsidR="00867B32" w:rsidRDefault="00867B32">
      <w:pPr>
        <w:adjustRightInd/>
        <w:snapToGrid/>
      </w:pPr>
      <w:r>
        <w:br w:type="page"/>
      </w:r>
    </w:p>
    <w:p w:rsidR="006C7278" w:rsidRDefault="00AF757B" w:rsidP="00E925CE">
      <w:pPr>
        <w:pStyle w:val="2"/>
        <w:rPr>
          <w:b/>
          <w:lang w:eastAsia="ja-JP"/>
        </w:rPr>
      </w:pPr>
      <w:bookmarkStart w:id="60" w:name="_ファイルの読取専用解除"/>
      <w:bookmarkStart w:id="61" w:name="_ファイルの読取専用設定解除"/>
      <w:bookmarkStart w:id="62" w:name="_Toc425785050"/>
      <w:bookmarkEnd w:id="60"/>
      <w:bookmarkEnd w:id="61"/>
      <w:r>
        <w:rPr>
          <w:rFonts w:hint="eastAsia"/>
          <w:lang w:eastAsia="ja-JP"/>
        </w:rPr>
        <w:t>ファイルの読取専用</w:t>
      </w:r>
      <w:r w:rsidR="008B4816">
        <w:rPr>
          <w:rFonts w:hint="eastAsia"/>
          <w:lang w:eastAsia="ja-JP"/>
        </w:rPr>
        <w:t>設定</w:t>
      </w:r>
      <w:r w:rsidR="00E925CE">
        <w:rPr>
          <w:rFonts w:hint="eastAsia"/>
          <w:lang w:eastAsia="ja-JP"/>
        </w:rPr>
        <w:t>解除</w:t>
      </w:r>
      <w:bookmarkEnd w:id="62"/>
    </w:p>
    <w:p w:rsidR="00093B13" w:rsidRDefault="0092239C" w:rsidP="00093B13">
      <w:r>
        <w:rPr>
          <w:rFonts w:hint="eastAsia"/>
        </w:rPr>
        <w:t>対象ファイルの</w:t>
      </w:r>
      <w:r w:rsidR="009117CC">
        <w:rPr>
          <w:rFonts w:hint="eastAsia"/>
        </w:rPr>
        <w:t>コンテキストメニューボタン</w:t>
      </w:r>
      <w:r>
        <w:rPr>
          <w:rFonts w:hint="eastAsia"/>
        </w:rPr>
        <w:t>をタップし、</w:t>
      </w:r>
      <w:r w:rsidR="009117CC">
        <w:rPr>
          <w:rFonts w:hint="eastAsia"/>
        </w:rPr>
        <w:t>メニュー内の</w:t>
      </w:r>
      <w:r>
        <w:rPr>
          <w:rFonts w:hint="eastAsia"/>
        </w:rPr>
        <w:t>「読取専用解除」アイコンをタップします。</w:t>
      </w:r>
    </w:p>
    <w:p w:rsidR="00093B13" w:rsidRDefault="00093B13" w:rsidP="00093B13">
      <w:r>
        <w:rPr>
          <w:rFonts w:hint="eastAsia"/>
        </w:rPr>
        <w:t>メニュー内の「読取専用解除」アイコンをタップします。</w:t>
      </w:r>
    </w:p>
    <w:p w:rsidR="00093B13" w:rsidRDefault="005A390C" w:rsidP="00093B13">
      <w:r>
        <w:rPr>
          <w:rFonts w:hint="eastAsia"/>
        </w:rPr>
        <w:t>※「読取専用解除」アイコンは、読取専用設定がされている</w:t>
      </w:r>
      <w:r w:rsidR="00093B13">
        <w:rPr>
          <w:rFonts w:hint="eastAsia"/>
        </w:rPr>
        <w:t>ファイル</w:t>
      </w:r>
      <w:r w:rsidR="001264A1">
        <w:rPr>
          <w:rFonts w:hint="eastAsia"/>
        </w:rPr>
        <w:t>に</w:t>
      </w:r>
      <w:r w:rsidR="00093B13">
        <w:rPr>
          <w:rFonts w:hint="eastAsia"/>
        </w:rPr>
        <w:t>のみメニューに表示されます。</w:t>
      </w:r>
    </w:p>
    <w:p w:rsidR="006C7278" w:rsidRDefault="001B5B36" w:rsidP="006C7278">
      <w:r>
        <w:rPr>
          <w:noProof/>
        </w:rPr>
        <mc:AlternateContent>
          <mc:Choice Requires="wps">
            <w:drawing>
              <wp:anchor distT="0" distB="0" distL="114300" distR="114300" simplePos="0" relativeHeight="251730432" behindDoc="0" locked="0" layoutInCell="1" allowOverlap="1" wp14:anchorId="35AB0C71" wp14:editId="7E091274">
                <wp:simplePos x="0" y="0"/>
                <wp:positionH relativeFrom="margin">
                  <wp:posOffset>3070879</wp:posOffset>
                </wp:positionH>
                <wp:positionV relativeFrom="paragraph">
                  <wp:posOffset>487296</wp:posOffset>
                </wp:positionV>
                <wp:extent cx="353085" cy="321399"/>
                <wp:effectExtent l="0" t="0" r="27940" b="21590"/>
                <wp:wrapNone/>
                <wp:docPr id="445" name="円/楕円 445"/>
                <wp:cNvGraphicFramePr/>
                <a:graphic xmlns:a="http://schemas.openxmlformats.org/drawingml/2006/main">
                  <a:graphicData uri="http://schemas.microsoft.com/office/word/2010/wordprocessingShape">
                    <wps:wsp>
                      <wps:cNvSpPr/>
                      <wps:spPr>
                        <a:xfrm>
                          <a:off x="0" y="0"/>
                          <a:ext cx="353085" cy="3213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EE8EA" id="円/楕円 445" o:spid="_x0000_s1026" style="position:absolute;left:0;text-align:left;margin-left:241.8pt;margin-top:38.35pt;width:27.8pt;height:25.3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" filled="f" strokecolor="red" strokeweight="2pt">
                <w10:wrap anchorx="margin"/>
              </v:oval>
            </w:pict>
          </mc:Fallback>
        </mc:AlternateContent>
      </w:r>
      <w:r w:rsidR="00551657">
        <w:rPr>
          <w:noProof/>
        </w:rPr>
        <w:drawing>
          <wp:inline distT="0" distB="0" distL="0" distR="0" wp14:anchorId="3D15F051" wp14:editId="0DB116CA">
            <wp:extent cx="3333240" cy="1644919"/>
            <wp:effectExtent l="19050" t="19050" r="19685" b="1270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333240" cy="1644919"/>
                    </a:xfrm>
                    <a:prstGeom prst="rect">
                      <a:avLst/>
                    </a:prstGeom>
                    <a:ln>
                      <a:solidFill>
                        <a:schemeClr val="accent1"/>
                      </a:solidFill>
                    </a:ln>
                  </pic:spPr>
                </pic:pic>
              </a:graphicData>
            </a:graphic>
          </wp:inline>
        </w:drawing>
      </w:r>
    </w:p>
    <w:p w:rsidR="00195EF6" w:rsidRDefault="00195EF6" w:rsidP="006C7278"/>
    <w:p w:rsidR="00195EF6" w:rsidRDefault="00B31BBE" w:rsidP="006C7278">
      <w:r>
        <w:rPr>
          <w:rFonts w:hint="eastAsia"/>
        </w:rPr>
        <w:t>読取専用設定</w:t>
      </w:r>
      <w:r w:rsidR="00C434C0">
        <w:rPr>
          <w:rFonts w:hint="eastAsia"/>
        </w:rPr>
        <w:t>が解除されると完了ダイアログが表示されます。</w:t>
      </w:r>
    </w:p>
    <w:p w:rsidR="0012568F" w:rsidRDefault="0012568F" w:rsidP="006C7278">
      <w:r>
        <w:rPr>
          <w:noProof/>
        </w:rPr>
        <w:drawing>
          <wp:inline distT="0" distB="0" distL="0" distR="0" wp14:anchorId="5DC4022C" wp14:editId="43943411">
            <wp:extent cx="3825240" cy="572790"/>
            <wp:effectExtent l="19050" t="19050" r="22860" b="1778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864683" cy="578696"/>
                    </a:xfrm>
                    <a:prstGeom prst="rect">
                      <a:avLst/>
                    </a:prstGeom>
                    <a:ln>
                      <a:solidFill>
                        <a:schemeClr val="accent1"/>
                      </a:solidFill>
                    </a:ln>
                  </pic:spPr>
                </pic:pic>
              </a:graphicData>
            </a:graphic>
          </wp:inline>
        </w:drawing>
      </w:r>
    </w:p>
    <w:p w:rsidR="00285F00" w:rsidRDefault="00285F00">
      <w:pPr>
        <w:adjustRightInd/>
        <w:snapToGrid/>
      </w:pPr>
      <w:r>
        <w:br w:type="page"/>
      </w:r>
    </w:p>
    <w:p w:rsidR="007E33AA" w:rsidRDefault="007E33AA" w:rsidP="007E33AA">
      <w:pPr>
        <w:pStyle w:val="2"/>
        <w:rPr>
          <w:b/>
          <w:lang w:eastAsia="ja-JP"/>
        </w:rPr>
      </w:pPr>
      <w:bookmarkStart w:id="63" w:name="_ファイル/フォルダ削除"/>
      <w:bookmarkStart w:id="64" w:name="_Toc425785051"/>
      <w:bookmarkEnd w:id="63"/>
      <w:r>
        <w:rPr>
          <w:rFonts w:hint="eastAsia"/>
          <w:lang w:eastAsia="ja-JP"/>
        </w:rPr>
        <w:t>ファイル/フォルダ削除</w:t>
      </w:r>
      <w:bookmarkEnd w:id="64"/>
    </w:p>
    <w:p w:rsidR="004459B4" w:rsidRPr="00EF77CD" w:rsidRDefault="004459B4" w:rsidP="000B59FE">
      <w:pPr>
        <w:pStyle w:val="3"/>
        <w:rPr>
          <w:b/>
        </w:rPr>
      </w:pPr>
      <w:bookmarkStart w:id="65" w:name="_単一ファイル/フォルダ削除"/>
      <w:bookmarkStart w:id="66" w:name="_Toc425785052"/>
      <w:bookmarkEnd w:id="65"/>
      <w:r w:rsidRPr="00EF77CD">
        <w:rPr>
          <w:rFonts w:hint="eastAsia"/>
        </w:rPr>
        <w:t>単一ファイル/フォルダ削除</w:t>
      </w:r>
      <w:bookmarkEnd w:id="66"/>
    </w:p>
    <w:p w:rsidR="004D7F7B" w:rsidRDefault="004D7F7B" w:rsidP="004D7F7B">
      <w:r>
        <w:rPr>
          <w:rFonts w:hint="eastAsia"/>
        </w:rPr>
        <w:t>対象ファイル/フォルダの</w:t>
      </w:r>
      <w:r w:rsidR="009117CC">
        <w:rPr>
          <w:rFonts w:hint="eastAsia"/>
        </w:rPr>
        <w:t>コンテキストメニューボタン</w:t>
      </w:r>
      <w:r>
        <w:rPr>
          <w:rFonts w:hint="eastAsia"/>
        </w:rPr>
        <w:t>をタップし、</w:t>
      </w:r>
      <w:r w:rsidR="00994518">
        <w:rPr>
          <w:rFonts w:hint="eastAsia"/>
        </w:rPr>
        <w:t>メニュー内の</w:t>
      </w:r>
      <w:r>
        <w:rPr>
          <w:rFonts w:hint="eastAsia"/>
        </w:rPr>
        <w:t>「</w:t>
      </w:r>
      <w:r w:rsidR="00144714">
        <w:rPr>
          <w:rFonts w:hint="eastAsia"/>
        </w:rPr>
        <w:t>削除</w:t>
      </w:r>
      <w:r>
        <w:rPr>
          <w:rFonts w:hint="eastAsia"/>
        </w:rPr>
        <w:t>」アイコンをタップします。</w:t>
      </w:r>
    </w:p>
    <w:p w:rsidR="0029446D" w:rsidRDefault="009E036F" w:rsidP="001B4491">
      <w:r>
        <w:rPr>
          <w:noProof/>
        </w:rPr>
        <mc:AlternateContent>
          <mc:Choice Requires="wps">
            <w:drawing>
              <wp:anchor distT="0" distB="0" distL="114300" distR="114300" simplePos="0" relativeHeight="251739648" behindDoc="0" locked="0" layoutInCell="1" allowOverlap="1" wp14:anchorId="279E411A" wp14:editId="7D343C83">
                <wp:simplePos x="0" y="0"/>
                <wp:positionH relativeFrom="margin">
                  <wp:posOffset>3044825</wp:posOffset>
                </wp:positionH>
                <wp:positionV relativeFrom="paragraph">
                  <wp:posOffset>1313180</wp:posOffset>
                </wp:positionV>
                <wp:extent cx="367665" cy="345440"/>
                <wp:effectExtent l="0" t="0" r="13335" b="16510"/>
                <wp:wrapNone/>
                <wp:docPr id="19" name="円/楕円 19"/>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C8DA8" id="円/楕円 19" o:spid="_x0000_s1026" style="position:absolute;left:0;text-align:left;margin-left:239.75pt;margin-top:103.4pt;width:28.95pt;height:27.2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" filled="f" strokecolor="red" strokeweight="2pt">
                <w10:wrap anchorx="margin"/>
              </v:oval>
            </w:pict>
          </mc:Fallback>
        </mc:AlternateContent>
      </w:r>
      <w:r w:rsidR="004E5591">
        <w:rPr>
          <w:noProof/>
        </w:rPr>
        <w:drawing>
          <wp:inline distT="0" distB="0" distL="0" distR="0" wp14:anchorId="58026506" wp14:editId="6EEA858C">
            <wp:extent cx="3333240" cy="2074594"/>
            <wp:effectExtent l="19050" t="19050" r="19685" b="2095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333240" cy="2074594"/>
                    </a:xfrm>
                    <a:prstGeom prst="rect">
                      <a:avLst/>
                    </a:prstGeom>
                    <a:ln>
                      <a:solidFill>
                        <a:schemeClr val="accent1"/>
                      </a:solidFill>
                    </a:ln>
                  </pic:spPr>
                </pic:pic>
              </a:graphicData>
            </a:graphic>
          </wp:inline>
        </w:drawing>
      </w:r>
    </w:p>
    <w:p w:rsidR="008C0520" w:rsidRDefault="008C0520" w:rsidP="001B4491"/>
    <w:p w:rsidR="001B4491" w:rsidRDefault="001B4491" w:rsidP="001B4491">
      <w:r>
        <w:rPr>
          <w:rFonts w:hint="eastAsia"/>
        </w:rPr>
        <w:t>確認ダイアログが表示されるので、「はい」</w:t>
      </w:r>
      <w:r w:rsidR="00485E99">
        <w:rPr>
          <w:rFonts w:hint="eastAsia"/>
        </w:rPr>
        <w:t>ボタン</w:t>
      </w:r>
      <w:r>
        <w:rPr>
          <w:rFonts w:hint="eastAsia"/>
        </w:rPr>
        <w:t>をタップします。</w:t>
      </w:r>
    </w:p>
    <w:p w:rsidR="004E5591" w:rsidRDefault="001B4491" w:rsidP="001B4491">
      <w:r>
        <w:rPr>
          <w:rFonts w:hint="eastAsia"/>
        </w:rPr>
        <w:t>キャンセルする場合は「いいえ」</w:t>
      </w:r>
      <w:r w:rsidR="00485E99">
        <w:rPr>
          <w:rFonts w:hint="eastAsia"/>
        </w:rPr>
        <w:t>ボタン</w:t>
      </w:r>
      <w:r>
        <w:rPr>
          <w:rFonts w:hint="eastAsia"/>
        </w:rPr>
        <w:t>をタップします。</w:t>
      </w:r>
    </w:p>
    <w:p w:rsidR="004E5591" w:rsidRDefault="00194437" w:rsidP="001B4491">
      <w:r>
        <w:rPr>
          <w:noProof/>
        </w:rPr>
        <w:drawing>
          <wp:inline distT="0" distB="0" distL="0" distR="0" wp14:anchorId="36123B0E" wp14:editId="747050D7">
            <wp:extent cx="3333600" cy="664115"/>
            <wp:effectExtent l="19050" t="19050" r="19685" b="2222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333600" cy="664115"/>
                    </a:xfrm>
                    <a:prstGeom prst="rect">
                      <a:avLst/>
                    </a:prstGeom>
                    <a:ln>
                      <a:solidFill>
                        <a:schemeClr val="accent1"/>
                      </a:solidFill>
                    </a:ln>
                  </pic:spPr>
                </pic:pic>
              </a:graphicData>
            </a:graphic>
          </wp:inline>
        </w:drawing>
      </w:r>
    </w:p>
    <w:p w:rsidR="00D73E1E" w:rsidRDefault="00D73E1E" w:rsidP="001B4491"/>
    <w:p w:rsidR="001B4491" w:rsidRDefault="00AA1950" w:rsidP="001B4491">
      <w:r>
        <w:rPr>
          <w:rFonts w:hint="eastAsia"/>
        </w:rPr>
        <w:t>削除が完了するとダイアログが表示されます。</w:t>
      </w:r>
    </w:p>
    <w:p w:rsidR="002A0B35" w:rsidRDefault="00D73E1E" w:rsidP="001B4491">
      <w:r>
        <w:rPr>
          <w:noProof/>
        </w:rPr>
        <w:drawing>
          <wp:inline distT="0" distB="0" distL="0" distR="0" wp14:anchorId="13DA3042" wp14:editId="347A19E3">
            <wp:extent cx="3333240" cy="488267"/>
            <wp:effectExtent l="19050" t="19050" r="19685" b="2667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333240" cy="488267"/>
                    </a:xfrm>
                    <a:prstGeom prst="rect">
                      <a:avLst/>
                    </a:prstGeom>
                    <a:ln>
                      <a:solidFill>
                        <a:schemeClr val="accent1"/>
                      </a:solidFill>
                    </a:ln>
                  </pic:spPr>
                </pic:pic>
              </a:graphicData>
            </a:graphic>
          </wp:inline>
        </w:drawing>
      </w:r>
    </w:p>
    <w:p w:rsidR="00CA4A9A" w:rsidRDefault="00CA4A9A">
      <w:pPr>
        <w:adjustRightInd/>
        <w:snapToGrid/>
      </w:pPr>
      <w:r>
        <w:br w:type="page"/>
      </w:r>
    </w:p>
    <w:p w:rsidR="00AF200B" w:rsidRPr="000B59FE" w:rsidRDefault="00AF200B" w:rsidP="000B59FE">
      <w:pPr>
        <w:pStyle w:val="3"/>
      </w:pPr>
      <w:bookmarkStart w:id="67" w:name="_複数ファイル/フォルダ削除"/>
      <w:bookmarkStart w:id="68" w:name="_Toc425785053"/>
      <w:bookmarkEnd w:id="67"/>
      <w:r w:rsidRPr="000B59FE">
        <w:rPr>
          <w:rFonts w:hint="eastAsia"/>
        </w:rPr>
        <w:t>複数ファイル/フォルダ削除</w:t>
      </w:r>
      <w:bookmarkEnd w:id="68"/>
    </w:p>
    <w:p w:rsidR="00AE2E19" w:rsidRPr="0031465F" w:rsidRDefault="008A510B" w:rsidP="00AE2E19">
      <w:r>
        <w:rPr>
          <w:rFonts w:hint="eastAsia"/>
        </w:rPr>
        <w:t>サーバー領域</w:t>
      </w:r>
      <w:r w:rsidR="00AE2E19">
        <w:rPr>
          <w:rFonts w:hint="eastAsia"/>
        </w:rPr>
        <w:t>上の</w:t>
      </w:r>
      <w:r w:rsidR="009117CC">
        <w:rPr>
          <w:rFonts w:hint="eastAsia"/>
        </w:rPr>
        <w:t>メニューボタン</w:t>
      </w:r>
      <w:r w:rsidR="00AE2E19">
        <w:rPr>
          <w:rFonts w:hint="eastAsia"/>
        </w:rPr>
        <w:t>をタップし、メニュー内の「選択」アイコンをタップします。</w:t>
      </w:r>
    </w:p>
    <w:p w:rsidR="00BB27AF" w:rsidRDefault="0049192D" w:rsidP="00BB27AF">
      <w:r>
        <w:rPr>
          <w:noProof/>
        </w:rPr>
        <mc:AlternateContent>
          <mc:Choice Requires="wps">
            <w:drawing>
              <wp:anchor distT="0" distB="0" distL="114300" distR="114300" simplePos="0" relativeHeight="251748864" behindDoc="0" locked="0" layoutInCell="1" allowOverlap="1" wp14:anchorId="4B3FDEFF" wp14:editId="6C5ACC0D">
                <wp:simplePos x="0" y="0"/>
                <wp:positionH relativeFrom="margin">
                  <wp:posOffset>3045460</wp:posOffset>
                </wp:positionH>
                <wp:positionV relativeFrom="paragraph">
                  <wp:posOffset>473710</wp:posOffset>
                </wp:positionV>
                <wp:extent cx="367665" cy="345440"/>
                <wp:effectExtent l="0" t="0" r="13335" b="16510"/>
                <wp:wrapNone/>
                <wp:docPr id="467" name="円/楕円 467"/>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5CF4" id="円/楕円 467" o:spid="_x0000_s1026" style="position:absolute;left:0;text-align:left;margin-left:239.8pt;margin-top:37.3pt;width:28.95pt;height:27.2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" filled="f" strokecolor="red" strokeweight="2pt">
                <w10:wrap anchorx="margin"/>
              </v:oval>
            </w:pict>
          </mc:Fallback>
        </mc:AlternateContent>
      </w:r>
      <w:r w:rsidR="00414497">
        <w:rPr>
          <w:noProof/>
        </w:rPr>
        <w:drawing>
          <wp:inline distT="0" distB="0" distL="0" distR="0" wp14:anchorId="725312BE" wp14:editId="7803052C">
            <wp:extent cx="3333240" cy="1571136"/>
            <wp:effectExtent l="19050" t="19050" r="19685" b="10160"/>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333240" cy="1571136"/>
                    </a:xfrm>
                    <a:prstGeom prst="rect">
                      <a:avLst/>
                    </a:prstGeom>
                    <a:ln>
                      <a:solidFill>
                        <a:schemeClr val="accent1"/>
                      </a:solidFill>
                    </a:ln>
                  </pic:spPr>
                </pic:pic>
              </a:graphicData>
            </a:graphic>
          </wp:inline>
        </w:drawing>
      </w:r>
    </w:p>
    <w:p w:rsidR="00414497" w:rsidRDefault="00414497" w:rsidP="00BB27AF"/>
    <w:p w:rsidR="00414497" w:rsidRDefault="00DB3328" w:rsidP="00BB27AF">
      <w:r>
        <w:rPr>
          <w:rFonts w:hint="eastAsia"/>
        </w:rPr>
        <w:t>削除対象のファイル/フォルダをタップして選択します。</w:t>
      </w:r>
    </w:p>
    <w:p w:rsidR="00BF0839" w:rsidRDefault="0000724E" w:rsidP="000B59FE">
      <w:r>
        <w:rPr>
          <w:noProof/>
        </w:rPr>
        <mc:AlternateContent>
          <mc:Choice Requires="wps">
            <w:drawing>
              <wp:anchor distT="0" distB="0" distL="114300" distR="114300" simplePos="0" relativeHeight="251751936" behindDoc="0" locked="0" layoutInCell="1" allowOverlap="1" wp14:anchorId="26EA5675" wp14:editId="07038885">
                <wp:simplePos x="0" y="0"/>
                <wp:positionH relativeFrom="margin">
                  <wp:posOffset>1905</wp:posOffset>
                </wp:positionH>
                <wp:positionV relativeFrom="paragraph">
                  <wp:posOffset>728345</wp:posOffset>
                </wp:positionV>
                <wp:extent cx="3367669" cy="875030"/>
                <wp:effectExtent l="0" t="0" r="23495" b="20320"/>
                <wp:wrapNone/>
                <wp:docPr id="468" name="正方形/長方形 468"/>
                <wp:cNvGraphicFramePr/>
                <a:graphic xmlns:a="http://schemas.openxmlformats.org/drawingml/2006/main">
                  <a:graphicData uri="http://schemas.microsoft.com/office/word/2010/wordprocessingShape">
                    <wps:wsp>
                      <wps:cNvSpPr/>
                      <wps:spPr>
                        <a:xfrm>
                          <a:off x="0" y="0"/>
                          <a:ext cx="3367669" cy="875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29B4A" id="正方形/長方形 468" o:spid="_x0000_s1026" style="position:absolute;left:0;text-align:left;margin-left:.15pt;margin-top:57.35pt;width:265.15pt;height:68.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" filled="f" strokecolor="red" strokeweight="2pt">
                <w10:wrap anchorx="margin"/>
              </v:rect>
            </w:pict>
          </mc:Fallback>
        </mc:AlternateContent>
      </w:r>
      <w:r w:rsidR="00F8274D">
        <w:rPr>
          <w:noProof/>
        </w:rPr>
        <w:drawing>
          <wp:inline distT="0" distB="0" distL="0" distR="0" wp14:anchorId="2D990AC5" wp14:editId="633EE0BC">
            <wp:extent cx="3333240" cy="1584157"/>
            <wp:effectExtent l="19050" t="19050" r="19685" b="1651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33240" cy="1584157"/>
                    </a:xfrm>
                    <a:prstGeom prst="rect">
                      <a:avLst/>
                    </a:prstGeom>
                    <a:ln>
                      <a:solidFill>
                        <a:schemeClr val="accent1"/>
                      </a:solidFill>
                    </a:ln>
                  </pic:spPr>
                </pic:pic>
              </a:graphicData>
            </a:graphic>
          </wp:inline>
        </w:drawing>
      </w:r>
      <w:r w:rsidR="00BF0839">
        <w:br w:type="page"/>
      </w:r>
    </w:p>
    <w:p w:rsidR="00F8274D" w:rsidRDefault="0008519A" w:rsidP="00BB27AF">
      <w:r>
        <w:rPr>
          <w:rFonts w:hint="eastAsia"/>
        </w:rPr>
        <w:t>対象を</w:t>
      </w:r>
      <w:r w:rsidR="00DA13EB">
        <w:rPr>
          <w:rFonts w:hint="eastAsia"/>
        </w:rPr>
        <w:t>選択後</w:t>
      </w:r>
      <w:r w:rsidR="004655D4">
        <w:rPr>
          <w:rFonts w:hint="eastAsia"/>
        </w:rPr>
        <w:t>、</w:t>
      </w:r>
      <w:r w:rsidR="009117CC">
        <w:rPr>
          <w:rFonts w:hint="eastAsia"/>
        </w:rPr>
        <w:t>メニューボタン</w:t>
      </w:r>
      <w:r w:rsidR="00DA13EB">
        <w:rPr>
          <w:rFonts w:hint="eastAsia"/>
        </w:rPr>
        <w:t>をタップし</w:t>
      </w:r>
      <w:r w:rsidR="00994518">
        <w:rPr>
          <w:rFonts w:hint="eastAsia"/>
        </w:rPr>
        <w:t>、メニュー内の</w:t>
      </w:r>
      <w:r w:rsidR="00DA13EB">
        <w:rPr>
          <w:rFonts w:hint="eastAsia"/>
        </w:rPr>
        <w:t>「削除」アイコンをタップします。</w:t>
      </w:r>
    </w:p>
    <w:p w:rsidR="00F8274D" w:rsidRDefault="006B2853" w:rsidP="00BB27AF">
      <w:r>
        <w:rPr>
          <w:noProof/>
        </w:rPr>
        <mc:AlternateContent>
          <mc:Choice Requires="wps">
            <w:drawing>
              <wp:anchor distT="0" distB="0" distL="114300" distR="114300" simplePos="0" relativeHeight="251755008" behindDoc="0" locked="0" layoutInCell="1" allowOverlap="1" wp14:anchorId="15F4BEE5" wp14:editId="694C13F5">
                <wp:simplePos x="0" y="0"/>
                <wp:positionH relativeFrom="margin">
                  <wp:posOffset>3035036</wp:posOffset>
                </wp:positionH>
                <wp:positionV relativeFrom="paragraph">
                  <wp:posOffset>257175</wp:posOffset>
                </wp:positionV>
                <wp:extent cx="367665" cy="345440"/>
                <wp:effectExtent l="0" t="0" r="13335" b="16510"/>
                <wp:wrapNone/>
                <wp:docPr id="469" name="円/楕円 469"/>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AD79C" id="円/楕円 469" o:spid="_x0000_s1026" style="position:absolute;left:0;text-align:left;margin-left:239pt;margin-top:20.25pt;width:28.95pt;height:27.2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" filled="f" strokecolor="red" strokeweight="2pt">
                <w10:wrap anchorx="margin"/>
              </v:oval>
            </w:pict>
          </mc:Fallback>
        </mc:AlternateContent>
      </w:r>
      <w:r w:rsidR="00627FA3">
        <w:rPr>
          <w:noProof/>
        </w:rPr>
        <mc:AlternateContent>
          <mc:Choice Requires="wps">
            <w:drawing>
              <wp:anchor distT="0" distB="0" distL="114300" distR="114300" simplePos="0" relativeHeight="251758080" behindDoc="0" locked="0" layoutInCell="1" allowOverlap="1" wp14:anchorId="2C5147CF" wp14:editId="453C931C">
                <wp:simplePos x="0" y="0"/>
                <wp:positionH relativeFrom="margin">
                  <wp:posOffset>-13335</wp:posOffset>
                </wp:positionH>
                <wp:positionV relativeFrom="paragraph">
                  <wp:posOffset>675005</wp:posOffset>
                </wp:positionV>
                <wp:extent cx="245110" cy="982980"/>
                <wp:effectExtent l="0" t="0" r="21590" b="26670"/>
                <wp:wrapNone/>
                <wp:docPr id="470" name="円/楕円 470"/>
                <wp:cNvGraphicFramePr/>
                <a:graphic xmlns:a="http://schemas.openxmlformats.org/drawingml/2006/main">
                  <a:graphicData uri="http://schemas.microsoft.com/office/word/2010/wordprocessingShape">
                    <wps:wsp>
                      <wps:cNvSpPr/>
                      <wps:spPr>
                        <a:xfrm>
                          <a:off x="0" y="0"/>
                          <a:ext cx="245110" cy="9829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8E4DE" id="円/楕円 470" o:spid="_x0000_s1026" style="position:absolute;left:0;text-align:left;margin-left:-1.05pt;margin-top:53.15pt;width:19.3pt;height:77.4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" filled="f" strokecolor="red" strokeweight="2pt">
                <w10:wrap anchorx="margin"/>
              </v:oval>
            </w:pict>
          </mc:Fallback>
        </mc:AlternateContent>
      </w:r>
      <w:r w:rsidR="00F8274D">
        <w:rPr>
          <w:noProof/>
        </w:rPr>
        <w:drawing>
          <wp:inline distT="0" distB="0" distL="0" distR="0" wp14:anchorId="008518F9" wp14:editId="0D1BB844">
            <wp:extent cx="3333240" cy="1542925"/>
            <wp:effectExtent l="19050" t="19050" r="19685" b="1968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33240" cy="1542925"/>
                    </a:xfrm>
                    <a:prstGeom prst="rect">
                      <a:avLst/>
                    </a:prstGeom>
                    <a:ln>
                      <a:solidFill>
                        <a:schemeClr val="accent1"/>
                      </a:solidFill>
                    </a:ln>
                  </pic:spPr>
                </pic:pic>
              </a:graphicData>
            </a:graphic>
          </wp:inline>
        </w:drawing>
      </w:r>
    </w:p>
    <w:p w:rsidR="00972EED" w:rsidRDefault="00972EED" w:rsidP="00BB27AF"/>
    <w:p w:rsidR="007668A8" w:rsidRDefault="007668A8" w:rsidP="0056604C">
      <w:r>
        <w:rPr>
          <w:rFonts w:hint="eastAsia"/>
        </w:rPr>
        <w:t>確認ダイアログが表示されるので、「はい」ボタンをタップします。</w:t>
      </w:r>
    </w:p>
    <w:p w:rsidR="001639DC" w:rsidRDefault="001639DC" w:rsidP="0056604C">
      <w:r>
        <w:rPr>
          <w:rFonts w:hint="eastAsia"/>
        </w:rPr>
        <w:t>削除をキャンセルする場合は、「いいえ」をタップします。</w:t>
      </w:r>
    </w:p>
    <w:p w:rsidR="00972EED" w:rsidRDefault="00972EED" w:rsidP="00BB27AF">
      <w:r>
        <w:rPr>
          <w:noProof/>
        </w:rPr>
        <w:drawing>
          <wp:inline distT="0" distB="0" distL="0" distR="0" wp14:anchorId="7B78B7D5" wp14:editId="61315562">
            <wp:extent cx="3333240" cy="661873"/>
            <wp:effectExtent l="19050" t="19050" r="19685" b="2413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333240" cy="661873"/>
                    </a:xfrm>
                    <a:prstGeom prst="rect">
                      <a:avLst/>
                    </a:prstGeom>
                    <a:ln>
                      <a:solidFill>
                        <a:schemeClr val="accent1"/>
                      </a:solidFill>
                    </a:ln>
                  </pic:spPr>
                </pic:pic>
              </a:graphicData>
            </a:graphic>
          </wp:inline>
        </w:drawing>
      </w:r>
    </w:p>
    <w:p w:rsidR="009F13A7" w:rsidRDefault="009F13A7" w:rsidP="00BB27AF"/>
    <w:p w:rsidR="00115BCB" w:rsidRDefault="00115BCB" w:rsidP="00BB27AF">
      <w:r>
        <w:rPr>
          <w:rFonts w:hint="eastAsia"/>
        </w:rPr>
        <w:t>削除が完了すると完了ダイアログが表示されます。</w:t>
      </w:r>
    </w:p>
    <w:p w:rsidR="009F13A7" w:rsidRPr="00AE2E19" w:rsidRDefault="009F13A7" w:rsidP="00BB27AF">
      <w:r>
        <w:rPr>
          <w:noProof/>
        </w:rPr>
        <w:drawing>
          <wp:inline distT="0" distB="0" distL="0" distR="0" wp14:anchorId="3CA58185" wp14:editId="34669AE4">
            <wp:extent cx="3333240" cy="494777"/>
            <wp:effectExtent l="19050" t="19050" r="19685" b="19685"/>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333240" cy="494777"/>
                    </a:xfrm>
                    <a:prstGeom prst="rect">
                      <a:avLst/>
                    </a:prstGeom>
                    <a:ln>
                      <a:solidFill>
                        <a:schemeClr val="accent1"/>
                      </a:solidFill>
                    </a:ln>
                  </pic:spPr>
                </pic:pic>
              </a:graphicData>
            </a:graphic>
          </wp:inline>
        </w:drawing>
      </w:r>
    </w:p>
    <w:p w:rsidR="00F8274D" w:rsidRDefault="00410BEC" w:rsidP="00494B3F">
      <w:pPr>
        <w:adjustRightInd/>
        <w:snapToGrid/>
      </w:pPr>
      <w:r>
        <w:br w:type="page"/>
      </w:r>
    </w:p>
    <w:p w:rsidR="008525E1" w:rsidRDefault="008525E1" w:rsidP="008525E1">
      <w:pPr>
        <w:pStyle w:val="1"/>
        <w:rPr>
          <w:lang w:eastAsia="ja-JP"/>
        </w:rPr>
      </w:pPr>
      <w:bookmarkStart w:id="69" w:name="_アプリ内設定"/>
      <w:bookmarkStart w:id="70" w:name="_Toc425785054"/>
      <w:bookmarkEnd w:id="69"/>
      <w:r>
        <w:rPr>
          <w:rFonts w:hint="eastAsia"/>
          <w:lang w:eastAsia="ja-JP"/>
        </w:rPr>
        <w:t>アプリ内設定</w:t>
      </w:r>
      <w:bookmarkEnd w:id="70"/>
    </w:p>
    <w:p w:rsidR="005F3DA6" w:rsidRDefault="009117CC" w:rsidP="00B16937">
      <w:r>
        <w:rPr>
          <w:rFonts w:hint="eastAsia"/>
        </w:rPr>
        <w:t>メニューボタン</w:t>
      </w:r>
      <w:r w:rsidR="005F3DA6">
        <w:rPr>
          <w:rFonts w:hint="eastAsia"/>
        </w:rPr>
        <w:t>をタップし、</w:t>
      </w:r>
      <w:r w:rsidR="00994518">
        <w:rPr>
          <w:rFonts w:hint="eastAsia"/>
        </w:rPr>
        <w:t>メニュー内の</w:t>
      </w:r>
      <w:r w:rsidR="005F3DA6">
        <w:rPr>
          <w:rFonts w:hint="eastAsia"/>
        </w:rPr>
        <w:t>「設定」ボタンをタップします。</w:t>
      </w:r>
    </w:p>
    <w:p w:rsidR="005F3DA6" w:rsidRDefault="005F3DA6" w:rsidP="00B16937">
      <w:r>
        <w:rPr>
          <w:noProof/>
        </w:rPr>
        <mc:AlternateContent>
          <mc:Choice Requires="wps">
            <w:drawing>
              <wp:anchor distT="0" distB="0" distL="114300" distR="114300" simplePos="0" relativeHeight="251642880" behindDoc="0" locked="0" layoutInCell="1" allowOverlap="1" wp14:anchorId="110D9691" wp14:editId="51560121">
                <wp:simplePos x="0" y="0"/>
                <wp:positionH relativeFrom="margin">
                  <wp:posOffset>3040380</wp:posOffset>
                </wp:positionH>
                <wp:positionV relativeFrom="paragraph">
                  <wp:posOffset>662940</wp:posOffset>
                </wp:positionV>
                <wp:extent cx="367665" cy="345440"/>
                <wp:effectExtent l="0" t="0" r="13335" b="16510"/>
                <wp:wrapNone/>
                <wp:docPr id="62" name="円/楕円 62"/>
                <wp:cNvGraphicFramePr/>
                <a:graphic xmlns:a="http://schemas.openxmlformats.org/drawingml/2006/main">
                  <a:graphicData uri="http://schemas.microsoft.com/office/word/2010/wordprocessingShape">
                    <wps:wsp>
                      <wps:cNvSpPr/>
                      <wps:spPr>
                        <a:xfrm>
                          <a:off x="0" y="0"/>
                          <a:ext cx="367665" cy="345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4CC51" id="円/楕円 62" o:spid="_x0000_s1026" style="position:absolute;left:0;text-align:left;margin-left:239.4pt;margin-top:52.2pt;width:28.95pt;height:27.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" filled="f" strokecolor="red" strokeweight="2pt">
                <w10:wrap anchorx="margin"/>
              </v:oval>
            </w:pict>
          </mc:Fallback>
        </mc:AlternateContent>
      </w:r>
      <w:r>
        <w:rPr>
          <w:noProof/>
        </w:rPr>
        <w:drawing>
          <wp:inline distT="0" distB="0" distL="0" distR="0">
            <wp:extent cx="3329940" cy="1536926"/>
            <wp:effectExtent l="19050" t="19050" r="22860" b="2540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108.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334233" cy="1538907"/>
                    </a:xfrm>
                    <a:prstGeom prst="rect">
                      <a:avLst/>
                    </a:prstGeom>
                    <a:ln>
                      <a:solidFill>
                        <a:schemeClr val="accent1"/>
                      </a:solidFill>
                    </a:ln>
                  </pic:spPr>
                </pic:pic>
              </a:graphicData>
            </a:graphic>
          </wp:inline>
        </w:drawing>
      </w:r>
    </w:p>
    <w:p w:rsidR="005F3DA6" w:rsidRDefault="005F3DA6" w:rsidP="00B16937"/>
    <w:p w:rsidR="00D70497" w:rsidRDefault="00D70497" w:rsidP="00B16937">
      <w:proofErr w:type="spellStart"/>
      <w:r>
        <w:rPr>
          <w:rFonts w:hint="eastAsia"/>
        </w:rPr>
        <w:t>Proself</w:t>
      </w:r>
      <w:proofErr w:type="spellEnd"/>
      <w:r>
        <w:t xml:space="preserve"> Client</w:t>
      </w:r>
      <w:r w:rsidR="009A76CE">
        <w:rPr>
          <w:rFonts w:hint="eastAsia"/>
        </w:rPr>
        <w:t>の設定を変更することができます。</w:t>
      </w:r>
    </w:p>
    <w:p w:rsidR="00E1761D" w:rsidRDefault="006B2853" w:rsidP="00B16937">
      <w:r>
        <w:rPr>
          <w:noProof/>
        </w:rPr>
        <mc:AlternateContent>
          <mc:Choice Requires="wps">
            <w:drawing>
              <wp:anchor distT="0" distB="0" distL="114300" distR="114300" simplePos="0" relativeHeight="251744256" behindDoc="0" locked="0" layoutInCell="1" allowOverlap="1" wp14:anchorId="7935D099" wp14:editId="209063B6">
                <wp:simplePos x="0" y="0"/>
                <wp:positionH relativeFrom="margin">
                  <wp:posOffset>-215529</wp:posOffset>
                </wp:positionH>
                <wp:positionV relativeFrom="paragraph">
                  <wp:posOffset>4664075</wp:posOffset>
                </wp:positionV>
                <wp:extent cx="530860" cy="41402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5F3DA6">
                            <w:pPr>
                              <w:jc w:val="center"/>
                              <w:rPr>
                                <w:b/>
                                <w:color w:val="FF0000"/>
                                <w:sz w:val="32"/>
                                <w:szCs w:val="32"/>
                              </w:rPr>
                            </w:pPr>
                            <w:r>
                              <w:rPr>
                                <w:rFonts w:hint="eastAsia"/>
                                <w:b/>
                                <w:color w:val="FF0000"/>
                                <w:sz w:val="32"/>
                                <w:szCs w:val="32"/>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5D099" id="正方形/長方形 63" o:spid="_x0000_s1111" style="position:absolute;margin-left:-16.95pt;margin-top:367.25pt;width:41.8pt;height:32.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" filled="f" stroked="f" strokeweight="2pt">
                <v:textbox>
                  <w:txbxContent>
                    <w:p w:rsidR="00410C19" w:rsidRPr="008103D1" w:rsidRDefault="00410C19" w:rsidP="005F3DA6">
                      <w:pPr>
                        <w:jc w:val="center"/>
                        <w:rPr>
                          <w:b/>
                          <w:color w:val="FF0000"/>
                          <w:sz w:val="32"/>
                          <w:szCs w:val="32"/>
                        </w:rPr>
                      </w:pPr>
                      <w:r>
                        <w:rPr>
                          <w:rFonts w:hint="eastAsia"/>
                          <w:b/>
                          <w:color w:val="FF0000"/>
                          <w:sz w:val="32"/>
                          <w:szCs w:val="32"/>
                        </w:rPr>
                        <w:t>⑫</w:t>
                      </w:r>
                    </w:p>
                  </w:txbxContent>
                </v:textbox>
                <w10:wrap anchorx="margin"/>
              </v:rect>
            </w:pict>
          </mc:Fallback>
        </mc:AlternateContent>
      </w:r>
      <w:r>
        <w:rPr>
          <w:noProof/>
        </w:rPr>
        <mc:AlternateContent>
          <mc:Choice Requires="wps">
            <w:drawing>
              <wp:anchor distT="0" distB="0" distL="114300" distR="114300" simplePos="0" relativeHeight="251740160" behindDoc="0" locked="0" layoutInCell="1" allowOverlap="1" wp14:anchorId="015C0B1E" wp14:editId="432322EA">
                <wp:simplePos x="0" y="0"/>
                <wp:positionH relativeFrom="margin">
                  <wp:posOffset>-215636</wp:posOffset>
                </wp:positionH>
                <wp:positionV relativeFrom="paragraph">
                  <wp:posOffset>4397375</wp:posOffset>
                </wp:positionV>
                <wp:extent cx="530860" cy="414020"/>
                <wp:effectExtent l="0" t="0" r="0" b="0"/>
                <wp:wrapNone/>
                <wp:docPr id="456" name="正方形/長方形 45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0B1E" id="正方形/長方形 456" o:spid="_x0000_s1112" style="position:absolute;margin-left:-17pt;margin-top:346.25pt;width:41.8pt;height:32.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⑪</w:t>
                      </w:r>
                    </w:p>
                  </w:txbxContent>
                </v:textbox>
                <w10:wrap anchorx="margin"/>
              </v:rect>
            </w:pict>
          </mc:Fallback>
        </mc:AlternateContent>
      </w:r>
      <w:r>
        <w:rPr>
          <w:noProof/>
        </w:rPr>
        <mc:AlternateContent>
          <mc:Choice Requires="wps">
            <w:drawing>
              <wp:anchor distT="0" distB="0" distL="114300" distR="114300" simplePos="0" relativeHeight="251735040" behindDoc="0" locked="0" layoutInCell="1" allowOverlap="1" wp14:anchorId="35FF3A82" wp14:editId="1B7467D1">
                <wp:simplePos x="0" y="0"/>
                <wp:positionH relativeFrom="margin">
                  <wp:posOffset>-217170</wp:posOffset>
                </wp:positionH>
                <wp:positionV relativeFrom="paragraph">
                  <wp:posOffset>4117604</wp:posOffset>
                </wp:positionV>
                <wp:extent cx="530860" cy="414020"/>
                <wp:effectExtent l="0" t="0" r="0" b="0"/>
                <wp:wrapNone/>
                <wp:docPr id="455" name="正方形/長方形 455"/>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F3A82" id="正方形/長方形 455" o:spid="_x0000_s1113" style="position:absolute;margin-left:-17.1pt;margin-top:324.2pt;width:41.8pt;height:32.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⑩</w:t>
                      </w:r>
                    </w:p>
                  </w:txbxContent>
                </v:textbox>
                <w10:wrap anchorx="margin"/>
              </v:rect>
            </w:pict>
          </mc:Fallback>
        </mc:AlternateContent>
      </w:r>
      <w:r>
        <w:rPr>
          <w:noProof/>
        </w:rPr>
        <mc:AlternateContent>
          <mc:Choice Requires="wps">
            <w:drawing>
              <wp:anchor distT="0" distB="0" distL="114300" distR="114300" simplePos="0" relativeHeight="251730944" behindDoc="0" locked="0" layoutInCell="1" allowOverlap="1" wp14:anchorId="5BBF878E" wp14:editId="5DC02920">
                <wp:simplePos x="0" y="0"/>
                <wp:positionH relativeFrom="margin">
                  <wp:posOffset>-214894</wp:posOffset>
                </wp:positionH>
                <wp:positionV relativeFrom="paragraph">
                  <wp:posOffset>3529330</wp:posOffset>
                </wp:positionV>
                <wp:extent cx="530860" cy="414020"/>
                <wp:effectExtent l="0" t="0" r="0" b="0"/>
                <wp:wrapNone/>
                <wp:docPr id="454" name="正方形/長方形 454"/>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F878E" id="正方形/長方形 454" o:spid="_x0000_s1114" style="position:absolute;margin-left:-16.9pt;margin-top:277.9pt;width:41.8pt;height:32.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⑨</w:t>
                      </w:r>
                    </w:p>
                  </w:txbxContent>
                </v:textbox>
                <w10:wrap anchorx="margin"/>
              </v:rect>
            </w:pict>
          </mc:Fallback>
        </mc:AlternateContent>
      </w:r>
      <w:r>
        <w:rPr>
          <w:noProof/>
        </w:rPr>
        <mc:AlternateContent>
          <mc:Choice Requires="wps">
            <w:drawing>
              <wp:anchor distT="0" distB="0" distL="114300" distR="114300" simplePos="0" relativeHeight="251725824" behindDoc="0" locked="0" layoutInCell="1" allowOverlap="1" wp14:anchorId="2FF6A8F6" wp14:editId="24BCB445">
                <wp:simplePos x="0" y="0"/>
                <wp:positionH relativeFrom="margin">
                  <wp:posOffset>-217805</wp:posOffset>
                </wp:positionH>
                <wp:positionV relativeFrom="paragraph">
                  <wp:posOffset>2958201</wp:posOffset>
                </wp:positionV>
                <wp:extent cx="530860" cy="414020"/>
                <wp:effectExtent l="0" t="0" r="0" b="0"/>
                <wp:wrapNone/>
                <wp:docPr id="453" name="正方形/長方形 453"/>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6A8F6" id="正方形/長方形 453" o:spid="_x0000_s1115" style="position:absolute;margin-left:-17.15pt;margin-top:232.95pt;width:41.8pt;height:32.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⑧</w:t>
                      </w:r>
                    </w:p>
                  </w:txbxContent>
                </v:textbox>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765C78CE" wp14:editId="54936A73">
                <wp:simplePos x="0" y="0"/>
                <wp:positionH relativeFrom="margin">
                  <wp:posOffset>-218704</wp:posOffset>
                </wp:positionH>
                <wp:positionV relativeFrom="paragraph">
                  <wp:posOffset>2675255</wp:posOffset>
                </wp:positionV>
                <wp:extent cx="530860" cy="414020"/>
                <wp:effectExtent l="0" t="0" r="0" b="0"/>
                <wp:wrapNone/>
                <wp:docPr id="452" name="正方形/長方形 452"/>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C78CE" id="正方形/長方形 452" o:spid="_x0000_s1116" style="position:absolute;margin-left:-17.2pt;margin-top:210.65pt;width:41.8pt;height:32.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⑦</w:t>
                      </w:r>
                    </w:p>
                  </w:txbxContent>
                </v:textbox>
                <w10:wrap anchorx="margin"/>
              </v:rect>
            </w:pict>
          </mc:Fallback>
        </mc:AlternateContent>
      </w:r>
      <w:r>
        <w:rPr>
          <w:noProof/>
        </w:rPr>
        <mc:AlternateContent>
          <mc:Choice Requires="wps">
            <w:drawing>
              <wp:anchor distT="0" distB="0" distL="114300" distR="114300" simplePos="0" relativeHeight="251716608" behindDoc="0" locked="0" layoutInCell="1" allowOverlap="1" wp14:anchorId="3667A21B" wp14:editId="40C2C7F7">
                <wp:simplePos x="0" y="0"/>
                <wp:positionH relativeFrom="margin">
                  <wp:posOffset>-216799</wp:posOffset>
                </wp:positionH>
                <wp:positionV relativeFrom="paragraph">
                  <wp:posOffset>2098675</wp:posOffset>
                </wp:positionV>
                <wp:extent cx="530860" cy="414020"/>
                <wp:effectExtent l="0" t="0" r="0" b="0"/>
                <wp:wrapNone/>
                <wp:docPr id="451" name="正方形/長方形 451"/>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7A21B" id="正方形/長方形 451" o:spid="_x0000_s1117" style="position:absolute;margin-left:-17.05pt;margin-top:165.25pt;width:41.8pt;height:32.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⑥</w:t>
                      </w:r>
                    </w:p>
                  </w:txbxContent>
                </v:textbox>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0B7E26A0" wp14:editId="019C7E14">
                <wp:simplePos x="0" y="0"/>
                <wp:positionH relativeFrom="margin">
                  <wp:posOffset>-215900</wp:posOffset>
                </wp:positionH>
                <wp:positionV relativeFrom="paragraph">
                  <wp:posOffset>1805676</wp:posOffset>
                </wp:positionV>
                <wp:extent cx="530860" cy="414020"/>
                <wp:effectExtent l="0" t="0" r="0" b="0"/>
                <wp:wrapNone/>
                <wp:docPr id="450" name="正方形/長方形 450"/>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26A0" id="正方形/長方形 450" o:spid="_x0000_s1118" style="position:absolute;margin-left:-17pt;margin-top:142.2pt;width:41.8pt;height:32.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⑤</w:t>
                      </w:r>
                    </w:p>
                  </w:txbxContent>
                </v:textbox>
                <w10:wrap anchorx="margin"/>
              </v:rect>
            </w:pict>
          </mc:Fallback>
        </mc:AlternateContent>
      </w:r>
      <w:r>
        <w:rPr>
          <w:noProof/>
        </w:rPr>
        <mc:AlternateContent>
          <mc:Choice Requires="wps">
            <w:drawing>
              <wp:anchor distT="0" distB="0" distL="114300" distR="114300" simplePos="0" relativeHeight="251707392" behindDoc="0" locked="0" layoutInCell="1" allowOverlap="1" wp14:anchorId="6B9D7059" wp14:editId="11EBF12F">
                <wp:simplePos x="0" y="0"/>
                <wp:positionH relativeFrom="margin">
                  <wp:posOffset>-219339</wp:posOffset>
                </wp:positionH>
                <wp:positionV relativeFrom="paragraph">
                  <wp:posOffset>1229360</wp:posOffset>
                </wp:positionV>
                <wp:extent cx="530860" cy="414020"/>
                <wp:effectExtent l="0" t="0" r="0" b="0"/>
                <wp:wrapNone/>
                <wp:docPr id="449" name="正方形/長方形 449"/>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D7059" id="正方形/長方形 449" o:spid="_x0000_s1119" style="position:absolute;margin-left:-17.25pt;margin-top:96.8pt;width:41.8pt;height:32.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④</w:t>
                      </w:r>
                    </w:p>
                  </w:txbxContent>
                </v:textbox>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239057D7" wp14:editId="73869CAF">
                <wp:simplePos x="0" y="0"/>
                <wp:positionH relativeFrom="margin">
                  <wp:posOffset>-218176</wp:posOffset>
                </wp:positionH>
                <wp:positionV relativeFrom="paragraph">
                  <wp:posOffset>946150</wp:posOffset>
                </wp:positionV>
                <wp:extent cx="530860" cy="414020"/>
                <wp:effectExtent l="0" t="0" r="0" b="0"/>
                <wp:wrapNone/>
                <wp:docPr id="448" name="正方形/長方形 448"/>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057D7" id="正方形/長方形 448" o:spid="_x0000_s1120" style="position:absolute;margin-left:-17.2pt;margin-top:74.5pt;width:41.8pt;height:32.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③</w:t>
                      </w:r>
                    </w:p>
                  </w:txbxContent>
                </v:textbox>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0E35CDA7" wp14:editId="411F3EAF">
                <wp:simplePos x="0" y="0"/>
                <wp:positionH relativeFrom="margin">
                  <wp:posOffset>-220716</wp:posOffset>
                </wp:positionH>
                <wp:positionV relativeFrom="paragraph">
                  <wp:posOffset>667385</wp:posOffset>
                </wp:positionV>
                <wp:extent cx="530860" cy="414020"/>
                <wp:effectExtent l="0" t="0" r="0" b="0"/>
                <wp:wrapNone/>
                <wp:docPr id="447" name="正方形/長方形 447"/>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Pr>
                                <w:rFonts w:hint="eastAsia"/>
                                <w:b/>
                                <w:color w:val="FF0000"/>
                                <w:sz w:val="32"/>
                                <w:szCs w:val="3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5CDA7" id="正方形/長方形 447" o:spid="_x0000_s1121" style="position:absolute;margin-left:-17.4pt;margin-top:52.55pt;width:41.8pt;height:32.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" filled="f" stroked="f" strokeweight="2pt">
                <v:textbox>
                  <w:txbxContent>
                    <w:p w:rsidR="00410C19" w:rsidRPr="008103D1" w:rsidRDefault="00410C19" w:rsidP="00604408">
                      <w:pPr>
                        <w:jc w:val="center"/>
                        <w:rPr>
                          <w:b/>
                          <w:color w:val="FF0000"/>
                          <w:sz w:val="32"/>
                          <w:szCs w:val="32"/>
                        </w:rPr>
                      </w:pPr>
                      <w:r>
                        <w:rPr>
                          <w:rFonts w:hint="eastAsia"/>
                          <w:b/>
                          <w:color w:val="FF0000"/>
                          <w:sz w:val="32"/>
                          <w:szCs w:val="32"/>
                        </w:rPr>
                        <w:t>②</w:t>
                      </w:r>
                    </w:p>
                  </w:txbxContent>
                </v:textbox>
                <w10:wrap anchorx="margin"/>
              </v:rect>
            </w:pict>
          </mc:Fallback>
        </mc:AlternateContent>
      </w:r>
      <w:r w:rsidR="004F2B14">
        <w:rPr>
          <w:noProof/>
        </w:rPr>
        <mc:AlternateContent>
          <mc:Choice Requires="wps">
            <w:drawing>
              <wp:anchor distT="0" distB="0" distL="114300" distR="114300" simplePos="0" relativeHeight="251665408" behindDoc="0" locked="0" layoutInCell="1" allowOverlap="1" wp14:anchorId="2D4152FC" wp14:editId="3E196750">
                <wp:simplePos x="0" y="0"/>
                <wp:positionH relativeFrom="column">
                  <wp:posOffset>717550</wp:posOffset>
                </wp:positionH>
                <wp:positionV relativeFrom="paragraph">
                  <wp:posOffset>56779</wp:posOffset>
                </wp:positionV>
                <wp:extent cx="530860" cy="414020"/>
                <wp:effectExtent l="0" t="0" r="0" b="0"/>
                <wp:wrapNone/>
                <wp:docPr id="446" name="正方形/長方形 446"/>
                <wp:cNvGraphicFramePr/>
                <a:graphic xmlns:a="http://schemas.openxmlformats.org/drawingml/2006/main">
                  <a:graphicData uri="http://schemas.microsoft.com/office/word/2010/wordprocessingShape">
                    <wps:wsp>
                      <wps:cNvSpPr/>
                      <wps:spPr>
                        <a:xfrm>
                          <a:off x="0" y="0"/>
                          <a:ext cx="5308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0C19" w:rsidRPr="008103D1" w:rsidRDefault="00410C19" w:rsidP="00604408">
                            <w:pPr>
                              <w:jc w:val="center"/>
                              <w:rPr>
                                <w:b/>
                                <w:color w:val="FF0000"/>
                                <w:sz w:val="32"/>
                                <w:szCs w:val="32"/>
                              </w:rPr>
                            </w:pPr>
                            <w:r w:rsidRPr="008103D1">
                              <w:rPr>
                                <w:rFonts w:hint="eastAsia"/>
                                <w:b/>
                                <w:color w:val="FF0000"/>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52FC" id="正方形/長方形 446" o:spid="_x0000_s1122" style="position:absolute;margin-left:56.5pt;margin-top:4.45pt;width:41.8pt;height: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" filled="f" stroked="f" strokeweight="2pt">
                <v:textbox>
                  <w:txbxContent>
                    <w:p w:rsidR="00410C19" w:rsidRPr="008103D1" w:rsidRDefault="00410C19" w:rsidP="00604408">
                      <w:pPr>
                        <w:jc w:val="center"/>
                        <w:rPr>
                          <w:b/>
                          <w:color w:val="FF0000"/>
                          <w:sz w:val="32"/>
                          <w:szCs w:val="32"/>
                        </w:rPr>
                      </w:pPr>
                      <w:r w:rsidRPr="008103D1">
                        <w:rPr>
                          <w:rFonts w:hint="eastAsia"/>
                          <w:b/>
                          <w:color w:val="FF0000"/>
                          <w:sz w:val="32"/>
                          <w:szCs w:val="32"/>
                        </w:rPr>
                        <w:t>①</w:t>
                      </w:r>
                    </w:p>
                  </w:txbxContent>
                </v:textbox>
              </v:rect>
            </w:pict>
          </mc:Fallback>
        </mc:AlternateContent>
      </w:r>
      <w:r w:rsidR="00E1761D">
        <w:rPr>
          <w:noProof/>
        </w:rPr>
        <w:drawing>
          <wp:inline distT="0" distB="0" distL="0" distR="0" wp14:anchorId="1C5AEAB5" wp14:editId="66EADD65">
            <wp:extent cx="4857557" cy="5129530"/>
            <wp:effectExtent l="19050" t="19050" r="19685" b="1397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857557" cy="5129530"/>
                    </a:xfrm>
                    <a:prstGeom prst="rect">
                      <a:avLst/>
                    </a:prstGeom>
                    <a:ln>
                      <a:solidFill>
                        <a:schemeClr val="accent1"/>
                      </a:solidFill>
                    </a:ln>
                  </pic:spPr>
                </pic:pic>
              </a:graphicData>
            </a:graphic>
          </wp:inline>
        </w:drawing>
      </w:r>
    </w:p>
    <w:p w:rsidR="00203A93" w:rsidRDefault="00203A93" w:rsidP="00B16937">
      <w:r>
        <w:rPr>
          <w:rFonts w:hint="eastAsia"/>
        </w:rPr>
        <w:t>各項目について以下に解説します。</w:t>
      </w:r>
    </w:p>
    <w:p w:rsidR="00243EAD" w:rsidRDefault="00716EEB" w:rsidP="00396636">
      <w:pPr>
        <w:pStyle w:val="ae"/>
        <w:numPr>
          <w:ilvl w:val="0"/>
          <w:numId w:val="20"/>
        </w:numPr>
        <w:ind w:leftChars="0"/>
      </w:pPr>
      <w:r>
        <w:rPr>
          <w:rFonts w:hint="eastAsia"/>
        </w:rPr>
        <w:t>「</w:t>
      </w:r>
      <w:r w:rsidR="003C6845">
        <w:rPr>
          <w:rFonts w:hint="eastAsia"/>
        </w:rPr>
        <w:t>ファイル一覧</w:t>
      </w:r>
      <w:r>
        <w:rPr>
          <w:rFonts w:hint="eastAsia"/>
        </w:rPr>
        <w:t>」</w:t>
      </w:r>
      <w:r w:rsidR="003C6845">
        <w:rPr>
          <w:rFonts w:hint="eastAsia"/>
        </w:rPr>
        <w:t>ボタン</w:t>
      </w:r>
    </w:p>
    <w:p w:rsidR="00571F16" w:rsidRDefault="00FE35A0" w:rsidP="003D5DF1">
      <w:r>
        <w:rPr>
          <w:rFonts w:hint="eastAsia"/>
        </w:rPr>
        <w:t>タップするとファイル一覧画面に遷移します。</w:t>
      </w:r>
    </w:p>
    <w:p w:rsidR="00C13573" w:rsidRDefault="00C13573" w:rsidP="001A256F"/>
    <w:p w:rsidR="00C94B66" w:rsidRDefault="0082355C" w:rsidP="00396636">
      <w:pPr>
        <w:pStyle w:val="ae"/>
        <w:numPr>
          <w:ilvl w:val="0"/>
          <w:numId w:val="20"/>
        </w:numPr>
        <w:ind w:leftChars="0"/>
      </w:pPr>
      <w:r>
        <w:rPr>
          <w:rFonts w:hint="eastAsia"/>
        </w:rPr>
        <w:t>パスコードロック</w:t>
      </w:r>
    </w:p>
    <w:p w:rsidR="002A267A" w:rsidRDefault="0027661C" w:rsidP="003D5DF1">
      <w:r>
        <w:rPr>
          <w:rFonts w:hint="eastAsia"/>
        </w:rPr>
        <w:t>タップするとパスコード入力画面が表示されるので任意の4桁の数字を入力します。</w:t>
      </w:r>
    </w:p>
    <w:p w:rsidR="00036316" w:rsidRDefault="008A7F70" w:rsidP="00275A4D">
      <w:r>
        <w:rPr>
          <w:noProof/>
        </w:rPr>
        <w:drawing>
          <wp:inline distT="0" distB="0" distL="0" distR="0" wp14:anchorId="7A06698B" wp14:editId="04AE4A86">
            <wp:extent cx="3333240" cy="2572920"/>
            <wp:effectExtent l="19050" t="19050" r="19685" b="18415"/>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333240" cy="2572920"/>
                    </a:xfrm>
                    <a:prstGeom prst="rect">
                      <a:avLst/>
                    </a:prstGeom>
                    <a:ln>
                      <a:solidFill>
                        <a:schemeClr val="accent1"/>
                      </a:solidFill>
                    </a:ln>
                  </pic:spPr>
                </pic:pic>
              </a:graphicData>
            </a:graphic>
          </wp:inline>
        </w:drawing>
      </w:r>
    </w:p>
    <w:p w:rsidR="006650AC" w:rsidRDefault="006650AC" w:rsidP="00275A4D"/>
    <w:p w:rsidR="00036316" w:rsidRDefault="00036316" w:rsidP="00275A4D">
      <w:r>
        <w:rPr>
          <w:rFonts w:hint="eastAsia"/>
        </w:rPr>
        <w:t>入力後、再度パスコード入力画面が表示されるので</w:t>
      </w:r>
      <w:r w:rsidR="00CA45E3">
        <w:rPr>
          <w:rFonts w:hint="eastAsia"/>
        </w:rPr>
        <w:t>1回目と</w:t>
      </w:r>
      <w:r>
        <w:rPr>
          <w:rFonts w:hint="eastAsia"/>
        </w:rPr>
        <w:t>同じ4桁の数字を入力します。</w:t>
      </w:r>
    </w:p>
    <w:p w:rsidR="000F03F4" w:rsidRDefault="004C0A95" w:rsidP="00275A4D">
      <w:r>
        <w:rPr>
          <w:noProof/>
        </w:rPr>
        <w:drawing>
          <wp:inline distT="0" distB="0" distL="0" distR="0" wp14:anchorId="6742B7C4" wp14:editId="25B10D16">
            <wp:extent cx="3333240" cy="2507400"/>
            <wp:effectExtent l="19050" t="19050" r="19685" b="2667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333240" cy="2507400"/>
                    </a:xfrm>
                    <a:prstGeom prst="rect">
                      <a:avLst/>
                    </a:prstGeom>
                    <a:ln>
                      <a:solidFill>
                        <a:schemeClr val="accent1"/>
                      </a:solidFill>
                    </a:ln>
                  </pic:spPr>
                </pic:pic>
              </a:graphicData>
            </a:graphic>
          </wp:inline>
        </w:drawing>
      </w:r>
    </w:p>
    <w:p w:rsidR="0087646A" w:rsidRDefault="0087646A" w:rsidP="00275A4D">
      <w:r>
        <w:rPr>
          <w:rFonts w:hint="eastAsia"/>
        </w:rPr>
        <w:t>パスコード設定</w:t>
      </w:r>
      <w:r w:rsidR="0087176D">
        <w:rPr>
          <w:rFonts w:hint="eastAsia"/>
        </w:rPr>
        <w:t>完了</w:t>
      </w:r>
      <w:r>
        <w:rPr>
          <w:rFonts w:hint="eastAsia"/>
        </w:rPr>
        <w:t>後、パスコードロック右にチェックが表示されます。</w:t>
      </w:r>
    </w:p>
    <w:p w:rsidR="00515BEC" w:rsidRDefault="00515BEC" w:rsidP="00275A4D">
      <w:r>
        <w:rPr>
          <w:rFonts w:hint="eastAsia"/>
        </w:rPr>
        <w:t>以後、</w:t>
      </w:r>
      <w:proofErr w:type="spellStart"/>
      <w:r>
        <w:rPr>
          <w:rFonts w:hint="eastAsia"/>
        </w:rPr>
        <w:t>Proself</w:t>
      </w:r>
      <w:proofErr w:type="spellEnd"/>
      <w:r>
        <w:t xml:space="preserve"> Client</w:t>
      </w:r>
      <w:r>
        <w:rPr>
          <w:rFonts w:hint="eastAsia"/>
        </w:rPr>
        <w:t>を起動するたびにパスコード入力画面が表示されるようになります。</w:t>
      </w:r>
    </w:p>
    <w:p w:rsidR="00A0770C" w:rsidRDefault="00A0770C" w:rsidP="00275A4D">
      <w:r>
        <w:rPr>
          <w:rFonts w:hint="eastAsia"/>
        </w:rPr>
        <w:t>※</w:t>
      </w:r>
      <w:r w:rsidR="0001004C">
        <w:rPr>
          <w:rFonts w:hint="eastAsia"/>
        </w:rPr>
        <w:t>パスコードロックを解除したい場合は、パスコードロックをタップしパスコードロック設定時に入力した４桁の数字を入力すると解除することが可能です。</w:t>
      </w:r>
    </w:p>
    <w:p w:rsidR="005F3DA6" w:rsidRDefault="005F3DA6" w:rsidP="00275A4D"/>
    <w:p w:rsidR="00AE2E45" w:rsidRDefault="002A267A" w:rsidP="00396636">
      <w:pPr>
        <w:pStyle w:val="ae"/>
        <w:numPr>
          <w:ilvl w:val="0"/>
          <w:numId w:val="20"/>
        </w:numPr>
        <w:ind w:leftChars="0"/>
      </w:pPr>
      <w:r>
        <w:rPr>
          <w:rFonts w:hint="eastAsia"/>
        </w:rPr>
        <w:t>アプリ情報削除</w:t>
      </w:r>
    </w:p>
    <w:p w:rsidR="0069198B" w:rsidRDefault="000F075F" w:rsidP="0011086A">
      <w:r>
        <w:rPr>
          <w:rFonts w:hint="eastAsia"/>
        </w:rPr>
        <w:t>パスコード入力</w:t>
      </w:r>
      <w:r w:rsidR="00404DD2">
        <w:rPr>
          <w:rFonts w:hint="eastAsia"/>
        </w:rPr>
        <w:t>を</w:t>
      </w:r>
      <w:r w:rsidR="00391457">
        <w:rPr>
          <w:rFonts w:hint="eastAsia"/>
        </w:rPr>
        <w:t>連続して</w:t>
      </w:r>
      <w:r>
        <w:rPr>
          <w:rFonts w:hint="eastAsia"/>
        </w:rPr>
        <w:t>規定回数</w:t>
      </w:r>
      <w:r w:rsidR="00675295">
        <w:rPr>
          <w:rFonts w:hint="eastAsia"/>
        </w:rPr>
        <w:t>以上</w:t>
      </w:r>
      <w:r>
        <w:rPr>
          <w:rFonts w:hint="eastAsia"/>
        </w:rPr>
        <w:t>間違えた場合に</w:t>
      </w:r>
      <w:r w:rsidR="00391457">
        <w:rPr>
          <w:rFonts w:hint="eastAsia"/>
        </w:rPr>
        <w:t>、</w:t>
      </w:r>
      <w:r>
        <w:rPr>
          <w:rFonts w:hint="eastAsia"/>
        </w:rPr>
        <w:t>アプリ情報を削除するかどうかを指定します。</w:t>
      </w:r>
    </w:p>
    <w:p w:rsidR="002131A6" w:rsidRDefault="00404DD2" w:rsidP="0011086A">
      <w:r>
        <w:rPr>
          <w:rFonts w:hint="eastAsia"/>
        </w:rPr>
        <w:t>有効に設定するとパスコード入力時、連続で認証回数制限以上間違えた場合にアプリ情報が削除されます。</w:t>
      </w:r>
    </w:p>
    <w:p w:rsidR="00DB403F" w:rsidRDefault="00AE78D9" w:rsidP="0011086A">
      <w:r>
        <w:rPr>
          <w:rFonts w:hint="eastAsia"/>
        </w:rPr>
        <w:t>削除対象は以下となります。</w:t>
      </w:r>
    </w:p>
    <w:p w:rsidR="00DB403F" w:rsidRDefault="00207E54" w:rsidP="0011086A">
      <w:r>
        <w:rPr>
          <w:rFonts w:hint="eastAsia"/>
        </w:rPr>
        <w:t>・</w:t>
      </w:r>
      <w:r w:rsidR="00AE78D9">
        <w:rPr>
          <w:rFonts w:hint="eastAsia"/>
        </w:rPr>
        <w:t>登録した接続先情報</w:t>
      </w:r>
    </w:p>
    <w:p w:rsidR="00DB403F" w:rsidRDefault="00207E54" w:rsidP="0011086A">
      <w:r>
        <w:rPr>
          <w:rFonts w:hint="eastAsia"/>
        </w:rPr>
        <w:t>・</w:t>
      </w:r>
      <w:r w:rsidR="00AE78D9">
        <w:rPr>
          <w:rFonts w:hint="eastAsia"/>
        </w:rPr>
        <w:t>アプリ内設定で設定した各項目</w:t>
      </w:r>
    </w:p>
    <w:p w:rsidR="003A5250" w:rsidRDefault="00207E54" w:rsidP="0011086A">
      <w:r>
        <w:rPr>
          <w:rFonts w:hint="eastAsia"/>
        </w:rPr>
        <w:t>・</w:t>
      </w:r>
      <w:r w:rsidR="008A510B">
        <w:rPr>
          <w:rFonts w:hint="eastAsia"/>
        </w:rPr>
        <w:t>ローカル領域</w:t>
      </w:r>
      <w:r w:rsidR="00AE78D9">
        <w:rPr>
          <w:rFonts w:hint="eastAsia"/>
        </w:rPr>
        <w:t>上にダウンロードしたファイル/フォルダ</w:t>
      </w:r>
    </w:p>
    <w:p w:rsidR="003A5250" w:rsidRDefault="003A5250" w:rsidP="00275A4D"/>
    <w:p w:rsidR="002D0EA4" w:rsidRDefault="002A267A" w:rsidP="00396636">
      <w:pPr>
        <w:pStyle w:val="ae"/>
        <w:numPr>
          <w:ilvl w:val="0"/>
          <w:numId w:val="20"/>
        </w:numPr>
        <w:ind w:leftChars="0"/>
      </w:pPr>
      <w:r>
        <w:rPr>
          <w:rFonts w:hint="eastAsia"/>
        </w:rPr>
        <w:t>認証回数制限</w:t>
      </w:r>
    </w:p>
    <w:p w:rsidR="002D0EA4" w:rsidRDefault="00C35DC3" w:rsidP="0011086A">
      <w:r>
        <w:rPr>
          <w:rFonts w:hint="eastAsia"/>
        </w:rPr>
        <w:t>パスコード入力時</w:t>
      </w:r>
      <w:r w:rsidR="00D778C4">
        <w:rPr>
          <w:rFonts w:hint="eastAsia"/>
        </w:rPr>
        <w:t>の</w:t>
      </w:r>
      <w:r w:rsidR="00852974">
        <w:rPr>
          <w:rFonts w:hint="eastAsia"/>
        </w:rPr>
        <w:t>認証回数制限を設定します。</w:t>
      </w:r>
    </w:p>
    <w:p w:rsidR="001028A1" w:rsidRDefault="001028A1" w:rsidP="0011086A">
      <w:r>
        <w:rPr>
          <w:rFonts w:hint="eastAsia"/>
        </w:rPr>
        <w:t>※</w:t>
      </w:r>
      <w:r w:rsidR="008901A8">
        <w:rPr>
          <w:rFonts w:hint="eastAsia"/>
        </w:rPr>
        <w:t>パスコードロック及び</w:t>
      </w:r>
      <w:r>
        <w:rPr>
          <w:rFonts w:hint="eastAsia"/>
        </w:rPr>
        <w:t>アプリ情報削除を有効にしないと回数の変更はできません。</w:t>
      </w:r>
    </w:p>
    <w:p w:rsidR="00D94026" w:rsidRDefault="00D94026" w:rsidP="00275A4D"/>
    <w:p w:rsidR="00457F8C" w:rsidRDefault="00D2708A" w:rsidP="00396636">
      <w:pPr>
        <w:pStyle w:val="ae"/>
        <w:numPr>
          <w:ilvl w:val="0"/>
          <w:numId w:val="20"/>
        </w:numPr>
        <w:ind w:leftChars="0"/>
      </w:pPr>
      <w:r>
        <w:rPr>
          <w:rFonts w:hint="eastAsia"/>
        </w:rPr>
        <w:t>サーバーファイル</w:t>
      </w:r>
    </w:p>
    <w:p w:rsidR="00457F8C" w:rsidRDefault="008A510B" w:rsidP="007C4459">
      <w:r>
        <w:rPr>
          <w:rFonts w:hint="eastAsia"/>
        </w:rPr>
        <w:t>サーバー領域</w:t>
      </w:r>
      <w:r w:rsidR="00085AE5">
        <w:rPr>
          <w:rFonts w:hint="eastAsia"/>
        </w:rPr>
        <w:t>上におけるファイルタップ時の動作を設定できます。</w:t>
      </w:r>
    </w:p>
    <w:p w:rsidR="000863AB" w:rsidRDefault="000863AB" w:rsidP="007C4459">
      <w:r>
        <w:rPr>
          <w:rFonts w:hint="eastAsia"/>
        </w:rPr>
        <w:t>・閲覧</w:t>
      </w:r>
    </w:p>
    <w:p w:rsidR="00783EB4" w:rsidRDefault="00011C17" w:rsidP="007C4459">
      <w:r>
        <w:rPr>
          <w:rFonts w:hint="eastAsia"/>
        </w:rPr>
        <w:t>ファイルをタップするとそのファイルを</w:t>
      </w:r>
      <w:r w:rsidR="008A510B">
        <w:rPr>
          <w:rFonts w:hint="eastAsia"/>
        </w:rPr>
        <w:t>サーバー領域</w:t>
      </w:r>
      <w:r>
        <w:rPr>
          <w:rFonts w:hint="eastAsia"/>
        </w:rPr>
        <w:t>上で開きます。</w:t>
      </w:r>
    </w:p>
    <w:p w:rsidR="000863AB" w:rsidRDefault="000863AB" w:rsidP="007C4459">
      <w:r>
        <w:rPr>
          <w:rFonts w:hint="eastAsia"/>
        </w:rPr>
        <w:t>・</w:t>
      </w:r>
      <w:r w:rsidR="00011C17">
        <w:rPr>
          <w:rFonts w:hint="eastAsia"/>
        </w:rPr>
        <w:t>ダウンロード</w:t>
      </w:r>
    </w:p>
    <w:p w:rsidR="00456B74" w:rsidRDefault="00011C17" w:rsidP="007C4459">
      <w:r>
        <w:rPr>
          <w:rFonts w:hint="eastAsia"/>
        </w:rPr>
        <w:t>ファイルをタップするとそのファイルを</w:t>
      </w:r>
      <w:r w:rsidR="008A510B">
        <w:rPr>
          <w:rFonts w:hint="eastAsia"/>
        </w:rPr>
        <w:t>ローカル領域</w:t>
      </w:r>
      <w:r>
        <w:rPr>
          <w:rFonts w:hint="eastAsia"/>
        </w:rPr>
        <w:t>にダウンロードします。</w:t>
      </w:r>
    </w:p>
    <w:p w:rsidR="00D76D1E" w:rsidRDefault="00D2708A" w:rsidP="00396636">
      <w:pPr>
        <w:pStyle w:val="ae"/>
        <w:numPr>
          <w:ilvl w:val="0"/>
          <w:numId w:val="20"/>
        </w:numPr>
        <w:ind w:leftChars="0"/>
      </w:pPr>
      <w:r>
        <w:rPr>
          <w:rFonts w:hint="eastAsia"/>
        </w:rPr>
        <w:t>ローカルファイル</w:t>
      </w:r>
    </w:p>
    <w:p w:rsidR="00BB56F9" w:rsidRDefault="008A510B" w:rsidP="00D46C62">
      <w:r>
        <w:rPr>
          <w:rFonts w:hint="eastAsia"/>
        </w:rPr>
        <w:t>ローカル領域</w:t>
      </w:r>
      <w:r w:rsidR="009007F8">
        <w:rPr>
          <w:rFonts w:hint="eastAsia"/>
        </w:rPr>
        <w:t>上におけるファイルタップ時の動作を設定できます。</w:t>
      </w:r>
    </w:p>
    <w:p w:rsidR="00BB56F9" w:rsidRDefault="00F9263E" w:rsidP="00D46C62">
      <w:r>
        <w:rPr>
          <w:rFonts w:hint="eastAsia"/>
        </w:rPr>
        <w:t>・</w:t>
      </w:r>
      <w:r w:rsidR="00011C17">
        <w:rPr>
          <w:rFonts w:hint="eastAsia"/>
        </w:rPr>
        <w:t>閲</w:t>
      </w:r>
      <w:r>
        <w:rPr>
          <w:rFonts w:hint="eastAsia"/>
        </w:rPr>
        <w:t>覧</w:t>
      </w:r>
    </w:p>
    <w:p w:rsidR="00D85D6D" w:rsidRDefault="00011C17" w:rsidP="00CB0096">
      <w:pPr>
        <w:ind w:firstLineChars="100" w:firstLine="240"/>
      </w:pPr>
      <w:r>
        <w:rPr>
          <w:rFonts w:hint="eastAsia"/>
        </w:rPr>
        <w:t>ファイルをタップするとそのファイルを</w:t>
      </w:r>
      <w:r w:rsidR="008A510B">
        <w:rPr>
          <w:rFonts w:hint="eastAsia"/>
        </w:rPr>
        <w:t>ローカル領域</w:t>
      </w:r>
      <w:r>
        <w:rPr>
          <w:rFonts w:hint="eastAsia"/>
        </w:rPr>
        <w:t>上で開きます。</w:t>
      </w:r>
    </w:p>
    <w:p w:rsidR="00A54D0E" w:rsidRDefault="002D5868" w:rsidP="00D46C62">
      <w:r>
        <w:rPr>
          <w:rFonts w:hint="eastAsia"/>
        </w:rPr>
        <w:t>・アプリで開く</w:t>
      </w:r>
    </w:p>
    <w:p w:rsidR="0010134B" w:rsidRDefault="00011C17" w:rsidP="00CB0096">
      <w:pPr>
        <w:ind w:firstLineChars="100" w:firstLine="240"/>
      </w:pPr>
      <w:r>
        <w:rPr>
          <w:rFonts w:hint="eastAsia"/>
        </w:rPr>
        <w:t>ファイルをタップするとアプリケーションの選択ダイアログが表示されます。</w:t>
      </w:r>
    </w:p>
    <w:p w:rsidR="00011C17" w:rsidRDefault="00011C17" w:rsidP="00FC53D7">
      <w:r>
        <w:rPr>
          <w:rFonts w:hint="eastAsia"/>
        </w:rPr>
        <w:t>開くアプリケーションをタップすると選択したアプリケーションでそのファイルを開きます。</w:t>
      </w:r>
    </w:p>
    <w:p w:rsidR="00A018CE" w:rsidRPr="00011C17" w:rsidRDefault="00A018CE" w:rsidP="0010134B">
      <w:pPr>
        <w:pStyle w:val="ae"/>
        <w:ind w:leftChars="0" w:left="360"/>
      </w:pPr>
    </w:p>
    <w:p w:rsidR="009B4C43" w:rsidRDefault="00C24CAC" w:rsidP="00396636">
      <w:pPr>
        <w:pStyle w:val="ae"/>
        <w:numPr>
          <w:ilvl w:val="0"/>
          <w:numId w:val="20"/>
        </w:numPr>
        <w:ind w:leftChars="0"/>
      </w:pPr>
      <w:r>
        <w:rPr>
          <w:rFonts w:hint="eastAsia"/>
        </w:rPr>
        <w:t>縦向き時</w:t>
      </w:r>
    </w:p>
    <w:p w:rsidR="009B4C43" w:rsidRDefault="00573A53" w:rsidP="000D515B">
      <w:r>
        <w:rPr>
          <w:rFonts w:hint="eastAsia"/>
        </w:rPr>
        <w:t>端末が縦向きの状態での</w:t>
      </w:r>
      <w:r w:rsidR="008A510B">
        <w:rPr>
          <w:rFonts w:hint="eastAsia"/>
        </w:rPr>
        <w:t>サーバー領域</w:t>
      </w:r>
      <w:r>
        <w:rPr>
          <w:rFonts w:hint="eastAsia"/>
        </w:rPr>
        <w:t>、</w:t>
      </w:r>
      <w:r w:rsidR="008A510B">
        <w:rPr>
          <w:rFonts w:hint="eastAsia"/>
        </w:rPr>
        <w:t>ローカル領域</w:t>
      </w:r>
      <w:r>
        <w:rPr>
          <w:rFonts w:hint="eastAsia"/>
        </w:rPr>
        <w:t>の配置を設定します。</w:t>
      </w:r>
    </w:p>
    <w:p w:rsidR="00906F7A" w:rsidRDefault="00B12A18" w:rsidP="000D515B">
      <w:r>
        <w:rPr>
          <w:rFonts w:hint="eastAsia"/>
        </w:rPr>
        <w:t>・左右</w:t>
      </w:r>
    </w:p>
    <w:p w:rsidR="009B4C43" w:rsidRDefault="00B12A18" w:rsidP="00CB0096">
      <w:pPr>
        <w:ind w:firstLineChars="100" w:firstLine="240"/>
      </w:pPr>
      <w:r>
        <w:rPr>
          <w:rFonts w:hint="eastAsia"/>
        </w:rPr>
        <w:t>左に</w:t>
      </w:r>
      <w:r w:rsidR="008A510B">
        <w:rPr>
          <w:rFonts w:hint="eastAsia"/>
        </w:rPr>
        <w:t>サーバー領域</w:t>
      </w:r>
      <w:r>
        <w:rPr>
          <w:rFonts w:hint="eastAsia"/>
        </w:rPr>
        <w:t>、右に</w:t>
      </w:r>
      <w:r w:rsidR="008A510B">
        <w:rPr>
          <w:rFonts w:hint="eastAsia"/>
        </w:rPr>
        <w:t>ローカル領域</w:t>
      </w:r>
      <w:r>
        <w:rPr>
          <w:rFonts w:hint="eastAsia"/>
        </w:rPr>
        <w:t>が配置されます。</w:t>
      </w:r>
    </w:p>
    <w:p w:rsidR="009B4C43" w:rsidRDefault="00B12A18" w:rsidP="000D515B">
      <w:r>
        <w:rPr>
          <w:rFonts w:hint="eastAsia"/>
        </w:rPr>
        <w:t>・上下</w:t>
      </w:r>
    </w:p>
    <w:p w:rsidR="00B12A18" w:rsidRDefault="00B12A18" w:rsidP="00CB0096">
      <w:pPr>
        <w:ind w:firstLineChars="100" w:firstLine="240"/>
      </w:pPr>
      <w:r>
        <w:rPr>
          <w:rFonts w:hint="eastAsia"/>
        </w:rPr>
        <w:t>上に</w:t>
      </w:r>
      <w:r w:rsidR="008A510B">
        <w:rPr>
          <w:rFonts w:hint="eastAsia"/>
        </w:rPr>
        <w:t>サーバー領域</w:t>
      </w:r>
      <w:r>
        <w:rPr>
          <w:rFonts w:hint="eastAsia"/>
        </w:rPr>
        <w:t>、下に</w:t>
      </w:r>
      <w:r w:rsidR="008A510B">
        <w:rPr>
          <w:rFonts w:hint="eastAsia"/>
        </w:rPr>
        <w:t>ローカル領域</w:t>
      </w:r>
      <w:r>
        <w:rPr>
          <w:rFonts w:hint="eastAsia"/>
        </w:rPr>
        <w:t>が配置されます。</w:t>
      </w:r>
    </w:p>
    <w:p w:rsidR="009B4C43" w:rsidRPr="00B12A18" w:rsidRDefault="009B4C43" w:rsidP="004524CF"/>
    <w:p w:rsidR="00C2118C" w:rsidRDefault="000726DD" w:rsidP="00396636">
      <w:pPr>
        <w:pStyle w:val="ae"/>
        <w:numPr>
          <w:ilvl w:val="0"/>
          <w:numId w:val="20"/>
        </w:numPr>
        <w:ind w:leftChars="0"/>
      </w:pPr>
      <w:r>
        <w:rPr>
          <w:rFonts w:hint="eastAsia"/>
        </w:rPr>
        <w:t>横向き時</w:t>
      </w:r>
    </w:p>
    <w:p w:rsidR="00C2118C" w:rsidRDefault="000726DD" w:rsidP="00685D21">
      <w:r>
        <w:rPr>
          <w:rFonts w:hint="eastAsia"/>
        </w:rPr>
        <w:t>端末が横向きの状態での</w:t>
      </w:r>
      <w:r w:rsidR="008A510B">
        <w:rPr>
          <w:rFonts w:hint="eastAsia"/>
        </w:rPr>
        <w:t>サーバー領域</w:t>
      </w:r>
      <w:r>
        <w:rPr>
          <w:rFonts w:hint="eastAsia"/>
        </w:rPr>
        <w:t>、</w:t>
      </w:r>
      <w:r w:rsidR="008A510B">
        <w:rPr>
          <w:rFonts w:hint="eastAsia"/>
        </w:rPr>
        <w:t>ローカル領域</w:t>
      </w:r>
      <w:r>
        <w:rPr>
          <w:rFonts w:hint="eastAsia"/>
        </w:rPr>
        <w:t>の配置を設定します。</w:t>
      </w:r>
    </w:p>
    <w:p w:rsidR="00C2118C" w:rsidRDefault="008F2E3C" w:rsidP="00685D21">
      <w:r>
        <w:rPr>
          <w:rFonts w:hint="eastAsia"/>
        </w:rPr>
        <w:t>設定内容によって以下の様に配置されます。</w:t>
      </w:r>
    </w:p>
    <w:p w:rsidR="00C2118C" w:rsidRDefault="00296EF4" w:rsidP="00685D21">
      <w:r>
        <w:rPr>
          <w:rFonts w:hint="eastAsia"/>
        </w:rPr>
        <w:t>・左右</w:t>
      </w:r>
    </w:p>
    <w:p w:rsidR="00C2118C" w:rsidRDefault="00573A53" w:rsidP="00685D21">
      <w:r>
        <w:rPr>
          <w:rFonts w:hint="eastAsia"/>
        </w:rPr>
        <w:t>左に</w:t>
      </w:r>
      <w:r w:rsidR="008A510B">
        <w:rPr>
          <w:rFonts w:hint="eastAsia"/>
        </w:rPr>
        <w:t>サーバー領域</w:t>
      </w:r>
      <w:r>
        <w:rPr>
          <w:rFonts w:hint="eastAsia"/>
        </w:rPr>
        <w:t>、右に</w:t>
      </w:r>
      <w:r w:rsidR="008A510B">
        <w:rPr>
          <w:rFonts w:hint="eastAsia"/>
        </w:rPr>
        <w:t>ローカル領域</w:t>
      </w:r>
      <w:r>
        <w:rPr>
          <w:rFonts w:hint="eastAsia"/>
        </w:rPr>
        <w:t>が配置されます。</w:t>
      </w:r>
    </w:p>
    <w:p w:rsidR="00C2118C" w:rsidRDefault="00296EF4" w:rsidP="00685D21">
      <w:r>
        <w:rPr>
          <w:rFonts w:hint="eastAsia"/>
        </w:rPr>
        <w:t>・上下</w:t>
      </w:r>
    </w:p>
    <w:p w:rsidR="00573A53" w:rsidRDefault="00573A53" w:rsidP="00685D21">
      <w:r>
        <w:rPr>
          <w:rFonts w:hint="eastAsia"/>
        </w:rPr>
        <w:t>上に</w:t>
      </w:r>
      <w:r w:rsidR="008A510B">
        <w:rPr>
          <w:rFonts w:hint="eastAsia"/>
        </w:rPr>
        <w:t>サーバー領域</w:t>
      </w:r>
      <w:r>
        <w:rPr>
          <w:rFonts w:hint="eastAsia"/>
        </w:rPr>
        <w:t>、下に</w:t>
      </w:r>
      <w:r w:rsidR="008A510B">
        <w:rPr>
          <w:rFonts w:hint="eastAsia"/>
        </w:rPr>
        <w:t>ローカル領域</w:t>
      </w:r>
      <w:r>
        <w:rPr>
          <w:rFonts w:hint="eastAsia"/>
        </w:rPr>
        <w:t>が配置されます。</w:t>
      </w:r>
    </w:p>
    <w:p w:rsidR="00610E8C" w:rsidRDefault="00610E8C">
      <w:pPr>
        <w:adjustRightInd/>
        <w:snapToGrid/>
      </w:pPr>
      <w:r>
        <w:br w:type="page"/>
      </w:r>
    </w:p>
    <w:p w:rsidR="00956623" w:rsidRDefault="00557F55" w:rsidP="00396636">
      <w:pPr>
        <w:pStyle w:val="ae"/>
        <w:numPr>
          <w:ilvl w:val="0"/>
          <w:numId w:val="20"/>
        </w:numPr>
        <w:ind w:leftChars="0"/>
      </w:pPr>
      <w:r>
        <w:rPr>
          <w:rFonts w:hint="eastAsia"/>
        </w:rPr>
        <w:t>サーバー設定移行</w:t>
      </w:r>
    </w:p>
    <w:p w:rsidR="00956623" w:rsidRDefault="00765B90" w:rsidP="003A4235">
      <w:proofErr w:type="spellStart"/>
      <w:r>
        <w:rPr>
          <w:rFonts w:hint="eastAsia"/>
        </w:rPr>
        <w:t>Proself</w:t>
      </w:r>
      <w:proofErr w:type="spellEnd"/>
      <w:r>
        <w:t xml:space="preserve"> Client for iOS</w:t>
      </w:r>
      <w:r>
        <w:rPr>
          <w:rFonts w:hint="eastAsia"/>
        </w:rPr>
        <w:t>に</w:t>
      </w:r>
      <w:proofErr w:type="spellStart"/>
      <w:r w:rsidR="00E91C8C">
        <w:rPr>
          <w:rFonts w:hint="eastAsia"/>
        </w:rPr>
        <w:t>Proself</w:t>
      </w:r>
      <w:proofErr w:type="spellEnd"/>
      <w:r w:rsidR="00E91C8C">
        <w:t xml:space="preserve"> Client for iOS</w:t>
      </w:r>
      <w:r w:rsidR="00E91C8C">
        <w:rPr>
          <w:rFonts w:hint="eastAsia"/>
        </w:rPr>
        <w:t>(2Pane)で</w:t>
      </w:r>
      <w:r>
        <w:rPr>
          <w:rFonts w:hint="eastAsia"/>
        </w:rPr>
        <w:t>登録した接続先情報をインポート</w:t>
      </w:r>
      <w:r w:rsidR="00E91C8C">
        <w:rPr>
          <w:rFonts w:hint="eastAsia"/>
        </w:rPr>
        <w:t>することができます。</w:t>
      </w:r>
    </w:p>
    <w:p w:rsidR="00363D21" w:rsidRDefault="00363D21" w:rsidP="003A4235">
      <w:r>
        <w:rPr>
          <w:rFonts w:hint="eastAsia"/>
        </w:rPr>
        <w:t>※</w:t>
      </w:r>
      <w:proofErr w:type="spellStart"/>
      <w:r w:rsidR="00495C1A">
        <w:rPr>
          <w:rFonts w:hint="eastAsia"/>
        </w:rPr>
        <w:t>Proself</w:t>
      </w:r>
      <w:proofErr w:type="spellEnd"/>
      <w:r w:rsidR="00495C1A">
        <w:t xml:space="preserve"> Client for iOS</w:t>
      </w:r>
      <w:r w:rsidR="0046798C">
        <w:rPr>
          <w:rFonts w:hint="eastAsia"/>
        </w:rPr>
        <w:t>がインストールされていない場合、</w:t>
      </w:r>
      <w:r w:rsidR="00495C1A">
        <w:rPr>
          <w:rFonts w:hint="eastAsia"/>
        </w:rPr>
        <w:t>本機能はご利用いた</w:t>
      </w:r>
      <w:r w:rsidR="00441FBC">
        <w:rPr>
          <w:rFonts w:hint="eastAsia"/>
        </w:rPr>
        <w:t>だ</w:t>
      </w:r>
      <w:r w:rsidR="00495C1A">
        <w:rPr>
          <w:rFonts w:hint="eastAsia"/>
        </w:rPr>
        <w:t>けません。</w:t>
      </w:r>
    </w:p>
    <w:p w:rsidR="005F3DA6" w:rsidRPr="00765B90" w:rsidRDefault="005F3DA6" w:rsidP="003A4235"/>
    <w:p w:rsidR="00EC5BCE" w:rsidRDefault="00EE76E0" w:rsidP="00396636">
      <w:pPr>
        <w:pStyle w:val="ae"/>
        <w:numPr>
          <w:ilvl w:val="0"/>
          <w:numId w:val="20"/>
        </w:numPr>
        <w:ind w:leftChars="0"/>
      </w:pPr>
      <w:r>
        <w:rPr>
          <w:rFonts w:hint="eastAsia"/>
        </w:rPr>
        <w:t>ヘルプを見る</w:t>
      </w:r>
    </w:p>
    <w:p w:rsidR="00EC5BCE" w:rsidRDefault="00EE76E0" w:rsidP="003A4235">
      <w:r>
        <w:rPr>
          <w:rFonts w:hint="eastAsia"/>
        </w:rPr>
        <w:t>タップするとヘルプ画面が表示されます。</w:t>
      </w:r>
    </w:p>
    <w:p w:rsidR="00C45C74" w:rsidRDefault="00A0724C" w:rsidP="003A4235">
      <w:r>
        <w:rPr>
          <w:rFonts w:hint="eastAsia"/>
        </w:rPr>
        <w:t>※アプリ初回起動時に表示されたヘルプ</w:t>
      </w:r>
      <w:r w:rsidR="003D15BF">
        <w:rPr>
          <w:rFonts w:hint="eastAsia"/>
        </w:rPr>
        <w:t>と同じです。</w:t>
      </w:r>
    </w:p>
    <w:p w:rsidR="00A0724C" w:rsidRDefault="00A0724C" w:rsidP="00C45C74"/>
    <w:p w:rsidR="005F3DA6" w:rsidRDefault="005F3DA6" w:rsidP="005F3DA6">
      <w:pPr>
        <w:pStyle w:val="ae"/>
        <w:numPr>
          <w:ilvl w:val="0"/>
          <w:numId w:val="20"/>
        </w:numPr>
        <w:ind w:leftChars="0"/>
      </w:pPr>
      <w:r>
        <w:rPr>
          <w:rFonts w:hint="eastAsia"/>
        </w:rPr>
        <w:t>オープンソースライセンス</w:t>
      </w:r>
    </w:p>
    <w:p w:rsidR="005F3DA6" w:rsidRDefault="005F3DA6" w:rsidP="00C45C74">
      <w:r>
        <w:rPr>
          <w:rFonts w:hint="eastAsia"/>
        </w:rPr>
        <w:t>オープンソースのライセンスを確認することができます。</w:t>
      </w:r>
    </w:p>
    <w:p w:rsidR="005F3DA6" w:rsidRPr="003A4235" w:rsidRDefault="005F3DA6" w:rsidP="00C45C74"/>
    <w:p w:rsidR="00916BC4" w:rsidRDefault="00667DA0" w:rsidP="00396636">
      <w:pPr>
        <w:pStyle w:val="ae"/>
        <w:numPr>
          <w:ilvl w:val="0"/>
          <w:numId w:val="20"/>
        </w:numPr>
        <w:ind w:leftChars="0"/>
      </w:pPr>
      <w:r>
        <w:rPr>
          <w:rFonts w:hint="eastAsia"/>
        </w:rPr>
        <w:t>バージョン</w:t>
      </w:r>
    </w:p>
    <w:p w:rsidR="00667DA0" w:rsidRPr="00C45C74" w:rsidRDefault="00667DA0" w:rsidP="003A4235">
      <w:r>
        <w:rPr>
          <w:rFonts w:hint="eastAsia"/>
        </w:rPr>
        <w:t>バージョン番号を表示します。</w:t>
      </w:r>
    </w:p>
    <w:sectPr w:rsidR="00667DA0" w:rsidRPr="00C45C74" w:rsidSect="00B04AC9">
      <w:headerReference w:type="default" r:id="rId142"/>
      <w:footerReference w:type="default" r:id="rId143"/>
      <w:headerReference w:type="first" r:id="rId144"/>
      <w:pgSz w:w="11906" w:h="16838"/>
      <w:pgMar w:top="1985" w:right="1701" w:bottom="1701" w:left="1701" w:header="851" w:footer="992" w:gutter="0"/>
      <w:pgNumType w:start="1"/>
      <w:cols w:space="425"/>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C19" w:rsidRDefault="00410C19" w:rsidP="0072756C">
      <w:r>
        <w:separator/>
      </w:r>
    </w:p>
  </w:endnote>
  <w:endnote w:type="continuationSeparator" w:id="0">
    <w:p w:rsidR="00410C19" w:rsidRDefault="00410C19" w:rsidP="0072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669766"/>
      <w:docPartObj>
        <w:docPartGallery w:val="Page Numbers (Bottom of Page)"/>
        <w:docPartUnique/>
      </w:docPartObj>
    </w:sdtPr>
    <w:sdtContent>
      <w:p w:rsidR="00410C19" w:rsidRDefault="00410C19" w:rsidP="006701D0">
        <w:pPr>
          <w:pStyle w:val="aa"/>
          <w:jc w:val="center"/>
        </w:pPr>
        <w:r>
          <w:fldChar w:fldCharType="begin"/>
        </w:r>
        <w:r>
          <w:instrText>PAGE   \* MERGEFORMAT</w:instrText>
        </w:r>
        <w:r>
          <w:fldChar w:fldCharType="separate"/>
        </w:r>
        <w:r w:rsidRPr="000003D3">
          <w:rPr>
            <w:noProof/>
            <w:lang w:val="ja-JP"/>
          </w:rPr>
          <w:t>1</w:t>
        </w:r>
        <w:r>
          <w:fldChar w:fldCharType="end"/>
        </w:r>
      </w:p>
    </w:sdtContent>
  </w:sdt>
  <w:p w:rsidR="00410C19" w:rsidRDefault="00410C19" w:rsidP="0072756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614254"/>
      <w:docPartObj>
        <w:docPartGallery w:val="Page Numbers (Bottom of Page)"/>
        <w:docPartUnique/>
      </w:docPartObj>
    </w:sdtPr>
    <w:sdtContent>
      <w:p w:rsidR="00410C19" w:rsidRDefault="00410C19">
        <w:pPr>
          <w:pStyle w:val="aa"/>
          <w:jc w:val="center"/>
        </w:pPr>
        <w:r>
          <w:fldChar w:fldCharType="begin"/>
        </w:r>
        <w:r>
          <w:instrText>PAGE   \* MERGEFORMAT</w:instrText>
        </w:r>
        <w:r>
          <w:fldChar w:fldCharType="separate"/>
        </w:r>
        <w:r w:rsidR="008B4C1A" w:rsidRPr="008B4C1A">
          <w:rPr>
            <w:noProof/>
            <w:lang w:val="ja-JP"/>
          </w:rPr>
          <w:t>72</w:t>
        </w:r>
        <w:r>
          <w:fldChar w:fldCharType="end"/>
        </w:r>
      </w:p>
    </w:sdtContent>
  </w:sdt>
  <w:p w:rsidR="00410C19" w:rsidRDefault="00410C19" w:rsidP="00743670">
    <w:pPr>
      <w:pStyle w:val="aa"/>
      <w:jc w:val="right"/>
    </w:pPr>
    <w:r w:rsidRPr="005E3A6A">
      <w:rPr>
        <w:rFonts w:cs="メイリオ"/>
      </w:rPr>
      <w:t>Copyright © North Grid Corporation 201</w:t>
    </w:r>
    <w:r>
      <w:rPr>
        <w:rFonts w:cs="メイリオ" w:hint="eastAsia"/>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C19" w:rsidRDefault="00410C19" w:rsidP="0072756C">
      <w:r>
        <w:separator/>
      </w:r>
    </w:p>
  </w:footnote>
  <w:footnote w:type="continuationSeparator" w:id="0">
    <w:p w:rsidR="00410C19" w:rsidRDefault="00410C19" w:rsidP="007275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C19" w:rsidRPr="003D19C6" w:rsidRDefault="00410C19" w:rsidP="006701D0">
    <w:pPr>
      <w:pStyle w:val="a8"/>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タイトル"/>
      <w:tag w:val=""/>
      <w:id w:val="1409657741"/>
      <w:dataBinding w:prefixMappings="xmlns:ns0='http://purl.org/dc/elements/1.1/' xmlns:ns1='http://schemas.openxmlformats.org/package/2006/metadata/core-properties' " w:xpath="/ns1:coreProperties[1]/ns0:title[1]" w:storeItemID="{6C3C8BC8-F283-45AE-878A-BAB7291924A1}"/>
      <w:text/>
    </w:sdtPr>
    <w:sdtContent>
      <w:p w:rsidR="00410C19" w:rsidRDefault="00410C19" w:rsidP="000003D3">
        <w:pPr>
          <w:pStyle w:val="a8"/>
          <w:jc w:val="right"/>
        </w:pPr>
        <w:proofErr w:type="spellStart"/>
        <w:r>
          <w:rPr>
            <w:rFonts w:hint="eastAsia"/>
          </w:rPr>
          <w:t>Proself</w:t>
        </w:r>
        <w:proofErr w:type="spellEnd"/>
        <w:r>
          <w:rPr>
            <w:rFonts w:hint="eastAsia"/>
          </w:rPr>
          <w:t xml:space="preserve"> Client for iOS(2Pane)操作チュートリアル</w:t>
        </w:r>
      </w:p>
    </w:sdtContent>
  </w:sdt>
  <w:p w:rsidR="00410C19" w:rsidRPr="000003D3" w:rsidRDefault="00410C19" w:rsidP="006701D0">
    <w:pPr>
      <w:pStyle w:val="a8"/>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タイトル"/>
      <w:tag w:val=""/>
      <w:id w:val="-757606217"/>
      <w:dataBinding w:prefixMappings="xmlns:ns0='http://purl.org/dc/elements/1.1/' xmlns:ns1='http://schemas.openxmlformats.org/package/2006/metadata/core-properties' " w:xpath="/ns1:coreProperties[1]/ns0:title[1]" w:storeItemID="{6C3C8BC8-F283-45AE-878A-BAB7291924A1}"/>
      <w:text/>
    </w:sdtPr>
    <w:sdtContent>
      <w:p w:rsidR="00410C19" w:rsidRDefault="00410C19" w:rsidP="006701D0">
        <w:pPr>
          <w:pStyle w:val="a8"/>
          <w:jc w:val="right"/>
        </w:pPr>
        <w:proofErr w:type="spellStart"/>
        <w:r>
          <w:rPr>
            <w:rFonts w:hint="eastAsia"/>
          </w:rPr>
          <w:t>Proself</w:t>
        </w:r>
        <w:proofErr w:type="spellEnd"/>
        <w:r>
          <w:rPr>
            <w:rFonts w:hint="eastAsia"/>
          </w:rPr>
          <w:t xml:space="preserve"> Client for iOS(2Pane)操作チュートリアル</w:t>
        </w:r>
      </w:p>
    </w:sdtContent>
  </w:sdt>
  <w:p w:rsidR="00410C19" w:rsidRPr="006701D0" w:rsidRDefault="00410C1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4.5pt;height:309.75pt;visibility:visible;mso-wrap-style:square" o:bordertopcolor="#1f497d" o:borderleftcolor="#1f497d" o:borderbottomcolor="#1f497d" o:borderrightcolor="#1f497d" o:bullet="t">
        <v:imagedata r:id="rId1" o:title=""/>
        <w10:bordertop type="single" width="6"/>
        <w10:borderleft type="single" width="6"/>
        <w10:borderbottom type="single" width="6"/>
        <w10:borderright type="single" width="6"/>
      </v:shape>
    </w:pict>
  </w:numPicBullet>
  <w:abstractNum w:abstractNumId="0" w15:restartNumberingAfterBreak="0">
    <w:nsid w:val="0CE01CCB"/>
    <w:multiLevelType w:val="hybridMultilevel"/>
    <w:tmpl w:val="789EC5EE"/>
    <w:lvl w:ilvl="0" w:tplc="B6045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4B39C7"/>
    <w:multiLevelType w:val="hybridMultilevel"/>
    <w:tmpl w:val="A9BAE16C"/>
    <w:lvl w:ilvl="0" w:tplc="B0A8B2B4">
      <w:start w:val="12"/>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BA2BC8"/>
    <w:multiLevelType w:val="hybridMultilevel"/>
    <w:tmpl w:val="58180AAE"/>
    <w:lvl w:ilvl="0" w:tplc="93F47D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825CCE"/>
    <w:multiLevelType w:val="hybridMultilevel"/>
    <w:tmpl w:val="B7B897A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8F15B2"/>
    <w:multiLevelType w:val="hybridMultilevel"/>
    <w:tmpl w:val="4120EE40"/>
    <w:lvl w:ilvl="0" w:tplc="CDF6FCBA">
      <w:start w:val="10"/>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48438D"/>
    <w:multiLevelType w:val="hybridMultilevel"/>
    <w:tmpl w:val="BBA4309E"/>
    <w:lvl w:ilvl="0" w:tplc="8252EFEE">
      <w:start w:val="6"/>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234F98"/>
    <w:multiLevelType w:val="hybridMultilevel"/>
    <w:tmpl w:val="1D26B606"/>
    <w:lvl w:ilvl="0" w:tplc="76F63D96">
      <w:start w:val="5"/>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FA772B"/>
    <w:multiLevelType w:val="hybridMultilevel"/>
    <w:tmpl w:val="D8165BA0"/>
    <w:lvl w:ilvl="0" w:tplc="0E46D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B10936"/>
    <w:multiLevelType w:val="hybridMultilevel"/>
    <w:tmpl w:val="3892A298"/>
    <w:lvl w:ilvl="0" w:tplc="50E4B1F8">
      <w:start w:val="4"/>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4E3D0B"/>
    <w:multiLevelType w:val="hybridMultilevel"/>
    <w:tmpl w:val="60007E4E"/>
    <w:lvl w:ilvl="0" w:tplc="07FA3FD4">
      <w:start w:val="1"/>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147676"/>
    <w:multiLevelType w:val="hybridMultilevel"/>
    <w:tmpl w:val="EE1E739E"/>
    <w:lvl w:ilvl="0" w:tplc="DDCA3DEA">
      <w:start w:val="7"/>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B37123"/>
    <w:multiLevelType w:val="hybridMultilevel"/>
    <w:tmpl w:val="17EAC3F4"/>
    <w:lvl w:ilvl="0" w:tplc="DACA2872">
      <w:start w:val="1"/>
      <w:numFmt w:val="decimalEnclosedCircle"/>
      <w:lvlText w:val="%1"/>
      <w:lvlJc w:val="left"/>
      <w:pPr>
        <w:ind w:left="360" w:hanging="360"/>
      </w:pPr>
      <w:rPr>
        <w:rFonts w:hint="default"/>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1269F7"/>
    <w:multiLevelType w:val="multilevel"/>
    <w:tmpl w:val="22660C44"/>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4F9722A4"/>
    <w:multiLevelType w:val="hybridMultilevel"/>
    <w:tmpl w:val="E93E863A"/>
    <w:lvl w:ilvl="0" w:tplc="01FA555C">
      <w:start w:val="8"/>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5887BD1"/>
    <w:multiLevelType w:val="hybridMultilevel"/>
    <w:tmpl w:val="A9CC96BE"/>
    <w:lvl w:ilvl="0" w:tplc="6CF8D080">
      <w:start w:val="14"/>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1C5B2F"/>
    <w:multiLevelType w:val="hybridMultilevel"/>
    <w:tmpl w:val="03726E72"/>
    <w:lvl w:ilvl="0" w:tplc="7EDC3826">
      <w:start w:val="13"/>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4B4D42"/>
    <w:multiLevelType w:val="hybridMultilevel"/>
    <w:tmpl w:val="07ACC8AE"/>
    <w:lvl w:ilvl="0" w:tplc="5920A544">
      <w:start w:val="1"/>
      <w:numFmt w:val="decimalEnclosedCircle"/>
      <w:lvlText w:val="%1"/>
      <w:lvlJc w:val="left"/>
      <w:pPr>
        <w:ind w:left="360" w:hanging="360"/>
      </w:pPr>
      <w:rPr>
        <w:rFonts w:hint="default"/>
      </w:rPr>
    </w:lvl>
    <w:lvl w:ilvl="1" w:tplc="64FEF20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121C3A"/>
    <w:multiLevelType w:val="hybridMultilevel"/>
    <w:tmpl w:val="B966EE54"/>
    <w:lvl w:ilvl="0" w:tplc="B5703DE4">
      <w:start w:val="9"/>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5784885"/>
    <w:multiLevelType w:val="hybridMultilevel"/>
    <w:tmpl w:val="D0084538"/>
    <w:lvl w:ilvl="0" w:tplc="D6FC24E6">
      <w:start w:val="11"/>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7818A7"/>
    <w:multiLevelType w:val="hybridMultilevel"/>
    <w:tmpl w:val="86002BA4"/>
    <w:lvl w:ilvl="0" w:tplc="C248C982">
      <w:start w:val="1"/>
      <w:numFmt w:val="decimalEnclosedCircle"/>
      <w:lvlText w:val="%1"/>
      <w:lvlJc w:val="left"/>
      <w:pPr>
        <w:ind w:left="360" w:hanging="360"/>
      </w:pPr>
      <w:rPr>
        <w:rFonts w:hint="default"/>
        <w:b/>
        <w:color w:val="FF0000"/>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DE16A7F"/>
    <w:multiLevelType w:val="hybridMultilevel"/>
    <w:tmpl w:val="1FAA369E"/>
    <w:lvl w:ilvl="0" w:tplc="B60450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8"/>
  </w:num>
  <w:num w:numId="3">
    <w:abstractNumId w:val="6"/>
  </w:num>
  <w:num w:numId="4">
    <w:abstractNumId w:val="5"/>
  </w:num>
  <w:num w:numId="5">
    <w:abstractNumId w:val="10"/>
  </w:num>
  <w:num w:numId="6">
    <w:abstractNumId w:val="13"/>
  </w:num>
  <w:num w:numId="7">
    <w:abstractNumId w:val="17"/>
  </w:num>
  <w:num w:numId="8">
    <w:abstractNumId w:val="4"/>
  </w:num>
  <w:num w:numId="9">
    <w:abstractNumId w:val="18"/>
  </w:num>
  <w:num w:numId="10">
    <w:abstractNumId w:val="1"/>
  </w:num>
  <w:num w:numId="11">
    <w:abstractNumId w:val="15"/>
  </w:num>
  <w:num w:numId="12">
    <w:abstractNumId w:val="14"/>
  </w:num>
  <w:num w:numId="13">
    <w:abstractNumId w:val="0"/>
  </w:num>
  <w:num w:numId="14">
    <w:abstractNumId w:val="20"/>
  </w:num>
  <w:num w:numId="15">
    <w:abstractNumId w:val="16"/>
  </w:num>
  <w:num w:numId="16">
    <w:abstractNumId w:val="11"/>
  </w:num>
  <w:num w:numId="17">
    <w:abstractNumId w:val="19"/>
  </w:num>
  <w:num w:numId="18">
    <w:abstractNumId w:val="7"/>
  </w:num>
  <w:num w:numId="19">
    <w:abstractNumId w:val="9"/>
  </w:num>
  <w:num w:numId="20">
    <w:abstractNumId w:val="2"/>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840"/>
  <w:drawingGridHorizontalSpacing w:val="12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4CF"/>
    <w:rsid w:val="000003D3"/>
    <w:rsid w:val="00000ABF"/>
    <w:rsid w:val="00000DA3"/>
    <w:rsid w:val="0000100D"/>
    <w:rsid w:val="00001285"/>
    <w:rsid w:val="00001371"/>
    <w:rsid w:val="0000216C"/>
    <w:rsid w:val="000021ED"/>
    <w:rsid w:val="00002805"/>
    <w:rsid w:val="00002E27"/>
    <w:rsid w:val="00003EA4"/>
    <w:rsid w:val="0000449F"/>
    <w:rsid w:val="00005798"/>
    <w:rsid w:val="00005D2B"/>
    <w:rsid w:val="000061B0"/>
    <w:rsid w:val="000064AE"/>
    <w:rsid w:val="0000658D"/>
    <w:rsid w:val="00006E5B"/>
    <w:rsid w:val="0000724E"/>
    <w:rsid w:val="000073D3"/>
    <w:rsid w:val="0000774B"/>
    <w:rsid w:val="00007CA9"/>
    <w:rsid w:val="0001004C"/>
    <w:rsid w:val="00010C15"/>
    <w:rsid w:val="00011C17"/>
    <w:rsid w:val="00011C47"/>
    <w:rsid w:val="00011E8B"/>
    <w:rsid w:val="000123E8"/>
    <w:rsid w:val="00012A37"/>
    <w:rsid w:val="00012E04"/>
    <w:rsid w:val="00013CF0"/>
    <w:rsid w:val="00015290"/>
    <w:rsid w:val="00016091"/>
    <w:rsid w:val="000169C8"/>
    <w:rsid w:val="00016BA9"/>
    <w:rsid w:val="00017959"/>
    <w:rsid w:val="00017989"/>
    <w:rsid w:val="000204CA"/>
    <w:rsid w:val="000206BC"/>
    <w:rsid w:val="00020D8D"/>
    <w:rsid w:val="0002153F"/>
    <w:rsid w:val="00022D9F"/>
    <w:rsid w:val="00023E5C"/>
    <w:rsid w:val="00024615"/>
    <w:rsid w:val="0002470E"/>
    <w:rsid w:val="000253FC"/>
    <w:rsid w:val="0002681B"/>
    <w:rsid w:val="00026966"/>
    <w:rsid w:val="00027A30"/>
    <w:rsid w:val="00027C53"/>
    <w:rsid w:val="0003054A"/>
    <w:rsid w:val="000308FE"/>
    <w:rsid w:val="00030926"/>
    <w:rsid w:val="00030F6E"/>
    <w:rsid w:val="00032271"/>
    <w:rsid w:val="00032814"/>
    <w:rsid w:val="00032EFF"/>
    <w:rsid w:val="00034A1C"/>
    <w:rsid w:val="00034B2B"/>
    <w:rsid w:val="000354E8"/>
    <w:rsid w:val="000355E1"/>
    <w:rsid w:val="00035FD4"/>
    <w:rsid w:val="0003612B"/>
    <w:rsid w:val="00036316"/>
    <w:rsid w:val="00037817"/>
    <w:rsid w:val="00040049"/>
    <w:rsid w:val="00040319"/>
    <w:rsid w:val="00041132"/>
    <w:rsid w:val="000411A1"/>
    <w:rsid w:val="00042AF9"/>
    <w:rsid w:val="00042CD8"/>
    <w:rsid w:val="000437F5"/>
    <w:rsid w:val="00043EAC"/>
    <w:rsid w:val="00043FA3"/>
    <w:rsid w:val="000457B3"/>
    <w:rsid w:val="00047805"/>
    <w:rsid w:val="00047F36"/>
    <w:rsid w:val="000504C0"/>
    <w:rsid w:val="00051452"/>
    <w:rsid w:val="00051730"/>
    <w:rsid w:val="00051F9A"/>
    <w:rsid w:val="00052E33"/>
    <w:rsid w:val="00053F7B"/>
    <w:rsid w:val="00054071"/>
    <w:rsid w:val="0005442E"/>
    <w:rsid w:val="00054477"/>
    <w:rsid w:val="00054B18"/>
    <w:rsid w:val="00054C82"/>
    <w:rsid w:val="00055CE8"/>
    <w:rsid w:val="00056386"/>
    <w:rsid w:val="000566E3"/>
    <w:rsid w:val="000570FB"/>
    <w:rsid w:val="00057601"/>
    <w:rsid w:val="00057AFF"/>
    <w:rsid w:val="00057B2D"/>
    <w:rsid w:val="00057BC3"/>
    <w:rsid w:val="00057CEC"/>
    <w:rsid w:val="000601FF"/>
    <w:rsid w:val="00060B35"/>
    <w:rsid w:val="00060BCC"/>
    <w:rsid w:val="00060E83"/>
    <w:rsid w:val="0006134F"/>
    <w:rsid w:val="000613B4"/>
    <w:rsid w:val="00061A3A"/>
    <w:rsid w:val="00061F0F"/>
    <w:rsid w:val="000623D3"/>
    <w:rsid w:val="00062E53"/>
    <w:rsid w:val="000631E5"/>
    <w:rsid w:val="0006465D"/>
    <w:rsid w:val="0006471B"/>
    <w:rsid w:val="000664AE"/>
    <w:rsid w:val="00067568"/>
    <w:rsid w:val="00071107"/>
    <w:rsid w:val="00071662"/>
    <w:rsid w:val="0007230B"/>
    <w:rsid w:val="000723A0"/>
    <w:rsid w:val="000726DD"/>
    <w:rsid w:val="0007481B"/>
    <w:rsid w:val="00074D50"/>
    <w:rsid w:val="00074EF3"/>
    <w:rsid w:val="00075A54"/>
    <w:rsid w:val="00075D87"/>
    <w:rsid w:val="00076C93"/>
    <w:rsid w:val="00077494"/>
    <w:rsid w:val="0007757F"/>
    <w:rsid w:val="00077683"/>
    <w:rsid w:val="00077B6A"/>
    <w:rsid w:val="00080838"/>
    <w:rsid w:val="000817C9"/>
    <w:rsid w:val="000821A8"/>
    <w:rsid w:val="00082EA2"/>
    <w:rsid w:val="000830BD"/>
    <w:rsid w:val="00084FE4"/>
    <w:rsid w:val="00085130"/>
    <w:rsid w:val="0008519A"/>
    <w:rsid w:val="000853F5"/>
    <w:rsid w:val="0008569C"/>
    <w:rsid w:val="00085AE5"/>
    <w:rsid w:val="000863AB"/>
    <w:rsid w:val="000868FF"/>
    <w:rsid w:val="00086CAA"/>
    <w:rsid w:val="0008755C"/>
    <w:rsid w:val="00087634"/>
    <w:rsid w:val="00087A3F"/>
    <w:rsid w:val="00090117"/>
    <w:rsid w:val="0009033D"/>
    <w:rsid w:val="000904C1"/>
    <w:rsid w:val="00090C21"/>
    <w:rsid w:val="00090F1A"/>
    <w:rsid w:val="000916C9"/>
    <w:rsid w:val="00091823"/>
    <w:rsid w:val="00093B13"/>
    <w:rsid w:val="0009494D"/>
    <w:rsid w:val="0009495B"/>
    <w:rsid w:val="00094AFE"/>
    <w:rsid w:val="0009531C"/>
    <w:rsid w:val="00095D3F"/>
    <w:rsid w:val="000967AC"/>
    <w:rsid w:val="00096C6E"/>
    <w:rsid w:val="0009745B"/>
    <w:rsid w:val="00097DC2"/>
    <w:rsid w:val="000A00B9"/>
    <w:rsid w:val="000A1398"/>
    <w:rsid w:val="000A1B8C"/>
    <w:rsid w:val="000A23AC"/>
    <w:rsid w:val="000A4D30"/>
    <w:rsid w:val="000A53C7"/>
    <w:rsid w:val="000A57A0"/>
    <w:rsid w:val="000A59EE"/>
    <w:rsid w:val="000A6DC0"/>
    <w:rsid w:val="000A7901"/>
    <w:rsid w:val="000B0A9E"/>
    <w:rsid w:val="000B1255"/>
    <w:rsid w:val="000B1328"/>
    <w:rsid w:val="000B2C0D"/>
    <w:rsid w:val="000B2EF6"/>
    <w:rsid w:val="000B4338"/>
    <w:rsid w:val="000B472E"/>
    <w:rsid w:val="000B505E"/>
    <w:rsid w:val="000B50B3"/>
    <w:rsid w:val="000B5675"/>
    <w:rsid w:val="000B59FE"/>
    <w:rsid w:val="000B636C"/>
    <w:rsid w:val="000C08C8"/>
    <w:rsid w:val="000C0DE9"/>
    <w:rsid w:val="000C126D"/>
    <w:rsid w:val="000C15AF"/>
    <w:rsid w:val="000C1E52"/>
    <w:rsid w:val="000C27F4"/>
    <w:rsid w:val="000C2AEB"/>
    <w:rsid w:val="000C370B"/>
    <w:rsid w:val="000C47AD"/>
    <w:rsid w:val="000C4998"/>
    <w:rsid w:val="000C66F2"/>
    <w:rsid w:val="000C749C"/>
    <w:rsid w:val="000C7EEB"/>
    <w:rsid w:val="000D0F21"/>
    <w:rsid w:val="000D3A62"/>
    <w:rsid w:val="000D3AE6"/>
    <w:rsid w:val="000D4073"/>
    <w:rsid w:val="000D4A85"/>
    <w:rsid w:val="000D4DC2"/>
    <w:rsid w:val="000D515B"/>
    <w:rsid w:val="000D560E"/>
    <w:rsid w:val="000D57E4"/>
    <w:rsid w:val="000D5903"/>
    <w:rsid w:val="000D5C3A"/>
    <w:rsid w:val="000D65B2"/>
    <w:rsid w:val="000D7847"/>
    <w:rsid w:val="000D784B"/>
    <w:rsid w:val="000D7BA8"/>
    <w:rsid w:val="000E05F5"/>
    <w:rsid w:val="000E0C24"/>
    <w:rsid w:val="000E0D78"/>
    <w:rsid w:val="000E2225"/>
    <w:rsid w:val="000E3234"/>
    <w:rsid w:val="000E3BEC"/>
    <w:rsid w:val="000E41D6"/>
    <w:rsid w:val="000E52F4"/>
    <w:rsid w:val="000E609C"/>
    <w:rsid w:val="000E6248"/>
    <w:rsid w:val="000E676F"/>
    <w:rsid w:val="000E6BD9"/>
    <w:rsid w:val="000E6BFF"/>
    <w:rsid w:val="000E7643"/>
    <w:rsid w:val="000F03F4"/>
    <w:rsid w:val="000F075F"/>
    <w:rsid w:val="000F0EA4"/>
    <w:rsid w:val="000F1378"/>
    <w:rsid w:val="000F3B60"/>
    <w:rsid w:val="000F4656"/>
    <w:rsid w:val="000F5011"/>
    <w:rsid w:val="000F5D55"/>
    <w:rsid w:val="000F6E54"/>
    <w:rsid w:val="000F74E6"/>
    <w:rsid w:val="000F77A9"/>
    <w:rsid w:val="000F7D45"/>
    <w:rsid w:val="00100944"/>
    <w:rsid w:val="0010134B"/>
    <w:rsid w:val="001028A1"/>
    <w:rsid w:val="00102B39"/>
    <w:rsid w:val="00102B69"/>
    <w:rsid w:val="001037BF"/>
    <w:rsid w:val="00103CB0"/>
    <w:rsid w:val="00104B8C"/>
    <w:rsid w:val="00105F48"/>
    <w:rsid w:val="00106001"/>
    <w:rsid w:val="00106196"/>
    <w:rsid w:val="0010648C"/>
    <w:rsid w:val="00106C3E"/>
    <w:rsid w:val="00107171"/>
    <w:rsid w:val="00107A33"/>
    <w:rsid w:val="0011086A"/>
    <w:rsid w:val="001117D5"/>
    <w:rsid w:val="001129A1"/>
    <w:rsid w:val="001131FE"/>
    <w:rsid w:val="00113B5A"/>
    <w:rsid w:val="00114AB1"/>
    <w:rsid w:val="00115659"/>
    <w:rsid w:val="00115BCB"/>
    <w:rsid w:val="00115FE7"/>
    <w:rsid w:val="00116D5A"/>
    <w:rsid w:val="00117E71"/>
    <w:rsid w:val="001210C0"/>
    <w:rsid w:val="00121317"/>
    <w:rsid w:val="0012178B"/>
    <w:rsid w:val="00121AD7"/>
    <w:rsid w:val="00122036"/>
    <w:rsid w:val="001220E5"/>
    <w:rsid w:val="00122BCD"/>
    <w:rsid w:val="00122D85"/>
    <w:rsid w:val="0012462E"/>
    <w:rsid w:val="0012479B"/>
    <w:rsid w:val="00124941"/>
    <w:rsid w:val="00124AE1"/>
    <w:rsid w:val="0012568F"/>
    <w:rsid w:val="00125824"/>
    <w:rsid w:val="001264A1"/>
    <w:rsid w:val="0012653C"/>
    <w:rsid w:val="0012742A"/>
    <w:rsid w:val="00127CCD"/>
    <w:rsid w:val="00127FDD"/>
    <w:rsid w:val="0013048B"/>
    <w:rsid w:val="00130A21"/>
    <w:rsid w:val="00130A59"/>
    <w:rsid w:val="00131297"/>
    <w:rsid w:val="0013153D"/>
    <w:rsid w:val="0013226F"/>
    <w:rsid w:val="00132382"/>
    <w:rsid w:val="00132444"/>
    <w:rsid w:val="00132CE8"/>
    <w:rsid w:val="00132DFA"/>
    <w:rsid w:val="001345A3"/>
    <w:rsid w:val="00134900"/>
    <w:rsid w:val="00134DA1"/>
    <w:rsid w:val="001352C9"/>
    <w:rsid w:val="001353D2"/>
    <w:rsid w:val="001363A3"/>
    <w:rsid w:val="0013686C"/>
    <w:rsid w:val="00137B59"/>
    <w:rsid w:val="0014037E"/>
    <w:rsid w:val="00140470"/>
    <w:rsid w:val="001406E2"/>
    <w:rsid w:val="001408C9"/>
    <w:rsid w:val="00141739"/>
    <w:rsid w:val="00142EE2"/>
    <w:rsid w:val="00144714"/>
    <w:rsid w:val="001455A6"/>
    <w:rsid w:val="00146229"/>
    <w:rsid w:val="001471EF"/>
    <w:rsid w:val="001528A6"/>
    <w:rsid w:val="00153814"/>
    <w:rsid w:val="00153AE7"/>
    <w:rsid w:val="001540D6"/>
    <w:rsid w:val="0015412D"/>
    <w:rsid w:val="001546EE"/>
    <w:rsid w:val="001552E6"/>
    <w:rsid w:val="00157B87"/>
    <w:rsid w:val="00157EF5"/>
    <w:rsid w:val="001606EE"/>
    <w:rsid w:val="00161464"/>
    <w:rsid w:val="00161928"/>
    <w:rsid w:val="00161962"/>
    <w:rsid w:val="00161D67"/>
    <w:rsid w:val="00161DBC"/>
    <w:rsid w:val="00162A18"/>
    <w:rsid w:val="00162EDF"/>
    <w:rsid w:val="00162FC6"/>
    <w:rsid w:val="001639DC"/>
    <w:rsid w:val="0016429E"/>
    <w:rsid w:val="001644BA"/>
    <w:rsid w:val="001646BB"/>
    <w:rsid w:val="00164DDA"/>
    <w:rsid w:val="00165DC1"/>
    <w:rsid w:val="00165EF9"/>
    <w:rsid w:val="00166038"/>
    <w:rsid w:val="00166449"/>
    <w:rsid w:val="001667C4"/>
    <w:rsid w:val="00167038"/>
    <w:rsid w:val="00167D67"/>
    <w:rsid w:val="00170732"/>
    <w:rsid w:val="00170755"/>
    <w:rsid w:val="0017157E"/>
    <w:rsid w:val="00171F9F"/>
    <w:rsid w:val="0017244A"/>
    <w:rsid w:val="0017247A"/>
    <w:rsid w:val="0017279C"/>
    <w:rsid w:val="0017290D"/>
    <w:rsid w:val="00173B86"/>
    <w:rsid w:val="00173D12"/>
    <w:rsid w:val="00175606"/>
    <w:rsid w:val="00175FEA"/>
    <w:rsid w:val="001769F3"/>
    <w:rsid w:val="00177A65"/>
    <w:rsid w:val="00177CC0"/>
    <w:rsid w:val="001802ED"/>
    <w:rsid w:val="00180330"/>
    <w:rsid w:val="00180386"/>
    <w:rsid w:val="0018221A"/>
    <w:rsid w:val="001824B3"/>
    <w:rsid w:val="00182547"/>
    <w:rsid w:val="00182571"/>
    <w:rsid w:val="0018333A"/>
    <w:rsid w:val="0018354B"/>
    <w:rsid w:val="00183572"/>
    <w:rsid w:val="00187D0A"/>
    <w:rsid w:val="00187F32"/>
    <w:rsid w:val="001937EA"/>
    <w:rsid w:val="00194437"/>
    <w:rsid w:val="00195EF6"/>
    <w:rsid w:val="00196294"/>
    <w:rsid w:val="00196311"/>
    <w:rsid w:val="001A037A"/>
    <w:rsid w:val="001A1589"/>
    <w:rsid w:val="001A221F"/>
    <w:rsid w:val="001A256F"/>
    <w:rsid w:val="001A27D6"/>
    <w:rsid w:val="001A3A61"/>
    <w:rsid w:val="001A3D17"/>
    <w:rsid w:val="001A3EE4"/>
    <w:rsid w:val="001A4064"/>
    <w:rsid w:val="001A4A07"/>
    <w:rsid w:val="001A4C42"/>
    <w:rsid w:val="001A5149"/>
    <w:rsid w:val="001A5831"/>
    <w:rsid w:val="001A5B1A"/>
    <w:rsid w:val="001A6FF6"/>
    <w:rsid w:val="001B0FC0"/>
    <w:rsid w:val="001B15AD"/>
    <w:rsid w:val="001B19C2"/>
    <w:rsid w:val="001B1BEF"/>
    <w:rsid w:val="001B1D2D"/>
    <w:rsid w:val="001B2A9A"/>
    <w:rsid w:val="001B3C25"/>
    <w:rsid w:val="001B412F"/>
    <w:rsid w:val="001B4491"/>
    <w:rsid w:val="001B51CE"/>
    <w:rsid w:val="001B560E"/>
    <w:rsid w:val="001B566C"/>
    <w:rsid w:val="001B5B36"/>
    <w:rsid w:val="001B5B91"/>
    <w:rsid w:val="001B6AD0"/>
    <w:rsid w:val="001B6F4C"/>
    <w:rsid w:val="001B7E4F"/>
    <w:rsid w:val="001C0F1A"/>
    <w:rsid w:val="001C232C"/>
    <w:rsid w:val="001C2886"/>
    <w:rsid w:val="001C2956"/>
    <w:rsid w:val="001C322C"/>
    <w:rsid w:val="001C3254"/>
    <w:rsid w:val="001C32AD"/>
    <w:rsid w:val="001C3455"/>
    <w:rsid w:val="001C3508"/>
    <w:rsid w:val="001C3BF4"/>
    <w:rsid w:val="001C3FB3"/>
    <w:rsid w:val="001C42FF"/>
    <w:rsid w:val="001C4534"/>
    <w:rsid w:val="001C4844"/>
    <w:rsid w:val="001C4F3E"/>
    <w:rsid w:val="001C56D6"/>
    <w:rsid w:val="001C5CB6"/>
    <w:rsid w:val="001C5F2C"/>
    <w:rsid w:val="001C64C4"/>
    <w:rsid w:val="001C6D6B"/>
    <w:rsid w:val="001C6FD4"/>
    <w:rsid w:val="001C771B"/>
    <w:rsid w:val="001D0929"/>
    <w:rsid w:val="001D1626"/>
    <w:rsid w:val="001D21D3"/>
    <w:rsid w:val="001D23FA"/>
    <w:rsid w:val="001D2D0E"/>
    <w:rsid w:val="001D2F76"/>
    <w:rsid w:val="001D66FC"/>
    <w:rsid w:val="001D6940"/>
    <w:rsid w:val="001D73E1"/>
    <w:rsid w:val="001D7556"/>
    <w:rsid w:val="001D78C4"/>
    <w:rsid w:val="001D7D8A"/>
    <w:rsid w:val="001D7DC5"/>
    <w:rsid w:val="001E048A"/>
    <w:rsid w:val="001E0585"/>
    <w:rsid w:val="001E0702"/>
    <w:rsid w:val="001E0CA9"/>
    <w:rsid w:val="001E1B97"/>
    <w:rsid w:val="001E221F"/>
    <w:rsid w:val="001E223E"/>
    <w:rsid w:val="001E2263"/>
    <w:rsid w:val="001E2D31"/>
    <w:rsid w:val="001E2DC0"/>
    <w:rsid w:val="001E3A20"/>
    <w:rsid w:val="001E3BCA"/>
    <w:rsid w:val="001E3FCE"/>
    <w:rsid w:val="001E67C6"/>
    <w:rsid w:val="001E6E7C"/>
    <w:rsid w:val="001E7AFE"/>
    <w:rsid w:val="001F0A19"/>
    <w:rsid w:val="001F0EF6"/>
    <w:rsid w:val="001F1326"/>
    <w:rsid w:val="001F1EF4"/>
    <w:rsid w:val="001F2E24"/>
    <w:rsid w:val="001F344E"/>
    <w:rsid w:val="001F3BF1"/>
    <w:rsid w:val="001F41D3"/>
    <w:rsid w:val="001F48C2"/>
    <w:rsid w:val="001F4BAB"/>
    <w:rsid w:val="001F54AF"/>
    <w:rsid w:val="001F55AF"/>
    <w:rsid w:val="001F5957"/>
    <w:rsid w:val="001F59CF"/>
    <w:rsid w:val="001F6043"/>
    <w:rsid w:val="001F60E7"/>
    <w:rsid w:val="001F6BD8"/>
    <w:rsid w:val="001F6DE4"/>
    <w:rsid w:val="00200791"/>
    <w:rsid w:val="00200F4A"/>
    <w:rsid w:val="0020290D"/>
    <w:rsid w:val="002029EF"/>
    <w:rsid w:val="00203A93"/>
    <w:rsid w:val="00203C04"/>
    <w:rsid w:val="002040AE"/>
    <w:rsid w:val="0020428C"/>
    <w:rsid w:val="002043EE"/>
    <w:rsid w:val="002063EF"/>
    <w:rsid w:val="00206435"/>
    <w:rsid w:val="00207E54"/>
    <w:rsid w:val="00210129"/>
    <w:rsid w:val="0021064B"/>
    <w:rsid w:val="00210FCE"/>
    <w:rsid w:val="0021168D"/>
    <w:rsid w:val="002116B6"/>
    <w:rsid w:val="002116C8"/>
    <w:rsid w:val="002119C7"/>
    <w:rsid w:val="0021212C"/>
    <w:rsid w:val="002131A6"/>
    <w:rsid w:val="0021410E"/>
    <w:rsid w:val="00214850"/>
    <w:rsid w:val="00214901"/>
    <w:rsid w:val="002151F5"/>
    <w:rsid w:val="002157A8"/>
    <w:rsid w:val="00215C30"/>
    <w:rsid w:val="00216AC5"/>
    <w:rsid w:val="0022012F"/>
    <w:rsid w:val="002201A8"/>
    <w:rsid w:val="00220545"/>
    <w:rsid w:val="002208DB"/>
    <w:rsid w:val="00221977"/>
    <w:rsid w:val="00222276"/>
    <w:rsid w:val="002236A1"/>
    <w:rsid w:val="00224666"/>
    <w:rsid w:val="00224D45"/>
    <w:rsid w:val="00225CFC"/>
    <w:rsid w:val="0022629C"/>
    <w:rsid w:val="00226466"/>
    <w:rsid w:val="00227252"/>
    <w:rsid w:val="00227982"/>
    <w:rsid w:val="00227A62"/>
    <w:rsid w:val="00230659"/>
    <w:rsid w:val="002317E2"/>
    <w:rsid w:val="00232EF2"/>
    <w:rsid w:val="00232F94"/>
    <w:rsid w:val="0023368A"/>
    <w:rsid w:val="00233A92"/>
    <w:rsid w:val="002342DC"/>
    <w:rsid w:val="00234A00"/>
    <w:rsid w:val="002351B3"/>
    <w:rsid w:val="00235CAC"/>
    <w:rsid w:val="00236983"/>
    <w:rsid w:val="0023709B"/>
    <w:rsid w:val="002373B1"/>
    <w:rsid w:val="0023796F"/>
    <w:rsid w:val="00237CBF"/>
    <w:rsid w:val="002415E9"/>
    <w:rsid w:val="00242C20"/>
    <w:rsid w:val="00243405"/>
    <w:rsid w:val="002434F1"/>
    <w:rsid w:val="00243EAD"/>
    <w:rsid w:val="0024481F"/>
    <w:rsid w:val="00244B85"/>
    <w:rsid w:val="00244CFE"/>
    <w:rsid w:val="00244F73"/>
    <w:rsid w:val="00245CDB"/>
    <w:rsid w:val="00245CE5"/>
    <w:rsid w:val="00246936"/>
    <w:rsid w:val="00247072"/>
    <w:rsid w:val="00247519"/>
    <w:rsid w:val="00247761"/>
    <w:rsid w:val="00251058"/>
    <w:rsid w:val="002515F2"/>
    <w:rsid w:val="00251853"/>
    <w:rsid w:val="00251D59"/>
    <w:rsid w:val="00252467"/>
    <w:rsid w:val="0025291A"/>
    <w:rsid w:val="0025298D"/>
    <w:rsid w:val="00252B2B"/>
    <w:rsid w:val="00252DB3"/>
    <w:rsid w:val="00253017"/>
    <w:rsid w:val="00253BB4"/>
    <w:rsid w:val="00253CC9"/>
    <w:rsid w:val="00254D9C"/>
    <w:rsid w:val="00254FE3"/>
    <w:rsid w:val="00255713"/>
    <w:rsid w:val="0025605C"/>
    <w:rsid w:val="002560A8"/>
    <w:rsid w:val="002614AE"/>
    <w:rsid w:val="002621F8"/>
    <w:rsid w:val="00262978"/>
    <w:rsid w:val="00262D42"/>
    <w:rsid w:val="002636F9"/>
    <w:rsid w:val="0026383C"/>
    <w:rsid w:val="002641D6"/>
    <w:rsid w:val="002656D7"/>
    <w:rsid w:val="00266728"/>
    <w:rsid w:val="00267567"/>
    <w:rsid w:val="00267F6A"/>
    <w:rsid w:val="002717C9"/>
    <w:rsid w:val="00271DD6"/>
    <w:rsid w:val="002723CE"/>
    <w:rsid w:val="00272D52"/>
    <w:rsid w:val="00272F0B"/>
    <w:rsid w:val="00273776"/>
    <w:rsid w:val="00273BD0"/>
    <w:rsid w:val="00273C1B"/>
    <w:rsid w:val="002743E5"/>
    <w:rsid w:val="00274599"/>
    <w:rsid w:val="00274BB2"/>
    <w:rsid w:val="0027569C"/>
    <w:rsid w:val="00275A4D"/>
    <w:rsid w:val="00276598"/>
    <w:rsid w:val="0027661C"/>
    <w:rsid w:val="0027720F"/>
    <w:rsid w:val="002773D5"/>
    <w:rsid w:val="002776C8"/>
    <w:rsid w:val="002779F3"/>
    <w:rsid w:val="00281272"/>
    <w:rsid w:val="002813E0"/>
    <w:rsid w:val="002819F4"/>
    <w:rsid w:val="00281B36"/>
    <w:rsid w:val="0028210B"/>
    <w:rsid w:val="0028311F"/>
    <w:rsid w:val="00284174"/>
    <w:rsid w:val="00284E49"/>
    <w:rsid w:val="0028509C"/>
    <w:rsid w:val="0028553E"/>
    <w:rsid w:val="00285F00"/>
    <w:rsid w:val="0028629E"/>
    <w:rsid w:val="00286718"/>
    <w:rsid w:val="00287332"/>
    <w:rsid w:val="00290E7F"/>
    <w:rsid w:val="00290F49"/>
    <w:rsid w:val="002917DC"/>
    <w:rsid w:val="002919D8"/>
    <w:rsid w:val="00292107"/>
    <w:rsid w:val="002926B6"/>
    <w:rsid w:val="00292826"/>
    <w:rsid w:val="0029446D"/>
    <w:rsid w:val="0029463A"/>
    <w:rsid w:val="00294734"/>
    <w:rsid w:val="00295392"/>
    <w:rsid w:val="00295402"/>
    <w:rsid w:val="002955FD"/>
    <w:rsid w:val="00295835"/>
    <w:rsid w:val="002963C5"/>
    <w:rsid w:val="00296EF4"/>
    <w:rsid w:val="00297C67"/>
    <w:rsid w:val="002A0B35"/>
    <w:rsid w:val="002A0EB6"/>
    <w:rsid w:val="002A1129"/>
    <w:rsid w:val="002A1FF6"/>
    <w:rsid w:val="002A204F"/>
    <w:rsid w:val="002A267A"/>
    <w:rsid w:val="002A32D9"/>
    <w:rsid w:val="002A3C6C"/>
    <w:rsid w:val="002A3CA8"/>
    <w:rsid w:val="002A4A75"/>
    <w:rsid w:val="002A510E"/>
    <w:rsid w:val="002A531B"/>
    <w:rsid w:val="002A599F"/>
    <w:rsid w:val="002A5B07"/>
    <w:rsid w:val="002A61F1"/>
    <w:rsid w:val="002A64A3"/>
    <w:rsid w:val="002A7C6C"/>
    <w:rsid w:val="002B0C9F"/>
    <w:rsid w:val="002B0CEE"/>
    <w:rsid w:val="002B23E8"/>
    <w:rsid w:val="002B2897"/>
    <w:rsid w:val="002B4094"/>
    <w:rsid w:val="002B4448"/>
    <w:rsid w:val="002B5702"/>
    <w:rsid w:val="002B5A5E"/>
    <w:rsid w:val="002B5C60"/>
    <w:rsid w:val="002B5D04"/>
    <w:rsid w:val="002B6CC7"/>
    <w:rsid w:val="002B6FDF"/>
    <w:rsid w:val="002B7725"/>
    <w:rsid w:val="002B7C45"/>
    <w:rsid w:val="002C077C"/>
    <w:rsid w:val="002C10E1"/>
    <w:rsid w:val="002C1CEF"/>
    <w:rsid w:val="002C39B5"/>
    <w:rsid w:val="002C426A"/>
    <w:rsid w:val="002C4784"/>
    <w:rsid w:val="002C4A46"/>
    <w:rsid w:val="002C4CA9"/>
    <w:rsid w:val="002C4D7C"/>
    <w:rsid w:val="002C52C1"/>
    <w:rsid w:val="002C5D2B"/>
    <w:rsid w:val="002C60A1"/>
    <w:rsid w:val="002C62EF"/>
    <w:rsid w:val="002C725B"/>
    <w:rsid w:val="002C778E"/>
    <w:rsid w:val="002C7E25"/>
    <w:rsid w:val="002D05A6"/>
    <w:rsid w:val="002D0B54"/>
    <w:rsid w:val="002D0EA4"/>
    <w:rsid w:val="002D17AB"/>
    <w:rsid w:val="002D1921"/>
    <w:rsid w:val="002D3AFF"/>
    <w:rsid w:val="002D3C57"/>
    <w:rsid w:val="002D4817"/>
    <w:rsid w:val="002D494E"/>
    <w:rsid w:val="002D5847"/>
    <w:rsid w:val="002D5868"/>
    <w:rsid w:val="002D5990"/>
    <w:rsid w:val="002D5B05"/>
    <w:rsid w:val="002D6206"/>
    <w:rsid w:val="002D62BB"/>
    <w:rsid w:val="002E083C"/>
    <w:rsid w:val="002E184A"/>
    <w:rsid w:val="002E2330"/>
    <w:rsid w:val="002E2604"/>
    <w:rsid w:val="002E32F7"/>
    <w:rsid w:val="002E39FB"/>
    <w:rsid w:val="002E3E70"/>
    <w:rsid w:val="002E508F"/>
    <w:rsid w:val="002E585F"/>
    <w:rsid w:val="002E6A57"/>
    <w:rsid w:val="002E76EC"/>
    <w:rsid w:val="002E7CCE"/>
    <w:rsid w:val="002E7D05"/>
    <w:rsid w:val="002E7DB5"/>
    <w:rsid w:val="002F079B"/>
    <w:rsid w:val="002F106D"/>
    <w:rsid w:val="002F15D0"/>
    <w:rsid w:val="002F1E1D"/>
    <w:rsid w:val="002F24DA"/>
    <w:rsid w:val="002F305A"/>
    <w:rsid w:val="002F315A"/>
    <w:rsid w:val="002F401D"/>
    <w:rsid w:val="002F468D"/>
    <w:rsid w:val="002F46D7"/>
    <w:rsid w:val="002F50B4"/>
    <w:rsid w:val="002F5E60"/>
    <w:rsid w:val="002F6D79"/>
    <w:rsid w:val="002F7AC6"/>
    <w:rsid w:val="00300166"/>
    <w:rsid w:val="00300CF4"/>
    <w:rsid w:val="00300E49"/>
    <w:rsid w:val="00302050"/>
    <w:rsid w:val="003028A5"/>
    <w:rsid w:val="00302BF9"/>
    <w:rsid w:val="00303109"/>
    <w:rsid w:val="003039D1"/>
    <w:rsid w:val="003045AC"/>
    <w:rsid w:val="00304AAD"/>
    <w:rsid w:val="00304FA6"/>
    <w:rsid w:val="00305083"/>
    <w:rsid w:val="00305525"/>
    <w:rsid w:val="00305666"/>
    <w:rsid w:val="00305E3F"/>
    <w:rsid w:val="00306029"/>
    <w:rsid w:val="003069B6"/>
    <w:rsid w:val="0030720B"/>
    <w:rsid w:val="00307479"/>
    <w:rsid w:val="00310C81"/>
    <w:rsid w:val="00310DD4"/>
    <w:rsid w:val="0031177C"/>
    <w:rsid w:val="0031178F"/>
    <w:rsid w:val="00311C3E"/>
    <w:rsid w:val="00311E32"/>
    <w:rsid w:val="0031333B"/>
    <w:rsid w:val="0031338C"/>
    <w:rsid w:val="00313498"/>
    <w:rsid w:val="00313A32"/>
    <w:rsid w:val="0031465F"/>
    <w:rsid w:val="00314B19"/>
    <w:rsid w:val="0031552E"/>
    <w:rsid w:val="00316235"/>
    <w:rsid w:val="00316722"/>
    <w:rsid w:val="0031680E"/>
    <w:rsid w:val="0031728F"/>
    <w:rsid w:val="003173DF"/>
    <w:rsid w:val="0031789E"/>
    <w:rsid w:val="00317E65"/>
    <w:rsid w:val="00321BA7"/>
    <w:rsid w:val="00322369"/>
    <w:rsid w:val="003226CD"/>
    <w:rsid w:val="0032286E"/>
    <w:rsid w:val="003228F9"/>
    <w:rsid w:val="00323B6C"/>
    <w:rsid w:val="003240AB"/>
    <w:rsid w:val="00324825"/>
    <w:rsid w:val="00325235"/>
    <w:rsid w:val="003255B2"/>
    <w:rsid w:val="0032593A"/>
    <w:rsid w:val="003262E0"/>
    <w:rsid w:val="0032645A"/>
    <w:rsid w:val="003265EF"/>
    <w:rsid w:val="00326739"/>
    <w:rsid w:val="003279FD"/>
    <w:rsid w:val="00327A6B"/>
    <w:rsid w:val="00327B50"/>
    <w:rsid w:val="00330AA3"/>
    <w:rsid w:val="00330AC9"/>
    <w:rsid w:val="00331550"/>
    <w:rsid w:val="00331B9B"/>
    <w:rsid w:val="003322B6"/>
    <w:rsid w:val="00332D57"/>
    <w:rsid w:val="003335AB"/>
    <w:rsid w:val="00334136"/>
    <w:rsid w:val="00334E67"/>
    <w:rsid w:val="003355A1"/>
    <w:rsid w:val="00337025"/>
    <w:rsid w:val="003400DE"/>
    <w:rsid w:val="003422B5"/>
    <w:rsid w:val="00342621"/>
    <w:rsid w:val="00343AB6"/>
    <w:rsid w:val="0034412C"/>
    <w:rsid w:val="00344265"/>
    <w:rsid w:val="0034484C"/>
    <w:rsid w:val="00344ACC"/>
    <w:rsid w:val="00345078"/>
    <w:rsid w:val="00345118"/>
    <w:rsid w:val="0034559B"/>
    <w:rsid w:val="003461B3"/>
    <w:rsid w:val="003463F8"/>
    <w:rsid w:val="00346888"/>
    <w:rsid w:val="00347402"/>
    <w:rsid w:val="0034743E"/>
    <w:rsid w:val="003477B2"/>
    <w:rsid w:val="003477C0"/>
    <w:rsid w:val="003504DC"/>
    <w:rsid w:val="00352059"/>
    <w:rsid w:val="003525C1"/>
    <w:rsid w:val="00353501"/>
    <w:rsid w:val="00354702"/>
    <w:rsid w:val="00355612"/>
    <w:rsid w:val="0035660E"/>
    <w:rsid w:val="00356B59"/>
    <w:rsid w:val="00357A0C"/>
    <w:rsid w:val="00357C1A"/>
    <w:rsid w:val="00357DF5"/>
    <w:rsid w:val="00360547"/>
    <w:rsid w:val="00360F81"/>
    <w:rsid w:val="0036163D"/>
    <w:rsid w:val="0036370B"/>
    <w:rsid w:val="00363D21"/>
    <w:rsid w:val="0036420B"/>
    <w:rsid w:val="0036568A"/>
    <w:rsid w:val="00366669"/>
    <w:rsid w:val="00366B8B"/>
    <w:rsid w:val="003670CE"/>
    <w:rsid w:val="003701CC"/>
    <w:rsid w:val="003703A8"/>
    <w:rsid w:val="0037082E"/>
    <w:rsid w:val="00370BC7"/>
    <w:rsid w:val="00372033"/>
    <w:rsid w:val="00372057"/>
    <w:rsid w:val="00372662"/>
    <w:rsid w:val="00372759"/>
    <w:rsid w:val="003728A2"/>
    <w:rsid w:val="00373F4C"/>
    <w:rsid w:val="00374980"/>
    <w:rsid w:val="003753EC"/>
    <w:rsid w:val="0037646C"/>
    <w:rsid w:val="00376797"/>
    <w:rsid w:val="003767E2"/>
    <w:rsid w:val="00376C33"/>
    <w:rsid w:val="00377519"/>
    <w:rsid w:val="00377958"/>
    <w:rsid w:val="00377A32"/>
    <w:rsid w:val="00377EBE"/>
    <w:rsid w:val="00380265"/>
    <w:rsid w:val="00380C53"/>
    <w:rsid w:val="00380FDD"/>
    <w:rsid w:val="00381343"/>
    <w:rsid w:val="003815B9"/>
    <w:rsid w:val="00382379"/>
    <w:rsid w:val="00382D4A"/>
    <w:rsid w:val="0038351E"/>
    <w:rsid w:val="0038354B"/>
    <w:rsid w:val="00383626"/>
    <w:rsid w:val="00383D38"/>
    <w:rsid w:val="00384AE2"/>
    <w:rsid w:val="00384BF4"/>
    <w:rsid w:val="00384F8A"/>
    <w:rsid w:val="003851BD"/>
    <w:rsid w:val="00385BE8"/>
    <w:rsid w:val="00386FE4"/>
    <w:rsid w:val="003871D4"/>
    <w:rsid w:val="00387EB4"/>
    <w:rsid w:val="00391457"/>
    <w:rsid w:val="00391EC7"/>
    <w:rsid w:val="003927B6"/>
    <w:rsid w:val="003927C1"/>
    <w:rsid w:val="00392CC9"/>
    <w:rsid w:val="00393625"/>
    <w:rsid w:val="00394FE8"/>
    <w:rsid w:val="003952EB"/>
    <w:rsid w:val="003957B5"/>
    <w:rsid w:val="00396302"/>
    <w:rsid w:val="00396636"/>
    <w:rsid w:val="00396952"/>
    <w:rsid w:val="00396F75"/>
    <w:rsid w:val="00397097"/>
    <w:rsid w:val="00397D29"/>
    <w:rsid w:val="003A1E4D"/>
    <w:rsid w:val="003A23FC"/>
    <w:rsid w:val="003A363B"/>
    <w:rsid w:val="003A368B"/>
    <w:rsid w:val="003A37DC"/>
    <w:rsid w:val="003A4235"/>
    <w:rsid w:val="003A4CD4"/>
    <w:rsid w:val="003A5250"/>
    <w:rsid w:val="003A5280"/>
    <w:rsid w:val="003A558A"/>
    <w:rsid w:val="003A6025"/>
    <w:rsid w:val="003A772D"/>
    <w:rsid w:val="003A7A07"/>
    <w:rsid w:val="003A7A83"/>
    <w:rsid w:val="003A7C5C"/>
    <w:rsid w:val="003B0AF4"/>
    <w:rsid w:val="003B0BB1"/>
    <w:rsid w:val="003B0C72"/>
    <w:rsid w:val="003B0F17"/>
    <w:rsid w:val="003B101E"/>
    <w:rsid w:val="003B1623"/>
    <w:rsid w:val="003B18C0"/>
    <w:rsid w:val="003B1E40"/>
    <w:rsid w:val="003B2BAD"/>
    <w:rsid w:val="003B302C"/>
    <w:rsid w:val="003B3158"/>
    <w:rsid w:val="003B5248"/>
    <w:rsid w:val="003B6B8C"/>
    <w:rsid w:val="003B6E0B"/>
    <w:rsid w:val="003B7CA7"/>
    <w:rsid w:val="003C087A"/>
    <w:rsid w:val="003C1001"/>
    <w:rsid w:val="003C1EF8"/>
    <w:rsid w:val="003C344D"/>
    <w:rsid w:val="003C4435"/>
    <w:rsid w:val="003C4664"/>
    <w:rsid w:val="003C6845"/>
    <w:rsid w:val="003C6EDF"/>
    <w:rsid w:val="003D043F"/>
    <w:rsid w:val="003D05BB"/>
    <w:rsid w:val="003D148B"/>
    <w:rsid w:val="003D15BF"/>
    <w:rsid w:val="003D19C6"/>
    <w:rsid w:val="003D346A"/>
    <w:rsid w:val="003D34E2"/>
    <w:rsid w:val="003D3836"/>
    <w:rsid w:val="003D41CC"/>
    <w:rsid w:val="003D43D8"/>
    <w:rsid w:val="003D4F08"/>
    <w:rsid w:val="003D50FE"/>
    <w:rsid w:val="003D5186"/>
    <w:rsid w:val="003D58D2"/>
    <w:rsid w:val="003D59D4"/>
    <w:rsid w:val="003D5DF1"/>
    <w:rsid w:val="003D6BC3"/>
    <w:rsid w:val="003D6D4D"/>
    <w:rsid w:val="003D772A"/>
    <w:rsid w:val="003E0BF9"/>
    <w:rsid w:val="003E140C"/>
    <w:rsid w:val="003E2599"/>
    <w:rsid w:val="003E26AD"/>
    <w:rsid w:val="003E26B4"/>
    <w:rsid w:val="003E3015"/>
    <w:rsid w:val="003E3A9A"/>
    <w:rsid w:val="003E3BCA"/>
    <w:rsid w:val="003E3C11"/>
    <w:rsid w:val="003E3C39"/>
    <w:rsid w:val="003E3F73"/>
    <w:rsid w:val="003E43F8"/>
    <w:rsid w:val="003E4790"/>
    <w:rsid w:val="003E54B5"/>
    <w:rsid w:val="003E54DA"/>
    <w:rsid w:val="003E5A12"/>
    <w:rsid w:val="003E7B32"/>
    <w:rsid w:val="003E7D87"/>
    <w:rsid w:val="003F01F4"/>
    <w:rsid w:val="003F0E89"/>
    <w:rsid w:val="003F1066"/>
    <w:rsid w:val="003F11E1"/>
    <w:rsid w:val="003F131D"/>
    <w:rsid w:val="003F1473"/>
    <w:rsid w:val="003F194F"/>
    <w:rsid w:val="003F1956"/>
    <w:rsid w:val="003F1A9A"/>
    <w:rsid w:val="003F234A"/>
    <w:rsid w:val="003F2635"/>
    <w:rsid w:val="003F3151"/>
    <w:rsid w:val="003F335C"/>
    <w:rsid w:val="003F3AC5"/>
    <w:rsid w:val="003F3C5A"/>
    <w:rsid w:val="003F3EA0"/>
    <w:rsid w:val="003F402D"/>
    <w:rsid w:val="003F5199"/>
    <w:rsid w:val="003F6CAB"/>
    <w:rsid w:val="003F7C60"/>
    <w:rsid w:val="00401AEF"/>
    <w:rsid w:val="00403E4F"/>
    <w:rsid w:val="004047C6"/>
    <w:rsid w:val="00404DD2"/>
    <w:rsid w:val="004050E6"/>
    <w:rsid w:val="00405261"/>
    <w:rsid w:val="004052AC"/>
    <w:rsid w:val="00405B71"/>
    <w:rsid w:val="00405BA5"/>
    <w:rsid w:val="00405C9A"/>
    <w:rsid w:val="00405ED5"/>
    <w:rsid w:val="004060AA"/>
    <w:rsid w:val="00406A27"/>
    <w:rsid w:val="00407057"/>
    <w:rsid w:val="00407064"/>
    <w:rsid w:val="004073E1"/>
    <w:rsid w:val="00407DC3"/>
    <w:rsid w:val="00407F11"/>
    <w:rsid w:val="00410BEC"/>
    <w:rsid w:val="00410C19"/>
    <w:rsid w:val="00410E54"/>
    <w:rsid w:val="004114DB"/>
    <w:rsid w:val="0041180D"/>
    <w:rsid w:val="00412084"/>
    <w:rsid w:val="00413AEB"/>
    <w:rsid w:val="00414497"/>
    <w:rsid w:val="0041452F"/>
    <w:rsid w:val="00415C20"/>
    <w:rsid w:val="00415F77"/>
    <w:rsid w:val="0041676B"/>
    <w:rsid w:val="00417285"/>
    <w:rsid w:val="004172E8"/>
    <w:rsid w:val="004178F5"/>
    <w:rsid w:val="00417BA4"/>
    <w:rsid w:val="004209D8"/>
    <w:rsid w:val="0042135D"/>
    <w:rsid w:val="00422167"/>
    <w:rsid w:val="00424A24"/>
    <w:rsid w:val="00425556"/>
    <w:rsid w:val="0042599C"/>
    <w:rsid w:val="00425C2E"/>
    <w:rsid w:val="00426830"/>
    <w:rsid w:val="004274FB"/>
    <w:rsid w:val="00427F19"/>
    <w:rsid w:val="0043194C"/>
    <w:rsid w:val="00433A88"/>
    <w:rsid w:val="004342BC"/>
    <w:rsid w:val="004363A3"/>
    <w:rsid w:val="00436464"/>
    <w:rsid w:val="00436DB8"/>
    <w:rsid w:val="00436DF0"/>
    <w:rsid w:val="00436E27"/>
    <w:rsid w:val="00437026"/>
    <w:rsid w:val="00437B4A"/>
    <w:rsid w:val="00437BCB"/>
    <w:rsid w:val="0044018B"/>
    <w:rsid w:val="00440A3C"/>
    <w:rsid w:val="004411C7"/>
    <w:rsid w:val="00441449"/>
    <w:rsid w:val="0044190F"/>
    <w:rsid w:val="00441F72"/>
    <w:rsid w:val="00441FBC"/>
    <w:rsid w:val="00442BF2"/>
    <w:rsid w:val="00443ACC"/>
    <w:rsid w:val="00444C45"/>
    <w:rsid w:val="00444F00"/>
    <w:rsid w:val="004457A2"/>
    <w:rsid w:val="004459B4"/>
    <w:rsid w:val="004459CB"/>
    <w:rsid w:val="00446C0B"/>
    <w:rsid w:val="004478F3"/>
    <w:rsid w:val="004501D0"/>
    <w:rsid w:val="004524CF"/>
    <w:rsid w:val="004530AA"/>
    <w:rsid w:val="00453342"/>
    <w:rsid w:val="00453CF7"/>
    <w:rsid w:val="00453CFF"/>
    <w:rsid w:val="00454149"/>
    <w:rsid w:val="00456B74"/>
    <w:rsid w:val="0045716A"/>
    <w:rsid w:val="004572FD"/>
    <w:rsid w:val="00457F8C"/>
    <w:rsid w:val="004602A4"/>
    <w:rsid w:val="00460FEB"/>
    <w:rsid w:val="0046109C"/>
    <w:rsid w:val="00461F2F"/>
    <w:rsid w:val="00462BED"/>
    <w:rsid w:val="00462E97"/>
    <w:rsid w:val="00463549"/>
    <w:rsid w:val="0046378E"/>
    <w:rsid w:val="00463843"/>
    <w:rsid w:val="00463B6E"/>
    <w:rsid w:val="004655D4"/>
    <w:rsid w:val="0046617C"/>
    <w:rsid w:val="0046654F"/>
    <w:rsid w:val="00466987"/>
    <w:rsid w:val="00467245"/>
    <w:rsid w:val="0046798C"/>
    <w:rsid w:val="00470A0C"/>
    <w:rsid w:val="00470DA1"/>
    <w:rsid w:val="0047120B"/>
    <w:rsid w:val="004739CD"/>
    <w:rsid w:val="00473EA8"/>
    <w:rsid w:val="004742D0"/>
    <w:rsid w:val="00475293"/>
    <w:rsid w:val="00475DA7"/>
    <w:rsid w:val="0047610B"/>
    <w:rsid w:val="00476140"/>
    <w:rsid w:val="0047638E"/>
    <w:rsid w:val="004774ED"/>
    <w:rsid w:val="00477A82"/>
    <w:rsid w:val="00477FE5"/>
    <w:rsid w:val="004800A6"/>
    <w:rsid w:val="00480156"/>
    <w:rsid w:val="00480294"/>
    <w:rsid w:val="00480A0E"/>
    <w:rsid w:val="00481039"/>
    <w:rsid w:val="00481196"/>
    <w:rsid w:val="0048149D"/>
    <w:rsid w:val="00481B94"/>
    <w:rsid w:val="00482069"/>
    <w:rsid w:val="00482CB7"/>
    <w:rsid w:val="00482D9F"/>
    <w:rsid w:val="0048322E"/>
    <w:rsid w:val="00483A9C"/>
    <w:rsid w:val="004841BF"/>
    <w:rsid w:val="00484245"/>
    <w:rsid w:val="00484802"/>
    <w:rsid w:val="0048539B"/>
    <w:rsid w:val="00485534"/>
    <w:rsid w:val="00485670"/>
    <w:rsid w:val="00485E99"/>
    <w:rsid w:val="0048625E"/>
    <w:rsid w:val="004869E8"/>
    <w:rsid w:val="00486D2B"/>
    <w:rsid w:val="00486D42"/>
    <w:rsid w:val="00487CE8"/>
    <w:rsid w:val="00490ECE"/>
    <w:rsid w:val="00491482"/>
    <w:rsid w:val="0049192D"/>
    <w:rsid w:val="004920A9"/>
    <w:rsid w:val="00492646"/>
    <w:rsid w:val="00492F39"/>
    <w:rsid w:val="00494477"/>
    <w:rsid w:val="00494B3F"/>
    <w:rsid w:val="00495869"/>
    <w:rsid w:val="00495C1A"/>
    <w:rsid w:val="00495D82"/>
    <w:rsid w:val="00495E1E"/>
    <w:rsid w:val="004963BB"/>
    <w:rsid w:val="004966A4"/>
    <w:rsid w:val="00497779"/>
    <w:rsid w:val="00497AF4"/>
    <w:rsid w:val="004A0102"/>
    <w:rsid w:val="004A0580"/>
    <w:rsid w:val="004A1AB4"/>
    <w:rsid w:val="004A29E7"/>
    <w:rsid w:val="004A3505"/>
    <w:rsid w:val="004A41B0"/>
    <w:rsid w:val="004A4261"/>
    <w:rsid w:val="004A5F82"/>
    <w:rsid w:val="004A71ED"/>
    <w:rsid w:val="004B0061"/>
    <w:rsid w:val="004B04A5"/>
    <w:rsid w:val="004B0AA9"/>
    <w:rsid w:val="004B12C6"/>
    <w:rsid w:val="004B144D"/>
    <w:rsid w:val="004B16F1"/>
    <w:rsid w:val="004B1FC6"/>
    <w:rsid w:val="004B25BE"/>
    <w:rsid w:val="004B2941"/>
    <w:rsid w:val="004B3C77"/>
    <w:rsid w:val="004B40EE"/>
    <w:rsid w:val="004B41A6"/>
    <w:rsid w:val="004B4856"/>
    <w:rsid w:val="004B4B12"/>
    <w:rsid w:val="004B4FBD"/>
    <w:rsid w:val="004B6245"/>
    <w:rsid w:val="004B74BD"/>
    <w:rsid w:val="004B7795"/>
    <w:rsid w:val="004B7EC7"/>
    <w:rsid w:val="004C0A95"/>
    <w:rsid w:val="004C0BD7"/>
    <w:rsid w:val="004C225A"/>
    <w:rsid w:val="004C26D4"/>
    <w:rsid w:val="004C3527"/>
    <w:rsid w:val="004C3E3D"/>
    <w:rsid w:val="004C4397"/>
    <w:rsid w:val="004C477C"/>
    <w:rsid w:val="004C4AAD"/>
    <w:rsid w:val="004C56A6"/>
    <w:rsid w:val="004C5BB3"/>
    <w:rsid w:val="004C5C3E"/>
    <w:rsid w:val="004C6091"/>
    <w:rsid w:val="004C60A6"/>
    <w:rsid w:val="004D0496"/>
    <w:rsid w:val="004D235F"/>
    <w:rsid w:val="004D294A"/>
    <w:rsid w:val="004D3BBD"/>
    <w:rsid w:val="004D55BC"/>
    <w:rsid w:val="004D6C66"/>
    <w:rsid w:val="004D6F2A"/>
    <w:rsid w:val="004D7B7A"/>
    <w:rsid w:val="004D7F7B"/>
    <w:rsid w:val="004E02ED"/>
    <w:rsid w:val="004E0C7C"/>
    <w:rsid w:val="004E18DF"/>
    <w:rsid w:val="004E265C"/>
    <w:rsid w:val="004E2822"/>
    <w:rsid w:val="004E314A"/>
    <w:rsid w:val="004E43C6"/>
    <w:rsid w:val="004E45C7"/>
    <w:rsid w:val="004E4E07"/>
    <w:rsid w:val="004E5591"/>
    <w:rsid w:val="004E62AE"/>
    <w:rsid w:val="004E6C82"/>
    <w:rsid w:val="004E6F45"/>
    <w:rsid w:val="004E7280"/>
    <w:rsid w:val="004E77AF"/>
    <w:rsid w:val="004F022A"/>
    <w:rsid w:val="004F1441"/>
    <w:rsid w:val="004F268E"/>
    <w:rsid w:val="004F2B14"/>
    <w:rsid w:val="004F31D0"/>
    <w:rsid w:val="004F3FEA"/>
    <w:rsid w:val="004F4203"/>
    <w:rsid w:val="004F4501"/>
    <w:rsid w:val="004F466E"/>
    <w:rsid w:val="004F46F7"/>
    <w:rsid w:val="004F503E"/>
    <w:rsid w:val="004F60BD"/>
    <w:rsid w:val="004F6C55"/>
    <w:rsid w:val="0050024F"/>
    <w:rsid w:val="00500E2C"/>
    <w:rsid w:val="00501872"/>
    <w:rsid w:val="00502217"/>
    <w:rsid w:val="005025DE"/>
    <w:rsid w:val="005026C7"/>
    <w:rsid w:val="0050322F"/>
    <w:rsid w:val="005036C5"/>
    <w:rsid w:val="00504B7C"/>
    <w:rsid w:val="00504CD1"/>
    <w:rsid w:val="00505BC9"/>
    <w:rsid w:val="00505F94"/>
    <w:rsid w:val="00506299"/>
    <w:rsid w:val="005073D2"/>
    <w:rsid w:val="005076F3"/>
    <w:rsid w:val="00507F23"/>
    <w:rsid w:val="0051060D"/>
    <w:rsid w:val="005111EF"/>
    <w:rsid w:val="0051125D"/>
    <w:rsid w:val="00511556"/>
    <w:rsid w:val="005119C1"/>
    <w:rsid w:val="00511F92"/>
    <w:rsid w:val="005128B8"/>
    <w:rsid w:val="00512EDD"/>
    <w:rsid w:val="005135B7"/>
    <w:rsid w:val="00513963"/>
    <w:rsid w:val="00513AE1"/>
    <w:rsid w:val="00513ED4"/>
    <w:rsid w:val="0051452A"/>
    <w:rsid w:val="005147C6"/>
    <w:rsid w:val="0051549A"/>
    <w:rsid w:val="0051553D"/>
    <w:rsid w:val="00515BEC"/>
    <w:rsid w:val="00515FC8"/>
    <w:rsid w:val="00516240"/>
    <w:rsid w:val="005162FD"/>
    <w:rsid w:val="00516B17"/>
    <w:rsid w:val="0051753B"/>
    <w:rsid w:val="00520010"/>
    <w:rsid w:val="0052030D"/>
    <w:rsid w:val="00520B15"/>
    <w:rsid w:val="00520BAE"/>
    <w:rsid w:val="00521107"/>
    <w:rsid w:val="00521F38"/>
    <w:rsid w:val="00521FD5"/>
    <w:rsid w:val="005231BA"/>
    <w:rsid w:val="0052350F"/>
    <w:rsid w:val="00523589"/>
    <w:rsid w:val="00523756"/>
    <w:rsid w:val="00524A48"/>
    <w:rsid w:val="00524C92"/>
    <w:rsid w:val="00524D99"/>
    <w:rsid w:val="00524DA9"/>
    <w:rsid w:val="00524E41"/>
    <w:rsid w:val="00524F4F"/>
    <w:rsid w:val="00526BDC"/>
    <w:rsid w:val="00527676"/>
    <w:rsid w:val="00527991"/>
    <w:rsid w:val="00527CEF"/>
    <w:rsid w:val="00527E2B"/>
    <w:rsid w:val="00527E3E"/>
    <w:rsid w:val="00527F00"/>
    <w:rsid w:val="005300C8"/>
    <w:rsid w:val="00530424"/>
    <w:rsid w:val="005314D1"/>
    <w:rsid w:val="00531758"/>
    <w:rsid w:val="005329B8"/>
    <w:rsid w:val="00534017"/>
    <w:rsid w:val="005342D8"/>
    <w:rsid w:val="00534785"/>
    <w:rsid w:val="00535136"/>
    <w:rsid w:val="0053580B"/>
    <w:rsid w:val="00535B99"/>
    <w:rsid w:val="005368A8"/>
    <w:rsid w:val="00537EB0"/>
    <w:rsid w:val="005407F8"/>
    <w:rsid w:val="005409CD"/>
    <w:rsid w:val="00540B4F"/>
    <w:rsid w:val="00540C19"/>
    <w:rsid w:val="0054108B"/>
    <w:rsid w:val="00541513"/>
    <w:rsid w:val="00541918"/>
    <w:rsid w:val="00541F8A"/>
    <w:rsid w:val="00542101"/>
    <w:rsid w:val="00542259"/>
    <w:rsid w:val="0054272F"/>
    <w:rsid w:val="00542E41"/>
    <w:rsid w:val="0054434D"/>
    <w:rsid w:val="00544D59"/>
    <w:rsid w:val="00545386"/>
    <w:rsid w:val="00545EDA"/>
    <w:rsid w:val="00547A16"/>
    <w:rsid w:val="0055102E"/>
    <w:rsid w:val="00551657"/>
    <w:rsid w:val="00551865"/>
    <w:rsid w:val="00551D31"/>
    <w:rsid w:val="005526AB"/>
    <w:rsid w:val="00553DE9"/>
    <w:rsid w:val="0055525E"/>
    <w:rsid w:val="0055595C"/>
    <w:rsid w:val="005569DB"/>
    <w:rsid w:val="00557F55"/>
    <w:rsid w:val="00561FD1"/>
    <w:rsid w:val="00562562"/>
    <w:rsid w:val="005630B8"/>
    <w:rsid w:val="00563498"/>
    <w:rsid w:val="00563BAF"/>
    <w:rsid w:val="00563F4E"/>
    <w:rsid w:val="0056406A"/>
    <w:rsid w:val="00564715"/>
    <w:rsid w:val="00564765"/>
    <w:rsid w:val="00564B57"/>
    <w:rsid w:val="00564C16"/>
    <w:rsid w:val="00564DA2"/>
    <w:rsid w:val="0056604C"/>
    <w:rsid w:val="0056646B"/>
    <w:rsid w:val="0056695A"/>
    <w:rsid w:val="0056765D"/>
    <w:rsid w:val="005704D2"/>
    <w:rsid w:val="00570D7B"/>
    <w:rsid w:val="00570EB1"/>
    <w:rsid w:val="005710D0"/>
    <w:rsid w:val="005718A7"/>
    <w:rsid w:val="00571F16"/>
    <w:rsid w:val="00572101"/>
    <w:rsid w:val="00572509"/>
    <w:rsid w:val="0057346A"/>
    <w:rsid w:val="00573A53"/>
    <w:rsid w:val="00573F38"/>
    <w:rsid w:val="0057402D"/>
    <w:rsid w:val="0057476D"/>
    <w:rsid w:val="00575888"/>
    <w:rsid w:val="00575DC2"/>
    <w:rsid w:val="0057658C"/>
    <w:rsid w:val="00576966"/>
    <w:rsid w:val="00576F9E"/>
    <w:rsid w:val="00581143"/>
    <w:rsid w:val="0058123F"/>
    <w:rsid w:val="005817E8"/>
    <w:rsid w:val="00582263"/>
    <w:rsid w:val="005823FA"/>
    <w:rsid w:val="00582774"/>
    <w:rsid w:val="00582B22"/>
    <w:rsid w:val="00582B27"/>
    <w:rsid w:val="0058303D"/>
    <w:rsid w:val="005832EE"/>
    <w:rsid w:val="0058350A"/>
    <w:rsid w:val="005838C8"/>
    <w:rsid w:val="005844E5"/>
    <w:rsid w:val="00584546"/>
    <w:rsid w:val="0058460D"/>
    <w:rsid w:val="005850BF"/>
    <w:rsid w:val="005858F9"/>
    <w:rsid w:val="00585965"/>
    <w:rsid w:val="00585994"/>
    <w:rsid w:val="005906C9"/>
    <w:rsid w:val="00590794"/>
    <w:rsid w:val="00590C61"/>
    <w:rsid w:val="005919B9"/>
    <w:rsid w:val="00592048"/>
    <w:rsid w:val="00592295"/>
    <w:rsid w:val="005929FC"/>
    <w:rsid w:val="005937E5"/>
    <w:rsid w:val="00593EDF"/>
    <w:rsid w:val="00594B91"/>
    <w:rsid w:val="0059534D"/>
    <w:rsid w:val="00595C47"/>
    <w:rsid w:val="00597C43"/>
    <w:rsid w:val="005A03E6"/>
    <w:rsid w:val="005A08CA"/>
    <w:rsid w:val="005A0FC1"/>
    <w:rsid w:val="005A1BAE"/>
    <w:rsid w:val="005A2403"/>
    <w:rsid w:val="005A3123"/>
    <w:rsid w:val="005A3870"/>
    <w:rsid w:val="005A390C"/>
    <w:rsid w:val="005A3A50"/>
    <w:rsid w:val="005A44E7"/>
    <w:rsid w:val="005A5376"/>
    <w:rsid w:val="005A5EB0"/>
    <w:rsid w:val="005A6009"/>
    <w:rsid w:val="005A6E31"/>
    <w:rsid w:val="005A708E"/>
    <w:rsid w:val="005A73E5"/>
    <w:rsid w:val="005A7A2D"/>
    <w:rsid w:val="005A7D1A"/>
    <w:rsid w:val="005A7FBE"/>
    <w:rsid w:val="005B0842"/>
    <w:rsid w:val="005B18B7"/>
    <w:rsid w:val="005B2096"/>
    <w:rsid w:val="005B28C1"/>
    <w:rsid w:val="005B3AEE"/>
    <w:rsid w:val="005B40A7"/>
    <w:rsid w:val="005B4FE4"/>
    <w:rsid w:val="005B5AB3"/>
    <w:rsid w:val="005B5F9A"/>
    <w:rsid w:val="005B6121"/>
    <w:rsid w:val="005B6148"/>
    <w:rsid w:val="005B68F9"/>
    <w:rsid w:val="005B757A"/>
    <w:rsid w:val="005B759F"/>
    <w:rsid w:val="005B7773"/>
    <w:rsid w:val="005B7D9A"/>
    <w:rsid w:val="005C055B"/>
    <w:rsid w:val="005C3C3C"/>
    <w:rsid w:val="005C44B7"/>
    <w:rsid w:val="005C50B2"/>
    <w:rsid w:val="005C568F"/>
    <w:rsid w:val="005C6297"/>
    <w:rsid w:val="005C6A50"/>
    <w:rsid w:val="005C78D6"/>
    <w:rsid w:val="005C7BB8"/>
    <w:rsid w:val="005C7CE2"/>
    <w:rsid w:val="005D00B1"/>
    <w:rsid w:val="005D092C"/>
    <w:rsid w:val="005D10CC"/>
    <w:rsid w:val="005D1D4E"/>
    <w:rsid w:val="005D2B45"/>
    <w:rsid w:val="005D2C5E"/>
    <w:rsid w:val="005D2F6C"/>
    <w:rsid w:val="005D4474"/>
    <w:rsid w:val="005D4951"/>
    <w:rsid w:val="005D605D"/>
    <w:rsid w:val="005D6876"/>
    <w:rsid w:val="005E043B"/>
    <w:rsid w:val="005E0B16"/>
    <w:rsid w:val="005E0D52"/>
    <w:rsid w:val="005E1343"/>
    <w:rsid w:val="005E136D"/>
    <w:rsid w:val="005E1512"/>
    <w:rsid w:val="005E1786"/>
    <w:rsid w:val="005E197C"/>
    <w:rsid w:val="005E2B06"/>
    <w:rsid w:val="005E2C0A"/>
    <w:rsid w:val="005E2ED8"/>
    <w:rsid w:val="005E4075"/>
    <w:rsid w:val="005E4173"/>
    <w:rsid w:val="005E4CFC"/>
    <w:rsid w:val="005E512E"/>
    <w:rsid w:val="005E584E"/>
    <w:rsid w:val="005E60D3"/>
    <w:rsid w:val="005E7232"/>
    <w:rsid w:val="005E7383"/>
    <w:rsid w:val="005E758C"/>
    <w:rsid w:val="005E78CC"/>
    <w:rsid w:val="005F014E"/>
    <w:rsid w:val="005F0E61"/>
    <w:rsid w:val="005F10CF"/>
    <w:rsid w:val="005F13D0"/>
    <w:rsid w:val="005F14F4"/>
    <w:rsid w:val="005F1651"/>
    <w:rsid w:val="005F1D55"/>
    <w:rsid w:val="005F1E7C"/>
    <w:rsid w:val="005F2575"/>
    <w:rsid w:val="005F2A92"/>
    <w:rsid w:val="005F3411"/>
    <w:rsid w:val="005F3DA6"/>
    <w:rsid w:val="005F4762"/>
    <w:rsid w:val="005F48B8"/>
    <w:rsid w:val="005F4FCC"/>
    <w:rsid w:val="005F5BCF"/>
    <w:rsid w:val="005F5F2A"/>
    <w:rsid w:val="005F6E39"/>
    <w:rsid w:val="006005BB"/>
    <w:rsid w:val="006010EE"/>
    <w:rsid w:val="00601DF0"/>
    <w:rsid w:val="006025FC"/>
    <w:rsid w:val="00602954"/>
    <w:rsid w:val="00603926"/>
    <w:rsid w:val="00603B05"/>
    <w:rsid w:val="006042C0"/>
    <w:rsid w:val="00604408"/>
    <w:rsid w:val="00605020"/>
    <w:rsid w:val="006053C2"/>
    <w:rsid w:val="006053CD"/>
    <w:rsid w:val="0060569D"/>
    <w:rsid w:val="00606246"/>
    <w:rsid w:val="0060674D"/>
    <w:rsid w:val="006068A9"/>
    <w:rsid w:val="00610DE2"/>
    <w:rsid w:val="00610E8C"/>
    <w:rsid w:val="00611661"/>
    <w:rsid w:val="00612591"/>
    <w:rsid w:val="00612B5C"/>
    <w:rsid w:val="0061302C"/>
    <w:rsid w:val="00613AB2"/>
    <w:rsid w:val="006143EC"/>
    <w:rsid w:val="006149DE"/>
    <w:rsid w:val="00614C19"/>
    <w:rsid w:val="00614FF8"/>
    <w:rsid w:val="00615896"/>
    <w:rsid w:val="006158C5"/>
    <w:rsid w:val="00616118"/>
    <w:rsid w:val="00616BE8"/>
    <w:rsid w:val="00616D97"/>
    <w:rsid w:val="00616FB0"/>
    <w:rsid w:val="0062028E"/>
    <w:rsid w:val="00620425"/>
    <w:rsid w:val="006205AC"/>
    <w:rsid w:val="00620D96"/>
    <w:rsid w:val="0062117A"/>
    <w:rsid w:val="00621249"/>
    <w:rsid w:val="006230A9"/>
    <w:rsid w:val="00623498"/>
    <w:rsid w:val="00623787"/>
    <w:rsid w:val="00623806"/>
    <w:rsid w:val="00624444"/>
    <w:rsid w:val="00625502"/>
    <w:rsid w:val="00625FD4"/>
    <w:rsid w:val="00625FEE"/>
    <w:rsid w:val="0062652B"/>
    <w:rsid w:val="006266BC"/>
    <w:rsid w:val="00627CAD"/>
    <w:rsid w:val="00627E63"/>
    <w:rsid w:val="00627FA3"/>
    <w:rsid w:val="00630001"/>
    <w:rsid w:val="006305C6"/>
    <w:rsid w:val="00630722"/>
    <w:rsid w:val="00630D7D"/>
    <w:rsid w:val="00630DEF"/>
    <w:rsid w:val="00630DF7"/>
    <w:rsid w:val="0063154A"/>
    <w:rsid w:val="00631F30"/>
    <w:rsid w:val="006328D1"/>
    <w:rsid w:val="00632EA7"/>
    <w:rsid w:val="00633686"/>
    <w:rsid w:val="00633BB7"/>
    <w:rsid w:val="00633D79"/>
    <w:rsid w:val="00634696"/>
    <w:rsid w:val="00634B30"/>
    <w:rsid w:val="0063528A"/>
    <w:rsid w:val="00635882"/>
    <w:rsid w:val="00637082"/>
    <w:rsid w:val="00637226"/>
    <w:rsid w:val="00637EB5"/>
    <w:rsid w:val="00640106"/>
    <w:rsid w:val="00640749"/>
    <w:rsid w:val="00641452"/>
    <w:rsid w:val="00641D55"/>
    <w:rsid w:val="006424B8"/>
    <w:rsid w:val="00642B39"/>
    <w:rsid w:val="00642E99"/>
    <w:rsid w:val="0064391D"/>
    <w:rsid w:val="0064435D"/>
    <w:rsid w:val="00644883"/>
    <w:rsid w:val="00644EED"/>
    <w:rsid w:val="0064533F"/>
    <w:rsid w:val="0064582F"/>
    <w:rsid w:val="00645AEA"/>
    <w:rsid w:val="00646079"/>
    <w:rsid w:val="00646F67"/>
    <w:rsid w:val="0064790A"/>
    <w:rsid w:val="0065126B"/>
    <w:rsid w:val="00653D72"/>
    <w:rsid w:val="0065514D"/>
    <w:rsid w:val="006551F3"/>
    <w:rsid w:val="006558EE"/>
    <w:rsid w:val="00655CDC"/>
    <w:rsid w:val="0065624C"/>
    <w:rsid w:val="00656614"/>
    <w:rsid w:val="006576FE"/>
    <w:rsid w:val="00657E05"/>
    <w:rsid w:val="00657FF6"/>
    <w:rsid w:val="00660188"/>
    <w:rsid w:val="00660343"/>
    <w:rsid w:val="00662054"/>
    <w:rsid w:val="006624B5"/>
    <w:rsid w:val="006625F7"/>
    <w:rsid w:val="00662C82"/>
    <w:rsid w:val="00664535"/>
    <w:rsid w:val="006645C5"/>
    <w:rsid w:val="00664A3A"/>
    <w:rsid w:val="006650AC"/>
    <w:rsid w:val="006652F0"/>
    <w:rsid w:val="0066600B"/>
    <w:rsid w:val="00666033"/>
    <w:rsid w:val="00666B24"/>
    <w:rsid w:val="00667DA0"/>
    <w:rsid w:val="00667F1B"/>
    <w:rsid w:val="006701D0"/>
    <w:rsid w:val="00670B04"/>
    <w:rsid w:val="00671F31"/>
    <w:rsid w:val="0067216F"/>
    <w:rsid w:val="00673164"/>
    <w:rsid w:val="006740EE"/>
    <w:rsid w:val="00674201"/>
    <w:rsid w:val="00674AD5"/>
    <w:rsid w:val="00675266"/>
    <w:rsid w:val="00675295"/>
    <w:rsid w:val="00675E26"/>
    <w:rsid w:val="00676954"/>
    <w:rsid w:val="006772F4"/>
    <w:rsid w:val="00677A91"/>
    <w:rsid w:val="00680A04"/>
    <w:rsid w:val="00680AF6"/>
    <w:rsid w:val="00682555"/>
    <w:rsid w:val="00682B91"/>
    <w:rsid w:val="00682C30"/>
    <w:rsid w:val="00683ED3"/>
    <w:rsid w:val="0068456F"/>
    <w:rsid w:val="00685D21"/>
    <w:rsid w:val="00687183"/>
    <w:rsid w:val="00687AFB"/>
    <w:rsid w:val="00687B2C"/>
    <w:rsid w:val="00687DE3"/>
    <w:rsid w:val="00687F63"/>
    <w:rsid w:val="0069063D"/>
    <w:rsid w:val="006909AB"/>
    <w:rsid w:val="00690C21"/>
    <w:rsid w:val="00690ED2"/>
    <w:rsid w:val="00691125"/>
    <w:rsid w:val="00691865"/>
    <w:rsid w:val="0069198B"/>
    <w:rsid w:val="00691CE7"/>
    <w:rsid w:val="00691FAE"/>
    <w:rsid w:val="006927F6"/>
    <w:rsid w:val="00692B8E"/>
    <w:rsid w:val="006936DA"/>
    <w:rsid w:val="00694B79"/>
    <w:rsid w:val="00694EC9"/>
    <w:rsid w:val="00695C0C"/>
    <w:rsid w:val="00696215"/>
    <w:rsid w:val="00696463"/>
    <w:rsid w:val="00696521"/>
    <w:rsid w:val="00696904"/>
    <w:rsid w:val="00697677"/>
    <w:rsid w:val="00697B8F"/>
    <w:rsid w:val="006A32A0"/>
    <w:rsid w:val="006A4827"/>
    <w:rsid w:val="006A4FA4"/>
    <w:rsid w:val="006A5456"/>
    <w:rsid w:val="006A65BA"/>
    <w:rsid w:val="006A7B13"/>
    <w:rsid w:val="006B0206"/>
    <w:rsid w:val="006B08F9"/>
    <w:rsid w:val="006B1BBD"/>
    <w:rsid w:val="006B2853"/>
    <w:rsid w:val="006B2FEC"/>
    <w:rsid w:val="006B49D3"/>
    <w:rsid w:val="006B49F0"/>
    <w:rsid w:val="006B5661"/>
    <w:rsid w:val="006B5867"/>
    <w:rsid w:val="006B715F"/>
    <w:rsid w:val="006B7906"/>
    <w:rsid w:val="006B794B"/>
    <w:rsid w:val="006B7B6C"/>
    <w:rsid w:val="006C105B"/>
    <w:rsid w:val="006C16EA"/>
    <w:rsid w:val="006C1C00"/>
    <w:rsid w:val="006C2EC0"/>
    <w:rsid w:val="006C2F80"/>
    <w:rsid w:val="006C372C"/>
    <w:rsid w:val="006C3A55"/>
    <w:rsid w:val="006C4397"/>
    <w:rsid w:val="006C59D6"/>
    <w:rsid w:val="006C6507"/>
    <w:rsid w:val="006C66B3"/>
    <w:rsid w:val="006C6C2E"/>
    <w:rsid w:val="006C7278"/>
    <w:rsid w:val="006C7C0E"/>
    <w:rsid w:val="006C7D47"/>
    <w:rsid w:val="006D04BF"/>
    <w:rsid w:val="006D0855"/>
    <w:rsid w:val="006D0AC2"/>
    <w:rsid w:val="006D12B2"/>
    <w:rsid w:val="006D15D8"/>
    <w:rsid w:val="006D20EA"/>
    <w:rsid w:val="006D345E"/>
    <w:rsid w:val="006D370A"/>
    <w:rsid w:val="006D39B0"/>
    <w:rsid w:val="006D3E30"/>
    <w:rsid w:val="006D457E"/>
    <w:rsid w:val="006D4AFB"/>
    <w:rsid w:val="006D4C7E"/>
    <w:rsid w:val="006D5C9B"/>
    <w:rsid w:val="006D63D3"/>
    <w:rsid w:val="006D7BFB"/>
    <w:rsid w:val="006E0D3B"/>
    <w:rsid w:val="006E0F41"/>
    <w:rsid w:val="006E1B1D"/>
    <w:rsid w:val="006E2311"/>
    <w:rsid w:val="006E2389"/>
    <w:rsid w:val="006E28D1"/>
    <w:rsid w:val="006E3C56"/>
    <w:rsid w:val="006E4082"/>
    <w:rsid w:val="006E5D4D"/>
    <w:rsid w:val="006E6944"/>
    <w:rsid w:val="006E70E6"/>
    <w:rsid w:val="006E7633"/>
    <w:rsid w:val="006F0D7B"/>
    <w:rsid w:val="006F2609"/>
    <w:rsid w:val="006F38C1"/>
    <w:rsid w:val="006F394D"/>
    <w:rsid w:val="006F3FC0"/>
    <w:rsid w:val="006F411C"/>
    <w:rsid w:val="006F52C2"/>
    <w:rsid w:val="006F54DB"/>
    <w:rsid w:val="006F5D70"/>
    <w:rsid w:val="006F5FE9"/>
    <w:rsid w:val="006F6047"/>
    <w:rsid w:val="006F6AFB"/>
    <w:rsid w:val="006F6EB3"/>
    <w:rsid w:val="006F7C5A"/>
    <w:rsid w:val="00700999"/>
    <w:rsid w:val="007012D8"/>
    <w:rsid w:val="0070132E"/>
    <w:rsid w:val="00702F54"/>
    <w:rsid w:val="0070582A"/>
    <w:rsid w:val="00705B2F"/>
    <w:rsid w:val="00706A0E"/>
    <w:rsid w:val="00706E76"/>
    <w:rsid w:val="00707E2E"/>
    <w:rsid w:val="007100F5"/>
    <w:rsid w:val="007102D2"/>
    <w:rsid w:val="00710D28"/>
    <w:rsid w:val="00710FEC"/>
    <w:rsid w:val="00711549"/>
    <w:rsid w:val="007115D9"/>
    <w:rsid w:val="007119E6"/>
    <w:rsid w:val="00711C3E"/>
    <w:rsid w:val="00712152"/>
    <w:rsid w:val="007137CD"/>
    <w:rsid w:val="00713DB4"/>
    <w:rsid w:val="00714DF7"/>
    <w:rsid w:val="0071515F"/>
    <w:rsid w:val="0071526D"/>
    <w:rsid w:val="007153EF"/>
    <w:rsid w:val="0071578A"/>
    <w:rsid w:val="00715D37"/>
    <w:rsid w:val="0071609D"/>
    <w:rsid w:val="0071667E"/>
    <w:rsid w:val="00716BD2"/>
    <w:rsid w:val="00716EEB"/>
    <w:rsid w:val="0071789A"/>
    <w:rsid w:val="00717D98"/>
    <w:rsid w:val="00717FE8"/>
    <w:rsid w:val="0072041C"/>
    <w:rsid w:val="00720490"/>
    <w:rsid w:val="00720E55"/>
    <w:rsid w:val="00721704"/>
    <w:rsid w:val="00721CF2"/>
    <w:rsid w:val="0072294B"/>
    <w:rsid w:val="007235FD"/>
    <w:rsid w:val="00723662"/>
    <w:rsid w:val="00723FC3"/>
    <w:rsid w:val="0072403C"/>
    <w:rsid w:val="0072474E"/>
    <w:rsid w:val="0072689A"/>
    <w:rsid w:val="00727140"/>
    <w:rsid w:val="0072756C"/>
    <w:rsid w:val="00730117"/>
    <w:rsid w:val="007306CE"/>
    <w:rsid w:val="0073192B"/>
    <w:rsid w:val="00731F78"/>
    <w:rsid w:val="00732038"/>
    <w:rsid w:val="007321A0"/>
    <w:rsid w:val="007325D9"/>
    <w:rsid w:val="0073324B"/>
    <w:rsid w:val="0073408A"/>
    <w:rsid w:val="00734E12"/>
    <w:rsid w:val="0073552B"/>
    <w:rsid w:val="0073576C"/>
    <w:rsid w:val="007368CE"/>
    <w:rsid w:val="00736B5F"/>
    <w:rsid w:val="00737C26"/>
    <w:rsid w:val="00740EF7"/>
    <w:rsid w:val="007416D3"/>
    <w:rsid w:val="00741A08"/>
    <w:rsid w:val="00742311"/>
    <w:rsid w:val="00742674"/>
    <w:rsid w:val="00742698"/>
    <w:rsid w:val="00743670"/>
    <w:rsid w:val="007438B8"/>
    <w:rsid w:val="00744432"/>
    <w:rsid w:val="00744B2C"/>
    <w:rsid w:val="00744C20"/>
    <w:rsid w:val="00746ACE"/>
    <w:rsid w:val="00746BFB"/>
    <w:rsid w:val="00750660"/>
    <w:rsid w:val="00750E97"/>
    <w:rsid w:val="00751AE0"/>
    <w:rsid w:val="007523AA"/>
    <w:rsid w:val="00752E09"/>
    <w:rsid w:val="00752EB4"/>
    <w:rsid w:val="0075440A"/>
    <w:rsid w:val="00754A02"/>
    <w:rsid w:val="00755F03"/>
    <w:rsid w:val="007571BC"/>
    <w:rsid w:val="00757419"/>
    <w:rsid w:val="007606F3"/>
    <w:rsid w:val="007609E9"/>
    <w:rsid w:val="00760FEF"/>
    <w:rsid w:val="0076147B"/>
    <w:rsid w:val="00761B6D"/>
    <w:rsid w:val="00761E0B"/>
    <w:rsid w:val="00761E3C"/>
    <w:rsid w:val="00761FED"/>
    <w:rsid w:val="00762DC6"/>
    <w:rsid w:val="00762FA1"/>
    <w:rsid w:val="00763A9C"/>
    <w:rsid w:val="00764877"/>
    <w:rsid w:val="0076489A"/>
    <w:rsid w:val="00764C16"/>
    <w:rsid w:val="00764C71"/>
    <w:rsid w:val="00765B90"/>
    <w:rsid w:val="007668A8"/>
    <w:rsid w:val="007669CA"/>
    <w:rsid w:val="0076738F"/>
    <w:rsid w:val="00767F4B"/>
    <w:rsid w:val="00770E2A"/>
    <w:rsid w:val="00771902"/>
    <w:rsid w:val="00771EF2"/>
    <w:rsid w:val="00771F57"/>
    <w:rsid w:val="007729EF"/>
    <w:rsid w:val="00773BC5"/>
    <w:rsid w:val="00773C0A"/>
    <w:rsid w:val="00774923"/>
    <w:rsid w:val="00774BB7"/>
    <w:rsid w:val="0077530B"/>
    <w:rsid w:val="00775E53"/>
    <w:rsid w:val="00776096"/>
    <w:rsid w:val="00776652"/>
    <w:rsid w:val="00776928"/>
    <w:rsid w:val="00776E38"/>
    <w:rsid w:val="00777FA4"/>
    <w:rsid w:val="00780B35"/>
    <w:rsid w:val="00780D22"/>
    <w:rsid w:val="00780D25"/>
    <w:rsid w:val="007813AA"/>
    <w:rsid w:val="00781BCA"/>
    <w:rsid w:val="00781F4F"/>
    <w:rsid w:val="00782382"/>
    <w:rsid w:val="00782769"/>
    <w:rsid w:val="00782EFA"/>
    <w:rsid w:val="00783455"/>
    <w:rsid w:val="007839CA"/>
    <w:rsid w:val="00783EB4"/>
    <w:rsid w:val="007847FD"/>
    <w:rsid w:val="007849EE"/>
    <w:rsid w:val="0078504D"/>
    <w:rsid w:val="007850C7"/>
    <w:rsid w:val="007854E6"/>
    <w:rsid w:val="007857D5"/>
    <w:rsid w:val="00785A8A"/>
    <w:rsid w:val="007873BE"/>
    <w:rsid w:val="00787BBB"/>
    <w:rsid w:val="00790787"/>
    <w:rsid w:val="0079228B"/>
    <w:rsid w:val="00792CB8"/>
    <w:rsid w:val="00793435"/>
    <w:rsid w:val="007944C9"/>
    <w:rsid w:val="00794C0A"/>
    <w:rsid w:val="00795278"/>
    <w:rsid w:val="0079631B"/>
    <w:rsid w:val="00796DF6"/>
    <w:rsid w:val="00797917"/>
    <w:rsid w:val="007A124C"/>
    <w:rsid w:val="007A12BE"/>
    <w:rsid w:val="007A1722"/>
    <w:rsid w:val="007A1A0F"/>
    <w:rsid w:val="007A1CB8"/>
    <w:rsid w:val="007A1CE1"/>
    <w:rsid w:val="007A3BCC"/>
    <w:rsid w:val="007A4A06"/>
    <w:rsid w:val="007A5E8B"/>
    <w:rsid w:val="007A62CD"/>
    <w:rsid w:val="007A6799"/>
    <w:rsid w:val="007A67DD"/>
    <w:rsid w:val="007A6A11"/>
    <w:rsid w:val="007A7690"/>
    <w:rsid w:val="007A7E4F"/>
    <w:rsid w:val="007B0C86"/>
    <w:rsid w:val="007B1A0C"/>
    <w:rsid w:val="007B2CEF"/>
    <w:rsid w:val="007B3028"/>
    <w:rsid w:val="007B594A"/>
    <w:rsid w:val="007B618F"/>
    <w:rsid w:val="007B684C"/>
    <w:rsid w:val="007B7C66"/>
    <w:rsid w:val="007B7F5A"/>
    <w:rsid w:val="007C06FE"/>
    <w:rsid w:val="007C0A18"/>
    <w:rsid w:val="007C17AF"/>
    <w:rsid w:val="007C2182"/>
    <w:rsid w:val="007C2831"/>
    <w:rsid w:val="007C30B3"/>
    <w:rsid w:val="007C3C58"/>
    <w:rsid w:val="007C4317"/>
    <w:rsid w:val="007C4459"/>
    <w:rsid w:val="007C4E79"/>
    <w:rsid w:val="007C57BC"/>
    <w:rsid w:val="007C593B"/>
    <w:rsid w:val="007C69B5"/>
    <w:rsid w:val="007C6B59"/>
    <w:rsid w:val="007C6D59"/>
    <w:rsid w:val="007C6DB6"/>
    <w:rsid w:val="007C79C6"/>
    <w:rsid w:val="007C7AA5"/>
    <w:rsid w:val="007C7AB5"/>
    <w:rsid w:val="007C7F4B"/>
    <w:rsid w:val="007D1C53"/>
    <w:rsid w:val="007D1FF3"/>
    <w:rsid w:val="007D21D4"/>
    <w:rsid w:val="007D2408"/>
    <w:rsid w:val="007D349A"/>
    <w:rsid w:val="007D37A5"/>
    <w:rsid w:val="007D3AA6"/>
    <w:rsid w:val="007D3BE6"/>
    <w:rsid w:val="007D44AC"/>
    <w:rsid w:val="007D46D5"/>
    <w:rsid w:val="007D6498"/>
    <w:rsid w:val="007D6C54"/>
    <w:rsid w:val="007D73D5"/>
    <w:rsid w:val="007D7F21"/>
    <w:rsid w:val="007E02DF"/>
    <w:rsid w:val="007E0D51"/>
    <w:rsid w:val="007E0F2F"/>
    <w:rsid w:val="007E16B5"/>
    <w:rsid w:val="007E1705"/>
    <w:rsid w:val="007E1BC6"/>
    <w:rsid w:val="007E1DEC"/>
    <w:rsid w:val="007E2224"/>
    <w:rsid w:val="007E2EE4"/>
    <w:rsid w:val="007E33AA"/>
    <w:rsid w:val="007E4CF7"/>
    <w:rsid w:val="007E4D57"/>
    <w:rsid w:val="007E5873"/>
    <w:rsid w:val="007E6307"/>
    <w:rsid w:val="007E7662"/>
    <w:rsid w:val="007E785A"/>
    <w:rsid w:val="007E7DB4"/>
    <w:rsid w:val="007F0258"/>
    <w:rsid w:val="007F0A2B"/>
    <w:rsid w:val="007F1041"/>
    <w:rsid w:val="007F1050"/>
    <w:rsid w:val="007F144F"/>
    <w:rsid w:val="007F1A5F"/>
    <w:rsid w:val="007F1E26"/>
    <w:rsid w:val="007F26B2"/>
    <w:rsid w:val="007F34DA"/>
    <w:rsid w:val="007F3EE1"/>
    <w:rsid w:val="007F41A9"/>
    <w:rsid w:val="007F56EA"/>
    <w:rsid w:val="007F5C29"/>
    <w:rsid w:val="007F6161"/>
    <w:rsid w:val="007F699A"/>
    <w:rsid w:val="007F6A29"/>
    <w:rsid w:val="007F7643"/>
    <w:rsid w:val="007F7CB6"/>
    <w:rsid w:val="007F7DCB"/>
    <w:rsid w:val="008010E7"/>
    <w:rsid w:val="00801148"/>
    <w:rsid w:val="00801EDF"/>
    <w:rsid w:val="00802485"/>
    <w:rsid w:val="008041FB"/>
    <w:rsid w:val="00804DBA"/>
    <w:rsid w:val="00805D1F"/>
    <w:rsid w:val="008061EE"/>
    <w:rsid w:val="00806CA8"/>
    <w:rsid w:val="00807702"/>
    <w:rsid w:val="008103D1"/>
    <w:rsid w:val="0081092B"/>
    <w:rsid w:val="00812180"/>
    <w:rsid w:val="008134DE"/>
    <w:rsid w:val="00813635"/>
    <w:rsid w:val="00813786"/>
    <w:rsid w:val="00813F2F"/>
    <w:rsid w:val="008148D6"/>
    <w:rsid w:val="0081585B"/>
    <w:rsid w:val="00815C04"/>
    <w:rsid w:val="00815CE3"/>
    <w:rsid w:val="008179A3"/>
    <w:rsid w:val="00820039"/>
    <w:rsid w:val="00820B9B"/>
    <w:rsid w:val="008214CA"/>
    <w:rsid w:val="00821FDD"/>
    <w:rsid w:val="00822B25"/>
    <w:rsid w:val="00822E20"/>
    <w:rsid w:val="0082307E"/>
    <w:rsid w:val="0082355C"/>
    <w:rsid w:val="0082450E"/>
    <w:rsid w:val="008245B8"/>
    <w:rsid w:val="0082578B"/>
    <w:rsid w:val="00826905"/>
    <w:rsid w:val="00826B43"/>
    <w:rsid w:val="00827725"/>
    <w:rsid w:val="008277F8"/>
    <w:rsid w:val="00827B1B"/>
    <w:rsid w:val="00827E5A"/>
    <w:rsid w:val="00827EEB"/>
    <w:rsid w:val="008303FA"/>
    <w:rsid w:val="00830DD9"/>
    <w:rsid w:val="008313D5"/>
    <w:rsid w:val="00831AFD"/>
    <w:rsid w:val="00831E0C"/>
    <w:rsid w:val="00831F05"/>
    <w:rsid w:val="00832362"/>
    <w:rsid w:val="00832D02"/>
    <w:rsid w:val="0083328A"/>
    <w:rsid w:val="008333EC"/>
    <w:rsid w:val="00833F44"/>
    <w:rsid w:val="00834057"/>
    <w:rsid w:val="0083406E"/>
    <w:rsid w:val="00834A0E"/>
    <w:rsid w:val="00835CF9"/>
    <w:rsid w:val="00836E09"/>
    <w:rsid w:val="00836FA9"/>
    <w:rsid w:val="00837142"/>
    <w:rsid w:val="0083740B"/>
    <w:rsid w:val="00837D2B"/>
    <w:rsid w:val="00840C10"/>
    <w:rsid w:val="008431BF"/>
    <w:rsid w:val="00843AC9"/>
    <w:rsid w:val="00843D73"/>
    <w:rsid w:val="00843ECF"/>
    <w:rsid w:val="00843F04"/>
    <w:rsid w:val="00847BF7"/>
    <w:rsid w:val="00847EC8"/>
    <w:rsid w:val="00850B0B"/>
    <w:rsid w:val="0085115B"/>
    <w:rsid w:val="00851264"/>
    <w:rsid w:val="00851C0D"/>
    <w:rsid w:val="008521E6"/>
    <w:rsid w:val="00852560"/>
    <w:rsid w:val="008525E1"/>
    <w:rsid w:val="008527C6"/>
    <w:rsid w:val="00852974"/>
    <w:rsid w:val="00852AF9"/>
    <w:rsid w:val="0085333F"/>
    <w:rsid w:val="00853A4A"/>
    <w:rsid w:val="0085467B"/>
    <w:rsid w:val="00854876"/>
    <w:rsid w:val="00855141"/>
    <w:rsid w:val="00856ADE"/>
    <w:rsid w:val="0085782F"/>
    <w:rsid w:val="008579F3"/>
    <w:rsid w:val="00860089"/>
    <w:rsid w:val="0086011A"/>
    <w:rsid w:val="0086015E"/>
    <w:rsid w:val="0086057C"/>
    <w:rsid w:val="00860674"/>
    <w:rsid w:val="0086151F"/>
    <w:rsid w:val="00861D4D"/>
    <w:rsid w:val="008620E9"/>
    <w:rsid w:val="008629F0"/>
    <w:rsid w:val="0086324A"/>
    <w:rsid w:val="008651E2"/>
    <w:rsid w:val="00865830"/>
    <w:rsid w:val="0086597A"/>
    <w:rsid w:val="00866576"/>
    <w:rsid w:val="008665A1"/>
    <w:rsid w:val="008674E5"/>
    <w:rsid w:val="00867B32"/>
    <w:rsid w:val="00867C83"/>
    <w:rsid w:val="00867E41"/>
    <w:rsid w:val="008707F7"/>
    <w:rsid w:val="0087095E"/>
    <w:rsid w:val="008711C9"/>
    <w:rsid w:val="00871392"/>
    <w:rsid w:val="008714EE"/>
    <w:rsid w:val="0087176D"/>
    <w:rsid w:val="00871F99"/>
    <w:rsid w:val="00872B8B"/>
    <w:rsid w:val="008730AE"/>
    <w:rsid w:val="008733F8"/>
    <w:rsid w:val="00873D5A"/>
    <w:rsid w:val="00873DEB"/>
    <w:rsid w:val="00874521"/>
    <w:rsid w:val="00874A9C"/>
    <w:rsid w:val="00874C1F"/>
    <w:rsid w:val="008751F1"/>
    <w:rsid w:val="0087646A"/>
    <w:rsid w:val="0087697E"/>
    <w:rsid w:val="008773E2"/>
    <w:rsid w:val="008775A8"/>
    <w:rsid w:val="008775CC"/>
    <w:rsid w:val="00877EFB"/>
    <w:rsid w:val="0088031C"/>
    <w:rsid w:val="00881551"/>
    <w:rsid w:val="0088232C"/>
    <w:rsid w:val="00882B3F"/>
    <w:rsid w:val="008839F4"/>
    <w:rsid w:val="00883BFC"/>
    <w:rsid w:val="00884556"/>
    <w:rsid w:val="00884DEF"/>
    <w:rsid w:val="00884F75"/>
    <w:rsid w:val="00885389"/>
    <w:rsid w:val="008855EC"/>
    <w:rsid w:val="00885724"/>
    <w:rsid w:val="0088591B"/>
    <w:rsid w:val="008859D9"/>
    <w:rsid w:val="00885A84"/>
    <w:rsid w:val="00886087"/>
    <w:rsid w:val="008866CA"/>
    <w:rsid w:val="00886819"/>
    <w:rsid w:val="0088747F"/>
    <w:rsid w:val="00887AB8"/>
    <w:rsid w:val="008901A8"/>
    <w:rsid w:val="008901D8"/>
    <w:rsid w:val="00890A67"/>
    <w:rsid w:val="00890E3B"/>
    <w:rsid w:val="008920FB"/>
    <w:rsid w:val="00892D72"/>
    <w:rsid w:val="00893CF9"/>
    <w:rsid w:val="008940CD"/>
    <w:rsid w:val="008946C5"/>
    <w:rsid w:val="008948A6"/>
    <w:rsid w:val="00894A73"/>
    <w:rsid w:val="00894CB6"/>
    <w:rsid w:val="0089507F"/>
    <w:rsid w:val="00895A8D"/>
    <w:rsid w:val="00895EBB"/>
    <w:rsid w:val="0089643C"/>
    <w:rsid w:val="008966D6"/>
    <w:rsid w:val="00896884"/>
    <w:rsid w:val="008969A0"/>
    <w:rsid w:val="0089702B"/>
    <w:rsid w:val="008979A3"/>
    <w:rsid w:val="008979B1"/>
    <w:rsid w:val="00897E92"/>
    <w:rsid w:val="008A0469"/>
    <w:rsid w:val="008A04F7"/>
    <w:rsid w:val="008A053E"/>
    <w:rsid w:val="008A0559"/>
    <w:rsid w:val="008A0EF4"/>
    <w:rsid w:val="008A15B4"/>
    <w:rsid w:val="008A29B6"/>
    <w:rsid w:val="008A2B6A"/>
    <w:rsid w:val="008A2E71"/>
    <w:rsid w:val="008A37DA"/>
    <w:rsid w:val="008A4347"/>
    <w:rsid w:val="008A510B"/>
    <w:rsid w:val="008A5903"/>
    <w:rsid w:val="008A5B3F"/>
    <w:rsid w:val="008A5E68"/>
    <w:rsid w:val="008A75B3"/>
    <w:rsid w:val="008A792A"/>
    <w:rsid w:val="008A7F45"/>
    <w:rsid w:val="008A7F70"/>
    <w:rsid w:val="008B05CF"/>
    <w:rsid w:val="008B088E"/>
    <w:rsid w:val="008B0BBA"/>
    <w:rsid w:val="008B19FA"/>
    <w:rsid w:val="008B1D3B"/>
    <w:rsid w:val="008B1E54"/>
    <w:rsid w:val="008B2770"/>
    <w:rsid w:val="008B2A00"/>
    <w:rsid w:val="008B2A44"/>
    <w:rsid w:val="008B2EB7"/>
    <w:rsid w:val="008B3BBB"/>
    <w:rsid w:val="008B4039"/>
    <w:rsid w:val="008B4816"/>
    <w:rsid w:val="008B4C1A"/>
    <w:rsid w:val="008B4C58"/>
    <w:rsid w:val="008B4DDD"/>
    <w:rsid w:val="008B60C7"/>
    <w:rsid w:val="008B6149"/>
    <w:rsid w:val="008B693E"/>
    <w:rsid w:val="008B7A80"/>
    <w:rsid w:val="008C003A"/>
    <w:rsid w:val="008C0520"/>
    <w:rsid w:val="008C0925"/>
    <w:rsid w:val="008C0D88"/>
    <w:rsid w:val="008C0FAE"/>
    <w:rsid w:val="008C1180"/>
    <w:rsid w:val="008C1909"/>
    <w:rsid w:val="008C1BE5"/>
    <w:rsid w:val="008C1CAB"/>
    <w:rsid w:val="008C2563"/>
    <w:rsid w:val="008C29CB"/>
    <w:rsid w:val="008C2E4B"/>
    <w:rsid w:val="008C30FE"/>
    <w:rsid w:val="008C3365"/>
    <w:rsid w:val="008C3CEC"/>
    <w:rsid w:val="008C3F81"/>
    <w:rsid w:val="008C437F"/>
    <w:rsid w:val="008C4FDC"/>
    <w:rsid w:val="008C5807"/>
    <w:rsid w:val="008C738F"/>
    <w:rsid w:val="008C7CD3"/>
    <w:rsid w:val="008D0794"/>
    <w:rsid w:val="008D0AF2"/>
    <w:rsid w:val="008D16EE"/>
    <w:rsid w:val="008D2E68"/>
    <w:rsid w:val="008D3071"/>
    <w:rsid w:val="008D36DC"/>
    <w:rsid w:val="008D4A10"/>
    <w:rsid w:val="008D503B"/>
    <w:rsid w:val="008D54C4"/>
    <w:rsid w:val="008D5B7D"/>
    <w:rsid w:val="008D5BB4"/>
    <w:rsid w:val="008D5C03"/>
    <w:rsid w:val="008D6533"/>
    <w:rsid w:val="008D6A66"/>
    <w:rsid w:val="008D70A1"/>
    <w:rsid w:val="008D79A5"/>
    <w:rsid w:val="008E076D"/>
    <w:rsid w:val="008E11BC"/>
    <w:rsid w:val="008E26BD"/>
    <w:rsid w:val="008E3678"/>
    <w:rsid w:val="008E36DD"/>
    <w:rsid w:val="008E3A25"/>
    <w:rsid w:val="008E3E07"/>
    <w:rsid w:val="008E3EF0"/>
    <w:rsid w:val="008E3F6D"/>
    <w:rsid w:val="008E422E"/>
    <w:rsid w:val="008E53E3"/>
    <w:rsid w:val="008E58D8"/>
    <w:rsid w:val="008E5C27"/>
    <w:rsid w:val="008E5EBC"/>
    <w:rsid w:val="008E6B29"/>
    <w:rsid w:val="008E76EC"/>
    <w:rsid w:val="008E7F99"/>
    <w:rsid w:val="008F1200"/>
    <w:rsid w:val="008F188E"/>
    <w:rsid w:val="008F1C6C"/>
    <w:rsid w:val="008F2E3C"/>
    <w:rsid w:val="008F3B83"/>
    <w:rsid w:val="008F3BCE"/>
    <w:rsid w:val="008F4E2C"/>
    <w:rsid w:val="008F69D2"/>
    <w:rsid w:val="008F74A0"/>
    <w:rsid w:val="008F7EBD"/>
    <w:rsid w:val="009000FF"/>
    <w:rsid w:val="009007F8"/>
    <w:rsid w:val="009010C3"/>
    <w:rsid w:val="009015DF"/>
    <w:rsid w:val="00901F22"/>
    <w:rsid w:val="0090259E"/>
    <w:rsid w:val="009038A4"/>
    <w:rsid w:val="00904722"/>
    <w:rsid w:val="00904AB6"/>
    <w:rsid w:val="0090623E"/>
    <w:rsid w:val="00906295"/>
    <w:rsid w:val="00906A7E"/>
    <w:rsid w:val="00906F7A"/>
    <w:rsid w:val="009071F0"/>
    <w:rsid w:val="009074B7"/>
    <w:rsid w:val="009079DE"/>
    <w:rsid w:val="00910C7B"/>
    <w:rsid w:val="009117CC"/>
    <w:rsid w:val="00911904"/>
    <w:rsid w:val="00912B4F"/>
    <w:rsid w:val="00915037"/>
    <w:rsid w:val="00915247"/>
    <w:rsid w:val="009164F2"/>
    <w:rsid w:val="009165F4"/>
    <w:rsid w:val="00916BC4"/>
    <w:rsid w:val="00920F95"/>
    <w:rsid w:val="009215C9"/>
    <w:rsid w:val="009219B3"/>
    <w:rsid w:val="0092235F"/>
    <w:rsid w:val="0092239C"/>
    <w:rsid w:val="00922C13"/>
    <w:rsid w:val="00922C86"/>
    <w:rsid w:val="00923E8F"/>
    <w:rsid w:val="0092428C"/>
    <w:rsid w:val="0092450C"/>
    <w:rsid w:val="00924859"/>
    <w:rsid w:val="00924AE8"/>
    <w:rsid w:val="00925062"/>
    <w:rsid w:val="0092521F"/>
    <w:rsid w:val="00925240"/>
    <w:rsid w:val="0092545D"/>
    <w:rsid w:val="009255CB"/>
    <w:rsid w:val="009259CB"/>
    <w:rsid w:val="00925BCC"/>
    <w:rsid w:val="00925E02"/>
    <w:rsid w:val="0092653C"/>
    <w:rsid w:val="00926903"/>
    <w:rsid w:val="00927F6D"/>
    <w:rsid w:val="00931A8A"/>
    <w:rsid w:val="00931FA7"/>
    <w:rsid w:val="00932833"/>
    <w:rsid w:val="009329BE"/>
    <w:rsid w:val="00934D94"/>
    <w:rsid w:val="00935F55"/>
    <w:rsid w:val="00937196"/>
    <w:rsid w:val="0093757F"/>
    <w:rsid w:val="009376C2"/>
    <w:rsid w:val="00940372"/>
    <w:rsid w:val="009408AD"/>
    <w:rsid w:val="00940B05"/>
    <w:rsid w:val="00941285"/>
    <w:rsid w:val="00941286"/>
    <w:rsid w:val="0094170D"/>
    <w:rsid w:val="00941853"/>
    <w:rsid w:val="0094231D"/>
    <w:rsid w:val="0094386A"/>
    <w:rsid w:val="009443FE"/>
    <w:rsid w:val="0094475B"/>
    <w:rsid w:val="00944841"/>
    <w:rsid w:val="00944906"/>
    <w:rsid w:val="00944DF4"/>
    <w:rsid w:val="00944EFB"/>
    <w:rsid w:val="00946226"/>
    <w:rsid w:val="009466A8"/>
    <w:rsid w:val="00946F79"/>
    <w:rsid w:val="00947348"/>
    <w:rsid w:val="009476EA"/>
    <w:rsid w:val="0095085A"/>
    <w:rsid w:val="00950AC6"/>
    <w:rsid w:val="00950D86"/>
    <w:rsid w:val="009513D2"/>
    <w:rsid w:val="00951D38"/>
    <w:rsid w:val="00953BA9"/>
    <w:rsid w:val="009545E2"/>
    <w:rsid w:val="00954839"/>
    <w:rsid w:val="00954FA1"/>
    <w:rsid w:val="00956623"/>
    <w:rsid w:val="00956E3C"/>
    <w:rsid w:val="00957394"/>
    <w:rsid w:val="00957C56"/>
    <w:rsid w:val="00960E53"/>
    <w:rsid w:val="00961209"/>
    <w:rsid w:val="00963301"/>
    <w:rsid w:val="009636C9"/>
    <w:rsid w:val="00963F99"/>
    <w:rsid w:val="009647F6"/>
    <w:rsid w:val="00965522"/>
    <w:rsid w:val="00965620"/>
    <w:rsid w:val="0096657D"/>
    <w:rsid w:val="009669E0"/>
    <w:rsid w:val="00966E00"/>
    <w:rsid w:val="0096781E"/>
    <w:rsid w:val="00967C6E"/>
    <w:rsid w:val="009705DE"/>
    <w:rsid w:val="009707AE"/>
    <w:rsid w:val="00970932"/>
    <w:rsid w:val="0097167B"/>
    <w:rsid w:val="009720EA"/>
    <w:rsid w:val="009722E6"/>
    <w:rsid w:val="00972EED"/>
    <w:rsid w:val="009733AD"/>
    <w:rsid w:val="009737AC"/>
    <w:rsid w:val="00974421"/>
    <w:rsid w:val="0097577B"/>
    <w:rsid w:val="00975CA5"/>
    <w:rsid w:val="00977316"/>
    <w:rsid w:val="00977423"/>
    <w:rsid w:val="00977544"/>
    <w:rsid w:val="00977D27"/>
    <w:rsid w:val="009806EF"/>
    <w:rsid w:val="00980964"/>
    <w:rsid w:val="00981A37"/>
    <w:rsid w:val="00983B25"/>
    <w:rsid w:val="00983D59"/>
    <w:rsid w:val="00987F6B"/>
    <w:rsid w:val="0099073C"/>
    <w:rsid w:val="009918FE"/>
    <w:rsid w:val="00991B90"/>
    <w:rsid w:val="00991E5F"/>
    <w:rsid w:val="00991E89"/>
    <w:rsid w:val="00992207"/>
    <w:rsid w:val="009924AE"/>
    <w:rsid w:val="009931F7"/>
    <w:rsid w:val="0099358F"/>
    <w:rsid w:val="00994518"/>
    <w:rsid w:val="00996478"/>
    <w:rsid w:val="00996BBC"/>
    <w:rsid w:val="00996D98"/>
    <w:rsid w:val="0099738F"/>
    <w:rsid w:val="009974FF"/>
    <w:rsid w:val="00997A66"/>
    <w:rsid w:val="00997CB5"/>
    <w:rsid w:val="00997FD1"/>
    <w:rsid w:val="009A0DF5"/>
    <w:rsid w:val="009A202A"/>
    <w:rsid w:val="009A3F92"/>
    <w:rsid w:val="009A4525"/>
    <w:rsid w:val="009A4EDE"/>
    <w:rsid w:val="009A5452"/>
    <w:rsid w:val="009A5A79"/>
    <w:rsid w:val="009A5B39"/>
    <w:rsid w:val="009A6A59"/>
    <w:rsid w:val="009A6CCF"/>
    <w:rsid w:val="009A6E87"/>
    <w:rsid w:val="009A710E"/>
    <w:rsid w:val="009A76CE"/>
    <w:rsid w:val="009B2168"/>
    <w:rsid w:val="009B283F"/>
    <w:rsid w:val="009B3BE1"/>
    <w:rsid w:val="009B3E04"/>
    <w:rsid w:val="009B3F8B"/>
    <w:rsid w:val="009B4C43"/>
    <w:rsid w:val="009B507D"/>
    <w:rsid w:val="009B50D0"/>
    <w:rsid w:val="009B566D"/>
    <w:rsid w:val="009B60FE"/>
    <w:rsid w:val="009B6891"/>
    <w:rsid w:val="009B7125"/>
    <w:rsid w:val="009B736B"/>
    <w:rsid w:val="009B73C0"/>
    <w:rsid w:val="009B7A2B"/>
    <w:rsid w:val="009C06DA"/>
    <w:rsid w:val="009C0D06"/>
    <w:rsid w:val="009C10A1"/>
    <w:rsid w:val="009C1512"/>
    <w:rsid w:val="009C1524"/>
    <w:rsid w:val="009C159D"/>
    <w:rsid w:val="009C1D1F"/>
    <w:rsid w:val="009C2943"/>
    <w:rsid w:val="009C29B5"/>
    <w:rsid w:val="009C4464"/>
    <w:rsid w:val="009C487A"/>
    <w:rsid w:val="009C58D1"/>
    <w:rsid w:val="009C58DB"/>
    <w:rsid w:val="009C5B5E"/>
    <w:rsid w:val="009C6753"/>
    <w:rsid w:val="009C6988"/>
    <w:rsid w:val="009C6D97"/>
    <w:rsid w:val="009C7029"/>
    <w:rsid w:val="009C73CD"/>
    <w:rsid w:val="009C78BB"/>
    <w:rsid w:val="009D1697"/>
    <w:rsid w:val="009D2589"/>
    <w:rsid w:val="009D2F0C"/>
    <w:rsid w:val="009D2FFA"/>
    <w:rsid w:val="009D4430"/>
    <w:rsid w:val="009D4ED5"/>
    <w:rsid w:val="009D6BAF"/>
    <w:rsid w:val="009D7CF3"/>
    <w:rsid w:val="009D7D84"/>
    <w:rsid w:val="009E036F"/>
    <w:rsid w:val="009E0AE3"/>
    <w:rsid w:val="009E13D2"/>
    <w:rsid w:val="009E1A9C"/>
    <w:rsid w:val="009E1BE6"/>
    <w:rsid w:val="009E2104"/>
    <w:rsid w:val="009E2D77"/>
    <w:rsid w:val="009E300B"/>
    <w:rsid w:val="009E3C78"/>
    <w:rsid w:val="009E3E7E"/>
    <w:rsid w:val="009E50FE"/>
    <w:rsid w:val="009E5D2E"/>
    <w:rsid w:val="009E6140"/>
    <w:rsid w:val="009E646C"/>
    <w:rsid w:val="009E64CB"/>
    <w:rsid w:val="009E66AD"/>
    <w:rsid w:val="009F0474"/>
    <w:rsid w:val="009F1318"/>
    <w:rsid w:val="009F13A7"/>
    <w:rsid w:val="009F1810"/>
    <w:rsid w:val="009F20A9"/>
    <w:rsid w:val="009F28CB"/>
    <w:rsid w:val="009F2924"/>
    <w:rsid w:val="009F2B02"/>
    <w:rsid w:val="009F2CA1"/>
    <w:rsid w:val="009F3BB6"/>
    <w:rsid w:val="009F50A1"/>
    <w:rsid w:val="009F532F"/>
    <w:rsid w:val="009F549B"/>
    <w:rsid w:val="009F6C0D"/>
    <w:rsid w:val="009F6D0F"/>
    <w:rsid w:val="009F6D11"/>
    <w:rsid w:val="009F7327"/>
    <w:rsid w:val="00A00B26"/>
    <w:rsid w:val="00A01858"/>
    <w:rsid w:val="00A018B0"/>
    <w:rsid w:val="00A018CE"/>
    <w:rsid w:val="00A02EA3"/>
    <w:rsid w:val="00A039D9"/>
    <w:rsid w:val="00A03C0D"/>
    <w:rsid w:val="00A05AE3"/>
    <w:rsid w:val="00A07031"/>
    <w:rsid w:val="00A070CA"/>
    <w:rsid w:val="00A0724C"/>
    <w:rsid w:val="00A0770C"/>
    <w:rsid w:val="00A07C4A"/>
    <w:rsid w:val="00A10689"/>
    <w:rsid w:val="00A1116B"/>
    <w:rsid w:val="00A11E13"/>
    <w:rsid w:val="00A11E7A"/>
    <w:rsid w:val="00A11FC6"/>
    <w:rsid w:val="00A1207C"/>
    <w:rsid w:val="00A12206"/>
    <w:rsid w:val="00A12274"/>
    <w:rsid w:val="00A12501"/>
    <w:rsid w:val="00A1405F"/>
    <w:rsid w:val="00A1578B"/>
    <w:rsid w:val="00A15B52"/>
    <w:rsid w:val="00A15D17"/>
    <w:rsid w:val="00A1605E"/>
    <w:rsid w:val="00A1647E"/>
    <w:rsid w:val="00A17096"/>
    <w:rsid w:val="00A171FD"/>
    <w:rsid w:val="00A17986"/>
    <w:rsid w:val="00A17BC6"/>
    <w:rsid w:val="00A21981"/>
    <w:rsid w:val="00A22261"/>
    <w:rsid w:val="00A22BB2"/>
    <w:rsid w:val="00A22E48"/>
    <w:rsid w:val="00A2317C"/>
    <w:rsid w:val="00A23DBB"/>
    <w:rsid w:val="00A24DC8"/>
    <w:rsid w:val="00A2514C"/>
    <w:rsid w:val="00A25FAF"/>
    <w:rsid w:val="00A260EC"/>
    <w:rsid w:val="00A2637E"/>
    <w:rsid w:val="00A271B2"/>
    <w:rsid w:val="00A30396"/>
    <w:rsid w:val="00A307DD"/>
    <w:rsid w:val="00A3189A"/>
    <w:rsid w:val="00A31D1C"/>
    <w:rsid w:val="00A32CCE"/>
    <w:rsid w:val="00A332E9"/>
    <w:rsid w:val="00A33D6A"/>
    <w:rsid w:val="00A34AC4"/>
    <w:rsid w:val="00A34DB0"/>
    <w:rsid w:val="00A359DC"/>
    <w:rsid w:val="00A36719"/>
    <w:rsid w:val="00A36BC4"/>
    <w:rsid w:val="00A37420"/>
    <w:rsid w:val="00A37A34"/>
    <w:rsid w:val="00A37A37"/>
    <w:rsid w:val="00A413E2"/>
    <w:rsid w:val="00A41E53"/>
    <w:rsid w:val="00A42490"/>
    <w:rsid w:val="00A435F6"/>
    <w:rsid w:val="00A43651"/>
    <w:rsid w:val="00A44C4D"/>
    <w:rsid w:val="00A45D7C"/>
    <w:rsid w:val="00A46500"/>
    <w:rsid w:val="00A46534"/>
    <w:rsid w:val="00A46D78"/>
    <w:rsid w:val="00A5076F"/>
    <w:rsid w:val="00A523B3"/>
    <w:rsid w:val="00A525BF"/>
    <w:rsid w:val="00A53A91"/>
    <w:rsid w:val="00A54C01"/>
    <w:rsid w:val="00A54D0E"/>
    <w:rsid w:val="00A55C9C"/>
    <w:rsid w:val="00A56EAB"/>
    <w:rsid w:val="00A57A45"/>
    <w:rsid w:val="00A57B06"/>
    <w:rsid w:val="00A60785"/>
    <w:rsid w:val="00A61019"/>
    <w:rsid w:val="00A61090"/>
    <w:rsid w:val="00A61D32"/>
    <w:rsid w:val="00A6245F"/>
    <w:rsid w:val="00A64C7C"/>
    <w:rsid w:val="00A651EC"/>
    <w:rsid w:val="00A6544C"/>
    <w:rsid w:val="00A656CD"/>
    <w:rsid w:val="00A65710"/>
    <w:rsid w:val="00A658FB"/>
    <w:rsid w:val="00A65B18"/>
    <w:rsid w:val="00A65D01"/>
    <w:rsid w:val="00A66476"/>
    <w:rsid w:val="00A6687F"/>
    <w:rsid w:val="00A6760C"/>
    <w:rsid w:val="00A67E61"/>
    <w:rsid w:val="00A706B4"/>
    <w:rsid w:val="00A729AF"/>
    <w:rsid w:val="00A72E86"/>
    <w:rsid w:val="00A74F43"/>
    <w:rsid w:val="00A76717"/>
    <w:rsid w:val="00A769C6"/>
    <w:rsid w:val="00A77314"/>
    <w:rsid w:val="00A775DC"/>
    <w:rsid w:val="00A77880"/>
    <w:rsid w:val="00A7788A"/>
    <w:rsid w:val="00A80060"/>
    <w:rsid w:val="00A80B7B"/>
    <w:rsid w:val="00A80DF8"/>
    <w:rsid w:val="00A811B7"/>
    <w:rsid w:val="00A81890"/>
    <w:rsid w:val="00A8193C"/>
    <w:rsid w:val="00A822E3"/>
    <w:rsid w:val="00A8443A"/>
    <w:rsid w:val="00A845C2"/>
    <w:rsid w:val="00A8482E"/>
    <w:rsid w:val="00A84904"/>
    <w:rsid w:val="00A85945"/>
    <w:rsid w:val="00A85FF3"/>
    <w:rsid w:val="00A8611D"/>
    <w:rsid w:val="00A86705"/>
    <w:rsid w:val="00A87246"/>
    <w:rsid w:val="00A90A6F"/>
    <w:rsid w:val="00A91BB7"/>
    <w:rsid w:val="00A91D02"/>
    <w:rsid w:val="00A93323"/>
    <w:rsid w:val="00A9349F"/>
    <w:rsid w:val="00A9350C"/>
    <w:rsid w:val="00A93A43"/>
    <w:rsid w:val="00A93D5C"/>
    <w:rsid w:val="00A94284"/>
    <w:rsid w:val="00A94364"/>
    <w:rsid w:val="00A944E8"/>
    <w:rsid w:val="00A95746"/>
    <w:rsid w:val="00A96503"/>
    <w:rsid w:val="00A96649"/>
    <w:rsid w:val="00A96E9B"/>
    <w:rsid w:val="00A96EFD"/>
    <w:rsid w:val="00A970DD"/>
    <w:rsid w:val="00A970E1"/>
    <w:rsid w:val="00A97145"/>
    <w:rsid w:val="00A97E3C"/>
    <w:rsid w:val="00A97EDD"/>
    <w:rsid w:val="00AA11DA"/>
    <w:rsid w:val="00AA1950"/>
    <w:rsid w:val="00AA30F3"/>
    <w:rsid w:val="00AA317D"/>
    <w:rsid w:val="00AA33EB"/>
    <w:rsid w:val="00AA3552"/>
    <w:rsid w:val="00AA3B4D"/>
    <w:rsid w:val="00AA4239"/>
    <w:rsid w:val="00AA4957"/>
    <w:rsid w:val="00AA4A5B"/>
    <w:rsid w:val="00AA52E0"/>
    <w:rsid w:val="00AA5A2A"/>
    <w:rsid w:val="00AA5F55"/>
    <w:rsid w:val="00AA6794"/>
    <w:rsid w:val="00AA7A5C"/>
    <w:rsid w:val="00AA7B68"/>
    <w:rsid w:val="00AB0128"/>
    <w:rsid w:val="00AB3457"/>
    <w:rsid w:val="00AB3761"/>
    <w:rsid w:val="00AB3DBD"/>
    <w:rsid w:val="00AB413E"/>
    <w:rsid w:val="00AB4D7F"/>
    <w:rsid w:val="00AB5120"/>
    <w:rsid w:val="00AB53D5"/>
    <w:rsid w:val="00AB6202"/>
    <w:rsid w:val="00AB6291"/>
    <w:rsid w:val="00AB6467"/>
    <w:rsid w:val="00AB6587"/>
    <w:rsid w:val="00AB7CF1"/>
    <w:rsid w:val="00AC0CAA"/>
    <w:rsid w:val="00AC1527"/>
    <w:rsid w:val="00AC2B88"/>
    <w:rsid w:val="00AC2D0B"/>
    <w:rsid w:val="00AC3074"/>
    <w:rsid w:val="00AC361E"/>
    <w:rsid w:val="00AC3C00"/>
    <w:rsid w:val="00AC4508"/>
    <w:rsid w:val="00AC4A2F"/>
    <w:rsid w:val="00AC51DC"/>
    <w:rsid w:val="00AC5558"/>
    <w:rsid w:val="00AC6087"/>
    <w:rsid w:val="00AC60C4"/>
    <w:rsid w:val="00AC6135"/>
    <w:rsid w:val="00AD015E"/>
    <w:rsid w:val="00AD1811"/>
    <w:rsid w:val="00AD214A"/>
    <w:rsid w:val="00AD288B"/>
    <w:rsid w:val="00AD330B"/>
    <w:rsid w:val="00AD34D2"/>
    <w:rsid w:val="00AD41E5"/>
    <w:rsid w:val="00AD42A3"/>
    <w:rsid w:val="00AD4C1D"/>
    <w:rsid w:val="00AD4DF9"/>
    <w:rsid w:val="00AD4EC5"/>
    <w:rsid w:val="00AD5161"/>
    <w:rsid w:val="00AD5CB6"/>
    <w:rsid w:val="00AD6948"/>
    <w:rsid w:val="00AD6CC3"/>
    <w:rsid w:val="00AD7FEB"/>
    <w:rsid w:val="00AE2610"/>
    <w:rsid w:val="00AE2E19"/>
    <w:rsid w:val="00AE2E45"/>
    <w:rsid w:val="00AE32D2"/>
    <w:rsid w:val="00AE3974"/>
    <w:rsid w:val="00AE4FC4"/>
    <w:rsid w:val="00AE5F7A"/>
    <w:rsid w:val="00AE6193"/>
    <w:rsid w:val="00AE67E5"/>
    <w:rsid w:val="00AE6E72"/>
    <w:rsid w:val="00AE72E3"/>
    <w:rsid w:val="00AE781E"/>
    <w:rsid w:val="00AE783E"/>
    <w:rsid w:val="00AE78D9"/>
    <w:rsid w:val="00AF0874"/>
    <w:rsid w:val="00AF0C65"/>
    <w:rsid w:val="00AF0CB7"/>
    <w:rsid w:val="00AF200B"/>
    <w:rsid w:val="00AF2CC3"/>
    <w:rsid w:val="00AF375B"/>
    <w:rsid w:val="00AF4941"/>
    <w:rsid w:val="00AF4AA1"/>
    <w:rsid w:val="00AF569B"/>
    <w:rsid w:val="00AF6CE9"/>
    <w:rsid w:val="00AF6F37"/>
    <w:rsid w:val="00AF757B"/>
    <w:rsid w:val="00AF7CEA"/>
    <w:rsid w:val="00AF7EDD"/>
    <w:rsid w:val="00B000F5"/>
    <w:rsid w:val="00B0010A"/>
    <w:rsid w:val="00B00196"/>
    <w:rsid w:val="00B00ADC"/>
    <w:rsid w:val="00B01CC9"/>
    <w:rsid w:val="00B025A3"/>
    <w:rsid w:val="00B029CE"/>
    <w:rsid w:val="00B032BD"/>
    <w:rsid w:val="00B035F8"/>
    <w:rsid w:val="00B04AC9"/>
    <w:rsid w:val="00B04B50"/>
    <w:rsid w:val="00B04C28"/>
    <w:rsid w:val="00B05390"/>
    <w:rsid w:val="00B0679D"/>
    <w:rsid w:val="00B06AF5"/>
    <w:rsid w:val="00B06C1F"/>
    <w:rsid w:val="00B108CE"/>
    <w:rsid w:val="00B110C7"/>
    <w:rsid w:val="00B1140A"/>
    <w:rsid w:val="00B12A18"/>
    <w:rsid w:val="00B13B8D"/>
    <w:rsid w:val="00B142FF"/>
    <w:rsid w:val="00B14A03"/>
    <w:rsid w:val="00B14F3D"/>
    <w:rsid w:val="00B15CFC"/>
    <w:rsid w:val="00B16315"/>
    <w:rsid w:val="00B16937"/>
    <w:rsid w:val="00B1735A"/>
    <w:rsid w:val="00B205E0"/>
    <w:rsid w:val="00B21676"/>
    <w:rsid w:val="00B21FDB"/>
    <w:rsid w:val="00B22F6E"/>
    <w:rsid w:val="00B23134"/>
    <w:rsid w:val="00B23349"/>
    <w:rsid w:val="00B23812"/>
    <w:rsid w:val="00B23C6B"/>
    <w:rsid w:val="00B24C5D"/>
    <w:rsid w:val="00B24D52"/>
    <w:rsid w:val="00B2520F"/>
    <w:rsid w:val="00B26160"/>
    <w:rsid w:val="00B265DE"/>
    <w:rsid w:val="00B3002E"/>
    <w:rsid w:val="00B301F6"/>
    <w:rsid w:val="00B30D5E"/>
    <w:rsid w:val="00B312E1"/>
    <w:rsid w:val="00B31BBE"/>
    <w:rsid w:val="00B31C79"/>
    <w:rsid w:val="00B31F7A"/>
    <w:rsid w:val="00B320EA"/>
    <w:rsid w:val="00B32798"/>
    <w:rsid w:val="00B3455B"/>
    <w:rsid w:val="00B34989"/>
    <w:rsid w:val="00B35D00"/>
    <w:rsid w:val="00B363A9"/>
    <w:rsid w:val="00B36518"/>
    <w:rsid w:val="00B37106"/>
    <w:rsid w:val="00B37189"/>
    <w:rsid w:val="00B37624"/>
    <w:rsid w:val="00B40474"/>
    <w:rsid w:val="00B40583"/>
    <w:rsid w:val="00B40F3B"/>
    <w:rsid w:val="00B41028"/>
    <w:rsid w:val="00B41B1D"/>
    <w:rsid w:val="00B41C07"/>
    <w:rsid w:val="00B41DD4"/>
    <w:rsid w:val="00B42298"/>
    <w:rsid w:val="00B42FA1"/>
    <w:rsid w:val="00B42FF9"/>
    <w:rsid w:val="00B43C3F"/>
    <w:rsid w:val="00B444F4"/>
    <w:rsid w:val="00B46E68"/>
    <w:rsid w:val="00B504F4"/>
    <w:rsid w:val="00B50B74"/>
    <w:rsid w:val="00B5250B"/>
    <w:rsid w:val="00B527FA"/>
    <w:rsid w:val="00B52979"/>
    <w:rsid w:val="00B52D84"/>
    <w:rsid w:val="00B53EEA"/>
    <w:rsid w:val="00B552EB"/>
    <w:rsid w:val="00B55C86"/>
    <w:rsid w:val="00B56D36"/>
    <w:rsid w:val="00B61669"/>
    <w:rsid w:val="00B61C90"/>
    <w:rsid w:val="00B63ADA"/>
    <w:rsid w:val="00B64206"/>
    <w:rsid w:val="00B64384"/>
    <w:rsid w:val="00B646E4"/>
    <w:rsid w:val="00B65858"/>
    <w:rsid w:val="00B659BB"/>
    <w:rsid w:val="00B659DE"/>
    <w:rsid w:val="00B65E47"/>
    <w:rsid w:val="00B66B79"/>
    <w:rsid w:val="00B706E6"/>
    <w:rsid w:val="00B71A61"/>
    <w:rsid w:val="00B71E0B"/>
    <w:rsid w:val="00B7205E"/>
    <w:rsid w:val="00B75029"/>
    <w:rsid w:val="00B7509A"/>
    <w:rsid w:val="00B752BA"/>
    <w:rsid w:val="00B753C9"/>
    <w:rsid w:val="00B75510"/>
    <w:rsid w:val="00B759E9"/>
    <w:rsid w:val="00B75B5F"/>
    <w:rsid w:val="00B76199"/>
    <w:rsid w:val="00B7654A"/>
    <w:rsid w:val="00B7656A"/>
    <w:rsid w:val="00B765E1"/>
    <w:rsid w:val="00B77EDB"/>
    <w:rsid w:val="00B80380"/>
    <w:rsid w:val="00B80E3A"/>
    <w:rsid w:val="00B819CA"/>
    <w:rsid w:val="00B82190"/>
    <w:rsid w:val="00B82EA4"/>
    <w:rsid w:val="00B83371"/>
    <w:rsid w:val="00B83699"/>
    <w:rsid w:val="00B84A12"/>
    <w:rsid w:val="00B85460"/>
    <w:rsid w:val="00B85BFA"/>
    <w:rsid w:val="00B90A2C"/>
    <w:rsid w:val="00B91BAC"/>
    <w:rsid w:val="00B921B9"/>
    <w:rsid w:val="00B924B6"/>
    <w:rsid w:val="00B92657"/>
    <w:rsid w:val="00B92D34"/>
    <w:rsid w:val="00B93446"/>
    <w:rsid w:val="00B95B96"/>
    <w:rsid w:val="00B96C02"/>
    <w:rsid w:val="00B9738B"/>
    <w:rsid w:val="00B97936"/>
    <w:rsid w:val="00BA0580"/>
    <w:rsid w:val="00BA0795"/>
    <w:rsid w:val="00BA16D5"/>
    <w:rsid w:val="00BA2067"/>
    <w:rsid w:val="00BA2AAA"/>
    <w:rsid w:val="00BA329C"/>
    <w:rsid w:val="00BA3F58"/>
    <w:rsid w:val="00BA515A"/>
    <w:rsid w:val="00BA61DF"/>
    <w:rsid w:val="00BA77E3"/>
    <w:rsid w:val="00BA7FE7"/>
    <w:rsid w:val="00BB10B3"/>
    <w:rsid w:val="00BB13DE"/>
    <w:rsid w:val="00BB177B"/>
    <w:rsid w:val="00BB27AF"/>
    <w:rsid w:val="00BB2FCC"/>
    <w:rsid w:val="00BB3048"/>
    <w:rsid w:val="00BB378D"/>
    <w:rsid w:val="00BB5015"/>
    <w:rsid w:val="00BB56F9"/>
    <w:rsid w:val="00BB6F8B"/>
    <w:rsid w:val="00BB737D"/>
    <w:rsid w:val="00BB7789"/>
    <w:rsid w:val="00BC0831"/>
    <w:rsid w:val="00BC0E2D"/>
    <w:rsid w:val="00BC2A62"/>
    <w:rsid w:val="00BC2ADD"/>
    <w:rsid w:val="00BC2B1E"/>
    <w:rsid w:val="00BC2CFA"/>
    <w:rsid w:val="00BC30BC"/>
    <w:rsid w:val="00BC317E"/>
    <w:rsid w:val="00BC32BB"/>
    <w:rsid w:val="00BC32FB"/>
    <w:rsid w:val="00BC365A"/>
    <w:rsid w:val="00BC3C6B"/>
    <w:rsid w:val="00BC4173"/>
    <w:rsid w:val="00BC4424"/>
    <w:rsid w:val="00BC4BAE"/>
    <w:rsid w:val="00BC5112"/>
    <w:rsid w:val="00BC5878"/>
    <w:rsid w:val="00BC60C3"/>
    <w:rsid w:val="00BC660A"/>
    <w:rsid w:val="00BC6B31"/>
    <w:rsid w:val="00BC756F"/>
    <w:rsid w:val="00BC7965"/>
    <w:rsid w:val="00BD0140"/>
    <w:rsid w:val="00BD014B"/>
    <w:rsid w:val="00BD0A09"/>
    <w:rsid w:val="00BD0D0B"/>
    <w:rsid w:val="00BD1512"/>
    <w:rsid w:val="00BD15BF"/>
    <w:rsid w:val="00BD1636"/>
    <w:rsid w:val="00BD1ADC"/>
    <w:rsid w:val="00BD2C90"/>
    <w:rsid w:val="00BD3485"/>
    <w:rsid w:val="00BD36DB"/>
    <w:rsid w:val="00BD37F3"/>
    <w:rsid w:val="00BD3A52"/>
    <w:rsid w:val="00BD4389"/>
    <w:rsid w:val="00BD4610"/>
    <w:rsid w:val="00BD5112"/>
    <w:rsid w:val="00BD535B"/>
    <w:rsid w:val="00BD77FA"/>
    <w:rsid w:val="00BD7D48"/>
    <w:rsid w:val="00BE006C"/>
    <w:rsid w:val="00BE022E"/>
    <w:rsid w:val="00BE04C2"/>
    <w:rsid w:val="00BE3060"/>
    <w:rsid w:val="00BE34D3"/>
    <w:rsid w:val="00BE4284"/>
    <w:rsid w:val="00BE482D"/>
    <w:rsid w:val="00BE524B"/>
    <w:rsid w:val="00BE55D4"/>
    <w:rsid w:val="00BE580D"/>
    <w:rsid w:val="00BE6570"/>
    <w:rsid w:val="00BE6931"/>
    <w:rsid w:val="00BE73C3"/>
    <w:rsid w:val="00BE79AC"/>
    <w:rsid w:val="00BE7D13"/>
    <w:rsid w:val="00BF0635"/>
    <w:rsid w:val="00BF07E8"/>
    <w:rsid w:val="00BF0839"/>
    <w:rsid w:val="00BF0AA5"/>
    <w:rsid w:val="00BF0BFF"/>
    <w:rsid w:val="00BF0EC7"/>
    <w:rsid w:val="00BF1486"/>
    <w:rsid w:val="00BF19FA"/>
    <w:rsid w:val="00BF1FD9"/>
    <w:rsid w:val="00BF20AD"/>
    <w:rsid w:val="00BF2BB9"/>
    <w:rsid w:val="00BF36B3"/>
    <w:rsid w:val="00BF3F1F"/>
    <w:rsid w:val="00BF5B87"/>
    <w:rsid w:val="00BF5C56"/>
    <w:rsid w:val="00BF60B7"/>
    <w:rsid w:val="00BF6241"/>
    <w:rsid w:val="00BF6ED5"/>
    <w:rsid w:val="00BF7BDB"/>
    <w:rsid w:val="00C00300"/>
    <w:rsid w:val="00C00BE3"/>
    <w:rsid w:val="00C014A7"/>
    <w:rsid w:val="00C014EC"/>
    <w:rsid w:val="00C01DD1"/>
    <w:rsid w:val="00C03167"/>
    <w:rsid w:val="00C03ADA"/>
    <w:rsid w:val="00C07263"/>
    <w:rsid w:val="00C0784F"/>
    <w:rsid w:val="00C07A68"/>
    <w:rsid w:val="00C101DC"/>
    <w:rsid w:val="00C104D5"/>
    <w:rsid w:val="00C105ED"/>
    <w:rsid w:val="00C10E19"/>
    <w:rsid w:val="00C11065"/>
    <w:rsid w:val="00C11688"/>
    <w:rsid w:val="00C12AF4"/>
    <w:rsid w:val="00C12CB4"/>
    <w:rsid w:val="00C13573"/>
    <w:rsid w:val="00C14EA5"/>
    <w:rsid w:val="00C1502B"/>
    <w:rsid w:val="00C15CE2"/>
    <w:rsid w:val="00C15D29"/>
    <w:rsid w:val="00C1603A"/>
    <w:rsid w:val="00C165EE"/>
    <w:rsid w:val="00C16E3D"/>
    <w:rsid w:val="00C17984"/>
    <w:rsid w:val="00C20A2B"/>
    <w:rsid w:val="00C20BAA"/>
    <w:rsid w:val="00C2118C"/>
    <w:rsid w:val="00C22903"/>
    <w:rsid w:val="00C23190"/>
    <w:rsid w:val="00C233E6"/>
    <w:rsid w:val="00C236A4"/>
    <w:rsid w:val="00C23F99"/>
    <w:rsid w:val="00C2438B"/>
    <w:rsid w:val="00C2477F"/>
    <w:rsid w:val="00C24CAC"/>
    <w:rsid w:val="00C251D3"/>
    <w:rsid w:val="00C264DF"/>
    <w:rsid w:val="00C26972"/>
    <w:rsid w:val="00C27700"/>
    <w:rsid w:val="00C278AC"/>
    <w:rsid w:val="00C3043B"/>
    <w:rsid w:val="00C304C3"/>
    <w:rsid w:val="00C30581"/>
    <w:rsid w:val="00C309D6"/>
    <w:rsid w:val="00C317FE"/>
    <w:rsid w:val="00C34106"/>
    <w:rsid w:val="00C35BBF"/>
    <w:rsid w:val="00C35DC3"/>
    <w:rsid w:val="00C36DF1"/>
    <w:rsid w:val="00C3711F"/>
    <w:rsid w:val="00C40012"/>
    <w:rsid w:val="00C40925"/>
    <w:rsid w:val="00C40D77"/>
    <w:rsid w:val="00C41391"/>
    <w:rsid w:val="00C413E6"/>
    <w:rsid w:val="00C41E7C"/>
    <w:rsid w:val="00C42D01"/>
    <w:rsid w:val="00C431D7"/>
    <w:rsid w:val="00C43214"/>
    <w:rsid w:val="00C434C0"/>
    <w:rsid w:val="00C437B3"/>
    <w:rsid w:val="00C43B85"/>
    <w:rsid w:val="00C4501C"/>
    <w:rsid w:val="00C45215"/>
    <w:rsid w:val="00C45C74"/>
    <w:rsid w:val="00C465B0"/>
    <w:rsid w:val="00C46A8B"/>
    <w:rsid w:val="00C46E05"/>
    <w:rsid w:val="00C46F46"/>
    <w:rsid w:val="00C47060"/>
    <w:rsid w:val="00C471DB"/>
    <w:rsid w:val="00C471EC"/>
    <w:rsid w:val="00C50453"/>
    <w:rsid w:val="00C51769"/>
    <w:rsid w:val="00C51C7B"/>
    <w:rsid w:val="00C51ECC"/>
    <w:rsid w:val="00C5240F"/>
    <w:rsid w:val="00C52F68"/>
    <w:rsid w:val="00C536B0"/>
    <w:rsid w:val="00C53B64"/>
    <w:rsid w:val="00C53F80"/>
    <w:rsid w:val="00C54692"/>
    <w:rsid w:val="00C548CA"/>
    <w:rsid w:val="00C550D4"/>
    <w:rsid w:val="00C55DAF"/>
    <w:rsid w:val="00C56002"/>
    <w:rsid w:val="00C56173"/>
    <w:rsid w:val="00C609C6"/>
    <w:rsid w:val="00C610E5"/>
    <w:rsid w:val="00C616A8"/>
    <w:rsid w:val="00C61EC9"/>
    <w:rsid w:val="00C62355"/>
    <w:rsid w:val="00C62D7D"/>
    <w:rsid w:val="00C63176"/>
    <w:rsid w:val="00C639A4"/>
    <w:rsid w:val="00C63E32"/>
    <w:rsid w:val="00C63ED6"/>
    <w:rsid w:val="00C645AB"/>
    <w:rsid w:val="00C656B3"/>
    <w:rsid w:val="00C65807"/>
    <w:rsid w:val="00C65BAC"/>
    <w:rsid w:val="00C663B9"/>
    <w:rsid w:val="00C6683B"/>
    <w:rsid w:val="00C70BF6"/>
    <w:rsid w:val="00C70FE3"/>
    <w:rsid w:val="00C71EE8"/>
    <w:rsid w:val="00C72E00"/>
    <w:rsid w:val="00C73A8C"/>
    <w:rsid w:val="00C74D2D"/>
    <w:rsid w:val="00C74E54"/>
    <w:rsid w:val="00C74E95"/>
    <w:rsid w:val="00C757CC"/>
    <w:rsid w:val="00C76198"/>
    <w:rsid w:val="00C765ED"/>
    <w:rsid w:val="00C77302"/>
    <w:rsid w:val="00C77930"/>
    <w:rsid w:val="00C77951"/>
    <w:rsid w:val="00C804CB"/>
    <w:rsid w:val="00C806C3"/>
    <w:rsid w:val="00C81082"/>
    <w:rsid w:val="00C81498"/>
    <w:rsid w:val="00C81AA5"/>
    <w:rsid w:val="00C81B72"/>
    <w:rsid w:val="00C81EF7"/>
    <w:rsid w:val="00C82562"/>
    <w:rsid w:val="00C82F26"/>
    <w:rsid w:val="00C83246"/>
    <w:rsid w:val="00C8334B"/>
    <w:rsid w:val="00C83FBF"/>
    <w:rsid w:val="00C84E68"/>
    <w:rsid w:val="00C84F11"/>
    <w:rsid w:val="00C8609C"/>
    <w:rsid w:val="00C865BF"/>
    <w:rsid w:val="00C86BC3"/>
    <w:rsid w:val="00C872DA"/>
    <w:rsid w:val="00C878DD"/>
    <w:rsid w:val="00C87926"/>
    <w:rsid w:val="00C87963"/>
    <w:rsid w:val="00C87E70"/>
    <w:rsid w:val="00C900E9"/>
    <w:rsid w:val="00C905E2"/>
    <w:rsid w:val="00C911BB"/>
    <w:rsid w:val="00C91901"/>
    <w:rsid w:val="00C91DCB"/>
    <w:rsid w:val="00C9252D"/>
    <w:rsid w:val="00C92940"/>
    <w:rsid w:val="00C93B62"/>
    <w:rsid w:val="00C9417B"/>
    <w:rsid w:val="00C94B66"/>
    <w:rsid w:val="00C957C8"/>
    <w:rsid w:val="00C96A18"/>
    <w:rsid w:val="00C96F41"/>
    <w:rsid w:val="00C976CF"/>
    <w:rsid w:val="00C97E69"/>
    <w:rsid w:val="00C97EFB"/>
    <w:rsid w:val="00CA0806"/>
    <w:rsid w:val="00CA08B8"/>
    <w:rsid w:val="00CA11A0"/>
    <w:rsid w:val="00CA1949"/>
    <w:rsid w:val="00CA2E55"/>
    <w:rsid w:val="00CA2EBF"/>
    <w:rsid w:val="00CA386A"/>
    <w:rsid w:val="00CA45E3"/>
    <w:rsid w:val="00CA4A9A"/>
    <w:rsid w:val="00CA527B"/>
    <w:rsid w:val="00CA56B5"/>
    <w:rsid w:val="00CA5D34"/>
    <w:rsid w:val="00CA6385"/>
    <w:rsid w:val="00CA6A52"/>
    <w:rsid w:val="00CA6A56"/>
    <w:rsid w:val="00CA6C4E"/>
    <w:rsid w:val="00CA78EF"/>
    <w:rsid w:val="00CB0096"/>
    <w:rsid w:val="00CB0D84"/>
    <w:rsid w:val="00CB140F"/>
    <w:rsid w:val="00CB14B8"/>
    <w:rsid w:val="00CB19E7"/>
    <w:rsid w:val="00CB1CF0"/>
    <w:rsid w:val="00CB1E90"/>
    <w:rsid w:val="00CB3D93"/>
    <w:rsid w:val="00CB4735"/>
    <w:rsid w:val="00CB6D85"/>
    <w:rsid w:val="00CC124C"/>
    <w:rsid w:val="00CC14C1"/>
    <w:rsid w:val="00CC14EE"/>
    <w:rsid w:val="00CC1F36"/>
    <w:rsid w:val="00CC1F43"/>
    <w:rsid w:val="00CC2542"/>
    <w:rsid w:val="00CC28E0"/>
    <w:rsid w:val="00CC48CA"/>
    <w:rsid w:val="00CC4A6C"/>
    <w:rsid w:val="00CC4E58"/>
    <w:rsid w:val="00CC50EF"/>
    <w:rsid w:val="00CC545A"/>
    <w:rsid w:val="00CC7792"/>
    <w:rsid w:val="00CD0593"/>
    <w:rsid w:val="00CD1596"/>
    <w:rsid w:val="00CD2D19"/>
    <w:rsid w:val="00CD3C13"/>
    <w:rsid w:val="00CD3D45"/>
    <w:rsid w:val="00CD42A2"/>
    <w:rsid w:val="00CD446D"/>
    <w:rsid w:val="00CD4C83"/>
    <w:rsid w:val="00CD4DCB"/>
    <w:rsid w:val="00CD4E2A"/>
    <w:rsid w:val="00CD562C"/>
    <w:rsid w:val="00CD58A8"/>
    <w:rsid w:val="00CD5D9B"/>
    <w:rsid w:val="00CD7055"/>
    <w:rsid w:val="00CD756C"/>
    <w:rsid w:val="00CD7DF9"/>
    <w:rsid w:val="00CD7FFD"/>
    <w:rsid w:val="00CE0F93"/>
    <w:rsid w:val="00CE19B4"/>
    <w:rsid w:val="00CE2E5A"/>
    <w:rsid w:val="00CE4629"/>
    <w:rsid w:val="00CE4736"/>
    <w:rsid w:val="00CE4AF5"/>
    <w:rsid w:val="00CE57BE"/>
    <w:rsid w:val="00CE5BA9"/>
    <w:rsid w:val="00CE6333"/>
    <w:rsid w:val="00CE756D"/>
    <w:rsid w:val="00CE76A9"/>
    <w:rsid w:val="00CE7C9E"/>
    <w:rsid w:val="00CF0738"/>
    <w:rsid w:val="00CF0FBA"/>
    <w:rsid w:val="00CF1803"/>
    <w:rsid w:val="00CF2512"/>
    <w:rsid w:val="00CF3009"/>
    <w:rsid w:val="00CF308E"/>
    <w:rsid w:val="00CF350F"/>
    <w:rsid w:val="00CF35A7"/>
    <w:rsid w:val="00CF3662"/>
    <w:rsid w:val="00CF3A25"/>
    <w:rsid w:val="00CF43C5"/>
    <w:rsid w:val="00CF59A3"/>
    <w:rsid w:val="00CF5F26"/>
    <w:rsid w:val="00CF6398"/>
    <w:rsid w:val="00CF6DEF"/>
    <w:rsid w:val="00CF7488"/>
    <w:rsid w:val="00CF7596"/>
    <w:rsid w:val="00CF76F5"/>
    <w:rsid w:val="00D009D3"/>
    <w:rsid w:val="00D00FAA"/>
    <w:rsid w:val="00D02AFB"/>
    <w:rsid w:val="00D02B6F"/>
    <w:rsid w:val="00D02FE2"/>
    <w:rsid w:val="00D0380E"/>
    <w:rsid w:val="00D041E8"/>
    <w:rsid w:val="00D04610"/>
    <w:rsid w:val="00D04FB6"/>
    <w:rsid w:val="00D05DB5"/>
    <w:rsid w:val="00D06381"/>
    <w:rsid w:val="00D0647B"/>
    <w:rsid w:val="00D06667"/>
    <w:rsid w:val="00D06F0C"/>
    <w:rsid w:val="00D070B2"/>
    <w:rsid w:val="00D072C1"/>
    <w:rsid w:val="00D0764A"/>
    <w:rsid w:val="00D0778C"/>
    <w:rsid w:val="00D07B94"/>
    <w:rsid w:val="00D10987"/>
    <w:rsid w:val="00D10D5B"/>
    <w:rsid w:val="00D11028"/>
    <w:rsid w:val="00D121CD"/>
    <w:rsid w:val="00D12237"/>
    <w:rsid w:val="00D12AF1"/>
    <w:rsid w:val="00D1461B"/>
    <w:rsid w:val="00D15A49"/>
    <w:rsid w:val="00D16107"/>
    <w:rsid w:val="00D165EF"/>
    <w:rsid w:val="00D17094"/>
    <w:rsid w:val="00D178C5"/>
    <w:rsid w:val="00D179EC"/>
    <w:rsid w:val="00D20B90"/>
    <w:rsid w:val="00D212A8"/>
    <w:rsid w:val="00D21682"/>
    <w:rsid w:val="00D21B2F"/>
    <w:rsid w:val="00D220F1"/>
    <w:rsid w:val="00D22F92"/>
    <w:rsid w:val="00D243CE"/>
    <w:rsid w:val="00D249FE"/>
    <w:rsid w:val="00D25325"/>
    <w:rsid w:val="00D25575"/>
    <w:rsid w:val="00D25A87"/>
    <w:rsid w:val="00D25F32"/>
    <w:rsid w:val="00D2708A"/>
    <w:rsid w:val="00D270F1"/>
    <w:rsid w:val="00D27C9F"/>
    <w:rsid w:val="00D27DC1"/>
    <w:rsid w:val="00D300DB"/>
    <w:rsid w:val="00D31811"/>
    <w:rsid w:val="00D321A0"/>
    <w:rsid w:val="00D32712"/>
    <w:rsid w:val="00D330CF"/>
    <w:rsid w:val="00D33AD8"/>
    <w:rsid w:val="00D34DE1"/>
    <w:rsid w:val="00D35110"/>
    <w:rsid w:val="00D35AA4"/>
    <w:rsid w:val="00D35D0B"/>
    <w:rsid w:val="00D364F0"/>
    <w:rsid w:val="00D37F4B"/>
    <w:rsid w:val="00D41124"/>
    <w:rsid w:val="00D417CA"/>
    <w:rsid w:val="00D41C8A"/>
    <w:rsid w:val="00D421F7"/>
    <w:rsid w:val="00D437FD"/>
    <w:rsid w:val="00D43CED"/>
    <w:rsid w:val="00D4458E"/>
    <w:rsid w:val="00D46C62"/>
    <w:rsid w:val="00D47B9C"/>
    <w:rsid w:val="00D50B7B"/>
    <w:rsid w:val="00D50DCA"/>
    <w:rsid w:val="00D50DCE"/>
    <w:rsid w:val="00D51400"/>
    <w:rsid w:val="00D51575"/>
    <w:rsid w:val="00D520ED"/>
    <w:rsid w:val="00D524B3"/>
    <w:rsid w:val="00D52613"/>
    <w:rsid w:val="00D52852"/>
    <w:rsid w:val="00D52A35"/>
    <w:rsid w:val="00D52A83"/>
    <w:rsid w:val="00D5410B"/>
    <w:rsid w:val="00D55808"/>
    <w:rsid w:val="00D60127"/>
    <w:rsid w:val="00D60303"/>
    <w:rsid w:val="00D60B04"/>
    <w:rsid w:val="00D618CF"/>
    <w:rsid w:val="00D62705"/>
    <w:rsid w:val="00D627AD"/>
    <w:rsid w:val="00D631D2"/>
    <w:rsid w:val="00D6366F"/>
    <w:rsid w:val="00D63D6E"/>
    <w:rsid w:val="00D63F44"/>
    <w:rsid w:val="00D64BAB"/>
    <w:rsid w:val="00D65437"/>
    <w:rsid w:val="00D65725"/>
    <w:rsid w:val="00D664A7"/>
    <w:rsid w:val="00D66B29"/>
    <w:rsid w:val="00D66C22"/>
    <w:rsid w:val="00D66DAD"/>
    <w:rsid w:val="00D6737A"/>
    <w:rsid w:val="00D7013A"/>
    <w:rsid w:val="00D7021F"/>
    <w:rsid w:val="00D70497"/>
    <w:rsid w:val="00D7051A"/>
    <w:rsid w:val="00D73E1E"/>
    <w:rsid w:val="00D74635"/>
    <w:rsid w:val="00D74B5D"/>
    <w:rsid w:val="00D75060"/>
    <w:rsid w:val="00D75323"/>
    <w:rsid w:val="00D759D4"/>
    <w:rsid w:val="00D75DFA"/>
    <w:rsid w:val="00D7670B"/>
    <w:rsid w:val="00D76D1E"/>
    <w:rsid w:val="00D778C4"/>
    <w:rsid w:val="00D8132A"/>
    <w:rsid w:val="00D82763"/>
    <w:rsid w:val="00D83DB8"/>
    <w:rsid w:val="00D84137"/>
    <w:rsid w:val="00D84231"/>
    <w:rsid w:val="00D84C8A"/>
    <w:rsid w:val="00D84C9A"/>
    <w:rsid w:val="00D85308"/>
    <w:rsid w:val="00D85D4F"/>
    <w:rsid w:val="00D85D6D"/>
    <w:rsid w:val="00D86E04"/>
    <w:rsid w:val="00D90092"/>
    <w:rsid w:val="00D909A8"/>
    <w:rsid w:val="00D91779"/>
    <w:rsid w:val="00D92587"/>
    <w:rsid w:val="00D93DEA"/>
    <w:rsid w:val="00D94026"/>
    <w:rsid w:val="00D940A2"/>
    <w:rsid w:val="00D944E1"/>
    <w:rsid w:val="00D94A52"/>
    <w:rsid w:val="00D94A71"/>
    <w:rsid w:val="00D94F8E"/>
    <w:rsid w:val="00D9585F"/>
    <w:rsid w:val="00D95C20"/>
    <w:rsid w:val="00D96764"/>
    <w:rsid w:val="00D974AF"/>
    <w:rsid w:val="00DA0282"/>
    <w:rsid w:val="00DA0A8E"/>
    <w:rsid w:val="00DA0ADF"/>
    <w:rsid w:val="00DA13EB"/>
    <w:rsid w:val="00DA2896"/>
    <w:rsid w:val="00DA2BC2"/>
    <w:rsid w:val="00DA2F87"/>
    <w:rsid w:val="00DA3078"/>
    <w:rsid w:val="00DA36B6"/>
    <w:rsid w:val="00DA3C6A"/>
    <w:rsid w:val="00DA3DE6"/>
    <w:rsid w:val="00DA4205"/>
    <w:rsid w:val="00DA49DE"/>
    <w:rsid w:val="00DA5552"/>
    <w:rsid w:val="00DA67A9"/>
    <w:rsid w:val="00DA7AFB"/>
    <w:rsid w:val="00DA7B6F"/>
    <w:rsid w:val="00DA7F3A"/>
    <w:rsid w:val="00DB11B3"/>
    <w:rsid w:val="00DB184A"/>
    <w:rsid w:val="00DB2C6A"/>
    <w:rsid w:val="00DB3328"/>
    <w:rsid w:val="00DB34D9"/>
    <w:rsid w:val="00DB34F7"/>
    <w:rsid w:val="00DB3C7C"/>
    <w:rsid w:val="00DB403F"/>
    <w:rsid w:val="00DB419E"/>
    <w:rsid w:val="00DB43CE"/>
    <w:rsid w:val="00DB4718"/>
    <w:rsid w:val="00DB4A0B"/>
    <w:rsid w:val="00DB5393"/>
    <w:rsid w:val="00DB58AC"/>
    <w:rsid w:val="00DB5E97"/>
    <w:rsid w:val="00DB5FA6"/>
    <w:rsid w:val="00DB618F"/>
    <w:rsid w:val="00DB63DB"/>
    <w:rsid w:val="00DB72CB"/>
    <w:rsid w:val="00DB7A0F"/>
    <w:rsid w:val="00DB7C3E"/>
    <w:rsid w:val="00DC05D6"/>
    <w:rsid w:val="00DC064B"/>
    <w:rsid w:val="00DC0E24"/>
    <w:rsid w:val="00DC11D6"/>
    <w:rsid w:val="00DC1BED"/>
    <w:rsid w:val="00DC1DAB"/>
    <w:rsid w:val="00DC21A9"/>
    <w:rsid w:val="00DC2A29"/>
    <w:rsid w:val="00DC3BB7"/>
    <w:rsid w:val="00DC58E7"/>
    <w:rsid w:val="00DC59A7"/>
    <w:rsid w:val="00DC5C2E"/>
    <w:rsid w:val="00DC5CF2"/>
    <w:rsid w:val="00DC5D37"/>
    <w:rsid w:val="00DC6322"/>
    <w:rsid w:val="00DC6E9E"/>
    <w:rsid w:val="00DD009A"/>
    <w:rsid w:val="00DD084C"/>
    <w:rsid w:val="00DD096E"/>
    <w:rsid w:val="00DD0984"/>
    <w:rsid w:val="00DD1033"/>
    <w:rsid w:val="00DD1868"/>
    <w:rsid w:val="00DD1F1E"/>
    <w:rsid w:val="00DD29F5"/>
    <w:rsid w:val="00DD3F04"/>
    <w:rsid w:val="00DD4ADD"/>
    <w:rsid w:val="00DD5320"/>
    <w:rsid w:val="00DD53AF"/>
    <w:rsid w:val="00DD623A"/>
    <w:rsid w:val="00DD6CC6"/>
    <w:rsid w:val="00DD6CE9"/>
    <w:rsid w:val="00DE02F7"/>
    <w:rsid w:val="00DE09CB"/>
    <w:rsid w:val="00DE1388"/>
    <w:rsid w:val="00DE2749"/>
    <w:rsid w:val="00DE2BF7"/>
    <w:rsid w:val="00DE3105"/>
    <w:rsid w:val="00DE380F"/>
    <w:rsid w:val="00DE3F6C"/>
    <w:rsid w:val="00DE4AF8"/>
    <w:rsid w:val="00DE5500"/>
    <w:rsid w:val="00DE5ED6"/>
    <w:rsid w:val="00DE6166"/>
    <w:rsid w:val="00DE72F4"/>
    <w:rsid w:val="00DE74E8"/>
    <w:rsid w:val="00DE7564"/>
    <w:rsid w:val="00DE788F"/>
    <w:rsid w:val="00DF2344"/>
    <w:rsid w:val="00DF2882"/>
    <w:rsid w:val="00DF34CD"/>
    <w:rsid w:val="00DF353A"/>
    <w:rsid w:val="00DF3F96"/>
    <w:rsid w:val="00DF57A2"/>
    <w:rsid w:val="00DF67A9"/>
    <w:rsid w:val="00DF7005"/>
    <w:rsid w:val="00DF7067"/>
    <w:rsid w:val="00DF70BE"/>
    <w:rsid w:val="00DF7190"/>
    <w:rsid w:val="00DF74E2"/>
    <w:rsid w:val="00DF78CA"/>
    <w:rsid w:val="00DF78F7"/>
    <w:rsid w:val="00DF7FF2"/>
    <w:rsid w:val="00E0019F"/>
    <w:rsid w:val="00E00D1F"/>
    <w:rsid w:val="00E01404"/>
    <w:rsid w:val="00E01643"/>
    <w:rsid w:val="00E021FA"/>
    <w:rsid w:val="00E030D4"/>
    <w:rsid w:val="00E03734"/>
    <w:rsid w:val="00E04AC3"/>
    <w:rsid w:val="00E04EEE"/>
    <w:rsid w:val="00E06130"/>
    <w:rsid w:val="00E0687F"/>
    <w:rsid w:val="00E06EC5"/>
    <w:rsid w:val="00E078BE"/>
    <w:rsid w:val="00E07A8A"/>
    <w:rsid w:val="00E101C0"/>
    <w:rsid w:val="00E10B29"/>
    <w:rsid w:val="00E10DBA"/>
    <w:rsid w:val="00E11258"/>
    <w:rsid w:val="00E128B7"/>
    <w:rsid w:val="00E149F2"/>
    <w:rsid w:val="00E1537B"/>
    <w:rsid w:val="00E15498"/>
    <w:rsid w:val="00E15DEA"/>
    <w:rsid w:val="00E15E11"/>
    <w:rsid w:val="00E15FCA"/>
    <w:rsid w:val="00E1626D"/>
    <w:rsid w:val="00E1630F"/>
    <w:rsid w:val="00E1761D"/>
    <w:rsid w:val="00E230DB"/>
    <w:rsid w:val="00E237B0"/>
    <w:rsid w:val="00E23F49"/>
    <w:rsid w:val="00E245C0"/>
    <w:rsid w:val="00E24AF5"/>
    <w:rsid w:val="00E24BAE"/>
    <w:rsid w:val="00E253F4"/>
    <w:rsid w:val="00E25E1E"/>
    <w:rsid w:val="00E26E9F"/>
    <w:rsid w:val="00E27041"/>
    <w:rsid w:val="00E270CE"/>
    <w:rsid w:val="00E27BB8"/>
    <w:rsid w:val="00E27BDD"/>
    <w:rsid w:val="00E3050F"/>
    <w:rsid w:val="00E3080E"/>
    <w:rsid w:val="00E320D3"/>
    <w:rsid w:val="00E326B3"/>
    <w:rsid w:val="00E32C9F"/>
    <w:rsid w:val="00E33EDD"/>
    <w:rsid w:val="00E34B41"/>
    <w:rsid w:val="00E34BC4"/>
    <w:rsid w:val="00E34C82"/>
    <w:rsid w:val="00E3507A"/>
    <w:rsid w:val="00E361EC"/>
    <w:rsid w:val="00E371B5"/>
    <w:rsid w:val="00E37402"/>
    <w:rsid w:val="00E4192C"/>
    <w:rsid w:val="00E4383E"/>
    <w:rsid w:val="00E43B0B"/>
    <w:rsid w:val="00E444FE"/>
    <w:rsid w:val="00E447CB"/>
    <w:rsid w:val="00E44920"/>
    <w:rsid w:val="00E44DB4"/>
    <w:rsid w:val="00E4545E"/>
    <w:rsid w:val="00E467C4"/>
    <w:rsid w:val="00E46DA4"/>
    <w:rsid w:val="00E47BD7"/>
    <w:rsid w:val="00E47C54"/>
    <w:rsid w:val="00E517E3"/>
    <w:rsid w:val="00E51AF2"/>
    <w:rsid w:val="00E5295B"/>
    <w:rsid w:val="00E533CF"/>
    <w:rsid w:val="00E5383A"/>
    <w:rsid w:val="00E53F1F"/>
    <w:rsid w:val="00E54A79"/>
    <w:rsid w:val="00E5620D"/>
    <w:rsid w:val="00E5636D"/>
    <w:rsid w:val="00E575A6"/>
    <w:rsid w:val="00E575E5"/>
    <w:rsid w:val="00E57B9B"/>
    <w:rsid w:val="00E61A2A"/>
    <w:rsid w:val="00E61B3D"/>
    <w:rsid w:val="00E61D72"/>
    <w:rsid w:val="00E6304A"/>
    <w:rsid w:val="00E63454"/>
    <w:rsid w:val="00E6381B"/>
    <w:rsid w:val="00E643BE"/>
    <w:rsid w:val="00E651C9"/>
    <w:rsid w:val="00E654F8"/>
    <w:rsid w:val="00E65A38"/>
    <w:rsid w:val="00E66F47"/>
    <w:rsid w:val="00E66FE4"/>
    <w:rsid w:val="00E677B8"/>
    <w:rsid w:val="00E67B25"/>
    <w:rsid w:val="00E71503"/>
    <w:rsid w:val="00E71BFE"/>
    <w:rsid w:val="00E7344E"/>
    <w:rsid w:val="00E73B05"/>
    <w:rsid w:val="00E73D14"/>
    <w:rsid w:val="00E73D6C"/>
    <w:rsid w:val="00E746F7"/>
    <w:rsid w:val="00E747EA"/>
    <w:rsid w:val="00E7504C"/>
    <w:rsid w:val="00E76058"/>
    <w:rsid w:val="00E760F1"/>
    <w:rsid w:val="00E768B5"/>
    <w:rsid w:val="00E77278"/>
    <w:rsid w:val="00E77556"/>
    <w:rsid w:val="00E80EFA"/>
    <w:rsid w:val="00E81A64"/>
    <w:rsid w:val="00E827F2"/>
    <w:rsid w:val="00E833DD"/>
    <w:rsid w:val="00E836B1"/>
    <w:rsid w:val="00E83781"/>
    <w:rsid w:val="00E838C4"/>
    <w:rsid w:val="00E83F5F"/>
    <w:rsid w:val="00E846AC"/>
    <w:rsid w:val="00E84D30"/>
    <w:rsid w:val="00E84D9B"/>
    <w:rsid w:val="00E84EF7"/>
    <w:rsid w:val="00E85F7B"/>
    <w:rsid w:val="00E85FB1"/>
    <w:rsid w:val="00E862B9"/>
    <w:rsid w:val="00E906A2"/>
    <w:rsid w:val="00E90D7E"/>
    <w:rsid w:val="00E9108C"/>
    <w:rsid w:val="00E9109C"/>
    <w:rsid w:val="00E91212"/>
    <w:rsid w:val="00E9189D"/>
    <w:rsid w:val="00E91C8C"/>
    <w:rsid w:val="00E91DD9"/>
    <w:rsid w:val="00E92253"/>
    <w:rsid w:val="00E925CE"/>
    <w:rsid w:val="00E92A83"/>
    <w:rsid w:val="00E937D2"/>
    <w:rsid w:val="00E942B7"/>
    <w:rsid w:val="00E9577A"/>
    <w:rsid w:val="00E960EC"/>
    <w:rsid w:val="00E9677F"/>
    <w:rsid w:val="00EA20B4"/>
    <w:rsid w:val="00EA26BE"/>
    <w:rsid w:val="00EA3765"/>
    <w:rsid w:val="00EA378C"/>
    <w:rsid w:val="00EA5719"/>
    <w:rsid w:val="00EA5A83"/>
    <w:rsid w:val="00EA7392"/>
    <w:rsid w:val="00EB0752"/>
    <w:rsid w:val="00EB18D8"/>
    <w:rsid w:val="00EB1FE3"/>
    <w:rsid w:val="00EB375A"/>
    <w:rsid w:val="00EB3E49"/>
    <w:rsid w:val="00EB4F16"/>
    <w:rsid w:val="00EB6E09"/>
    <w:rsid w:val="00EB6E52"/>
    <w:rsid w:val="00EB708D"/>
    <w:rsid w:val="00EB76F5"/>
    <w:rsid w:val="00EC1469"/>
    <w:rsid w:val="00EC1DEE"/>
    <w:rsid w:val="00EC1E52"/>
    <w:rsid w:val="00EC2945"/>
    <w:rsid w:val="00EC3512"/>
    <w:rsid w:val="00EC3A8E"/>
    <w:rsid w:val="00EC53C6"/>
    <w:rsid w:val="00EC59A3"/>
    <w:rsid w:val="00EC5BCE"/>
    <w:rsid w:val="00EC667F"/>
    <w:rsid w:val="00EC6FE2"/>
    <w:rsid w:val="00EC706D"/>
    <w:rsid w:val="00EC75A2"/>
    <w:rsid w:val="00ED0E37"/>
    <w:rsid w:val="00ED0EBB"/>
    <w:rsid w:val="00ED0F92"/>
    <w:rsid w:val="00ED197F"/>
    <w:rsid w:val="00ED2571"/>
    <w:rsid w:val="00ED25E4"/>
    <w:rsid w:val="00ED2785"/>
    <w:rsid w:val="00ED2965"/>
    <w:rsid w:val="00ED2BDD"/>
    <w:rsid w:val="00ED2BEC"/>
    <w:rsid w:val="00ED3531"/>
    <w:rsid w:val="00ED3E0E"/>
    <w:rsid w:val="00ED4F4A"/>
    <w:rsid w:val="00ED5596"/>
    <w:rsid w:val="00ED6C13"/>
    <w:rsid w:val="00EE0CBA"/>
    <w:rsid w:val="00EE15FE"/>
    <w:rsid w:val="00EE2762"/>
    <w:rsid w:val="00EE3B90"/>
    <w:rsid w:val="00EE3FAC"/>
    <w:rsid w:val="00EE461D"/>
    <w:rsid w:val="00EE4624"/>
    <w:rsid w:val="00EE4B39"/>
    <w:rsid w:val="00EE5FC2"/>
    <w:rsid w:val="00EE6023"/>
    <w:rsid w:val="00EE6248"/>
    <w:rsid w:val="00EE64CF"/>
    <w:rsid w:val="00EE6A7E"/>
    <w:rsid w:val="00EE6F91"/>
    <w:rsid w:val="00EE758D"/>
    <w:rsid w:val="00EE76E0"/>
    <w:rsid w:val="00EE7F79"/>
    <w:rsid w:val="00EF046E"/>
    <w:rsid w:val="00EF04D1"/>
    <w:rsid w:val="00EF0639"/>
    <w:rsid w:val="00EF0B4F"/>
    <w:rsid w:val="00EF0B82"/>
    <w:rsid w:val="00EF12F5"/>
    <w:rsid w:val="00EF1994"/>
    <w:rsid w:val="00EF1C55"/>
    <w:rsid w:val="00EF27F4"/>
    <w:rsid w:val="00EF2AA9"/>
    <w:rsid w:val="00EF3481"/>
    <w:rsid w:val="00EF388B"/>
    <w:rsid w:val="00EF3991"/>
    <w:rsid w:val="00EF4408"/>
    <w:rsid w:val="00EF4697"/>
    <w:rsid w:val="00EF5B72"/>
    <w:rsid w:val="00EF64F5"/>
    <w:rsid w:val="00EF6BEB"/>
    <w:rsid w:val="00EF7267"/>
    <w:rsid w:val="00EF77CD"/>
    <w:rsid w:val="00F00F66"/>
    <w:rsid w:val="00F01BC1"/>
    <w:rsid w:val="00F01F4C"/>
    <w:rsid w:val="00F02053"/>
    <w:rsid w:val="00F022A7"/>
    <w:rsid w:val="00F02922"/>
    <w:rsid w:val="00F03130"/>
    <w:rsid w:val="00F043AD"/>
    <w:rsid w:val="00F05F50"/>
    <w:rsid w:val="00F06403"/>
    <w:rsid w:val="00F065B6"/>
    <w:rsid w:val="00F06FD8"/>
    <w:rsid w:val="00F0780D"/>
    <w:rsid w:val="00F0785D"/>
    <w:rsid w:val="00F1053D"/>
    <w:rsid w:val="00F119FE"/>
    <w:rsid w:val="00F11AF0"/>
    <w:rsid w:val="00F130C2"/>
    <w:rsid w:val="00F137FB"/>
    <w:rsid w:val="00F13827"/>
    <w:rsid w:val="00F13D1A"/>
    <w:rsid w:val="00F14306"/>
    <w:rsid w:val="00F147E1"/>
    <w:rsid w:val="00F14B3D"/>
    <w:rsid w:val="00F14F02"/>
    <w:rsid w:val="00F16271"/>
    <w:rsid w:val="00F177E1"/>
    <w:rsid w:val="00F17C70"/>
    <w:rsid w:val="00F21444"/>
    <w:rsid w:val="00F21DBB"/>
    <w:rsid w:val="00F21E4D"/>
    <w:rsid w:val="00F2283E"/>
    <w:rsid w:val="00F229AF"/>
    <w:rsid w:val="00F22A3F"/>
    <w:rsid w:val="00F22F27"/>
    <w:rsid w:val="00F22F66"/>
    <w:rsid w:val="00F2336D"/>
    <w:rsid w:val="00F241D1"/>
    <w:rsid w:val="00F2520F"/>
    <w:rsid w:val="00F26669"/>
    <w:rsid w:val="00F266E2"/>
    <w:rsid w:val="00F268EA"/>
    <w:rsid w:val="00F27CA6"/>
    <w:rsid w:val="00F3085D"/>
    <w:rsid w:val="00F31315"/>
    <w:rsid w:val="00F313B1"/>
    <w:rsid w:val="00F31C9F"/>
    <w:rsid w:val="00F320A9"/>
    <w:rsid w:val="00F3274A"/>
    <w:rsid w:val="00F327F7"/>
    <w:rsid w:val="00F32C44"/>
    <w:rsid w:val="00F33740"/>
    <w:rsid w:val="00F33C23"/>
    <w:rsid w:val="00F36550"/>
    <w:rsid w:val="00F36B40"/>
    <w:rsid w:val="00F36D9D"/>
    <w:rsid w:val="00F36FAA"/>
    <w:rsid w:val="00F37461"/>
    <w:rsid w:val="00F37ED1"/>
    <w:rsid w:val="00F40278"/>
    <w:rsid w:val="00F4179F"/>
    <w:rsid w:val="00F41AEE"/>
    <w:rsid w:val="00F41B19"/>
    <w:rsid w:val="00F41C28"/>
    <w:rsid w:val="00F421BA"/>
    <w:rsid w:val="00F428B8"/>
    <w:rsid w:val="00F42A28"/>
    <w:rsid w:val="00F42D8D"/>
    <w:rsid w:val="00F42F4C"/>
    <w:rsid w:val="00F43115"/>
    <w:rsid w:val="00F4311D"/>
    <w:rsid w:val="00F44729"/>
    <w:rsid w:val="00F447A6"/>
    <w:rsid w:val="00F44A0B"/>
    <w:rsid w:val="00F45322"/>
    <w:rsid w:val="00F45838"/>
    <w:rsid w:val="00F45D6D"/>
    <w:rsid w:val="00F46159"/>
    <w:rsid w:val="00F46351"/>
    <w:rsid w:val="00F4641C"/>
    <w:rsid w:val="00F470C5"/>
    <w:rsid w:val="00F47255"/>
    <w:rsid w:val="00F511B2"/>
    <w:rsid w:val="00F538EE"/>
    <w:rsid w:val="00F53F40"/>
    <w:rsid w:val="00F54C03"/>
    <w:rsid w:val="00F54F28"/>
    <w:rsid w:val="00F55291"/>
    <w:rsid w:val="00F567C2"/>
    <w:rsid w:val="00F56911"/>
    <w:rsid w:val="00F57093"/>
    <w:rsid w:val="00F570B9"/>
    <w:rsid w:val="00F572D8"/>
    <w:rsid w:val="00F57740"/>
    <w:rsid w:val="00F57EC5"/>
    <w:rsid w:val="00F601E0"/>
    <w:rsid w:val="00F60903"/>
    <w:rsid w:val="00F60D35"/>
    <w:rsid w:val="00F60ED5"/>
    <w:rsid w:val="00F6108F"/>
    <w:rsid w:val="00F63411"/>
    <w:rsid w:val="00F64126"/>
    <w:rsid w:val="00F6528E"/>
    <w:rsid w:val="00F65A6C"/>
    <w:rsid w:val="00F65B77"/>
    <w:rsid w:val="00F65D44"/>
    <w:rsid w:val="00F66714"/>
    <w:rsid w:val="00F6676E"/>
    <w:rsid w:val="00F67102"/>
    <w:rsid w:val="00F700C6"/>
    <w:rsid w:val="00F708C9"/>
    <w:rsid w:val="00F7246B"/>
    <w:rsid w:val="00F730B2"/>
    <w:rsid w:val="00F73724"/>
    <w:rsid w:val="00F744E3"/>
    <w:rsid w:val="00F74F57"/>
    <w:rsid w:val="00F751E1"/>
    <w:rsid w:val="00F7528F"/>
    <w:rsid w:val="00F755C5"/>
    <w:rsid w:val="00F75B97"/>
    <w:rsid w:val="00F75C15"/>
    <w:rsid w:val="00F76034"/>
    <w:rsid w:val="00F7628E"/>
    <w:rsid w:val="00F765BA"/>
    <w:rsid w:val="00F776B3"/>
    <w:rsid w:val="00F77780"/>
    <w:rsid w:val="00F777AD"/>
    <w:rsid w:val="00F80F42"/>
    <w:rsid w:val="00F81B75"/>
    <w:rsid w:val="00F81E70"/>
    <w:rsid w:val="00F81ED0"/>
    <w:rsid w:val="00F8274D"/>
    <w:rsid w:val="00F83E7B"/>
    <w:rsid w:val="00F84A43"/>
    <w:rsid w:val="00F84CEB"/>
    <w:rsid w:val="00F85BD9"/>
    <w:rsid w:val="00F85E02"/>
    <w:rsid w:val="00F868E0"/>
    <w:rsid w:val="00F87834"/>
    <w:rsid w:val="00F87AD6"/>
    <w:rsid w:val="00F904BB"/>
    <w:rsid w:val="00F90804"/>
    <w:rsid w:val="00F90A45"/>
    <w:rsid w:val="00F91007"/>
    <w:rsid w:val="00F9263E"/>
    <w:rsid w:val="00F926A7"/>
    <w:rsid w:val="00F95701"/>
    <w:rsid w:val="00F976B6"/>
    <w:rsid w:val="00F9792B"/>
    <w:rsid w:val="00FA0455"/>
    <w:rsid w:val="00FA136D"/>
    <w:rsid w:val="00FA16F7"/>
    <w:rsid w:val="00FA3579"/>
    <w:rsid w:val="00FA43DB"/>
    <w:rsid w:val="00FA5B52"/>
    <w:rsid w:val="00FA6C89"/>
    <w:rsid w:val="00FB0E4C"/>
    <w:rsid w:val="00FB119A"/>
    <w:rsid w:val="00FB18B0"/>
    <w:rsid w:val="00FB1F32"/>
    <w:rsid w:val="00FB2669"/>
    <w:rsid w:val="00FB326E"/>
    <w:rsid w:val="00FB3948"/>
    <w:rsid w:val="00FB4993"/>
    <w:rsid w:val="00FB4AC8"/>
    <w:rsid w:val="00FB4E1B"/>
    <w:rsid w:val="00FB5942"/>
    <w:rsid w:val="00FB719E"/>
    <w:rsid w:val="00FB7331"/>
    <w:rsid w:val="00FB7CBE"/>
    <w:rsid w:val="00FC0180"/>
    <w:rsid w:val="00FC076D"/>
    <w:rsid w:val="00FC2976"/>
    <w:rsid w:val="00FC4D09"/>
    <w:rsid w:val="00FC4D8F"/>
    <w:rsid w:val="00FC5217"/>
    <w:rsid w:val="00FC53D7"/>
    <w:rsid w:val="00FC6231"/>
    <w:rsid w:val="00FC6A2E"/>
    <w:rsid w:val="00FC7E95"/>
    <w:rsid w:val="00FD06C2"/>
    <w:rsid w:val="00FD10BA"/>
    <w:rsid w:val="00FD136C"/>
    <w:rsid w:val="00FD18BD"/>
    <w:rsid w:val="00FD191F"/>
    <w:rsid w:val="00FD2BF6"/>
    <w:rsid w:val="00FD31A2"/>
    <w:rsid w:val="00FD3D30"/>
    <w:rsid w:val="00FD4BB7"/>
    <w:rsid w:val="00FD51E3"/>
    <w:rsid w:val="00FD523C"/>
    <w:rsid w:val="00FD5D40"/>
    <w:rsid w:val="00FD6E78"/>
    <w:rsid w:val="00FD7346"/>
    <w:rsid w:val="00FE04BB"/>
    <w:rsid w:val="00FE0E48"/>
    <w:rsid w:val="00FE1330"/>
    <w:rsid w:val="00FE2D92"/>
    <w:rsid w:val="00FE35A0"/>
    <w:rsid w:val="00FE446D"/>
    <w:rsid w:val="00FE4C8E"/>
    <w:rsid w:val="00FE51EC"/>
    <w:rsid w:val="00FE5853"/>
    <w:rsid w:val="00FE5854"/>
    <w:rsid w:val="00FE642A"/>
    <w:rsid w:val="00FE698A"/>
    <w:rsid w:val="00FE701D"/>
    <w:rsid w:val="00FE73CD"/>
    <w:rsid w:val="00FE791D"/>
    <w:rsid w:val="00FF0180"/>
    <w:rsid w:val="00FF0618"/>
    <w:rsid w:val="00FF0E89"/>
    <w:rsid w:val="00FF1200"/>
    <w:rsid w:val="00FF17F2"/>
    <w:rsid w:val="00FF1EB6"/>
    <w:rsid w:val="00FF248A"/>
    <w:rsid w:val="00FF3B65"/>
    <w:rsid w:val="00FF4882"/>
    <w:rsid w:val="00FF4AC6"/>
    <w:rsid w:val="00FF51C8"/>
    <w:rsid w:val="00FF51DB"/>
    <w:rsid w:val="00FF5994"/>
    <w:rsid w:val="00FF5C56"/>
    <w:rsid w:val="00FF60AE"/>
    <w:rsid w:val="00FF725F"/>
    <w:rsid w:val="00FF7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A68E717-258D-4BBB-ABF1-E7023EAD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096"/>
    <w:pPr>
      <w:adjustRightInd w:val="0"/>
      <w:snapToGrid w:val="0"/>
    </w:pPr>
    <w:rPr>
      <w:rFonts w:ascii="メイリオ" w:eastAsia="メイリオ" w:hAnsi="メイリオ"/>
      <w:sz w:val="24"/>
    </w:rPr>
  </w:style>
  <w:style w:type="paragraph" w:styleId="1">
    <w:name w:val="heading 1"/>
    <w:basedOn w:val="a"/>
    <w:next w:val="a"/>
    <w:link w:val="10"/>
    <w:qFormat/>
    <w:rsid w:val="00CB0096"/>
    <w:pPr>
      <w:keepNext/>
      <w:numPr>
        <w:numId w:val="21"/>
      </w:numPr>
      <w:suppressAutoHyphens/>
      <w:outlineLvl w:val="0"/>
    </w:pPr>
    <w:rPr>
      <w:rFonts w:cs="Century"/>
      <w:b/>
      <w:kern w:val="24"/>
      <w:szCs w:val="24"/>
      <w:lang w:eastAsia="ar-SA"/>
    </w:rPr>
  </w:style>
  <w:style w:type="paragraph" w:styleId="2">
    <w:name w:val="heading 2"/>
    <w:basedOn w:val="a"/>
    <w:next w:val="a"/>
    <w:link w:val="20"/>
    <w:qFormat/>
    <w:rsid w:val="00CB0096"/>
    <w:pPr>
      <w:keepNext/>
      <w:numPr>
        <w:ilvl w:val="1"/>
        <w:numId w:val="21"/>
      </w:numPr>
      <w:suppressAutoHyphens/>
      <w:outlineLvl w:val="1"/>
    </w:pPr>
    <w:rPr>
      <w:rFonts w:cs="メイリオ"/>
      <w:kern w:val="21"/>
      <w:szCs w:val="21"/>
      <w:lang w:eastAsia="ar-SA"/>
    </w:rPr>
  </w:style>
  <w:style w:type="paragraph" w:styleId="3">
    <w:name w:val="heading 3"/>
    <w:basedOn w:val="a"/>
    <w:next w:val="a"/>
    <w:link w:val="30"/>
    <w:qFormat/>
    <w:rsid w:val="000B59FE"/>
    <w:pPr>
      <w:keepNext/>
      <w:numPr>
        <w:ilvl w:val="2"/>
        <w:numId w:val="21"/>
      </w:numPr>
      <w:suppressAutoHyphens/>
      <w:ind w:hanging="1843"/>
      <w:outlineLvl w:val="2"/>
    </w:pPr>
    <w:rPr>
      <w:rFonts w:cs="Century"/>
      <w:kern w:val="24"/>
      <w:szCs w:val="24"/>
    </w:rPr>
  </w:style>
  <w:style w:type="paragraph" w:styleId="4">
    <w:name w:val="heading 4"/>
    <w:basedOn w:val="a"/>
    <w:next w:val="a"/>
    <w:link w:val="40"/>
    <w:qFormat/>
    <w:rsid w:val="00CB0096"/>
    <w:pPr>
      <w:keepNext/>
      <w:numPr>
        <w:ilvl w:val="3"/>
        <w:numId w:val="2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B0096"/>
    <w:rPr>
      <w:rFonts w:ascii="メイリオ" w:eastAsia="メイリオ" w:hAnsi="メイリオ" w:cs="Century"/>
      <w:b/>
      <w:kern w:val="24"/>
      <w:sz w:val="24"/>
      <w:szCs w:val="24"/>
      <w:lang w:eastAsia="ar-SA"/>
    </w:rPr>
  </w:style>
  <w:style w:type="character" w:customStyle="1" w:styleId="20">
    <w:name w:val="見出し 2 (文字)"/>
    <w:basedOn w:val="a0"/>
    <w:link w:val="2"/>
    <w:rsid w:val="00CB0096"/>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CB0096"/>
    <w:pPr>
      <w:tabs>
        <w:tab w:val="right" w:leader="dot" w:pos="8494"/>
      </w:tabs>
    </w:pPr>
    <w:rPr>
      <w:b/>
      <w:sz w:val="22"/>
      <w:szCs w:val="21"/>
    </w:rPr>
  </w:style>
  <w:style w:type="paragraph" w:styleId="21">
    <w:name w:val="toc 2"/>
    <w:basedOn w:val="a"/>
    <w:next w:val="a"/>
    <w:autoRedefine/>
    <w:uiPriority w:val="39"/>
    <w:unhideWhenUsed/>
    <w:qFormat/>
    <w:rsid w:val="00CB0096"/>
    <w:pPr>
      <w:ind w:leftChars="100" w:left="240"/>
    </w:pPr>
    <w:rPr>
      <w:sz w:val="22"/>
    </w:rPr>
  </w:style>
  <w:style w:type="paragraph" w:styleId="31">
    <w:name w:val="toc 3"/>
    <w:basedOn w:val="a"/>
    <w:next w:val="a"/>
    <w:autoRedefine/>
    <w:uiPriority w:val="39"/>
    <w:unhideWhenUsed/>
    <w:qFormat/>
    <w:rsid w:val="00CB0096"/>
    <w:pPr>
      <w:ind w:leftChars="200" w:left="480"/>
    </w:pPr>
    <w:rPr>
      <w:sz w:val="22"/>
    </w:rPr>
  </w:style>
  <w:style w:type="paragraph" w:styleId="a3">
    <w:name w:val="No Spacing"/>
    <w:link w:val="a4"/>
    <w:uiPriority w:val="1"/>
    <w:qFormat/>
    <w:rsid w:val="00CB0096"/>
    <w:rPr>
      <w:kern w:val="0"/>
      <w:sz w:val="22"/>
    </w:rPr>
  </w:style>
  <w:style w:type="character" w:customStyle="1" w:styleId="a4">
    <w:name w:val="行間詰め (文字)"/>
    <w:basedOn w:val="a0"/>
    <w:link w:val="a3"/>
    <w:uiPriority w:val="1"/>
    <w:rsid w:val="00CB0096"/>
    <w:rPr>
      <w:kern w:val="0"/>
      <w:sz w:val="22"/>
    </w:rPr>
  </w:style>
  <w:style w:type="paragraph" w:styleId="a5">
    <w:name w:val="Balloon Text"/>
    <w:basedOn w:val="a"/>
    <w:link w:val="a6"/>
    <w:uiPriority w:val="99"/>
    <w:semiHidden/>
    <w:unhideWhenUsed/>
    <w:rsid w:val="00CB009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B0096"/>
    <w:rPr>
      <w:rFonts w:asciiTheme="majorHAnsi" w:eastAsiaTheme="majorEastAsia" w:hAnsiTheme="majorHAnsi" w:cstheme="majorBidi"/>
      <w:sz w:val="18"/>
      <w:szCs w:val="18"/>
    </w:rPr>
  </w:style>
  <w:style w:type="character" w:styleId="a7">
    <w:name w:val="Hyperlink"/>
    <w:basedOn w:val="a0"/>
    <w:uiPriority w:val="99"/>
    <w:unhideWhenUsed/>
    <w:rsid w:val="00CB0096"/>
    <w:rPr>
      <w:color w:val="0000FF" w:themeColor="hyperlink"/>
      <w:u w:val="single"/>
    </w:rPr>
  </w:style>
  <w:style w:type="paragraph" w:styleId="a8">
    <w:name w:val="header"/>
    <w:basedOn w:val="a"/>
    <w:link w:val="a9"/>
    <w:uiPriority w:val="99"/>
    <w:unhideWhenUsed/>
    <w:rsid w:val="00CB0096"/>
    <w:pPr>
      <w:tabs>
        <w:tab w:val="center" w:pos="4252"/>
        <w:tab w:val="right" w:pos="8504"/>
      </w:tabs>
    </w:pPr>
  </w:style>
  <w:style w:type="character" w:customStyle="1" w:styleId="a9">
    <w:name w:val="ヘッダー (文字)"/>
    <w:basedOn w:val="a0"/>
    <w:link w:val="a8"/>
    <w:uiPriority w:val="99"/>
    <w:rsid w:val="00CB0096"/>
    <w:rPr>
      <w:rFonts w:ascii="メイリオ" w:eastAsia="メイリオ" w:hAnsi="メイリオ"/>
      <w:sz w:val="24"/>
    </w:rPr>
  </w:style>
  <w:style w:type="paragraph" w:styleId="aa">
    <w:name w:val="footer"/>
    <w:basedOn w:val="a"/>
    <w:link w:val="ab"/>
    <w:uiPriority w:val="99"/>
    <w:unhideWhenUsed/>
    <w:rsid w:val="00CB0096"/>
    <w:pPr>
      <w:tabs>
        <w:tab w:val="center" w:pos="4252"/>
        <w:tab w:val="right" w:pos="8504"/>
      </w:tabs>
    </w:pPr>
  </w:style>
  <w:style w:type="character" w:customStyle="1" w:styleId="ab">
    <w:name w:val="フッター (文字)"/>
    <w:basedOn w:val="a0"/>
    <w:link w:val="aa"/>
    <w:uiPriority w:val="99"/>
    <w:rsid w:val="00CB0096"/>
    <w:rPr>
      <w:rFonts w:ascii="メイリオ" w:eastAsia="メイリオ" w:hAnsi="メイリオ"/>
      <w:sz w:val="24"/>
    </w:rPr>
  </w:style>
  <w:style w:type="character" w:styleId="ac">
    <w:name w:val="Placeholder Text"/>
    <w:basedOn w:val="a0"/>
    <w:uiPriority w:val="99"/>
    <w:semiHidden/>
    <w:rsid w:val="00CB0096"/>
    <w:rPr>
      <w:color w:val="808080"/>
    </w:rPr>
  </w:style>
  <w:style w:type="character" w:customStyle="1" w:styleId="30">
    <w:name w:val="見出し 3 (文字)"/>
    <w:basedOn w:val="a0"/>
    <w:link w:val="3"/>
    <w:rsid w:val="000B59FE"/>
    <w:rPr>
      <w:rFonts w:ascii="メイリオ" w:eastAsia="メイリオ" w:hAnsi="メイリオ" w:cs="Century"/>
      <w:kern w:val="24"/>
      <w:sz w:val="24"/>
      <w:szCs w:val="24"/>
    </w:rPr>
  </w:style>
  <w:style w:type="paragraph" w:styleId="ad">
    <w:name w:val="TOC Heading"/>
    <w:basedOn w:val="1"/>
    <w:next w:val="a"/>
    <w:uiPriority w:val="39"/>
    <w:semiHidden/>
    <w:unhideWhenUsed/>
    <w:qFormat/>
    <w:rsid w:val="00CB0096"/>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41">
    <w:name w:val="toc 4"/>
    <w:basedOn w:val="a"/>
    <w:next w:val="a"/>
    <w:autoRedefine/>
    <w:uiPriority w:val="39"/>
    <w:unhideWhenUsed/>
    <w:rsid w:val="00CB0096"/>
    <w:pPr>
      <w:ind w:leftChars="300" w:left="720"/>
    </w:pPr>
  </w:style>
  <w:style w:type="paragraph" w:styleId="5">
    <w:name w:val="toc 5"/>
    <w:basedOn w:val="a"/>
    <w:next w:val="a"/>
    <w:autoRedefine/>
    <w:uiPriority w:val="39"/>
    <w:semiHidden/>
    <w:unhideWhenUsed/>
    <w:rsid w:val="00CB0096"/>
    <w:pPr>
      <w:ind w:leftChars="400" w:left="960"/>
    </w:pPr>
  </w:style>
  <w:style w:type="paragraph" w:styleId="6">
    <w:name w:val="toc 6"/>
    <w:basedOn w:val="a"/>
    <w:next w:val="a"/>
    <w:autoRedefine/>
    <w:uiPriority w:val="39"/>
    <w:semiHidden/>
    <w:unhideWhenUsed/>
    <w:rsid w:val="00CB0096"/>
    <w:pPr>
      <w:ind w:leftChars="500" w:left="1200"/>
    </w:pPr>
  </w:style>
  <w:style w:type="paragraph" w:styleId="7">
    <w:name w:val="toc 7"/>
    <w:basedOn w:val="a"/>
    <w:next w:val="a"/>
    <w:autoRedefine/>
    <w:uiPriority w:val="39"/>
    <w:semiHidden/>
    <w:unhideWhenUsed/>
    <w:rsid w:val="00CB0096"/>
    <w:pPr>
      <w:ind w:leftChars="600" w:left="1440"/>
    </w:pPr>
  </w:style>
  <w:style w:type="paragraph" w:styleId="8">
    <w:name w:val="toc 8"/>
    <w:basedOn w:val="a"/>
    <w:next w:val="a"/>
    <w:autoRedefine/>
    <w:uiPriority w:val="39"/>
    <w:semiHidden/>
    <w:unhideWhenUsed/>
    <w:rsid w:val="00CB0096"/>
    <w:pPr>
      <w:ind w:leftChars="700" w:left="1680"/>
    </w:pPr>
  </w:style>
  <w:style w:type="paragraph" w:styleId="9">
    <w:name w:val="toc 9"/>
    <w:basedOn w:val="a"/>
    <w:next w:val="a"/>
    <w:autoRedefine/>
    <w:uiPriority w:val="39"/>
    <w:semiHidden/>
    <w:unhideWhenUsed/>
    <w:rsid w:val="00CB0096"/>
    <w:pPr>
      <w:ind w:leftChars="800" w:left="1920"/>
    </w:pPr>
  </w:style>
  <w:style w:type="character" w:customStyle="1" w:styleId="40">
    <w:name w:val="見出し 4 (文字)"/>
    <w:basedOn w:val="a0"/>
    <w:link w:val="4"/>
    <w:rsid w:val="00CB0096"/>
    <w:rPr>
      <w:rFonts w:ascii="メイリオ" w:eastAsia="メイリオ" w:hAnsi="Century" w:cs="Century"/>
      <w:bCs/>
      <w:kern w:val="24"/>
      <w:sz w:val="24"/>
      <w:szCs w:val="24"/>
      <w:lang w:eastAsia="ar-SA"/>
    </w:rPr>
  </w:style>
  <w:style w:type="paragraph" w:styleId="ae">
    <w:name w:val="List Paragraph"/>
    <w:basedOn w:val="a"/>
    <w:uiPriority w:val="34"/>
    <w:qFormat/>
    <w:rsid w:val="00A1647E"/>
    <w:pPr>
      <w:ind w:leftChars="400" w:left="840"/>
    </w:pPr>
  </w:style>
  <w:style w:type="character" w:styleId="af">
    <w:name w:val="FollowedHyperlink"/>
    <w:basedOn w:val="a0"/>
    <w:uiPriority w:val="99"/>
    <w:semiHidden/>
    <w:unhideWhenUsed/>
    <w:rsid w:val="00F577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0316;&#26989;&#29992;\1.&#12469;&#12509;&#12540;&#12488;&#26989;&#21209;\3.&#12481;&#12517;&#12540;&#12488;&#12522;&#12450;&#12523;&#12489;&#12461;&#12517;&#12513;&#12531;&#12488;&#20316;&#25104;\&#12463;&#12521;&#12452;&#12450;&#12531;&#12488;&#12450;&#12503;&#12522;\ver4clientforios.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BBAFD-EA60-4F2C-AA62-DA77B0E4F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ver4clientforios.dotx</Template>
  <TotalTime>3474</TotalTime>
  <Pages>79</Pages>
  <Words>2936</Words>
  <Characters>16741</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Proself Client for iOS(2Pane)
操作チュートリアル</vt:lpstr>
    </vt:vector>
  </TitlesOfParts>
  <Company/>
  <LinksUpToDate>false</LinksUpToDate>
  <CharactersWithSpaces>19638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Proself Client for iOS(2Pane)
操作チュートリアル</dc:title>
  <dc:creator>遠藤</dc:creator>
  <cp:lastModifiedBy>northgrid</cp:lastModifiedBy>
  <cp:revision>4033</cp:revision>
  <dcterms:created xsi:type="dcterms:W3CDTF">2014-09-10T09:03:00Z</dcterms:created>
  <dcterms:modified xsi:type="dcterms:W3CDTF">2015-07-27T09:27:00Z</dcterms:modified>
</cp:coreProperties>
</file>