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1A3C42"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kern w:val="2"/>
                    <w:sz w:val="24"/>
                  </w:rPr>
                  <w:drawing>
                    <wp:inline distT="0" distB="0" distL="0" distR="0" wp14:anchorId="1E23F5C9" wp14:editId="6498ECBF">
                      <wp:extent cx="4248150" cy="1843743"/>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roselfGatewayロゴ.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5800" cy="1851403"/>
                              </a:xfrm>
                              <a:prstGeom prst="rect">
                                <a:avLst/>
                              </a:prstGeom>
                            </pic:spPr>
                          </pic:pic>
                        </a:graphicData>
                      </a:graphic>
                    </wp:inline>
                  </w:drawing>
                </w:r>
              </w:p>
            </w:tc>
          </w:tr>
          <w:tr w:rsidR="00725B81" w:rsidTr="008F389C">
            <w:tc>
              <w:tcPr>
                <w:tcW w:w="10466" w:type="dxa"/>
              </w:tcPr>
              <w:p w:rsidR="001A3C42" w:rsidRDefault="001A3C42" w:rsidP="001A3C42">
                <w:pPr>
                  <w:pStyle w:val="ab"/>
                </w:pPr>
                <w:r>
                  <w:t>Proself Gateway Edition</w:t>
                </w:r>
              </w:p>
              <w:p w:rsidR="001A3C42" w:rsidRDefault="001A3C42" w:rsidP="001A3C42">
                <w:pPr>
                  <w:pStyle w:val="ab"/>
                </w:pPr>
                <w:r>
                  <w:rPr>
                    <w:rFonts w:hint="eastAsia"/>
                  </w:rPr>
                  <w:t>操作チュートリアル承認設定</w:t>
                </w:r>
              </w:p>
              <w:p w:rsidR="00725B81" w:rsidRPr="000225E9" w:rsidRDefault="001A3C42" w:rsidP="001A3C42">
                <w:pPr>
                  <w:pStyle w:val="ab"/>
                  <w:rPr>
                    <w:rFonts w:cstheme="majorBidi"/>
                    <w:color w:val="4F81BD" w:themeColor="accent1"/>
                  </w:rPr>
                </w:pPr>
                <w:r>
                  <w:rPr>
                    <w:rFonts w:hint="eastAsia"/>
                  </w:rPr>
                  <w:t>管理者編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39985"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39985"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A32AF0">
                  <w:rPr>
                    <w:rFonts w:hint="eastAsia"/>
                    <w:sz w:val="21"/>
                  </w:rPr>
                  <w:t>3</w:t>
                </w:r>
                <w:r w:rsidRPr="000225E9">
                  <w:rPr>
                    <w:rFonts w:hint="eastAsia"/>
                    <w:sz w:val="21"/>
                  </w:rPr>
                  <w:t>版</w:t>
                </w:r>
              </w:p>
              <w:p w:rsidR="005808BA" w:rsidRPr="000225E9" w:rsidRDefault="005808BA" w:rsidP="008F6F0C">
                <w:pPr>
                  <w:jc w:val="right"/>
                  <w:rPr>
                    <w:sz w:val="21"/>
                  </w:rPr>
                </w:pPr>
                <w:r w:rsidRPr="000225E9">
                  <w:rPr>
                    <w:rFonts w:hint="eastAsia"/>
                    <w:sz w:val="21"/>
                  </w:rPr>
                  <w:t>202</w:t>
                </w:r>
                <w:r w:rsidR="008F6F0C">
                  <w:rPr>
                    <w:sz w:val="21"/>
                  </w:rPr>
                  <w:t>5</w:t>
                </w:r>
                <w:r w:rsidRPr="000225E9">
                  <w:rPr>
                    <w:rFonts w:hint="eastAsia"/>
                    <w:sz w:val="21"/>
                  </w:rPr>
                  <w:t>/</w:t>
                </w:r>
                <w:r w:rsidR="00E333B6">
                  <w:rPr>
                    <w:rFonts w:hint="eastAsia"/>
                    <w:sz w:val="21"/>
                  </w:rPr>
                  <w:t>04</w:t>
                </w:r>
                <w:r w:rsidRPr="000225E9">
                  <w:rPr>
                    <w:rFonts w:hint="eastAsia"/>
                    <w:sz w:val="21"/>
                  </w:rPr>
                  <w:t>/</w:t>
                </w:r>
                <w:r w:rsidR="00895861">
                  <w:rPr>
                    <w:rFonts w:hint="eastAsia"/>
                    <w:sz w:val="21"/>
                  </w:rPr>
                  <w:t>1</w:t>
                </w:r>
                <w:r w:rsidR="00061D5C">
                  <w:rPr>
                    <w:rFonts w:hint="eastAsia"/>
                    <w:sz w:val="21"/>
                  </w:rPr>
                  <w:t>4</w:t>
                </w:r>
                <w:bookmarkStart w:id="0" w:name="_GoBack"/>
                <w:bookmarkEnd w:id="0"/>
              </w:p>
            </w:tc>
          </w:tr>
        </w:tbl>
        <w:p w:rsidR="00725B81" w:rsidRDefault="00725B81">
          <w:r>
            <w:br w:type="page"/>
          </w:r>
        </w:p>
      </w:sdtContent>
    </w:sdt>
    <w:sdt>
      <w:sdtPr>
        <w:rPr>
          <w:rFonts w:cstheme="minorBidi"/>
          <w:b w:val="0"/>
          <w:bCs w:val="0"/>
          <w:kern w:val="2"/>
          <w:sz w:val="20"/>
          <w:szCs w:val="22"/>
          <w:lang w:val="ja-JP"/>
        </w:rPr>
        <w:id w:val="-1516223563"/>
        <w:docPartObj>
          <w:docPartGallery w:val="Table of Contents"/>
          <w:docPartUnique/>
        </w:docPartObj>
      </w:sdtPr>
      <w:sdtEndPr/>
      <w:sdtContent>
        <w:p w:rsidR="00210529" w:rsidRPr="00210529" w:rsidRDefault="00210529" w:rsidP="00024D63">
          <w:pPr>
            <w:pStyle w:val="af"/>
          </w:pPr>
          <w:r w:rsidRPr="009B1551">
            <w:rPr>
              <w:lang w:val="ja-JP"/>
            </w:rPr>
            <w:t>目次</w:t>
          </w:r>
        </w:p>
        <w:p w:rsidR="00251DA8" w:rsidRDefault="008F389C">
          <w:pPr>
            <w:pStyle w:val="11"/>
            <w:rPr>
              <w:rFonts w:asciiTheme="minorHAnsi" w:eastAsiaTheme="minorEastAsia" w:hAnsiTheme="minorHAnsi"/>
              <w:sz w:val="21"/>
              <w:szCs w:val="22"/>
            </w:rPr>
          </w:pPr>
          <w:r>
            <w:rPr>
              <w:b/>
            </w:rPr>
            <w:fldChar w:fldCharType="begin"/>
          </w:r>
          <w:r>
            <w:instrText xml:space="preserve"> TOC \o "1-5" \h \z \u </w:instrText>
          </w:r>
          <w:r>
            <w:rPr>
              <w:b/>
            </w:rPr>
            <w:fldChar w:fldCharType="separate"/>
          </w:r>
          <w:hyperlink w:anchor="_Toc195535490" w:history="1">
            <w:r w:rsidR="00251DA8" w:rsidRPr="00CC504E">
              <w:rPr>
                <w:rStyle w:val="af0"/>
              </w:rPr>
              <w:t>1.</w:t>
            </w:r>
            <w:r w:rsidR="00251DA8">
              <w:rPr>
                <w:rFonts w:asciiTheme="minorHAnsi" w:eastAsiaTheme="minorEastAsia" w:hAnsiTheme="minorHAnsi"/>
                <w:sz w:val="21"/>
                <w:szCs w:val="22"/>
              </w:rPr>
              <w:tab/>
            </w:r>
            <w:r w:rsidR="00251DA8" w:rsidRPr="00CC504E">
              <w:rPr>
                <w:rStyle w:val="af0"/>
              </w:rPr>
              <w:t>はじめに</w:t>
            </w:r>
            <w:r w:rsidR="00251DA8">
              <w:rPr>
                <w:webHidden/>
              </w:rPr>
              <w:tab/>
            </w:r>
            <w:r w:rsidR="00251DA8">
              <w:rPr>
                <w:webHidden/>
              </w:rPr>
              <w:fldChar w:fldCharType="begin"/>
            </w:r>
            <w:r w:rsidR="00251DA8">
              <w:rPr>
                <w:webHidden/>
              </w:rPr>
              <w:instrText xml:space="preserve"> PAGEREF _Toc195535490 \h </w:instrText>
            </w:r>
            <w:r w:rsidR="00251DA8">
              <w:rPr>
                <w:webHidden/>
              </w:rPr>
            </w:r>
            <w:r w:rsidR="00251DA8">
              <w:rPr>
                <w:webHidden/>
              </w:rPr>
              <w:fldChar w:fldCharType="separate"/>
            </w:r>
            <w:r w:rsidR="00251DA8">
              <w:rPr>
                <w:webHidden/>
              </w:rPr>
              <w:t>1</w:t>
            </w:r>
            <w:r w:rsidR="00251DA8">
              <w:rPr>
                <w:webHidden/>
              </w:rPr>
              <w:fldChar w:fldCharType="end"/>
            </w:r>
          </w:hyperlink>
        </w:p>
        <w:p w:rsidR="00251DA8" w:rsidRDefault="00195A86">
          <w:pPr>
            <w:pStyle w:val="11"/>
            <w:rPr>
              <w:rFonts w:asciiTheme="minorHAnsi" w:eastAsiaTheme="minorEastAsia" w:hAnsiTheme="minorHAnsi"/>
              <w:sz w:val="21"/>
              <w:szCs w:val="22"/>
            </w:rPr>
          </w:pPr>
          <w:hyperlink w:anchor="_Toc195535491" w:history="1">
            <w:r w:rsidR="00251DA8" w:rsidRPr="00CC504E">
              <w:rPr>
                <w:rStyle w:val="af0"/>
              </w:rPr>
              <w:t>2.</w:t>
            </w:r>
            <w:r w:rsidR="00251DA8">
              <w:rPr>
                <w:rFonts w:asciiTheme="minorHAnsi" w:eastAsiaTheme="minorEastAsia" w:hAnsiTheme="minorHAnsi"/>
                <w:sz w:val="21"/>
                <w:szCs w:val="22"/>
              </w:rPr>
              <w:tab/>
            </w:r>
            <w:r w:rsidR="00251DA8" w:rsidRPr="00CC504E">
              <w:rPr>
                <w:rStyle w:val="af0"/>
              </w:rPr>
              <w:t>承認機能について</w:t>
            </w:r>
            <w:r w:rsidR="00251DA8">
              <w:rPr>
                <w:webHidden/>
              </w:rPr>
              <w:tab/>
            </w:r>
            <w:r w:rsidR="00251DA8">
              <w:rPr>
                <w:webHidden/>
              </w:rPr>
              <w:fldChar w:fldCharType="begin"/>
            </w:r>
            <w:r w:rsidR="00251DA8">
              <w:rPr>
                <w:webHidden/>
              </w:rPr>
              <w:instrText xml:space="preserve"> PAGEREF _Toc195535491 \h </w:instrText>
            </w:r>
            <w:r w:rsidR="00251DA8">
              <w:rPr>
                <w:webHidden/>
              </w:rPr>
            </w:r>
            <w:r w:rsidR="00251DA8">
              <w:rPr>
                <w:webHidden/>
              </w:rPr>
              <w:fldChar w:fldCharType="separate"/>
            </w:r>
            <w:r w:rsidR="00251DA8">
              <w:rPr>
                <w:webHidden/>
              </w:rPr>
              <w:t>1</w:t>
            </w:r>
            <w:r w:rsidR="00251DA8">
              <w:rPr>
                <w:webHidden/>
              </w:rPr>
              <w:fldChar w:fldCharType="end"/>
            </w:r>
          </w:hyperlink>
        </w:p>
        <w:p w:rsidR="00251DA8" w:rsidRDefault="00195A86">
          <w:pPr>
            <w:pStyle w:val="11"/>
            <w:rPr>
              <w:rFonts w:asciiTheme="minorHAnsi" w:eastAsiaTheme="minorEastAsia" w:hAnsiTheme="minorHAnsi"/>
              <w:sz w:val="21"/>
              <w:szCs w:val="22"/>
            </w:rPr>
          </w:pPr>
          <w:hyperlink w:anchor="_Toc195535492" w:history="1">
            <w:r w:rsidR="00251DA8" w:rsidRPr="00CC504E">
              <w:rPr>
                <w:rStyle w:val="af0"/>
              </w:rPr>
              <w:t>3.</w:t>
            </w:r>
            <w:r w:rsidR="00251DA8">
              <w:rPr>
                <w:rFonts w:asciiTheme="minorHAnsi" w:eastAsiaTheme="minorEastAsia" w:hAnsiTheme="minorHAnsi"/>
                <w:sz w:val="21"/>
                <w:szCs w:val="22"/>
              </w:rPr>
              <w:tab/>
            </w:r>
            <w:r w:rsidR="00251DA8" w:rsidRPr="00CC504E">
              <w:rPr>
                <w:rStyle w:val="af0"/>
              </w:rPr>
              <w:t>承認機能を利用するには</w:t>
            </w:r>
            <w:r w:rsidR="00251DA8">
              <w:rPr>
                <w:webHidden/>
              </w:rPr>
              <w:tab/>
            </w:r>
            <w:r w:rsidR="00251DA8">
              <w:rPr>
                <w:webHidden/>
              </w:rPr>
              <w:fldChar w:fldCharType="begin"/>
            </w:r>
            <w:r w:rsidR="00251DA8">
              <w:rPr>
                <w:webHidden/>
              </w:rPr>
              <w:instrText xml:space="preserve"> PAGEREF _Toc195535492 \h </w:instrText>
            </w:r>
            <w:r w:rsidR="00251DA8">
              <w:rPr>
                <w:webHidden/>
              </w:rPr>
            </w:r>
            <w:r w:rsidR="00251DA8">
              <w:rPr>
                <w:webHidden/>
              </w:rPr>
              <w:fldChar w:fldCharType="separate"/>
            </w:r>
            <w:r w:rsidR="00251DA8">
              <w:rPr>
                <w:webHidden/>
              </w:rPr>
              <w:t>2</w:t>
            </w:r>
            <w:r w:rsidR="00251DA8">
              <w:rPr>
                <w:webHidden/>
              </w:rPr>
              <w:fldChar w:fldCharType="end"/>
            </w:r>
          </w:hyperlink>
        </w:p>
        <w:p w:rsidR="00251DA8" w:rsidRDefault="00195A86">
          <w:pPr>
            <w:pStyle w:val="11"/>
            <w:rPr>
              <w:rFonts w:asciiTheme="minorHAnsi" w:eastAsiaTheme="minorEastAsia" w:hAnsiTheme="minorHAnsi"/>
              <w:sz w:val="21"/>
              <w:szCs w:val="22"/>
            </w:rPr>
          </w:pPr>
          <w:hyperlink w:anchor="_Toc195535493" w:history="1">
            <w:r w:rsidR="00251DA8" w:rsidRPr="00CC504E">
              <w:rPr>
                <w:rStyle w:val="af0"/>
              </w:rPr>
              <w:t>4.</w:t>
            </w:r>
            <w:r w:rsidR="00251DA8">
              <w:rPr>
                <w:rFonts w:asciiTheme="minorHAnsi" w:eastAsiaTheme="minorEastAsia" w:hAnsiTheme="minorHAnsi"/>
                <w:sz w:val="21"/>
                <w:szCs w:val="22"/>
              </w:rPr>
              <w:tab/>
            </w:r>
            <w:r w:rsidR="00251DA8" w:rsidRPr="00CC504E">
              <w:rPr>
                <w:rStyle w:val="af0"/>
              </w:rPr>
              <w:t>承認設定(正方向のファイル受け渡し)</w:t>
            </w:r>
            <w:r w:rsidR="00251DA8">
              <w:rPr>
                <w:webHidden/>
              </w:rPr>
              <w:tab/>
            </w:r>
            <w:r w:rsidR="00251DA8">
              <w:rPr>
                <w:webHidden/>
              </w:rPr>
              <w:fldChar w:fldCharType="begin"/>
            </w:r>
            <w:r w:rsidR="00251DA8">
              <w:rPr>
                <w:webHidden/>
              </w:rPr>
              <w:instrText xml:space="preserve"> PAGEREF _Toc195535493 \h </w:instrText>
            </w:r>
            <w:r w:rsidR="00251DA8">
              <w:rPr>
                <w:webHidden/>
              </w:rPr>
            </w:r>
            <w:r w:rsidR="00251DA8">
              <w:rPr>
                <w:webHidden/>
              </w:rPr>
              <w:fldChar w:fldCharType="separate"/>
            </w:r>
            <w:r w:rsidR="00251DA8">
              <w:rPr>
                <w:webHidden/>
              </w:rPr>
              <w:t>3</w:t>
            </w:r>
            <w:r w:rsidR="00251DA8">
              <w:rPr>
                <w:webHidden/>
              </w:rPr>
              <w:fldChar w:fldCharType="end"/>
            </w:r>
          </w:hyperlink>
        </w:p>
        <w:p w:rsidR="00251DA8" w:rsidRDefault="00195A86">
          <w:pPr>
            <w:pStyle w:val="21"/>
            <w:rPr>
              <w:rFonts w:asciiTheme="minorHAnsi" w:eastAsiaTheme="minorEastAsia" w:hAnsiTheme="minorHAnsi"/>
              <w:bCs w:val="0"/>
              <w:sz w:val="21"/>
            </w:rPr>
          </w:pPr>
          <w:hyperlink w:anchor="_Toc195535494" w:history="1">
            <w:r w:rsidR="00251DA8" w:rsidRPr="00CC504E">
              <w:rPr>
                <w:rStyle w:val="af0"/>
              </w:rPr>
              <w:t>4.1.</w:t>
            </w:r>
            <w:r w:rsidR="00251DA8">
              <w:rPr>
                <w:rFonts w:asciiTheme="minorHAnsi" w:eastAsiaTheme="minorEastAsia" w:hAnsiTheme="minorHAnsi"/>
                <w:bCs w:val="0"/>
                <w:sz w:val="21"/>
              </w:rPr>
              <w:tab/>
            </w:r>
            <w:r w:rsidR="00251DA8" w:rsidRPr="00CC504E">
              <w:rPr>
                <w:rStyle w:val="af0"/>
              </w:rPr>
              <w:t>システム全体で設定する</w:t>
            </w:r>
            <w:r w:rsidR="00251DA8">
              <w:rPr>
                <w:webHidden/>
              </w:rPr>
              <w:tab/>
            </w:r>
            <w:r w:rsidR="00251DA8">
              <w:rPr>
                <w:webHidden/>
              </w:rPr>
              <w:fldChar w:fldCharType="begin"/>
            </w:r>
            <w:r w:rsidR="00251DA8">
              <w:rPr>
                <w:webHidden/>
              </w:rPr>
              <w:instrText xml:space="preserve"> PAGEREF _Toc195535494 \h </w:instrText>
            </w:r>
            <w:r w:rsidR="00251DA8">
              <w:rPr>
                <w:webHidden/>
              </w:rPr>
            </w:r>
            <w:r w:rsidR="00251DA8">
              <w:rPr>
                <w:webHidden/>
              </w:rPr>
              <w:fldChar w:fldCharType="separate"/>
            </w:r>
            <w:r w:rsidR="00251DA8">
              <w:rPr>
                <w:webHidden/>
              </w:rPr>
              <w:t>3</w:t>
            </w:r>
            <w:r w:rsidR="00251DA8">
              <w:rPr>
                <w:webHidden/>
              </w:rPr>
              <w:fldChar w:fldCharType="end"/>
            </w:r>
          </w:hyperlink>
        </w:p>
        <w:p w:rsidR="00251DA8" w:rsidRDefault="00195A86">
          <w:pPr>
            <w:pStyle w:val="21"/>
            <w:rPr>
              <w:rFonts w:asciiTheme="minorHAnsi" w:eastAsiaTheme="minorEastAsia" w:hAnsiTheme="minorHAnsi"/>
              <w:bCs w:val="0"/>
              <w:sz w:val="21"/>
            </w:rPr>
          </w:pPr>
          <w:hyperlink w:anchor="_Toc195535495" w:history="1">
            <w:r w:rsidR="00251DA8" w:rsidRPr="00CC504E">
              <w:rPr>
                <w:rStyle w:val="af0"/>
              </w:rPr>
              <w:t>4.2.</w:t>
            </w:r>
            <w:r w:rsidR="00251DA8">
              <w:rPr>
                <w:rFonts w:asciiTheme="minorHAnsi" w:eastAsiaTheme="minorEastAsia" w:hAnsiTheme="minorHAnsi"/>
                <w:bCs w:val="0"/>
                <w:sz w:val="21"/>
              </w:rPr>
              <w:tab/>
            </w:r>
            <w:r w:rsidR="00251DA8" w:rsidRPr="00CC504E">
              <w:rPr>
                <w:rStyle w:val="af0"/>
              </w:rPr>
              <w:t>プライマリグループごとに設定する</w:t>
            </w:r>
            <w:r w:rsidR="00251DA8">
              <w:rPr>
                <w:webHidden/>
              </w:rPr>
              <w:tab/>
            </w:r>
            <w:r w:rsidR="00251DA8">
              <w:rPr>
                <w:webHidden/>
              </w:rPr>
              <w:fldChar w:fldCharType="begin"/>
            </w:r>
            <w:r w:rsidR="00251DA8">
              <w:rPr>
                <w:webHidden/>
              </w:rPr>
              <w:instrText xml:space="preserve"> PAGEREF _Toc195535495 \h </w:instrText>
            </w:r>
            <w:r w:rsidR="00251DA8">
              <w:rPr>
                <w:webHidden/>
              </w:rPr>
            </w:r>
            <w:r w:rsidR="00251DA8">
              <w:rPr>
                <w:webHidden/>
              </w:rPr>
              <w:fldChar w:fldCharType="separate"/>
            </w:r>
            <w:r w:rsidR="00251DA8">
              <w:rPr>
                <w:webHidden/>
              </w:rPr>
              <w:t>4</w:t>
            </w:r>
            <w:r w:rsidR="00251DA8">
              <w:rPr>
                <w:webHidden/>
              </w:rPr>
              <w:fldChar w:fldCharType="end"/>
            </w:r>
          </w:hyperlink>
        </w:p>
        <w:p w:rsidR="00251DA8" w:rsidRDefault="00195A86">
          <w:pPr>
            <w:pStyle w:val="11"/>
            <w:rPr>
              <w:rFonts w:asciiTheme="minorHAnsi" w:eastAsiaTheme="minorEastAsia" w:hAnsiTheme="minorHAnsi"/>
              <w:sz w:val="21"/>
              <w:szCs w:val="22"/>
            </w:rPr>
          </w:pPr>
          <w:hyperlink w:anchor="_Toc195535496" w:history="1">
            <w:r w:rsidR="00251DA8" w:rsidRPr="00CC504E">
              <w:rPr>
                <w:rStyle w:val="af0"/>
              </w:rPr>
              <w:t>5.</w:t>
            </w:r>
            <w:r w:rsidR="00251DA8">
              <w:rPr>
                <w:rFonts w:asciiTheme="minorHAnsi" w:eastAsiaTheme="minorEastAsia" w:hAnsiTheme="minorHAnsi"/>
                <w:sz w:val="21"/>
                <w:szCs w:val="22"/>
              </w:rPr>
              <w:tab/>
            </w:r>
            <w:r w:rsidR="00251DA8" w:rsidRPr="00CC504E">
              <w:rPr>
                <w:rStyle w:val="af0"/>
              </w:rPr>
              <w:t>承認設定(逆方向のファイル受け渡し)</w:t>
            </w:r>
            <w:r w:rsidR="00251DA8">
              <w:rPr>
                <w:webHidden/>
              </w:rPr>
              <w:tab/>
            </w:r>
            <w:r w:rsidR="00251DA8">
              <w:rPr>
                <w:webHidden/>
              </w:rPr>
              <w:fldChar w:fldCharType="begin"/>
            </w:r>
            <w:r w:rsidR="00251DA8">
              <w:rPr>
                <w:webHidden/>
              </w:rPr>
              <w:instrText xml:space="preserve"> PAGEREF _Toc195535496 \h </w:instrText>
            </w:r>
            <w:r w:rsidR="00251DA8">
              <w:rPr>
                <w:webHidden/>
              </w:rPr>
            </w:r>
            <w:r w:rsidR="00251DA8">
              <w:rPr>
                <w:webHidden/>
              </w:rPr>
              <w:fldChar w:fldCharType="separate"/>
            </w:r>
            <w:r w:rsidR="00251DA8">
              <w:rPr>
                <w:webHidden/>
              </w:rPr>
              <w:t>7</w:t>
            </w:r>
            <w:r w:rsidR="00251DA8">
              <w:rPr>
                <w:webHidden/>
              </w:rPr>
              <w:fldChar w:fldCharType="end"/>
            </w:r>
          </w:hyperlink>
        </w:p>
        <w:p w:rsidR="00251DA8" w:rsidRDefault="00195A86">
          <w:pPr>
            <w:pStyle w:val="21"/>
            <w:rPr>
              <w:rFonts w:asciiTheme="minorHAnsi" w:eastAsiaTheme="minorEastAsia" w:hAnsiTheme="minorHAnsi"/>
              <w:bCs w:val="0"/>
              <w:sz w:val="21"/>
            </w:rPr>
          </w:pPr>
          <w:hyperlink w:anchor="_Toc195535497" w:history="1">
            <w:r w:rsidR="00251DA8" w:rsidRPr="00CC504E">
              <w:rPr>
                <w:rStyle w:val="af0"/>
              </w:rPr>
              <w:t>5.1.</w:t>
            </w:r>
            <w:r w:rsidR="00251DA8">
              <w:rPr>
                <w:rFonts w:asciiTheme="minorHAnsi" w:eastAsiaTheme="minorEastAsia" w:hAnsiTheme="minorHAnsi"/>
                <w:bCs w:val="0"/>
                <w:sz w:val="21"/>
              </w:rPr>
              <w:tab/>
            </w:r>
            <w:r w:rsidR="00251DA8" w:rsidRPr="00CC504E">
              <w:rPr>
                <w:rStyle w:val="af0"/>
              </w:rPr>
              <w:t>システム全体で設定する</w:t>
            </w:r>
            <w:r w:rsidR="00251DA8">
              <w:rPr>
                <w:webHidden/>
              </w:rPr>
              <w:tab/>
            </w:r>
            <w:r w:rsidR="00251DA8">
              <w:rPr>
                <w:webHidden/>
              </w:rPr>
              <w:fldChar w:fldCharType="begin"/>
            </w:r>
            <w:r w:rsidR="00251DA8">
              <w:rPr>
                <w:webHidden/>
              </w:rPr>
              <w:instrText xml:space="preserve"> PAGEREF _Toc195535497 \h </w:instrText>
            </w:r>
            <w:r w:rsidR="00251DA8">
              <w:rPr>
                <w:webHidden/>
              </w:rPr>
            </w:r>
            <w:r w:rsidR="00251DA8">
              <w:rPr>
                <w:webHidden/>
              </w:rPr>
              <w:fldChar w:fldCharType="separate"/>
            </w:r>
            <w:r w:rsidR="00251DA8">
              <w:rPr>
                <w:webHidden/>
              </w:rPr>
              <w:t>7</w:t>
            </w:r>
            <w:r w:rsidR="00251DA8">
              <w:rPr>
                <w:webHidden/>
              </w:rPr>
              <w:fldChar w:fldCharType="end"/>
            </w:r>
          </w:hyperlink>
        </w:p>
        <w:p w:rsidR="00251DA8" w:rsidRDefault="00195A86">
          <w:pPr>
            <w:pStyle w:val="21"/>
            <w:rPr>
              <w:rFonts w:asciiTheme="minorHAnsi" w:eastAsiaTheme="minorEastAsia" w:hAnsiTheme="minorHAnsi"/>
              <w:bCs w:val="0"/>
              <w:sz w:val="21"/>
            </w:rPr>
          </w:pPr>
          <w:hyperlink w:anchor="_Toc195535498" w:history="1">
            <w:r w:rsidR="00251DA8" w:rsidRPr="00CC504E">
              <w:rPr>
                <w:rStyle w:val="af0"/>
              </w:rPr>
              <w:t>5.2.</w:t>
            </w:r>
            <w:r w:rsidR="00251DA8">
              <w:rPr>
                <w:rFonts w:asciiTheme="minorHAnsi" w:eastAsiaTheme="minorEastAsia" w:hAnsiTheme="minorHAnsi"/>
                <w:bCs w:val="0"/>
                <w:sz w:val="21"/>
              </w:rPr>
              <w:tab/>
            </w:r>
            <w:r w:rsidR="00251DA8" w:rsidRPr="00CC504E">
              <w:rPr>
                <w:rStyle w:val="af0"/>
              </w:rPr>
              <w:t>プライマリグループごとに設定する</w:t>
            </w:r>
            <w:r w:rsidR="00251DA8">
              <w:rPr>
                <w:webHidden/>
              </w:rPr>
              <w:tab/>
            </w:r>
            <w:r w:rsidR="00251DA8">
              <w:rPr>
                <w:webHidden/>
              </w:rPr>
              <w:fldChar w:fldCharType="begin"/>
            </w:r>
            <w:r w:rsidR="00251DA8">
              <w:rPr>
                <w:webHidden/>
              </w:rPr>
              <w:instrText xml:space="preserve"> PAGEREF _Toc195535498 \h </w:instrText>
            </w:r>
            <w:r w:rsidR="00251DA8">
              <w:rPr>
                <w:webHidden/>
              </w:rPr>
            </w:r>
            <w:r w:rsidR="00251DA8">
              <w:rPr>
                <w:webHidden/>
              </w:rPr>
              <w:fldChar w:fldCharType="separate"/>
            </w:r>
            <w:r w:rsidR="00251DA8">
              <w:rPr>
                <w:webHidden/>
              </w:rPr>
              <w:t>8</w:t>
            </w:r>
            <w:r w:rsidR="00251DA8">
              <w:rPr>
                <w:webHidden/>
              </w:rPr>
              <w:fldChar w:fldCharType="end"/>
            </w:r>
          </w:hyperlink>
        </w:p>
        <w:p w:rsidR="00251DA8" w:rsidRDefault="00195A86">
          <w:pPr>
            <w:pStyle w:val="11"/>
            <w:rPr>
              <w:rFonts w:asciiTheme="minorHAnsi" w:eastAsiaTheme="minorEastAsia" w:hAnsiTheme="minorHAnsi"/>
              <w:sz w:val="21"/>
              <w:szCs w:val="22"/>
            </w:rPr>
          </w:pPr>
          <w:hyperlink w:anchor="_Toc195535499" w:history="1">
            <w:r w:rsidR="00251DA8" w:rsidRPr="00CC504E">
              <w:rPr>
                <w:rStyle w:val="af0"/>
              </w:rPr>
              <w:t>6.</w:t>
            </w:r>
            <w:r w:rsidR="00251DA8">
              <w:rPr>
                <w:rFonts w:asciiTheme="minorHAnsi" w:eastAsiaTheme="minorEastAsia" w:hAnsiTheme="minorHAnsi"/>
                <w:sz w:val="21"/>
                <w:szCs w:val="22"/>
              </w:rPr>
              <w:tab/>
            </w:r>
            <w:r w:rsidR="00251DA8" w:rsidRPr="00CC504E">
              <w:rPr>
                <w:rStyle w:val="af0"/>
              </w:rPr>
              <w:t>承認設定画面の各項目について</w:t>
            </w:r>
            <w:r w:rsidR="00251DA8">
              <w:rPr>
                <w:webHidden/>
              </w:rPr>
              <w:tab/>
            </w:r>
            <w:r w:rsidR="00251DA8">
              <w:rPr>
                <w:webHidden/>
              </w:rPr>
              <w:fldChar w:fldCharType="begin"/>
            </w:r>
            <w:r w:rsidR="00251DA8">
              <w:rPr>
                <w:webHidden/>
              </w:rPr>
              <w:instrText xml:space="preserve"> PAGEREF _Toc195535499 \h </w:instrText>
            </w:r>
            <w:r w:rsidR="00251DA8">
              <w:rPr>
                <w:webHidden/>
              </w:rPr>
            </w:r>
            <w:r w:rsidR="00251DA8">
              <w:rPr>
                <w:webHidden/>
              </w:rPr>
              <w:fldChar w:fldCharType="separate"/>
            </w:r>
            <w:r w:rsidR="00251DA8">
              <w:rPr>
                <w:webHidden/>
              </w:rPr>
              <w:t>11</w:t>
            </w:r>
            <w:r w:rsidR="00251DA8">
              <w:rPr>
                <w:webHidden/>
              </w:rPr>
              <w:fldChar w:fldCharType="end"/>
            </w:r>
          </w:hyperlink>
        </w:p>
        <w:p w:rsidR="00251DA8" w:rsidRDefault="00195A86">
          <w:pPr>
            <w:pStyle w:val="21"/>
            <w:rPr>
              <w:rFonts w:asciiTheme="minorHAnsi" w:eastAsiaTheme="minorEastAsia" w:hAnsiTheme="minorHAnsi"/>
              <w:bCs w:val="0"/>
              <w:sz w:val="21"/>
            </w:rPr>
          </w:pPr>
          <w:hyperlink w:anchor="_Toc195535500" w:history="1">
            <w:r w:rsidR="00251DA8" w:rsidRPr="00CC504E">
              <w:rPr>
                <w:rStyle w:val="af0"/>
              </w:rPr>
              <w:t>6.1.</w:t>
            </w:r>
            <w:r w:rsidR="00251DA8">
              <w:rPr>
                <w:rFonts w:asciiTheme="minorHAnsi" w:eastAsiaTheme="minorEastAsia" w:hAnsiTheme="minorHAnsi"/>
                <w:bCs w:val="0"/>
                <w:sz w:val="21"/>
              </w:rPr>
              <w:tab/>
            </w:r>
            <w:r w:rsidR="00251DA8" w:rsidRPr="00CC504E">
              <w:rPr>
                <w:rStyle w:val="af0"/>
              </w:rPr>
              <w:t>「承認担当」で選択可能な項目</w:t>
            </w:r>
            <w:r w:rsidR="00251DA8">
              <w:rPr>
                <w:webHidden/>
              </w:rPr>
              <w:tab/>
            </w:r>
            <w:r w:rsidR="00251DA8">
              <w:rPr>
                <w:webHidden/>
              </w:rPr>
              <w:fldChar w:fldCharType="begin"/>
            </w:r>
            <w:r w:rsidR="00251DA8">
              <w:rPr>
                <w:webHidden/>
              </w:rPr>
              <w:instrText xml:space="preserve"> PAGEREF _Toc195535500 \h </w:instrText>
            </w:r>
            <w:r w:rsidR="00251DA8">
              <w:rPr>
                <w:webHidden/>
              </w:rPr>
            </w:r>
            <w:r w:rsidR="00251DA8">
              <w:rPr>
                <w:webHidden/>
              </w:rPr>
              <w:fldChar w:fldCharType="separate"/>
            </w:r>
            <w:r w:rsidR="00251DA8">
              <w:rPr>
                <w:webHidden/>
              </w:rPr>
              <w:t>13</w:t>
            </w:r>
            <w:r w:rsidR="00251DA8">
              <w:rPr>
                <w:webHidden/>
              </w:rPr>
              <w:fldChar w:fldCharType="end"/>
            </w:r>
          </w:hyperlink>
        </w:p>
        <w:p w:rsidR="00251DA8" w:rsidRDefault="00195A86">
          <w:pPr>
            <w:pStyle w:val="31"/>
            <w:rPr>
              <w:rFonts w:asciiTheme="minorHAnsi" w:eastAsiaTheme="minorEastAsia" w:hAnsiTheme="minorHAnsi"/>
              <w:sz w:val="21"/>
            </w:rPr>
          </w:pPr>
          <w:hyperlink w:anchor="_Toc195535501" w:history="1">
            <w:r w:rsidR="00251DA8" w:rsidRPr="00CC504E">
              <w:rPr>
                <w:rStyle w:val="af0"/>
              </w:rPr>
              <w:t>6.1.1. 全ユーザー/プライマリ</w:t>
            </w:r>
            <w:r w:rsidR="00251DA8">
              <w:rPr>
                <w:webHidden/>
              </w:rPr>
              <w:tab/>
            </w:r>
            <w:r w:rsidR="00251DA8">
              <w:rPr>
                <w:webHidden/>
              </w:rPr>
              <w:fldChar w:fldCharType="begin"/>
            </w:r>
            <w:r w:rsidR="00251DA8">
              <w:rPr>
                <w:webHidden/>
              </w:rPr>
              <w:instrText xml:space="preserve"> PAGEREF _Toc195535501 \h </w:instrText>
            </w:r>
            <w:r w:rsidR="00251DA8">
              <w:rPr>
                <w:webHidden/>
              </w:rPr>
            </w:r>
            <w:r w:rsidR="00251DA8">
              <w:rPr>
                <w:webHidden/>
              </w:rPr>
              <w:fldChar w:fldCharType="separate"/>
            </w:r>
            <w:r w:rsidR="00251DA8">
              <w:rPr>
                <w:webHidden/>
              </w:rPr>
              <w:t>13</w:t>
            </w:r>
            <w:r w:rsidR="00251DA8">
              <w:rPr>
                <w:webHidden/>
              </w:rPr>
              <w:fldChar w:fldCharType="end"/>
            </w:r>
          </w:hyperlink>
        </w:p>
        <w:p w:rsidR="00251DA8" w:rsidRDefault="00195A86">
          <w:pPr>
            <w:pStyle w:val="31"/>
            <w:rPr>
              <w:rFonts w:asciiTheme="minorHAnsi" w:eastAsiaTheme="minorEastAsia" w:hAnsiTheme="minorHAnsi"/>
              <w:sz w:val="21"/>
            </w:rPr>
          </w:pPr>
          <w:hyperlink w:anchor="_Toc195535502" w:history="1">
            <w:r w:rsidR="00251DA8" w:rsidRPr="00CC504E">
              <w:rPr>
                <w:rStyle w:val="af0"/>
              </w:rPr>
              <w:t>6.1.2. 個人ごとに設定</w:t>
            </w:r>
            <w:r w:rsidR="00251DA8">
              <w:rPr>
                <w:webHidden/>
              </w:rPr>
              <w:tab/>
            </w:r>
            <w:r w:rsidR="00251DA8">
              <w:rPr>
                <w:webHidden/>
              </w:rPr>
              <w:fldChar w:fldCharType="begin"/>
            </w:r>
            <w:r w:rsidR="00251DA8">
              <w:rPr>
                <w:webHidden/>
              </w:rPr>
              <w:instrText xml:space="preserve"> PAGEREF _Toc195535502 \h </w:instrText>
            </w:r>
            <w:r w:rsidR="00251DA8">
              <w:rPr>
                <w:webHidden/>
              </w:rPr>
            </w:r>
            <w:r w:rsidR="00251DA8">
              <w:rPr>
                <w:webHidden/>
              </w:rPr>
              <w:fldChar w:fldCharType="separate"/>
            </w:r>
            <w:r w:rsidR="00251DA8">
              <w:rPr>
                <w:webHidden/>
              </w:rPr>
              <w:t>14</w:t>
            </w:r>
            <w:r w:rsidR="00251DA8">
              <w:rPr>
                <w:webHidden/>
              </w:rPr>
              <w:fldChar w:fldCharType="end"/>
            </w:r>
          </w:hyperlink>
        </w:p>
        <w:p w:rsidR="00251DA8" w:rsidRDefault="00195A86">
          <w:pPr>
            <w:pStyle w:val="31"/>
            <w:rPr>
              <w:rFonts w:asciiTheme="minorHAnsi" w:eastAsiaTheme="minorEastAsia" w:hAnsiTheme="minorHAnsi"/>
              <w:sz w:val="21"/>
            </w:rPr>
          </w:pPr>
          <w:hyperlink w:anchor="_Toc195535503" w:history="1">
            <w:r w:rsidR="00251DA8" w:rsidRPr="00CC504E">
              <w:rPr>
                <w:rStyle w:val="af0"/>
              </w:rPr>
              <w:t>6.1.3. 承認依頼をしたユーザーが参加するグループ</w:t>
            </w:r>
            <w:r w:rsidR="00251DA8">
              <w:rPr>
                <w:webHidden/>
              </w:rPr>
              <w:tab/>
            </w:r>
            <w:r w:rsidR="00251DA8">
              <w:rPr>
                <w:webHidden/>
              </w:rPr>
              <w:fldChar w:fldCharType="begin"/>
            </w:r>
            <w:r w:rsidR="00251DA8">
              <w:rPr>
                <w:webHidden/>
              </w:rPr>
              <w:instrText xml:space="preserve"> PAGEREF _Toc195535503 \h </w:instrText>
            </w:r>
            <w:r w:rsidR="00251DA8">
              <w:rPr>
                <w:webHidden/>
              </w:rPr>
            </w:r>
            <w:r w:rsidR="00251DA8">
              <w:rPr>
                <w:webHidden/>
              </w:rPr>
              <w:fldChar w:fldCharType="separate"/>
            </w:r>
            <w:r w:rsidR="00251DA8">
              <w:rPr>
                <w:webHidden/>
              </w:rPr>
              <w:t>15</w:t>
            </w:r>
            <w:r w:rsidR="00251DA8">
              <w:rPr>
                <w:webHidden/>
              </w:rPr>
              <w:fldChar w:fldCharType="end"/>
            </w:r>
          </w:hyperlink>
        </w:p>
        <w:p w:rsidR="00251DA8" w:rsidRDefault="00195A86">
          <w:pPr>
            <w:pStyle w:val="21"/>
            <w:rPr>
              <w:rFonts w:asciiTheme="minorHAnsi" w:eastAsiaTheme="minorEastAsia" w:hAnsiTheme="minorHAnsi"/>
              <w:bCs w:val="0"/>
              <w:sz w:val="21"/>
            </w:rPr>
          </w:pPr>
          <w:hyperlink w:anchor="_Toc195535504" w:history="1">
            <w:r w:rsidR="00251DA8" w:rsidRPr="00CC504E">
              <w:rPr>
                <w:rStyle w:val="af0"/>
              </w:rPr>
              <w:t>6.2.</w:t>
            </w:r>
            <w:r w:rsidR="00251DA8">
              <w:rPr>
                <w:rFonts w:asciiTheme="minorHAnsi" w:eastAsiaTheme="minorEastAsia" w:hAnsiTheme="minorHAnsi"/>
                <w:bCs w:val="0"/>
                <w:sz w:val="21"/>
              </w:rPr>
              <w:tab/>
            </w:r>
            <w:r w:rsidR="00251DA8" w:rsidRPr="00CC504E">
              <w:rPr>
                <w:rStyle w:val="af0"/>
              </w:rPr>
              <w:t>「受渡時に承認担当を選択する」で選択可能な項目</w:t>
            </w:r>
            <w:r w:rsidR="00251DA8">
              <w:rPr>
                <w:webHidden/>
              </w:rPr>
              <w:tab/>
            </w:r>
            <w:r w:rsidR="00251DA8">
              <w:rPr>
                <w:webHidden/>
              </w:rPr>
              <w:fldChar w:fldCharType="begin"/>
            </w:r>
            <w:r w:rsidR="00251DA8">
              <w:rPr>
                <w:webHidden/>
              </w:rPr>
              <w:instrText xml:space="preserve"> PAGEREF _Toc195535504 \h </w:instrText>
            </w:r>
            <w:r w:rsidR="00251DA8">
              <w:rPr>
                <w:webHidden/>
              </w:rPr>
            </w:r>
            <w:r w:rsidR="00251DA8">
              <w:rPr>
                <w:webHidden/>
              </w:rPr>
              <w:fldChar w:fldCharType="separate"/>
            </w:r>
            <w:r w:rsidR="00251DA8">
              <w:rPr>
                <w:webHidden/>
              </w:rPr>
              <w:t>15</w:t>
            </w:r>
            <w:r w:rsidR="00251DA8">
              <w:rPr>
                <w:webHidden/>
              </w:rPr>
              <w:fldChar w:fldCharType="end"/>
            </w:r>
          </w:hyperlink>
        </w:p>
        <w:p w:rsidR="00251DA8" w:rsidRDefault="00195A86">
          <w:pPr>
            <w:pStyle w:val="31"/>
            <w:rPr>
              <w:rFonts w:asciiTheme="minorHAnsi" w:eastAsiaTheme="minorEastAsia" w:hAnsiTheme="minorHAnsi"/>
              <w:sz w:val="21"/>
            </w:rPr>
          </w:pPr>
          <w:hyperlink w:anchor="_Toc195535505" w:history="1">
            <w:r w:rsidR="00251DA8" w:rsidRPr="00CC504E">
              <w:rPr>
                <w:rStyle w:val="af0"/>
              </w:rPr>
              <w:t>6.2.1. 承認担当ユーザーを1人選択する</w:t>
            </w:r>
            <w:r w:rsidR="00251DA8">
              <w:rPr>
                <w:webHidden/>
              </w:rPr>
              <w:tab/>
            </w:r>
            <w:r w:rsidR="00251DA8">
              <w:rPr>
                <w:webHidden/>
              </w:rPr>
              <w:fldChar w:fldCharType="begin"/>
            </w:r>
            <w:r w:rsidR="00251DA8">
              <w:rPr>
                <w:webHidden/>
              </w:rPr>
              <w:instrText xml:space="preserve"> PAGEREF _Toc195535505 \h </w:instrText>
            </w:r>
            <w:r w:rsidR="00251DA8">
              <w:rPr>
                <w:webHidden/>
              </w:rPr>
            </w:r>
            <w:r w:rsidR="00251DA8">
              <w:rPr>
                <w:webHidden/>
              </w:rPr>
              <w:fldChar w:fldCharType="separate"/>
            </w:r>
            <w:r w:rsidR="00251DA8">
              <w:rPr>
                <w:webHidden/>
              </w:rPr>
              <w:t>15</w:t>
            </w:r>
            <w:r w:rsidR="00251DA8">
              <w:rPr>
                <w:webHidden/>
              </w:rPr>
              <w:fldChar w:fldCharType="end"/>
            </w:r>
          </w:hyperlink>
        </w:p>
        <w:p w:rsidR="00251DA8" w:rsidRDefault="00195A86">
          <w:pPr>
            <w:pStyle w:val="31"/>
            <w:rPr>
              <w:rFonts w:asciiTheme="minorHAnsi" w:eastAsiaTheme="minorEastAsia" w:hAnsiTheme="minorHAnsi"/>
              <w:sz w:val="21"/>
            </w:rPr>
          </w:pPr>
          <w:hyperlink w:anchor="_Toc195535506" w:history="1">
            <w:r w:rsidR="00251DA8" w:rsidRPr="00CC504E">
              <w:rPr>
                <w:rStyle w:val="af0"/>
              </w:rPr>
              <w:t>6.2.2. 承認担当ユーザーをグループ単位で選択する</w:t>
            </w:r>
            <w:r w:rsidR="00251DA8">
              <w:rPr>
                <w:webHidden/>
              </w:rPr>
              <w:tab/>
            </w:r>
            <w:r w:rsidR="00251DA8">
              <w:rPr>
                <w:webHidden/>
              </w:rPr>
              <w:fldChar w:fldCharType="begin"/>
            </w:r>
            <w:r w:rsidR="00251DA8">
              <w:rPr>
                <w:webHidden/>
              </w:rPr>
              <w:instrText xml:space="preserve"> PAGEREF _Toc195535506 \h </w:instrText>
            </w:r>
            <w:r w:rsidR="00251DA8">
              <w:rPr>
                <w:webHidden/>
              </w:rPr>
            </w:r>
            <w:r w:rsidR="00251DA8">
              <w:rPr>
                <w:webHidden/>
              </w:rPr>
              <w:fldChar w:fldCharType="separate"/>
            </w:r>
            <w:r w:rsidR="00251DA8">
              <w:rPr>
                <w:webHidden/>
              </w:rPr>
              <w:t>17</w:t>
            </w:r>
            <w:r w:rsidR="00251DA8">
              <w:rPr>
                <w:webHidden/>
              </w:rPr>
              <w:fldChar w:fldCharType="end"/>
            </w:r>
          </w:hyperlink>
        </w:p>
        <w:p w:rsidR="00251DA8" w:rsidRDefault="00195A86">
          <w:pPr>
            <w:pStyle w:val="11"/>
            <w:rPr>
              <w:rFonts w:asciiTheme="minorHAnsi" w:eastAsiaTheme="minorEastAsia" w:hAnsiTheme="minorHAnsi"/>
              <w:sz w:val="21"/>
              <w:szCs w:val="22"/>
            </w:rPr>
          </w:pPr>
          <w:hyperlink w:anchor="_Toc195535507" w:history="1">
            <w:r w:rsidR="00251DA8" w:rsidRPr="00CC504E">
              <w:rPr>
                <w:rStyle w:val="af0"/>
              </w:rPr>
              <w:t>7.</w:t>
            </w:r>
            <w:r w:rsidR="00251DA8">
              <w:rPr>
                <w:rFonts w:asciiTheme="minorHAnsi" w:eastAsiaTheme="minorEastAsia" w:hAnsiTheme="minorHAnsi"/>
                <w:sz w:val="21"/>
                <w:szCs w:val="22"/>
              </w:rPr>
              <w:tab/>
            </w:r>
            <w:r w:rsidR="00251DA8" w:rsidRPr="00CC504E">
              <w:rPr>
                <w:rStyle w:val="af0"/>
              </w:rPr>
              <w:t>ユーザーの作成</w:t>
            </w:r>
            <w:r w:rsidR="00251DA8">
              <w:rPr>
                <w:webHidden/>
              </w:rPr>
              <w:tab/>
            </w:r>
            <w:r w:rsidR="00251DA8">
              <w:rPr>
                <w:webHidden/>
              </w:rPr>
              <w:fldChar w:fldCharType="begin"/>
            </w:r>
            <w:r w:rsidR="00251DA8">
              <w:rPr>
                <w:webHidden/>
              </w:rPr>
              <w:instrText xml:space="preserve"> PAGEREF _Toc195535507 \h </w:instrText>
            </w:r>
            <w:r w:rsidR="00251DA8">
              <w:rPr>
                <w:webHidden/>
              </w:rPr>
            </w:r>
            <w:r w:rsidR="00251DA8">
              <w:rPr>
                <w:webHidden/>
              </w:rPr>
              <w:fldChar w:fldCharType="separate"/>
            </w:r>
            <w:r w:rsidR="00251DA8">
              <w:rPr>
                <w:webHidden/>
              </w:rPr>
              <w:t>19</w:t>
            </w:r>
            <w:r w:rsidR="00251DA8">
              <w:rPr>
                <w:webHidden/>
              </w:rPr>
              <w:fldChar w:fldCharType="end"/>
            </w:r>
          </w:hyperlink>
        </w:p>
        <w:p w:rsidR="00251DA8" w:rsidRDefault="00195A86">
          <w:pPr>
            <w:pStyle w:val="21"/>
            <w:rPr>
              <w:rFonts w:asciiTheme="minorHAnsi" w:eastAsiaTheme="minorEastAsia" w:hAnsiTheme="minorHAnsi"/>
              <w:bCs w:val="0"/>
              <w:sz w:val="21"/>
            </w:rPr>
          </w:pPr>
          <w:hyperlink w:anchor="_Toc195535508" w:history="1">
            <w:r w:rsidR="00251DA8" w:rsidRPr="00CC504E">
              <w:rPr>
                <w:rStyle w:val="af0"/>
              </w:rPr>
              <w:t>7.1.</w:t>
            </w:r>
            <w:r w:rsidR="00251DA8">
              <w:rPr>
                <w:rFonts w:asciiTheme="minorHAnsi" w:eastAsiaTheme="minorEastAsia" w:hAnsiTheme="minorHAnsi"/>
                <w:bCs w:val="0"/>
                <w:sz w:val="21"/>
              </w:rPr>
              <w:tab/>
            </w:r>
            <w:r w:rsidR="00251DA8" w:rsidRPr="00CC504E">
              <w:rPr>
                <w:rStyle w:val="af0"/>
              </w:rPr>
              <w:t>承認者の作成</w:t>
            </w:r>
            <w:r w:rsidR="00251DA8">
              <w:rPr>
                <w:webHidden/>
              </w:rPr>
              <w:tab/>
            </w:r>
            <w:r w:rsidR="00251DA8">
              <w:rPr>
                <w:webHidden/>
              </w:rPr>
              <w:fldChar w:fldCharType="begin"/>
            </w:r>
            <w:r w:rsidR="00251DA8">
              <w:rPr>
                <w:webHidden/>
              </w:rPr>
              <w:instrText xml:space="preserve"> PAGEREF _Toc195535508 \h </w:instrText>
            </w:r>
            <w:r w:rsidR="00251DA8">
              <w:rPr>
                <w:webHidden/>
              </w:rPr>
            </w:r>
            <w:r w:rsidR="00251DA8">
              <w:rPr>
                <w:webHidden/>
              </w:rPr>
              <w:fldChar w:fldCharType="separate"/>
            </w:r>
            <w:r w:rsidR="00251DA8">
              <w:rPr>
                <w:webHidden/>
              </w:rPr>
              <w:t>19</w:t>
            </w:r>
            <w:r w:rsidR="00251DA8">
              <w:rPr>
                <w:webHidden/>
              </w:rPr>
              <w:fldChar w:fldCharType="end"/>
            </w:r>
          </w:hyperlink>
        </w:p>
        <w:p w:rsidR="00251DA8" w:rsidRDefault="00195A86">
          <w:pPr>
            <w:pStyle w:val="21"/>
            <w:rPr>
              <w:rFonts w:asciiTheme="minorHAnsi" w:eastAsiaTheme="minorEastAsia" w:hAnsiTheme="minorHAnsi"/>
              <w:bCs w:val="0"/>
              <w:sz w:val="21"/>
            </w:rPr>
          </w:pPr>
          <w:hyperlink w:anchor="_Toc195535509" w:history="1">
            <w:r w:rsidR="00251DA8" w:rsidRPr="00CC504E">
              <w:rPr>
                <w:rStyle w:val="af0"/>
              </w:rPr>
              <w:t>7.2.</w:t>
            </w:r>
            <w:r w:rsidR="00251DA8">
              <w:rPr>
                <w:rFonts w:asciiTheme="minorHAnsi" w:eastAsiaTheme="minorEastAsia" w:hAnsiTheme="minorHAnsi"/>
                <w:bCs w:val="0"/>
                <w:sz w:val="21"/>
              </w:rPr>
              <w:tab/>
            </w:r>
            <w:r w:rsidR="00251DA8" w:rsidRPr="00CC504E">
              <w:rPr>
                <w:rStyle w:val="af0"/>
              </w:rPr>
              <w:t>Proselfユーザーの作成</w:t>
            </w:r>
            <w:r w:rsidR="00251DA8">
              <w:rPr>
                <w:webHidden/>
              </w:rPr>
              <w:tab/>
            </w:r>
            <w:r w:rsidR="00251DA8">
              <w:rPr>
                <w:webHidden/>
              </w:rPr>
              <w:fldChar w:fldCharType="begin"/>
            </w:r>
            <w:r w:rsidR="00251DA8">
              <w:rPr>
                <w:webHidden/>
              </w:rPr>
              <w:instrText xml:space="preserve"> PAGEREF _Toc195535509 \h </w:instrText>
            </w:r>
            <w:r w:rsidR="00251DA8">
              <w:rPr>
                <w:webHidden/>
              </w:rPr>
            </w:r>
            <w:r w:rsidR="00251DA8">
              <w:rPr>
                <w:webHidden/>
              </w:rPr>
              <w:fldChar w:fldCharType="separate"/>
            </w:r>
            <w:r w:rsidR="00251DA8">
              <w:rPr>
                <w:webHidden/>
              </w:rPr>
              <w:t>20</w:t>
            </w:r>
            <w:r w:rsidR="00251DA8">
              <w:rPr>
                <w:webHidden/>
              </w:rPr>
              <w:fldChar w:fldCharType="end"/>
            </w:r>
          </w:hyperlink>
        </w:p>
        <w:p w:rsidR="00251DA8" w:rsidRDefault="00195A86">
          <w:pPr>
            <w:pStyle w:val="21"/>
            <w:rPr>
              <w:rFonts w:asciiTheme="minorHAnsi" w:eastAsiaTheme="minorEastAsia" w:hAnsiTheme="minorHAnsi"/>
              <w:bCs w:val="0"/>
              <w:sz w:val="21"/>
            </w:rPr>
          </w:pPr>
          <w:hyperlink w:anchor="_Toc195535510" w:history="1">
            <w:r w:rsidR="00251DA8" w:rsidRPr="00CC504E">
              <w:rPr>
                <w:rStyle w:val="af0"/>
              </w:rPr>
              <w:t>7.3.</w:t>
            </w:r>
            <w:r w:rsidR="00251DA8">
              <w:rPr>
                <w:rFonts w:asciiTheme="minorHAnsi" w:eastAsiaTheme="minorEastAsia" w:hAnsiTheme="minorHAnsi"/>
                <w:bCs w:val="0"/>
                <w:sz w:val="21"/>
              </w:rPr>
              <w:tab/>
            </w:r>
            <w:r w:rsidR="00251DA8" w:rsidRPr="00CC504E">
              <w:rPr>
                <w:rStyle w:val="af0"/>
              </w:rPr>
              <w:t>LDAP連携で承認者を設定する</w:t>
            </w:r>
            <w:r w:rsidR="00251DA8">
              <w:rPr>
                <w:webHidden/>
              </w:rPr>
              <w:tab/>
            </w:r>
            <w:r w:rsidR="00251DA8">
              <w:rPr>
                <w:webHidden/>
              </w:rPr>
              <w:fldChar w:fldCharType="begin"/>
            </w:r>
            <w:r w:rsidR="00251DA8">
              <w:rPr>
                <w:webHidden/>
              </w:rPr>
              <w:instrText xml:space="preserve"> PAGEREF _Toc195535510 \h </w:instrText>
            </w:r>
            <w:r w:rsidR="00251DA8">
              <w:rPr>
                <w:webHidden/>
              </w:rPr>
            </w:r>
            <w:r w:rsidR="00251DA8">
              <w:rPr>
                <w:webHidden/>
              </w:rPr>
              <w:fldChar w:fldCharType="separate"/>
            </w:r>
            <w:r w:rsidR="00251DA8">
              <w:rPr>
                <w:webHidden/>
              </w:rPr>
              <w:t>22</w:t>
            </w:r>
            <w:r w:rsidR="00251DA8">
              <w:rPr>
                <w:webHidden/>
              </w:rPr>
              <w:fldChar w:fldCharType="end"/>
            </w:r>
          </w:hyperlink>
        </w:p>
        <w:p w:rsidR="00251DA8" w:rsidRDefault="00195A86">
          <w:pPr>
            <w:pStyle w:val="11"/>
            <w:rPr>
              <w:rFonts w:asciiTheme="minorHAnsi" w:eastAsiaTheme="minorEastAsia" w:hAnsiTheme="minorHAnsi"/>
              <w:sz w:val="21"/>
              <w:szCs w:val="22"/>
            </w:rPr>
          </w:pPr>
          <w:hyperlink w:anchor="_Toc195535511" w:history="1">
            <w:r w:rsidR="00251DA8" w:rsidRPr="00CC504E">
              <w:rPr>
                <w:rStyle w:val="af0"/>
              </w:rPr>
              <w:t>8.</w:t>
            </w:r>
            <w:r w:rsidR="00251DA8">
              <w:rPr>
                <w:rFonts w:asciiTheme="minorHAnsi" w:eastAsiaTheme="minorEastAsia" w:hAnsiTheme="minorHAnsi"/>
                <w:sz w:val="21"/>
                <w:szCs w:val="22"/>
              </w:rPr>
              <w:tab/>
            </w:r>
            <w:r w:rsidR="00251DA8" w:rsidRPr="00CC504E">
              <w:rPr>
                <w:rStyle w:val="af0"/>
              </w:rPr>
              <w:t>メール文書設定</w:t>
            </w:r>
            <w:r w:rsidR="00251DA8">
              <w:rPr>
                <w:webHidden/>
              </w:rPr>
              <w:tab/>
            </w:r>
            <w:r w:rsidR="00251DA8">
              <w:rPr>
                <w:webHidden/>
              </w:rPr>
              <w:fldChar w:fldCharType="begin"/>
            </w:r>
            <w:r w:rsidR="00251DA8">
              <w:rPr>
                <w:webHidden/>
              </w:rPr>
              <w:instrText xml:space="preserve"> PAGEREF _Toc195535511 \h </w:instrText>
            </w:r>
            <w:r w:rsidR="00251DA8">
              <w:rPr>
                <w:webHidden/>
              </w:rPr>
            </w:r>
            <w:r w:rsidR="00251DA8">
              <w:rPr>
                <w:webHidden/>
              </w:rPr>
              <w:fldChar w:fldCharType="separate"/>
            </w:r>
            <w:r w:rsidR="00251DA8">
              <w:rPr>
                <w:webHidden/>
              </w:rPr>
              <w:t>24</w:t>
            </w:r>
            <w:r w:rsidR="00251DA8">
              <w:rPr>
                <w:webHidden/>
              </w:rPr>
              <w:fldChar w:fldCharType="end"/>
            </w:r>
          </w:hyperlink>
        </w:p>
        <w:p w:rsidR="00251DA8" w:rsidRDefault="00195A86">
          <w:pPr>
            <w:pStyle w:val="21"/>
            <w:rPr>
              <w:rFonts w:asciiTheme="minorHAnsi" w:eastAsiaTheme="minorEastAsia" w:hAnsiTheme="minorHAnsi"/>
              <w:bCs w:val="0"/>
              <w:sz w:val="21"/>
            </w:rPr>
          </w:pPr>
          <w:hyperlink w:anchor="_Toc195535512" w:history="1">
            <w:r w:rsidR="00251DA8" w:rsidRPr="00CC504E">
              <w:rPr>
                <w:rStyle w:val="af0"/>
              </w:rPr>
              <w:t>8.1.</w:t>
            </w:r>
            <w:r w:rsidR="00251DA8">
              <w:rPr>
                <w:rFonts w:asciiTheme="minorHAnsi" w:eastAsiaTheme="minorEastAsia" w:hAnsiTheme="minorHAnsi"/>
                <w:bCs w:val="0"/>
                <w:sz w:val="21"/>
              </w:rPr>
              <w:tab/>
            </w:r>
            <w:r w:rsidR="00251DA8" w:rsidRPr="00CC504E">
              <w:rPr>
                <w:rStyle w:val="af0"/>
              </w:rPr>
              <w:t>正方向の通知メール設定</w:t>
            </w:r>
            <w:r w:rsidR="00251DA8">
              <w:rPr>
                <w:webHidden/>
              </w:rPr>
              <w:tab/>
            </w:r>
            <w:r w:rsidR="00251DA8">
              <w:rPr>
                <w:webHidden/>
              </w:rPr>
              <w:fldChar w:fldCharType="begin"/>
            </w:r>
            <w:r w:rsidR="00251DA8">
              <w:rPr>
                <w:webHidden/>
              </w:rPr>
              <w:instrText xml:space="preserve"> PAGEREF _Toc195535512 \h </w:instrText>
            </w:r>
            <w:r w:rsidR="00251DA8">
              <w:rPr>
                <w:webHidden/>
              </w:rPr>
            </w:r>
            <w:r w:rsidR="00251DA8">
              <w:rPr>
                <w:webHidden/>
              </w:rPr>
              <w:fldChar w:fldCharType="separate"/>
            </w:r>
            <w:r w:rsidR="00251DA8">
              <w:rPr>
                <w:webHidden/>
              </w:rPr>
              <w:t>24</w:t>
            </w:r>
            <w:r w:rsidR="00251DA8">
              <w:rPr>
                <w:webHidden/>
              </w:rPr>
              <w:fldChar w:fldCharType="end"/>
            </w:r>
          </w:hyperlink>
        </w:p>
        <w:p w:rsidR="00251DA8" w:rsidRDefault="00195A86">
          <w:pPr>
            <w:pStyle w:val="31"/>
            <w:rPr>
              <w:rFonts w:asciiTheme="minorHAnsi" w:eastAsiaTheme="minorEastAsia" w:hAnsiTheme="minorHAnsi"/>
              <w:sz w:val="21"/>
            </w:rPr>
          </w:pPr>
          <w:hyperlink w:anchor="_Toc195535513" w:history="1">
            <w:r w:rsidR="00251DA8" w:rsidRPr="00CC504E">
              <w:rPr>
                <w:rStyle w:val="af0"/>
              </w:rPr>
              <w:t>8.1.1. 通知メールの種類</w:t>
            </w:r>
            <w:r w:rsidR="00251DA8">
              <w:rPr>
                <w:webHidden/>
              </w:rPr>
              <w:tab/>
            </w:r>
            <w:r w:rsidR="00251DA8">
              <w:rPr>
                <w:webHidden/>
              </w:rPr>
              <w:fldChar w:fldCharType="begin"/>
            </w:r>
            <w:r w:rsidR="00251DA8">
              <w:rPr>
                <w:webHidden/>
              </w:rPr>
              <w:instrText xml:space="preserve"> PAGEREF _Toc195535513 \h </w:instrText>
            </w:r>
            <w:r w:rsidR="00251DA8">
              <w:rPr>
                <w:webHidden/>
              </w:rPr>
            </w:r>
            <w:r w:rsidR="00251DA8">
              <w:rPr>
                <w:webHidden/>
              </w:rPr>
              <w:fldChar w:fldCharType="separate"/>
            </w:r>
            <w:r w:rsidR="00251DA8">
              <w:rPr>
                <w:webHidden/>
              </w:rPr>
              <w:t>24</w:t>
            </w:r>
            <w:r w:rsidR="00251DA8">
              <w:rPr>
                <w:webHidden/>
              </w:rPr>
              <w:fldChar w:fldCharType="end"/>
            </w:r>
          </w:hyperlink>
        </w:p>
        <w:p w:rsidR="00251DA8" w:rsidRDefault="00195A86">
          <w:pPr>
            <w:pStyle w:val="31"/>
            <w:rPr>
              <w:rFonts w:asciiTheme="minorHAnsi" w:eastAsiaTheme="minorEastAsia" w:hAnsiTheme="minorHAnsi"/>
              <w:sz w:val="21"/>
            </w:rPr>
          </w:pPr>
          <w:hyperlink w:anchor="_Toc195535514" w:history="1">
            <w:r w:rsidR="00251DA8" w:rsidRPr="00CC504E">
              <w:rPr>
                <w:rStyle w:val="af0"/>
              </w:rPr>
              <w:t>8.1.2. メール文書設定</w:t>
            </w:r>
            <w:r w:rsidR="00251DA8">
              <w:rPr>
                <w:webHidden/>
              </w:rPr>
              <w:tab/>
            </w:r>
            <w:r w:rsidR="00251DA8">
              <w:rPr>
                <w:webHidden/>
              </w:rPr>
              <w:fldChar w:fldCharType="begin"/>
            </w:r>
            <w:r w:rsidR="00251DA8">
              <w:rPr>
                <w:webHidden/>
              </w:rPr>
              <w:instrText xml:space="preserve"> PAGEREF _Toc195535514 \h </w:instrText>
            </w:r>
            <w:r w:rsidR="00251DA8">
              <w:rPr>
                <w:webHidden/>
              </w:rPr>
            </w:r>
            <w:r w:rsidR="00251DA8">
              <w:rPr>
                <w:webHidden/>
              </w:rPr>
              <w:fldChar w:fldCharType="separate"/>
            </w:r>
            <w:r w:rsidR="00251DA8">
              <w:rPr>
                <w:webHidden/>
              </w:rPr>
              <w:t>25</w:t>
            </w:r>
            <w:r w:rsidR="00251DA8">
              <w:rPr>
                <w:webHidden/>
              </w:rPr>
              <w:fldChar w:fldCharType="end"/>
            </w:r>
          </w:hyperlink>
        </w:p>
        <w:p w:rsidR="00251DA8" w:rsidRDefault="00195A86">
          <w:pPr>
            <w:pStyle w:val="21"/>
            <w:rPr>
              <w:rFonts w:asciiTheme="minorHAnsi" w:eastAsiaTheme="minorEastAsia" w:hAnsiTheme="minorHAnsi"/>
              <w:bCs w:val="0"/>
              <w:sz w:val="21"/>
            </w:rPr>
          </w:pPr>
          <w:hyperlink w:anchor="_Toc195535515" w:history="1">
            <w:r w:rsidR="00251DA8" w:rsidRPr="00CC504E">
              <w:rPr>
                <w:rStyle w:val="af0"/>
              </w:rPr>
              <w:t>8.2.</w:t>
            </w:r>
            <w:r w:rsidR="00251DA8">
              <w:rPr>
                <w:rFonts w:asciiTheme="minorHAnsi" w:eastAsiaTheme="minorEastAsia" w:hAnsiTheme="minorHAnsi"/>
                <w:bCs w:val="0"/>
                <w:sz w:val="21"/>
              </w:rPr>
              <w:tab/>
            </w:r>
            <w:r w:rsidR="00251DA8" w:rsidRPr="00CC504E">
              <w:rPr>
                <w:rStyle w:val="af0"/>
              </w:rPr>
              <w:t>逆方向の通知メール設定</w:t>
            </w:r>
            <w:r w:rsidR="00251DA8">
              <w:rPr>
                <w:webHidden/>
              </w:rPr>
              <w:tab/>
            </w:r>
            <w:r w:rsidR="00251DA8">
              <w:rPr>
                <w:webHidden/>
              </w:rPr>
              <w:fldChar w:fldCharType="begin"/>
            </w:r>
            <w:r w:rsidR="00251DA8">
              <w:rPr>
                <w:webHidden/>
              </w:rPr>
              <w:instrText xml:space="preserve"> PAGEREF _Toc195535515 \h </w:instrText>
            </w:r>
            <w:r w:rsidR="00251DA8">
              <w:rPr>
                <w:webHidden/>
              </w:rPr>
            </w:r>
            <w:r w:rsidR="00251DA8">
              <w:rPr>
                <w:webHidden/>
              </w:rPr>
              <w:fldChar w:fldCharType="separate"/>
            </w:r>
            <w:r w:rsidR="00251DA8">
              <w:rPr>
                <w:webHidden/>
              </w:rPr>
              <w:t>27</w:t>
            </w:r>
            <w:r w:rsidR="00251DA8">
              <w:rPr>
                <w:webHidden/>
              </w:rPr>
              <w:fldChar w:fldCharType="end"/>
            </w:r>
          </w:hyperlink>
        </w:p>
        <w:p w:rsidR="00251DA8" w:rsidRDefault="00195A86">
          <w:pPr>
            <w:pStyle w:val="31"/>
            <w:rPr>
              <w:rFonts w:asciiTheme="minorHAnsi" w:eastAsiaTheme="minorEastAsia" w:hAnsiTheme="minorHAnsi"/>
              <w:sz w:val="21"/>
            </w:rPr>
          </w:pPr>
          <w:hyperlink w:anchor="_Toc195535516" w:history="1">
            <w:r w:rsidR="00251DA8" w:rsidRPr="00CC504E">
              <w:rPr>
                <w:rStyle w:val="af0"/>
              </w:rPr>
              <w:t>8.2.1. 通知メールの種類</w:t>
            </w:r>
            <w:r w:rsidR="00251DA8">
              <w:rPr>
                <w:webHidden/>
              </w:rPr>
              <w:tab/>
            </w:r>
            <w:r w:rsidR="00251DA8">
              <w:rPr>
                <w:webHidden/>
              </w:rPr>
              <w:fldChar w:fldCharType="begin"/>
            </w:r>
            <w:r w:rsidR="00251DA8">
              <w:rPr>
                <w:webHidden/>
              </w:rPr>
              <w:instrText xml:space="preserve"> PAGEREF _Toc195535516 \h </w:instrText>
            </w:r>
            <w:r w:rsidR="00251DA8">
              <w:rPr>
                <w:webHidden/>
              </w:rPr>
            </w:r>
            <w:r w:rsidR="00251DA8">
              <w:rPr>
                <w:webHidden/>
              </w:rPr>
              <w:fldChar w:fldCharType="separate"/>
            </w:r>
            <w:r w:rsidR="00251DA8">
              <w:rPr>
                <w:webHidden/>
              </w:rPr>
              <w:t>27</w:t>
            </w:r>
            <w:r w:rsidR="00251DA8">
              <w:rPr>
                <w:webHidden/>
              </w:rPr>
              <w:fldChar w:fldCharType="end"/>
            </w:r>
          </w:hyperlink>
        </w:p>
        <w:p w:rsidR="00251DA8" w:rsidRDefault="00195A86">
          <w:pPr>
            <w:pStyle w:val="31"/>
            <w:rPr>
              <w:rFonts w:asciiTheme="minorHAnsi" w:eastAsiaTheme="minorEastAsia" w:hAnsiTheme="minorHAnsi"/>
              <w:sz w:val="21"/>
            </w:rPr>
          </w:pPr>
          <w:hyperlink w:anchor="_Toc195535517" w:history="1">
            <w:r w:rsidR="00251DA8" w:rsidRPr="00CC504E">
              <w:rPr>
                <w:rStyle w:val="af0"/>
              </w:rPr>
              <w:t>8.2.2. メール文書設定</w:t>
            </w:r>
            <w:r w:rsidR="00251DA8">
              <w:rPr>
                <w:webHidden/>
              </w:rPr>
              <w:tab/>
            </w:r>
            <w:r w:rsidR="00251DA8">
              <w:rPr>
                <w:webHidden/>
              </w:rPr>
              <w:fldChar w:fldCharType="begin"/>
            </w:r>
            <w:r w:rsidR="00251DA8">
              <w:rPr>
                <w:webHidden/>
              </w:rPr>
              <w:instrText xml:space="preserve"> PAGEREF _Toc195535517 \h </w:instrText>
            </w:r>
            <w:r w:rsidR="00251DA8">
              <w:rPr>
                <w:webHidden/>
              </w:rPr>
            </w:r>
            <w:r w:rsidR="00251DA8">
              <w:rPr>
                <w:webHidden/>
              </w:rPr>
              <w:fldChar w:fldCharType="separate"/>
            </w:r>
            <w:r w:rsidR="00251DA8">
              <w:rPr>
                <w:webHidden/>
              </w:rPr>
              <w:t>28</w:t>
            </w:r>
            <w:r w:rsidR="00251DA8">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D47A11" w:rsidRPr="00F2525D" w:rsidRDefault="00D47A11" w:rsidP="00D47A11">
      <w:pPr>
        <w:pStyle w:val="1"/>
        <w:spacing w:after="120"/>
      </w:pPr>
      <w:bookmarkStart w:id="1" w:name="_Toc85721904"/>
      <w:bookmarkStart w:id="2" w:name="_Toc195535490"/>
      <w:bookmarkStart w:id="3" w:name="_Toc159346083"/>
      <w:r w:rsidRPr="00F2525D">
        <w:rPr>
          <w:rFonts w:hint="eastAsia"/>
        </w:rPr>
        <w:lastRenderedPageBreak/>
        <w:t>はじめに</w:t>
      </w:r>
      <w:bookmarkEnd w:id="1"/>
      <w:bookmarkEnd w:id="2"/>
    </w:p>
    <w:p w:rsidR="00D47A11" w:rsidRPr="00F2525D" w:rsidRDefault="00D47A11" w:rsidP="00D47A11">
      <w:r w:rsidRPr="00F2525D">
        <w:rPr>
          <w:rFonts w:hint="eastAsia"/>
        </w:rPr>
        <w:t>本書では、Proself</w:t>
      </w:r>
      <w:r w:rsidRPr="00F2525D">
        <w:t xml:space="preserve"> Gatewa</w:t>
      </w:r>
      <w:r w:rsidRPr="00F2525D">
        <w:rPr>
          <w:rFonts w:hint="eastAsia"/>
        </w:rPr>
        <w:t>y Edition</w:t>
      </w:r>
      <w:r>
        <w:rPr>
          <w:rFonts w:hint="eastAsia"/>
        </w:rPr>
        <w:t>で</w:t>
      </w:r>
      <w:r w:rsidRPr="00F2525D">
        <w:rPr>
          <w:rFonts w:hint="eastAsia"/>
        </w:rPr>
        <w:t>承認機能</w:t>
      </w:r>
      <w:r>
        <w:rPr>
          <w:rFonts w:hint="eastAsia"/>
        </w:rPr>
        <w:t>を利用するための</w:t>
      </w:r>
      <w:r w:rsidRPr="00F2525D">
        <w:rPr>
          <w:rFonts w:hint="eastAsia"/>
        </w:rPr>
        <w:t>設定方法を記載しております。</w:t>
      </w:r>
    </w:p>
    <w:p w:rsidR="00D47A11" w:rsidRPr="00F2525D" w:rsidRDefault="00D47A11" w:rsidP="00D47A11">
      <w:pPr>
        <w:rPr>
          <w:lang w:eastAsia="ar-SA"/>
        </w:rPr>
      </w:pPr>
    </w:p>
    <w:p w:rsidR="00D47A11" w:rsidRDefault="00D47A11" w:rsidP="00D47A11">
      <w:r>
        <w:rPr>
          <w:rFonts w:hint="eastAsia"/>
        </w:rPr>
        <w:t>なお、</w:t>
      </w:r>
      <w:r w:rsidRPr="00F2525D">
        <w:rPr>
          <w:rFonts w:hint="eastAsia"/>
        </w:rPr>
        <w:t>以後</w:t>
      </w:r>
      <w:r>
        <w:rPr>
          <w:rFonts w:hint="eastAsia"/>
        </w:rPr>
        <w:t>では説明の便宜上、次のように用語表記を行っております。</w:t>
      </w:r>
    </w:p>
    <w:tbl>
      <w:tblPr>
        <w:tblStyle w:val="af1"/>
        <w:tblW w:w="5000" w:type="pct"/>
        <w:tblLook w:val="04A0" w:firstRow="1" w:lastRow="0" w:firstColumn="1" w:lastColumn="0" w:noHBand="0" w:noVBand="1"/>
      </w:tblPr>
      <w:tblGrid>
        <w:gridCol w:w="5949"/>
        <w:gridCol w:w="4507"/>
      </w:tblGrid>
      <w:tr w:rsidR="00D47A11" w:rsidRPr="004809FB" w:rsidTr="00A718ED">
        <w:trPr>
          <w:tblHeader/>
        </w:trPr>
        <w:tc>
          <w:tcPr>
            <w:tcW w:w="2845" w:type="pct"/>
            <w:shd w:val="clear" w:color="auto" w:fill="DAEEF3" w:themeFill="accent5" w:themeFillTint="33"/>
          </w:tcPr>
          <w:p w:rsidR="00D47A11" w:rsidRPr="004809FB" w:rsidRDefault="00D47A11" w:rsidP="003D7F96">
            <w:pPr>
              <w:jc w:val="center"/>
              <w:rPr>
                <w:szCs w:val="20"/>
              </w:rPr>
            </w:pPr>
            <w:r>
              <w:rPr>
                <w:rFonts w:hint="eastAsia"/>
                <w:szCs w:val="20"/>
              </w:rPr>
              <w:t>本来の意味</w:t>
            </w:r>
          </w:p>
        </w:tc>
        <w:tc>
          <w:tcPr>
            <w:tcW w:w="2155" w:type="pct"/>
            <w:shd w:val="clear" w:color="auto" w:fill="DAEEF3" w:themeFill="accent5" w:themeFillTint="33"/>
          </w:tcPr>
          <w:p w:rsidR="00D47A11" w:rsidRPr="004809FB" w:rsidRDefault="00D47A11" w:rsidP="003D7F96">
            <w:pPr>
              <w:jc w:val="center"/>
              <w:rPr>
                <w:szCs w:val="20"/>
              </w:rPr>
            </w:pPr>
            <w:r>
              <w:rPr>
                <w:rFonts w:hint="eastAsia"/>
                <w:szCs w:val="20"/>
              </w:rPr>
              <w:t>便宜上の表記</w:t>
            </w:r>
          </w:p>
        </w:tc>
      </w:tr>
      <w:tr w:rsidR="00D47A11" w:rsidRPr="004809FB" w:rsidTr="00A718ED">
        <w:tc>
          <w:tcPr>
            <w:tcW w:w="2845" w:type="pct"/>
          </w:tcPr>
          <w:p w:rsidR="00D47A11" w:rsidRPr="00D263B1" w:rsidRDefault="00D47A11" w:rsidP="003D7F96">
            <w:pPr>
              <w:rPr>
                <w:szCs w:val="20"/>
              </w:rPr>
            </w:pPr>
            <w:r w:rsidRPr="00D263B1">
              <w:rPr>
                <w:rFonts w:hint="eastAsia"/>
              </w:rPr>
              <w:t>インターネットセグメントからセキュアセグメント</w:t>
            </w:r>
          </w:p>
        </w:tc>
        <w:tc>
          <w:tcPr>
            <w:tcW w:w="2155" w:type="pct"/>
          </w:tcPr>
          <w:p w:rsidR="00D47A11" w:rsidRPr="00D263B1" w:rsidRDefault="00D47A11" w:rsidP="003D7F96">
            <w:pPr>
              <w:rPr>
                <w:szCs w:val="20"/>
              </w:rPr>
            </w:pPr>
            <w:r w:rsidRPr="00D263B1">
              <w:rPr>
                <w:rFonts w:hint="eastAsia"/>
              </w:rPr>
              <w:t>正方向</w:t>
            </w:r>
          </w:p>
        </w:tc>
      </w:tr>
      <w:tr w:rsidR="00D47A11" w:rsidRPr="004809FB" w:rsidTr="00A718ED">
        <w:tc>
          <w:tcPr>
            <w:tcW w:w="2845" w:type="pct"/>
          </w:tcPr>
          <w:p w:rsidR="00D47A11" w:rsidRPr="00D263B1" w:rsidRDefault="00D47A11" w:rsidP="003D7F96">
            <w:pPr>
              <w:rPr>
                <w:szCs w:val="20"/>
              </w:rPr>
            </w:pPr>
            <w:r w:rsidRPr="00D263B1">
              <w:rPr>
                <w:rFonts w:hint="eastAsia"/>
              </w:rPr>
              <w:t>セキュアセグメントからインターネットセグメント</w:t>
            </w:r>
          </w:p>
        </w:tc>
        <w:tc>
          <w:tcPr>
            <w:tcW w:w="2155" w:type="pct"/>
          </w:tcPr>
          <w:p w:rsidR="00D47A11" w:rsidRPr="00D263B1" w:rsidRDefault="00D47A11" w:rsidP="003D7F96">
            <w:pPr>
              <w:rPr>
                <w:szCs w:val="20"/>
              </w:rPr>
            </w:pPr>
            <w:r w:rsidRPr="00D263B1">
              <w:rPr>
                <w:rFonts w:hint="eastAsia"/>
              </w:rPr>
              <w:t>逆方向</w:t>
            </w:r>
          </w:p>
        </w:tc>
      </w:tr>
      <w:tr w:rsidR="00D47A11" w:rsidRPr="004809FB" w:rsidTr="00A718ED">
        <w:tc>
          <w:tcPr>
            <w:tcW w:w="2845" w:type="pct"/>
          </w:tcPr>
          <w:p w:rsidR="00D47A11" w:rsidRPr="00D263B1" w:rsidRDefault="00D47A11" w:rsidP="00A302B7">
            <w:pPr>
              <w:rPr>
                <w:szCs w:val="20"/>
              </w:rPr>
            </w:pPr>
            <w:r w:rsidRPr="00D263B1">
              <w:rPr>
                <w:rFonts w:hint="eastAsia"/>
              </w:rPr>
              <w:t>ファイル受渡を行うユーザー</w:t>
            </w:r>
          </w:p>
        </w:tc>
        <w:tc>
          <w:tcPr>
            <w:tcW w:w="2155" w:type="pct"/>
          </w:tcPr>
          <w:p w:rsidR="00D47A11" w:rsidRPr="00D263B1" w:rsidRDefault="00A718ED" w:rsidP="003D7F96">
            <w:pPr>
              <w:rPr>
                <w:szCs w:val="20"/>
              </w:rPr>
            </w:pPr>
            <w:r w:rsidRPr="00A718ED">
              <w:t>Proselfユーザー</w:t>
            </w:r>
          </w:p>
        </w:tc>
      </w:tr>
      <w:tr w:rsidR="00D47A11" w:rsidRPr="004809FB" w:rsidTr="00A718ED">
        <w:tc>
          <w:tcPr>
            <w:tcW w:w="2845" w:type="pct"/>
          </w:tcPr>
          <w:p w:rsidR="00D47A11" w:rsidRPr="00D263B1" w:rsidRDefault="00D47A11" w:rsidP="003D7F96">
            <w:pPr>
              <w:rPr>
                <w:szCs w:val="20"/>
              </w:rPr>
            </w:pPr>
            <w:r w:rsidRPr="00D263B1">
              <w:rPr>
                <w:rFonts w:hint="eastAsia"/>
              </w:rPr>
              <w:t>承認を</w:t>
            </w:r>
            <w:r>
              <w:rPr>
                <w:rFonts w:hint="eastAsia"/>
              </w:rPr>
              <w:t>行う</w:t>
            </w:r>
            <w:r w:rsidRPr="00D263B1">
              <w:rPr>
                <w:rFonts w:hint="eastAsia"/>
              </w:rPr>
              <w:t>ユーザー</w:t>
            </w:r>
          </w:p>
        </w:tc>
        <w:tc>
          <w:tcPr>
            <w:tcW w:w="2155" w:type="pct"/>
          </w:tcPr>
          <w:p w:rsidR="00D47A11" w:rsidRPr="00D263B1" w:rsidRDefault="00C56B0A" w:rsidP="003D7F96">
            <w:pPr>
              <w:rPr>
                <w:szCs w:val="20"/>
              </w:rPr>
            </w:pPr>
            <w:r w:rsidRPr="00C56B0A">
              <w:rPr>
                <w:rFonts w:hint="eastAsia"/>
              </w:rPr>
              <w:t>承認者</w:t>
            </w:r>
          </w:p>
        </w:tc>
      </w:tr>
    </w:tbl>
    <w:p w:rsidR="00D47A11" w:rsidRPr="00647823" w:rsidRDefault="00D47A11" w:rsidP="00D47A11">
      <w:pPr>
        <w:rPr>
          <w:lang w:eastAsia="ar-SA"/>
        </w:rPr>
      </w:pPr>
    </w:p>
    <w:p w:rsidR="00D47A11" w:rsidRPr="00F2525D" w:rsidRDefault="00D47A11" w:rsidP="00D47A11">
      <w:pPr>
        <w:pStyle w:val="1"/>
        <w:spacing w:after="120"/>
      </w:pPr>
      <w:bookmarkStart w:id="4" w:name="_Toc85721905"/>
      <w:bookmarkStart w:id="5" w:name="_Toc195535491"/>
      <w:r w:rsidRPr="00F2525D">
        <w:rPr>
          <w:rFonts w:hint="eastAsia"/>
        </w:rPr>
        <w:t>承認機能について</w:t>
      </w:r>
      <w:bookmarkEnd w:id="4"/>
      <w:bookmarkEnd w:id="5"/>
    </w:p>
    <w:p w:rsidR="00FD5AC4" w:rsidRDefault="00FD5AC4" w:rsidP="00D47A11">
      <w:r w:rsidRPr="00211F19">
        <w:rPr>
          <w:rFonts w:hint="eastAsia"/>
        </w:rPr>
        <w:t>承認</w:t>
      </w:r>
      <w:r>
        <w:rPr>
          <w:rFonts w:hint="eastAsia"/>
        </w:rPr>
        <w:t>機能</w:t>
      </w:r>
      <w:r w:rsidRPr="00211F19">
        <w:rPr>
          <w:rFonts w:hint="eastAsia"/>
        </w:rPr>
        <w:t>を利用すると</w:t>
      </w:r>
      <w:r>
        <w:rPr>
          <w:rFonts w:hint="eastAsia"/>
        </w:rPr>
        <w:t>、</w:t>
      </w:r>
      <w:r w:rsidR="006325C7" w:rsidRPr="006325C7">
        <w:rPr>
          <w:rFonts w:hint="eastAsia"/>
        </w:rPr>
        <w:t>ファイルの受け渡しを行う際に</w:t>
      </w:r>
      <w:r w:rsidR="00C56B0A" w:rsidRPr="00C56B0A">
        <w:rPr>
          <w:rFonts w:hint="eastAsia"/>
        </w:rPr>
        <w:t>承認者</w:t>
      </w:r>
      <w:r>
        <w:rPr>
          <w:rFonts w:hint="eastAsia"/>
        </w:rPr>
        <w:t>による承認を必要とすることができます。</w:t>
      </w:r>
      <w:r w:rsidR="00C56B0A" w:rsidRPr="00C56B0A">
        <w:rPr>
          <w:rFonts w:hint="eastAsia"/>
        </w:rPr>
        <w:t>承認者</w:t>
      </w:r>
      <w:r w:rsidRPr="000D78F4">
        <w:rPr>
          <w:rFonts w:hint="eastAsia"/>
        </w:rPr>
        <w:t>が承認を行わない限り</w:t>
      </w:r>
      <w:r w:rsidR="008F114C" w:rsidRPr="008F114C">
        <w:rPr>
          <w:rFonts w:hint="eastAsia"/>
        </w:rPr>
        <w:t>ファイルの受け渡しを行うことができないため</w:t>
      </w:r>
      <w:r>
        <w:rPr>
          <w:rFonts w:hint="eastAsia"/>
        </w:rPr>
        <w:t>、</w:t>
      </w:r>
      <w:r w:rsidRPr="00FD5AC4">
        <w:rPr>
          <w:rFonts w:hint="eastAsia"/>
        </w:rPr>
        <w:t>目的外のファイルの持ち込みや不正な情報の持ち出しを防ぐ</w:t>
      </w:r>
      <w:r>
        <w:rPr>
          <w:rFonts w:hint="eastAsia"/>
        </w:rPr>
        <w:t>ことができます。</w:t>
      </w:r>
    </w:p>
    <w:p w:rsidR="0012306B" w:rsidRDefault="00F675C6" w:rsidP="00F675C6">
      <w:pPr>
        <w:jc w:val="center"/>
      </w:pPr>
      <w:bookmarkStart w:id="6" w:name="_Toc12551808"/>
      <w:r>
        <w:rPr>
          <w:noProof/>
        </w:rPr>
        <w:drawing>
          <wp:inline distT="0" distB="0" distL="0" distR="0">
            <wp:extent cx="5399998" cy="1850000"/>
            <wp:effectExtent l="19050" t="19050" r="10795" b="171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イメージ図正方向.bmp"/>
                    <pic:cNvPicPr/>
                  </pic:nvPicPr>
                  <pic:blipFill>
                    <a:blip r:embed="rId11">
                      <a:extLst>
                        <a:ext uri="{28A0092B-C50C-407E-A947-70E740481C1C}">
                          <a14:useLocalDpi xmlns:a14="http://schemas.microsoft.com/office/drawing/2010/main" val="0"/>
                        </a:ext>
                      </a:extLst>
                    </a:blip>
                    <a:stretch>
                      <a:fillRect/>
                    </a:stretch>
                  </pic:blipFill>
                  <pic:spPr>
                    <a:xfrm>
                      <a:off x="0" y="0"/>
                      <a:ext cx="5399998" cy="1850000"/>
                    </a:xfrm>
                    <a:prstGeom prst="rect">
                      <a:avLst/>
                    </a:prstGeom>
                    <a:ln>
                      <a:solidFill>
                        <a:schemeClr val="bg1">
                          <a:lumMod val="75000"/>
                        </a:schemeClr>
                      </a:solidFill>
                    </a:ln>
                  </pic:spPr>
                </pic:pic>
              </a:graphicData>
            </a:graphic>
          </wp:inline>
        </w:drawing>
      </w:r>
    </w:p>
    <w:p w:rsidR="0012306B" w:rsidRDefault="0012306B" w:rsidP="0012306B">
      <w:pPr>
        <w:jc w:val="center"/>
        <w:rPr>
          <w:b/>
        </w:rPr>
      </w:pPr>
      <w:r>
        <w:rPr>
          <w:rFonts w:hint="eastAsia"/>
          <w:b/>
        </w:rPr>
        <w:t>承認機能のイメージ(正方向)</w:t>
      </w:r>
    </w:p>
    <w:p w:rsidR="006D6F33" w:rsidRDefault="006D6F33" w:rsidP="006D6F33"/>
    <w:p w:rsidR="008C1C39" w:rsidRDefault="00F675C6" w:rsidP="00F675C6">
      <w:pPr>
        <w:jc w:val="center"/>
      </w:pPr>
      <w:r>
        <w:rPr>
          <w:rFonts w:hint="eastAsia"/>
          <w:noProof/>
        </w:rPr>
        <w:drawing>
          <wp:inline distT="0" distB="0" distL="0" distR="0">
            <wp:extent cx="5399997" cy="1868749"/>
            <wp:effectExtent l="19050" t="19050" r="10795" b="177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イメージ図逆方向.bmp"/>
                    <pic:cNvPicPr/>
                  </pic:nvPicPr>
                  <pic:blipFill>
                    <a:blip r:embed="rId12">
                      <a:extLst>
                        <a:ext uri="{28A0092B-C50C-407E-A947-70E740481C1C}">
                          <a14:useLocalDpi xmlns:a14="http://schemas.microsoft.com/office/drawing/2010/main" val="0"/>
                        </a:ext>
                      </a:extLst>
                    </a:blip>
                    <a:stretch>
                      <a:fillRect/>
                    </a:stretch>
                  </pic:blipFill>
                  <pic:spPr>
                    <a:xfrm>
                      <a:off x="0" y="0"/>
                      <a:ext cx="5399997" cy="1868749"/>
                    </a:xfrm>
                    <a:prstGeom prst="rect">
                      <a:avLst/>
                    </a:prstGeom>
                    <a:ln>
                      <a:solidFill>
                        <a:schemeClr val="bg1">
                          <a:lumMod val="75000"/>
                        </a:schemeClr>
                      </a:solidFill>
                    </a:ln>
                  </pic:spPr>
                </pic:pic>
              </a:graphicData>
            </a:graphic>
          </wp:inline>
        </w:drawing>
      </w:r>
    </w:p>
    <w:p w:rsidR="0012306B" w:rsidRDefault="0012306B" w:rsidP="0012306B">
      <w:pPr>
        <w:jc w:val="center"/>
        <w:rPr>
          <w:b/>
        </w:rPr>
      </w:pPr>
      <w:r>
        <w:rPr>
          <w:rFonts w:hint="eastAsia"/>
          <w:b/>
        </w:rPr>
        <w:t>承認機能のイメージ(逆方向)</w:t>
      </w:r>
    </w:p>
    <w:p w:rsidR="008958A9" w:rsidRDefault="008958A9" w:rsidP="008958A9"/>
    <w:p w:rsidR="00CE7835" w:rsidRDefault="00CE7835" w:rsidP="00C56B0A">
      <w:pPr>
        <w:pStyle w:val="af5"/>
        <w:numPr>
          <w:ilvl w:val="0"/>
          <w:numId w:val="19"/>
        </w:numPr>
        <w:ind w:leftChars="0"/>
      </w:pPr>
      <w:r>
        <w:rPr>
          <w:rFonts w:hint="eastAsia"/>
        </w:rPr>
        <w:t>設定により、</w:t>
      </w:r>
      <w:r w:rsidR="00C56B0A" w:rsidRPr="00C56B0A">
        <w:rPr>
          <w:rFonts w:hint="eastAsia"/>
        </w:rPr>
        <w:t>承認者</w:t>
      </w:r>
      <w:r>
        <w:rPr>
          <w:rFonts w:hint="eastAsia"/>
        </w:rPr>
        <w:t>はインターネットネットワークセグメントのみ、セキュアネットセグメントのみ、または両方のセグメントで承認可能です。</w:t>
      </w:r>
    </w:p>
    <w:p w:rsidR="00F70928" w:rsidRDefault="00F70928" w:rsidP="00F70928"/>
    <w:p w:rsidR="00492EBE" w:rsidRDefault="00492EBE">
      <w:pPr>
        <w:wordWrap/>
      </w:pPr>
      <w:r>
        <w:br w:type="page"/>
      </w:r>
    </w:p>
    <w:p w:rsidR="00D47A11" w:rsidRDefault="000646AF" w:rsidP="000646AF">
      <w:pPr>
        <w:pStyle w:val="1"/>
        <w:spacing w:after="120"/>
      </w:pPr>
      <w:bookmarkStart w:id="7" w:name="_Toc195535492"/>
      <w:bookmarkEnd w:id="6"/>
      <w:r w:rsidRPr="000646AF">
        <w:rPr>
          <w:rFonts w:hint="eastAsia"/>
        </w:rPr>
        <w:lastRenderedPageBreak/>
        <w:t>承認機能を利用するには</w:t>
      </w:r>
      <w:bookmarkEnd w:id="7"/>
    </w:p>
    <w:p w:rsidR="00A52E3F" w:rsidRDefault="00A52E3F" w:rsidP="00D47A11">
      <w:r w:rsidRPr="00CD2FF2">
        <w:t>承認</w:t>
      </w:r>
      <w:r w:rsidRPr="009434EA">
        <w:rPr>
          <w:rFonts w:hint="eastAsia"/>
        </w:rPr>
        <w:t>機能を利用するためには、</w:t>
      </w:r>
      <w:r>
        <w:rPr>
          <w:rFonts w:hint="eastAsia"/>
        </w:rPr>
        <w:t>Gateway</w:t>
      </w:r>
      <w:r w:rsidRPr="009434EA">
        <w:rPr>
          <w:rFonts w:hint="eastAsia"/>
        </w:rPr>
        <w:t>設定</w:t>
      </w:r>
      <w:r w:rsidRPr="009434EA">
        <w:t>に加えて以下の設定が必要です。</w:t>
      </w:r>
    </w:p>
    <w:p w:rsidR="00E25972" w:rsidRDefault="00E25972" w:rsidP="00E25972">
      <w:pPr>
        <w:pStyle w:val="af5"/>
        <w:numPr>
          <w:ilvl w:val="0"/>
          <w:numId w:val="20"/>
        </w:numPr>
        <w:wordWrap/>
        <w:adjustRightInd w:val="0"/>
        <w:snapToGrid w:val="0"/>
        <w:ind w:leftChars="0"/>
      </w:pPr>
      <w:r>
        <w:rPr>
          <w:rFonts w:hint="eastAsia"/>
        </w:rPr>
        <w:t>Gateway</w:t>
      </w:r>
      <w:r w:rsidRPr="009434EA">
        <w:rPr>
          <w:rFonts w:hint="eastAsia"/>
        </w:rPr>
        <w:t>設定</w:t>
      </w:r>
      <w:r>
        <w:rPr>
          <w:rFonts w:hint="eastAsia"/>
        </w:rPr>
        <w:t>の詳細につきましては、</w:t>
      </w:r>
      <w:r w:rsidRPr="003F1DB5">
        <w:rPr>
          <w:rFonts w:hint="eastAsia"/>
        </w:rPr>
        <w:t>以下</w:t>
      </w:r>
      <w:r w:rsidRPr="003F1DB5">
        <w:t>URL内の</w:t>
      </w:r>
      <w:r w:rsidRPr="003F1DB5">
        <w:rPr>
          <w:rFonts w:hint="eastAsia"/>
        </w:rPr>
        <w:t>「</w:t>
      </w:r>
      <w:r w:rsidRPr="003F1DB5">
        <w:t>Proself Gateway Edition -</w:t>
      </w:r>
      <w:r w:rsidRPr="003F1DB5">
        <w:rPr>
          <w:rFonts w:hint="eastAsia"/>
        </w:rPr>
        <w:t xml:space="preserve"> 操作チュートリアル管理者編」</w:t>
      </w:r>
      <w:r>
        <w:rPr>
          <w:rFonts w:hint="eastAsia"/>
        </w:rPr>
        <w:t>に記載している</w:t>
      </w:r>
      <w:r w:rsidRPr="003F1DB5">
        <w:rPr>
          <w:rFonts w:hint="eastAsia"/>
        </w:rPr>
        <w:t>「Gateway設定」を</w:t>
      </w:r>
      <w:r>
        <w:rPr>
          <w:rFonts w:hint="eastAsia"/>
        </w:rPr>
        <w:t>実施ください</w:t>
      </w:r>
      <w:r w:rsidRPr="003F1DB5">
        <w:rPr>
          <w:rFonts w:hint="eastAsia"/>
        </w:rPr>
        <w:t>。</w:t>
      </w:r>
      <w:r>
        <w:br/>
      </w:r>
      <w:hyperlink r:id="rId13" w:anchor="gateway" w:history="1">
        <w:r w:rsidRPr="00A52E3F">
          <w:rPr>
            <w:rStyle w:val="af0"/>
          </w:rPr>
          <w:t>https://www.proself.jp/manualtutorial/list/#gateway</w:t>
        </w:r>
      </w:hyperlink>
    </w:p>
    <w:p w:rsidR="00A52E3F" w:rsidRPr="00E25972" w:rsidRDefault="00A52E3F" w:rsidP="00D47A11"/>
    <w:p w:rsidR="00F16E42" w:rsidRDefault="00F16E42" w:rsidP="00D47A11">
      <w:r>
        <w:rPr>
          <w:rFonts w:hint="eastAsia"/>
        </w:rPr>
        <w:t>「</w:t>
      </w:r>
      <w:hyperlink w:anchor="_承認設定(正方向のファイル受け渡し)" w:history="1">
        <w:r w:rsidR="00A302B7" w:rsidRPr="00A302B7">
          <w:rPr>
            <w:rStyle w:val="af0"/>
            <w:rFonts w:hint="eastAsia"/>
          </w:rPr>
          <w:t>4.承認設定</w:t>
        </w:r>
        <w:r w:rsidR="00A302B7" w:rsidRPr="00A302B7">
          <w:rPr>
            <w:rStyle w:val="af0"/>
          </w:rPr>
          <w:t>(正方向のファイル受け渡し)</w:t>
        </w:r>
      </w:hyperlink>
      <w:r>
        <w:rPr>
          <w:rFonts w:hint="eastAsia"/>
        </w:rPr>
        <w:t>」</w:t>
      </w:r>
    </w:p>
    <w:p w:rsidR="002963AF" w:rsidRDefault="002963AF" w:rsidP="00D47A11">
      <w:r>
        <w:rPr>
          <w:rFonts w:hint="eastAsia"/>
        </w:rPr>
        <w:t>「</w:t>
      </w:r>
      <w:hyperlink w:anchor="_承認設定(逆方向のファイル受け渡し)" w:history="1">
        <w:r w:rsidR="00A302B7" w:rsidRPr="00A302B7">
          <w:rPr>
            <w:rStyle w:val="af0"/>
          </w:rPr>
          <w:t>5.承認設定(逆方向のファイル受け渡し)</w:t>
        </w:r>
      </w:hyperlink>
      <w:r>
        <w:rPr>
          <w:rFonts w:hint="eastAsia"/>
        </w:rPr>
        <w:t>」</w:t>
      </w:r>
    </w:p>
    <w:p w:rsidR="00F16E42" w:rsidRDefault="00F16E42" w:rsidP="00D47A11">
      <w:r>
        <w:rPr>
          <w:rFonts w:hint="eastAsia"/>
        </w:rPr>
        <w:t>「</w:t>
      </w:r>
      <w:hyperlink w:anchor="_ユーザーの作成" w:history="1">
        <w:r w:rsidR="00EE1AB4">
          <w:rPr>
            <w:rStyle w:val="af0"/>
          </w:rPr>
          <w:t>7</w:t>
        </w:r>
        <w:r w:rsidR="00621BFE" w:rsidRPr="0054505D">
          <w:rPr>
            <w:rStyle w:val="af0"/>
            <w:rFonts w:hint="eastAsia"/>
          </w:rPr>
          <w:t>.</w:t>
        </w:r>
        <w:r w:rsidR="00C43CE3" w:rsidRPr="0054505D">
          <w:rPr>
            <w:rStyle w:val="af0"/>
            <w:rFonts w:hint="eastAsia"/>
          </w:rPr>
          <w:t>ユーザーの作成</w:t>
        </w:r>
      </w:hyperlink>
      <w:r>
        <w:rPr>
          <w:rFonts w:hint="eastAsia"/>
        </w:rPr>
        <w:t>」</w:t>
      </w:r>
    </w:p>
    <w:p w:rsidR="00BD7F49" w:rsidRDefault="00F16E42" w:rsidP="00D47A11">
      <w:r>
        <w:rPr>
          <w:rFonts w:hint="eastAsia"/>
        </w:rPr>
        <w:t>「</w:t>
      </w:r>
      <w:hyperlink w:anchor="_正方向の各種承認設定" w:history="1">
        <w:r w:rsidR="00EE1AB4">
          <w:rPr>
            <w:rStyle w:val="af0"/>
          </w:rPr>
          <w:t>8</w:t>
        </w:r>
        <w:r w:rsidR="00C43CE3" w:rsidRPr="003A603D">
          <w:rPr>
            <w:rStyle w:val="af0"/>
            <w:rFonts w:hint="eastAsia"/>
          </w:rPr>
          <w:t>.メール文書設定</w:t>
        </w:r>
      </w:hyperlink>
      <w:r>
        <w:rPr>
          <w:rFonts w:hint="eastAsia"/>
        </w:rPr>
        <w:t>」</w:t>
      </w:r>
    </w:p>
    <w:p w:rsidR="00C1000D" w:rsidRDefault="00C1000D" w:rsidP="00D47A11"/>
    <w:p w:rsidR="00A1367D" w:rsidRDefault="00AB608B" w:rsidP="00A1367D">
      <w:pPr>
        <w:pStyle w:val="af5"/>
        <w:numPr>
          <w:ilvl w:val="0"/>
          <w:numId w:val="19"/>
        </w:numPr>
        <w:ind w:leftChars="0"/>
      </w:pPr>
      <w:r>
        <w:rPr>
          <w:rFonts w:hint="eastAsia"/>
        </w:rPr>
        <w:t>「</w:t>
      </w:r>
      <w:hyperlink w:anchor="_承認設定(正方向のファイル受け渡し)" w:history="1">
        <w:r w:rsidRPr="00A302B7">
          <w:rPr>
            <w:rStyle w:val="af0"/>
            <w:rFonts w:hint="eastAsia"/>
          </w:rPr>
          <w:t>4.承認設定</w:t>
        </w:r>
        <w:r w:rsidRPr="00A302B7">
          <w:rPr>
            <w:rStyle w:val="af0"/>
          </w:rPr>
          <w:t>(正方向のファイル受け渡し)</w:t>
        </w:r>
      </w:hyperlink>
      <w:r>
        <w:rPr>
          <w:rFonts w:hint="eastAsia"/>
        </w:rPr>
        <w:t>」「</w:t>
      </w:r>
      <w:hyperlink w:anchor="_承認設定(逆方向のファイル受け渡し)" w:history="1">
        <w:r w:rsidRPr="00A302B7">
          <w:rPr>
            <w:rStyle w:val="af0"/>
          </w:rPr>
          <w:t>5.承認設定(逆方向のファイル受け渡し)</w:t>
        </w:r>
      </w:hyperlink>
      <w:r>
        <w:rPr>
          <w:rFonts w:hint="eastAsia"/>
        </w:rPr>
        <w:t>」</w:t>
      </w:r>
      <w:r w:rsidR="00A1367D">
        <w:rPr>
          <w:rFonts w:hint="eastAsia"/>
        </w:rPr>
        <w:t>につきましては、</w:t>
      </w:r>
      <w:r w:rsidR="00A1367D" w:rsidRPr="00711F7C">
        <w:rPr>
          <w:rFonts w:hint="eastAsia"/>
        </w:rPr>
        <w:t>正方向</w:t>
      </w:r>
      <w:r w:rsidR="00A1367D" w:rsidRPr="00711F7C">
        <w:t>/逆方向のファイル受け渡し</w:t>
      </w:r>
      <w:r w:rsidR="00A1367D">
        <w:rPr>
          <w:rFonts w:hint="eastAsia"/>
        </w:rPr>
        <w:t>において</w:t>
      </w:r>
      <w:r w:rsidR="00A1367D" w:rsidRPr="00711F7C">
        <w:t>承認が必要なもの</w:t>
      </w:r>
      <w:r w:rsidR="00A1367D">
        <w:rPr>
          <w:rFonts w:hint="eastAsia"/>
        </w:rPr>
        <w:t>についてのみ</w:t>
      </w:r>
      <w:r w:rsidR="00A1367D" w:rsidRPr="00711F7C">
        <w:t>設定</w:t>
      </w:r>
      <w:r w:rsidR="00A1367D">
        <w:rPr>
          <w:rFonts w:hint="eastAsia"/>
        </w:rPr>
        <w:t>ください。</w:t>
      </w:r>
    </w:p>
    <w:p w:rsidR="00A1367D" w:rsidRDefault="00A1367D">
      <w:pPr>
        <w:wordWrap/>
      </w:pPr>
    </w:p>
    <w:p w:rsidR="006A7480" w:rsidRDefault="006A7480" w:rsidP="006A7480">
      <w:r>
        <w:rPr>
          <w:rFonts w:hint="eastAsia"/>
        </w:rPr>
        <w:t>上記各設定については次項よりご参照ください。</w:t>
      </w:r>
    </w:p>
    <w:p w:rsidR="006A7480" w:rsidRPr="006A7480" w:rsidRDefault="006A7480">
      <w:pPr>
        <w:wordWrap/>
      </w:pPr>
    </w:p>
    <w:p w:rsidR="00D76233" w:rsidRDefault="00D76233">
      <w:pPr>
        <w:wordWrap/>
      </w:pPr>
      <w:r>
        <w:br w:type="page"/>
      </w:r>
    </w:p>
    <w:p w:rsidR="00D33E57" w:rsidRDefault="00A302B7" w:rsidP="00A302B7">
      <w:pPr>
        <w:pStyle w:val="1"/>
        <w:spacing w:after="120"/>
      </w:pPr>
      <w:bookmarkStart w:id="8" w:name="_承認設定_1"/>
      <w:bookmarkStart w:id="9" w:name="_正方向の承認設定"/>
      <w:bookmarkStart w:id="10" w:name="_承認設定(正方向のファイル受け渡し)"/>
      <w:bookmarkStart w:id="11" w:name="_Toc195535493"/>
      <w:bookmarkEnd w:id="8"/>
      <w:bookmarkEnd w:id="9"/>
      <w:bookmarkEnd w:id="10"/>
      <w:r w:rsidRPr="00A302B7">
        <w:rPr>
          <w:rFonts w:hint="eastAsia"/>
        </w:rPr>
        <w:lastRenderedPageBreak/>
        <w:t>承認設定</w:t>
      </w:r>
      <w:r w:rsidRPr="00A302B7">
        <w:t>(正方向のファイル受け渡し)</w:t>
      </w:r>
      <w:bookmarkEnd w:id="11"/>
    </w:p>
    <w:p w:rsidR="00ED207F" w:rsidRDefault="007445B1" w:rsidP="00665CB7">
      <w:r w:rsidRPr="007445B1">
        <w:rPr>
          <w:rFonts w:hint="eastAsia"/>
        </w:rPr>
        <w:t>正方向のファイル受け渡しで承認を必要とするための設定を行います。</w:t>
      </w:r>
    </w:p>
    <w:p w:rsidR="00B73F26" w:rsidRDefault="00B73F26" w:rsidP="00B73F26">
      <w:r w:rsidRPr="00B73F26">
        <w:rPr>
          <w:rFonts w:hint="eastAsia"/>
        </w:rPr>
        <w:t>システム全体、プライマリグループに対して</w:t>
      </w:r>
      <w:r>
        <w:rPr>
          <w:rFonts w:hint="eastAsia"/>
        </w:rPr>
        <w:t>設定することができます。</w:t>
      </w:r>
    </w:p>
    <w:p w:rsidR="00EE14FF" w:rsidRPr="00F40055" w:rsidRDefault="00EE14FF" w:rsidP="00EE14FF">
      <w:pPr>
        <w:rPr>
          <w:lang w:eastAsia="ar-SA"/>
        </w:rPr>
      </w:pPr>
    </w:p>
    <w:p w:rsidR="00042C3B" w:rsidRDefault="00042C3B" w:rsidP="006D393C">
      <w:pPr>
        <w:pStyle w:val="2"/>
        <w:spacing w:after="120"/>
      </w:pPr>
      <w:bookmarkStart w:id="12" w:name="_システム全体で設定する"/>
      <w:bookmarkStart w:id="13" w:name="_Toc195535494"/>
      <w:bookmarkEnd w:id="12"/>
      <w:r>
        <w:rPr>
          <w:rFonts w:hint="eastAsia"/>
        </w:rPr>
        <w:t>システム全体で設定する</w:t>
      </w:r>
      <w:bookmarkEnd w:id="13"/>
    </w:p>
    <w:p w:rsidR="00D47A11" w:rsidRDefault="00D47A11" w:rsidP="003D7F96">
      <w:pPr>
        <w:wordWrap/>
        <w:adjustRightInd w:val="0"/>
        <w:snapToGrid w:val="0"/>
      </w:pPr>
      <w:r>
        <w:rPr>
          <w:rFonts w:hint="eastAsia"/>
        </w:rPr>
        <w:t>システム管理者でログインして管理画面を開き、左メニューから、「</w:t>
      </w:r>
      <w:r>
        <w:rPr>
          <w:rFonts w:hint="eastAsia"/>
          <w:lang w:eastAsia="ar-SA"/>
        </w:rPr>
        <w:t>システム設定</w:t>
      </w:r>
      <w:r>
        <w:rPr>
          <w:rFonts w:hint="eastAsia"/>
        </w:rPr>
        <w:t>」-「</w:t>
      </w:r>
      <w:r>
        <w:rPr>
          <w:lang w:eastAsia="ar-SA"/>
        </w:rPr>
        <w:t>Gateway</w:t>
      </w:r>
      <w:r>
        <w:rPr>
          <w:rFonts w:hint="eastAsia"/>
        </w:rPr>
        <w:t>」-「</w:t>
      </w:r>
      <w:r>
        <w:rPr>
          <w:lang w:eastAsia="ar-SA"/>
        </w:rPr>
        <w:t>承認設定</w:t>
      </w:r>
      <w:r>
        <w:rPr>
          <w:rFonts w:hint="eastAsia"/>
        </w:rPr>
        <w:t>」の順にクリックします。</w:t>
      </w:r>
    </w:p>
    <w:p w:rsidR="003D7F96" w:rsidRDefault="006152A8" w:rsidP="003D7F96">
      <w:pPr>
        <w:wordWrap/>
        <w:adjustRightInd w:val="0"/>
        <w:snapToGrid w:val="0"/>
        <w:jc w:val="center"/>
      </w:pPr>
      <w:r>
        <w:rPr>
          <w:noProof/>
        </w:rPr>
        <mc:AlternateContent>
          <mc:Choice Requires="wps">
            <w:drawing>
              <wp:anchor distT="0" distB="0" distL="114300" distR="114300" simplePos="0" relativeHeight="251669504" behindDoc="0" locked="0" layoutInCell="1" allowOverlap="1">
                <wp:simplePos x="0" y="0"/>
                <wp:positionH relativeFrom="column">
                  <wp:posOffset>2105025</wp:posOffset>
                </wp:positionH>
                <wp:positionV relativeFrom="paragraph">
                  <wp:posOffset>1845945</wp:posOffset>
                </wp:positionV>
                <wp:extent cx="720000" cy="180000"/>
                <wp:effectExtent l="0" t="0" r="23495" b="10795"/>
                <wp:wrapNone/>
                <wp:docPr id="10" name="正方形/長方形 10"/>
                <wp:cNvGraphicFramePr/>
                <a:graphic xmlns:a="http://schemas.openxmlformats.org/drawingml/2006/main">
                  <a:graphicData uri="http://schemas.microsoft.com/office/word/2010/wordprocessingShape">
                    <wps:wsp>
                      <wps:cNvSpPr/>
                      <wps:spPr>
                        <a:xfrm>
                          <a:off x="0" y="0"/>
                          <a:ext cx="72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30C13" id="正方形/長方形 10" o:spid="_x0000_s1026" style="position:absolute;left:0;text-align:left;margin-left:165.75pt;margin-top:145.35pt;width:56.7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" filled="f" strokecolor="red" strokeweight="2pt"/>
            </w:pict>
          </mc:Fallback>
        </mc:AlternateContent>
      </w:r>
      <w:r w:rsidR="003D7F96">
        <w:rPr>
          <w:noProof/>
        </w:rPr>
        <w:drawing>
          <wp:inline distT="0" distB="0" distL="0" distR="0" wp14:anchorId="4446F884" wp14:editId="52ECD98A">
            <wp:extent cx="5400000" cy="2403325"/>
            <wp:effectExtent l="19050" t="19050" r="10795" b="165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00000" cy="2403325"/>
                    </a:xfrm>
                    <a:prstGeom prst="rect">
                      <a:avLst/>
                    </a:prstGeom>
                    <a:ln>
                      <a:solidFill>
                        <a:schemeClr val="bg1">
                          <a:lumMod val="75000"/>
                        </a:schemeClr>
                      </a:solidFill>
                    </a:ln>
                  </pic:spPr>
                </pic:pic>
              </a:graphicData>
            </a:graphic>
          </wp:inline>
        </w:drawing>
      </w:r>
    </w:p>
    <w:p w:rsidR="00D47A11" w:rsidRDefault="00D47A11" w:rsidP="00D47A11">
      <w:pPr>
        <w:jc w:val="center"/>
        <w:rPr>
          <w:b/>
          <w:lang w:eastAsia="ar-SA"/>
        </w:rPr>
      </w:pPr>
      <w:r w:rsidRPr="008F51D0">
        <w:rPr>
          <w:rFonts w:hint="eastAsia"/>
          <w:b/>
        </w:rPr>
        <w:t>システム設定</w:t>
      </w:r>
      <w:r w:rsidRPr="008F51D0">
        <w:rPr>
          <w:rFonts w:hint="cs"/>
          <w:b/>
          <w:lang w:eastAsia="ar-SA"/>
        </w:rPr>
        <w:t xml:space="preserve"> </w:t>
      </w:r>
      <w:r>
        <w:rPr>
          <w:b/>
          <w:lang w:eastAsia="ar-SA"/>
        </w:rPr>
        <w:t>-</w:t>
      </w:r>
      <w:r w:rsidRPr="008F51D0">
        <w:rPr>
          <w:rFonts w:hint="cs"/>
          <w:b/>
          <w:lang w:eastAsia="ar-SA"/>
        </w:rPr>
        <w:t xml:space="preserve"> Gateway</w:t>
      </w:r>
    </w:p>
    <w:p w:rsidR="001200B6" w:rsidRDefault="001200B6">
      <w:pPr>
        <w:wordWrap/>
      </w:pPr>
    </w:p>
    <w:p w:rsidR="00F84923" w:rsidRDefault="00F84923" w:rsidP="00F84923">
      <w:r>
        <w:rPr>
          <w:rFonts w:hint="eastAsia"/>
        </w:rPr>
        <w:t>承認設定画面より</w:t>
      </w:r>
      <w:r w:rsidR="00F472BA">
        <w:rPr>
          <w:rFonts w:hint="eastAsia"/>
        </w:rPr>
        <w:t>「</w:t>
      </w:r>
      <w:r w:rsidR="00F472BA" w:rsidRPr="00450875">
        <w:rPr>
          <w:rFonts w:hint="eastAsia"/>
        </w:rPr>
        <w:t>承認を必要とする</w:t>
      </w:r>
      <w:r w:rsidR="00F472BA">
        <w:rPr>
          <w:rFonts w:hint="eastAsia"/>
        </w:rPr>
        <w:t>」を</w:t>
      </w:r>
      <w:r w:rsidR="00C747FE">
        <w:rPr>
          <w:rFonts w:hint="eastAsia"/>
        </w:rPr>
        <w:t>on</w:t>
      </w:r>
      <w:r w:rsidR="00F472BA">
        <w:rPr>
          <w:rFonts w:hint="eastAsia"/>
        </w:rPr>
        <w:t>にします。</w:t>
      </w:r>
    </w:p>
    <w:p w:rsidR="00F84923" w:rsidRPr="00FD0FEC" w:rsidRDefault="00B54BC3" w:rsidP="00F84923">
      <w:pPr>
        <w:jc w:val="center"/>
      </w:pPr>
      <w:r w:rsidRPr="00EF7C0B">
        <w:rPr>
          <w:noProof/>
        </w:rPr>
        <mc:AlternateContent>
          <mc:Choice Requires="wps">
            <w:drawing>
              <wp:anchor distT="0" distB="0" distL="114300" distR="114300" simplePos="0" relativeHeight="251794432" behindDoc="0" locked="0" layoutInCell="1" allowOverlap="1" wp14:anchorId="06EF5F19" wp14:editId="281FEDC4">
                <wp:simplePos x="0" y="0"/>
                <wp:positionH relativeFrom="column">
                  <wp:posOffset>2057400</wp:posOffset>
                </wp:positionH>
                <wp:positionV relativeFrom="paragraph">
                  <wp:posOffset>954405</wp:posOffset>
                </wp:positionV>
                <wp:extent cx="755650" cy="234000"/>
                <wp:effectExtent l="0" t="0" r="25400" b="13970"/>
                <wp:wrapNone/>
                <wp:docPr id="17" name="正方形/長方形 17"/>
                <wp:cNvGraphicFramePr/>
                <a:graphic xmlns:a="http://schemas.openxmlformats.org/drawingml/2006/main">
                  <a:graphicData uri="http://schemas.microsoft.com/office/word/2010/wordprocessingShape">
                    <wps:wsp>
                      <wps:cNvSpPr/>
                      <wps:spPr>
                        <a:xfrm>
                          <a:off x="0" y="0"/>
                          <a:ext cx="755650" cy="23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C387A" id="正方形/長方形 17" o:spid="_x0000_s1026" style="position:absolute;left:0;text-align:left;margin-left:162pt;margin-top:75.15pt;width:59.5pt;height:18.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" filled="f" strokecolor="red" strokeweight="2pt"/>
            </w:pict>
          </mc:Fallback>
        </mc:AlternateContent>
      </w:r>
      <w:r w:rsidR="00F84923">
        <w:rPr>
          <w:noProof/>
        </w:rPr>
        <w:drawing>
          <wp:inline distT="0" distB="0" distL="0" distR="0" wp14:anchorId="26730692" wp14:editId="25CFE762">
            <wp:extent cx="5400000" cy="3787120"/>
            <wp:effectExtent l="19050" t="19050" r="10795" b="2349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00" cy="3787120"/>
                    </a:xfrm>
                    <a:prstGeom prst="rect">
                      <a:avLst/>
                    </a:prstGeom>
                    <a:ln>
                      <a:solidFill>
                        <a:schemeClr val="bg1">
                          <a:lumMod val="75000"/>
                        </a:schemeClr>
                      </a:solidFill>
                    </a:ln>
                  </pic:spPr>
                </pic:pic>
              </a:graphicData>
            </a:graphic>
          </wp:inline>
        </w:drawing>
      </w:r>
    </w:p>
    <w:p w:rsidR="00F84923" w:rsidRDefault="00F84923" w:rsidP="00F84923">
      <w:pPr>
        <w:jc w:val="center"/>
        <w:rPr>
          <w:b/>
        </w:rPr>
      </w:pPr>
      <w:r w:rsidRPr="00825310">
        <w:rPr>
          <w:rFonts w:hint="eastAsia"/>
          <w:b/>
        </w:rPr>
        <w:t>承認設定</w:t>
      </w:r>
    </w:p>
    <w:p w:rsidR="00F84923" w:rsidRDefault="00F84923" w:rsidP="00F84923">
      <w:pPr>
        <w:wordWrap/>
      </w:pPr>
    </w:p>
    <w:p w:rsidR="00E0745F" w:rsidRDefault="00E0745F">
      <w:pPr>
        <w:wordWrap/>
      </w:pPr>
      <w:r>
        <w:br w:type="page"/>
      </w:r>
    </w:p>
    <w:p w:rsidR="00D70A94" w:rsidRDefault="00D70A94" w:rsidP="00F84923">
      <w:pPr>
        <w:wordWrap/>
      </w:pPr>
      <w:r>
        <w:rPr>
          <w:rFonts w:hint="eastAsia"/>
        </w:rPr>
        <w:lastRenderedPageBreak/>
        <w:t>各項目の詳細については「</w:t>
      </w:r>
      <w:hyperlink w:anchor="_承認設定画面の各項目について" w:history="1">
        <w:r w:rsidRPr="00036D19">
          <w:rPr>
            <w:rStyle w:val="af0"/>
            <w:rFonts w:hint="eastAsia"/>
          </w:rPr>
          <w:t>6.承認設定画面の各項目について</w:t>
        </w:r>
      </w:hyperlink>
      <w:r>
        <w:rPr>
          <w:rFonts w:hint="eastAsia"/>
        </w:rPr>
        <w:t>」をご参照ください。</w:t>
      </w:r>
    </w:p>
    <w:p w:rsidR="00E0745F" w:rsidRDefault="00E0745F" w:rsidP="00F84923">
      <w:pPr>
        <w:wordWrap/>
      </w:pPr>
    </w:p>
    <w:p w:rsidR="00B87778" w:rsidRDefault="009A099E" w:rsidP="00B87778">
      <w:r>
        <w:rPr>
          <w:rFonts w:hint="eastAsia"/>
        </w:rPr>
        <w:t>設定後、「設定」ボタンをクリックすると設定内容が反映されます。</w:t>
      </w:r>
    </w:p>
    <w:p w:rsidR="00B87778" w:rsidRDefault="00B87778" w:rsidP="00F84923">
      <w:pPr>
        <w:wordWrap/>
      </w:pPr>
    </w:p>
    <w:p w:rsidR="00042C3B" w:rsidRDefault="008517FB" w:rsidP="006D393C">
      <w:pPr>
        <w:pStyle w:val="2"/>
        <w:spacing w:after="120"/>
      </w:pPr>
      <w:bookmarkStart w:id="14" w:name="_承認担当各設定選択時における動作の違い"/>
      <w:bookmarkStart w:id="15" w:name="_「承認担当」の各項目について"/>
      <w:bookmarkStart w:id="16" w:name="_プライマリグループごとに設定する"/>
      <w:bookmarkStart w:id="17" w:name="_Toc164947709"/>
      <w:bookmarkStart w:id="18" w:name="_Toc189833735"/>
      <w:bookmarkStart w:id="19" w:name="_Toc195535495"/>
      <w:bookmarkEnd w:id="14"/>
      <w:bookmarkEnd w:id="15"/>
      <w:bookmarkEnd w:id="16"/>
      <w:r>
        <w:rPr>
          <w:rFonts w:hint="eastAsia"/>
        </w:rPr>
        <w:t>プライマリグループごとに設定する</w:t>
      </w:r>
      <w:bookmarkEnd w:id="17"/>
      <w:bookmarkEnd w:id="18"/>
      <w:bookmarkEnd w:id="19"/>
    </w:p>
    <w:p w:rsidR="00AA3286" w:rsidRDefault="00AA3286" w:rsidP="006A3B0D">
      <w:r w:rsidRPr="00AA3286">
        <w:rPr>
          <w:rFonts w:hint="eastAsia"/>
        </w:rPr>
        <w:t>プライマリグループを利用</w:t>
      </w:r>
      <w:r>
        <w:rPr>
          <w:rFonts w:hint="eastAsia"/>
        </w:rPr>
        <w:t>している</w:t>
      </w:r>
      <w:r w:rsidRPr="00AA3286">
        <w:rPr>
          <w:rFonts w:hint="eastAsia"/>
        </w:rPr>
        <w:t>場合は、</w:t>
      </w:r>
      <w:r w:rsidRPr="00E104BD">
        <w:rPr>
          <w:rFonts w:hint="eastAsia"/>
        </w:rPr>
        <w:t>「</w:t>
      </w:r>
      <w:hyperlink w:anchor="_システム全体で設定する" w:history="1">
        <w:r w:rsidRPr="00E104BD">
          <w:rPr>
            <w:rStyle w:val="af0"/>
          </w:rPr>
          <w:t>4.1.システム全体で設定する</w:t>
        </w:r>
      </w:hyperlink>
      <w:r w:rsidRPr="00E104BD">
        <w:t>」</w:t>
      </w:r>
      <w:r w:rsidRPr="00AA3286">
        <w:t>とは別にプライマリグループに対して承認設定を行うことができます。</w:t>
      </w:r>
      <w:r w:rsidRPr="00AA3286">
        <w:rPr>
          <w:rFonts w:hint="eastAsia"/>
        </w:rPr>
        <w:t>プライマリグループの承認設定は</w:t>
      </w:r>
      <w:r w:rsidRPr="00E104BD">
        <w:rPr>
          <w:rFonts w:hint="eastAsia"/>
        </w:rPr>
        <w:t>「</w:t>
      </w:r>
      <w:hyperlink w:anchor="_システム全体で設定する" w:history="1">
        <w:r w:rsidRPr="00E104BD">
          <w:rPr>
            <w:rStyle w:val="af0"/>
          </w:rPr>
          <w:t>4.1.システム全体で設定する</w:t>
        </w:r>
      </w:hyperlink>
      <w:r w:rsidRPr="00E104BD">
        <w:t>」</w:t>
      </w:r>
      <w:r w:rsidRPr="00AA3286">
        <w:t>よりも優先されるため、特定のプライマリグループのみ承認不要とする設定や</w:t>
      </w:r>
      <w:r w:rsidRPr="00AA3286">
        <w:rPr>
          <w:rFonts w:hint="eastAsia"/>
        </w:rPr>
        <w:t>異なる承認期限を設定することができるようになります。</w:t>
      </w:r>
    </w:p>
    <w:p w:rsidR="006A3B0D" w:rsidRDefault="006A3B0D" w:rsidP="006A3B0D">
      <w:bookmarkStart w:id="20" w:name="_逆方向ファイル受渡の設定方法_1"/>
      <w:bookmarkEnd w:id="20"/>
    </w:p>
    <w:p w:rsidR="006A3B0D" w:rsidRDefault="006A3B0D" w:rsidP="006A3B0D">
      <w:pPr>
        <w:wordWrap/>
        <w:adjustRightInd w:val="0"/>
        <w:snapToGrid w:val="0"/>
      </w:pPr>
      <w:r>
        <w:rPr>
          <w:rFonts w:hint="eastAsia"/>
        </w:rPr>
        <w:t>システム管理者でログインし、「管理画面」-「グループ管理」を開きます。</w:t>
      </w:r>
    </w:p>
    <w:p w:rsidR="006A3B0D" w:rsidRDefault="006A3B0D" w:rsidP="006A3B0D">
      <w:pPr>
        <w:wordWrap/>
        <w:adjustRightInd w:val="0"/>
        <w:snapToGrid w:val="0"/>
        <w:jc w:val="center"/>
        <w:rPr>
          <w:lang w:eastAsia="ar-SA"/>
        </w:rPr>
      </w:pPr>
      <w:r>
        <w:rPr>
          <w:noProof/>
        </w:rPr>
        <mc:AlternateContent>
          <mc:Choice Requires="wps">
            <w:drawing>
              <wp:anchor distT="0" distB="0" distL="114300" distR="114300" simplePos="0" relativeHeight="251767808" behindDoc="0" locked="0" layoutInCell="1" allowOverlap="1" wp14:anchorId="618BE264" wp14:editId="4E79061F">
                <wp:simplePos x="0" y="0"/>
                <wp:positionH relativeFrom="column">
                  <wp:posOffset>3686175</wp:posOffset>
                </wp:positionH>
                <wp:positionV relativeFrom="paragraph">
                  <wp:posOffset>421005</wp:posOffset>
                </wp:positionV>
                <wp:extent cx="2052000" cy="576000"/>
                <wp:effectExtent l="0" t="0" r="24765" b="14605"/>
                <wp:wrapNone/>
                <wp:docPr id="6" name="正方形/長方形 6"/>
                <wp:cNvGraphicFramePr/>
                <a:graphic xmlns:a="http://schemas.openxmlformats.org/drawingml/2006/main">
                  <a:graphicData uri="http://schemas.microsoft.com/office/word/2010/wordprocessingShape">
                    <wps:wsp>
                      <wps:cNvSpPr/>
                      <wps:spPr>
                        <a:xfrm>
                          <a:off x="0" y="0"/>
                          <a:ext cx="2052000" cy="57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5C673" id="正方形/長方形 6" o:spid="_x0000_s1026" style="position:absolute;left:0;text-align:left;margin-left:290.25pt;margin-top:33.15pt;width:161.55pt;height:45.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" filled="f" strokecolor="red" strokeweight="2pt"/>
            </w:pict>
          </mc:Fallback>
        </mc:AlternateContent>
      </w:r>
      <w:r>
        <w:rPr>
          <w:noProof/>
        </w:rPr>
        <w:drawing>
          <wp:inline distT="0" distB="0" distL="0" distR="0" wp14:anchorId="13ECAD67" wp14:editId="79C50F99">
            <wp:extent cx="5400000" cy="2333155"/>
            <wp:effectExtent l="19050" t="19050" r="10795" b="1016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2333155"/>
                    </a:xfrm>
                    <a:prstGeom prst="rect">
                      <a:avLst/>
                    </a:prstGeom>
                    <a:ln>
                      <a:solidFill>
                        <a:schemeClr val="bg1">
                          <a:lumMod val="75000"/>
                        </a:schemeClr>
                      </a:solidFill>
                    </a:ln>
                  </pic:spPr>
                </pic:pic>
              </a:graphicData>
            </a:graphic>
          </wp:inline>
        </w:drawing>
      </w:r>
    </w:p>
    <w:p w:rsidR="006A3B0D" w:rsidRPr="00EC7CF0" w:rsidRDefault="006A3B0D" w:rsidP="006A3B0D">
      <w:pPr>
        <w:jc w:val="center"/>
        <w:rPr>
          <w:b/>
          <w:lang w:eastAsia="ar-SA"/>
        </w:rPr>
      </w:pPr>
      <w:r w:rsidRPr="00EC7CF0">
        <w:rPr>
          <w:rFonts w:hint="eastAsia"/>
          <w:b/>
        </w:rPr>
        <w:t>管理画面</w:t>
      </w:r>
    </w:p>
    <w:p w:rsidR="00937500" w:rsidRDefault="00937500">
      <w:pPr>
        <w:wordWrap/>
      </w:pPr>
    </w:p>
    <w:p w:rsidR="006A3B0D" w:rsidRDefault="006A3B0D" w:rsidP="006A3B0D">
      <w:pPr>
        <w:wordWrap/>
        <w:adjustRightInd w:val="0"/>
        <w:snapToGrid w:val="0"/>
      </w:pPr>
      <w:r>
        <w:rPr>
          <w:rFonts w:hint="eastAsia"/>
        </w:rPr>
        <w:t>「新規プライマリ」をクリックしてプライマリ作成画面または、既存のプライマリグループをクリックしてプライマリ更新画面を開きます。</w:t>
      </w:r>
    </w:p>
    <w:p w:rsidR="006A3B0D" w:rsidRDefault="006A3B0D" w:rsidP="006A3B0D">
      <w:pPr>
        <w:wordWrap/>
        <w:adjustRightInd w:val="0"/>
        <w:snapToGrid w:val="0"/>
        <w:jc w:val="center"/>
        <w:rPr>
          <w:lang w:eastAsia="ar-SA"/>
        </w:rPr>
      </w:pPr>
      <w:r>
        <w:rPr>
          <w:noProof/>
        </w:rPr>
        <mc:AlternateContent>
          <mc:Choice Requires="wps">
            <w:drawing>
              <wp:anchor distT="0" distB="0" distL="114300" distR="114300" simplePos="0" relativeHeight="251768832" behindDoc="0" locked="0" layoutInCell="1" allowOverlap="1" wp14:anchorId="17F44FDA" wp14:editId="12A82DFF">
                <wp:simplePos x="0" y="0"/>
                <wp:positionH relativeFrom="column">
                  <wp:posOffset>1476375</wp:posOffset>
                </wp:positionH>
                <wp:positionV relativeFrom="paragraph">
                  <wp:posOffset>297180</wp:posOffset>
                </wp:positionV>
                <wp:extent cx="720000" cy="198000"/>
                <wp:effectExtent l="0" t="0" r="23495" b="12065"/>
                <wp:wrapNone/>
                <wp:docPr id="12" name="正方形/長方形 12"/>
                <wp:cNvGraphicFramePr/>
                <a:graphic xmlns:a="http://schemas.openxmlformats.org/drawingml/2006/main">
                  <a:graphicData uri="http://schemas.microsoft.com/office/word/2010/wordprocessingShape">
                    <wps:wsp>
                      <wps:cNvSpPr/>
                      <wps:spPr>
                        <a:xfrm>
                          <a:off x="0" y="0"/>
                          <a:ext cx="72000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EF27C" id="正方形/長方形 12" o:spid="_x0000_s1026" style="position:absolute;left:0;text-align:left;margin-left:116.25pt;margin-top:23.4pt;width:56.7pt;height:15.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" filled="f" strokecolor="red" strokeweight="2pt"/>
            </w:pict>
          </mc:Fallback>
        </mc:AlternateContent>
      </w:r>
      <w:r>
        <w:rPr>
          <w:noProof/>
        </w:rPr>
        <w:drawing>
          <wp:inline distT="0" distB="0" distL="0" distR="0" wp14:anchorId="58F95445" wp14:editId="7022C397">
            <wp:extent cx="5400000" cy="1561800"/>
            <wp:effectExtent l="19050" t="19050" r="10795" b="1968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0000" cy="1561800"/>
                    </a:xfrm>
                    <a:prstGeom prst="rect">
                      <a:avLst/>
                    </a:prstGeom>
                    <a:ln>
                      <a:solidFill>
                        <a:schemeClr val="bg1">
                          <a:lumMod val="75000"/>
                        </a:schemeClr>
                      </a:solidFill>
                    </a:ln>
                  </pic:spPr>
                </pic:pic>
              </a:graphicData>
            </a:graphic>
          </wp:inline>
        </w:drawing>
      </w:r>
    </w:p>
    <w:p w:rsidR="006A3B0D" w:rsidRPr="00F12CD8" w:rsidRDefault="006A3B0D" w:rsidP="006A3B0D">
      <w:pPr>
        <w:jc w:val="center"/>
        <w:rPr>
          <w:b/>
          <w:lang w:eastAsia="ar-SA"/>
        </w:rPr>
      </w:pPr>
      <w:r w:rsidRPr="00F12CD8">
        <w:rPr>
          <w:rFonts w:hint="eastAsia"/>
          <w:b/>
        </w:rPr>
        <w:t>グループ一覧</w:t>
      </w:r>
    </w:p>
    <w:p w:rsidR="006A3B0D" w:rsidRDefault="006A3B0D" w:rsidP="006A3B0D">
      <w:pPr>
        <w:wordWrap/>
      </w:pPr>
    </w:p>
    <w:p w:rsidR="000D5A16" w:rsidRDefault="000D5A16">
      <w:pPr>
        <w:wordWrap/>
      </w:pPr>
      <w:r>
        <w:br w:type="page"/>
      </w:r>
    </w:p>
    <w:p w:rsidR="006A3B0D" w:rsidRDefault="006A3B0D" w:rsidP="006A3B0D">
      <w:pPr>
        <w:wordWrap/>
        <w:adjustRightInd w:val="0"/>
        <w:snapToGrid w:val="0"/>
      </w:pPr>
      <w:r>
        <w:rPr>
          <w:rFonts w:hint="eastAsia"/>
        </w:rPr>
        <w:lastRenderedPageBreak/>
        <w:t>承認設定より「設定」をクリックします。</w:t>
      </w:r>
    </w:p>
    <w:p w:rsidR="006A3B0D" w:rsidRPr="00805FFD" w:rsidRDefault="006A3B0D" w:rsidP="006A3B0D">
      <w:pPr>
        <w:wordWrap/>
        <w:adjustRightInd w:val="0"/>
        <w:snapToGrid w:val="0"/>
        <w:jc w:val="center"/>
        <w:rPr>
          <w:lang w:eastAsia="ar-SA"/>
        </w:rPr>
      </w:pPr>
      <w:r>
        <w:rPr>
          <w:noProof/>
        </w:rPr>
        <mc:AlternateContent>
          <mc:Choice Requires="wps">
            <w:drawing>
              <wp:anchor distT="0" distB="0" distL="114300" distR="114300" simplePos="0" relativeHeight="251769856" behindDoc="0" locked="0" layoutInCell="1" allowOverlap="1" wp14:anchorId="00B6609C" wp14:editId="6FA4F1BF">
                <wp:simplePos x="0" y="0"/>
                <wp:positionH relativeFrom="column">
                  <wp:posOffset>4057650</wp:posOffset>
                </wp:positionH>
                <wp:positionV relativeFrom="paragraph">
                  <wp:posOffset>1771650</wp:posOffset>
                </wp:positionV>
                <wp:extent cx="720000" cy="180000"/>
                <wp:effectExtent l="0" t="0" r="23495" b="10795"/>
                <wp:wrapNone/>
                <wp:docPr id="15" name="正方形/長方形 15"/>
                <wp:cNvGraphicFramePr/>
                <a:graphic xmlns:a="http://schemas.openxmlformats.org/drawingml/2006/main">
                  <a:graphicData uri="http://schemas.microsoft.com/office/word/2010/wordprocessingShape">
                    <wps:wsp>
                      <wps:cNvSpPr/>
                      <wps:spPr>
                        <a:xfrm>
                          <a:off x="0" y="0"/>
                          <a:ext cx="72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5917B" id="正方形/長方形 15" o:spid="_x0000_s1026" style="position:absolute;left:0;text-align:left;margin-left:319.5pt;margin-top:139.5pt;width:56.7pt;height:14.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" filled="f" strokecolor="red" strokeweight="2pt"/>
            </w:pict>
          </mc:Fallback>
        </mc:AlternateContent>
      </w:r>
      <w:r>
        <w:rPr>
          <w:noProof/>
        </w:rPr>
        <w:drawing>
          <wp:inline distT="0" distB="0" distL="0" distR="0" wp14:anchorId="25DB2B9E" wp14:editId="64251BBF">
            <wp:extent cx="5400000" cy="2304777"/>
            <wp:effectExtent l="19050" t="19050" r="10795" b="196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00" cy="2304777"/>
                    </a:xfrm>
                    <a:prstGeom prst="rect">
                      <a:avLst/>
                    </a:prstGeom>
                    <a:ln>
                      <a:solidFill>
                        <a:schemeClr val="bg1">
                          <a:lumMod val="75000"/>
                        </a:schemeClr>
                      </a:solidFill>
                    </a:ln>
                  </pic:spPr>
                </pic:pic>
              </a:graphicData>
            </a:graphic>
          </wp:inline>
        </w:drawing>
      </w:r>
    </w:p>
    <w:p w:rsidR="006A3B0D" w:rsidRPr="001D265D" w:rsidRDefault="006A3B0D" w:rsidP="006A3B0D">
      <w:pPr>
        <w:jc w:val="center"/>
        <w:rPr>
          <w:b/>
          <w:lang w:eastAsia="ar-SA"/>
        </w:rPr>
      </w:pPr>
      <w:r w:rsidRPr="001D265D">
        <w:rPr>
          <w:rFonts w:hint="eastAsia"/>
          <w:b/>
        </w:rPr>
        <w:t>新規プライマリグループ作成</w:t>
      </w:r>
    </w:p>
    <w:p w:rsidR="006A3B0D" w:rsidRDefault="006A3B0D" w:rsidP="006A3B0D">
      <w:pPr>
        <w:rPr>
          <w:lang w:eastAsia="ar-SA"/>
        </w:rPr>
      </w:pPr>
    </w:p>
    <w:p w:rsidR="006A3B0D" w:rsidRDefault="006A3B0D" w:rsidP="006A3B0D">
      <w:pPr>
        <w:wordWrap/>
        <w:adjustRightInd w:val="0"/>
        <w:snapToGrid w:val="0"/>
      </w:pPr>
      <w:r>
        <w:rPr>
          <w:rFonts w:hint="eastAsia"/>
        </w:rPr>
        <w:t>承認設定を「システムを優先」から「設定」に変更し、「</w:t>
      </w:r>
      <w:r w:rsidRPr="00450875">
        <w:rPr>
          <w:rFonts w:hint="eastAsia"/>
        </w:rPr>
        <w:t>承認を必要とする</w:t>
      </w:r>
      <w:r>
        <w:rPr>
          <w:rFonts w:hint="eastAsia"/>
        </w:rPr>
        <w:t>」にチェックを入れます。</w:t>
      </w:r>
    </w:p>
    <w:p w:rsidR="006A3B0D" w:rsidRDefault="006A3B0D" w:rsidP="006A3B0D">
      <w:pPr>
        <w:wordWrap/>
        <w:adjustRightInd w:val="0"/>
        <w:snapToGrid w:val="0"/>
        <w:jc w:val="center"/>
      </w:pPr>
      <w:r>
        <w:rPr>
          <w:noProof/>
        </w:rPr>
        <mc:AlternateContent>
          <mc:Choice Requires="wps">
            <w:drawing>
              <wp:anchor distT="0" distB="0" distL="114300" distR="114300" simplePos="0" relativeHeight="251771904" behindDoc="0" locked="0" layoutInCell="1" allowOverlap="1" wp14:anchorId="7EA655EF" wp14:editId="4E3BB313">
                <wp:simplePos x="0" y="0"/>
                <wp:positionH relativeFrom="column">
                  <wp:posOffset>2600325</wp:posOffset>
                </wp:positionH>
                <wp:positionV relativeFrom="paragraph">
                  <wp:posOffset>1152525</wp:posOffset>
                </wp:positionV>
                <wp:extent cx="755650" cy="161925"/>
                <wp:effectExtent l="0" t="0" r="25400" b="28575"/>
                <wp:wrapNone/>
                <wp:docPr id="26" name="正方形/長方形 26"/>
                <wp:cNvGraphicFramePr/>
                <a:graphic xmlns:a="http://schemas.openxmlformats.org/drawingml/2006/main">
                  <a:graphicData uri="http://schemas.microsoft.com/office/word/2010/wordprocessingShape">
                    <wps:wsp>
                      <wps:cNvSpPr/>
                      <wps:spPr>
                        <a:xfrm>
                          <a:off x="0" y="0"/>
                          <a:ext cx="7556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A2940" id="正方形/長方形 26" o:spid="_x0000_s1026" style="position:absolute;left:0;text-align:left;margin-left:204.75pt;margin-top:90.75pt;width:59.5pt;height:1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770880" behindDoc="0" locked="0" layoutInCell="1" allowOverlap="1" wp14:anchorId="6351C67A" wp14:editId="533829B6">
                <wp:simplePos x="0" y="0"/>
                <wp:positionH relativeFrom="column">
                  <wp:posOffset>2600325</wp:posOffset>
                </wp:positionH>
                <wp:positionV relativeFrom="paragraph">
                  <wp:posOffset>866775</wp:posOffset>
                </wp:positionV>
                <wp:extent cx="755650" cy="161925"/>
                <wp:effectExtent l="0" t="0" r="25400" b="28575"/>
                <wp:wrapNone/>
                <wp:docPr id="19" name="正方形/長方形 19"/>
                <wp:cNvGraphicFramePr/>
                <a:graphic xmlns:a="http://schemas.openxmlformats.org/drawingml/2006/main">
                  <a:graphicData uri="http://schemas.microsoft.com/office/word/2010/wordprocessingShape">
                    <wps:wsp>
                      <wps:cNvSpPr/>
                      <wps:spPr>
                        <a:xfrm>
                          <a:off x="0" y="0"/>
                          <a:ext cx="7556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A8155" id="正方形/長方形 19" o:spid="_x0000_s1026" style="position:absolute;left:0;text-align:left;margin-left:204.75pt;margin-top:68.25pt;width:59.5pt;height:1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" filled="f" strokecolor="red" strokeweight="2pt"/>
            </w:pict>
          </mc:Fallback>
        </mc:AlternateContent>
      </w:r>
      <w:r>
        <w:rPr>
          <w:noProof/>
        </w:rPr>
        <w:drawing>
          <wp:inline distT="0" distB="0" distL="0" distR="0" wp14:anchorId="2CA4FA78" wp14:editId="50298EC8">
            <wp:extent cx="5400000" cy="3221116"/>
            <wp:effectExtent l="19050" t="19050" r="10795" b="177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00000" cy="3221116"/>
                    </a:xfrm>
                    <a:prstGeom prst="rect">
                      <a:avLst/>
                    </a:prstGeom>
                    <a:ln>
                      <a:solidFill>
                        <a:schemeClr val="bg1">
                          <a:lumMod val="75000"/>
                        </a:schemeClr>
                      </a:solidFill>
                    </a:ln>
                  </pic:spPr>
                </pic:pic>
              </a:graphicData>
            </a:graphic>
          </wp:inline>
        </w:drawing>
      </w:r>
    </w:p>
    <w:p w:rsidR="006A3B0D" w:rsidRDefault="006A3B0D" w:rsidP="006A3B0D">
      <w:pPr>
        <w:jc w:val="center"/>
        <w:rPr>
          <w:lang w:eastAsia="ar-SA"/>
        </w:rPr>
      </w:pPr>
      <w:r w:rsidRPr="001D265D">
        <w:rPr>
          <w:rFonts w:hint="eastAsia"/>
          <w:b/>
        </w:rPr>
        <w:t>新規プライマリグループ作成</w:t>
      </w:r>
    </w:p>
    <w:p w:rsidR="006A3B0D" w:rsidRDefault="006A3B0D" w:rsidP="006A3B0D">
      <w:pPr>
        <w:wordWrap/>
        <w:adjustRightInd w:val="0"/>
        <w:snapToGrid w:val="0"/>
        <w:rPr>
          <w:lang w:eastAsia="ar-SA"/>
        </w:rPr>
      </w:pPr>
    </w:p>
    <w:p w:rsidR="00C07681" w:rsidRDefault="003639E6" w:rsidP="00C07681">
      <w:pPr>
        <w:wordWrap/>
      </w:pPr>
      <w:r w:rsidRPr="003639E6">
        <w:rPr>
          <w:rFonts w:hint="eastAsia"/>
        </w:rPr>
        <w:t>各項目の詳細については</w:t>
      </w:r>
      <w:r w:rsidR="00C07681">
        <w:rPr>
          <w:rFonts w:hint="eastAsia"/>
        </w:rPr>
        <w:t>「</w:t>
      </w:r>
      <w:hyperlink w:anchor="_承認設定画面の各項目について" w:history="1">
        <w:r w:rsidR="00C07681" w:rsidRPr="00036D19">
          <w:rPr>
            <w:rStyle w:val="af0"/>
            <w:rFonts w:hint="eastAsia"/>
          </w:rPr>
          <w:t>6.承認設定画面の各項目について</w:t>
        </w:r>
      </w:hyperlink>
      <w:r w:rsidR="00C07681">
        <w:rPr>
          <w:rFonts w:hint="eastAsia"/>
        </w:rPr>
        <w:t>」をご参照ください。</w:t>
      </w:r>
    </w:p>
    <w:p w:rsidR="006A3B0D" w:rsidRDefault="006A3B0D" w:rsidP="006A3B0D"/>
    <w:p w:rsidR="002626CB" w:rsidRDefault="002626CB">
      <w:pPr>
        <w:wordWrap/>
      </w:pPr>
      <w:r>
        <w:br w:type="page"/>
      </w:r>
    </w:p>
    <w:p w:rsidR="006A3B0D" w:rsidRDefault="00C03278" w:rsidP="00C03278">
      <w:r>
        <w:rPr>
          <w:rFonts w:hint="eastAsia"/>
        </w:rPr>
        <w:lastRenderedPageBreak/>
        <w:t>設定後</w:t>
      </w:r>
      <w:r w:rsidR="00F21180">
        <w:rPr>
          <w:rFonts w:hint="eastAsia"/>
        </w:rPr>
        <w:t>、</w:t>
      </w:r>
      <w:r w:rsidR="006A3B0D">
        <w:rPr>
          <w:rFonts w:hint="eastAsia"/>
        </w:rPr>
        <w:t>「戻る」をクリックし</w:t>
      </w:r>
      <w:r>
        <w:rPr>
          <w:rFonts w:hint="eastAsia"/>
        </w:rPr>
        <w:t>て</w:t>
      </w:r>
      <w:r w:rsidR="006A3B0D">
        <w:rPr>
          <w:rFonts w:hint="eastAsia"/>
        </w:rPr>
        <w:t>「プライマリグループ作成」又は「プライマリグループ更新」の前画面に遷移し、「作成」または「更新」をクリックします。</w:t>
      </w:r>
    </w:p>
    <w:p w:rsidR="006A3B0D" w:rsidRPr="004C64E9" w:rsidRDefault="006A3B0D" w:rsidP="006A3B0D">
      <w:pPr>
        <w:wordWrap/>
        <w:adjustRightInd w:val="0"/>
        <w:snapToGrid w:val="0"/>
        <w:jc w:val="center"/>
      </w:pPr>
      <w:r>
        <w:rPr>
          <w:noProof/>
        </w:rPr>
        <mc:AlternateContent>
          <mc:Choice Requires="wps">
            <w:drawing>
              <wp:anchor distT="0" distB="0" distL="114300" distR="114300" simplePos="0" relativeHeight="251772928" behindDoc="0" locked="0" layoutInCell="1" allowOverlap="1" wp14:anchorId="6557698B" wp14:editId="6578DFFF">
                <wp:simplePos x="0" y="0"/>
                <wp:positionH relativeFrom="column">
                  <wp:posOffset>1495425</wp:posOffset>
                </wp:positionH>
                <wp:positionV relativeFrom="paragraph">
                  <wp:posOffset>297815</wp:posOffset>
                </wp:positionV>
                <wp:extent cx="360000" cy="198000"/>
                <wp:effectExtent l="0" t="0" r="21590" b="12065"/>
                <wp:wrapNone/>
                <wp:docPr id="30" name="正方形/長方形 30"/>
                <wp:cNvGraphicFramePr/>
                <a:graphic xmlns:a="http://schemas.openxmlformats.org/drawingml/2006/main">
                  <a:graphicData uri="http://schemas.microsoft.com/office/word/2010/wordprocessingShape">
                    <wps:wsp>
                      <wps:cNvSpPr/>
                      <wps:spPr>
                        <a:xfrm>
                          <a:off x="0" y="0"/>
                          <a:ext cx="36000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AA427" id="正方形/長方形 30" o:spid="_x0000_s1026" style="position:absolute;left:0;text-align:left;margin-left:117.75pt;margin-top:23.45pt;width:28.35pt;height:15.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" filled="f" strokecolor="red" strokeweight="2pt"/>
            </w:pict>
          </mc:Fallback>
        </mc:AlternateContent>
      </w:r>
      <w:r>
        <w:rPr>
          <w:noProof/>
        </w:rPr>
        <w:drawing>
          <wp:inline distT="0" distB="0" distL="0" distR="0" wp14:anchorId="6936260E" wp14:editId="5D5EE0EB">
            <wp:extent cx="5400000" cy="1589662"/>
            <wp:effectExtent l="19050" t="19050" r="10795" b="1079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00" cy="1589662"/>
                    </a:xfrm>
                    <a:prstGeom prst="rect">
                      <a:avLst/>
                    </a:prstGeom>
                    <a:ln>
                      <a:solidFill>
                        <a:schemeClr val="bg1">
                          <a:lumMod val="75000"/>
                        </a:schemeClr>
                      </a:solidFill>
                    </a:ln>
                  </pic:spPr>
                </pic:pic>
              </a:graphicData>
            </a:graphic>
          </wp:inline>
        </w:drawing>
      </w:r>
    </w:p>
    <w:p w:rsidR="006A3B0D" w:rsidRPr="003C6139" w:rsidRDefault="006A3B0D" w:rsidP="006A3B0D">
      <w:pPr>
        <w:jc w:val="center"/>
        <w:rPr>
          <w:b/>
          <w:lang w:eastAsia="ar-SA"/>
        </w:rPr>
      </w:pPr>
      <w:r w:rsidRPr="003C6139">
        <w:rPr>
          <w:rFonts w:hint="eastAsia"/>
          <w:b/>
        </w:rPr>
        <w:t>新規プライマリグループ作成</w:t>
      </w:r>
    </w:p>
    <w:p w:rsidR="00042C3B" w:rsidRDefault="00042C3B" w:rsidP="00D47A11"/>
    <w:p w:rsidR="00AE0BF2" w:rsidRDefault="00AE0BF2">
      <w:pPr>
        <w:wordWrap/>
      </w:pPr>
      <w:r>
        <w:br w:type="page"/>
      </w:r>
    </w:p>
    <w:p w:rsidR="00042C3B" w:rsidRDefault="00A302B7" w:rsidP="00A302B7">
      <w:pPr>
        <w:pStyle w:val="1"/>
        <w:spacing w:after="120"/>
      </w:pPr>
      <w:bookmarkStart w:id="21" w:name="_逆方向の承認設定"/>
      <w:bookmarkStart w:id="22" w:name="_承認設定(逆方向のファイル受け渡し)"/>
      <w:bookmarkStart w:id="23" w:name="_Toc195535496"/>
      <w:bookmarkEnd w:id="21"/>
      <w:bookmarkEnd w:id="22"/>
      <w:r w:rsidRPr="00A302B7">
        <w:rPr>
          <w:rFonts w:hint="eastAsia"/>
        </w:rPr>
        <w:lastRenderedPageBreak/>
        <w:t>承認設定</w:t>
      </w:r>
      <w:r w:rsidRPr="00A302B7">
        <w:t>(逆方向のファイル受け渡し)</w:t>
      </w:r>
      <w:bookmarkEnd w:id="23"/>
    </w:p>
    <w:p w:rsidR="00322AD3" w:rsidRDefault="00CD6DB0" w:rsidP="00E301C2">
      <w:r w:rsidRPr="00CD6DB0">
        <w:rPr>
          <w:rFonts w:hint="eastAsia"/>
        </w:rPr>
        <w:t>逆方向のファイル受け渡しで承認を必要とするための設定を行います。</w:t>
      </w:r>
    </w:p>
    <w:p w:rsidR="00E301C2" w:rsidRDefault="00692878" w:rsidP="00E301C2">
      <w:r w:rsidRPr="00B73F26">
        <w:rPr>
          <w:rFonts w:hint="eastAsia"/>
        </w:rPr>
        <w:t>システム全体、プライマリグループに対して</w:t>
      </w:r>
      <w:r>
        <w:rPr>
          <w:rFonts w:hint="eastAsia"/>
        </w:rPr>
        <w:t>設定することができます。</w:t>
      </w:r>
    </w:p>
    <w:p w:rsidR="00506C2B" w:rsidRDefault="00506C2B" w:rsidP="00E301C2"/>
    <w:p w:rsidR="007013F8" w:rsidRDefault="007013F8" w:rsidP="006D393C">
      <w:pPr>
        <w:pStyle w:val="2"/>
        <w:spacing w:after="120"/>
      </w:pPr>
      <w:bookmarkStart w:id="24" w:name="_システム全体で設定する_1"/>
      <w:bookmarkStart w:id="25" w:name="_Toc195535497"/>
      <w:bookmarkEnd w:id="24"/>
      <w:r>
        <w:rPr>
          <w:rFonts w:hint="eastAsia"/>
        </w:rPr>
        <w:t>システム全体で設定する</w:t>
      </w:r>
      <w:bookmarkEnd w:id="25"/>
    </w:p>
    <w:p w:rsidR="00E301C2" w:rsidRDefault="00E301C2" w:rsidP="00E301C2">
      <w:r w:rsidRPr="00E6128D">
        <w:rPr>
          <w:rFonts w:hint="eastAsia"/>
        </w:rPr>
        <w:t>システム管理者でログインして管理画面を開き、左メニューから、「システム設定」</w:t>
      </w:r>
      <w:r w:rsidRPr="00E6128D">
        <w:t>-「Gateway」-「</w:t>
      </w:r>
      <w:r w:rsidRPr="003E6C0A">
        <w:rPr>
          <w:rFonts w:hint="eastAsia"/>
        </w:rPr>
        <w:t>逆方向ファイル受渡の設定</w:t>
      </w:r>
      <w:r>
        <w:t>」の順にクリック</w:t>
      </w:r>
      <w:r>
        <w:rPr>
          <w:rFonts w:hint="eastAsia"/>
        </w:rPr>
        <w:t>します。</w:t>
      </w:r>
    </w:p>
    <w:p w:rsidR="00E301C2" w:rsidRDefault="00E301C2" w:rsidP="00E301C2">
      <w:pPr>
        <w:jc w:val="center"/>
      </w:pPr>
      <w:r>
        <w:rPr>
          <w:noProof/>
        </w:rPr>
        <mc:AlternateContent>
          <mc:Choice Requires="wps">
            <w:drawing>
              <wp:anchor distT="0" distB="0" distL="114300" distR="114300" simplePos="0" relativeHeight="251774976" behindDoc="0" locked="0" layoutInCell="1" allowOverlap="1" wp14:anchorId="58D90155" wp14:editId="1815093A">
                <wp:simplePos x="0" y="0"/>
                <wp:positionH relativeFrom="column">
                  <wp:posOffset>2095500</wp:posOffset>
                </wp:positionH>
                <wp:positionV relativeFrom="paragraph">
                  <wp:posOffset>1619250</wp:posOffset>
                </wp:positionV>
                <wp:extent cx="720000" cy="180000"/>
                <wp:effectExtent l="0" t="0" r="23495" b="10795"/>
                <wp:wrapNone/>
                <wp:docPr id="56" name="正方形/長方形 56"/>
                <wp:cNvGraphicFramePr/>
                <a:graphic xmlns:a="http://schemas.openxmlformats.org/drawingml/2006/main">
                  <a:graphicData uri="http://schemas.microsoft.com/office/word/2010/wordprocessingShape">
                    <wps:wsp>
                      <wps:cNvSpPr/>
                      <wps:spPr>
                        <a:xfrm>
                          <a:off x="0" y="0"/>
                          <a:ext cx="72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62B03" id="正方形/長方形 56" o:spid="_x0000_s1026" style="position:absolute;left:0;text-align:left;margin-left:165pt;margin-top:127.5pt;width:56.7pt;height:14.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" filled="f" strokecolor="red" strokeweight="2pt"/>
            </w:pict>
          </mc:Fallback>
        </mc:AlternateContent>
      </w:r>
      <w:r>
        <w:rPr>
          <w:noProof/>
        </w:rPr>
        <w:drawing>
          <wp:inline distT="0" distB="0" distL="0" distR="0" wp14:anchorId="7A0FA665" wp14:editId="456F76F7">
            <wp:extent cx="5400000" cy="2725798"/>
            <wp:effectExtent l="19050" t="19050" r="10795" b="1778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00000" cy="2725798"/>
                    </a:xfrm>
                    <a:prstGeom prst="rect">
                      <a:avLst/>
                    </a:prstGeom>
                    <a:ln>
                      <a:solidFill>
                        <a:schemeClr val="bg1">
                          <a:lumMod val="75000"/>
                        </a:schemeClr>
                      </a:solidFill>
                    </a:ln>
                  </pic:spPr>
                </pic:pic>
              </a:graphicData>
            </a:graphic>
          </wp:inline>
        </w:drawing>
      </w:r>
    </w:p>
    <w:p w:rsidR="00E301C2" w:rsidRDefault="00E301C2" w:rsidP="00E301C2">
      <w:pPr>
        <w:jc w:val="center"/>
        <w:rPr>
          <w:b/>
          <w:lang w:eastAsia="ar-SA"/>
        </w:rPr>
      </w:pPr>
      <w:r w:rsidRPr="006A411A">
        <w:rPr>
          <w:rFonts w:hint="eastAsia"/>
          <w:b/>
        </w:rPr>
        <w:t>システム設定</w:t>
      </w:r>
      <w:r w:rsidRPr="006A411A">
        <w:rPr>
          <w:rFonts w:hint="cs"/>
          <w:b/>
          <w:lang w:eastAsia="ar-SA"/>
        </w:rPr>
        <w:t xml:space="preserve"> </w:t>
      </w:r>
      <w:r>
        <w:rPr>
          <w:b/>
          <w:lang w:eastAsia="ar-SA"/>
        </w:rPr>
        <w:t>-</w:t>
      </w:r>
      <w:r w:rsidRPr="006A411A">
        <w:rPr>
          <w:rFonts w:hint="cs"/>
          <w:b/>
          <w:lang w:eastAsia="ar-SA"/>
        </w:rPr>
        <w:t xml:space="preserve"> Gateway</w:t>
      </w:r>
    </w:p>
    <w:p w:rsidR="00F11853" w:rsidRDefault="00F11853">
      <w:pPr>
        <w:wordWrap/>
      </w:pPr>
    </w:p>
    <w:p w:rsidR="00C650E2" w:rsidRDefault="00E301C2" w:rsidP="00C650E2">
      <w:r>
        <w:rPr>
          <w:rFonts w:hint="eastAsia"/>
        </w:rPr>
        <w:t>逆方向ファイル受渡の設定画面より</w:t>
      </w:r>
      <w:r w:rsidR="00C650E2">
        <w:rPr>
          <w:rFonts w:hint="eastAsia"/>
        </w:rPr>
        <w:t>「</w:t>
      </w:r>
      <w:r w:rsidR="00C650E2" w:rsidRPr="00C0150A">
        <w:rPr>
          <w:rFonts w:hint="eastAsia"/>
        </w:rPr>
        <w:t>セキュアネットワークセグメントからのファイル受渡を許可する</w:t>
      </w:r>
      <w:r w:rsidR="00C650E2">
        <w:rPr>
          <w:rFonts w:hint="eastAsia"/>
        </w:rPr>
        <w:t>」、「</w:t>
      </w:r>
      <w:r w:rsidR="00C650E2" w:rsidRPr="00450875">
        <w:rPr>
          <w:rFonts w:hint="eastAsia"/>
        </w:rPr>
        <w:t>承認を必要とする</w:t>
      </w:r>
      <w:r w:rsidR="00C650E2">
        <w:rPr>
          <w:rFonts w:hint="eastAsia"/>
        </w:rPr>
        <w:t>」を</w:t>
      </w:r>
      <w:r w:rsidR="00C747FE">
        <w:rPr>
          <w:rFonts w:hint="eastAsia"/>
        </w:rPr>
        <w:t>on</w:t>
      </w:r>
      <w:r w:rsidR="00C650E2">
        <w:rPr>
          <w:rFonts w:hint="eastAsia"/>
        </w:rPr>
        <w:t>にします。</w:t>
      </w:r>
    </w:p>
    <w:p w:rsidR="00C650E2" w:rsidRDefault="00127BAB" w:rsidP="00C650E2">
      <w:pPr>
        <w:jc w:val="center"/>
      </w:pPr>
      <w:r w:rsidRPr="00EF7C0B">
        <w:rPr>
          <w:noProof/>
        </w:rPr>
        <mc:AlternateContent>
          <mc:Choice Requires="wps">
            <w:drawing>
              <wp:anchor distT="0" distB="0" distL="114300" distR="114300" simplePos="0" relativeHeight="251792384" behindDoc="0" locked="0" layoutInCell="1" allowOverlap="1" wp14:anchorId="20C0F9ED" wp14:editId="2640B0C5">
                <wp:simplePos x="0" y="0"/>
                <wp:positionH relativeFrom="column">
                  <wp:posOffset>1917700</wp:posOffset>
                </wp:positionH>
                <wp:positionV relativeFrom="paragraph">
                  <wp:posOffset>840105</wp:posOffset>
                </wp:positionV>
                <wp:extent cx="1872000" cy="233680"/>
                <wp:effectExtent l="0" t="0" r="13970" b="13970"/>
                <wp:wrapNone/>
                <wp:docPr id="16" name="正方形/長方形 16"/>
                <wp:cNvGraphicFramePr/>
                <a:graphic xmlns:a="http://schemas.openxmlformats.org/drawingml/2006/main">
                  <a:graphicData uri="http://schemas.microsoft.com/office/word/2010/wordprocessingShape">
                    <wps:wsp>
                      <wps:cNvSpPr/>
                      <wps:spPr>
                        <a:xfrm>
                          <a:off x="0" y="0"/>
                          <a:ext cx="1872000" cy="2336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A966F" id="正方形/長方形 16" o:spid="_x0000_s1026" style="position:absolute;left:0;text-align:left;margin-left:151pt;margin-top:66.15pt;width:147.4pt;height:18.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" filled="f" strokecolor="red" strokeweight="2pt"/>
            </w:pict>
          </mc:Fallback>
        </mc:AlternateContent>
      </w:r>
      <w:r w:rsidR="001B21FA" w:rsidRPr="00EF7C0B">
        <w:rPr>
          <w:noProof/>
        </w:rPr>
        <mc:AlternateContent>
          <mc:Choice Requires="wps">
            <w:drawing>
              <wp:anchor distT="0" distB="0" distL="114300" distR="114300" simplePos="0" relativeHeight="251791360" behindDoc="0" locked="0" layoutInCell="1" allowOverlap="1" wp14:anchorId="27CF8774" wp14:editId="5F8C331F">
                <wp:simplePos x="0" y="0"/>
                <wp:positionH relativeFrom="column">
                  <wp:posOffset>1914525</wp:posOffset>
                </wp:positionH>
                <wp:positionV relativeFrom="paragraph">
                  <wp:posOffset>1325880</wp:posOffset>
                </wp:positionV>
                <wp:extent cx="755650" cy="233680"/>
                <wp:effectExtent l="0" t="0" r="25400" b="13970"/>
                <wp:wrapNone/>
                <wp:docPr id="7" name="正方形/長方形 7"/>
                <wp:cNvGraphicFramePr/>
                <a:graphic xmlns:a="http://schemas.openxmlformats.org/drawingml/2006/main">
                  <a:graphicData uri="http://schemas.microsoft.com/office/word/2010/wordprocessingShape">
                    <wps:wsp>
                      <wps:cNvSpPr/>
                      <wps:spPr>
                        <a:xfrm>
                          <a:off x="0" y="0"/>
                          <a:ext cx="755650" cy="2336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43DCA" id="正方形/長方形 7" o:spid="_x0000_s1026" style="position:absolute;left:0;text-align:left;margin-left:150.75pt;margin-top:104.4pt;width:59.5pt;height:1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" filled="f" strokecolor="red" strokeweight="2pt"/>
            </w:pict>
          </mc:Fallback>
        </mc:AlternateContent>
      </w:r>
      <w:r w:rsidR="00C650E2" w:rsidRPr="00C650E2">
        <w:rPr>
          <w:noProof/>
        </w:rPr>
        <w:drawing>
          <wp:inline distT="0" distB="0" distL="0" distR="0" wp14:anchorId="7EA8E6E9" wp14:editId="7816EFCF">
            <wp:extent cx="5400000" cy="3270132"/>
            <wp:effectExtent l="19050" t="19050" r="10795" b="260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00000" cy="3270132"/>
                    </a:xfrm>
                    <a:prstGeom prst="rect">
                      <a:avLst/>
                    </a:prstGeom>
                    <a:ln>
                      <a:solidFill>
                        <a:schemeClr val="bg1">
                          <a:lumMod val="75000"/>
                        </a:schemeClr>
                      </a:solidFill>
                    </a:ln>
                  </pic:spPr>
                </pic:pic>
              </a:graphicData>
            </a:graphic>
          </wp:inline>
        </w:drawing>
      </w:r>
    </w:p>
    <w:p w:rsidR="00E301C2" w:rsidRPr="000D23C3" w:rsidRDefault="00E301C2" w:rsidP="00E301C2">
      <w:pPr>
        <w:jc w:val="center"/>
        <w:rPr>
          <w:b/>
          <w:lang w:eastAsia="ar-SA"/>
        </w:rPr>
      </w:pPr>
      <w:r w:rsidRPr="000D23C3">
        <w:rPr>
          <w:rFonts w:hint="eastAsia"/>
          <w:b/>
        </w:rPr>
        <w:t>逆方向ファイル受渡の設定</w:t>
      </w:r>
    </w:p>
    <w:p w:rsidR="00C650E2" w:rsidRDefault="00C650E2" w:rsidP="00E301C2"/>
    <w:p w:rsidR="00B87778" w:rsidRDefault="00B87778" w:rsidP="00E301C2">
      <w:r>
        <w:rPr>
          <w:rFonts w:hint="eastAsia"/>
        </w:rPr>
        <w:lastRenderedPageBreak/>
        <w:t>各項目の詳細については「</w:t>
      </w:r>
      <w:hyperlink w:anchor="_承認設定画面の各項目について" w:history="1">
        <w:r w:rsidRPr="008140C6">
          <w:rPr>
            <w:rStyle w:val="af0"/>
            <w:rFonts w:hint="eastAsia"/>
          </w:rPr>
          <w:t>6.承認設定画面の各項目について</w:t>
        </w:r>
      </w:hyperlink>
      <w:r>
        <w:rPr>
          <w:rFonts w:hint="eastAsia"/>
        </w:rPr>
        <w:t>」をご参照ください。</w:t>
      </w:r>
    </w:p>
    <w:p w:rsidR="00B87778" w:rsidRDefault="00B87778" w:rsidP="00E301C2"/>
    <w:p w:rsidR="00E301C2" w:rsidRDefault="009A099E" w:rsidP="00E301C2">
      <w:r>
        <w:rPr>
          <w:rFonts w:hint="eastAsia"/>
        </w:rPr>
        <w:t>設定後、</w:t>
      </w:r>
      <w:r w:rsidR="00E301C2">
        <w:rPr>
          <w:rFonts w:hint="eastAsia"/>
        </w:rPr>
        <w:t>「設定」ボタンをクリックすると設定内容が反映されます。</w:t>
      </w:r>
    </w:p>
    <w:p w:rsidR="001B3908" w:rsidRDefault="001B3908">
      <w:pPr>
        <w:wordWrap/>
      </w:pPr>
    </w:p>
    <w:p w:rsidR="00B241B8" w:rsidRDefault="00B241B8" w:rsidP="006D393C">
      <w:pPr>
        <w:pStyle w:val="2"/>
        <w:spacing w:after="120"/>
      </w:pPr>
      <w:bookmarkStart w:id="26" w:name="_プライマリグループごとに設定する_1"/>
      <w:bookmarkStart w:id="27" w:name="_Toc195535498"/>
      <w:bookmarkEnd w:id="26"/>
      <w:r>
        <w:rPr>
          <w:rFonts w:hint="eastAsia"/>
        </w:rPr>
        <w:t>プライマリグループごとに設定する</w:t>
      </w:r>
      <w:bookmarkEnd w:id="27"/>
    </w:p>
    <w:p w:rsidR="00904970" w:rsidRDefault="00E57CB4" w:rsidP="009C2BD0">
      <w:r w:rsidRPr="00E57CB4">
        <w:rPr>
          <w:rFonts w:hint="eastAsia"/>
        </w:rPr>
        <w:t>プライマリグループを利用している場合は、「</w:t>
      </w:r>
      <w:hyperlink w:anchor="_システム全体で設定する_1" w:history="1">
        <w:r w:rsidRPr="00E57CB4">
          <w:rPr>
            <w:rStyle w:val="af0"/>
          </w:rPr>
          <w:t>5.1.システム全体で設定する</w:t>
        </w:r>
      </w:hyperlink>
      <w:r w:rsidRPr="00E57CB4">
        <w:t>」とは別にプライマリグループに対して承認設定を行うことができます。プライマリグループの承認設定は</w:t>
      </w:r>
      <w:r w:rsidR="004873D5" w:rsidRPr="00E57CB4">
        <w:rPr>
          <w:rFonts w:hint="eastAsia"/>
        </w:rPr>
        <w:t>「</w:t>
      </w:r>
      <w:hyperlink w:anchor="_システム全体で設定する_1" w:history="1">
        <w:r w:rsidR="004873D5" w:rsidRPr="00E57CB4">
          <w:rPr>
            <w:rStyle w:val="af0"/>
          </w:rPr>
          <w:t>5.1.システム全体で設定する</w:t>
        </w:r>
      </w:hyperlink>
      <w:r w:rsidR="004873D5" w:rsidRPr="00E57CB4">
        <w:t>」</w:t>
      </w:r>
      <w:r w:rsidRPr="00E57CB4">
        <w:t>よりも優先されるため、特定のプライマリグループのみ承認不要とする設定や異なる承認期限を設定することができるようになります。</w:t>
      </w:r>
    </w:p>
    <w:p w:rsidR="007D6E17" w:rsidRDefault="007D6E17">
      <w:pPr>
        <w:wordWrap/>
      </w:pPr>
    </w:p>
    <w:p w:rsidR="009C2BD0" w:rsidRDefault="009C2BD0" w:rsidP="009C2BD0">
      <w:pPr>
        <w:wordWrap/>
        <w:adjustRightInd w:val="0"/>
        <w:snapToGrid w:val="0"/>
      </w:pPr>
      <w:r>
        <w:rPr>
          <w:rFonts w:hint="eastAsia"/>
        </w:rPr>
        <w:t>システム管理者でログインし、「管理画面」-「グループ管理」を開きます。</w:t>
      </w:r>
    </w:p>
    <w:p w:rsidR="009C2BD0" w:rsidRDefault="009C2BD0" w:rsidP="009C2BD0">
      <w:pPr>
        <w:wordWrap/>
        <w:adjustRightInd w:val="0"/>
        <w:snapToGrid w:val="0"/>
        <w:jc w:val="center"/>
        <w:rPr>
          <w:lang w:eastAsia="ar-SA"/>
        </w:rPr>
      </w:pPr>
      <w:r>
        <w:rPr>
          <w:noProof/>
        </w:rPr>
        <mc:AlternateContent>
          <mc:Choice Requires="wps">
            <w:drawing>
              <wp:anchor distT="0" distB="0" distL="114300" distR="114300" simplePos="0" relativeHeight="251777024" behindDoc="0" locked="0" layoutInCell="1" allowOverlap="1" wp14:anchorId="57B6A3E5" wp14:editId="14BA7776">
                <wp:simplePos x="0" y="0"/>
                <wp:positionH relativeFrom="column">
                  <wp:posOffset>3686175</wp:posOffset>
                </wp:positionH>
                <wp:positionV relativeFrom="paragraph">
                  <wp:posOffset>421005</wp:posOffset>
                </wp:positionV>
                <wp:extent cx="2052000" cy="576000"/>
                <wp:effectExtent l="0" t="0" r="24765" b="14605"/>
                <wp:wrapNone/>
                <wp:docPr id="258" name="正方形/長方形 258"/>
                <wp:cNvGraphicFramePr/>
                <a:graphic xmlns:a="http://schemas.openxmlformats.org/drawingml/2006/main">
                  <a:graphicData uri="http://schemas.microsoft.com/office/word/2010/wordprocessingShape">
                    <wps:wsp>
                      <wps:cNvSpPr/>
                      <wps:spPr>
                        <a:xfrm>
                          <a:off x="0" y="0"/>
                          <a:ext cx="2052000" cy="57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12D75" id="正方形/長方形 258" o:spid="_x0000_s1026" style="position:absolute;left:0;text-align:left;margin-left:290.25pt;margin-top:33.15pt;width:161.55pt;height:45.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" filled="f" strokecolor="red" strokeweight="2pt"/>
            </w:pict>
          </mc:Fallback>
        </mc:AlternateContent>
      </w:r>
      <w:r>
        <w:rPr>
          <w:noProof/>
        </w:rPr>
        <w:drawing>
          <wp:inline distT="0" distB="0" distL="0" distR="0" wp14:anchorId="5085B997" wp14:editId="352DB9E3">
            <wp:extent cx="5400000" cy="2333155"/>
            <wp:effectExtent l="19050" t="19050" r="10795" b="1016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2333155"/>
                    </a:xfrm>
                    <a:prstGeom prst="rect">
                      <a:avLst/>
                    </a:prstGeom>
                    <a:ln>
                      <a:solidFill>
                        <a:schemeClr val="bg1">
                          <a:lumMod val="75000"/>
                        </a:schemeClr>
                      </a:solidFill>
                    </a:ln>
                  </pic:spPr>
                </pic:pic>
              </a:graphicData>
            </a:graphic>
          </wp:inline>
        </w:drawing>
      </w:r>
    </w:p>
    <w:p w:rsidR="009C2BD0" w:rsidRPr="00EC7CF0" w:rsidRDefault="009C2BD0" w:rsidP="009C2BD0">
      <w:pPr>
        <w:jc w:val="center"/>
        <w:rPr>
          <w:b/>
          <w:lang w:eastAsia="ar-SA"/>
        </w:rPr>
      </w:pPr>
      <w:r w:rsidRPr="00EC7CF0">
        <w:rPr>
          <w:rFonts w:hint="eastAsia"/>
          <w:b/>
        </w:rPr>
        <w:t>管理画面</w:t>
      </w:r>
    </w:p>
    <w:p w:rsidR="00035687" w:rsidRDefault="00035687">
      <w:pPr>
        <w:wordWrap/>
      </w:pPr>
    </w:p>
    <w:p w:rsidR="009C2BD0" w:rsidRDefault="009C2BD0" w:rsidP="009C2BD0">
      <w:pPr>
        <w:wordWrap/>
        <w:adjustRightInd w:val="0"/>
        <w:snapToGrid w:val="0"/>
      </w:pPr>
      <w:r>
        <w:rPr>
          <w:rFonts w:hint="eastAsia"/>
        </w:rPr>
        <w:t>「新規プライマリ」をクリックしてプライマリ作成画面または、既存のプライマリグループをクリックしてプライマリ更新画面を開きます。</w:t>
      </w:r>
    </w:p>
    <w:p w:rsidR="009C2BD0" w:rsidRDefault="009C2BD0" w:rsidP="009C2BD0">
      <w:pPr>
        <w:wordWrap/>
        <w:adjustRightInd w:val="0"/>
        <w:snapToGrid w:val="0"/>
        <w:jc w:val="center"/>
        <w:rPr>
          <w:lang w:eastAsia="ar-SA"/>
        </w:rPr>
      </w:pPr>
      <w:r>
        <w:rPr>
          <w:noProof/>
        </w:rPr>
        <mc:AlternateContent>
          <mc:Choice Requires="wps">
            <w:drawing>
              <wp:anchor distT="0" distB="0" distL="114300" distR="114300" simplePos="0" relativeHeight="251778048" behindDoc="0" locked="0" layoutInCell="1" allowOverlap="1" wp14:anchorId="3640FFC0" wp14:editId="76A02AC2">
                <wp:simplePos x="0" y="0"/>
                <wp:positionH relativeFrom="column">
                  <wp:posOffset>1476375</wp:posOffset>
                </wp:positionH>
                <wp:positionV relativeFrom="paragraph">
                  <wp:posOffset>297180</wp:posOffset>
                </wp:positionV>
                <wp:extent cx="720000" cy="198000"/>
                <wp:effectExtent l="0" t="0" r="23495" b="12065"/>
                <wp:wrapNone/>
                <wp:docPr id="264" name="正方形/長方形 264"/>
                <wp:cNvGraphicFramePr/>
                <a:graphic xmlns:a="http://schemas.openxmlformats.org/drawingml/2006/main">
                  <a:graphicData uri="http://schemas.microsoft.com/office/word/2010/wordprocessingShape">
                    <wps:wsp>
                      <wps:cNvSpPr/>
                      <wps:spPr>
                        <a:xfrm>
                          <a:off x="0" y="0"/>
                          <a:ext cx="72000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A30EB" id="正方形/長方形 264" o:spid="_x0000_s1026" style="position:absolute;left:0;text-align:left;margin-left:116.25pt;margin-top:23.4pt;width:56.7pt;height:1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" filled="f" strokecolor="red" strokeweight="2pt"/>
            </w:pict>
          </mc:Fallback>
        </mc:AlternateContent>
      </w:r>
      <w:r>
        <w:rPr>
          <w:noProof/>
        </w:rPr>
        <w:drawing>
          <wp:inline distT="0" distB="0" distL="0" distR="0" wp14:anchorId="799555A6" wp14:editId="7103C733">
            <wp:extent cx="5400000" cy="1561800"/>
            <wp:effectExtent l="19050" t="19050" r="10795" b="19685"/>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0000" cy="1561800"/>
                    </a:xfrm>
                    <a:prstGeom prst="rect">
                      <a:avLst/>
                    </a:prstGeom>
                    <a:ln>
                      <a:solidFill>
                        <a:schemeClr val="bg1">
                          <a:lumMod val="75000"/>
                        </a:schemeClr>
                      </a:solidFill>
                    </a:ln>
                  </pic:spPr>
                </pic:pic>
              </a:graphicData>
            </a:graphic>
          </wp:inline>
        </w:drawing>
      </w:r>
    </w:p>
    <w:p w:rsidR="009C2BD0" w:rsidRPr="00F12CD8" w:rsidRDefault="009C2BD0" w:rsidP="009C2BD0">
      <w:pPr>
        <w:jc w:val="center"/>
        <w:rPr>
          <w:b/>
          <w:lang w:eastAsia="ar-SA"/>
        </w:rPr>
      </w:pPr>
      <w:r w:rsidRPr="00F12CD8">
        <w:rPr>
          <w:rFonts w:hint="eastAsia"/>
          <w:b/>
        </w:rPr>
        <w:t>グループ一覧</w:t>
      </w:r>
    </w:p>
    <w:p w:rsidR="00917B3C" w:rsidRDefault="00917B3C">
      <w:pPr>
        <w:wordWrap/>
      </w:pPr>
    </w:p>
    <w:p w:rsidR="00B71564" w:rsidRDefault="00B71564">
      <w:pPr>
        <w:wordWrap/>
      </w:pPr>
      <w:r>
        <w:br w:type="page"/>
      </w:r>
    </w:p>
    <w:p w:rsidR="009C2BD0" w:rsidRDefault="009C2BD0" w:rsidP="009C2BD0">
      <w:pPr>
        <w:wordWrap/>
        <w:adjustRightInd w:val="0"/>
        <w:snapToGrid w:val="0"/>
        <w:rPr>
          <w:lang w:eastAsia="ar-SA"/>
        </w:rPr>
      </w:pPr>
      <w:r w:rsidRPr="00604ACE">
        <w:rPr>
          <w:rFonts w:hint="eastAsia"/>
        </w:rPr>
        <w:lastRenderedPageBreak/>
        <w:t>逆方向ファイル受渡の設定</w:t>
      </w:r>
      <w:r>
        <w:rPr>
          <w:rFonts w:hint="eastAsia"/>
        </w:rPr>
        <w:t>の「設定」をクリックします。</w:t>
      </w:r>
    </w:p>
    <w:p w:rsidR="009C2BD0" w:rsidRPr="00805FFD" w:rsidRDefault="009C2BD0" w:rsidP="009C2BD0">
      <w:pPr>
        <w:wordWrap/>
        <w:adjustRightInd w:val="0"/>
        <w:snapToGrid w:val="0"/>
        <w:jc w:val="center"/>
        <w:rPr>
          <w:lang w:eastAsia="ar-SA"/>
        </w:rPr>
      </w:pPr>
      <w:r>
        <w:rPr>
          <w:noProof/>
        </w:rPr>
        <mc:AlternateContent>
          <mc:Choice Requires="wps">
            <w:drawing>
              <wp:anchor distT="0" distB="0" distL="114300" distR="114300" simplePos="0" relativeHeight="251779072" behindDoc="0" locked="0" layoutInCell="1" allowOverlap="1" wp14:anchorId="38FDE025" wp14:editId="7E8CC594">
                <wp:simplePos x="0" y="0"/>
                <wp:positionH relativeFrom="column">
                  <wp:posOffset>4057650</wp:posOffset>
                </wp:positionH>
                <wp:positionV relativeFrom="paragraph">
                  <wp:posOffset>2047875</wp:posOffset>
                </wp:positionV>
                <wp:extent cx="720000" cy="180000"/>
                <wp:effectExtent l="0" t="0" r="23495" b="10795"/>
                <wp:wrapNone/>
                <wp:docPr id="267" name="正方形/長方形 267"/>
                <wp:cNvGraphicFramePr/>
                <a:graphic xmlns:a="http://schemas.openxmlformats.org/drawingml/2006/main">
                  <a:graphicData uri="http://schemas.microsoft.com/office/word/2010/wordprocessingShape">
                    <wps:wsp>
                      <wps:cNvSpPr/>
                      <wps:spPr>
                        <a:xfrm>
                          <a:off x="0" y="0"/>
                          <a:ext cx="72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0B332" id="正方形/長方形 267" o:spid="_x0000_s1026" style="position:absolute;left:0;text-align:left;margin-left:319.5pt;margin-top:161.25pt;width:56.7pt;height:1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" filled="f" strokecolor="red" strokeweight="2pt"/>
            </w:pict>
          </mc:Fallback>
        </mc:AlternateContent>
      </w:r>
      <w:r>
        <w:rPr>
          <w:noProof/>
        </w:rPr>
        <w:drawing>
          <wp:inline distT="0" distB="0" distL="0" distR="0" wp14:anchorId="7984AC4F" wp14:editId="71D3421D">
            <wp:extent cx="5400000" cy="2304777"/>
            <wp:effectExtent l="19050" t="19050" r="10795" b="19685"/>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00" cy="2304777"/>
                    </a:xfrm>
                    <a:prstGeom prst="rect">
                      <a:avLst/>
                    </a:prstGeom>
                    <a:ln>
                      <a:solidFill>
                        <a:schemeClr val="bg1">
                          <a:lumMod val="75000"/>
                        </a:schemeClr>
                      </a:solidFill>
                    </a:ln>
                  </pic:spPr>
                </pic:pic>
              </a:graphicData>
            </a:graphic>
          </wp:inline>
        </w:drawing>
      </w:r>
    </w:p>
    <w:p w:rsidR="009C2BD0" w:rsidRPr="001D265D" w:rsidRDefault="009C2BD0" w:rsidP="009C2BD0">
      <w:pPr>
        <w:jc w:val="center"/>
        <w:rPr>
          <w:b/>
          <w:lang w:eastAsia="ar-SA"/>
        </w:rPr>
      </w:pPr>
      <w:r w:rsidRPr="001D265D">
        <w:rPr>
          <w:rFonts w:hint="eastAsia"/>
          <w:b/>
        </w:rPr>
        <w:t>新規プライマリグループ作成</w:t>
      </w:r>
    </w:p>
    <w:p w:rsidR="009C2BD0" w:rsidRPr="00DE174D" w:rsidRDefault="009C2BD0" w:rsidP="009C2BD0">
      <w:pPr>
        <w:rPr>
          <w:lang w:eastAsia="ar-SA"/>
        </w:rPr>
      </w:pPr>
      <w:bookmarkStart w:id="28" w:name="_正方向受渡での設定方法"/>
      <w:bookmarkEnd w:id="28"/>
    </w:p>
    <w:p w:rsidR="009C2BD0" w:rsidRDefault="009C2BD0" w:rsidP="009C2BD0">
      <w:pPr>
        <w:wordWrap/>
        <w:adjustRightInd w:val="0"/>
        <w:snapToGrid w:val="0"/>
      </w:pPr>
      <w:r>
        <w:rPr>
          <w:rFonts w:hint="eastAsia"/>
        </w:rPr>
        <w:t>承認設定を「システムを優先」から「設定」に変更し、「</w:t>
      </w:r>
      <w:r w:rsidRPr="00C0150A">
        <w:rPr>
          <w:rFonts w:hint="eastAsia"/>
        </w:rPr>
        <w:t>セキュアネットワークセグメントからのファイル受渡を許可する</w:t>
      </w:r>
      <w:r>
        <w:rPr>
          <w:rFonts w:hint="eastAsia"/>
        </w:rPr>
        <w:t>」、「</w:t>
      </w:r>
      <w:r w:rsidRPr="00450875">
        <w:rPr>
          <w:rFonts w:hint="eastAsia"/>
        </w:rPr>
        <w:t>承認を必要とする</w:t>
      </w:r>
      <w:r>
        <w:rPr>
          <w:rFonts w:hint="eastAsia"/>
        </w:rPr>
        <w:t>」にチェックを入れます。</w:t>
      </w:r>
    </w:p>
    <w:p w:rsidR="009C2BD0" w:rsidRDefault="009C2BD0" w:rsidP="009C2BD0">
      <w:pPr>
        <w:wordWrap/>
        <w:adjustRightInd w:val="0"/>
        <w:snapToGrid w:val="0"/>
        <w:jc w:val="center"/>
        <w:rPr>
          <w:lang w:eastAsia="ar-SA"/>
        </w:rPr>
      </w:pPr>
      <w:r>
        <w:rPr>
          <w:noProof/>
        </w:rPr>
        <mc:AlternateContent>
          <mc:Choice Requires="wps">
            <w:drawing>
              <wp:anchor distT="0" distB="0" distL="114300" distR="114300" simplePos="0" relativeHeight="251782144" behindDoc="0" locked="0" layoutInCell="1" allowOverlap="1" wp14:anchorId="509C56A2" wp14:editId="18B467AF">
                <wp:simplePos x="0" y="0"/>
                <wp:positionH relativeFrom="column">
                  <wp:posOffset>2641600</wp:posOffset>
                </wp:positionH>
                <wp:positionV relativeFrom="paragraph">
                  <wp:posOffset>1152525</wp:posOffset>
                </wp:positionV>
                <wp:extent cx="2160000" cy="161925"/>
                <wp:effectExtent l="0" t="0" r="12065" b="28575"/>
                <wp:wrapNone/>
                <wp:docPr id="44" name="正方形/長方形 44"/>
                <wp:cNvGraphicFramePr/>
                <a:graphic xmlns:a="http://schemas.openxmlformats.org/drawingml/2006/main">
                  <a:graphicData uri="http://schemas.microsoft.com/office/word/2010/wordprocessingShape">
                    <wps:wsp>
                      <wps:cNvSpPr/>
                      <wps:spPr>
                        <a:xfrm>
                          <a:off x="0" y="0"/>
                          <a:ext cx="2160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35F81" id="正方形/長方形 44" o:spid="_x0000_s1026" style="position:absolute;left:0;text-align:left;margin-left:208pt;margin-top:90.75pt;width:170.1pt;height:1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781120" behindDoc="0" locked="0" layoutInCell="1" allowOverlap="1" wp14:anchorId="5BFA6E74" wp14:editId="316C35BA">
                <wp:simplePos x="0" y="0"/>
                <wp:positionH relativeFrom="column">
                  <wp:posOffset>2638425</wp:posOffset>
                </wp:positionH>
                <wp:positionV relativeFrom="paragraph">
                  <wp:posOffset>1333500</wp:posOffset>
                </wp:positionV>
                <wp:extent cx="755650" cy="161925"/>
                <wp:effectExtent l="0" t="0" r="25400" b="28575"/>
                <wp:wrapNone/>
                <wp:docPr id="42" name="正方形/長方形 42"/>
                <wp:cNvGraphicFramePr/>
                <a:graphic xmlns:a="http://schemas.openxmlformats.org/drawingml/2006/main">
                  <a:graphicData uri="http://schemas.microsoft.com/office/word/2010/wordprocessingShape">
                    <wps:wsp>
                      <wps:cNvSpPr/>
                      <wps:spPr>
                        <a:xfrm>
                          <a:off x="0" y="0"/>
                          <a:ext cx="7556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C394F" id="正方形/長方形 42" o:spid="_x0000_s1026" style="position:absolute;left:0;text-align:left;margin-left:207.75pt;margin-top:105pt;width:59.5pt;height:12.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780096" behindDoc="0" locked="0" layoutInCell="1" allowOverlap="1" wp14:anchorId="1F55F564" wp14:editId="3FB3C87B">
                <wp:simplePos x="0" y="0"/>
                <wp:positionH relativeFrom="column">
                  <wp:posOffset>2647950</wp:posOffset>
                </wp:positionH>
                <wp:positionV relativeFrom="paragraph">
                  <wp:posOffset>866775</wp:posOffset>
                </wp:positionV>
                <wp:extent cx="755650" cy="161925"/>
                <wp:effectExtent l="0" t="0" r="25400" b="28575"/>
                <wp:wrapNone/>
                <wp:docPr id="39" name="正方形/長方形 39"/>
                <wp:cNvGraphicFramePr/>
                <a:graphic xmlns:a="http://schemas.openxmlformats.org/drawingml/2006/main">
                  <a:graphicData uri="http://schemas.microsoft.com/office/word/2010/wordprocessingShape">
                    <wps:wsp>
                      <wps:cNvSpPr/>
                      <wps:spPr>
                        <a:xfrm>
                          <a:off x="0" y="0"/>
                          <a:ext cx="7556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5B5FC" id="正方形/長方形 39" o:spid="_x0000_s1026" style="position:absolute;left:0;text-align:left;margin-left:208.5pt;margin-top:68.25pt;width:59.5pt;height:1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" filled="f" strokecolor="red" strokeweight="2pt"/>
            </w:pict>
          </mc:Fallback>
        </mc:AlternateContent>
      </w:r>
      <w:r>
        <w:rPr>
          <w:noProof/>
        </w:rPr>
        <w:drawing>
          <wp:inline distT="0" distB="0" distL="0" distR="0" wp14:anchorId="6F1EF7A3" wp14:editId="120F2A12">
            <wp:extent cx="5400000" cy="3085935"/>
            <wp:effectExtent l="19050" t="19050" r="10795" b="1968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00000" cy="3085935"/>
                    </a:xfrm>
                    <a:prstGeom prst="rect">
                      <a:avLst/>
                    </a:prstGeom>
                    <a:ln>
                      <a:solidFill>
                        <a:schemeClr val="bg1">
                          <a:lumMod val="75000"/>
                        </a:schemeClr>
                      </a:solidFill>
                    </a:ln>
                  </pic:spPr>
                </pic:pic>
              </a:graphicData>
            </a:graphic>
          </wp:inline>
        </w:drawing>
      </w:r>
    </w:p>
    <w:p w:rsidR="009C2BD0" w:rsidRDefault="009C2BD0" w:rsidP="009C2BD0">
      <w:pPr>
        <w:jc w:val="center"/>
        <w:rPr>
          <w:lang w:eastAsia="ar-SA"/>
        </w:rPr>
      </w:pPr>
      <w:r w:rsidRPr="00E751D2">
        <w:rPr>
          <w:rFonts w:hint="eastAsia"/>
          <w:b/>
        </w:rPr>
        <w:t>新規プライマリグループ作成</w:t>
      </w:r>
    </w:p>
    <w:p w:rsidR="0042348C" w:rsidRDefault="0042348C" w:rsidP="009C2BD0"/>
    <w:p w:rsidR="0042348C" w:rsidRDefault="00CA77A6" w:rsidP="0042348C">
      <w:pPr>
        <w:wordWrap/>
      </w:pPr>
      <w:r w:rsidRPr="00CA77A6">
        <w:rPr>
          <w:rFonts w:hint="eastAsia"/>
        </w:rPr>
        <w:t>各項目の詳細については</w:t>
      </w:r>
      <w:r w:rsidR="0042348C">
        <w:rPr>
          <w:rFonts w:hint="eastAsia"/>
        </w:rPr>
        <w:t>「</w:t>
      </w:r>
      <w:hyperlink w:anchor="_承認設定画面の各項目について" w:history="1">
        <w:r w:rsidR="0042348C" w:rsidRPr="00713873">
          <w:rPr>
            <w:rStyle w:val="af0"/>
            <w:rFonts w:hint="eastAsia"/>
          </w:rPr>
          <w:t>6.承認設定画面の各項目について</w:t>
        </w:r>
      </w:hyperlink>
      <w:r w:rsidR="0042348C">
        <w:rPr>
          <w:rFonts w:hint="eastAsia"/>
        </w:rPr>
        <w:t>」をご参照ください。</w:t>
      </w:r>
    </w:p>
    <w:p w:rsidR="009C2BD0" w:rsidRDefault="009C2BD0" w:rsidP="009C2BD0">
      <w:pPr>
        <w:wordWrap/>
        <w:adjustRightInd w:val="0"/>
        <w:snapToGrid w:val="0"/>
      </w:pPr>
    </w:p>
    <w:p w:rsidR="00E72E20" w:rsidRDefault="00E72E20">
      <w:pPr>
        <w:wordWrap/>
      </w:pPr>
      <w:r>
        <w:br w:type="page"/>
      </w:r>
    </w:p>
    <w:p w:rsidR="009C2BD0" w:rsidRDefault="00884F95" w:rsidP="009C2BD0">
      <w:pPr>
        <w:wordWrap/>
        <w:adjustRightInd w:val="0"/>
        <w:snapToGrid w:val="0"/>
      </w:pPr>
      <w:r>
        <w:rPr>
          <w:rFonts w:hint="eastAsia"/>
        </w:rPr>
        <w:lastRenderedPageBreak/>
        <w:t>設定後、「戻る」をクリックして</w:t>
      </w:r>
      <w:r w:rsidR="009C2BD0">
        <w:rPr>
          <w:rFonts w:hint="eastAsia"/>
        </w:rPr>
        <w:t>「プライマリグループ作成」又は「プライマリグループ更新」の前画面に遷移し、「作成」または「更新」をクリックします。</w:t>
      </w:r>
    </w:p>
    <w:p w:rsidR="009C2BD0" w:rsidRPr="004C64E9" w:rsidRDefault="009C2BD0" w:rsidP="009C2BD0">
      <w:pPr>
        <w:wordWrap/>
        <w:adjustRightInd w:val="0"/>
        <w:snapToGrid w:val="0"/>
        <w:jc w:val="center"/>
      </w:pPr>
      <w:r>
        <w:rPr>
          <w:noProof/>
        </w:rPr>
        <mc:AlternateContent>
          <mc:Choice Requires="wps">
            <w:drawing>
              <wp:anchor distT="0" distB="0" distL="114300" distR="114300" simplePos="0" relativeHeight="251783168" behindDoc="0" locked="0" layoutInCell="1" allowOverlap="1" wp14:anchorId="6ACD9FC5" wp14:editId="6D774159">
                <wp:simplePos x="0" y="0"/>
                <wp:positionH relativeFrom="column">
                  <wp:posOffset>1495425</wp:posOffset>
                </wp:positionH>
                <wp:positionV relativeFrom="paragraph">
                  <wp:posOffset>297815</wp:posOffset>
                </wp:positionV>
                <wp:extent cx="360000" cy="198000"/>
                <wp:effectExtent l="0" t="0" r="21590" b="12065"/>
                <wp:wrapNone/>
                <wp:docPr id="51" name="正方形/長方形 51"/>
                <wp:cNvGraphicFramePr/>
                <a:graphic xmlns:a="http://schemas.openxmlformats.org/drawingml/2006/main">
                  <a:graphicData uri="http://schemas.microsoft.com/office/word/2010/wordprocessingShape">
                    <wps:wsp>
                      <wps:cNvSpPr/>
                      <wps:spPr>
                        <a:xfrm>
                          <a:off x="0" y="0"/>
                          <a:ext cx="36000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41F01" id="正方形/長方形 51" o:spid="_x0000_s1026" style="position:absolute;left:0;text-align:left;margin-left:117.75pt;margin-top:23.45pt;width:28.35pt;height:15.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" filled="f" strokecolor="red" strokeweight="2pt"/>
            </w:pict>
          </mc:Fallback>
        </mc:AlternateContent>
      </w:r>
      <w:r>
        <w:rPr>
          <w:noProof/>
        </w:rPr>
        <w:drawing>
          <wp:inline distT="0" distB="0" distL="0" distR="0" wp14:anchorId="1312EC0B" wp14:editId="57F62D73">
            <wp:extent cx="5400000" cy="1589662"/>
            <wp:effectExtent l="19050" t="19050" r="10795" b="1079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00" cy="1589662"/>
                    </a:xfrm>
                    <a:prstGeom prst="rect">
                      <a:avLst/>
                    </a:prstGeom>
                    <a:ln>
                      <a:solidFill>
                        <a:schemeClr val="bg1">
                          <a:lumMod val="75000"/>
                        </a:schemeClr>
                      </a:solidFill>
                    </a:ln>
                  </pic:spPr>
                </pic:pic>
              </a:graphicData>
            </a:graphic>
          </wp:inline>
        </w:drawing>
      </w:r>
    </w:p>
    <w:p w:rsidR="009C2BD0" w:rsidRDefault="009C2BD0" w:rsidP="009C2BD0">
      <w:pPr>
        <w:jc w:val="center"/>
      </w:pPr>
      <w:r w:rsidRPr="003C6139">
        <w:rPr>
          <w:rFonts w:hint="eastAsia"/>
          <w:b/>
        </w:rPr>
        <w:t>新規プライマリグループ作成</w:t>
      </w:r>
    </w:p>
    <w:p w:rsidR="00042C3B" w:rsidRDefault="00042C3B" w:rsidP="00D47A11"/>
    <w:p w:rsidR="008D5FC8" w:rsidRDefault="008D5FC8">
      <w:pPr>
        <w:wordWrap/>
      </w:pPr>
      <w:r>
        <w:br w:type="page"/>
      </w:r>
    </w:p>
    <w:p w:rsidR="00B91011" w:rsidRDefault="00D70A94" w:rsidP="00B91011">
      <w:pPr>
        <w:pStyle w:val="1"/>
        <w:spacing w:after="120"/>
      </w:pPr>
      <w:bookmarkStart w:id="29" w:name="_承認設定画面の各項目について"/>
      <w:bookmarkStart w:id="30" w:name="_Toc195535499"/>
      <w:bookmarkEnd w:id="29"/>
      <w:r>
        <w:rPr>
          <w:rFonts w:hint="eastAsia"/>
        </w:rPr>
        <w:lastRenderedPageBreak/>
        <w:t>承認設定画面の各項目について</w:t>
      </w:r>
      <w:bookmarkEnd w:id="30"/>
    </w:p>
    <w:p w:rsidR="00583842" w:rsidRPr="00583842" w:rsidRDefault="00583842" w:rsidP="00DB440F">
      <w:r>
        <w:rPr>
          <w:rFonts w:hint="eastAsia"/>
        </w:rPr>
        <w:t>「</w:t>
      </w:r>
      <w:hyperlink w:anchor="_システム全体で設定する" w:history="1">
        <w:r w:rsidRPr="00F40055">
          <w:rPr>
            <w:rStyle w:val="af0"/>
            <w:rFonts w:hint="eastAsia"/>
          </w:rPr>
          <w:t>4.1.システム全体で設定する</w:t>
        </w:r>
      </w:hyperlink>
      <w:r>
        <w:rPr>
          <w:rFonts w:hint="eastAsia"/>
        </w:rPr>
        <w:t>」、「</w:t>
      </w:r>
      <w:hyperlink w:anchor="_プライマリグループごとに設定する" w:history="1">
        <w:r w:rsidRPr="00F40055">
          <w:rPr>
            <w:rStyle w:val="af0"/>
            <w:rFonts w:hint="eastAsia"/>
          </w:rPr>
          <w:t>4.2.プライマリグループごとに設定する</w:t>
        </w:r>
      </w:hyperlink>
      <w:r>
        <w:rPr>
          <w:rFonts w:hint="eastAsia"/>
        </w:rPr>
        <w:t>」、「</w:t>
      </w:r>
      <w:hyperlink w:anchor="_システム全体で設定する_1" w:history="1">
        <w:r>
          <w:rPr>
            <w:rStyle w:val="af0"/>
          </w:rPr>
          <w:t>5</w:t>
        </w:r>
        <w:r w:rsidRPr="00F40055">
          <w:rPr>
            <w:rStyle w:val="af0"/>
            <w:rFonts w:hint="eastAsia"/>
          </w:rPr>
          <w:t>.1.システム全体で設定する</w:t>
        </w:r>
      </w:hyperlink>
      <w:r>
        <w:rPr>
          <w:rFonts w:hint="eastAsia"/>
        </w:rPr>
        <w:t>」、「</w:t>
      </w:r>
      <w:hyperlink w:anchor="_プライマリグループごとに設定する_1" w:history="1">
        <w:r>
          <w:rPr>
            <w:rStyle w:val="af0"/>
          </w:rPr>
          <w:t>5</w:t>
        </w:r>
        <w:r w:rsidRPr="00F40055">
          <w:rPr>
            <w:rStyle w:val="af0"/>
            <w:rFonts w:hint="eastAsia"/>
          </w:rPr>
          <w:t>.2.プライマリグループごとに設定する</w:t>
        </w:r>
      </w:hyperlink>
      <w:r>
        <w:rPr>
          <w:rFonts w:hint="eastAsia"/>
        </w:rPr>
        <w:t>」で設定する各項目に関して記載しております。</w:t>
      </w:r>
    </w:p>
    <w:p w:rsidR="00DB440F" w:rsidRDefault="00DB440F" w:rsidP="00DB440F"/>
    <w:p w:rsidR="0039762C" w:rsidRPr="0039762C" w:rsidRDefault="0039762C" w:rsidP="00DB440F">
      <w:pPr>
        <w:rPr>
          <w:b/>
          <w:u w:val="single"/>
        </w:rPr>
      </w:pPr>
      <w:r w:rsidRPr="0039762C">
        <w:rPr>
          <w:rFonts w:hint="eastAsia"/>
          <w:b/>
          <w:u w:val="single"/>
        </w:rPr>
        <w:t>「</w:t>
      </w:r>
      <w:r w:rsidRPr="0039762C">
        <w:rPr>
          <w:b/>
          <w:u w:val="single"/>
        </w:rPr>
        <w:t>4.1</w:t>
      </w:r>
      <w:r w:rsidRPr="0039762C">
        <w:rPr>
          <w:rFonts w:hint="eastAsia"/>
          <w:b/>
          <w:u w:val="single"/>
        </w:rPr>
        <w:t>.」、「</w:t>
      </w:r>
      <w:r w:rsidRPr="0039762C">
        <w:rPr>
          <w:b/>
          <w:u w:val="single"/>
        </w:rPr>
        <w:t>4.2</w:t>
      </w:r>
      <w:r w:rsidRPr="0039762C">
        <w:rPr>
          <w:rFonts w:hint="eastAsia"/>
          <w:b/>
          <w:u w:val="single"/>
        </w:rPr>
        <w:t>.」、「</w:t>
      </w:r>
      <w:r w:rsidRPr="0039762C">
        <w:rPr>
          <w:b/>
          <w:u w:val="single"/>
        </w:rPr>
        <w:t>5.1</w:t>
      </w:r>
      <w:r w:rsidRPr="0039762C">
        <w:rPr>
          <w:rFonts w:hint="eastAsia"/>
          <w:b/>
          <w:u w:val="single"/>
        </w:rPr>
        <w:t>.」、「</w:t>
      </w:r>
      <w:r w:rsidRPr="0039762C">
        <w:rPr>
          <w:b/>
          <w:u w:val="single"/>
        </w:rPr>
        <w:t>5.2</w:t>
      </w:r>
      <w:r w:rsidRPr="0039762C">
        <w:rPr>
          <w:rFonts w:hint="eastAsia"/>
          <w:b/>
          <w:u w:val="single"/>
        </w:rPr>
        <w:t>.」</w:t>
      </w:r>
      <w:r w:rsidRPr="0039762C">
        <w:rPr>
          <w:b/>
          <w:u w:val="single"/>
        </w:rPr>
        <w:t>それぞれで設定可能</w:t>
      </w:r>
    </w:p>
    <w:tbl>
      <w:tblPr>
        <w:tblStyle w:val="af1"/>
        <w:tblW w:w="5000" w:type="pct"/>
        <w:tblLook w:val="04A0" w:firstRow="1" w:lastRow="0" w:firstColumn="1" w:lastColumn="0" w:noHBand="0" w:noVBand="1"/>
      </w:tblPr>
      <w:tblGrid>
        <w:gridCol w:w="4009"/>
        <w:gridCol w:w="6447"/>
      </w:tblGrid>
      <w:tr w:rsidR="0039762C" w:rsidRPr="008105E9" w:rsidTr="0039762C">
        <w:trPr>
          <w:tblHeader/>
        </w:trPr>
        <w:tc>
          <w:tcPr>
            <w:tcW w:w="1917" w:type="pct"/>
            <w:shd w:val="clear" w:color="auto" w:fill="DAEEF3" w:themeFill="accent5" w:themeFillTint="33"/>
          </w:tcPr>
          <w:p w:rsidR="0039762C" w:rsidRPr="008105E9" w:rsidRDefault="0039762C" w:rsidP="0039762C">
            <w:pPr>
              <w:jc w:val="center"/>
              <w:rPr>
                <w:szCs w:val="20"/>
              </w:rPr>
            </w:pPr>
            <w:r>
              <w:rPr>
                <w:rFonts w:hint="eastAsia"/>
                <w:szCs w:val="20"/>
              </w:rPr>
              <w:t>項目名</w:t>
            </w:r>
          </w:p>
        </w:tc>
        <w:tc>
          <w:tcPr>
            <w:tcW w:w="3083" w:type="pct"/>
            <w:shd w:val="clear" w:color="auto" w:fill="DAEEF3" w:themeFill="accent5" w:themeFillTint="33"/>
          </w:tcPr>
          <w:p w:rsidR="0039762C" w:rsidRPr="008105E9" w:rsidRDefault="0039762C" w:rsidP="0039762C">
            <w:pPr>
              <w:jc w:val="center"/>
              <w:rPr>
                <w:szCs w:val="20"/>
                <w:lang w:eastAsia="ar-SA"/>
              </w:rPr>
            </w:pPr>
            <w:r w:rsidRPr="008105E9">
              <w:rPr>
                <w:rFonts w:hint="eastAsia"/>
                <w:szCs w:val="20"/>
              </w:rPr>
              <w:t>説明</w:t>
            </w:r>
          </w:p>
        </w:tc>
      </w:tr>
      <w:tr w:rsidR="0039762C" w:rsidRPr="008105E9" w:rsidTr="0039762C">
        <w:tc>
          <w:tcPr>
            <w:tcW w:w="1917" w:type="pct"/>
          </w:tcPr>
          <w:p w:rsidR="0039762C" w:rsidRPr="005C1268" w:rsidRDefault="0039762C" w:rsidP="0039762C">
            <w:pPr>
              <w:rPr>
                <w:szCs w:val="20"/>
              </w:rPr>
            </w:pPr>
            <w:r w:rsidRPr="005C1268">
              <w:rPr>
                <w:rFonts w:hint="eastAsia"/>
                <w:szCs w:val="20"/>
                <w:lang w:eastAsia="ar-SA"/>
              </w:rPr>
              <w:t>承認を必要とする</w:t>
            </w:r>
          </w:p>
        </w:tc>
        <w:tc>
          <w:tcPr>
            <w:tcW w:w="3083" w:type="pct"/>
          </w:tcPr>
          <w:p w:rsidR="0039762C" w:rsidRPr="005C1268" w:rsidRDefault="0039762C" w:rsidP="0039762C">
            <w:pPr>
              <w:rPr>
                <w:szCs w:val="20"/>
              </w:rPr>
            </w:pPr>
            <w:r w:rsidRPr="005C1268">
              <w:rPr>
                <w:rFonts w:hint="eastAsia"/>
                <w:szCs w:val="20"/>
              </w:rPr>
              <w:t>この項目を「on」にすると、ファイル受渡時に承認が必要となります。</w:t>
            </w:r>
          </w:p>
        </w:tc>
      </w:tr>
      <w:tr w:rsidR="0039762C" w:rsidRPr="008105E9" w:rsidTr="0039762C">
        <w:tc>
          <w:tcPr>
            <w:tcW w:w="1917" w:type="pct"/>
          </w:tcPr>
          <w:p w:rsidR="0039762C" w:rsidRPr="005C1268" w:rsidRDefault="0039762C" w:rsidP="0039762C">
            <w:pPr>
              <w:rPr>
                <w:szCs w:val="20"/>
                <w:lang w:eastAsia="ar-SA"/>
              </w:rPr>
            </w:pPr>
            <w:r w:rsidRPr="005C1268">
              <w:rPr>
                <w:rFonts w:hint="eastAsia"/>
              </w:rPr>
              <w:t>承認者は承認を不要とする</w:t>
            </w:r>
            <w:r>
              <w:rPr>
                <w:rFonts w:hint="eastAsia"/>
              </w:rPr>
              <w:t>(※1)</w:t>
            </w:r>
            <w:r>
              <w:t>(</w:t>
            </w:r>
            <w:r>
              <w:rPr>
                <w:rFonts w:hint="eastAsia"/>
              </w:rPr>
              <w:t>※2</w:t>
            </w:r>
            <w:r>
              <w:t>)</w:t>
            </w:r>
          </w:p>
        </w:tc>
        <w:tc>
          <w:tcPr>
            <w:tcW w:w="3083" w:type="pct"/>
          </w:tcPr>
          <w:p w:rsidR="0039762C" w:rsidRPr="005C1268" w:rsidRDefault="0039762C" w:rsidP="0039762C">
            <w:pPr>
              <w:rPr>
                <w:szCs w:val="20"/>
              </w:rPr>
            </w:pPr>
            <w:r w:rsidRPr="005C1268">
              <w:rPr>
                <w:rFonts w:hint="eastAsia"/>
                <w:szCs w:val="20"/>
              </w:rPr>
              <w:t>この項目を「on」にすると、</w:t>
            </w:r>
            <w:r w:rsidRPr="00590D6C">
              <w:rPr>
                <w:rFonts w:hint="eastAsia"/>
                <w:szCs w:val="20"/>
              </w:rPr>
              <w:t>ユーザー作成</w:t>
            </w:r>
            <w:r>
              <w:rPr>
                <w:rFonts w:hint="eastAsia"/>
                <w:szCs w:val="20"/>
              </w:rPr>
              <w:t>/</w:t>
            </w:r>
            <w:r w:rsidRPr="00590D6C">
              <w:rPr>
                <w:rFonts w:hint="eastAsia"/>
                <w:szCs w:val="20"/>
              </w:rPr>
              <w:t>更新画面にて「受渡の承認」が</w:t>
            </w:r>
            <w:r>
              <w:rPr>
                <w:rFonts w:hint="eastAsia"/>
                <w:szCs w:val="20"/>
              </w:rPr>
              <w:t>onの</w:t>
            </w:r>
            <w:r w:rsidRPr="00590D6C">
              <w:rPr>
                <w:szCs w:val="20"/>
              </w:rPr>
              <w:t>ユーザーは承認不要でファイルを受け渡すことができ</w:t>
            </w:r>
            <w:r>
              <w:rPr>
                <w:rFonts w:hint="eastAsia"/>
                <w:szCs w:val="20"/>
              </w:rPr>
              <w:t>るようになり</w:t>
            </w:r>
            <w:r w:rsidRPr="00590D6C">
              <w:rPr>
                <w:szCs w:val="20"/>
              </w:rPr>
              <w:t>ます。</w:t>
            </w:r>
          </w:p>
        </w:tc>
      </w:tr>
      <w:tr w:rsidR="0039762C" w:rsidRPr="008105E9" w:rsidTr="0039762C">
        <w:tc>
          <w:tcPr>
            <w:tcW w:w="1917" w:type="pct"/>
          </w:tcPr>
          <w:p w:rsidR="0039762C" w:rsidRPr="005C1268" w:rsidRDefault="0039762C" w:rsidP="0039762C">
            <w:pPr>
              <w:rPr>
                <w:szCs w:val="20"/>
                <w:lang w:eastAsia="ar-SA"/>
              </w:rPr>
            </w:pPr>
            <w:r w:rsidRPr="005C1268">
              <w:rPr>
                <w:rFonts w:hint="eastAsia"/>
              </w:rPr>
              <w:t>承認担当未指定の場合は承認を不要とする</w:t>
            </w:r>
            <w:r>
              <w:rPr>
                <w:rFonts w:hint="eastAsia"/>
              </w:rPr>
              <w:t>(※1)</w:t>
            </w:r>
          </w:p>
        </w:tc>
        <w:tc>
          <w:tcPr>
            <w:tcW w:w="3083" w:type="pct"/>
          </w:tcPr>
          <w:p w:rsidR="0039762C" w:rsidRPr="005C1268" w:rsidRDefault="0039762C" w:rsidP="0039762C">
            <w:pPr>
              <w:rPr>
                <w:szCs w:val="20"/>
              </w:rPr>
            </w:pPr>
            <w:r w:rsidRPr="005C1268">
              <w:rPr>
                <w:rFonts w:hint="eastAsia"/>
                <w:szCs w:val="20"/>
              </w:rPr>
              <w:t>この項目を「on」にすると、</w:t>
            </w:r>
            <w:r w:rsidRPr="00A85B4E">
              <w:rPr>
                <w:rFonts w:hint="eastAsia"/>
                <w:szCs w:val="20"/>
              </w:rPr>
              <w:t>ユーザー作成</w:t>
            </w:r>
            <w:r>
              <w:rPr>
                <w:rFonts w:hint="eastAsia"/>
                <w:szCs w:val="20"/>
              </w:rPr>
              <w:t>/</w:t>
            </w:r>
            <w:r w:rsidRPr="00A85B4E">
              <w:rPr>
                <w:rFonts w:hint="eastAsia"/>
                <w:szCs w:val="20"/>
              </w:rPr>
              <w:t>更新画面にて「承認担当ユーザー／グループ」が</w:t>
            </w:r>
            <w:r w:rsidRPr="00A85B4E">
              <w:rPr>
                <w:szCs w:val="20"/>
              </w:rPr>
              <w:t>未指定(空白)のユーザーは承認不要でファイルを受け渡すことができ</w:t>
            </w:r>
            <w:r>
              <w:rPr>
                <w:rFonts w:hint="eastAsia"/>
                <w:szCs w:val="20"/>
              </w:rPr>
              <w:t>るようになり</w:t>
            </w:r>
            <w:r w:rsidRPr="00A85B4E">
              <w:rPr>
                <w:szCs w:val="20"/>
              </w:rPr>
              <w:t>ます。</w:t>
            </w:r>
          </w:p>
        </w:tc>
      </w:tr>
      <w:tr w:rsidR="0039762C" w:rsidRPr="008105E9" w:rsidTr="0039762C">
        <w:tc>
          <w:tcPr>
            <w:tcW w:w="1917" w:type="pct"/>
          </w:tcPr>
          <w:p w:rsidR="0039762C" w:rsidRPr="005C1268" w:rsidRDefault="0039762C" w:rsidP="0039762C">
            <w:pPr>
              <w:rPr>
                <w:szCs w:val="20"/>
                <w:lang w:eastAsia="ar-SA"/>
              </w:rPr>
            </w:pPr>
            <w:r w:rsidRPr="005C1268">
              <w:rPr>
                <w:rFonts w:hint="eastAsia"/>
              </w:rPr>
              <w:t>指定グループに参加している場合は承認を不要とする</w:t>
            </w:r>
            <w:r>
              <w:rPr>
                <w:rFonts w:hint="eastAsia"/>
              </w:rPr>
              <w:t>(※1)</w:t>
            </w:r>
          </w:p>
        </w:tc>
        <w:tc>
          <w:tcPr>
            <w:tcW w:w="3083" w:type="pct"/>
          </w:tcPr>
          <w:p w:rsidR="0039762C" w:rsidRPr="005C1268" w:rsidRDefault="0039762C" w:rsidP="0039762C">
            <w:pPr>
              <w:rPr>
                <w:szCs w:val="20"/>
              </w:rPr>
            </w:pPr>
            <w:r w:rsidRPr="005C1268">
              <w:rPr>
                <w:rFonts w:hint="eastAsia"/>
                <w:szCs w:val="20"/>
              </w:rPr>
              <w:t>この項目を「on」にすると、</w:t>
            </w:r>
            <w:r>
              <w:rPr>
                <w:rFonts w:hint="eastAsia"/>
                <w:szCs w:val="20"/>
              </w:rPr>
              <w:t>グループ名欄で指定した</w:t>
            </w:r>
            <w:r w:rsidRPr="008E336A">
              <w:rPr>
                <w:rFonts w:hint="eastAsia"/>
                <w:szCs w:val="20"/>
              </w:rPr>
              <w:t>グループに参加している</w:t>
            </w:r>
            <w:r w:rsidRPr="008E336A">
              <w:rPr>
                <w:szCs w:val="20"/>
              </w:rPr>
              <w:t>ユーザーは承認不要でファイルを受け渡すことができ</w:t>
            </w:r>
            <w:r>
              <w:rPr>
                <w:rFonts w:hint="eastAsia"/>
                <w:szCs w:val="20"/>
              </w:rPr>
              <w:t>るようになります</w:t>
            </w:r>
            <w:r w:rsidRPr="008E336A">
              <w:rPr>
                <w:szCs w:val="20"/>
              </w:rPr>
              <w:t>。</w:t>
            </w:r>
          </w:p>
        </w:tc>
      </w:tr>
      <w:tr w:rsidR="0039762C" w:rsidRPr="008105E9" w:rsidTr="0039762C">
        <w:tc>
          <w:tcPr>
            <w:tcW w:w="1917" w:type="pct"/>
          </w:tcPr>
          <w:p w:rsidR="0039762C" w:rsidRPr="005C1268" w:rsidRDefault="0039762C" w:rsidP="0039762C">
            <w:pPr>
              <w:rPr>
                <w:szCs w:val="20"/>
              </w:rPr>
            </w:pPr>
            <w:r w:rsidRPr="005C1268">
              <w:rPr>
                <w:rFonts w:hint="eastAsia"/>
                <w:szCs w:val="20"/>
                <w:lang w:eastAsia="ar-SA"/>
              </w:rPr>
              <w:t>自分自身の承認を禁止する</w:t>
            </w:r>
            <w:r>
              <w:t>(</w:t>
            </w:r>
            <w:r>
              <w:rPr>
                <w:rFonts w:hint="eastAsia"/>
              </w:rPr>
              <w:t>※2</w:t>
            </w:r>
            <w:r>
              <w:t>)</w:t>
            </w:r>
          </w:p>
        </w:tc>
        <w:tc>
          <w:tcPr>
            <w:tcW w:w="3083" w:type="pct"/>
          </w:tcPr>
          <w:p w:rsidR="0039762C" w:rsidRPr="005C1268" w:rsidRDefault="0039762C" w:rsidP="0039762C">
            <w:pPr>
              <w:rPr>
                <w:szCs w:val="20"/>
              </w:rPr>
            </w:pPr>
            <w:r w:rsidRPr="005C1268">
              <w:rPr>
                <w:rFonts w:hint="eastAsia"/>
                <w:szCs w:val="20"/>
              </w:rPr>
              <w:t>この項目を「on」にすると、</w:t>
            </w:r>
            <w:r w:rsidRPr="00C56B0A">
              <w:rPr>
                <w:rFonts w:hint="eastAsia"/>
                <w:szCs w:val="20"/>
              </w:rPr>
              <w:t>承認者</w:t>
            </w:r>
            <w:r w:rsidRPr="005C1268">
              <w:rPr>
                <w:rFonts w:hint="eastAsia"/>
                <w:szCs w:val="20"/>
              </w:rPr>
              <w:t>がファイル受渡を行う場合に</w:t>
            </w:r>
            <w:r w:rsidRPr="00C56B0A">
              <w:rPr>
                <w:rFonts w:hint="eastAsia"/>
                <w:szCs w:val="20"/>
              </w:rPr>
              <w:t>承認者</w:t>
            </w:r>
            <w:r w:rsidRPr="005C1268">
              <w:rPr>
                <w:rFonts w:hint="eastAsia"/>
                <w:szCs w:val="20"/>
              </w:rPr>
              <w:t>自身で承認操作を行うことを禁止することができます。</w:t>
            </w:r>
          </w:p>
        </w:tc>
      </w:tr>
      <w:tr w:rsidR="0039762C" w:rsidRPr="008105E9" w:rsidTr="0039762C">
        <w:tc>
          <w:tcPr>
            <w:tcW w:w="1917" w:type="pct"/>
          </w:tcPr>
          <w:p w:rsidR="0039762C" w:rsidRPr="005C1268" w:rsidRDefault="0039762C" w:rsidP="0039762C">
            <w:r>
              <w:t>承認依頼コメントのデフォルト文書</w:t>
            </w:r>
            <w:r>
              <w:rPr>
                <w:rFonts w:hint="eastAsia"/>
              </w:rPr>
              <w:t>(※</w:t>
            </w:r>
            <w:r w:rsidR="00213DE7">
              <w:rPr>
                <w:rFonts w:hint="eastAsia"/>
              </w:rPr>
              <w:t>3</w:t>
            </w:r>
            <w:r>
              <w:rPr>
                <w:rFonts w:hint="eastAsia"/>
              </w:rPr>
              <w:t>)</w:t>
            </w:r>
          </w:p>
        </w:tc>
        <w:tc>
          <w:tcPr>
            <w:tcW w:w="3083" w:type="pct"/>
          </w:tcPr>
          <w:p w:rsidR="0039762C" w:rsidRPr="006C7BC5" w:rsidRDefault="0039762C" w:rsidP="0039762C">
            <w:pPr>
              <w:rPr>
                <w:szCs w:val="20"/>
              </w:rPr>
            </w:pPr>
            <w:r w:rsidRPr="00A718ED">
              <w:rPr>
                <w:szCs w:val="20"/>
              </w:rPr>
              <w:t>Proselfユーザー</w:t>
            </w:r>
            <w:r>
              <w:rPr>
                <w:rFonts w:hint="eastAsia"/>
                <w:szCs w:val="20"/>
              </w:rPr>
              <w:t>が承認依頼時に入力する承認依頼コメントの初期値を設定します。</w:t>
            </w:r>
          </w:p>
        </w:tc>
      </w:tr>
    </w:tbl>
    <w:p w:rsidR="001F0FA0" w:rsidRDefault="001F0FA0" w:rsidP="001F0FA0">
      <w:pPr>
        <w:rPr>
          <w:szCs w:val="20"/>
        </w:rPr>
      </w:pPr>
      <w:r>
        <w:rPr>
          <w:rFonts w:hint="eastAsia"/>
          <w:szCs w:val="20"/>
        </w:rPr>
        <w:t xml:space="preserve">※1　</w:t>
      </w:r>
      <w:r w:rsidRPr="0020114E">
        <w:rPr>
          <w:rFonts w:hint="eastAsia"/>
          <w:szCs w:val="20"/>
        </w:rPr>
        <w:t>いずれか</w:t>
      </w:r>
      <w:r w:rsidRPr="0020114E">
        <w:rPr>
          <w:szCs w:val="20"/>
        </w:rPr>
        <w:t>1つしか選択することができません</w:t>
      </w:r>
      <w:r>
        <w:rPr>
          <w:rFonts w:hint="eastAsia"/>
          <w:szCs w:val="20"/>
        </w:rPr>
        <w:t>。</w:t>
      </w:r>
    </w:p>
    <w:p w:rsidR="001F0FA0" w:rsidRPr="00F56C25" w:rsidRDefault="001F0FA0" w:rsidP="001F0FA0">
      <w:pPr>
        <w:rPr>
          <w:szCs w:val="20"/>
        </w:rPr>
      </w:pPr>
      <w:r>
        <w:rPr>
          <w:rFonts w:hint="eastAsia"/>
          <w:szCs w:val="20"/>
        </w:rPr>
        <w:t xml:space="preserve">※2　</w:t>
      </w:r>
      <w:r w:rsidRPr="0020114E">
        <w:rPr>
          <w:rFonts w:hint="eastAsia"/>
          <w:szCs w:val="20"/>
        </w:rPr>
        <w:t>いずれか</w:t>
      </w:r>
      <w:r w:rsidRPr="0020114E">
        <w:rPr>
          <w:szCs w:val="20"/>
        </w:rPr>
        <w:t>1つしか選択することができません</w:t>
      </w:r>
      <w:r>
        <w:rPr>
          <w:rFonts w:hint="eastAsia"/>
          <w:szCs w:val="20"/>
        </w:rPr>
        <w:t>。</w:t>
      </w:r>
    </w:p>
    <w:p w:rsidR="0039762C" w:rsidRDefault="0039762C" w:rsidP="0039762C">
      <w:r>
        <w:rPr>
          <w:rFonts w:hint="eastAsia"/>
          <w:szCs w:val="20"/>
        </w:rPr>
        <w:t>※</w:t>
      </w:r>
      <w:r w:rsidR="00213DE7">
        <w:rPr>
          <w:rFonts w:hint="eastAsia"/>
          <w:szCs w:val="20"/>
        </w:rPr>
        <w:t>3</w:t>
      </w:r>
      <w:r>
        <w:rPr>
          <w:rFonts w:hint="eastAsia"/>
          <w:szCs w:val="20"/>
        </w:rPr>
        <w:t xml:space="preserve">　</w:t>
      </w:r>
      <w:r w:rsidRPr="006C7BC5">
        <w:rPr>
          <w:rFonts w:hint="eastAsia"/>
          <w:szCs w:val="20"/>
        </w:rPr>
        <w:t>Ver1.70以上で利用可能です。</w:t>
      </w:r>
    </w:p>
    <w:p w:rsidR="0039762C" w:rsidRDefault="0039762C" w:rsidP="005528EC"/>
    <w:p w:rsidR="00450CD7" w:rsidRDefault="00A338D3" w:rsidP="005528EC">
      <w:pPr>
        <w:rPr>
          <w:b/>
          <w:u w:val="single"/>
        </w:rPr>
      </w:pPr>
      <w:r w:rsidRPr="00A338D3">
        <w:rPr>
          <w:rFonts w:hint="eastAsia"/>
          <w:b/>
          <w:u w:val="single"/>
        </w:rPr>
        <w:t>「</w:t>
      </w:r>
      <w:r w:rsidRPr="00A338D3">
        <w:rPr>
          <w:b/>
          <w:u w:val="single"/>
        </w:rPr>
        <w:t>4.1</w:t>
      </w:r>
      <w:r w:rsidRPr="00A338D3">
        <w:rPr>
          <w:rFonts w:hint="eastAsia"/>
          <w:b/>
          <w:u w:val="single"/>
        </w:rPr>
        <w:t>.」</w:t>
      </w:r>
      <w:r w:rsidRPr="00A338D3">
        <w:rPr>
          <w:b/>
          <w:u w:val="single"/>
        </w:rPr>
        <w:t>でのみ設定可能</w:t>
      </w:r>
    </w:p>
    <w:p w:rsidR="00D2143A" w:rsidRPr="00A338D3" w:rsidRDefault="00D2143A" w:rsidP="00D2143A">
      <w:pPr>
        <w:pStyle w:val="af5"/>
        <w:numPr>
          <w:ilvl w:val="0"/>
          <w:numId w:val="19"/>
        </w:numPr>
        <w:ind w:leftChars="0"/>
      </w:pPr>
      <w:r w:rsidRPr="00D2143A">
        <w:rPr>
          <w:rFonts w:hint="eastAsia"/>
        </w:rPr>
        <w:t>正方向、逆方向でのファイル受け渡しやプライマリグループごとで異なる設定はでき</w:t>
      </w:r>
      <w:r>
        <w:rPr>
          <w:rFonts w:hint="eastAsia"/>
        </w:rPr>
        <w:t>ません。</w:t>
      </w:r>
    </w:p>
    <w:tbl>
      <w:tblPr>
        <w:tblStyle w:val="af1"/>
        <w:tblW w:w="5000" w:type="pct"/>
        <w:tblLook w:val="04A0" w:firstRow="1" w:lastRow="0" w:firstColumn="1" w:lastColumn="0" w:noHBand="0" w:noVBand="1"/>
      </w:tblPr>
      <w:tblGrid>
        <w:gridCol w:w="4009"/>
        <w:gridCol w:w="6447"/>
      </w:tblGrid>
      <w:tr w:rsidR="00912E21" w:rsidRPr="008105E9" w:rsidTr="0007008F">
        <w:trPr>
          <w:tblHeader/>
        </w:trPr>
        <w:tc>
          <w:tcPr>
            <w:tcW w:w="1917" w:type="pct"/>
            <w:shd w:val="clear" w:color="auto" w:fill="DAEEF3" w:themeFill="accent5" w:themeFillTint="33"/>
          </w:tcPr>
          <w:p w:rsidR="00912E21" w:rsidRPr="008105E9" w:rsidRDefault="00912E21" w:rsidP="00A07A89">
            <w:pPr>
              <w:jc w:val="center"/>
              <w:rPr>
                <w:szCs w:val="20"/>
              </w:rPr>
            </w:pPr>
            <w:r>
              <w:rPr>
                <w:rFonts w:hint="eastAsia"/>
                <w:szCs w:val="20"/>
              </w:rPr>
              <w:t>項目名</w:t>
            </w:r>
          </w:p>
        </w:tc>
        <w:tc>
          <w:tcPr>
            <w:tcW w:w="3083" w:type="pct"/>
            <w:shd w:val="clear" w:color="auto" w:fill="DAEEF3" w:themeFill="accent5" w:themeFillTint="33"/>
          </w:tcPr>
          <w:p w:rsidR="00912E21" w:rsidRPr="008105E9" w:rsidRDefault="00912E21" w:rsidP="00A07A89">
            <w:pPr>
              <w:jc w:val="center"/>
              <w:rPr>
                <w:szCs w:val="20"/>
                <w:lang w:eastAsia="ar-SA"/>
              </w:rPr>
            </w:pPr>
            <w:r w:rsidRPr="008105E9">
              <w:rPr>
                <w:rFonts w:hint="eastAsia"/>
                <w:szCs w:val="20"/>
              </w:rPr>
              <w:t>説明</w:t>
            </w:r>
          </w:p>
        </w:tc>
      </w:tr>
      <w:tr w:rsidR="0007008F" w:rsidRPr="008105E9" w:rsidTr="0007008F">
        <w:tc>
          <w:tcPr>
            <w:tcW w:w="1917" w:type="pct"/>
          </w:tcPr>
          <w:p w:rsidR="0007008F" w:rsidRPr="005C1268" w:rsidRDefault="0007008F" w:rsidP="0007008F">
            <w:pPr>
              <w:rPr>
                <w:szCs w:val="20"/>
              </w:rPr>
            </w:pPr>
            <w:r w:rsidRPr="005C1268">
              <w:rPr>
                <w:rFonts w:hint="eastAsia"/>
                <w:szCs w:val="20"/>
                <w:lang w:eastAsia="ar-SA"/>
              </w:rPr>
              <w:t>承認期限</w:t>
            </w:r>
            <w:r>
              <w:rPr>
                <w:rFonts w:hint="eastAsia"/>
                <w:szCs w:val="20"/>
              </w:rPr>
              <w:t>(※1)</w:t>
            </w:r>
          </w:p>
        </w:tc>
        <w:tc>
          <w:tcPr>
            <w:tcW w:w="3083" w:type="pct"/>
          </w:tcPr>
          <w:p w:rsidR="0007008F" w:rsidRDefault="0007008F" w:rsidP="0007008F">
            <w:pPr>
              <w:rPr>
                <w:szCs w:val="20"/>
              </w:rPr>
            </w:pPr>
            <w:r w:rsidRPr="005C1268">
              <w:rPr>
                <w:rFonts w:hint="eastAsia"/>
                <w:szCs w:val="20"/>
              </w:rPr>
              <w:t>この項目を「on」にすると、</w:t>
            </w:r>
            <w:r w:rsidRPr="004955A2">
              <w:rPr>
                <w:rFonts w:hint="eastAsia"/>
                <w:szCs w:val="20"/>
              </w:rPr>
              <w:t>承認依頼が行われてから承認者が承認</w:t>
            </w:r>
            <w:r w:rsidRPr="004955A2">
              <w:rPr>
                <w:szCs w:val="20"/>
              </w:rPr>
              <w:t>/</w:t>
            </w:r>
            <w:r>
              <w:rPr>
                <w:szCs w:val="20"/>
              </w:rPr>
              <w:t>拒否できるまでの期限を設けることが</w:t>
            </w:r>
            <w:r>
              <w:rPr>
                <w:rFonts w:hint="eastAsia"/>
                <w:szCs w:val="20"/>
              </w:rPr>
              <w:t>できます。</w:t>
            </w:r>
            <w:r w:rsidRPr="009E1A8A">
              <w:rPr>
                <w:rFonts w:hint="eastAsia"/>
                <w:szCs w:val="20"/>
              </w:rPr>
              <w:t>承認依頼が行われた日から指定した日数を足した日までが</w:t>
            </w:r>
            <w:r w:rsidRPr="004955A2">
              <w:rPr>
                <w:rFonts w:hint="eastAsia"/>
                <w:szCs w:val="20"/>
              </w:rPr>
              <w:t>承認期限となり、その間承認者は承認</w:t>
            </w:r>
            <w:r w:rsidRPr="004955A2">
              <w:rPr>
                <w:szCs w:val="20"/>
              </w:rPr>
              <w:t>/拒否</w:t>
            </w:r>
            <w:r>
              <w:rPr>
                <w:rFonts w:hint="eastAsia"/>
                <w:szCs w:val="20"/>
              </w:rPr>
              <w:t>を行うこと</w:t>
            </w:r>
            <w:r w:rsidRPr="004955A2">
              <w:rPr>
                <w:szCs w:val="20"/>
              </w:rPr>
              <w:t>ができ</w:t>
            </w:r>
            <w:r>
              <w:rPr>
                <w:rFonts w:hint="eastAsia"/>
                <w:szCs w:val="20"/>
              </w:rPr>
              <w:t>ます。</w:t>
            </w:r>
          </w:p>
          <w:p w:rsidR="0007008F" w:rsidRPr="009735D0" w:rsidRDefault="0007008F" w:rsidP="0007008F">
            <w:pPr>
              <w:pStyle w:val="af5"/>
              <w:numPr>
                <w:ilvl w:val="0"/>
                <w:numId w:val="19"/>
              </w:numPr>
              <w:ind w:leftChars="0"/>
              <w:rPr>
                <w:szCs w:val="20"/>
              </w:rPr>
            </w:pPr>
            <w:r w:rsidRPr="009735D0">
              <w:rPr>
                <w:szCs w:val="20"/>
              </w:rPr>
              <w:t>日数については承認依頼が行われた日を含</w:t>
            </w:r>
            <w:r w:rsidRPr="009735D0">
              <w:rPr>
                <w:rFonts w:hint="eastAsia"/>
                <w:szCs w:val="20"/>
              </w:rPr>
              <w:t>みます。</w:t>
            </w:r>
          </w:p>
          <w:p w:rsidR="0007008F" w:rsidRDefault="0007008F" w:rsidP="0007008F">
            <w:pPr>
              <w:rPr>
                <w:szCs w:val="20"/>
              </w:rPr>
            </w:pPr>
          </w:p>
          <w:p w:rsidR="0007008F" w:rsidRDefault="0007008F" w:rsidP="0007008F">
            <w:pPr>
              <w:rPr>
                <w:szCs w:val="20"/>
              </w:rPr>
            </w:pPr>
            <w:r w:rsidRPr="004955A2">
              <w:rPr>
                <w:rFonts w:hint="eastAsia"/>
                <w:szCs w:val="20"/>
              </w:rPr>
              <w:t>承認者が承認</w:t>
            </w:r>
            <w:r w:rsidRPr="004955A2">
              <w:rPr>
                <w:szCs w:val="20"/>
              </w:rPr>
              <w:t>/拒否を</w:t>
            </w:r>
            <w:r>
              <w:rPr>
                <w:rFonts w:hint="eastAsia"/>
                <w:szCs w:val="20"/>
              </w:rPr>
              <w:t>行わない</w:t>
            </w:r>
            <w:r w:rsidRPr="004955A2">
              <w:rPr>
                <w:szCs w:val="20"/>
              </w:rPr>
              <w:t>まま期限を過ぎた場合、翌日の</w:t>
            </w:r>
            <w:r>
              <w:rPr>
                <w:rFonts w:hint="eastAsia"/>
                <w:szCs w:val="20"/>
              </w:rPr>
              <w:t>0</w:t>
            </w:r>
            <w:r w:rsidRPr="004955A2">
              <w:rPr>
                <w:szCs w:val="20"/>
              </w:rPr>
              <w:t>0:00に承認依頼が自動で無効となり承認/拒否ができなくな</w:t>
            </w:r>
            <w:r>
              <w:rPr>
                <w:rFonts w:hint="eastAsia"/>
                <w:szCs w:val="20"/>
              </w:rPr>
              <w:t>ります。</w:t>
            </w:r>
          </w:p>
          <w:p w:rsidR="0007008F" w:rsidRPr="009735D0" w:rsidRDefault="0007008F" w:rsidP="0007008F">
            <w:pPr>
              <w:pStyle w:val="af5"/>
              <w:numPr>
                <w:ilvl w:val="0"/>
                <w:numId w:val="19"/>
              </w:numPr>
              <w:ind w:leftChars="0"/>
              <w:rPr>
                <w:szCs w:val="20"/>
              </w:rPr>
            </w:pPr>
            <w:r w:rsidRPr="009735D0">
              <w:rPr>
                <w:szCs w:val="20"/>
              </w:rPr>
              <w:t>受け渡しのためにアップロードしたファイルも削除され</w:t>
            </w:r>
            <w:r w:rsidRPr="009735D0">
              <w:rPr>
                <w:rFonts w:hint="eastAsia"/>
                <w:szCs w:val="20"/>
              </w:rPr>
              <w:t>ます。</w:t>
            </w:r>
          </w:p>
          <w:p w:rsidR="0007008F" w:rsidRDefault="0007008F" w:rsidP="0007008F">
            <w:pPr>
              <w:rPr>
                <w:szCs w:val="20"/>
              </w:rPr>
            </w:pPr>
          </w:p>
          <w:p w:rsidR="0007008F" w:rsidRPr="005C1268" w:rsidRDefault="0007008F" w:rsidP="0007008F">
            <w:pPr>
              <w:rPr>
                <w:szCs w:val="20"/>
              </w:rPr>
            </w:pPr>
            <w:r w:rsidRPr="005C50CD">
              <w:rPr>
                <w:rFonts w:hint="eastAsia"/>
                <w:szCs w:val="20"/>
              </w:rPr>
              <w:lastRenderedPageBreak/>
              <w:t>なお、システム設定</w:t>
            </w:r>
            <w:r w:rsidRPr="005C50CD">
              <w:rPr>
                <w:szCs w:val="20"/>
              </w:rPr>
              <w:t xml:space="preserve"> - ユーザー・ファイル -</w:t>
            </w:r>
            <w:r>
              <w:rPr>
                <w:szCs w:val="20"/>
              </w:rPr>
              <w:t xml:space="preserve"> </w:t>
            </w:r>
            <w:r w:rsidRPr="00657B89">
              <w:rPr>
                <w:rFonts w:hint="eastAsia"/>
                <w:szCs w:val="20"/>
              </w:rPr>
              <w:t>時限ファイルのデフォルト設定でファイルを自動削除するよう</w:t>
            </w:r>
            <w:r>
              <w:rPr>
                <w:rFonts w:hint="eastAsia"/>
                <w:szCs w:val="20"/>
              </w:rPr>
              <w:t>設定</w:t>
            </w:r>
            <w:r w:rsidRPr="00657B89">
              <w:rPr>
                <w:rFonts w:hint="eastAsia"/>
                <w:szCs w:val="20"/>
              </w:rPr>
              <w:t>している場合は</w:t>
            </w:r>
            <w:r>
              <w:rPr>
                <w:rFonts w:hint="eastAsia"/>
                <w:szCs w:val="20"/>
              </w:rPr>
              <w:t>、</w:t>
            </w:r>
            <w:r w:rsidRPr="005C50CD">
              <w:rPr>
                <w:szCs w:val="20"/>
              </w:rPr>
              <w:t>承認期限を迎える前にファイルが自動削除されてしまうことを避けるため、</w:t>
            </w:r>
            <w:r w:rsidRPr="00A756E4">
              <w:rPr>
                <w:rFonts w:hint="eastAsia"/>
                <w:szCs w:val="20"/>
              </w:rPr>
              <w:t>時限ファイルのデフォルト設定よりも</w:t>
            </w:r>
            <w:r w:rsidRPr="005C50CD">
              <w:rPr>
                <w:szCs w:val="20"/>
              </w:rPr>
              <w:t>短い期間を設定してください。</w:t>
            </w:r>
          </w:p>
        </w:tc>
      </w:tr>
      <w:tr w:rsidR="0007008F" w:rsidRPr="008105E9" w:rsidTr="0007008F">
        <w:tc>
          <w:tcPr>
            <w:tcW w:w="1917" w:type="pct"/>
          </w:tcPr>
          <w:p w:rsidR="0007008F" w:rsidRPr="005C1268" w:rsidRDefault="0007008F" w:rsidP="00B975FC">
            <w:pPr>
              <w:rPr>
                <w:szCs w:val="20"/>
                <w:lang w:eastAsia="ar-SA"/>
              </w:rPr>
            </w:pPr>
            <w:r>
              <w:lastRenderedPageBreak/>
              <w:t>承認期限が近付いた場合に承認リマインドメールを送る</w:t>
            </w:r>
            <w:r>
              <w:rPr>
                <w:rFonts w:hint="eastAsia"/>
              </w:rPr>
              <w:t>(※</w:t>
            </w:r>
            <w:r w:rsidR="00994695">
              <w:rPr>
                <w:rFonts w:hint="eastAsia"/>
              </w:rPr>
              <w:t>1</w:t>
            </w:r>
            <w:r>
              <w:rPr>
                <w:rFonts w:hint="eastAsia"/>
              </w:rPr>
              <w:t>)</w:t>
            </w:r>
          </w:p>
        </w:tc>
        <w:tc>
          <w:tcPr>
            <w:tcW w:w="3083" w:type="pct"/>
          </w:tcPr>
          <w:p w:rsidR="0007008F" w:rsidRPr="008F7D91" w:rsidRDefault="0007008F" w:rsidP="0007008F">
            <w:r w:rsidRPr="005C1268">
              <w:rPr>
                <w:rFonts w:hint="eastAsia"/>
                <w:szCs w:val="20"/>
              </w:rPr>
              <w:t>この項目を「on」にすると、</w:t>
            </w:r>
            <w:r>
              <w:rPr>
                <w:rFonts w:hint="eastAsia"/>
                <w:szCs w:val="20"/>
              </w:rPr>
              <w:t>承認期限の指定日数前になった時点から承認期限に達するまでの間、毎日00:00に</w:t>
            </w:r>
            <w:r w:rsidRPr="00C56B0A">
              <w:rPr>
                <w:rFonts w:hint="eastAsia"/>
              </w:rPr>
              <w:t>承認者</w:t>
            </w:r>
            <w:r w:rsidRPr="005C1268">
              <w:rPr>
                <w:rFonts w:hint="eastAsia"/>
              </w:rPr>
              <w:t>に</w:t>
            </w:r>
            <w:r>
              <w:t>承認リマインドメール</w:t>
            </w:r>
            <w:r>
              <w:rPr>
                <w:rFonts w:hint="eastAsia"/>
              </w:rPr>
              <w:t>が送信されるようになります。</w:t>
            </w:r>
          </w:p>
        </w:tc>
      </w:tr>
      <w:tr w:rsidR="00912E21" w:rsidRPr="008105E9" w:rsidTr="0007008F">
        <w:tc>
          <w:tcPr>
            <w:tcW w:w="1917" w:type="pct"/>
          </w:tcPr>
          <w:p w:rsidR="00912E21" w:rsidRPr="005C1268" w:rsidRDefault="00912E21" w:rsidP="00A07A89">
            <w:pPr>
              <w:rPr>
                <w:szCs w:val="20"/>
              </w:rPr>
            </w:pPr>
            <w:r w:rsidRPr="005C1268">
              <w:rPr>
                <w:rFonts w:hint="eastAsia"/>
                <w:szCs w:val="20"/>
              </w:rPr>
              <w:t>承認担当</w:t>
            </w:r>
          </w:p>
        </w:tc>
        <w:tc>
          <w:tcPr>
            <w:tcW w:w="3083" w:type="pct"/>
          </w:tcPr>
          <w:p w:rsidR="00912E21" w:rsidRPr="005C1268" w:rsidRDefault="00912E21" w:rsidP="00A07A89">
            <w:pPr>
              <w:rPr>
                <w:szCs w:val="20"/>
              </w:rPr>
            </w:pPr>
            <w:r w:rsidRPr="00A718ED">
              <w:rPr>
                <w:szCs w:val="20"/>
              </w:rPr>
              <w:t>Proselfユーザー</w:t>
            </w:r>
            <w:r w:rsidRPr="005C1268">
              <w:rPr>
                <w:rFonts w:hint="eastAsia"/>
                <w:szCs w:val="20"/>
              </w:rPr>
              <w:t>に対して誰を</w:t>
            </w:r>
            <w:r w:rsidRPr="00C56B0A">
              <w:rPr>
                <w:rFonts w:hint="eastAsia"/>
                <w:szCs w:val="20"/>
              </w:rPr>
              <w:t>承認者</w:t>
            </w:r>
            <w:r w:rsidRPr="005C1268">
              <w:rPr>
                <w:rFonts w:hint="eastAsia"/>
                <w:szCs w:val="20"/>
              </w:rPr>
              <w:t>とするのかを選択します。詳細</w:t>
            </w:r>
            <w:r>
              <w:rPr>
                <w:rFonts w:hint="eastAsia"/>
                <w:szCs w:val="20"/>
              </w:rPr>
              <w:t>につきましては</w:t>
            </w:r>
            <w:r w:rsidRPr="005C1268">
              <w:rPr>
                <w:rFonts w:hint="eastAsia"/>
                <w:szCs w:val="20"/>
              </w:rPr>
              <w:t>「</w:t>
            </w:r>
            <w:hyperlink w:anchor="_「承認担当」で選択可能な項目" w:history="1">
              <w:r>
                <w:rPr>
                  <w:rStyle w:val="af0"/>
                  <w:szCs w:val="20"/>
                </w:rPr>
                <w:t>6.1.</w:t>
              </w:r>
              <w:r>
                <w:rPr>
                  <w:rStyle w:val="af0"/>
                  <w:rFonts w:hint="eastAsia"/>
                  <w:szCs w:val="20"/>
                </w:rPr>
                <w:t>「</w:t>
              </w:r>
              <w:r w:rsidRPr="005C1268">
                <w:rPr>
                  <w:rStyle w:val="af0"/>
                  <w:rFonts w:hint="eastAsia"/>
                  <w:szCs w:val="20"/>
                </w:rPr>
                <w:t>承認担当</w:t>
              </w:r>
              <w:r>
                <w:rPr>
                  <w:rStyle w:val="af0"/>
                  <w:rFonts w:hint="eastAsia"/>
                  <w:szCs w:val="20"/>
                </w:rPr>
                <w:t>」で選択可能な項目</w:t>
              </w:r>
            </w:hyperlink>
            <w:r w:rsidRPr="005C1268">
              <w:rPr>
                <w:rFonts w:hint="eastAsia"/>
                <w:szCs w:val="20"/>
              </w:rPr>
              <w:t>」を</w:t>
            </w:r>
            <w:r>
              <w:rPr>
                <w:rFonts w:hint="eastAsia"/>
                <w:szCs w:val="20"/>
              </w:rPr>
              <w:t>ご</w:t>
            </w:r>
            <w:r w:rsidRPr="005C1268">
              <w:rPr>
                <w:rFonts w:hint="eastAsia"/>
                <w:szCs w:val="20"/>
              </w:rPr>
              <w:t>参照ください。</w:t>
            </w:r>
          </w:p>
        </w:tc>
      </w:tr>
      <w:tr w:rsidR="00912E21" w:rsidRPr="008105E9" w:rsidTr="0007008F">
        <w:tc>
          <w:tcPr>
            <w:tcW w:w="1917" w:type="pct"/>
          </w:tcPr>
          <w:p w:rsidR="00912E21" w:rsidRPr="005C1268" w:rsidRDefault="00912E21" w:rsidP="00D97F3E">
            <w:pPr>
              <w:rPr>
                <w:szCs w:val="20"/>
              </w:rPr>
            </w:pPr>
            <w:r w:rsidRPr="005C1268">
              <w:rPr>
                <w:rFonts w:hint="eastAsia"/>
              </w:rPr>
              <w:t>承認通知</w:t>
            </w:r>
          </w:p>
        </w:tc>
        <w:tc>
          <w:tcPr>
            <w:tcW w:w="3083" w:type="pct"/>
          </w:tcPr>
          <w:p w:rsidR="00912E21" w:rsidRDefault="00912E21" w:rsidP="00A07A89">
            <w:r w:rsidRPr="00A718ED">
              <w:t>Proselfユーザー</w:t>
            </w:r>
            <w:r>
              <w:rPr>
                <w:rFonts w:hint="eastAsia"/>
              </w:rPr>
              <w:t>がファイル受渡を行った際の</w:t>
            </w:r>
            <w:r w:rsidRPr="005C1268">
              <w:rPr>
                <w:rFonts w:hint="eastAsia"/>
              </w:rPr>
              <w:t>承認依頼通知メール(※</w:t>
            </w:r>
            <w:r>
              <w:rPr>
                <w:rFonts w:hint="eastAsia"/>
              </w:rPr>
              <w:t>8</w:t>
            </w:r>
            <w:r w:rsidRPr="005C1268">
              <w:rPr>
                <w:rFonts w:hint="eastAsia"/>
              </w:rPr>
              <w:t>)</w:t>
            </w:r>
            <w:r>
              <w:rPr>
                <w:rFonts w:hint="eastAsia"/>
              </w:rPr>
              <w:t>の送信先を指定します。</w:t>
            </w:r>
          </w:p>
          <w:p w:rsidR="00B50F31" w:rsidRPr="006F07D8" w:rsidRDefault="00B50F31" w:rsidP="00A07A89"/>
          <w:p w:rsidR="00912E21" w:rsidRPr="006F07D8" w:rsidRDefault="00912E21" w:rsidP="00A07A89">
            <w:pPr>
              <w:rPr>
                <w:b/>
              </w:rPr>
            </w:pPr>
            <w:r w:rsidRPr="006F07D8">
              <w:rPr>
                <w:rFonts w:hint="eastAsia"/>
                <w:b/>
              </w:rPr>
              <w:t>自分自身に送る</w:t>
            </w:r>
          </w:p>
          <w:p w:rsidR="00912E21" w:rsidRDefault="00912E21" w:rsidP="00A07A89">
            <w:r w:rsidRPr="00A718ED">
              <w:t>Proselfユーザー</w:t>
            </w:r>
            <w:r w:rsidRPr="005C1268">
              <w:rPr>
                <w:rFonts w:hint="eastAsia"/>
              </w:rPr>
              <w:t>自身に承認依頼通知メールが送付されます。</w:t>
            </w:r>
            <w:r w:rsidRPr="00A718ED">
              <w:t>Proselfユーザー</w:t>
            </w:r>
            <w:r w:rsidRPr="005C1268">
              <w:rPr>
                <w:rFonts w:hint="eastAsia"/>
              </w:rPr>
              <w:t>は承認依頼通知メールの内容を確認した上で</w:t>
            </w:r>
            <w:r w:rsidRPr="00C56B0A">
              <w:rPr>
                <w:rFonts w:hint="eastAsia"/>
              </w:rPr>
              <w:t>承認者</w:t>
            </w:r>
            <w:r w:rsidRPr="005C1268">
              <w:rPr>
                <w:rFonts w:hint="eastAsia"/>
              </w:rPr>
              <w:t>にメール転送する等の運用が可能です。</w:t>
            </w:r>
          </w:p>
          <w:p w:rsidR="00912E21" w:rsidRDefault="00912E21" w:rsidP="00A07A89"/>
          <w:p w:rsidR="00912E21" w:rsidRPr="006F07D8" w:rsidRDefault="00912E21" w:rsidP="00A07A89">
            <w:pPr>
              <w:rPr>
                <w:b/>
              </w:rPr>
            </w:pPr>
            <w:r w:rsidRPr="006F07D8">
              <w:rPr>
                <w:rFonts w:hint="eastAsia"/>
                <w:b/>
              </w:rPr>
              <w:t>承認者に送る</w:t>
            </w:r>
          </w:p>
          <w:p w:rsidR="00912E21" w:rsidRPr="005C1268" w:rsidRDefault="00912E21" w:rsidP="00A07A89">
            <w:pPr>
              <w:rPr>
                <w:szCs w:val="20"/>
              </w:rPr>
            </w:pPr>
            <w:r w:rsidRPr="00C56B0A">
              <w:rPr>
                <w:rFonts w:hint="eastAsia"/>
              </w:rPr>
              <w:t>承認者</w:t>
            </w:r>
            <w:r w:rsidRPr="005C1268">
              <w:rPr>
                <w:rFonts w:hint="eastAsia"/>
              </w:rPr>
              <w:t>に承認依頼通知メールを送付します。</w:t>
            </w:r>
          </w:p>
        </w:tc>
      </w:tr>
    </w:tbl>
    <w:p w:rsidR="00B975FC" w:rsidRDefault="00B975FC" w:rsidP="00B975FC">
      <w:pPr>
        <w:rPr>
          <w:szCs w:val="20"/>
        </w:rPr>
      </w:pPr>
      <w:r>
        <w:rPr>
          <w:rFonts w:hint="eastAsia"/>
          <w:szCs w:val="20"/>
        </w:rPr>
        <w:t xml:space="preserve">※1　</w:t>
      </w:r>
      <w:r w:rsidR="00994695" w:rsidRPr="00994695">
        <w:rPr>
          <w:rFonts w:hint="eastAsia"/>
          <w:szCs w:val="20"/>
        </w:rPr>
        <w:t>いずれか</w:t>
      </w:r>
      <w:r w:rsidR="00994695" w:rsidRPr="00994695">
        <w:rPr>
          <w:szCs w:val="20"/>
        </w:rPr>
        <w:t>1つしか選択することができません。</w:t>
      </w:r>
    </w:p>
    <w:p w:rsidR="00672C1D" w:rsidRDefault="00672C1D" w:rsidP="005528EC"/>
    <w:p w:rsidR="00DB3E67" w:rsidRDefault="00672C1D" w:rsidP="005528EC">
      <w:pPr>
        <w:rPr>
          <w:b/>
          <w:u w:val="single"/>
        </w:rPr>
      </w:pPr>
      <w:r w:rsidRPr="00672C1D">
        <w:rPr>
          <w:rFonts w:hint="eastAsia"/>
          <w:b/>
          <w:u w:val="single"/>
        </w:rPr>
        <w:t>「</w:t>
      </w:r>
      <w:r w:rsidRPr="00672C1D">
        <w:rPr>
          <w:b/>
          <w:u w:val="single"/>
        </w:rPr>
        <w:t>4.1</w:t>
      </w:r>
      <w:r w:rsidRPr="00672C1D">
        <w:rPr>
          <w:rFonts w:hint="eastAsia"/>
          <w:b/>
          <w:u w:val="single"/>
        </w:rPr>
        <w:t>.」</w:t>
      </w:r>
      <w:r w:rsidRPr="00672C1D">
        <w:rPr>
          <w:b/>
          <w:u w:val="single"/>
        </w:rPr>
        <w:t>、</w:t>
      </w:r>
      <w:r w:rsidRPr="00672C1D">
        <w:rPr>
          <w:rFonts w:hint="eastAsia"/>
          <w:b/>
          <w:u w:val="single"/>
        </w:rPr>
        <w:t>「</w:t>
      </w:r>
      <w:r w:rsidRPr="00672C1D">
        <w:rPr>
          <w:b/>
          <w:u w:val="single"/>
        </w:rPr>
        <w:t>5.1</w:t>
      </w:r>
      <w:r w:rsidRPr="00672C1D">
        <w:rPr>
          <w:rFonts w:hint="eastAsia"/>
          <w:b/>
          <w:u w:val="single"/>
        </w:rPr>
        <w:t>.」</w:t>
      </w:r>
      <w:r w:rsidRPr="00672C1D">
        <w:rPr>
          <w:b/>
          <w:u w:val="single"/>
        </w:rPr>
        <w:t>でのみ設定可能</w:t>
      </w:r>
    </w:p>
    <w:p w:rsidR="00DC5644" w:rsidRPr="00672C1D" w:rsidRDefault="00900EF4" w:rsidP="00900EF4">
      <w:pPr>
        <w:pStyle w:val="af5"/>
        <w:numPr>
          <w:ilvl w:val="0"/>
          <w:numId w:val="19"/>
        </w:numPr>
        <w:ind w:leftChars="0"/>
      </w:pPr>
      <w:r>
        <w:rPr>
          <w:rFonts w:hint="eastAsia"/>
        </w:rPr>
        <w:t>プライマリグループごと</w:t>
      </w:r>
      <w:r w:rsidR="00C4181D">
        <w:rPr>
          <w:rFonts w:hint="eastAsia"/>
        </w:rPr>
        <w:t>で</w:t>
      </w:r>
      <w:r>
        <w:rPr>
          <w:rFonts w:hint="eastAsia"/>
        </w:rPr>
        <w:t>異なる設定はできません。</w:t>
      </w:r>
    </w:p>
    <w:tbl>
      <w:tblPr>
        <w:tblStyle w:val="af1"/>
        <w:tblW w:w="5000" w:type="pct"/>
        <w:tblLook w:val="04A0" w:firstRow="1" w:lastRow="0" w:firstColumn="1" w:lastColumn="0" w:noHBand="0" w:noVBand="1"/>
      </w:tblPr>
      <w:tblGrid>
        <w:gridCol w:w="4009"/>
        <w:gridCol w:w="6447"/>
      </w:tblGrid>
      <w:tr w:rsidR="005528EC" w:rsidRPr="008105E9" w:rsidTr="0039762C">
        <w:trPr>
          <w:tblHeader/>
        </w:trPr>
        <w:tc>
          <w:tcPr>
            <w:tcW w:w="1917" w:type="pct"/>
            <w:shd w:val="clear" w:color="auto" w:fill="DAEEF3" w:themeFill="accent5" w:themeFillTint="33"/>
          </w:tcPr>
          <w:p w:rsidR="005528EC" w:rsidRPr="008105E9" w:rsidRDefault="005528EC" w:rsidP="0039762C">
            <w:pPr>
              <w:jc w:val="center"/>
              <w:rPr>
                <w:szCs w:val="20"/>
              </w:rPr>
            </w:pPr>
            <w:r>
              <w:rPr>
                <w:rFonts w:hint="eastAsia"/>
                <w:szCs w:val="20"/>
              </w:rPr>
              <w:t>項目名</w:t>
            </w:r>
          </w:p>
        </w:tc>
        <w:tc>
          <w:tcPr>
            <w:tcW w:w="3083" w:type="pct"/>
            <w:shd w:val="clear" w:color="auto" w:fill="DAEEF3" w:themeFill="accent5" w:themeFillTint="33"/>
          </w:tcPr>
          <w:p w:rsidR="005528EC" w:rsidRPr="008105E9" w:rsidRDefault="005528EC" w:rsidP="0039762C">
            <w:pPr>
              <w:jc w:val="center"/>
              <w:rPr>
                <w:szCs w:val="20"/>
                <w:lang w:eastAsia="ar-SA"/>
              </w:rPr>
            </w:pPr>
            <w:r w:rsidRPr="008105E9">
              <w:rPr>
                <w:rFonts w:hint="eastAsia"/>
                <w:szCs w:val="20"/>
              </w:rPr>
              <w:t>説明</w:t>
            </w:r>
          </w:p>
        </w:tc>
      </w:tr>
      <w:tr w:rsidR="005528EC" w:rsidRPr="008105E9" w:rsidTr="0039762C">
        <w:tc>
          <w:tcPr>
            <w:tcW w:w="1917" w:type="pct"/>
          </w:tcPr>
          <w:p w:rsidR="005528EC" w:rsidRPr="005C1268" w:rsidRDefault="005528EC" w:rsidP="00DD4994">
            <w:pPr>
              <w:rPr>
                <w:szCs w:val="20"/>
                <w:lang w:eastAsia="ar-SA"/>
              </w:rPr>
            </w:pPr>
            <w:r>
              <w:t>受渡時に承認担当を表示する</w:t>
            </w:r>
            <w:r>
              <w:rPr>
                <w:rFonts w:hint="eastAsia"/>
              </w:rPr>
              <w:t>(※</w:t>
            </w:r>
            <w:r w:rsidR="00DD4994">
              <w:rPr>
                <w:rFonts w:hint="eastAsia"/>
              </w:rPr>
              <w:t>1</w:t>
            </w:r>
            <w:r>
              <w:rPr>
                <w:rFonts w:hint="eastAsia"/>
              </w:rPr>
              <w:t>)</w:t>
            </w:r>
          </w:p>
        </w:tc>
        <w:tc>
          <w:tcPr>
            <w:tcW w:w="3083" w:type="pct"/>
          </w:tcPr>
          <w:p w:rsidR="005528EC" w:rsidRPr="005C1268" w:rsidRDefault="005528EC" w:rsidP="0039762C">
            <w:pPr>
              <w:rPr>
                <w:szCs w:val="20"/>
              </w:rPr>
            </w:pPr>
            <w:r>
              <w:rPr>
                <w:rFonts w:hint="eastAsia"/>
              </w:rPr>
              <w:t>こ</w:t>
            </w:r>
            <w:r w:rsidRPr="005C1268">
              <w:rPr>
                <w:rFonts w:hint="eastAsia"/>
              </w:rPr>
              <w:t>の項目を「on」にすると、</w:t>
            </w:r>
            <w:r w:rsidRPr="00A718ED">
              <w:t>Proselfユーザー</w:t>
            </w:r>
            <w:r>
              <w:rPr>
                <w:rFonts w:hint="eastAsia"/>
              </w:rPr>
              <w:t>が承認依頼を行う際に</w:t>
            </w:r>
            <w:r w:rsidRPr="00C56B0A">
              <w:rPr>
                <w:rFonts w:hint="eastAsia"/>
              </w:rPr>
              <w:t>承認者</w:t>
            </w:r>
            <w:r>
              <w:rPr>
                <w:rFonts w:hint="eastAsia"/>
              </w:rPr>
              <w:t>の一覧が表示されるようになります。</w:t>
            </w:r>
          </w:p>
        </w:tc>
      </w:tr>
      <w:tr w:rsidR="005528EC" w:rsidRPr="008105E9" w:rsidTr="0039762C">
        <w:tc>
          <w:tcPr>
            <w:tcW w:w="1917" w:type="pct"/>
          </w:tcPr>
          <w:p w:rsidR="005528EC" w:rsidRPr="005C1268" w:rsidRDefault="005528EC" w:rsidP="00DD4994">
            <w:r w:rsidRPr="005C1268">
              <w:rPr>
                <w:rFonts w:hint="eastAsia"/>
              </w:rPr>
              <w:t>受渡時に承認担当を選択する</w:t>
            </w:r>
            <w:r>
              <w:rPr>
                <w:rFonts w:hint="eastAsia"/>
              </w:rPr>
              <w:t>(※</w:t>
            </w:r>
            <w:r w:rsidR="00DD4994">
              <w:rPr>
                <w:rFonts w:hint="eastAsia"/>
              </w:rPr>
              <w:t>1</w:t>
            </w:r>
            <w:r>
              <w:rPr>
                <w:rFonts w:hint="eastAsia"/>
              </w:rPr>
              <w:t>)</w:t>
            </w:r>
          </w:p>
        </w:tc>
        <w:tc>
          <w:tcPr>
            <w:tcW w:w="3083" w:type="pct"/>
          </w:tcPr>
          <w:p w:rsidR="005528EC" w:rsidRDefault="005528EC" w:rsidP="0039762C">
            <w:r w:rsidRPr="005C1268">
              <w:rPr>
                <w:rFonts w:hint="eastAsia"/>
              </w:rPr>
              <w:t>この項目を「on」にすると、</w:t>
            </w:r>
            <w:r w:rsidRPr="00A718ED">
              <w:t>Proselfユーザー</w:t>
            </w:r>
            <w:r>
              <w:rPr>
                <w:rFonts w:hint="eastAsia"/>
              </w:rPr>
              <w:t>が承認依頼を行う際に</w:t>
            </w:r>
            <w:r w:rsidRPr="00C56B0A">
              <w:rPr>
                <w:rFonts w:hint="eastAsia"/>
              </w:rPr>
              <w:t>承認者</w:t>
            </w:r>
            <w:r>
              <w:rPr>
                <w:rFonts w:hint="eastAsia"/>
              </w:rPr>
              <w:t>を選択することができるようになります。詳細につきましては「</w:t>
            </w:r>
            <w:hyperlink w:anchor="_「受渡時に承認担当を選択する」で選択可能な項目" w:history="1">
              <w:r>
                <w:rPr>
                  <w:rStyle w:val="af0"/>
                </w:rPr>
                <w:t>6.</w:t>
              </w:r>
              <w:r w:rsidRPr="009E6A1B">
                <w:rPr>
                  <w:rStyle w:val="af0"/>
                  <w:rFonts w:hint="eastAsia"/>
                </w:rPr>
                <w:t>2.</w:t>
              </w:r>
              <w:r>
                <w:rPr>
                  <w:rStyle w:val="af0"/>
                  <w:rFonts w:hint="eastAsia"/>
                </w:rPr>
                <w:t>「</w:t>
              </w:r>
              <w:r w:rsidRPr="009E6A1B">
                <w:rPr>
                  <w:rStyle w:val="af0"/>
                  <w:rFonts w:hint="eastAsia"/>
                </w:rPr>
                <w:t>受渡時に承認担当を選択する</w:t>
              </w:r>
              <w:r>
                <w:rPr>
                  <w:rStyle w:val="af0"/>
                  <w:rFonts w:hint="eastAsia"/>
                </w:rPr>
                <w:t>」で選択可能な</w:t>
              </w:r>
              <w:r w:rsidRPr="009E6A1B">
                <w:rPr>
                  <w:rStyle w:val="af0"/>
                  <w:rFonts w:hint="eastAsia"/>
                </w:rPr>
                <w:t>項目</w:t>
              </w:r>
            </w:hyperlink>
            <w:r>
              <w:rPr>
                <w:rFonts w:hint="eastAsia"/>
              </w:rPr>
              <w:t>」をご参照ください。</w:t>
            </w:r>
          </w:p>
          <w:p w:rsidR="005528EC" w:rsidRPr="008D4669" w:rsidRDefault="005528EC" w:rsidP="0039762C">
            <w:pPr>
              <w:rPr>
                <w:b/>
              </w:rPr>
            </w:pPr>
          </w:p>
          <w:p w:rsidR="005528EC" w:rsidRPr="005C1268" w:rsidRDefault="005528EC" w:rsidP="0039762C">
            <w:pPr>
              <w:rPr>
                <w:szCs w:val="20"/>
              </w:rPr>
            </w:pPr>
            <w:r w:rsidRPr="005C1268">
              <w:rPr>
                <w:rFonts w:hint="eastAsia"/>
              </w:rPr>
              <w:t>なお、この方法で承認依頼を行った場合、</w:t>
            </w:r>
            <w:r w:rsidRPr="00A718ED">
              <w:t>Proselfユーザー</w:t>
            </w:r>
            <w:r w:rsidRPr="005C1268">
              <w:rPr>
                <w:rFonts w:hint="eastAsia"/>
              </w:rPr>
              <w:t>が指定した</w:t>
            </w:r>
            <w:r w:rsidRPr="00C56B0A">
              <w:rPr>
                <w:rFonts w:hint="eastAsia"/>
              </w:rPr>
              <w:t>承認者</w:t>
            </w:r>
            <w:r w:rsidRPr="005C1268">
              <w:rPr>
                <w:rFonts w:hint="eastAsia"/>
              </w:rPr>
              <w:t>のみが承認操作が可能となり、それ以外の</w:t>
            </w:r>
            <w:r w:rsidRPr="00C56B0A">
              <w:rPr>
                <w:rFonts w:hint="eastAsia"/>
              </w:rPr>
              <w:t>承認者</w:t>
            </w:r>
            <w:r w:rsidRPr="005C1268">
              <w:rPr>
                <w:rFonts w:hint="eastAsia"/>
              </w:rPr>
              <w:t>は承認操作を行うことができません。</w:t>
            </w:r>
          </w:p>
        </w:tc>
      </w:tr>
      <w:tr w:rsidR="005528EC" w:rsidRPr="008105E9" w:rsidTr="0039762C">
        <w:tc>
          <w:tcPr>
            <w:tcW w:w="1917" w:type="pct"/>
          </w:tcPr>
          <w:p w:rsidR="005528EC" w:rsidRPr="005C1268" w:rsidRDefault="005528EC" w:rsidP="00C75767">
            <w:pPr>
              <w:rPr>
                <w:szCs w:val="20"/>
              </w:rPr>
            </w:pPr>
            <w:r w:rsidRPr="005C1268">
              <w:rPr>
                <w:rFonts w:hint="eastAsia"/>
              </w:rPr>
              <w:t>承認を行うネットワークセグメント</w:t>
            </w:r>
          </w:p>
        </w:tc>
        <w:tc>
          <w:tcPr>
            <w:tcW w:w="3083" w:type="pct"/>
          </w:tcPr>
          <w:p w:rsidR="005528EC" w:rsidRDefault="005528EC" w:rsidP="0039762C">
            <w:pPr>
              <w:rPr>
                <w:szCs w:val="20"/>
              </w:rPr>
            </w:pPr>
            <w:r w:rsidRPr="00C56B0A">
              <w:rPr>
                <w:rFonts w:hint="eastAsia"/>
                <w:szCs w:val="20"/>
              </w:rPr>
              <w:t>承認者</w:t>
            </w:r>
            <w:r w:rsidRPr="005C1268">
              <w:rPr>
                <w:rFonts w:hint="eastAsia"/>
                <w:szCs w:val="20"/>
              </w:rPr>
              <w:t>が承認操作を行うネットワークセグメントを設定します。</w:t>
            </w:r>
          </w:p>
          <w:p w:rsidR="005528EC" w:rsidRDefault="005528EC" w:rsidP="0039762C">
            <w:pPr>
              <w:rPr>
                <w:szCs w:val="20"/>
              </w:rPr>
            </w:pPr>
          </w:p>
          <w:p w:rsidR="005528EC" w:rsidRPr="00EF7B62" w:rsidRDefault="005528EC" w:rsidP="0039762C">
            <w:pPr>
              <w:rPr>
                <w:b/>
                <w:szCs w:val="20"/>
              </w:rPr>
            </w:pPr>
            <w:r w:rsidRPr="00EF7B62">
              <w:rPr>
                <w:rFonts w:hint="eastAsia"/>
                <w:b/>
                <w:szCs w:val="20"/>
              </w:rPr>
              <w:t>インターネットネットワークセグメント</w:t>
            </w:r>
          </w:p>
          <w:p w:rsidR="005528EC" w:rsidRPr="00EF7B62" w:rsidRDefault="005528EC" w:rsidP="0039762C">
            <w:pPr>
              <w:rPr>
                <w:szCs w:val="20"/>
              </w:rPr>
            </w:pPr>
            <w:r w:rsidRPr="005C1268">
              <w:rPr>
                <w:rFonts w:hint="eastAsia"/>
                <w:szCs w:val="20"/>
              </w:rPr>
              <w:lastRenderedPageBreak/>
              <w:t>承認操作</w:t>
            </w:r>
            <w:r>
              <w:rPr>
                <w:rFonts w:hint="eastAsia"/>
                <w:szCs w:val="20"/>
              </w:rPr>
              <w:t>はインターネットネットワークセグメントでのみ行えます。</w:t>
            </w:r>
          </w:p>
          <w:p w:rsidR="005528EC" w:rsidRPr="004E6DC7" w:rsidRDefault="005528EC" w:rsidP="0039762C">
            <w:pPr>
              <w:rPr>
                <w:szCs w:val="20"/>
              </w:rPr>
            </w:pPr>
          </w:p>
          <w:p w:rsidR="005528EC" w:rsidRPr="00EF7B62" w:rsidRDefault="005528EC" w:rsidP="0039762C">
            <w:pPr>
              <w:rPr>
                <w:b/>
                <w:szCs w:val="20"/>
              </w:rPr>
            </w:pPr>
            <w:r w:rsidRPr="00EF7B62">
              <w:rPr>
                <w:rFonts w:hint="eastAsia"/>
                <w:b/>
                <w:szCs w:val="20"/>
              </w:rPr>
              <w:t>セキュアネットワークセグメント</w:t>
            </w:r>
          </w:p>
          <w:p w:rsidR="005528EC" w:rsidRDefault="005528EC" w:rsidP="0039762C">
            <w:pPr>
              <w:rPr>
                <w:szCs w:val="20"/>
              </w:rPr>
            </w:pPr>
            <w:r w:rsidRPr="005C1268">
              <w:rPr>
                <w:rFonts w:hint="eastAsia"/>
                <w:szCs w:val="20"/>
              </w:rPr>
              <w:t>承認操作</w:t>
            </w:r>
            <w:r>
              <w:rPr>
                <w:rFonts w:hint="eastAsia"/>
                <w:szCs w:val="20"/>
              </w:rPr>
              <w:t>はセキュアネットネットワークセグメントでのみ行えます。</w:t>
            </w:r>
          </w:p>
          <w:p w:rsidR="005528EC" w:rsidRDefault="005528EC" w:rsidP="0039762C">
            <w:pPr>
              <w:rPr>
                <w:szCs w:val="20"/>
              </w:rPr>
            </w:pPr>
          </w:p>
          <w:p w:rsidR="005528EC" w:rsidRPr="00EF7B62" w:rsidRDefault="005528EC" w:rsidP="0039762C">
            <w:pPr>
              <w:rPr>
                <w:b/>
                <w:szCs w:val="20"/>
              </w:rPr>
            </w:pPr>
            <w:r w:rsidRPr="00EF7B62">
              <w:rPr>
                <w:rFonts w:hint="eastAsia"/>
                <w:b/>
                <w:szCs w:val="20"/>
              </w:rPr>
              <w:t>両方のセグメント</w:t>
            </w:r>
          </w:p>
          <w:p w:rsidR="005528EC" w:rsidRPr="005C1268" w:rsidRDefault="005528EC" w:rsidP="0039762C">
            <w:pPr>
              <w:rPr>
                <w:szCs w:val="20"/>
              </w:rPr>
            </w:pPr>
            <w:r w:rsidRPr="005C1268">
              <w:rPr>
                <w:rFonts w:hint="eastAsia"/>
                <w:szCs w:val="20"/>
              </w:rPr>
              <w:t>承認操作</w:t>
            </w:r>
            <w:r>
              <w:rPr>
                <w:rFonts w:hint="eastAsia"/>
                <w:szCs w:val="20"/>
              </w:rPr>
              <w:t>はインターネットネットワークセグメント、セキュアネットネットワークセグメントどちらでも行えます。</w:t>
            </w:r>
          </w:p>
        </w:tc>
      </w:tr>
    </w:tbl>
    <w:p w:rsidR="005528EC" w:rsidRPr="00F56C25" w:rsidRDefault="005528EC" w:rsidP="005528EC">
      <w:pPr>
        <w:rPr>
          <w:szCs w:val="20"/>
        </w:rPr>
      </w:pPr>
      <w:r>
        <w:rPr>
          <w:rFonts w:hint="eastAsia"/>
          <w:szCs w:val="20"/>
        </w:rPr>
        <w:lastRenderedPageBreak/>
        <w:t>※</w:t>
      </w:r>
      <w:r w:rsidR="00BB7EC4">
        <w:rPr>
          <w:rFonts w:hint="eastAsia"/>
          <w:szCs w:val="20"/>
        </w:rPr>
        <w:t>1</w:t>
      </w:r>
      <w:r>
        <w:rPr>
          <w:rFonts w:hint="eastAsia"/>
          <w:szCs w:val="20"/>
        </w:rPr>
        <w:t xml:space="preserve">　</w:t>
      </w:r>
      <w:r w:rsidRPr="0020114E">
        <w:rPr>
          <w:rFonts w:hint="eastAsia"/>
          <w:szCs w:val="20"/>
        </w:rPr>
        <w:t>いずれか</w:t>
      </w:r>
      <w:r w:rsidRPr="0020114E">
        <w:rPr>
          <w:szCs w:val="20"/>
        </w:rPr>
        <w:t>1つしか選択することができません</w:t>
      </w:r>
      <w:r>
        <w:rPr>
          <w:rFonts w:hint="eastAsia"/>
          <w:szCs w:val="20"/>
        </w:rPr>
        <w:t>。</w:t>
      </w:r>
    </w:p>
    <w:p w:rsidR="00D70A94" w:rsidRPr="00D70A94" w:rsidRDefault="00D70A94" w:rsidP="00D03DCB">
      <w:pPr>
        <w:rPr>
          <w:lang w:eastAsia="ar-SA"/>
        </w:rPr>
      </w:pPr>
      <w:bookmarkStart w:id="31" w:name="_Toc12551818"/>
      <w:bookmarkStart w:id="32" w:name="_Toc85721914"/>
    </w:p>
    <w:p w:rsidR="00B91011" w:rsidRDefault="00AB2336" w:rsidP="00B91011">
      <w:pPr>
        <w:pStyle w:val="2"/>
        <w:spacing w:after="120"/>
      </w:pPr>
      <w:bookmarkStart w:id="33" w:name="_Toc195535500"/>
      <w:r>
        <w:rPr>
          <w:rFonts w:hint="eastAsia"/>
          <w:lang w:eastAsia="ja-JP"/>
        </w:rPr>
        <w:t>「</w:t>
      </w:r>
      <w:r w:rsidRPr="00146E45">
        <w:rPr>
          <w:rFonts w:hint="eastAsia"/>
        </w:rPr>
        <w:t>承認担当</w:t>
      </w:r>
      <w:bookmarkEnd w:id="31"/>
      <w:bookmarkEnd w:id="32"/>
      <w:r>
        <w:rPr>
          <w:rFonts w:hint="eastAsia"/>
          <w:lang w:eastAsia="ja-JP"/>
        </w:rPr>
        <w:t>」で選択可能な項目</w:t>
      </w:r>
      <w:bookmarkEnd w:id="33"/>
    </w:p>
    <w:p w:rsidR="00B91011" w:rsidRDefault="00B91011" w:rsidP="00B91011">
      <w:r>
        <w:rPr>
          <w:rFonts w:hint="eastAsia"/>
        </w:rPr>
        <w:t>「承認担当」で選択可能な項目について以下に記載しております。</w:t>
      </w:r>
    </w:p>
    <w:p w:rsidR="00B91011" w:rsidRPr="00DE44F3" w:rsidRDefault="00B91011" w:rsidP="00B91011"/>
    <w:p w:rsidR="00B91011" w:rsidRPr="002205D1" w:rsidRDefault="00B91011" w:rsidP="00B91011">
      <w:pPr>
        <w:pStyle w:val="3"/>
        <w:spacing w:after="120"/>
      </w:pPr>
      <w:bookmarkStart w:id="34" w:name="_Toc12551820"/>
      <w:bookmarkStart w:id="35" w:name="_Toc85721915"/>
      <w:bookmarkStart w:id="36" w:name="_Toc195535501"/>
      <w:r w:rsidRPr="002205D1">
        <w:rPr>
          <w:rFonts w:hint="eastAsia"/>
        </w:rPr>
        <w:t>全ユーザー</w:t>
      </w:r>
      <w:r w:rsidRPr="002205D1">
        <w:t>/プライマリ</w:t>
      </w:r>
      <w:bookmarkEnd w:id="34"/>
      <w:bookmarkEnd w:id="35"/>
      <w:bookmarkEnd w:id="36"/>
    </w:p>
    <w:p w:rsidR="00B91011" w:rsidRDefault="00B91011" w:rsidP="00B91011">
      <w:r>
        <w:rPr>
          <w:rFonts w:hint="eastAsia"/>
        </w:rPr>
        <w:t>以下のイメージ図に示すように、</w:t>
      </w:r>
      <w:r w:rsidRPr="00A718ED">
        <w:t>Proselfユーザー</w:t>
      </w:r>
      <w:r>
        <w:rPr>
          <w:rFonts w:hint="eastAsia"/>
        </w:rPr>
        <w:t>がプライマリグループに所属するかどうかによって</w:t>
      </w:r>
      <w:r w:rsidR="00665EB4">
        <w:rPr>
          <w:rFonts w:hint="eastAsia"/>
        </w:rPr>
        <w:t>承認依頼が行われる対象が異な</w:t>
      </w:r>
      <w:r>
        <w:rPr>
          <w:rFonts w:hint="eastAsia"/>
        </w:rPr>
        <w:t>ります。</w:t>
      </w:r>
    </w:p>
    <w:p w:rsidR="00B91011" w:rsidRPr="00FB2DA2" w:rsidRDefault="00B91011" w:rsidP="00B91011"/>
    <w:p w:rsidR="00B91011" w:rsidRDefault="00B91011" w:rsidP="00B91011">
      <w:pPr>
        <w:pStyle w:val="af5"/>
        <w:numPr>
          <w:ilvl w:val="0"/>
          <w:numId w:val="9"/>
        </w:numPr>
        <w:wordWrap/>
        <w:adjustRightInd w:val="0"/>
        <w:snapToGrid w:val="0"/>
        <w:ind w:leftChars="0"/>
      </w:pPr>
      <w:r>
        <w:rPr>
          <w:rFonts w:hint="eastAsia"/>
        </w:rPr>
        <w:t>プライマリグループに所属していない</w:t>
      </w:r>
      <w:r w:rsidRPr="00A718ED">
        <w:t>Proselfユーザー</w:t>
      </w:r>
      <w:r>
        <w:rPr>
          <w:rFonts w:hint="eastAsia"/>
        </w:rPr>
        <w:t>の場合</w:t>
      </w:r>
    </w:p>
    <w:p w:rsidR="00B91011" w:rsidRDefault="009352D6" w:rsidP="00B91011">
      <w:pPr>
        <w:pStyle w:val="af5"/>
        <w:ind w:leftChars="0" w:left="420"/>
      </w:pPr>
      <w:r>
        <w:rPr>
          <w:rFonts w:hint="eastAsia"/>
        </w:rPr>
        <w:t>全ての承認者に対して承認依頼が行われます。</w:t>
      </w:r>
    </w:p>
    <w:p w:rsidR="00B91011" w:rsidRDefault="00B91011" w:rsidP="00B91011">
      <w:pPr>
        <w:jc w:val="center"/>
      </w:pPr>
      <w:r>
        <w:rPr>
          <w:noProof/>
        </w:rPr>
        <w:drawing>
          <wp:inline distT="0" distB="0" distL="0" distR="0" wp14:anchorId="1D9CB8A9" wp14:editId="2064E2D8">
            <wp:extent cx="3599999" cy="1837802"/>
            <wp:effectExtent l="0" t="0" r="63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bwMode="auto">
                    <a:xfrm>
                      <a:off x="0" y="0"/>
                      <a:ext cx="3599999" cy="1837802"/>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91011" w:rsidRDefault="00B91011" w:rsidP="00B91011"/>
    <w:p w:rsidR="00A71F8F" w:rsidRDefault="00A71F8F">
      <w:pPr>
        <w:wordWrap/>
      </w:pPr>
      <w:r>
        <w:br w:type="page"/>
      </w:r>
    </w:p>
    <w:p w:rsidR="00B91011" w:rsidRDefault="00B91011" w:rsidP="00B91011">
      <w:pPr>
        <w:pStyle w:val="af5"/>
        <w:numPr>
          <w:ilvl w:val="0"/>
          <w:numId w:val="9"/>
        </w:numPr>
        <w:wordWrap/>
        <w:adjustRightInd w:val="0"/>
        <w:snapToGrid w:val="0"/>
        <w:ind w:leftChars="0"/>
      </w:pPr>
      <w:r>
        <w:rPr>
          <w:rFonts w:hint="eastAsia"/>
        </w:rPr>
        <w:lastRenderedPageBreak/>
        <w:t>プライマリグループに所属している</w:t>
      </w:r>
      <w:r w:rsidRPr="00A718ED">
        <w:t>Proselfユーザー</w:t>
      </w:r>
      <w:r>
        <w:rPr>
          <w:rFonts w:hint="eastAsia"/>
        </w:rPr>
        <w:t>の場合</w:t>
      </w:r>
    </w:p>
    <w:p w:rsidR="006A71BA" w:rsidRDefault="006A71BA" w:rsidP="006A71BA">
      <w:pPr>
        <w:pStyle w:val="af5"/>
        <w:wordWrap/>
        <w:adjustRightInd w:val="0"/>
        <w:snapToGrid w:val="0"/>
        <w:ind w:leftChars="0" w:left="420"/>
      </w:pPr>
      <w:r w:rsidRPr="006A71BA">
        <w:t>Proselfと同じ</w:t>
      </w:r>
      <w:r>
        <w:t>プライマリグループに所属する承認者に対してのみ承認依頼が行われ</w:t>
      </w:r>
      <w:r>
        <w:rPr>
          <w:rFonts w:hint="eastAsia"/>
        </w:rPr>
        <w:t>ます。</w:t>
      </w:r>
    </w:p>
    <w:p w:rsidR="00B91011" w:rsidRDefault="00B91011" w:rsidP="00B91011">
      <w:pPr>
        <w:jc w:val="center"/>
      </w:pPr>
      <w:r>
        <w:rPr>
          <w:noProof/>
        </w:rPr>
        <w:drawing>
          <wp:inline distT="0" distB="0" distL="0" distR="0" wp14:anchorId="595F4A37" wp14:editId="37AF0057">
            <wp:extent cx="3599996" cy="1849433"/>
            <wp:effectExtent l="19050" t="19050" r="19685" b="177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bwMode="auto">
                    <a:xfrm>
                      <a:off x="0" y="0"/>
                      <a:ext cx="3599996" cy="1849433"/>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91011" w:rsidRDefault="00B91011" w:rsidP="00B91011"/>
    <w:p w:rsidR="00B91011" w:rsidRDefault="00B91011" w:rsidP="00B91011">
      <w:r w:rsidRPr="00E1632D">
        <w:rPr>
          <w:rFonts w:hint="eastAsia"/>
        </w:rPr>
        <w:t>なお、</w:t>
      </w:r>
      <w:r>
        <w:rPr>
          <w:rFonts w:hint="eastAsia"/>
        </w:rPr>
        <w:t>この項目を</w:t>
      </w:r>
      <w:r w:rsidRPr="00E1632D">
        <w:rPr>
          <w:rFonts w:hint="eastAsia"/>
        </w:rPr>
        <w:t>選択した場合</w:t>
      </w:r>
      <w:r>
        <w:rPr>
          <w:rFonts w:hint="eastAsia"/>
        </w:rPr>
        <w:t>は</w:t>
      </w:r>
      <w:r w:rsidRPr="00E1632D">
        <w:rPr>
          <w:rFonts w:hint="eastAsia"/>
        </w:rPr>
        <w:t>「</w:t>
      </w:r>
      <w:hyperlink w:anchor="_利用者の設定" w:history="1">
        <w:r w:rsidR="00EF6580">
          <w:rPr>
            <w:rStyle w:val="af0"/>
          </w:rPr>
          <w:t>7</w:t>
        </w:r>
        <w:r>
          <w:rPr>
            <w:rStyle w:val="af0"/>
            <w:rFonts w:hint="eastAsia"/>
          </w:rPr>
          <w:t>.2.</w:t>
        </w:r>
        <w:r w:rsidRPr="00A718ED">
          <w:rPr>
            <w:rStyle w:val="af0"/>
          </w:rPr>
          <w:t>Proselfユーザー</w:t>
        </w:r>
        <w:r w:rsidRPr="00001D6B">
          <w:rPr>
            <w:rStyle w:val="af0"/>
          </w:rPr>
          <w:t>の</w:t>
        </w:r>
        <w:r>
          <w:rPr>
            <w:rStyle w:val="af0"/>
            <w:rFonts w:hint="eastAsia"/>
          </w:rPr>
          <w:t>作成</w:t>
        </w:r>
      </w:hyperlink>
      <w:r w:rsidRPr="00E1632D">
        <w:rPr>
          <w:rFonts w:hint="eastAsia"/>
        </w:rPr>
        <w:t>」</w:t>
      </w:r>
      <w:r>
        <w:rPr>
          <w:rFonts w:hint="eastAsia"/>
        </w:rPr>
        <w:t>で指定した</w:t>
      </w:r>
      <w:r w:rsidRPr="00E1632D">
        <w:rPr>
          <w:rFonts w:hint="eastAsia"/>
        </w:rPr>
        <w:t>「承認担当ユーザー/グループ」</w:t>
      </w:r>
      <w:r>
        <w:rPr>
          <w:rFonts w:hint="eastAsia"/>
        </w:rPr>
        <w:t>は</w:t>
      </w:r>
      <w:r w:rsidRPr="00E1632D">
        <w:rPr>
          <w:rFonts w:hint="eastAsia"/>
        </w:rPr>
        <w:t>無視され</w:t>
      </w:r>
      <w:r>
        <w:rPr>
          <w:rFonts w:hint="eastAsia"/>
        </w:rPr>
        <w:t>本設定が優先されます。</w:t>
      </w:r>
    </w:p>
    <w:p w:rsidR="00B730DD" w:rsidRDefault="00B730DD" w:rsidP="00B91011"/>
    <w:p w:rsidR="00B91011" w:rsidRPr="002205D1" w:rsidRDefault="00B91011" w:rsidP="00B91011">
      <w:pPr>
        <w:pStyle w:val="3"/>
        <w:spacing w:after="120"/>
      </w:pPr>
      <w:bookmarkStart w:id="37" w:name="_Toc12551821"/>
      <w:bookmarkStart w:id="38" w:name="_Toc85721916"/>
      <w:bookmarkStart w:id="39" w:name="_Toc195535502"/>
      <w:r w:rsidRPr="002205D1">
        <w:rPr>
          <w:rFonts w:hint="eastAsia"/>
        </w:rPr>
        <w:t>個人ごとに設定</w:t>
      </w:r>
      <w:bookmarkEnd w:id="37"/>
      <w:bookmarkEnd w:id="38"/>
      <w:bookmarkEnd w:id="39"/>
    </w:p>
    <w:p w:rsidR="00B91011" w:rsidRDefault="00B91011" w:rsidP="00B91011">
      <w:r>
        <w:rPr>
          <w:rFonts w:hint="eastAsia"/>
        </w:rPr>
        <w:t>この項目を選択すると、</w:t>
      </w:r>
      <w:r w:rsidR="008C4BBF" w:rsidRPr="008C4BBF">
        <w:rPr>
          <w:rFonts w:hint="eastAsia"/>
        </w:rPr>
        <w:t>ユーザー作成、更新画面の「承認担当ユーザー</w:t>
      </w:r>
      <w:r w:rsidR="008C4BBF" w:rsidRPr="008C4BBF">
        <w:t>/</w:t>
      </w:r>
      <w:r w:rsidR="008C4BBF">
        <w:t>グループ」で</w:t>
      </w:r>
      <w:r w:rsidR="00CC1866">
        <w:rPr>
          <w:rFonts w:hint="eastAsia"/>
        </w:rPr>
        <w:t>設定</w:t>
      </w:r>
      <w:r w:rsidR="008C4BBF">
        <w:t>したユーザー、グループに対して承認依頼が行われ</w:t>
      </w:r>
      <w:r w:rsidR="008C4BBF">
        <w:rPr>
          <w:rFonts w:hint="eastAsia"/>
        </w:rPr>
        <w:t>ます。</w:t>
      </w:r>
    </w:p>
    <w:p w:rsidR="005C25D6" w:rsidRDefault="005C25D6" w:rsidP="005C25D6">
      <w:pPr>
        <w:pStyle w:val="af5"/>
        <w:numPr>
          <w:ilvl w:val="0"/>
          <w:numId w:val="19"/>
        </w:numPr>
        <w:ind w:leftChars="0"/>
      </w:pPr>
      <w:r w:rsidRPr="005C25D6">
        <w:rPr>
          <w:rFonts w:hint="eastAsia"/>
        </w:rPr>
        <w:t>グループを設定した場合はグループに参加している承認者が対象</w:t>
      </w:r>
      <w:r>
        <w:rPr>
          <w:rFonts w:hint="eastAsia"/>
        </w:rPr>
        <w:t>となります。</w:t>
      </w:r>
    </w:p>
    <w:p w:rsidR="00B91011" w:rsidRDefault="00B91011" w:rsidP="00B91011"/>
    <w:p w:rsidR="00B91011" w:rsidRDefault="00B91011" w:rsidP="00B91011">
      <w:r w:rsidRPr="00D039A5">
        <w:rPr>
          <w:rFonts w:hint="eastAsia"/>
        </w:rPr>
        <w:t>また、</w:t>
      </w:r>
      <w:r>
        <w:rPr>
          <w:rFonts w:hint="eastAsia"/>
        </w:rPr>
        <w:t>この項目を選択した際に「</w:t>
      </w:r>
      <w:r w:rsidRPr="00D039A5">
        <w:t>ユーザーが承認担当を変更可能にする</w:t>
      </w:r>
      <w:r>
        <w:rPr>
          <w:rFonts w:hint="eastAsia"/>
        </w:rPr>
        <w:t>」をonにした場合は、ユーザー画面のユーザーメニューに「承認担当変更」が表示されるようになり、</w:t>
      </w:r>
      <w:r w:rsidRPr="00A718ED">
        <w:t>Proselfユーザー</w:t>
      </w:r>
      <w:r>
        <w:rPr>
          <w:rFonts w:hint="eastAsia"/>
        </w:rPr>
        <w:t>自身で</w:t>
      </w:r>
      <w:r w:rsidRPr="00C56B0A">
        <w:rPr>
          <w:rFonts w:hint="eastAsia"/>
        </w:rPr>
        <w:t>承認者</w:t>
      </w:r>
      <w:r>
        <w:rPr>
          <w:rFonts w:hint="eastAsia"/>
        </w:rPr>
        <w:t>を選択することができるようになります。</w:t>
      </w:r>
    </w:p>
    <w:p w:rsidR="00B91011" w:rsidRDefault="00B91011" w:rsidP="00B91011">
      <w:pPr>
        <w:pStyle w:val="af5"/>
        <w:numPr>
          <w:ilvl w:val="0"/>
          <w:numId w:val="13"/>
        </w:numPr>
        <w:ind w:leftChars="0"/>
      </w:pPr>
      <w:r>
        <w:rPr>
          <w:rFonts w:hint="eastAsia"/>
        </w:rPr>
        <w:t>本項目はVer1.70以上で利用可能です。</w:t>
      </w:r>
    </w:p>
    <w:p w:rsidR="00B91011" w:rsidRDefault="00B91011" w:rsidP="00B91011">
      <w:pPr>
        <w:jc w:val="center"/>
      </w:pPr>
      <w:r>
        <w:rPr>
          <w:noProof/>
        </w:rPr>
        <mc:AlternateContent>
          <mc:Choice Requires="wps">
            <w:drawing>
              <wp:anchor distT="0" distB="0" distL="114300" distR="114300" simplePos="0" relativeHeight="251787264" behindDoc="0" locked="0" layoutInCell="1" allowOverlap="1" wp14:anchorId="234C316E" wp14:editId="3D111AEF">
                <wp:simplePos x="0" y="0"/>
                <wp:positionH relativeFrom="column">
                  <wp:posOffset>2105025</wp:posOffset>
                </wp:positionH>
                <wp:positionV relativeFrom="paragraph">
                  <wp:posOffset>390525</wp:posOffset>
                </wp:positionV>
                <wp:extent cx="1800000" cy="190500"/>
                <wp:effectExtent l="0" t="0" r="10160" b="19050"/>
                <wp:wrapNone/>
                <wp:docPr id="69" name="正方形/長方形 69"/>
                <wp:cNvGraphicFramePr/>
                <a:graphic xmlns:a="http://schemas.openxmlformats.org/drawingml/2006/main">
                  <a:graphicData uri="http://schemas.microsoft.com/office/word/2010/wordprocessingShape">
                    <wps:wsp>
                      <wps:cNvSpPr/>
                      <wps:spPr>
                        <a:xfrm>
                          <a:off x="0" y="0"/>
                          <a:ext cx="18000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889B" id="正方形/長方形 69" o:spid="_x0000_s1026" style="position:absolute;left:0;text-align:left;margin-left:165.75pt;margin-top:30.75pt;width:141.75pt;height: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" filled="f" strokecolor="red" strokeweight="2pt"/>
            </w:pict>
          </mc:Fallback>
        </mc:AlternateContent>
      </w:r>
      <w:r>
        <w:rPr>
          <w:noProof/>
        </w:rPr>
        <w:drawing>
          <wp:inline distT="0" distB="0" distL="0" distR="0" wp14:anchorId="544311B9" wp14:editId="2C0BCA50">
            <wp:extent cx="3600000" cy="732314"/>
            <wp:effectExtent l="19050" t="19050" r="19685" b="1079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00000" cy="732314"/>
                    </a:xfrm>
                    <a:prstGeom prst="rect">
                      <a:avLst/>
                    </a:prstGeom>
                    <a:ln>
                      <a:solidFill>
                        <a:schemeClr val="bg1">
                          <a:lumMod val="75000"/>
                        </a:schemeClr>
                      </a:solidFill>
                    </a:ln>
                  </pic:spPr>
                </pic:pic>
              </a:graphicData>
            </a:graphic>
          </wp:inline>
        </w:drawing>
      </w:r>
    </w:p>
    <w:p w:rsidR="00B91011" w:rsidRPr="00E40E35" w:rsidRDefault="00B91011" w:rsidP="00B91011">
      <w:pPr>
        <w:jc w:val="center"/>
        <w:rPr>
          <w:b/>
        </w:rPr>
      </w:pPr>
      <w:r w:rsidRPr="00E40E35">
        <w:rPr>
          <w:rFonts w:hint="eastAsia"/>
          <w:b/>
        </w:rPr>
        <w:t xml:space="preserve">承認担当 - </w:t>
      </w:r>
      <w:r w:rsidRPr="00E40E35">
        <w:rPr>
          <w:b/>
        </w:rPr>
        <w:t>ユーザーが承認担当を変更可能にする</w:t>
      </w:r>
    </w:p>
    <w:p w:rsidR="00B91011" w:rsidRPr="00D039A5" w:rsidRDefault="00B91011" w:rsidP="00B91011"/>
    <w:p w:rsidR="00B91011" w:rsidRDefault="00B91011" w:rsidP="00B91011">
      <w:pPr>
        <w:jc w:val="center"/>
      </w:pPr>
      <w:r>
        <w:rPr>
          <w:noProof/>
        </w:rPr>
        <mc:AlternateContent>
          <mc:Choice Requires="wps">
            <w:drawing>
              <wp:anchor distT="0" distB="0" distL="114300" distR="114300" simplePos="0" relativeHeight="251786240" behindDoc="0" locked="0" layoutInCell="1" allowOverlap="1" wp14:anchorId="5B5D2C50" wp14:editId="2079DD52">
                <wp:simplePos x="0" y="0"/>
                <wp:positionH relativeFrom="column">
                  <wp:posOffset>5048250</wp:posOffset>
                </wp:positionH>
                <wp:positionV relativeFrom="paragraph">
                  <wp:posOffset>857250</wp:posOffset>
                </wp:positionV>
                <wp:extent cx="972000" cy="180975"/>
                <wp:effectExtent l="0" t="0" r="19050" b="28575"/>
                <wp:wrapNone/>
                <wp:docPr id="67" name="正方形/長方形 67"/>
                <wp:cNvGraphicFramePr/>
                <a:graphic xmlns:a="http://schemas.openxmlformats.org/drawingml/2006/main">
                  <a:graphicData uri="http://schemas.microsoft.com/office/word/2010/wordprocessingShape">
                    <wps:wsp>
                      <wps:cNvSpPr/>
                      <wps:spPr>
                        <a:xfrm>
                          <a:off x="0" y="0"/>
                          <a:ext cx="972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E3408" id="正方形/長方形 67" o:spid="_x0000_s1026" style="position:absolute;left:0;text-align:left;margin-left:397.5pt;margin-top:67.5pt;width:76.55pt;height:14.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" filled="f" strokecolor="red" strokeweight="2pt"/>
            </w:pict>
          </mc:Fallback>
        </mc:AlternateContent>
      </w:r>
      <w:r>
        <w:rPr>
          <w:noProof/>
        </w:rPr>
        <w:drawing>
          <wp:inline distT="0" distB="0" distL="0" distR="0" wp14:anchorId="7E2C479C" wp14:editId="03C42E0D">
            <wp:extent cx="5399037" cy="1504950"/>
            <wp:effectExtent l="19050" t="19050" r="11430" b="1905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5400000" cy="1505218"/>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91011" w:rsidRPr="00F167E8" w:rsidRDefault="00B91011" w:rsidP="00B91011">
      <w:pPr>
        <w:jc w:val="center"/>
        <w:rPr>
          <w:b/>
        </w:rPr>
      </w:pPr>
      <w:r w:rsidRPr="00F167E8">
        <w:rPr>
          <w:rFonts w:hint="eastAsia"/>
          <w:b/>
        </w:rPr>
        <w:t>ユーザーメニュー</w:t>
      </w:r>
    </w:p>
    <w:p w:rsidR="00B91011" w:rsidRDefault="00B91011" w:rsidP="00B91011"/>
    <w:p w:rsidR="00B91011" w:rsidRDefault="00B91011" w:rsidP="00B91011">
      <w:pPr>
        <w:jc w:val="center"/>
      </w:pPr>
      <w:r>
        <w:rPr>
          <w:noProof/>
        </w:rPr>
        <w:lastRenderedPageBreak/>
        <w:drawing>
          <wp:inline distT="0" distB="0" distL="0" distR="0" wp14:anchorId="18275E4D" wp14:editId="39595E94">
            <wp:extent cx="5400000" cy="2524575"/>
            <wp:effectExtent l="19050" t="19050" r="10795" b="2857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00" cy="2524575"/>
                    </a:xfrm>
                    <a:prstGeom prst="rect">
                      <a:avLst/>
                    </a:prstGeom>
                    <a:ln>
                      <a:solidFill>
                        <a:schemeClr val="bg1">
                          <a:lumMod val="75000"/>
                        </a:schemeClr>
                      </a:solidFill>
                    </a:ln>
                  </pic:spPr>
                </pic:pic>
              </a:graphicData>
            </a:graphic>
          </wp:inline>
        </w:drawing>
      </w:r>
    </w:p>
    <w:p w:rsidR="00B91011" w:rsidRPr="00F167E8" w:rsidRDefault="00B91011" w:rsidP="00B91011">
      <w:pPr>
        <w:jc w:val="center"/>
        <w:rPr>
          <w:b/>
        </w:rPr>
      </w:pPr>
      <w:r w:rsidRPr="00F167E8">
        <w:rPr>
          <w:rFonts w:hint="eastAsia"/>
          <w:b/>
        </w:rPr>
        <w:t>承認担当設定</w:t>
      </w:r>
    </w:p>
    <w:p w:rsidR="00B91011" w:rsidRPr="00EF17BE" w:rsidRDefault="00B91011" w:rsidP="00B91011"/>
    <w:p w:rsidR="00B91011" w:rsidRPr="002205D1" w:rsidRDefault="00B91011" w:rsidP="00B91011">
      <w:pPr>
        <w:pStyle w:val="3"/>
        <w:spacing w:after="120"/>
      </w:pPr>
      <w:bookmarkStart w:id="40" w:name="_Toc12551822"/>
      <w:bookmarkStart w:id="41" w:name="_Toc85721917"/>
      <w:bookmarkStart w:id="42" w:name="_Toc195535503"/>
      <w:r w:rsidRPr="002205D1">
        <w:rPr>
          <w:rFonts w:hint="eastAsia"/>
        </w:rPr>
        <w:t>承認依頼をしたユーザーが参加するグループ</w:t>
      </w:r>
      <w:bookmarkEnd w:id="40"/>
      <w:bookmarkEnd w:id="41"/>
      <w:bookmarkEnd w:id="42"/>
    </w:p>
    <w:p w:rsidR="00B91011" w:rsidRDefault="00B91011" w:rsidP="00DA50D2">
      <w:r>
        <w:rPr>
          <w:rFonts w:hint="eastAsia"/>
        </w:rPr>
        <w:t>この項目を選択すると、</w:t>
      </w:r>
      <w:r w:rsidR="00DA50D2" w:rsidRPr="00DA50D2">
        <w:t>Proselfユーザーと同じグループに</w:t>
      </w:r>
      <w:r w:rsidR="0082297C">
        <w:rPr>
          <w:rFonts w:hint="eastAsia"/>
        </w:rPr>
        <w:t>参加</w:t>
      </w:r>
      <w:r w:rsidR="00DA50D2" w:rsidRPr="00DA50D2">
        <w:t>する承認者に対して承認依頼が行われます。</w:t>
      </w:r>
      <w:r>
        <w:rPr>
          <w:rFonts w:hint="eastAsia"/>
        </w:rPr>
        <w:t>したがって、</w:t>
      </w:r>
      <w:r w:rsidRPr="00C56B0A">
        <w:rPr>
          <w:rFonts w:hint="eastAsia"/>
        </w:rPr>
        <w:t>承認者</w:t>
      </w:r>
      <w:r w:rsidRPr="009C487C">
        <w:rPr>
          <w:rFonts w:hint="eastAsia"/>
        </w:rPr>
        <w:t>が参加しているいずれかのグループに</w:t>
      </w:r>
      <w:r w:rsidRPr="00A718ED">
        <w:t>Proselfユーザー</w:t>
      </w:r>
      <w:r>
        <w:rPr>
          <w:rFonts w:hint="eastAsia"/>
        </w:rPr>
        <w:t>も</w:t>
      </w:r>
      <w:r w:rsidRPr="009C487C">
        <w:rPr>
          <w:rFonts w:hint="eastAsia"/>
        </w:rPr>
        <w:t>参加させ</w:t>
      </w:r>
      <w:r>
        <w:rPr>
          <w:rFonts w:hint="eastAsia"/>
        </w:rPr>
        <w:t>ておく</w:t>
      </w:r>
      <w:r w:rsidRPr="009C487C">
        <w:rPr>
          <w:rFonts w:hint="eastAsia"/>
        </w:rPr>
        <w:t>必要が</w:t>
      </w:r>
      <w:r>
        <w:rPr>
          <w:rFonts w:hint="eastAsia"/>
        </w:rPr>
        <w:t>あります。</w:t>
      </w:r>
    </w:p>
    <w:p w:rsidR="00B91011" w:rsidRPr="004C3BB9" w:rsidRDefault="00B91011" w:rsidP="00B91011">
      <w:r w:rsidRPr="00E1632D">
        <w:rPr>
          <w:rFonts w:hint="eastAsia"/>
        </w:rPr>
        <w:t>なお、</w:t>
      </w:r>
      <w:r>
        <w:rPr>
          <w:rFonts w:hint="eastAsia"/>
        </w:rPr>
        <w:t>この項目を</w:t>
      </w:r>
      <w:r w:rsidRPr="00E1632D">
        <w:rPr>
          <w:rFonts w:hint="eastAsia"/>
        </w:rPr>
        <w:t>選択した場合</w:t>
      </w:r>
      <w:r>
        <w:rPr>
          <w:rFonts w:hint="eastAsia"/>
        </w:rPr>
        <w:t>は</w:t>
      </w:r>
      <w:r w:rsidRPr="00E1632D">
        <w:rPr>
          <w:rFonts w:hint="eastAsia"/>
        </w:rPr>
        <w:t>「</w:t>
      </w:r>
      <w:hyperlink w:anchor="_利用者の設定" w:history="1">
        <w:r w:rsidR="009C674A">
          <w:rPr>
            <w:rStyle w:val="af0"/>
          </w:rPr>
          <w:t>7</w:t>
        </w:r>
        <w:r>
          <w:rPr>
            <w:rStyle w:val="af0"/>
            <w:rFonts w:hint="eastAsia"/>
          </w:rPr>
          <w:t>.2.</w:t>
        </w:r>
        <w:r w:rsidRPr="00A718ED">
          <w:rPr>
            <w:rStyle w:val="af0"/>
          </w:rPr>
          <w:t>Proselfユーザー</w:t>
        </w:r>
        <w:r w:rsidRPr="00001D6B">
          <w:rPr>
            <w:rStyle w:val="af0"/>
          </w:rPr>
          <w:t>の</w:t>
        </w:r>
        <w:r>
          <w:rPr>
            <w:rStyle w:val="af0"/>
            <w:rFonts w:hint="eastAsia"/>
          </w:rPr>
          <w:t>作成</w:t>
        </w:r>
      </w:hyperlink>
      <w:r w:rsidRPr="00E1632D">
        <w:rPr>
          <w:rFonts w:hint="eastAsia"/>
        </w:rPr>
        <w:t>」</w:t>
      </w:r>
      <w:r>
        <w:rPr>
          <w:rFonts w:hint="eastAsia"/>
        </w:rPr>
        <w:t>で指定した</w:t>
      </w:r>
      <w:r w:rsidRPr="00E1632D">
        <w:rPr>
          <w:rFonts w:hint="eastAsia"/>
        </w:rPr>
        <w:t>「承認担当ユーザー/グループ」</w:t>
      </w:r>
      <w:r>
        <w:rPr>
          <w:rFonts w:hint="eastAsia"/>
        </w:rPr>
        <w:t>は</w:t>
      </w:r>
      <w:r w:rsidRPr="00E1632D">
        <w:rPr>
          <w:rFonts w:hint="eastAsia"/>
        </w:rPr>
        <w:t>無視され</w:t>
      </w:r>
      <w:r>
        <w:rPr>
          <w:rFonts w:hint="eastAsia"/>
        </w:rPr>
        <w:t>本設定が優先されます。</w:t>
      </w:r>
    </w:p>
    <w:p w:rsidR="00B91011" w:rsidRDefault="00B91011" w:rsidP="00B91011">
      <w:pPr>
        <w:jc w:val="center"/>
      </w:pPr>
      <w:r>
        <w:rPr>
          <w:noProof/>
        </w:rPr>
        <w:drawing>
          <wp:inline distT="0" distB="0" distL="0" distR="0" wp14:anchorId="348E2CDB" wp14:editId="4D5BA646">
            <wp:extent cx="3599997" cy="2692729"/>
            <wp:effectExtent l="0" t="0" r="63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bwMode="auto">
                    <a:xfrm>
                      <a:off x="0" y="0"/>
                      <a:ext cx="3599997" cy="2692729"/>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91011" w:rsidRDefault="00B91011" w:rsidP="00B91011">
      <w:bookmarkStart w:id="43" w:name="_受渡時に承認担当を選択する_2"/>
      <w:bookmarkEnd w:id="43"/>
    </w:p>
    <w:p w:rsidR="00B91011" w:rsidRDefault="002D4FEB" w:rsidP="00B91011">
      <w:pPr>
        <w:pStyle w:val="2"/>
        <w:spacing w:after="120"/>
      </w:pPr>
      <w:bookmarkStart w:id="44" w:name="_受渡時に承認担当を選択するをonとした場合のユーザー画面例"/>
      <w:bookmarkStart w:id="45" w:name="_受渡時に承認担当を選択するの各項目について"/>
      <w:bookmarkStart w:id="46" w:name="_「受渡時に承認担当を選択する」の各項目について"/>
      <w:bookmarkStart w:id="47" w:name="_「受渡時に承認担当を選択する」で選択可能な項目"/>
      <w:bookmarkStart w:id="48" w:name="_Toc195535504"/>
      <w:bookmarkEnd w:id="44"/>
      <w:bookmarkEnd w:id="45"/>
      <w:bookmarkEnd w:id="46"/>
      <w:bookmarkEnd w:id="47"/>
      <w:r>
        <w:rPr>
          <w:rFonts w:hint="eastAsia"/>
          <w:lang w:eastAsia="ja-JP"/>
        </w:rPr>
        <w:t>「</w:t>
      </w:r>
      <w:r w:rsidRPr="00117E16">
        <w:rPr>
          <w:rFonts w:hint="eastAsia"/>
        </w:rPr>
        <w:t>受渡時に承認担当を選択する</w:t>
      </w:r>
      <w:r>
        <w:rPr>
          <w:rFonts w:hint="eastAsia"/>
          <w:lang w:eastAsia="ja-JP"/>
        </w:rPr>
        <w:t>」</w:t>
      </w:r>
      <w:r w:rsidR="008D228E">
        <w:rPr>
          <w:rFonts w:hint="eastAsia"/>
          <w:lang w:eastAsia="ja-JP"/>
        </w:rPr>
        <w:t>で選択可能な項目</w:t>
      </w:r>
      <w:bookmarkEnd w:id="48"/>
    </w:p>
    <w:p w:rsidR="00B91011" w:rsidRDefault="00B91011" w:rsidP="00B91011">
      <w:pPr>
        <w:wordWrap/>
        <w:adjustRightInd w:val="0"/>
        <w:snapToGrid w:val="0"/>
      </w:pPr>
      <w:r>
        <w:rPr>
          <w:rFonts w:hint="eastAsia"/>
        </w:rPr>
        <w:t>「</w:t>
      </w:r>
      <w:r w:rsidRPr="006A7B09">
        <w:rPr>
          <w:rFonts w:hint="eastAsia"/>
        </w:rPr>
        <w:t>受渡時に承認担当を選択する</w:t>
      </w:r>
      <w:r>
        <w:rPr>
          <w:rFonts w:hint="eastAsia"/>
        </w:rPr>
        <w:t>」で選択可能な項目について以下に記載しております。</w:t>
      </w:r>
    </w:p>
    <w:p w:rsidR="00B91011" w:rsidRDefault="00B91011" w:rsidP="00B91011">
      <w:pPr>
        <w:wordWrap/>
        <w:adjustRightInd w:val="0"/>
        <w:snapToGrid w:val="0"/>
      </w:pPr>
    </w:p>
    <w:p w:rsidR="00B91011" w:rsidRPr="002205D1" w:rsidRDefault="00B91011" w:rsidP="00B91011">
      <w:pPr>
        <w:pStyle w:val="3"/>
        <w:spacing w:after="120"/>
      </w:pPr>
      <w:bookmarkStart w:id="49" w:name="_Toc195535505"/>
      <w:r w:rsidRPr="002205D1">
        <w:rPr>
          <w:rFonts w:hint="eastAsia"/>
        </w:rPr>
        <w:t>承認担当ユーザーを</w:t>
      </w:r>
      <w:r w:rsidRPr="002205D1">
        <w:t>1人選択する</w:t>
      </w:r>
      <w:bookmarkEnd w:id="49"/>
    </w:p>
    <w:p w:rsidR="00B91011" w:rsidRPr="005C1268" w:rsidRDefault="006069E8" w:rsidP="00B91011">
      <w:r>
        <w:rPr>
          <w:rFonts w:hint="eastAsia"/>
        </w:rPr>
        <w:t>この項目を選択すると、</w:t>
      </w:r>
      <w:r w:rsidRPr="006069E8">
        <w:t>Proselfユーザーがファイル受け渡しを行う際に承認者を1名選択し、その承認者に対してのみ承認依頼が行われる</w:t>
      </w:r>
      <w:r>
        <w:rPr>
          <w:rFonts w:hint="eastAsia"/>
        </w:rPr>
        <w:t>ようになります。</w:t>
      </w:r>
    </w:p>
    <w:p w:rsidR="00B91011" w:rsidRDefault="00B91011" w:rsidP="00B91011">
      <w:pPr>
        <w:wordWrap/>
      </w:pPr>
    </w:p>
    <w:p w:rsidR="00DD1199" w:rsidRDefault="00DD1199">
      <w:pPr>
        <w:wordWrap/>
      </w:pPr>
      <w:r>
        <w:br w:type="page"/>
      </w:r>
    </w:p>
    <w:p w:rsidR="00B91011" w:rsidRDefault="00B91011" w:rsidP="00B91011">
      <w:pPr>
        <w:wordWrap/>
        <w:adjustRightInd w:val="0"/>
        <w:snapToGrid w:val="0"/>
      </w:pPr>
      <w:r w:rsidRPr="00A718ED">
        <w:lastRenderedPageBreak/>
        <w:t>Proselfユーザー</w:t>
      </w:r>
      <w:r>
        <w:rPr>
          <w:rFonts w:hint="eastAsia"/>
        </w:rPr>
        <w:t>がファイルアップロードを行うと以下のような</w:t>
      </w:r>
      <w:r w:rsidRPr="00627FA0">
        <w:rPr>
          <w:rFonts w:hint="eastAsia"/>
        </w:rPr>
        <w:t>承認依頼</w:t>
      </w:r>
      <w:r>
        <w:rPr>
          <w:rFonts w:hint="eastAsia"/>
        </w:rPr>
        <w:t>ダイアログが表示されます。</w:t>
      </w:r>
    </w:p>
    <w:p w:rsidR="00B91011" w:rsidRDefault="00B91011" w:rsidP="00B91011">
      <w:pPr>
        <w:wordWrap/>
        <w:adjustRightInd w:val="0"/>
        <w:snapToGrid w:val="0"/>
        <w:jc w:val="center"/>
        <w:rPr>
          <w:lang w:eastAsia="ar-SA"/>
        </w:rPr>
      </w:pPr>
      <w:r>
        <w:rPr>
          <w:noProof/>
        </w:rPr>
        <w:drawing>
          <wp:inline distT="0" distB="0" distL="0" distR="0" wp14:anchorId="5006A7AA" wp14:editId="2A5B159A">
            <wp:extent cx="5400000" cy="2524575"/>
            <wp:effectExtent l="19050" t="19050" r="10795" b="2857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00000" cy="2524575"/>
                    </a:xfrm>
                    <a:prstGeom prst="rect">
                      <a:avLst/>
                    </a:prstGeom>
                    <a:ln>
                      <a:solidFill>
                        <a:schemeClr val="bg1">
                          <a:lumMod val="75000"/>
                        </a:schemeClr>
                      </a:solidFill>
                    </a:ln>
                  </pic:spPr>
                </pic:pic>
              </a:graphicData>
            </a:graphic>
          </wp:inline>
        </w:drawing>
      </w:r>
    </w:p>
    <w:p w:rsidR="00B91011" w:rsidRDefault="00B91011" w:rsidP="00B91011">
      <w:pPr>
        <w:jc w:val="center"/>
        <w:rPr>
          <w:b/>
        </w:rPr>
      </w:pPr>
      <w:r>
        <w:rPr>
          <w:rFonts w:hint="eastAsia"/>
          <w:b/>
        </w:rPr>
        <w:t>承認依頼(</w:t>
      </w:r>
      <w:r w:rsidRPr="00A718ED">
        <w:rPr>
          <w:b/>
        </w:rPr>
        <w:t>Proselfユーザー</w:t>
      </w:r>
      <w:r>
        <w:rPr>
          <w:rFonts w:hint="eastAsia"/>
          <w:b/>
        </w:rPr>
        <w:t>側)</w:t>
      </w:r>
    </w:p>
    <w:p w:rsidR="00B91011" w:rsidRDefault="00B91011" w:rsidP="00B91011">
      <w:pPr>
        <w:wordWrap/>
      </w:pPr>
    </w:p>
    <w:p w:rsidR="00B91011" w:rsidRDefault="00B91011" w:rsidP="00B91011">
      <w:pPr>
        <w:wordWrap/>
        <w:adjustRightInd w:val="0"/>
        <w:snapToGrid w:val="0"/>
      </w:pPr>
      <w:r>
        <w:rPr>
          <w:rFonts w:hint="eastAsia"/>
        </w:rPr>
        <w:t>承認依頼ダイアログの</w:t>
      </w:r>
      <w:r w:rsidRPr="00C56B0A">
        <w:rPr>
          <w:rFonts w:hint="eastAsia"/>
        </w:rPr>
        <w:t>承認者</w:t>
      </w:r>
      <w:r>
        <w:rPr>
          <w:rFonts w:hint="eastAsia"/>
        </w:rPr>
        <w:t>リストから任意の</w:t>
      </w:r>
      <w:r w:rsidRPr="00C56B0A">
        <w:rPr>
          <w:rFonts w:hint="eastAsia"/>
        </w:rPr>
        <w:t>承認者</w:t>
      </w:r>
      <w:r>
        <w:rPr>
          <w:rFonts w:hint="eastAsia"/>
        </w:rPr>
        <w:t>を選択して選択をクリックします。</w:t>
      </w:r>
    </w:p>
    <w:p w:rsidR="00B91011" w:rsidRDefault="00B91011" w:rsidP="00B91011">
      <w:pPr>
        <w:wordWrap/>
        <w:adjustRightInd w:val="0"/>
        <w:snapToGrid w:val="0"/>
        <w:jc w:val="center"/>
        <w:rPr>
          <w:lang w:eastAsia="ar-SA"/>
        </w:rPr>
      </w:pPr>
      <w:r>
        <w:rPr>
          <w:noProof/>
        </w:rPr>
        <mc:AlternateContent>
          <mc:Choice Requires="wps">
            <w:drawing>
              <wp:anchor distT="0" distB="0" distL="114300" distR="114300" simplePos="0" relativeHeight="251789312" behindDoc="0" locked="0" layoutInCell="1" allowOverlap="1" wp14:anchorId="03587D8E" wp14:editId="74D5646F">
                <wp:simplePos x="0" y="0"/>
                <wp:positionH relativeFrom="column">
                  <wp:posOffset>2962275</wp:posOffset>
                </wp:positionH>
                <wp:positionV relativeFrom="paragraph">
                  <wp:posOffset>1981200</wp:posOffset>
                </wp:positionV>
                <wp:extent cx="720000" cy="180000"/>
                <wp:effectExtent l="0" t="0" r="23495" b="10795"/>
                <wp:wrapNone/>
                <wp:docPr id="76" name="正方形/長方形 76"/>
                <wp:cNvGraphicFramePr/>
                <a:graphic xmlns:a="http://schemas.openxmlformats.org/drawingml/2006/main">
                  <a:graphicData uri="http://schemas.microsoft.com/office/word/2010/wordprocessingShape">
                    <wps:wsp>
                      <wps:cNvSpPr/>
                      <wps:spPr>
                        <a:xfrm>
                          <a:off x="0" y="0"/>
                          <a:ext cx="72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CC419" id="正方形/長方形 76" o:spid="_x0000_s1026" style="position:absolute;left:0;text-align:left;margin-left:233.25pt;margin-top:156pt;width:56.7pt;height:14.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" filled="f" strokecolor="red" strokeweight="2pt"/>
            </w:pict>
          </mc:Fallback>
        </mc:AlternateContent>
      </w:r>
      <w:r>
        <w:rPr>
          <w:noProof/>
        </w:rPr>
        <mc:AlternateContent>
          <mc:Choice Requires="wps">
            <w:drawing>
              <wp:anchor distT="0" distB="0" distL="114300" distR="114300" simplePos="0" relativeHeight="251788288" behindDoc="0" locked="0" layoutInCell="1" allowOverlap="1" wp14:anchorId="397AEAD7" wp14:editId="3B8FFEF7">
                <wp:simplePos x="0" y="0"/>
                <wp:positionH relativeFrom="column">
                  <wp:posOffset>2381250</wp:posOffset>
                </wp:positionH>
                <wp:positionV relativeFrom="paragraph">
                  <wp:posOffset>923925</wp:posOffset>
                </wp:positionV>
                <wp:extent cx="1872000" cy="162000"/>
                <wp:effectExtent l="0" t="0" r="13970" b="28575"/>
                <wp:wrapNone/>
                <wp:docPr id="74" name="正方形/長方形 74"/>
                <wp:cNvGraphicFramePr/>
                <a:graphic xmlns:a="http://schemas.openxmlformats.org/drawingml/2006/main">
                  <a:graphicData uri="http://schemas.microsoft.com/office/word/2010/wordprocessingShape">
                    <wps:wsp>
                      <wps:cNvSpPr/>
                      <wps:spPr>
                        <a:xfrm>
                          <a:off x="0" y="0"/>
                          <a:ext cx="1872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F2CEC" id="正方形/長方形 74" o:spid="_x0000_s1026" style="position:absolute;left:0;text-align:left;margin-left:187.5pt;margin-top:72.75pt;width:147.4pt;height:1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" filled="f" strokecolor="red" strokeweight="2pt"/>
            </w:pict>
          </mc:Fallback>
        </mc:AlternateContent>
      </w:r>
      <w:r>
        <w:rPr>
          <w:noProof/>
        </w:rPr>
        <w:drawing>
          <wp:inline distT="0" distB="0" distL="0" distR="0" wp14:anchorId="1E3520CD" wp14:editId="77380E7E">
            <wp:extent cx="5400000" cy="2524575"/>
            <wp:effectExtent l="19050" t="19050" r="10795" b="2857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00" cy="2524575"/>
                    </a:xfrm>
                    <a:prstGeom prst="rect">
                      <a:avLst/>
                    </a:prstGeom>
                    <a:ln>
                      <a:solidFill>
                        <a:schemeClr val="bg1">
                          <a:lumMod val="75000"/>
                        </a:schemeClr>
                      </a:solidFill>
                    </a:ln>
                  </pic:spPr>
                </pic:pic>
              </a:graphicData>
            </a:graphic>
          </wp:inline>
        </w:drawing>
      </w:r>
    </w:p>
    <w:p w:rsidR="00B91011" w:rsidRDefault="00B91011" w:rsidP="00B91011">
      <w:pPr>
        <w:jc w:val="center"/>
        <w:rPr>
          <w:b/>
        </w:rPr>
      </w:pPr>
      <w:r>
        <w:rPr>
          <w:rFonts w:hint="eastAsia"/>
          <w:b/>
        </w:rPr>
        <w:t>承認依頼(</w:t>
      </w:r>
      <w:r w:rsidRPr="00A718ED">
        <w:rPr>
          <w:b/>
        </w:rPr>
        <w:t>Proselfユーザー</w:t>
      </w:r>
      <w:r>
        <w:rPr>
          <w:rFonts w:hint="eastAsia"/>
          <w:b/>
        </w:rPr>
        <w:t>側)</w:t>
      </w:r>
    </w:p>
    <w:p w:rsidR="00B91011" w:rsidRPr="00115299" w:rsidRDefault="00B91011" w:rsidP="00B91011">
      <w:pPr>
        <w:rPr>
          <w:lang w:eastAsia="ar-SA"/>
        </w:rPr>
      </w:pPr>
    </w:p>
    <w:p w:rsidR="00B91011" w:rsidRDefault="00B91011" w:rsidP="00B91011">
      <w:pPr>
        <w:wordWrap/>
        <w:adjustRightInd w:val="0"/>
        <w:snapToGrid w:val="0"/>
      </w:pPr>
      <w:r>
        <w:rPr>
          <w:rFonts w:hint="eastAsia"/>
        </w:rPr>
        <w:t>承認依頼画面で選択した</w:t>
      </w:r>
      <w:r w:rsidRPr="00C56B0A">
        <w:rPr>
          <w:rFonts w:hint="eastAsia"/>
        </w:rPr>
        <w:t>承認者</w:t>
      </w:r>
      <w:r>
        <w:rPr>
          <w:rFonts w:hint="eastAsia"/>
        </w:rPr>
        <w:t>のみが、ログイン後の承認一覧画面から承認操作を行うことができます。</w:t>
      </w:r>
    </w:p>
    <w:p w:rsidR="00B91011" w:rsidRDefault="00B91011" w:rsidP="00B91011">
      <w:pPr>
        <w:wordWrap/>
        <w:adjustRightInd w:val="0"/>
        <w:snapToGrid w:val="0"/>
        <w:jc w:val="center"/>
        <w:rPr>
          <w:lang w:eastAsia="ar-SA"/>
        </w:rPr>
      </w:pPr>
      <w:r>
        <w:rPr>
          <w:noProof/>
        </w:rPr>
        <w:drawing>
          <wp:inline distT="0" distB="0" distL="0" distR="0" wp14:anchorId="3C90F68D" wp14:editId="204F65F4">
            <wp:extent cx="5400000" cy="1271833"/>
            <wp:effectExtent l="19050" t="19050" r="10795" b="2413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00000" cy="1271833"/>
                    </a:xfrm>
                    <a:prstGeom prst="rect">
                      <a:avLst/>
                    </a:prstGeom>
                    <a:ln>
                      <a:solidFill>
                        <a:schemeClr val="bg1">
                          <a:lumMod val="75000"/>
                        </a:schemeClr>
                      </a:solidFill>
                    </a:ln>
                  </pic:spPr>
                </pic:pic>
              </a:graphicData>
            </a:graphic>
          </wp:inline>
        </w:drawing>
      </w:r>
    </w:p>
    <w:p w:rsidR="00B91011" w:rsidRDefault="00B91011" w:rsidP="00B91011">
      <w:pPr>
        <w:jc w:val="center"/>
        <w:rPr>
          <w:b/>
        </w:rPr>
      </w:pPr>
      <w:bookmarkStart w:id="50" w:name="_承認通知依頼メールの送付先を設定する"/>
      <w:bookmarkEnd w:id="50"/>
      <w:r w:rsidRPr="00A5534B">
        <w:rPr>
          <w:rFonts w:hint="eastAsia"/>
          <w:b/>
        </w:rPr>
        <w:t>承認一覧</w:t>
      </w:r>
      <w:r>
        <w:rPr>
          <w:rFonts w:hint="eastAsia"/>
          <w:b/>
        </w:rPr>
        <w:t>(</w:t>
      </w:r>
      <w:r w:rsidRPr="00C56B0A">
        <w:rPr>
          <w:rFonts w:hint="eastAsia"/>
          <w:b/>
        </w:rPr>
        <w:t>承認者</w:t>
      </w:r>
      <w:r>
        <w:rPr>
          <w:rFonts w:hint="eastAsia"/>
          <w:b/>
        </w:rPr>
        <w:t>user0001の場合)</w:t>
      </w:r>
    </w:p>
    <w:p w:rsidR="007B18FC" w:rsidRDefault="007B18FC" w:rsidP="007B18FC"/>
    <w:p w:rsidR="00DD1199" w:rsidRPr="00A5534B" w:rsidRDefault="00DD1199" w:rsidP="007B18FC"/>
    <w:p w:rsidR="00B91011" w:rsidRDefault="00B91011" w:rsidP="00B91011">
      <w:pPr>
        <w:jc w:val="center"/>
      </w:pPr>
      <w:bookmarkStart w:id="51" w:name="_承認期限を設定する_1"/>
      <w:bookmarkStart w:id="52" w:name="_承認担当の範囲を設定する_1"/>
      <w:bookmarkStart w:id="53" w:name="_「全ユーザー/プライマリ」の動作"/>
      <w:bookmarkStart w:id="54" w:name="_個人ごとに設定"/>
      <w:bookmarkStart w:id="55" w:name="_「個人ごとに設定」の動作"/>
      <w:bookmarkStart w:id="56" w:name="_承認依頼をしたユーザーが参加するグループ"/>
      <w:bookmarkStart w:id="57" w:name="_「承認依頼をしたユーザーが参加するグループ」の動作"/>
      <w:bookmarkStart w:id="58" w:name="_受渡時に承認担当を選択する_1"/>
      <w:bookmarkStart w:id="59" w:name="_承認通知依頼メールの送付先を設定する_1"/>
      <w:bookmarkStart w:id="60" w:name="_承認メールの送付設定とメール文書設定"/>
      <w:bookmarkEnd w:id="51"/>
      <w:bookmarkEnd w:id="52"/>
      <w:bookmarkEnd w:id="53"/>
      <w:bookmarkEnd w:id="54"/>
      <w:bookmarkEnd w:id="55"/>
      <w:bookmarkEnd w:id="56"/>
      <w:bookmarkEnd w:id="57"/>
      <w:bookmarkEnd w:id="58"/>
      <w:bookmarkEnd w:id="59"/>
      <w:bookmarkEnd w:id="60"/>
      <w:r>
        <w:rPr>
          <w:noProof/>
        </w:rPr>
        <w:lastRenderedPageBreak/>
        <w:drawing>
          <wp:inline distT="0" distB="0" distL="0" distR="0" wp14:anchorId="2106F63E" wp14:editId="23216FA2">
            <wp:extent cx="5400000" cy="991152"/>
            <wp:effectExtent l="19050" t="19050" r="10795" b="1905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00000" cy="991152"/>
                    </a:xfrm>
                    <a:prstGeom prst="rect">
                      <a:avLst/>
                    </a:prstGeom>
                    <a:ln>
                      <a:solidFill>
                        <a:schemeClr val="bg1">
                          <a:lumMod val="75000"/>
                        </a:schemeClr>
                      </a:solidFill>
                    </a:ln>
                  </pic:spPr>
                </pic:pic>
              </a:graphicData>
            </a:graphic>
          </wp:inline>
        </w:drawing>
      </w:r>
    </w:p>
    <w:p w:rsidR="00B91011" w:rsidRDefault="00B91011" w:rsidP="00B91011">
      <w:pPr>
        <w:jc w:val="center"/>
        <w:rPr>
          <w:b/>
        </w:rPr>
      </w:pPr>
      <w:r w:rsidRPr="00A5534B">
        <w:rPr>
          <w:rFonts w:hint="eastAsia"/>
          <w:b/>
        </w:rPr>
        <w:t>承認一覧</w:t>
      </w:r>
      <w:r>
        <w:rPr>
          <w:rFonts w:hint="eastAsia"/>
          <w:b/>
        </w:rPr>
        <w:t>(</w:t>
      </w:r>
      <w:r w:rsidRPr="00C56B0A">
        <w:rPr>
          <w:rFonts w:hint="eastAsia"/>
          <w:b/>
        </w:rPr>
        <w:t>承認者</w:t>
      </w:r>
      <w:r>
        <w:rPr>
          <w:rFonts w:hint="eastAsia"/>
          <w:b/>
        </w:rPr>
        <w:t>user0003の場合)</w:t>
      </w:r>
    </w:p>
    <w:p w:rsidR="007160C0" w:rsidRDefault="007160C0" w:rsidP="007160C0"/>
    <w:p w:rsidR="00B91011" w:rsidRPr="002205D1" w:rsidRDefault="00B91011" w:rsidP="00B91011">
      <w:pPr>
        <w:pStyle w:val="3"/>
        <w:spacing w:after="120"/>
      </w:pPr>
      <w:bookmarkStart w:id="61" w:name="_Toc195535506"/>
      <w:r w:rsidRPr="002205D1">
        <w:rPr>
          <w:rFonts w:hint="eastAsia"/>
        </w:rPr>
        <w:t>承認担当ユーザーをグループ単位で選択する</w:t>
      </w:r>
      <w:bookmarkEnd w:id="61"/>
    </w:p>
    <w:p w:rsidR="00C419DE" w:rsidRDefault="00C419DE" w:rsidP="00B91011">
      <w:r>
        <w:rPr>
          <w:rFonts w:hint="eastAsia"/>
        </w:rPr>
        <w:t>この項目を選択すると、</w:t>
      </w:r>
      <w:r w:rsidRPr="00C419DE">
        <w:t>Proselfユーザーがファイル受け渡しを行う際にグループを1つ選択し、選択したグループに参加している承認者に対してのみ承認依頼が行われる</w:t>
      </w:r>
      <w:r>
        <w:rPr>
          <w:rFonts w:hint="eastAsia"/>
        </w:rPr>
        <w:t>ようになります。</w:t>
      </w:r>
    </w:p>
    <w:p w:rsidR="00B91011" w:rsidRDefault="00B91011" w:rsidP="00B91011">
      <w:pPr>
        <w:pStyle w:val="af5"/>
        <w:numPr>
          <w:ilvl w:val="0"/>
          <w:numId w:val="13"/>
        </w:numPr>
        <w:ind w:leftChars="0"/>
      </w:pPr>
      <w:r>
        <w:rPr>
          <w:rFonts w:hint="eastAsia"/>
        </w:rPr>
        <w:t>本項目はVer1.70以上で利用可能です。</w:t>
      </w:r>
    </w:p>
    <w:p w:rsidR="00D47403" w:rsidRDefault="00D47403">
      <w:pPr>
        <w:wordWrap/>
      </w:pPr>
    </w:p>
    <w:p w:rsidR="00B91011" w:rsidRDefault="00B91011" w:rsidP="00B91011">
      <w:r w:rsidRPr="00A718ED">
        <w:t>Proselfユーザー</w:t>
      </w:r>
      <w:r>
        <w:rPr>
          <w:rFonts w:hint="eastAsia"/>
        </w:rPr>
        <w:t>がファイルアップロードを行うと以下のような</w:t>
      </w:r>
      <w:r w:rsidRPr="00627FA0">
        <w:rPr>
          <w:rFonts w:hint="eastAsia"/>
        </w:rPr>
        <w:t>承認依頼</w:t>
      </w:r>
      <w:r>
        <w:rPr>
          <w:rFonts w:hint="eastAsia"/>
        </w:rPr>
        <w:t>ダイアログが表示されます。</w:t>
      </w:r>
    </w:p>
    <w:p w:rsidR="00B91011" w:rsidRDefault="00B91011" w:rsidP="00B91011">
      <w:pPr>
        <w:jc w:val="center"/>
      </w:pPr>
      <w:r>
        <w:rPr>
          <w:noProof/>
        </w:rPr>
        <w:drawing>
          <wp:inline distT="0" distB="0" distL="0" distR="0" wp14:anchorId="54C45BCA" wp14:editId="0C02283B">
            <wp:extent cx="5400000" cy="2524575"/>
            <wp:effectExtent l="19050" t="19050" r="10795" b="2857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400000" cy="2524575"/>
                    </a:xfrm>
                    <a:prstGeom prst="rect">
                      <a:avLst/>
                    </a:prstGeom>
                    <a:ln>
                      <a:solidFill>
                        <a:schemeClr val="bg1">
                          <a:lumMod val="75000"/>
                        </a:schemeClr>
                      </a:solidFill>
                    </a:ln>
                  </pic:spPr>
                </pic:pic>
              </a:graphicData>
            </a:graphic>
          </wp:inline>
        </w:drawing>
      </w:r>
    </w:p>
    <w:p w:rsidR="00B91011" w:rsidRDefault="00B91011" w:rsidP="00B91011">
      <w:pPr>
        <w:jc w:val="center"/>
      </w:pPr>
      <w:r>
        <w:rPr>
          <w:rFonts w:hint="eastAsia"/>
          <w:b/>
        </w:rPr>
        <w:t>承認依頼(</w:t>
      </w:r>
      <w:r w:rsidRPr="00A718ED">
        <w:rPr>
          <w:b/>
        </w:rPr>
        <w:t>Proselfユーザー</w:t>
      </w:r>
      <w:r>
        <w:rPr>
          <w:rFonts w:hint="eastAsia"/>
          <w:b/>
        </w:rPr>
        <w:t>側)</w:t>
      </w:r>
    </w:p>
    <w:p w:rsidR="00B91011" w:rsidRDefault="00B91011" w:rsidP="00B91011"/>
    <w:p w:rsidR="00B91011" w:rsidRDefault="00B91011" w:rsidP="00B91011">
      <w:pPr>
        <w:wordWrap/>
        <w:adjustRightInd w:val="0"/>
        <w:snapToGrid w:val="0"/>
      </w:pPr>
      <w:r>
        <w:rPr>
          <w:rFonts w:hint="eastAsia"/>
        </w:rPr>
        <w:t>承認依頼ダイアログの</w:t>
      </w:r>
      <w:r w:rsidRPr="00C56B0A">
        <w:rPr>
          <w:rFonts w:hint="eastAsia"/>
        </w:rPr>
        <w:t>承認者</w:t>
      </w:r>
      <w:r>
        <w:rPr>
          <w:rFonts w:hint="eastAsia"/>
        </w:rPr>
        <w:t>リストから任意のグループを選択して選択をクリックします。</w:t>
      </w:r>
    </w:p>
    <w:p w:rsidR="00B91011" w:rsidRDefault="00B91011" w:rsidP="00B91011">
      <w:pPr>
        <w:jc w:val="center"/>
      </w:pPr>
      <w:r>
        <w:rPr>
          <w:noProof/>
        </w:rPr>
        <w:drawing>
          <wp:inline distT="0" distB="0" distL="0" distR="0" wp14:anchorId="49CE1CBA" wp14:editId="0330D561">
            <wp:extent cx="5400000" cy="2524575"/>
            <wp:effectExtent l="19050" t="19050" r="10795" b="2857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00000" cy="2524575"/>
                    </a:xfrm>
                    <a:prstGeom prst="rect">
                      <a:avLst/>
                    </a:prstGeom>
                    <a:ln>
                      <a:solidFill>
                        <a:schemeClr val="bg1">
                          <a:lumMod val="75000"/>
                        </a:schemeClr>
                      </a:solidFill>
                    </a:ln>
                  </pic:spPr>
                </pic:pic>
              </a:graphicData>
            </a:graphic>
          </wp:inline>
        </w:drawing>
      </w:r>
    </w:p>
    <w:p w:rsidR="00B91011" w:rsidRDefault="00B91011" w:rsidP="00B91011">
      <w:pPr>
        <w:jc w:val="center"/>
      </w:pPr>
      <w:r>
        <w:rPr>
          <w:rFonts w:hint="eastAsia"/>
          <w:b/>
        </w:rPr>
        <w:t>承認依頼(</w:t>
      </w:r>
      <w:r w:rsidRPr="00A718ED">
        <w:rPr>
          <w:b/>
        </w:rPr>
        <w:t>Proselfユーザー</w:t>
      </w:r>
      <w:r>
        <w:rPr>
          <w:rFonts w:hint="eastAsia"/>
          <w:b/>
        </w:rPr>
        <w:t>側)</w:t>
      </w:r>
    </w:p>
    <w:p w:rsidR="00B91011" w:rsidRDefault="00B91011" w:rsidP="00B91011">
      <w:pPr>
        <w:wordWrap/>
      </w:pPr>
    </w:p>
    <w:p w:rsidR="00B91011" w:rsidRDefault="00B91011" w:rsidP="00B91011">
      <w:pPr>
        <w:wordWrap/>
        <w:adjustRightInd w:val="0"/>
        <w:snapToGrid w:val="0"/>
      </w:pPr>
      <w:r>
        <w:rPr>
          <w:rFonts w:hint="eastAsia"/>
        </w:rPr>
        <w:lastRenderedPageBreak/>
        <w:t>承認依頼画面で選択したグループに参加している</w:t>
      </w:r>
      <w:r w:rsidRPr="00C56B0A">
        <w:rPr>
          <w:rFonts w:hint="eastAsia"/>
        </w:rPr>
        <w:t>承認者</w:t>
      </w:r>
      <w:r>
        <w:rPr>
          <w:rFonts w:hint="eastAsia"/>
        </w:rPr>
        <w:t>のみが、ログイン後の承認一覧画面から承認操作を行うことができます。</w:t>
      </w:r>
    </w:p>
    <w:p w:rsidR="00B91011" w:rsidRDefault="00B91011" w:rsidP="00B91011">
      <w:pPr>
        <w:wordWrap/>
        <w:adjustRightInd w:val="0"/>
        <w:snapToGrid w:val="0"/>
        <w:jc w:val="center"/>
      </w:pPr>
      <w:r>
        <w:rPr>
          <w:noProof/>
        </w:rPr>
        <w:drawing>
          <wp:inline distT="0" distB="0" distL="0" distR="0" wp14:anchorId="03769A7F" wp14:editId="7811ACB6">
            <wp:extent cx="5400000" cy="1206306"/>
            <wp:effectExtent l="19050" t="19050" r="10795" b="1333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400000" cy="1206306"/>
                    </a:xfrm>
                    <a:prstGeom prst="rect">
                      <a:avLst/>
                    </a:prstGeom>
                    <a:ln>
                      <a:solidFill>
                        <a:schemeClr val="bg1">
                          <a:lumMod val="75000"/>
                        </a:schemeClr>
                      </a:solidFill>
                    </a:ln>
                  </pic:spPr>
                </pic:pic>
              </a:graphicData>
            </a:graphic>
          </wp:inline>
        </w:drawing>
      </w:r>
    </w:p>
    <w:p w:rsidR="00B91011" w:rsidRDefault="00B91011" w:rsidP="00B91011">
      <w:pPr>
        <w:jc w:val="center"/>
        <w:rPr>
          <w:b/>
        </w:rPr>
      </w:pPr>
      <w:r w:rsidRPr="00A5534B">
        <w:rPr>
          <w:rFonts w:hint="eastAsia"/>
          <w:b/>
        </w:rPr>
        <w:t>承認一覧</w:t>
      </w:r>
      <w:r>
        <w:rPr>
          <w:rFonts w:hint="eastAsia"/>
          <w:b/>
        </w:rPr>
        <w:t>(</w:t>
      </w:r>
      <w:r>
        <w:rPr>
          <w:b/>
        </w:rPr>
        <w:t>group</w:t>
      </w:r>
      <w:r>
        <w:rPr>
          <w:rFonts w:hint="eastAsia"/>
          <w:b/>
        </w:rPr>
        <w:t>に参加している</w:t>
      </w:r>
      <w:r w:rsidRPr="00C56B0A">
        <w:rPr>
          <w:rFonts w:hint="eastAsia"/>
          <w:b/>
        </w:rPr>
        <w:t>承認者</w:t>
      </w:r>
      <w:r>
        <w:rPr>
          <w:rFonts w:hint="eastAsia"/>
          <w:b/>
        </w:rPr>
        <w:t>の場合)</w:t>
      </w:r>
    </w:p>
    <w:p w:rsidR="00B91011" w:rsidRPr="00A5534B" w:rsidRDefault="00B91011" w:rsidP="00B91011"/>
    <w:p w:rsidR="00B91011" w:rsidRPr="004B6AF9" w:rsidRDefault="00B91011" w:rsidP="00B91011">
      <w:pPr>
        <w:jc w:val="center"/>
      </w:pPr>
      <w:r>
        <w:rPr>
          <w:noProof/>
        </w:rPr>
        <w:drawing>
          <wp:inline distT="0" distB="0" distL="0" distR="0" wp14:anchorId="591BCA40" wp14:editId="1A2AEBD1">
            <wp:extent cx="5400000" cy="1000440"/>
            <wp:effectExtent l="19050" t="19050" r="10795" b="2857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00" cy="1000440"/>
                    </a:xfrm>
                    <a:prstGeom prst="rect">
                      <a:avLst/>
                    </a:prstGeom>
                    <a:ln>
                      <a:solidFill>
                        <a:schemeClr val="bg1">
                          <a:lumMod val="75000"/>
                        </a:schemeClr>
                      </a:solidFill>
                    </a:ln>
                  </pic:spPr>
                </pic:pic>
              </a:graphicData>
            </a:graphic>
          </wp:inline>
        </w:drawing>
      </w:r>
    </w:p>
    <w:p w:rsidR="00B91011" w:rsidRDefault="00B91011" w:rsidP="00B91011">
      <w:pPr>
        <w:jc w:val="center"/>
      </w:pPr>
      <w:r w:rsidRPr="00A5534B">
        <w:rPr>
          <w:rFonts w:hint="eastAsia"/>
          <w:b/>
        </w:rPr>
        <w:t>承認一覧</w:t>
      </w:r>
      <w:r>
        <w:rPr>
          <w:rFonts w:hint="eastAsia"/>
          <w:b/>
        </w:rPr>
        <w:t>(</w:t>
      </w:r>
      <w:r>
        <w:rPr>
          <w:b/>
        </w:rPr>
        <w:t>group</w:t>
      </w:r>
      <w:r>
        <w:rPr>
          <w:rFonts w:hint="eastAsia"/>
          <w:b/>
        </w:rPr>
        <w:t>に参加していない</w:t>
      </w:r>
      <w:r w:rsidRPr="00C56B0A">
        <w:rPr>
          <w:rFonts w:hint="eastAsia"/>
          <w:b/>
        </w:rPr>
        <w:t>承認者</w:t>
      </w:r>
      <w:r>
        <w:rPr>
          <w:rFonts w:hint="eastAsia"/>
          <w:b/>
        </w:rPr>
        <w:t>の場合)</w:t>
      </w:r>
    </w:p>
    <w:p w:rsidR="00B91011" w:rsidRPr="00B91011" w:rsidRDefault="00B91011" w:rsidP="00D47A11"/>
    <w:p w:rsidR="00413575" w:rsidRDefault="00413575">
      <w:pPr>
        <w:wordWrap/>
      </w:pPr>
      <w:r>
        <w:br w:type="page"/>
      </w:r>
    </w:p>
    <w:p w:rsidR="00D47A11" w:rsidRDefault="00A718ED" w:rsidP="00DD50A8">
      <w:pPr>
        <w:pStyle w:val="1"/>
        <w:spacing w:after="120"/>
      </w:pPr>
      <w:bookmarkStart w:id="62" w:name="_ユーザーの作成"/>
      <w:bookmarkStart w:id="63" w:name="_Toc85721908"/>
      <w:bookmarkStart w:id="64" w:name="_Toc195535507"/>
      <w:bookmarkEnd w:id="62"/>
      <w:r w:rsidRPr="00A718ED">
        <w:lastRenderedPageBreak/>
        <w:t>ユーザー</w:t>
      </w:r>
      <w:r w:rsidR="00D47A11">
        <w:rPr>
          <w:rFonts w:hint="eastAsia"/>
        </w:rPr>
        <w:t>の作成</w:t>
      </w:r>
      <w:bookmarkEnd w:id="63"/>
      <w:bookmarkEnd w:id="64"/>
    </w:p>
    <w:p w:rsidR="00FE5D1D" w:rsidRDefault="00D47A11" w:rsidP="00D47A11">
      <w:r>
        <w:rPr>
          <w:rFonts w:hint="eastAsia"/>
        </w:rPr>
        <w:t>承認を</w:t>
      </w:r>
      <w:r w:rsidR="00C85BB7">
        <w:rPr>
          <w:rFonts w:hint="eastAsia"/>
        </w:rPr>
        <w:t>必要とする</w:t>
      </w:r>
      <w:r w:rsidR="00467E61">
        <w:rPr>
          <w:rFonts w:hint="eastAsia"/>
        </w:rPr>
        <w:t>ファイル</w:t>
      </w:r>
      <w:r>
        <w:rPr>
          <w:rFonts w:hint="eastAsia"/>
        </w:rPr>
        <w:t>受渡を行うため</w:t>
      </w:r>
      <w:r w:rsidR="00FE5D1D">
        <w:rPr>
          <w:rFonts w:hint="eastAsia"/>
        </w:rPr>
        <w:t>の</w:t>
      </w:r>
      <w:r>
        <w:rPr>
          <w:rFonts w:hint="eastAsia"/>
        </w:rPr>
        <w:t>、</w:t>
      </w:r>
      <w:r w:rsidR="00C56B0A" w:rsidRPr="00C56B0A">
        <w:rPr>
          <w:rFonts w:hint="eastAsia"/>
        </w:rPr>
        <w:t>承認者</w:t>
      </w:r>
      <w:r w:rsidR="0077101D">
        <w:rPr>
          <w:rFonts w:hint="eastAsia"/>
        </w:rPr>
        <w:t>と</w:t>
      </w:r>
      <w:r w:rsidR="00FE5D1D" w:rsidRPr="00A718ED">
        <w:t>Proselfユーザー</w:t>
      </w:r>
      <w:r w:rsidR="00FE5D1D">
        <w:rPr>
          <w:rFonts w:hint="eastAsia"/>
        </w:rPr>
        <w:t>の作成方法について記載しております。</w:t>
      </w:r>
    </w:p>
    <w:p w:rsidR="00D47A11" w:rsidRPr="00621DA1" w:rsidRDefault="00D47A11" w:rsidP="00D47A11"/>
    <w:p w:rsidR="00D47A11" w:rsidRDefault="00C56B0A" w:rsidP="00C56B0A">
      <w:pPr>
        <w:pStyle w:val="2"/>
        <w:spacing w:after="120"/>
      </w:pPr>
      <w:bookmarkStart w:id="65" w:name="_承認設定"/>
      <w:bookmarkStart w:id="66" w:name="_承認者の設定"/>
      <w:bookmarkStart w:id="67" w:name="_承認担当の作成"/>
      <w:bookmarkStart w:id="68" w:name="_Toc12551810"/>
      <w:bookmarkStart w:id="69" w:name="_Toc85721909"/>
      <w:bookmarkStart w:id="70" w:name="_Toc195535508"/>
      <w:bookmarkEnd w:id="65"/>
      <w:bookmarkEnd w:id="66"/>
      <w:bookmarkEnd w:id="67"/>
      <w:r w:rsidRPr="00C56B0A">
        <w:rPr>
          <w:rFonts w:hint="eastAsia"/>
        </w:rPr>
        <w:t>承認者</w:t>
      </w:r>
      <w:r w:rsidR="00D47A11" w:rsidRPr="0002195A">
        <w:rPr>
          <w:rFonts w:hint="eastAsia"/>
        </w:rPr>
        <w:t>の</w:t>
      </w:r>
      <w:r w:rsidR="00D47A11">
        <w:rPr>
          <w:rFonts w:hint="eastAsia"/>
        </w:rPr>
        <w:t>作成</w:t>
      </w:r>
      <w:bookmarkEnd w:id="68"/>
      <w:bookmarkEnd w:id="69"/>
      <w:bookmarkEnd w:id="70"/>
    </w:p>
    <w:p w:rsidR="00AD588E" w:rsidRDefault="00D47A11" w:rsidP="00AD588E">
      <w:r>
        <w:rPr>
          <w:rFonts w:hint="eastAsia"/>
        </w:rPr>
        <w:t>以下の手順で受渡の</w:t>
      </w:r>
      <w:r w:rsidR="00C56B0A" w:rsidRPr="00C56B0A">
        <w:rPr>
          <w:rFonts w:hint="eastAsia"/>
        </w:rPr>
        <w:t>承認者</w:t>
      </w:r>
      <w:r>
        <w:rPr>
          <w:rFonts w:hint="eastAsia"/>
        </w:rPr>
        <w:t>を作成します。</w:t>
      </w:r>
    </w:p>
    <w:p w:rsidR="00D47A11" w:rsidRPr="00AD588E" w:rsidRDefault="00D47A11" w:rsidP="00D47A11"/>
    <w:p w:rsidR="00D47A11" w:rsidRDefault="00D47A11" w:rsidP="00F84557">
      <w:pPr>
        <w:wordWrap/>
        <w:adjustRightInd w:val="0"/>
        <w:snapToGrid w:val="0"/>
      </w:pPr>
      <w:r>
        <w:rPr>
          <w:rFonts w:hint="eastAsia"/>
        </w:rPr>
        <w:t>システム管理者でログインし、「管理画面」-「ユーザー管理」をクリックします。</w:t>
      </w:r>
    </w:p>
    <w:p w:rsidR="00F84557" w:rsidRPr="00F84557" w:rsidRDefault="00F84557" w:rsidP="00F84557">
      <w:pPr>
        <w:wordWrap/>
        <w:adjustRightInd w:val="0"/>
        <w:snapToGrid w:val="0"/>
        <w:jc w:val="center"/>
      </w:pPr>
      <w:r>
        <w:rPr>
          <w:noProof/>
        </w:rPr>
        <mc:AlternateContent>
          <mc:Choice Requires="wps">
            <w:drawing>
              <wp:anchor distT="0" distB="0" distL="114300" distR="114300" simplePos="0" relativeHeight="251677696" behindDoc="0" locked="0" layoutInCell="1" allowOverlap="1" wp14:anchorId="07A1A42C" wp14:editId="5F23D6D7">
                <wp:simplePos x="0" y="0"/>
                <wp:positionH relativeFrom="column">
                  <wp:posOffset>1590675</wp:posOffset>
                </wp:positionH>
                <wp:positionV relativeFrom="paragraph">
                  <wp:posOffset>429260</wp:posOffset>
                </wp:positionV>
                <wp:extent cx="2052000" cy="576000"/>
                <wp:effectExtent l="0" t="0" r="24765" b="14605"/>
                <wp:wrapNone/>
                <wp:docPr id="261" name="正方形/長方形 261"/>
                <wp:cNvGraphicFramePr/>
                <a:graphic xmlns:a="http://schemas.openxmlformats.org/drawingml/2006/main">
                  <a:graphicData uri="http://schemas.microsoft.com/office/word/2010/wordprocessingShape">
                    <wps:wsp>
                      <wps:cNvSpPr/>
                      <wps:spPr>
                        <a:xfrm>
                          <a:off x="0" y="0"/>
                          <a:ext cx="2052000" cy="57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E9E44" id="正方形/長方形 261" o:spid="_x0000_s1026" style="position:absolute;left:0;text-align:left;margin-left:125.25pt;margin-top:33.8pt;width:161.55pt;height:4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" filled="f" strokecolor="red" strokeweight="2pt"/>
            </w:pict>
          </mc:Fallback>
        </mc:AlternateContent>
      </w:r>
      <w:r>
        <w:rPr>
          <w:noProof/>
        </w:rPr>
        <w:drawing>
          <wp:inline distT="0" distB="0" distL="0" distR="0" wp14:anchorId="23EEB9C4" wp14:editId="4BFF20AC">
            <wp:extent cx="5400000" cy="2351729"/>
            <wp:effectExtent l="19050" t="19050" r="10795" b="1079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00" cy="2351729"/>
                    </a:xfrm>
                    <a:prstGeom prst="rect">
                      <a:avLst/>
                    </a:prstGeom>
                    <a:ln>
                      <a:solidFill>
                        <a:schemeClr val="bg1">
                          <a:lumMod val="75000"/>
                        </a:schemeClr>
                      </a:solidFill>
                    </a:ln>
                  </pic:spPr>
                </pic:pic>
              </a:graphicData>
            </a:graphic>
          </wp:inline>
        </w:drawing>
      </w:r>
    </w:p>
    <w:p w:rsidR="00D47A11" w:rsidRDefault="00D47A11" w:rsidP="00D47A11">
      <w:pPr>
        <w:jc w:val="center"/>
        <w:rPr>
          <w:b/>
        </w:rPr>
      </w:pPr>
      <w:r w:rsidRPr="00B62C17">
        <w:rPr>
          <w:rFonts w:hint="eastAsia"/>
          <w:b/>
        </w:rPr>
        <w:t>管理画面</w:t>
      </w:r>
    </w:p>
    <w:p w:rsidR="00D47A11" w:rsidRPr="00282CDD" w:rsidRDefault="00D47A11" w:rsidP="00D47A11"/>
    <w:p w:rsidR="00D47A11" w:rsidRDefault="00D47A11" w:rsidP="006D7B0A">
      <w:pPr>
        <w:wordWrap/>
        <w:adjustRightInd w:val="0"/>
        <w:snapToGrid w:val="0"/>
      </w:pPr>
      <w:r>
        <w:rPr>
          <w:rFonts w:hint="eastAsia"/>
        </w:rPr>
        <w:t>上部メニューより「新規」をクリックします。</w:t>
      </w:r>
    </w:p>
    <w:p w:rsidR="006D7B0A" w:rsidRPr="006D7B0A" w:rsidRDefault="006D7B0A" w:rsidP="006D7B0A">
      <w:pPr>
        <w:wordWrap/>
        <w:adjustRightInd w:val="0"/>
        <w:snapToGrid w:val="0"/>
        <w:jc w:val="center"/>
      </w:pPr>
      <w:r>
        <w:rPr>
          <w:noProof/>
        </w:rPr>
        <mc:AlternateContent>
          <mc:Choice Requires="wps">
            <w:drawing>
              <wp:anchor distT="0" distB="0" distL="114300" distR="114300" simplePos="0" relativeHeight="251679744" behindDoc="0" locked="0" layoutInCell="1" allowOverlap="1" wp14:anchorId="64FC563C" wp14:editId="3F852DC3">
                <wp:simplePos x="0" y="0"/>
                <wp:positionH relativeFrom="column">
                  <wp:posOffset>1495425</wp:posOffset>
                </wp:positionH>
                <wp:positionV relativeFrom="paragraph">
                  <wp:posOffset>295910</wp:posOffset>
                </wp:positionV>
                <wp:extent cx="361950" cy="198000"/>
                <wp:effectExtent l="0" t="0" r="19050" b="12065"/>
                <wp:wrapNone/>
                <wp:docPr id="263" name="正方形/長方形 263"/>
                <wp:cNvGraphicFramePr/>
                <a:graphic xmlns:a="http://schemas.openxmlformats.org/drawingml/2006/main">
                  <a:graphicData uri="http://schemas.microsoft.com/office/word/2010/wordprocessingShape">
                    <wps:wsp>
                      <wps:cNvSpPr/>
                      <wps:spPr>
                        <a:xfrm>
                          <a:off x="0" y="0"/>
                          <a:ext cx="36195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DD713" id="正方形/長方形 263" o:spid="_x0000_s1026" style="position:absolute;left:0;text-align:left;margin-left:117.75pt;margin-top:23.3pt;width:28.5pt;height:1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" filled="f" strokecolor="red" strokeweight="2pt"/>
            </w:pict>
          </mc:Fallback>
        </mc:AlternateContent>
      </w:r>
      <w:r>
        <w:rPr>
          <w:noProof/>
        </w:rPr>
        <w:drawing>
          <wp:inline distT="0" distB="0" distL="0" distR="0" wp14:anchorId="0976791A" wp14:editId="47C3DEC2">
            <wp:extent cx="5400000" cy="1542710"/>
            <wp:effectExtent l="19050" t="19050" r="10795" b="19685"/>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00000" cy="1542710"/>
                    </a:xfrm>
                    <a:prstGeom prst="rect">
                      <a:avLst/>
                    </a:prstGeom>
                    <a:ln>
                      <a:solidFill>
                        <a:schemeClr val="bg1">
                          <a:lumMod val="75000"/>
                        </a:schemeClr>
                      </a:solidFill>
                    </a:ln>
                  </pic:spPr>
                </pic:pic>
              </a:graphicData>
            </a:graphic>
          </wp:inline>
        </w:drawing>
      </w:r>
    </w:p>
    <w:p w:rsidR="00D47A11" w:rsidRPr="00765204" w:rsidRDefault="00D47A11" w:rsidP="00D47A11">
      <w:pPr>
        <w:jc w:val="center"/>
        <w:rPr>
          <w:b/>
        </w:rPr>
      </w:pPr>
      <w:r w:rsidRPr="00765204">
        <w:rPr>
          <w:rFonts w:hint="eastAsia"/>
          <w:b/>
        </w:rPr>
        <w:t>ユーザー一覧</w:t>
      </w:r>
    </w:p>
    <w:p w:rsidR="00D47A11" w:rsidRDefault="00D47A11" w:rsidP="00D47A11"/>
    <w:p w:rsidR="00D47A11" w:rsidRDefault="00D47A11" w:rsidP="00AC618C">
      <w:pPr>
        <w:wordWrap/>
        <w:adjustRightInd w:val="0"/>
        <w:snapToGrid w:val="0"/>
      </w:pPr>
      <w:r>
        <w:rPr>
          <w:rFonts w:hint="eastAsia"/>
        </w:rPr>
        <w:t>ユーザーIDに「user0001」を入力し、「許可」</w:t>
      </w:r>
      <w:r w:rsidR="00D76A82">
        <w:rPr>
          <w:rFonts w:hint="eastAsia"/>
        </w:rPr>
        <w:t>より</w:t>
      </w:r>
      <w:r>
        <w:rPr>
          <w:rFonts w:hint="eastAsia"/>
        </w:rPr>
        <w:t>設定をクリックし「受渡の承認」にチェックを入れます。</w:t>
      </w:r>
    </w:p>
    <w:p w:rsidR="00F401FA" w:rsidRDefault="00F401FA" w:rsidP="00F401FA">
      <w:pPr>
        <w:wordWrap/>
        <w:adjustRightInd w:val="0"/>
        <w:snapToGrid w:val="0"/>
        <w:jc w:val="center"/>
      </w:pPr>
      <w:r>
        <w:rPr>
          <w:noProof/>
        </w:rPr>
        <mc:AlternateContent>
          <mc:Choice Requires="wps">
            <w:drawing>
              <wp:anchor distT="0" distB="0" distL="114300" distR="114300" simplePos="0" relativeHeight="251681792" behindDoc="0" locked="0" layoutInCell="1" allowOverlap="1" wp14:anchorId="7B517EC4" wp14:editId="00791394">
                <wp:simplePos x="0" y="0"/>
                <wp:positionH relativeFrom="column">
                  <wp:posOffset>2619374</wp:posOffset>
                </wp:positionH>
                <wp:positionV relativeFrom="paragraph">
                  <wp:posOffset>1419860</wp:posOffset>
                </wp:positionV>
                <wp:extent cx="1228725" cy="161925"/>
                <wp:effectExtent l="0" t="0" r="28575" b="28575"/>
                <wp:wrapNone/>
                <wp:docPr id="266" name="正方形/長方形 266"/>
                <wp:cNvGraphicFramePr/>
                <a:graphic xmlns:a="http://schemas.openxmlformats.org/drawingml/2006/main">
                  <a:graphicData uri="http://schemas.microsoft.com/office/word/2010/wordprocessingShape">
                    <wps:wsp>
                      <wps:cNvSpPr/>
                      <wps:spPr>
                        <a:xfrm>
                          <a:off x="0" y="0"/>
                          <a:ext cx="12287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CDD01" id="正方形/長方形 266" o:spid="_x0000_s1026" style="position:absolute;left:0;text-align:left;margin-left:206.25pt;margin-top:111.8pt;width:96.7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" filled="f" strokecolor="red" strokeweight="2pt"/>
            </w:pict>
          </mc:Fallback>
        </mc:AlternateContent>
      </w:r>
      <w:r>
        <w:rPr>
          <w:noProof/>
        </w:rPr>
        <w:drawing>
          <wp:inline distT="0" distB="0" distL="0" distR="0" wp14:anchorId="2A8B24BC" wp14:editId="6ADF4936">
            <wp:extent cx="5400000" cy="1935353"/>
            <wp:effectExtent l="19050" t="19050" r="10795" b="27305"/>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00000" cy="1935353"/>
                    </a:xfrm>
                    <a:prstGeom prst="rect">
                      <a:avLst/>
                    </a:prstGeom>
                    <a:ln>
                      <a:solidFill>
                        <a:schemeClr val="bg1">
                          <a:lumMod val="75000"/>
                        </a:schemeClr>
                      </a:solidFill>
                    </a:ln>
                  </pic:spPr>
                </pic:pic>
              </a:graphicData>
            </a:graphic>
          </wp:inline>
        </w:drawing>
      </w:r>
    </w:p>
    <w:p w:rsidR="00D47A11" w:rsidRPr="00765204" w:rsidRDefault="00D47A11" w:rsidP="00D47A11">
      <w:pPr>
        <w:jc w:val="center"/>
        <w:rPr>
          <w:b/>
        </w:rPr>
      </w:pPr>
      <w:r w:rsidRPr="00765204">
        <w:rPr>
          <w:rFonts w:hint="eastAsia"/>
          <w:b/>
        </w:rPr>
        <w:t>新規ユーザー登録</w:t>
      </w:r>
    </w:p>
    <w:p w:rsidR="00D47A11" w:rsidRDefault="00D47A11" w:rsidP="007B04E1">
      <w:pPr>
        <w:wordWrap/>
        <w:adjustRightInd w:val="0"/>
        <w:snapToGrid w:val="0"/>
      </w:pPr>
      <w:r>
        <w:rPr>
          <w:rFonts w:hint="eastAsia"/>
        </w:rPr>
        <w:lastRenderedPageBreak/>
        <w:t>上部メニューより「作成」をクリックします。</w:t>
      </w:r>
    </w:p>
    <w:p w:rsidR="007B04E1" w:rsidRPr="007B04E1" w:rsidRDefault="007B04E1" w:rsidP="007B04E1">
      <w:pPr>
        <w:wordWrap/>
        <w:adjustRightInd w:val="0"/>
        <w:snapToGrid w:val="0"/>
        <w:jc w:val="center"/>
      </w:pPr>
      <w:r>
        <w:rPr>
          <w:noProof/>
        </w:rPr>
        <mc:AlternateContent>
          <mc:Choice Requires="wps">
            <w:drawing>
              <wp:anchor distT="0" distB="0" distL="114300" distR="114300" simplePos="0" relativeHeight="251683840" behindDoc="0" locked="0" layoutInCell="1" allowOverlap="1" wp14:anchorId="3A35EC1C" wp14:editId="41AFB295">
                <wp:simplePos x="0" y="0"/>
                <wp:positionH relativeFrom="column">
                  <wp:posOffset>1514475</wp:posOffset>
                </wp:positionH>
                <wp:positionV relativeFrom="paragraph">
                  <wp:posOffset>295275</wp:posOffset>
                </wp:positionV>
                <wp:extent cx="361950" cy="198000"/>
                <wp:effectExtent l="0" t="0" r="19050" b="12065"/>
                <wp:wrapNone/>
                <wp:docPr id="269" name="正方形/長方形 269"/>
                <wp:cNvGraphicFramePr/>
                <a:graphic xmlns:a="http://schemas.openxmlformats.org/drawingml/2006/main">
                  <a:graphicData uri="http://schemas.microsoft.com/office/word/2010/wordprocessingShape">
                    <wps:wsp>
                      <wps:cNvSpPr/>
                      <wps:spPr>
                        <a:xfrm>
                          <a:off x="0" y="0"/>
                          <a:ext cx="36195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5A805" id="正方形/長方形 269" o:spid="_x0000_s1026" style="position:absolute;left:0;text-align:left;margin-left:119.25pt;margin-top:23.25pt;width:28.5pt;height:1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" filled="f" strokecolor="red" strokeweight="2pt"/>
            </w:pict>
          </mc:Fallback>
        </mc:AlternateContent>
      </w:r>
      <w:r>
        <w:rPr>
          <w:noProof/>
        </w:rPr>
        <w:drawing>
          <wp:inline distT="0" distB="0" distL="0" distR="0" wp14:anchorId="00A57787" wp14:editId="72C8587F">
            <wp:extent cx="5400000" cy="1538066"/>
            <wp:effectExtent l="19050" t="19050" r="10795" b="2413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00000" cy="1538066"/>
                    </a:xfrm>
                    <a:prstGeom prst="rect">
                      <a:avLst/>
                    </a:prstGeom>
                    <a:ln>
                      <a:solidFill>
                        <a:schemeClr val="bg1">
                          <a:lumMod val="75000"/>
                        </a:schemeClr>
                      </a:solidFill>
                    </a:ln>
                  </pic:spPr>
                </pic:pic>
              </a:graphicData>
            </a:graphic>
          </wp:inline>
        </w:drawing>
      </w:r>
    </w:p>
    <w:p w:rsidR="00D47A11" w:rsidRPr="00301061" w:rsidRDefault="00D47A11" w:rsidP="00D47A11">
      <w:pPr>
        <w:jc w:val="center"/>
        <w:rPr>
          <w:b/>
        </w:rPr>
      </w:pPr>
      <w:r w:rsidRPr="00301061">
        <w:rPr>
          <w:rFonts w:hint="eastAsia"/>
          <w:b/>
        </w:rPr>
        <w:t>新規ユーザー作成</w:t>
      </w:r>
    </w:p>
    <w:p w:rsidR="00D47A11" w:rsidRDefault="00D47A11" w:rsidP="00D47A11"/>
    <w:p w:rsidR="00A04101" w:rsidRDefault="0040570D" w:rsidP="00D47A11">
      <w:r>
        <w:rPr>
          <w:rFonts w:hint="eastAsia"/>
        </w:rPr>
        <w:t>ユーザー一覧に</w:t>
      </w:r>
      <w:r w:rsidR="00A04101">
        <w:rPr>
          <w:rFonts w:hint="eastAsia"/>
        </w:rPr>
        <w:t>作成したユーザー</w:t>
      </w:r>
      <w:r>
        <w:rPr>
          <w:rFonts w:hint="eastAsia"/>
        </w:rPr>
        <w:t>が表示され、</w:t>
      </w:r>
      <w:r w:rsidR="00A04101">
        <w:rPr>
          <w:rFonts w:hint="eastAsia"/>
        </w:rPr>
        <w:t>許可</w:t>
      </w:r>
      <w:r>
        <w:rPr>
          <w:rFonts w:hint="eastAsia"/>
        </w:rPr>
        <w:t>列</w:t>
      </w:r>
      <w:r w:rsidR="00A04101">
        <w:rPr>
          <w:rFonts w:hint="eastAsia"/>
        </w:rPr>
        <w:t>に受渡の承認アイコンが付与されていることを確認できます。</w:t>
      </w:r>
    </w:p>
    <w:p w:rsidR="00155C7E" w:rsidRDefault="00A04101" w:rsidP="00155C7E">
      <w:pPr>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4171315</wp:posOffset>
                </wp:positionH>
                <wp:positionV relativeFrom="paragraph">
                  <wp:posOffset>958850</wp:posOffset>
                </wp:positionV>
                <wp:extent cx="657225" cy="546100"/>
                <wp:effectExtent l="38100" t="57150" r="104775" b="44450"/>
                <wp:wrapNone/>
                <wp:docPr id="273" name="円形吹き出し 273"/>
                <wp:cNvGraphicFramePr/>
                <a:graphic xmlns:a="http://schemas.openxmlformats.org/drawingml/2006/main">
                  <a:graphicData uri="http://schemas.microsoft.com/office/word/2010/wordprocessingShape">
                    <wps:wsp>
                      <wps:cNvSpPr/>
                      <wps:spPr>
                        <a:xfrm>
                          <a:off x="0" y="0"/>
                          <a:ext cx="657225" cy="546100"/>
                        </a:xfrm>
                        <a:prstGeom prst="wedgeEllipseCallout">
                          <a:avLst>
                            <a:gd name="adj1" fmla="val 59812"/>
                            <a:gd name="adj2" fmla="val -53571"/>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7A89" w:rsidRDefault="00A07A89" w:rsidP="00A04101">
                            <w:pPr>
                              <w:jc w:val="center"/>
                            </w:pPr>
                            <w:r>
                              <w:rPr>
                                <w:noProof/>
                              </w:rPr>
                              <w:drawing>
                                <wp:inline distT="0" distB="0" distL="0" distR="0" wp14:anchorId="44D8EC6F" wp14:editId="48F75516">
                                  <wp:extent cx="271844" cy="288000"/>
                                  <wp:effectExtent l="0" t="0" r="0"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1844" cy="28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73" o:spid="_x0000_s1026" type="#_x0000_t63" style="position:absolute;left:0;text-align:left;margin-left:328.45pt;margin-top:75.5pt;width:51.75pt;height: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" adj="23719,-771" fillcolor="white [3212]" strokecolor="red" strokeweight="2.25pt">
                <v:textbox>
                  <w:txbxContent>
                    <w:p w:rsidR="00A07A89" w:rsidRDefault="00A07A89" w:rsidP="00A04101">
                      <w:pPr>
                        <w:jc w:val="center"/>
                      </w:pPr>
                      <w:r>
                        <w:rPr>
                          <w:noProof/>
                        </w:rPr>
                        <w:drawing>
                          <wp:inline distT="0" distB="0" distL="0" distR="0" wp14:anchorId="44D8EC6F" wp14:editId="48F75516">
                            <wp:extent cx="271844" cy="288000"/>
                            <wp:effectExtent l="0" t="0" r="0"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1844" cy="288000"/>
                                    </a:xfrm>
                                    <a:prstGeom prst="rect">
                                      <a:avLst/>
                                    </a:prstGeom>
                                  </pic:spPr>
                                </pic:pic>
                              </a:graphicData>
                            </a:graphic>
                          </wp:inline>
                        </w:drawing>
                      </w:r>
                    </w:p>
                  </w:txbxContent>
                </v:textbox>
              </v:shape>
            </w:pict>
          </mc:Fallback>
        </mc:AlternateContent>
      </w:r>
      <w:r w:rsidR="00155C7E">
        <w:rPr>
          <w:noProof/>
        </w:rPr>
        <mc:AlternateContent>
          <mc:Choice Requires="wps">
            <w:drawing>
              <wp:anchor distT="0" distB="0" distL="114300" distR="114300" simplePos="0" relativeHeight="251685888" behindDoc="0" locked="0" layoutInCell="1" allowOverlap="1" wp14:anchorId="0C5BBA82" wp14:editId="360EBFA7">
                <wp:simplePos x="0" y="0"/>
                <wp:positionH relativeFrom="column">
                  <wp:posOffset>4876800</wp:posOffset>
                </wp:positionH>
                <wp:positionV relativeFrom="paragraph">
                  <wp:posOffset>771525</wp:posOffset>
                </wp:positionV>
                <wp:extent cx="216000" cy="216000"/>
                <wp:effectExtent l="0" t="0" r="12700" b="12700"/>
                <wp:wrapNone/>
                <wp:docPr id="271" name="楕円 271"/>
                <wp:cNvGraphicFramePr/>
                <a:graphic xmlns:a="http://schemas.openxmlformats.org/drawingml/2006/main">
                  <a:graphicData uri="http://schemas.microsoft.com/office/word/2010/wordprocessingShape">
                    <wps:wsp>
                      <wps:cNvSpPr/>
                      <wps:spPr>
                        <a:xfrm>
                          <a:off x="0" y="0"/>
                          <a:ext cx="216000" cy="216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6234B0" id="楕円 271" o:spid="_x0000_s1026" style="position:absolute;left:0;text-align:left;margin-left:384pt;margin-top:60.75pt;width:17pt;height: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" filled="f" strokecolor="red" strokeweight="2pt"/>
            </w:pict>
          </mc:Fallback>
        </mc:AlternateContent>
      </w:r>
      <w:r w:rsidR="00155C7E">
        <w:rPr>
          <w:noProof/>
        </w:rPr>
        <w:drawing>
          <wp:inline distT="0" distB="0" distL="0" distR="0" wp14:anchorId="3C9C5C22" wp14:editId="50E5D4DC">
            <wp:extent cx="5400000" cy="1528779"/>
            <wp:effectExtent l="19050" t="19050" r="10795" b="14605"/>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00000" cy="1528779"/>
                    </a:xfrm>
                    <a:prstGeom prst="rect">
                      <a:avLst/>
                    </a:prstGeom>
                    <a:ln>
                      <a:solidFill>
                        <a:schemeClr val="bg1">
                          <a:lumMod val="75000"/>
                        </a:schemeClr>
                      </a:solidFill>
                    </a:ln>
                  </pic:spPr>
                </pic:pic>
              </a:graphicData>
            </a:graphic>
          </wp:inline>
        </w:drawing>
      </w:r>
    </w:p>
    <w:p w:rsidR="00155C7E" w:rsidRPr="0074085E" w:rsidRDefault="0074085E" w:rsidP="0074085E">
      <w:pPr>
        <w:jc w:val="center"/>
        <w:rPr>
          <w:b/>
        </w:rPr>
      </w:pPr>
      <w:r w:rsidRPr="0074085E">
        <w:rPr>
          <w:rFonts w:hint="eastAsia"/>
          <w:b/>
        </w:rPr>
        <w:t>ユーザー一覧</w:t>
      </w:r>
    </w:p>
    <w:p w:rsidR="0074085E" w:rsidRDefault="0074085E" w:rsidP="00D47A11"/>
    <w:p w:rsidR="00AD588E" w:rsidRDefault="00AD588E" w:rsidP="00C56B0A">
      <w:pPr>
        <w:pStyle w:val="af5"/>
        <w:numPr>
          <w:ilvl w:val="0"/>
          <w:numId w:val="12"/>
        </w:numPr>
        <w:ind w:leftChars="0"/>
      </w:pPr>
      <w:r>
        <w:rPr>
          <w:rFonts w:hint="eastAsia"/>
        </w:rPr>
        <w:t>既存ユーザーを</w:t>
      </w:r>
      <w:r w:rsidR="00C56B0A" w:rsidRPr="00C56B0A">
        <w:rPr>
          <w:rFonts w:hint="eastAsia"/>
        </w:rPr>
        <w:t>承認者</w:t>
      </w:r>
      <w:r>
        <w:rPr>
          <w:rFonts w:hint="eastAsia"/>
        </w:rPr>
        <w:t>とする場合は、ユーザー更新画面より上記と同様の操作を行います。</w:t>
      </w:r>
    </w:p>
    <w:p w:rsidR="00D47A11" w:rsidRPr="000F18FF" w:rsidRDefault="00D47A11" w:rsidP="00D47A11"/>
    <w:p w:rsidR="00D47A11" w:rsidRDefault="00A718ED" w:rsidP="00DD50A8">
      <w:pPr>
        <w:pStyle w:val="2"/>
        <w:spacing w:after="120"/>
      </w:pPr>
      <w:bookmarkStart w:id="71" w:name="_利用者の設定"/>
      <w:bookmarkStart w:id="72" w:name="_Proselfユーザーの作成"/>
      <w:bookmarkStart w:id="73" w:name="_Toc12551811"/>
      <w:bookmarkStart w:id="74" w:name="_Toc85721910"/>
      <w:bookmarkStart w:id="75" w:name="_Toc195535509"/>
      <w:bookmarkEnd w:id="71"/>
      <w:bookmarkEnd w:id="72"/>
      <w:r w:rsidRPr="00A718ED">
        <w:t>Proselfユーザー</w:t>
      </w:r>
      <w:r w:rsidR="00D47A11" w:rsidRPr="00EC7397">
        <w:rPr>
          <w:rFonts w:hint="eastAsia"/>
        </w:rPr>
        <w:t>の</w:t>
      </w:r>
      <w:r w:rsidR="00D47A11">
        <w:rPr>
          <w:rFonts w:hint="eastAsia"/>
        </w:rPr>
        <w:t>作成</w:t>
      </w:r>
      <w:bookmarkEnd w:id="73"/>
      <w:bookmarkEnd w:id="74"/>
      <w:bookmarkEnd w:id="75"/>
    </w:p>
    <w:p w:rsidR="00D47A11" w:rsidRDefault="00D47A11" w:rsidP="00D47A11">
      <w:r>
        <w:rPr>
          <w:rFonts w:hint="eastAsia"/>
        </w:rPr>
        <w:t>以下の手順で</w:t>
      </w:r>
      <w:r w:rsidR="00A718ED" w:rsidRPr="00A718ED">
        <w:t>Proselfユーザー</w:t>
      </w:r>
      <w:r>
        <w:rPr>
          <w:rFonts w:hint="eastAsia"/>
        </w:rPr>
        <w:t>を作成します。</w:t>
      </w:r>
    </w:p>
    <w:p w:rsidR="001C3070" w:rsidRDefault="001C3070" w:rsidP="001C3070">
      <w:pPr>
        <w:wordWrap/>
        <w:adjustRightInd w:val="0"/>
        <w:snapToGrid w:val="0"/>
      </w:pPr>
    </w:p>
    <w:p w:rsidR="00D47A11" w:rsidRDefault="00D47A11" w:rsidP="001C3070">
      <w:pPr>
        <w:wordWrap/>
        <w:adjustRightInd w:val="0"/>
        <w:snapToGrid w:val="0"/>
      </w:pPr>
      <w:r>
        <w:rPr>
          <w:rFonts w:hint="eastAsia"/>
        </w:rPr>
        <w:t>システム管理者でログインし、「管理画面」-「ユーザー管理」をクリックします。</w:t>
      </w:r>
    </w:p>
    <w:p w:rsidR="00582562" w:rsidRPr="00F84557" w:rsidRDefault="00582562" w:rsidP="00582562">
      <w:pPr>
        <w:wordWrap/>
        <w:adjustRightInd w:val="0"/>
        <w:snapToGrid w:val="0"/>
        <w:jc w:val="center"/>
      </w:pPr>
      <w:r>
        <w:rPr>
          <w:noProof/>
        </w:rPr>
        <mc:AlternateContent>
          <mc:Choice Requires="wps">
            <w:drawing>
              <wp:anchor distT="0" distB="0" distL="114300" distR="114300" simplePos="0" relativeHeight="251688960" behindDoc="0" locked="0" layoutInCell="1" allowOverlap="1" wp14:anchorId="128ADDC1" wp14:editId="7469F39A">
                <wp:simplePos x="0" y="0"/>
                <wp:positionH relativeFrom="column">
                  <wp:posOffset>1590675</wp:posOffset>
                </wp:positionH>
                <wp:positionV relativeFrom="paragraph">
                  <wp:posOffset>429260</wp:posOffset>
                </wp:positionV>
                <wp:extent cx="2052000" cy="576000"/>
                <wp:effectExtent l="0" t="0" r="24765" b="14605"/>
                <wp:wrapNone/>
                <wp:docPr id="275" name="正方形/長方形 275"/>
                <wp:cNvGraphicFramePr/>
                <a:graphic xmlns:a="http://schemas.openxmlformats.org/drawingml/2006/main">
                  <a:graphicData uri="http://schemas.microsoft.com/office/word/2010/wordprocessingShape">
                    <wps:wsp>
                      <wps:cNvSpPr/>
                      <wps:spPr>
                        <a:xfrm>
                          <a:off x="0" y="0"/>
                          <a:ext cx="2052000" cy="57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D8135" id="正方形/長方形 275" o:spid="_x0000_s1026" style="position:absolute;left:0;text-align:left;margin-left:125.25pt;margin-top:33.8pt;width:161.55pt;height:4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" filled="f" strokecolor="red" strokeweight="2pt"/>
            </w:pict>
          </mc:Fallback>
        </mc:AlternateContent>
      </w:r>
      <w:r>
        <w:rPr>
          <w:noProof/>
        </w:rPr>
        <w:drawing>
          <wp:inline distT="0" distB="0" distL="0" distR="0" wp14:anchorId="1FB34785" wp14:editId="3BCB746F">
            <wp:extent cx="5400000" cy="2351729"/>
            <wp:effectExtent l="19050" t="19050" r="10795" b="10795"/>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00" cy="2351729"/>
                    </a:xfrm>
                    <a:prstGeom prst="rect">
                      <a:avLst/>
                    </a:prstGeom>
                    <a:ln>
                      <a:solidFill>
                        <a:schemeClr val="bg1">
                          <a:lumMod val="75000"/>
                        </a:schemeClr>
                      </a:solidFill>
                    </a:ln>
                  </pic:spPr>
                </pic:pic>
              </a:graphicData>
            </a:graphic>
          </wp:inline>
        </w:drawing>
      </w:r>
    </w:p>
    <w:p w:rsidR="00582562" w:rsidRDefault="00582562" w:rsidP="00582562">
      <w:pPr>
        <w:jc w:val="center"/>
        <w:rPr>
          <w:b/>
        </w:rPr>
      </w:pPr>
      <w:r w:rsidRPr="00B62C17">
        <w:rPr>
          <w:rFonts w:hint="eastAsia"/>
          <w:b/>
        </w:rPr>
        <w:t>管理画面</w:t>
      </w:r>
    </w:p>
    <w:p w:rsidR="00D47A11" w:rsidRDefault="00D47A11" w:rsidP="00D47A11">
      <w:pPr>
        <w:rPr>
          <w:lang w:eastAsia="ar-SA"/>
        </w:rPr>
      </w:pPr>
    </w:p>
    <w:p w:rsidR="00DD7522" w:rsidRDefault="00DD7522">
      <w:pPr>
        <w:wordWrap/>
        <w:rPr>
          <w:lang w:eastAsia="ar-SA"/>
        </w:rPr>
      </w:pPr>
      <w:r>
        <w:rPr>
          <w:lang w:eastAsia="ar-SA"/>
        </w:rPr>
        <w:br w:type="page"/>
      </w:r>
    </w:p>
    <w:p w:rsidR="00D47A11" w:rsidRDefault="00D47A11" w:rsidP="00DD7522">
      <w:pPr>
        <w:wordWrap/>
        <w:adjustRightInd w:val="0"/>
        <w:snapToGrid w:val="0"/>
      </w:pPr>
      <w:r>
        <w:rPr>
          <w:rFonts w:hint="eastAsia"/>
        </w:rPr>
        <w:lastRenderedPageBreak/>
        <w:t>上部メニューより「新規」をクリックします。</w:t>
      </w:r>
    </w:p>
    <w:p w:rsidR="004F1F9C" w:rsidRDefault="00004E58" w:rsidP="004F1F9C">
      <w:pPr>
        <w:wordWrap/>
        <w:adjustRightInd w:val="0"/>
        <w:snapToGrid w:val="0"/>
        <w:jc w:val="center"/>
        <w:rPr>
          <w:lang w:eastAsia="ar-SA"/>
        </w:rPr>
      </w:pPr>
      <w:r>
        <w:rPr>
          <w:noProof/>
        </w:rPr>
        <mc:AlternateContent>
          <mc:Choice Requires="wps">
            <w:drawing>
              <wp:anchor distT="0" distB="0" distL="114300" distR="114300" simplePos="0" relativeHeight="251691008" behindDoc="0" locked="0" layoutInCell="1" allowOverlap="1" wp14:anchorId="7C2502AB" wp14:editId="32E453CE">
                <wp:simplePos x="0" y="0"/>
                <wp:positionH relativeFrom="column">
                  <wp:posOffset>1495425</wp:posOffset>
                </wp:positionH>
                <wp:positionV relativeFrom="paragraph">
                  <wp:posOffset>295275</wp:posOffset>
                </wp:positionV>
                <wp:extent cx="361950" cy="198000"/>
                <wp:effectExtent l="0" t="0" r="19050" b="12065"/>
                <wp:wrapNone/>
                <wp:docPr id="278" name="正方形/長方形 278"/>
                <wp:cNvGraphicFramePr/>
                <a:graphic xmlns:a="http://schemas.openxmlformats.org/drawingml/2006/main">
                  <a:graphicData uri="http://schemas.microsoft.com/office/word/2010/wordprocessingShape">
                    <wps:wsp>
                      <wps:cNvSpPr/>
                      <wps:spPr>
                        <a:xfrm>
                          <a:off x="0" y="0"/>
                          <a:ext cx="36195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0FEA4" id="正方形/長方形 278" o:spid="_x0000_s1026" style="position:absolute;left:0;text-align:left;margin-left:117.75pt;margin-top:23.25pt;width:28.5pt;height:1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" filled="f" strokecolor="red" strokeweight="2pt"/>
            </w:pict>
          </mc:Fallback>
        </mc:AlternateContent>
      </w:r>
      <w:r w:rsidR="004F1F9C">
        <w:rPr>
          <w:noProof/>
        </w:rPr>
        <w:drawing>
          <wp:inline distT="0" distB="0" distL="0" distR="0" wp14:anchorId="545AC328" wp14:editId="1CAD0777">
            <wp:extent cx="5400000" cy="1519492"/>
            <wp:effectExtent l="19050" t="19050" r="10795" b="2413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400000" cy="1519492"/>
                    </a:xfrm>
                    <a:prstGeom prst="rect">
                      <a:avLst/>
                    </a:prstGeom>
                    <a:ln>
                      <a:solidFill>
                        <a:schemeClr val="bg1">
                          <a:lumMod val="75000"/>
                        </a:schemeClr>
                      </a:solidFill>
                    </a:ln>
                  </pic:spPr>
                </pic:pic>
              </a:graphicData>
            </a:graphic>
          </wp:inline>
        </w:drawing>
      </w:r>
    </w:p>
    <w:p w:rsidR="00D47A11" w:rsidRPr="00584AD6" w:rsidRDefault="00D47A11" w:rsidP="00D47A11">
      <w:pPr>
        <w:jc w:val="center"/>
        <w:rPr>
          <w:b/>
          <w:lang w:eastAsia="ar-SA"/>
        </w:rPr>
      </w:pPr>
      <w:r w:rsidRPr="00584AD6">
        <w:rPr>
          <w:rFonts w:hint="eastAsia"/>
          <w:b/>
        </w:rPr>
        <w:t>ユーザー一覧</w:t>
      </w:r>
    </w:p>
    <w:p w:rsidR="00D47A11" w:rsidRDefault="00D47A11" w:rsidP="00D47A11">
      <w:pPr>
        <w:rPr>
          <w:lang w:eastAsia="ar-SA"/>
        </w:rPr>
      </w:pPr>
    </w:p>
    <w:p w:rsidR="00440FD2" w:rsidRDefault="00D47A11" w:rsidP="007E7616">
      <w:pPr>
        <w:wordWrap/>
        <w:adjustRightInd w:val="0"/>
        <w:snapToGrid w:val="0"/>
      </w:pPr>
      <w:r>
        <w:rPr>
          <w:rFonts w:hint="eastAsia"/>
        </w:rPr>
        <w:t>ユーザーIDを入力し、「</w:t>
      </w:r>
      <w:r w:rsidRPr="0011617F">
        <w:rPr>
          <w:rFonts w:hint="eastAsia"/>
        </w:rPr>
        <w:t>承認担当ユーザー／グループ</w:t>
      </w:r>
      <w:r>
        <w:rPr>
          <w:rFonts w:hint="eastAsia"/>
        </w:rPr>
        <w:t>」に「</w:t>
      </w:r>
      <w:hyperlink w:anchor="_承認設定" w:history="1">
        <w:r w:rsidR="00FE1021">
          <w:rPr>
            <w:rStyle w:val="af0"/>
          </w:rPr>
          <w:t>7.</w:t>
        </w:r>
        <w:r>
          <w:rPr>
            <w:rStyle w:val="af0"/>
            <w:rFonts w:hint="eastAsia"/>
          </w:rPr>
          <w:t>1</w:t>
        </w:r>
        <w:r w:rsidRPr="00A14040">
          <w:rPr>
            <w:rStyle w:val="af0"/>
            <w:rFonts w:hint="eastAsia"/>
          </w:rPr>
          <w:t>.</w:t>
        </w:r>
        <w:r w:rsidR="00A718ED" w:rsidRPr="00A718ED">
          <w:rPr>
            <w:rStyle w:val="af0"/>
            <w:rFonts w:hint="eastAsia"/>
          </w:rPr>
          <w:t>承認</w:t>
        </w:r>
        <w:r w:rsidR="001E3798">
          <w:rPr>
            <w:rStyle w:val="af0"/>
            <w:rFonts w:hint="eastAsia"/>
          </w:rPr>
          <w:t>者</w:t>
        </w:r>
        <w:r w:rsidRPr="00A14040">
          <w:rPr>
            <w:rStyle w:val="af0"/>
            <w:rFonts w:hint="eastAsia"/>
          </w:rPr>
          <w:t>の</w:t>
        </w:r>
        <w:r>
          <w:rPr>
            <w:rStyle w:val="af0"/>
            <w:rFonts w:hint="eastAsia"/>
          </w:rPr>
          <w:t>作成</w:t>
        </w:r>
      </w:hyperlink>
      <w:r>
        <w:rPr>
          <w:rFonts w:hint="eastAsia"/>
        </w:rPr>
        <w:t>」で作成した</w:t>
      </w:r>
      <w:r w:rsidR="00C56B0A" w:rsidRPr="00C56B0A">
        <w:rPr>
          <w:rFonts w:hint="eastAsia"/>
        </w:rPr>
        <w:t>承認者</w:t>
      </w:r>
      <w:r w:rsidR="00440FD2">
        <w:rPr>
          <w:rFonts w:hint="eastAsia"/>
        </w:rPr>
        <w:t>を入力します。</w:t>
      </w:r>
    </w:p>
    <w:p w:rsidR="00440FD2" w:rsidRDefault="00440FD2" w:rsidP="00440FD2">
      <w:pPr>
        <w:pStyle w:val="af5"/>
        <w:numPr>
          <w:ilvl w:val="0"/>
          <w:numId w:val="19"/>
        </w:numPr>
        <w:wordWrap/>
        <w:adjustRightInd w:val="0"/>
        <w:snapToGrid w:val="0"/>
        <w:ind w:leftChars="0"/>
      </w:pPr>
      <w:r w:rsidRPr="00440FD2">
        <w:rPr>
          <w:rFonts w:hint="eastAsia"/>
        </w:rPr>
        <w:t>承認者を複数設定する場合は承認者をカンマ区切りで入力するか、複数の承認者を参加させたグループを入力</w:t>
      </w:r>
      <w:r>
        <w:rPr>
          <w:rFonts w:hint="eastAsia"/>
        </w:rPr>
        <w:t>します。グループの作成方法については以下</w:t>
      </w:r>
      <w:r w:rsidRPr="00FA7891">
        <w:t>URL内の</w:t>
      </w:r>
      <w:r>
        <w:rPr>
          <w:rFonts w:hint="eastAsia"/>
        </w:rPr>
        <w:t>「</w:t>
      </w:r>
      <w:r w:rsidRPr="00226673">
        <w:t>Proself Gateway Edition</w:t>
      </w:r>
      <w:r w:rsidRPr="00FA7891">
        <w:t xml:space="preserve"> -</w:t>
      </w:r>
      <w:r>
        <w:rPr>
          <w:rFonts w:hint="eastAsia"/>
        </w:rPr>
        <w:t xml:space="preserve"> 操作チュートリアル管理者編」をご参照ください。</w:t>
      </w:r>
      <w:r>
        <w:br/>
      </w:r>
      <w:hyperlink r:id="rId46" w:anchor="gateway" w:history="1">
        <w:r w:rsidRPr="00E346B7">
          <w:rPr>
            <w:rStyle w:val="af0"/>
          </w:rPr>
          <w:t>https://www.proself.jp/manualtutorial/list/#gateway</w:t>
        </w:r>
      </w:hyperlink>
    </w:p>
    <w:p w:rsidR="00AC0855" w:rsidRDefault="00AC0855" w:rsidP="00AC0855">
      <w:pPr>
        <w:wordWrap/>
        <w:adjustRightInd w:val="0"/>
        <w:snapToGrid w:val="0"/>
        <w:jc w:val="center"/>
        <w:rPr>
          <w:lang w:eastAsia="ar-SA"/>
        </w:rPr>
      </w:pPr>
      <w:r>
        <w:rPr>
          <w:noProof/>
        </w:rPr>
        <mc:AlternateContent>
          <mc:Choice Requires="wps">
            <w:drawing>
              <wp:anchor distT="0" distB="0" distL="114300" distR="114300" simplePos="0" relativeHeight="251693056" behindDoc="0" locked="0" layoutInCell="1" allowOverlap="1" wp14:anchorId="672A60B6" wp14:editId="5FCD19A8">
                <wp:simplePos x="0" y="0"/>
                <wp:positionH relativeFrom="column">
                  <wp:posOffset>2561590</wp:posOffset>
                </wp:positionH>
                <wp:positionV relativeFrom="paragraph">
                  <wp:posOffset>1504950</wp:posOffset>
                </wp:positionV>
                <wp:extent cx="2219325" cy="324000"/>
                <wp:effectExtent l="0" t="0" r="28575" b="19050"/>
                <wp:wrapNone/>
                <wp:docPr id="280" name="正方形/長方形 280"/>
                <wp:cNvGraphicFramePr/>
                <a:graphic xmlns:a="http://schemas.openxmlformats.org/drawingml/2006/main">
                  <a:graphicData uri="http://schemas.microsoft.com/office/word/2010/wordprocessingShape">
                    <wps:wsp>
                      <wps:cNvSpPr/>
                      <wps:spPr>
                        <a:xfrm>
                          <a:off x="0" y="0"/>
                          <a:ext cx="2219325" cy="32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0C457" id="正方形/長方形 280" o:spid="_x0000_s1026" style="position:absolute;left:0;text-align:left;margin-left:201.7pt;margin-top:118.5pt;width:174.7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" filled="f" strokecolor="red" strokeweight="2pt"/>
            </w:pict>
          </mc:Fallback>
        </mc:AlternateContent>
      </w:r>
      <w:r>
        <w:rPr>
          <w:noProof/>
        </w:rPr>
        <w:drawing>
          <wp:inline distT="0" distB="0" distL="0" distR="0" wp14:anchorId="62E02F98" wp14:editId="03C6CF91">
            <wp:extent cx="5400000" cy="1846608"/>
            <wp:effectExtent l="19050" t="19050" r="10795" b="2032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400000" cy="1846608"/>
                    </a:xfrm>
                    <a:prstGeom prst="rect">
                      <a:avLst/>
                    </a:prstGeom>
                    <a:ln>
                      <a:solidFill>
                        <a:schemeClr val="bg1">
                          <a:lumMod val="75000"/>
                        </a:schemeClr>
                      </a:solidFill>
                    </a:ln>
                  </pic:spPr>
                </pic:pic>
              </a:graphicData>
            </a:graphic>
          </wp:inline>
        </w:drawing>
      </w:r>
    </w:p>
    <w:p w:rsidR="00D47A11" w:rsidRPr="00A053D9" w:rsidRDefault="00D47A11" w:rsidP="00D47A11">
      <w:pPr>
        <w:jc w:val="center"/>
        <w:rPr>
          <w:b/>
          <w:lang w:eastAsia="ar-SA"/>
        </w:rPr>
      </w:pPr>
      <w:r w:rsidRPr="00A053D9">
        <w:rPr>
          <w:rFonts w:hint="eastAsia"/>
          <w:b/>
        </w:rPr>
        <w:t>新規ユーザー登録</w:t>
      </w:r>
    </w:p>
    <w:p w:rsidR="003C4952" w:rsidRDefault="003C4952" w:rsidP="00D47A11">
      <w:pPr>
        <w:rPr>
          <w:lang w:eastAsia="ar-SA"/>
        </w:rPr>
      </w:pPr>
    </w:p>
    <w:p w:rsidR="00D47A11" w:rsidRDefault="004D48A5" w:rsidP="00B7587C">
      <w:pPr>
        <w:wordWrap/>
        <w:adjustRightInd w:val="0"/>
        <w:snapToGrid w:val="0"/>
      </w:pPr>
      <w:r>
        <w:rPr>
          <w:rFonts w:hint="eastAsia"/>
        </w:rPr>
        <w:t>上部</w:t>
      </w:r>
      <w:r w:rsidR="00D47A11">
        <w:rPr>
          <w:rFonts w:hint="eastAsia"/>
        </w:rPr>
        <w:t>メニューより「作成」をクリックします。</w:t>
      </w:r>
    </w:p>
    <w:p w:rsidR="004D48A5" w:rsidRPr="00851EFD" w:rsidRDefault="004D48A5" w:rsidP="004D48A5">
      <w:pPr>
        <w:wordWrap/>
        <w:adjustRightInd w:val="0"/>
        <w:snapToGrid w:val="0"/>
        <w:jc w:val="center"/>
        <w:rPr>
          <w:lang w:eastAsia="ar-SA"/>
        </w:rPr>
      </w:pPr>
      <w:r>
        <w:rPr>
          <w:noProof/>
        </w:rPr>
        <mc:AlternateContent>
          <mc:Choice Requires="wps">
            <w:drawing>
              <wp:anchor distT="0" distB="0" distL="114300" distR="114300" simplePos="0" relativeHeight="251695104" behindDoc="0" locked="0" layoutInCell="1" allowOverlap="1" wp14:anchorId="2D0069C1" wp14:editId="03E5D7C6">
                <wp:simplePos x="0" y="0"/>
                <wp:positionH relativeFrom="column">
                  <wp:posOffset>1504950</wp:posOffset>
                </wp:positionH>
                <wp:positionV relativeFrom="paragraph">
                  <wp:posOffset>295275</wp:posOffset>
                </wp:positionV>
                <wp:extent cx="361950" cy="198000"/>
                <wp:effectExtent l="0" t="0" r="19050" b="12065"/>
                <wp:wrapNone/>
                <wp:docPr id="282" name="正方形/長方形 282"/>
                <wp:cNvGraphicFramePr/>
                <a:graphic xmlns:a="http://schemas.openxmlformats.org/drawingml/2006/main">
                  <a:graphicData uri="http://schemas.microsoft.com/office/word/2010/wordprocessingShape">
                    <wps:wsp>
                      <wps:cNvSpPr/>
                      <wps:spPr>
                        <a:xfrm>
                          <a:off x="0" y="0"/>
                          <a:ext cx="36195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851FB" id="正方形/長方形 282" o:spid="_x0000_s1026" style="position:absolute;left:0;text-align:left;margin-left:118.5pt;margin-top:23.25pt;width:28.5pt;height:1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" filled="f" strokecolor="red" strokeweight="2pt"/>
            </w:pict>
          </mc:Fallback>
        </mc:AlternateContent>
      </w:r>
      <w:r>
        <w:rPr>
          <w:noProof/>
        </w:rPr>
        <w:drawing>
          <wp:inline distT="0" distB="0" distL="0" distR="0" wp14:anchorId="71935A29" wp14:editId="028CFE12">
            <wp:extent cx="5400000" cy="1510204"/>
            <wp:effectExtent l="19050" t="19050" r="10795" b="1397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400000" cy="1510204"/>
                    </a:xfrm>
                    <a:prstGeom prst="rect">
                      <a:avLst/>
                    </a:prstGeom>
                    <a:ln>
                      <a:solidFill>
                        <a:schemeClr val="bg1">
                          <a:lumMod val="75000"/>
                        </a:schemeClr>
                      </a:solidFill>
                    </a:ln>
                  </pic:spPr>
                </pic:pic>
              </a:graphicData>
            </a:graphic>
          </wp:inline>
        </w:drawing>
      </w:r>
    </w:p>
    <w:p w:rsidR="00D47A11" w:rsidRPr="00D83920" w:rsidRDefault="00D47A11" w:rsidP="00D47A11">
      <w:pPr>
        <w:jc w:val="center"/>
        <w:rPr>
          <w:b/>
        </w:rPr>
      </w:pPr>
      <w:r w:rsidRPr="00D83920">
        <w:rPr>
          <w:rFonts w:hint="eastAsia"/>
          <w:b/>
        </w:rPr>
        <w:t>新規ユーザー登録</w:t>
      </w:r>
    </w:p>
    <w:p w:rsidR="00D47A11" w:rsidRDefault="00D47A11" w:rsidP="00D47A11"/>
    <w:p w:rsidR="00C52B39" w:rsidRDefault="00C52B39">
      <w:pPr>
        <w:wordWrap/>
      </w:pPr>
      <w:r>
        <w:br w:type="page"/>
      </w:r>
    </w:p>
    <w:p w:rsidR="00A712E9" w:rsidRPr="00A712E9" w:rsidRDefault="00A712E9" w:rsidP="00D47A11">
      <w:r>
        <w:rPr>
          <w:rFonts w:hint="eastAsia"/>
        </w:rPr>
        <w:lastRenderedPageBreak/>
        <w:t>ユーザー一覧に作成したユーザーが表示され</w:t>
      </w:r>
      <w:r w:rsidR="004D7D41">
        <w:rPr>
          <w:rFonts w:hint="eastAsia"/>
        </w:rPr>
        <w:t>ます</w:t>
      </w:r>
      <w:r>
        <w:rPr>
          <w:rFonts w:hint="eastAsia"/>
        </w:rPr>
        <w:t>。</w:t>
      </w:r>
    </w:p>
    <w:p w:rsidR="005665AE" w:rsidRDefault="00D60FE5" w:rsidP="00D60FE5">
      <w:pPr>
        <w:jc w:val="center"/>
      </w:pPr>
      <w:r>
        <w:rPr>
          <w:noProof/>
        </w:rPr>
        <w:drawing>
          <wp:inline distT="0" distB="0" distL="0" distR="0" wp14:anchorId="2E00554B" wp14:editId="058F8C17">
            <wp:extent cx="5400000" cy="1528779"/>
            <wp:effectExtent l="19050" t="19050" r="10795" b="14605"/>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00000" cy="1528779"/>
                    </a:xfrm>
                    <a:prstGeom prst="rect">
                      <a:avLst/>
                    </a:prstGeom>
                    <a:ln>
                      <a:solidFill>
                        <a:schemeClr val="bg1">
                          <a:lumMod val="75000"/>
                        </a:schemeClr>
                      </a:solidFill>
                    </a:ln>
                  </pic:spPr>
                </pic:pic>
              </a:graphicData>
            </a:graphic>
          </wp:inline>
        </w:drawing>
      </w:r>
    </w:p>
    <w:p w:rsidR="00D60FE5" w:rsidRPr="00D60FE5" w:rsidRDefault="00D60FE5" w:rsidP="00D60FE5">
      <w:pPr>
        <w:jc w:val="center"/>
        <w:rPr>
          <w:b/>
        </w:rPr>
      </w:pPr>
      <w:r w:rsidRPr="00D60FE5">
        <w:rPr>
          <w:rFonts w:hint="eastAsia"/>
          <w:b/>
        </w:rPr>
        <w:t>ユーザー一覧</w:t>
      </w:r>
    </w:p>
    <w:p w:rsidR="00D47A11" w:rsidRDefault="00D47A11" w:rsidP="00A718ED">
      <w:pPr>
        <w:pStyle w:val="af5"/>
        <w:numPr>
          <w:ilvl w:val="0"/>
          <w:numId w:val="12"/>
        </w:numPr>
        <w:ind w:leftChars="0"/>
      </w:pPr>
      <w:r>
        <w:rPr>
          <w:rFonts w:hint="eastAsia"/>
        </w:rPr>
        <w:t>既存ユーザーを</w:t>
      </w:r>
      <w:r w:rsidR="00A718ED" w:rsidRPr="00A718ED">
        <w:t>Proselfユーザー</w:t>
      </w:r>
      <w:r>
        <w:rPr>
          <w:rFonts w:hint="eastAsia"/>
        </w:rPr>
        <w:t>とする場合は、ユーザー更新画面より</w:t>
      </w:r>
      <w:r w:rsidR="00113903">
        <w:rPr>
          <w:rFonts w:hint="eastAsia"/>
        </w:rPr>
        <w:t>上記と</w:t>
      </w:r>
      <w:r>
        <w:rPr>
          <w:rFonts w:hint="eastAsia"/>
        </w:rPr>
        <w:t>同様の操作を行</w:t>
      </w:r>
      <w:r w:rsidR="00113903">
        <w:rPr>
          <w:rFonts w:hint="eastAsia"/>
        </w:rPr>
        <w:t>います</w:t>
      </w:r>
      <w:r>
        <w:rPr>
          <w:rFonts w:hint="eastAsia"/>
        </w:rPr>
        <w:t>。</w:t>
      </w:r>
    </w:p>
    <w:p w:rsidR="00046839" w:rsidRDefault="00046839" w:rsidP="00D47A11"/>
    <w:p w:rsidR="00D47A11" w:rsidRPr="00F2525D" w:rsidRDefault="00D47A11" w:rsidP="00C56B0A">
      <w:pPr>
        <w:pStyle w:val="2"/>
        <w:spacing w:after="120"/>
      </w:pPr>
      <w:bookmarkStart w:id="76" w:name="_承認者自身の承認を禁止する"/>
      <w:bookmarkStart w:id="77" w:name="_承認者自身の承認を禁止する_1"/>
      <w:bookmarkStart w:id="78" w:name="_Toc486258995"/>
      <w:bookmarkStart w:id="79" w:name="_Toc85721911"/>
      <w:bookmarkStart w:id="80" w:name="_Toc195535510"/>
      <w:bookmarkStart w:id="81" w:name="_Toc12551813"/>
      <w:bookmarkEnd w:id="76"/>
      <w:bookmarkEnd w:id="77"/>
      <w:r w:rsidRPr="00F2525D">
        <w:rPr>
          <w:rFonts w:hint="eastAsia"/>
        </w:rPr>
        <w:t>LDAP連携で</w:t>
      </w:r>
      <w:r w:rsidR="00C56B0A" w:rsidRPr="00C56B0A">
        <w:rPr>
          <w:rFonts w:hint="eastAsia"/>
        </w:rPr>
        <w:t>承認者</w:t>
      </w:r>
      <w:r w:rsidRPr="00F2525D">
        <w:rPr>
          <w:rFonts w:hint="eastAsia"/>
        </w:rPr>
        <w:t>を設定する</w:t>
      </w:r>
      <w:bookmarkEnd w:id="78"/>
      <w:bookmarkEnd w:id="79"/>
      <w:bookmarkEnd w:id="80"/>
    </w:p>
    <w:p w:rsidR="00D47A11" w:rsidRDefault="00D47A11" w:rsidP="00D47A11">
      <w:r>
        <w:rPr>
          <w:rFonts w:hint="eastAsia"/>
        </w:rPr>
        <w:t>ユーザー管理からの設定以外にも、</w:t>
      </w:r>
      <w:r w:rsidRPr="00F2525D">
        <w:rPr>
          <w:rFonts w:hint="eastAsia"/>
        </w:rPr>
        <w:t>LDAP連携利用</w:t>
      </w:r>
      <w:r>
        <w:rPr>
          <w:rFonts w:hint="eastAsia"/>
        </w:rPr>
        <w:t>を使用して「承認担当ユーザー/グループ」の設定を行うことができます。</w:t>
      </w:r>
    </w:p>
    <w:p w:rsidR="00D47A11" w:rsidRDefault="00D47A11" w:rsidP="002A0C7D">
      <w:r w:rsidRPr="008C3DC4">
        <w:rPr>
          <w:rFonts w:hint="eastAsia"/>
        </w:rPr>
        <w:t>なお、本設定を行う前にLDAP連携設定が設定されていることを</w:t>
      </w:r>
      <w:r w:rsidR="00BC7B6B">
        <w:rPr>
          <w:rFonts w:hint="eastAsia"/>
        </w:rPr>
        <w:t>ご</w:t>
      </w:r>
      <w:r w:rsidRPr="008C3DC4">
        <w:rPr>
          <w:rFonts w:hint="eastAsia"/>
        </w:rPr>
        <w:t>確認ください。LDAP連携設定を行っていない場合は、インストールメディア同梱の管理ガイドを</w:t>
      </w:r>
      <w:r w:rsidR="00A03DCF" w:rsidRPr="008C3DC4">
        <w:rPr>
          <w:rFonts w:hint="eastAsia"/>
        </w:rPr>
        <w:t>ご</w:t>
      </w:r>
      <w:r w:rsidRPr="008C3DC4">
        <w:rPr>
          <w:rFonts w:hint="eastAsia"/>
        </w:rPr>
        <w:t>参照の上設定を行ってください。</w:t>
      </w:r>
    </w:p>
    <w:p w:rsidR="004C7EE9" w:rsidRDefault="004C7EE9" w:rsidP="00D47A11"/>
    <w:p w:rsidR="00D47A11" w:rsidRDefault="00D47A11" w:rsidP="00D47A11">
      <w:r>
        <w:rPr>
          <w:rFonts w:hint="eastAsia"/>
        </w:rPr>
        <w:t>以下では例として</w:t>
      </w:r>
      <w:r w:rsidRPr="00F2525D">
        <w:rPr>
          <w:rFonts w:hint="eastAsia"/>
        </w:rPr>
        <w:t>Active</w:t>
      </w:r>
      <w:r w:rsidRPr="00F2525D">
        <w:t xml:space="preserve"> Directory</w:t>
      </w:r>
      <w:r w:rsidRPr="00F2525D">
        <w:rPr>
          <w:rFonts w:hint="eastAsia"/>
        </w:rPr>
        <w:t>と連携する際の設定手順</w:t>
      </w:r>
      <w:r>
        <w:rPr>
          <w:rFonts w:hint="eastAsia"/>
        </w:rPr>
        <w:t>について記載しております。</w:t>
      </w:r>
    </w:p>
    <w:p w:rsidR="00D47A11" w:rsidRDefault="00D47A11" w:rsidP="00D47A11"/>
    <w:p w:rsidR="00D47A11" w:rsidRDefault="00D47A11" w:rsidP="00D34C9B">
      <w:pPr>
        <w:wordWrap/>
        <w:adjustRightInd w:val="0"/>
        <w:snapToGrid w:val="0"/>
      </w:pPr>
      <w:r>
        <w:rPr>
          <w:rFonts w:hint="eastAsia"/>
        </w:rPr>
        <w:t>「</w:t>
      </w:r>
      <w:r w:rsidRPr="00F2525D">
        <w:rPr>
          <w:rFonts w:hint="eastAsia"/>
        </w:rPr>
        <w:t>管理画面</w:t>
      </w:r>
      <w:r>
        <w:rPr>
          <w:rFonts w:hint="eastAsia"/>
        </w:rPr>
        <w:t>」</w:t>
      </w:r>
      <w:r w:rsidRPr="00F2525D">
        <w:t>-</w:t>
      </w:r>
      <w:r>
        <w:rPr>
          <w:rFonts w:hint="eastAsia"/>
        </w:rPr>
        <w:t>「</w:t>
      </w:r>
      <w:r w:rsidRPr="00F2525D">
        <w:rPr>
          <w:rFonts w:hint="eastAsia"/>
        </w:rPr>
        <w:t>システム設定</w:t>
      </w:r>
      <w:r>
        <w:rPr>
          <w:rFonts w:hint="eastAsia"/>
        </w:rPr>
        <w:t>」</w:t>
      </w:r>
      <w:r w:rsidRPr="00F2525D">
        <w:t>-</w:t>
      </w:r>
      <w:r>
        <w:rPr>
          <w:rFonts w:hint="eastAsia"/>
        </w:rPr>
        <w:t>「</w:t>
      </w:r>
      <w:r w:rsidRPr="00F2525D">
        <w:rPr>
          <w:rFonts w:hint="eastAsia"/>
        </w:rPr>
        <w:t>システム</w:t>
      </w:r>
      <w:r>
        <w:rPr>
          <w:rFonts w:hint="eastAsia"/>
        </w:rPr>
        <w:t>」</w:t>
      </w:r>
      <w:r w:rsidRPr="00F2525D">
        <w:t>-</w:t>
      </w:r>
      <w:r>
        <w:rPr>
          <w:rFonts w:hint="eastAsia"/>
        </w:rPr>
        <w:t>「</w:t>
      </w:r>
      <w:r w:rsidRPr="00F2525D">
        <w:rPr>
          <w:rFonts w:hint="eastAsia"/>
        </w:rPr>
        <w:t>LDAP連携設定</w:t>
      </w:r>
      <w:r>
        <w:rPr>
          <w:rFonts w:hint="eastAsia"/>
        </w:rPr>
        <w:t>」</w:t>
      </w:r>
      <w:r w:rsidRPr="00F2525D">
        <w:rPr>
          <w:rFonts w:hint="eastAsia"/>
        </w:rPr>
        <w:t>より、接続先名をクリックします。</w:t>
      </w:r>
    </w:p>
    <w:p w:rsidR="00D34C9B" w:rsidRPr="00D34C9B" w:rsidRDefault="00D34C9B" w:rsidP="00D34C9B">
      <w:pPr>
        <w:wordWrap/>
        <w:adjustRightInd w:val="0"/>
        <w:snapToGrid w:val="0"/>
        <w:jc w:val="center"/>
      </w:pPr>
      <w:r w:rsidRPr="00222361">
        <w:rPr>
          <w:noProof/>
        </w:rPr>
        <mc:AlternateContent>
          <mc:Choice Requires="wps">
            <w:drawing>
              <wp:anchor distT="0" distB="0" distL="114300" distR="114300" simplePos="0" relativeHeight="251697152" behindDoc="0" locked="0" layoutInCell="1" allowOverlap="1" wp14:anchorId="2E78272E" wp14:editId="5283CDAD">
                <wp:simplePos x="0" y="0"/>
                <wp:positionH relativeFrom="column">
                  <wp:posOffset>2095500</wp:posOffset>
                </wp:positionH>
                <wp:positionV relativeFrom="paragraph">
                  <wp:posOffset>1139825</wp:posOffset>
                </wp:positionV>
                <wp:extent cx="647700" cy="180000"/>
                <wp:effectExtent l="0" t="0" r="19050" b="10795"/>
                <wp:wrapNone/>
                <wp:docPr id="23" name="正方形/長方形 23"/>
                <wp:cNvGraphicFramePr/>
                <a:graphic xmlns:a="http://schemas.openxmlformats.org/drawingml/2006/main">
                  <a:graphicData uri="http://schemas.microsoft.com/office/word/2010/wordprocessingShape">
                    <wps:wsp>
                      <wps:cNvSpPr/>
                      <wps:spPr>
                        <a:xfrm>
                          <a:off x="0" y="0"/>
                          <a:ext cx="6477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B740F" id="正方形/長方形 23" o:spid="_x0000_s1026" style="position:absolute;left:0;text-align:left;margin-left:165pt;margin-top:89.75pt;width:51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" filled="f" strokecolor="red" strokeweight="2pt"/>
            </w:pict>
          </mc:Fallback>
        </mc:AlternateContent>
      </w:r>
      <w:r>
        <w:rPr>
          <w:noProof/>
        </w:rPr>
        <w:drawing>
          <wp:inline distT="0" distB="0" distL="0" distR="0" wp14:anchorId="19957879" wp14:editId="6EC22016">
            <wp:extent cx="5400000" cy="2052475"/>
            <wp:effectExtent l="19050" t="19050" r="10795" b="2413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00" cy="2052475"/>
                    </a:xfrm>
                    <a:prstGeom prst="rect">
                      <a:avLst/>
                    </a:prstGeom>
                    <a:ln>
                      <a:solidFill>
                        <a:schemeClr val="bg1">
                          <a:lumMod val="75000"/>
                        </a:schemeClr>
                      </a:solidFill>
                    </a:ln>
                  </pic:spPr>
                </pic:pic>
              </a:graphicData>
            </a:graphic>
          </wp:inline>
        </w:drawing>
      </w:r>
    </w:p>
    <w:p w:rsidR="00D47A11" w:rsidRPr="008D2504" w:rsidRDefault="00D47A11" w:rsidP="00D47A11">
      <w:pPr>
        <w:jc w:val="center"/>
        <w:rPr>
          <w:b/>
          <w:lang w:eastAsia="ar-SA"/>
        </w:rPr>
      </w:pPr>
      <w:r w:rsidRPr="008D2504">
        <w:rPr>
          <w:rFonts w:hint="eastAsia"/>
          <w:b/>
        </w:rPr>
        <w:t>LDAP連携設定</w:t>
      </w:r>
    </w:p>
    <w:p w:rsidR="00D47A11" w:rsidRPr="00F2525D" w:rsidRDefault="00D47A11" w:rsidP="00D47A11">
      <w:pPr>
        <w:rPr>
          <w:szCs w:val="24"/>
          <w:lang w:eastAsia="ar-SA"/>
        </w:rPr>
      </w:pPr>
    </w:p>
    <w:p w:rsidR="004651B7" w:rsidRDefault="004651B7">
      <w:pPr>
        <w:wordWrap/>
      </w:pPr>
      <w:r>
        <w:br w:type="page"/>
      </w:r>
    </w:p>
    <w:p w:rsidR="00D47A11" w:rsidRDefault="00D47A11" w:rsidP="00D34C9B">
      <w:pPr>
        <w:wordWrap/>
        <w:adjustRightInd w:val="0"/>
        <w:snapToGrid w:val="0"/>
      </w:pPr>
      <w:r w:rsidRPr="00F2525D">
        <w:rPr>
          <w:rFonts w:hint="eastAsia"/>
        </w:rPr>
        <w:lastRenderedPageBreak/>
        <w:t>「ユーザーの属性連携設定」より、「設定」をクリックします。</w:t>
      </w:r>
    </w:p>
    <w:p w:rsidR="001835E2" w:rsidRPr="001835E2" w:rsidRDefault="001835E2" w:rsidP="001835E2">
      <w:pPr>
        <w:wordWrap/>
        <w:adjustRightInd w:val="0"/>
        <w:snapToGrid w:val="0"/>
        <w:jc w:val="center"/>
      </w:pPr>
      <w:r w:rsidRPr="00222361">
        <w:rPr>
          <w:noProof/>
        </w:rPr>
        <mc:AlternateContent>
          <mc:Choice Requires="wps">
            <w:drawing>
              <wp:anchor distT="0" distB="0" distL="114300" distR="114300" simplePos="0" relativeHeight="251699200" behindDoc="0" locked="0" layoutInCell="1" allowOverlap="1" wp14:anchorId="566784DE" wp14:editId="5C611E2D">
                <wp:simplePos x="0" y="0"/>
                <wp:positionH relativeFrom="column">
                  <wp:posOffset>2095500</wp:posOffset>
                </wp:positionH>
                <wp:positionV relativeFrom="paragraph">
                  <wp:posOffset>2139950</wp:posOffset>
                </wp:positionV>
                <wp:extent cx="720000" cy="169200"/>
                <wp:effectExtent l="0" t="0" r="23495" b="21590"/>
                <wp:wrapNone/>
                <wp:docPr id="41" name="正方形/長方形 41"/>
                <wp:cNvGraphicFramePr/>
                <a:graphic xmlns:a="http://schemas.openxmlformats.org/drawingml/2006/main">
                  <a:graphicData uri="http://schemas.microsoft.com/office/word/2010/wordprocessingShape">
                    <wps:wsp>
                      <wps:cNvSpPr/>
                      <wps:spPr>
                        <a:xfrm>
                          <a:off x="0" y="0"/>
                          <a:ext cx="720000" cy="169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7AD68" id="正方形/長方形 41" o:spid="_x0000_s1026" style="position:absolute;left:0;text-align:left;margin-left:165pt;margin-top:168.5pt;width:56.7pt;height:1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" filled="f" strokecolor="red" strokeweight="2pt"/>
            </w:pict>
          </mc:Fallback>
        </mc:AlternateContent>
      </w:r>
      <w:r>
        <w:rPr>
          <w:noProof/>
        </w:rPr>
        <w:drawing>
          <wp:inline distT="0" distB="0" distL="0" distR="0" wp14:anchorId="54B2E3B0" wp14:editId="3D407B3F">
            <wp:extent cx="5400000" cy="2398681"/>
            <wp:effectExtent l="19050" t="19050" r="10795" b="20955"/>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00000" cy="2398681"/>
                    </a:xfrm>
                    <a:prstGeom prst="rect">
                      <a:avLst/>
                    </a:prstGeom>
                    <a:ln>
                      <a:solidFill>
                        <a:schemeClr val="bg1">
                          <a:lumMod val="75000"/>
                        </a:schemeClr>
                      </a:solidFill>
                    </a:ln>
                  </pic:spPr>
                </pic:pic>
              </a:graphicData>
            </a:graphic>
          </wp:inline>
        </w:drawing>
      </w:r>
    </w:p>
    <w:p w:rsidR="00D47A11" w:rsidRPr="003D2D56" w:rsidRDefault="00D47A11" w:rsidP="00D47A11">
      <w:pPr>
        <w:jc w:val="center"/>
        <w:rPr>
          <w:b/>
          <w:lang w:eastAsia="ar-SA"/>
        </w:rPr>
      </w:pPr>
      <w:r w:rsidRPr="003D2D56">
        <w:rPr>
          <w:rFonts w:hint="eastAsia"/>
          <w:b/>
        </w:rPr>
        <w:t>ユーザーの属性連携設定</w:t>
      </w:r>
    </w:p>
    <w:p w:rsidR="0096023E" w:rsidRDefault="0096023E">
      <w:pPr>
        <w:wordWrap/>
      </w:pPr>
    </w:p>
    <w:p w:rsidR="00D47A11" w:rsidRDefault="00D47A11" w:rsidP="000B6A27">
      <w:pPr>
        <w:wordWrap/>
        <w:adjustRightInd w:val="0"/>
        <w:snapToGrid w:val="0"/>
        <w:rPr>
          <w:lang w:eastAsia="ar-SA"/>
        </w:rPr>
      </w:pPr>
      <w:r w:rsidRPr="00F2525D">
        <w:rPr>
          <w:rFonts w:hint="eastAsia"/>
        </w:rPr>
        <w:t>「承認担当ユーザー/グループ」として連携する属性を指定します。</w:t>
      </w:r>
    </w:p>
    <w:p w:rsidR="00D47A11" w:rsidRPr="00F2525D" w:rsidRDefault="00D47A11" w:rsidP="000B6A27">
      <w:pPr>
        <w:rPr>
          <w:lang w:eastAsia="ar-SA"/>
        </w:rPr>
      </w:pPr>
      <w:r w:rsidRPr="00F2525D">
        <w:rPr>
          <w:rFonts w:hint="eastAsia"/>
        </w:rPr>
        <w:t>以下</w:t>
      </w:r>
      <w:r>
        <w:rPr>
          <w:rFonts w:hint="eastAsia"/>
        </w:rPr>
        <w:t>の画面例で</w:t>
      </w:r>
      <w:r w:rsidRPr="00F2525D">
        <w:rPr>
          <w:rFonts w:hint="eastAsia"/>
        </w:rPr>
        <w:t>はmanagerを</w:t>
      </w:r>
      <w:r>
        <w:rPr>
          <w:rFonts w:hint="eastAsia"/>
        </w:rPr>
        <w:t>連携属性と</w:t>
      </w:r>
      <w:r w:rsidRPr="00F2525D">
        <w:rPr>
          <w:rFonts w:hint="eastAsia"/>
        </w:rPr>
        <w:t>しています</w:t>
      </w:r>
      <w:r>
        <w:rPr>
          <w:rFonts w:hint="eastAsia"/>
        </w:rPr>
        <w:t>。</w:t>
      </w:r>
    </w:p>
    <w:p w:rsidR="0096023E" w:rsidRDefault="0096023E" w:rsidP="0096023E">
      <w:pPr>
        <w:jc w:val="center"/>
        <w:rPr>
          <w:lang w:eastAsia="ar-SA"/>
        </w:rPr>
      </w:pPr>
      <w:r w:rsidRPr="00222361">
        <w:rPr>
          <w:noProof/>
        </w:rPr>
        <mc:AlternateContent>
          <mc:Choice Requires="wps">
            <w:drawing>
              <wp:anchor distT="0" distB="0" distL="114300" distR="114300" simplePos="0" relativeHeight="251701248" behindDoc="0" locked="0" layoutInCell="1" allowOverlap="1" wp14:anchorId="78EFAD2F" wp14:editId="1DD3E2DB">
                <wp:simplePos x="0" y="0"/>
                <wp:positionH relativeFrom="column">
                  <wp:posOffset>2047875</wp:posOffset>
                </wp:positionH>
                <wp:positionV relativeFrom="paragraph">
                  <wp:posOffset>2790825</wp:posOffset>
                </wp:positionV>
                <wp:extent cx="1200150" cy="266700"/>
                <wp:effectExtent l="0" t="0" r="19050" b="19050"/>
                <wp:wrapNone/>
                <wp:docPr id="46" name="正方形/長方形 46"/>
                <wp:cNvGraphicFramePr/>
                <a:graphic xmlns:a="http://schemas.openxmlformats.org/drawingml/2006/main">
                  <a:graphicData uri="http://schemas.microsoft.com/office/word/2010/wordprocessingShape">
                    <wps:wsp>
                      <wps:cNvSpPr/>
                      <wps:spPr>
                        <a:xfrm>
                          <a:off x="0" y="0"/>
                          <a:ext cx="12001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B8EF9" id="正方形/長方形 46" o:spid="_x0000_s1026" style="position:absolute;left:0;text-align:left;margin-left:161.25pt;margin-top:219.75pt;width:94.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" filled="f" strokecolor="red" strokeweight="2pt"/>
            </w:pict>
          </mc:Fallback>
        </mc:AlternateContent>
      </w:r>
      <w:r>
        <w:rPr>
          <w:noProof/>
        </w:rPr>
        <w:drawing>
          <wp:inline distT="0" distB="0" distL="0" distR="0" wp14:anchorId="51B77FD7" wp14:editId="15F58294">
            <wp:extent cx="5400000" cy="3361456"/>
            <wp:effectExtent l="19050" t="19050" r="10795" b="1079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400000" cy="3361456"/>
                    </a:xfrm>
                    <a:prstGeom prst="rect">
                      <a:avLst/>
                    </a:prstGeom>
                    <a:ln>
                      <a:solidFill>
                        <a:schemeClr val="bg1">
                          <a:lumMod val="75000"/>
                        </a:schemeClr>
                      </a:solidFill>
                    </a:ln>
                  </pic:spPr>
                </pic:pic>
              </a:graphicData>
            </a:graphic>
          </wp:inline>
        </w:drawing>
      </w:r>
    </w:p>
    <w:p w:rsidR="00D47A11" w:rsidRPr="00887BB5" w:rsidRDefault="00D47A11" w:rsidP="00D47A11">
      <w:pPr>
        <w:jc w:val="center"/>
        <w:rPr>
          <w:b/>
          <w:lang w:eastAsia="ar-SA"/>
        </w:rPr>
      </w:pPr>
      <w:r w:rsidRPr="00887BB5">
        <w:rPr>
          <w:rFonts w:hint="eastAsia"/>
          <w:b/>
        </w:rPr>
        <w:t>連携する属性</w:t>
      </w:r>
    </w:p>
    <w:p w:rsidR="00D47A11" w:rsidRDefault="00D47A11" w:rsidP="00D47A11">
      <w:pPr>
        <w:rPr>
          <w:lang w:eastAsia="ar-SA"/>
        </w:rPr>
      </w:pPr>
    </w:p>
    <w:p w:rsidR="00D47A11" w:rsidRDefault="0082548A" w:rsidP="0082119A">
      <w:pPr>
        <w:wordWrap/>
        <w:adjustRightInd w:val="0"/>
        <w:snapToGrid w:val="0"/>
      </w:pPr>
      <w:r>
        <w:rPr>
          <w:rFonts w:hint="eastAsia"/>
        </w:rPr>
        <w:t>「</w:t>
      </w:r>
      <w:r w:rsidR="00D47A11" w:rsidRPr="00F2525D">
        <w:rPr>
          <w:rFonts w:hint="eastAsia"/>
        </w:rPr>
        <w:t>管理画面</w:t>
      </w:r>
      <w:r>
        <w:rPr>
          <w:rFonts w:hint="eastAsia"/>
        </w:rPr>
        <w:t>」</w:t>
      </w:r>
      <w:r w:rsidR="00D47A11" w:rsidRPr="00F2525D">
        <w:t>-</w:t>
      </w:r>
      <w:r>
        <w:rPr>
          <w:rFonts w:hint="eastAsia"/>
        </w:rPr>
        <w:t>「</w:t>
      </w:r>
      <w:r w:rsidR="00D47A11" w:rsidRPr="00F2525D">
        <w:rPr>
          <w:rFonts w:hint="eastAsia"/>
        </w:rPr>
        <w:t>メンテナンス</w:t>
      </w:r>
      <w:r>
        <w:rPr>
          <w:rFonts w:hint="eastAsia"/>
        </w:rPr>
        <w:t>」</w:t>
      </w:r>
      <w:r w:rsidR="00D47A11" w:rsidRPr="00F2525D">
        <w:t>-</w:t>
      </w:r>
      <w:r>
        <w:rPr>
          <w:rFonts w:hint="eastAsia"/>
        </w:rPr>
        <w:t>「</w:t>
      </w:r>
      <w:r w:rsidR="00D47A11" w:rsidRPr="00F2525D">
        <w:rPr>
          <w:rFonts w:hint="eastAsia"/>
        </w:rPr>
        <w:t>LDAP</w:t>
      </w:r>
      <w:r w:rsidR="00D47A11">
        <w:rPr>
          <w:rFonts w:hint="eastAsia"/>
        </w:rPr>
        <w:t>の</w:t>
      </w:r>
      <w:r w:rsidR="00D47A11" w:rsidRPr="00F2525D">
        <w:rPr>
          <w:rFonts w:hint="eastAsia"/>
        </w:rPr>
        <w:t>手動同期</w:t>
      </w:r>
      <w:r>
        <w:rPr>
          <w:rFonts w:hint="eastAsia"/>
        </w:rPr>
        <w:t>」</w:t>
      </w:r>
      <w:r w:rsidR="00D47A11" w:rsidRPr="00F2525D">
        <w:rPr>
          <w:rFonts w:hint="eastAsia"/>
        </w:rPr>
        <w:t>より「設定」をクリックし、手動同期を行います。</w:t>
      </w:r>
    </w:p>
    <w:p w:rsidR="00485E5D" w:rsidRPr="00485E5D" w:rsidRDefault="00485E5D" w:rsidP="00485E5D">
      <w:pPr>
        <w:wordWrap/>
        <w:adjustRightInd w:val="0"/>
        <w:snapToGrid w:val="0"/>
        <w:jc w:val="center"/>
      </w:pPr>
      <w:r w:rsidRPr="00222361">
        <w:rPr>
          <w:noProof/>
        </w:rPr>
        <mc:AlternateContent>
          <mc:Choice Requires="wps">
            <w:drawing>
              <wp:anchor distT="0" distB="0" distL="114300" distR="114300" simplePos="0" relativeHeight="251703296" behindDoc="0" locked="0" layoutInCell="1" allowOverlap="1" wp14:anchorId="72486AB5" wp14:editId="5F3291C5">
                <wp:simplePos x="0" y="0"/>
                <wp:positionH relativeFrom="column">
                  <wp:posOffset>2095500</wp:posOffset>
                </wp:positionH>
                <wp:positionV relativeFrom="paragraph">
                  <wp:posOffset>1000125</wp:posOffset>
                </wp:positionV>
                <wp:extent cx="720000" cy="169200"/>
                <wp:effectExtent l="0" t="0" r="23495" b="21590"/>
                <wp:wrapNone/>
                <wp:docPr id="48" name="正方形/長方形 48"/>
                <wp:cNvGraphicFramePr/>
                <a:graphic xmlns:a="http://schemas.openxmlformats.org/drawingml/2006/main">
                  <a:graphicData uri="http://schemas.microsoft.com/office/word/2010/wordprocessingShape">
                    <wps:wsp>
                      <wps:cNvSpPr/>
                      <wps:spPr>
                        <a:xfrm>
                          <a:off x="0" y="0"/>
                          <a:ext cx="720000" cy="169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24C18" id="正方形/長方形 48" o:spid="_x0000_s1026" style="position:absolute;left:0;text-align:left;margin-left:165pt;margin-top:78.75pt;width:56.7pt;height:1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" filled="f" strokecolor="red" strokeweight="2pt"/>
            </w:pict>
          </mc:Fallback>
        </mc:AlternateContent>
      </w:r>
      <w:r>
        <w:rPr>
          <w:noProof/>
        </w:rPr>
        <w:drawing>
          <wp:inline distT="0" distB="0" distL="0" distR="0" wp14:anchorId="4F06B7C2" wp14:editId="33D2FF3E">
            <wp:extent cx="5400000" cy="1491630"/>
            <wp:effectExtent l="19050" t="19050" r="10795" b="1333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400000" cy="1491630"/>
                    </a:xfrm>
                    <a:prstGeom prst="rect">
                      <a:avLst/>
                    </a:prstGeom>
                    <a:ln>
                      <a:solidFill>
                        <a:schemeClr val="bg1">
                          <a:lumMod val="75000"/>
                        </a:schemeClr>
                      </a:solidFill>
                    </a:ln>
                  </pic:spPr>
                </pic:pic>
              </a:graphicData>
            </a:graphic>
          </wp:inline>
        </w:drawing>
      </w:r>
    </w:p>
    <w:p w:rsidR="00D47A11" w:rsidRPr="003B735D" w:rsidRDefault="00D47A11" w:rsidP="00D47A11">
      <w:pPr>
        <w:jc w:val="center"/>
        <w:rPr>
          <w:rFonts w:cs="Times New Roman"/>
          <w:b/>
          <w:kern w:val="0"/>
          <w:szCs w:val="24"/>
        </w:rPr>
      </w:pPr>
      <w:r w:rsidRPr="003B735D">
        <w:rPr>
          <w:rFonts w:cs="Times New Roman" w:hint="eastAsia"/>
          <w:b/>
          <w:kern w:val="0"/>
          <w:szCs w:val="24"/>
        </w:rPr>
        <w:t>LDAPの手動同期</w:t>
      </w:r>
    </w:p>
    <w:p w:rsidR="00D47A11" w:rsidRDefault="00F83318" w:rsidP="00D47A11">
      <w:pPr>
        <w:pStyle w:val="1"/>
        <w:spacing w:after="120"/>
      </w:pPr>
      <w:bookmarkStart w:id="82" w:name="_正方向の各種承認設定"/>
      <w:bookmarkStart w:id="83" w:name="_通知メールの設定"/>
      <w:bookmarkStart w:id="84" w:name="_Toc85721923"/>
      <w:bookmarkStart w:id="85" w:name="_Toc195535511"/>
      <w:bookmarkEnd w:id="82"/>
      <w:bookmarkEnd w:id="83"/>
      <w:r>
        <w:rPr>
          <w:rFonts w:hint="eastAsia"/>
        </w:rPr>
        <w:lastRenderedPageBreak/>
        <w:t>メール文書設定</w:t>
      </w:r>
      <w:bookmarkEnd w:id="84"/>
      <w:bookmarkEnd w:id="85"/>
    </w:p>
    <w:p w:rsidR="00D47A11" w:rsidRDefault="008F2EB0" w:rsidP="00D47A11">
      <w:r w:rsidRPr="008B0D4E">
        <w:t>承認時に使用する</w:t>
      </w:r>
      <w:r w:rsidR="00D47A11">
        <w:rPr>
          <w:rFonts w:hint="eastAsia"/>
        </w:rPr>
        <w:t>通知メールの設定を行います。</w:t>
      </w:r>
    </w:p>
    <w:p w:rsidR="00D47A11" w:rsidRPr="00C2610C" w:rsidRDefault="00D47A11" w:rsidP="00D47A11"/>
    <w:p w:rsidR="00237C4D" w:rsidRDefault="00D47A11" w:rsidP="00237C4D">
      <w:r>
        <w:rPr>
          <w:rFonts w:hint="eastAsia"/>
        </w:rPr>
        <w:t>なお、通知メールを使用するには</w:t>
      </w:r>
      <w:r w:rsidRPr="004979FB">
        <w:rPr>
          <w:rFonts w:hint="eastAsia"/>
        </w:rPr>
        <w:t>下表の「メールサーバー情報の設定」及び、「システムメールの設定」が必要です。</w:t>
      </w:r>
      <w:r w:rsidR="00237C4D">
        <w:rPr>
          <w:rFonts w:hint="eastAsia"/>
        </w:rPr>
        <w:t>詳細につきましては、</w:t>
      </w:r>
      <w:r w:rsidR="00237C4D" w:rsidRPr="00FA7891">
        <w:rPr>
          <w:rFonts w:hint="eastAsia"/>
        </w:rPr>
        <w:t>以下</w:t>
      </w:r>
      <w:r w:rsidR="00237C4D" w:rsidRPr="00FA7891">
        <w:t>URL内の</w:t>
      </w:r>
      <w:r w:rsidR="00237C4D">
        <w:rPr>
          <w:rFonts w:hint="eastAsia"/>
        </w:rPr>
        <w:t>「</w:t>
      </w:r>
      <w:r w:rsidR="00237C4D" w:rsidRPr="00226673">
        <w:t>Proself Gateway Edition</w:t>
      </w:r>
      <w:r w:rsidR="00237C4D" w:rsidRPr="00FA7891">
        <w:t xml:space="preserve"> -</w:t>
      </w:r>
      <w:r w:rsidR="00237C4D">
        <w:rPr>
          <w:rFonts w:hint="eastAsia"/>
        </w:rPr>
        <w:t xml:space="preserve"> 操作チュートリアル管理者編」をご参照ください。</w:t>
      </w:r>
      <w:r w:rsidR="00237C4D">
        <w:br/>
      </w:r>
      <w:hyperlink r:id="rId54" w:anchor="gateway" w:history="1">
        <w:r w:rsidR="00237C4D" w:rsidRPr="00E346B7">
          <w:rPr>
            <w:rStyle w:val="af0"/>
          </w:rPr>
          <w:t>https://www.proself.jp/manualtutorial/list/#gateway</w:t>
        </w:r>
      </w:hyperlink>
    </w:p>
    <w:p w:rsidR="00237C4D" w:rsidRPr="00237C4D" w:rsidRDefault="00237C4D" w:rsidP="00D47A11"/>
    <w:tbl>
      <w:tblPr>
        <w:tblStyle w:val="af1"/>
        <w:tblW w:w="5000" w:type="pct"/>
        <w:tblLook w:val="04A0" w:firstRow="1" w:lastRow="0" w:firstColumn="1" w:lastColumn="0" w:noHBand="0" w:noVBand="1"/>
      </w:tblPr>
      <w:tblGrid>
        <w:gridCol w:w="3833"/>
        <w:gridCol w:w="6623"/>
      </w:tblGrid>
      <w:tr w:rsidR="00D47A11" w:rsidRPr="0017441E" w:rsidTr="00C97A16">
        <w:trPr>
          <w:tblHeader/>
        </w:trPr>
        <w:tc>
          <w:tcPr>
            <w:tcW w:w="1833" w:type="pct"/>
            <w:shd w:val="clear" w:color="auto" w:fill="DAEEF3" w:themeFill="accent5" w:themeFillTint="33"/>
          </w:tcPr>
          <w:p w:rsidR="00D47A11" w:rsidRPr="0017441E" w:rsidRDefault="00D47A11" w:rsidP="003D7F96">
            <w:pPr>
              <w:jc w:val="center"/>
              <w:rPr>
                <w:szCs w:val="20"/>
              </w:rPr>
            </w:pPr>
            <w:r w:rsidRPr="0017441E">
              <w:rPr>
                <w:rFonts w:hint="eastAsia"/>
                <w:szCs w:val="20"/>
              </w:rPr>
              <w:t>設定</w:t>
            </w:r>
          </w:p>
        </w:tc>
        <w:tc>
          <w:tcPr>
            <w:tcW w:w="3167" w:type="pct"/>
            <w:shd w:val="clear" w:color="auto" w:fill="DAEEF3" w:themeFill="accent5" w:themeFillTint="33"/>
          </w:tcPr>
          <w:p w:rsidR="00D47A11" w:rsidRPr="0017441E" w:rsidRDefault="00D47A11" w:rsidP="003D7F96">
            <w:pPr>
              <w:jc w:val="center"/>
              <w:rPr>
                <w:szCs w:val="20"/>
              </w:rPr>
            </w:pPr>
            <w:r w:rsidRPr="0017441E">
              <w:rPr>
                <w:rFonts w:hint="eastAsia"/>
                <w:szCs w:val="20"/>
              </w:rPr>
              <w:t>設定場所</w:t>
            </w:r>
          </w:p>
        </w:tc>
      </w:tr>
      <w:tr w:rsidR="00D47A11" w:rsidRPr="0017441E" w:rsidTr="00C97A16">
        <w:tc>
          <w:tcPr>
            <w:tcW w:w="1833" w:type="pct"/>
          </w:tcPr>
          <w:p w:rsidR="00D47A11" w:rsidRPr="0017441E" w:rsidRDefault="00D47A11" w:rsidP="003D7F96">
            <w:pPr>
              <w:rPr>
                <w:szCs w:val="20"/>
              </w:rPr>
            </w:pPr>
            <w:r w:rsidRPr="0017441E">
              <w:rPr>
                <w:rFonts w:hint="eastAsia"/>
                <w:szCs w:val="20"/>
              </w:rPr>
              <w:t>メールサーバー情報の設定</w:t>
            </w:r>
          </w:p>
        </w:tc>
        <w:tc>
          <w:tcPr>
            <w:tcW w:w="3167" w:type="pct"/>
          </w:tcPr>
          <w:p w:rsidR="00D47A11" w:rsidRPr="0017441E" w:rsidRDefault="00D47A11" w:rsidP="003D7F96">
            <w:pPr>
              <w:rPr>
                <w:szCs w:val="20"/>
              </w:rPr>
            </w:pPr>
            <w:r w:rsidRPr="0017441E">
              <w:rPr>
                <w:rFonts w:hint="eastAsia"/>
                <w:szCs w:val="20"/>
              </w:rPr>
              <w:t>「システム設定」-「</w:t>
            </w:r>
            <w:r w:rsidRPr="0017441E">
              <w:rPr>
                <w:szCs w:val="20"/>
              </w:rPr>
              <w:t>メール</w:t>
            </w:r>
            <w:r w:rsidRPr="0017441E">
              <w:rPr>
                <w:rFonts w:hint="eastAsia"/>
                <w:szCs w:val="20"/>
              </w:rPr>
              <w:t>」-「メールサーバー情報の設定」</w:t>
            </w:r>
          </w:p>
        </w:tc>
      </w:tr>
      <w:tr w:rsidR="00D47A11" w:rsidRPr="0017441E" w:rsidTr="00C97A16">
        <w:tc>
          <w:tcPr>
            <w:tcW w:w="1833" w:type="pct"/>
          </w:tcPr>
          <w:p w:rsidR="00D47A11" w:rsidRPr="0017441E" w:rsidRDefault="00D47A11" w:rsidP="003D7F96">
            <w:pPr>
              <w:rPr>
                <w:szCs w:val="20"/>
              </w:rPr>
            </w:pPr>
            <w:r w:rsidRPr="0017441E">
              <w:rPr>
                <w:rFonts w:hint="eastAsia"/>
                <w:szCs w:val="20"/>
              </w:rPr>
              <w:t>システムメールの設定</w:t>
            </w:r>
          </w:p>
        </w:tc>
        <w:tc>
          <w:tcPr>
            <w:tcW w:w="3167" w:type="pct"/>
          </w:tcPr>
          <w:p w:rsidR="00D47A11" w:rsidRPr="0017441E" w:rsidRDefault="00D47A11" w:rsidP="003D7F96">
            <w:pPr>
              <w:rPr>
                <w:szCs w:val="20"/>
              </w:rPr>
            </w:pPr>
            <w:r w:rsidRPr="0017441E">
              <w:rPr>
                <w:rFonts w:hint="eastAsia"/>
                <w:szCs w:val="20"/>
              </w:rPr>
              <w:t>「システム設定」-「</w:t>
            </w:r>
            <w:r w:rsidRPr="0017441E">
              <w:rPr>
                <w:szCs w:val="20"/>
              </w:rPr>
              <w:t>メール</w:t>
            </w:r>
            <w:r w:rsidRPr="0017441E">
              <w:rPr>
                <w:rFonts w:hint="eastAsia"/>
                <w:szCs w:val="20"/>
              </w:rPr>
              <w:t>」-「システムメールの設定」</w:t>
            </w:r>
          </w:p>
        </w:tc>
      </w:tr>
    </w:tbl>
    <w:p w:rsidR="00D47A11" w:rsidRPr="004979FB" w:rsidRDefault="00D47A11" w:rsidP="00B633EE">
      <w:pPr>
        <w:rPr>
          <w:lang w:eastAsia="ar-SA"/>
        </w:rPr>
      </w:pPr>
    </w:p>
    <w:p w:rsidR="00D47A11" w:rsidRDefault="00D47A11" w:rsidP="00D47A11">
      <w:pPr>
        <w:pStyle w:val="2"/>
        <w:spacing w:after="120"/>
      </w:pPr>
      <w:bookmarkStart w:id="86" w:name="_Toc85721924"/>
      <w:bookmarkStart w:id="87" w:name="_Toc195535512"/>
      <w:r>
        <w:rPr>
          <w:rFonts w:hint="eastAsia"/>
        </w:rPr>
        <w:t>正方向の通知メール設定</w:t>
      </w:r>
      <w:bookmarkEnd w:id="86"/>
      <w:bookmarkEnd w:id="87"/>
    </w:p>
    <w:p w:rsidR="00D47A11" w:rsidRDefault="00D47A11" w:rsidP="00D47A11">
      <w:r>
        <w:rPr>
          <w:rFonts w:hint="eastAsia"/>
        </w:rPr>
        <w:t>正方向の承認に関する通知メールの送付設定や文書設定を行います。</w:t>
      </w:r>
    </w:p>
    <w:p w:rsidR="00D47A11" w:rsidRPr="007E528F" w:rsidRDefault="00D47A11" w:rsidP="00D47A11">
      <w:pPr>
        <w:rPr>
          <w:lang w:eastAsia="ar-SA"/>
        </w:rPr>
      </w:pPr>
    </w:p>
    <w:p w:rsidR="00D47A11" w:rsidRPr="00F2525D" w:rsidRDefault="00D47A11" w:rsidP="00D47A11">
      <w:pPr>
        <w:pStyle w:val="3"/>
        <w:spacing w:after="120"/>
      </w:pPr>
      <w:bookmarkStart w:id="88" w:name="_Toc85721925"/>
      <w:bookmarkStart w:id="89" w:name="_Toc195535513"/>
      <w:r>
        <w:rPr>
          <w:rFonts w:hint="eastAsia"/>
        </w:rPr>
        <w:t>通知</w:t>
      </w:r>
      <w:r w:rsidRPr="00F2525D">
        <w:rPr>
          <w:rFonts w:hint="eastAsia"/>
        </w:rPr>
        <w:t>メール</w:t>
      </w:r>
      <w:r>
        <w:rPr>
          <w:rFonts w:hint="eastAsia"/>
        </w:rPr>
        <w:t>の種類</w:t>
      </w:r>
      <w:bookmarkEnd w:id="88"/>
      <w:bookmarkEnd w:id="89"/>
    </w:p>
    <w:p w:rsidR="00D47A11" w:rsidRDefault="00D47A11" w:rsidP="00D47A11">
      <w:r>
        <w:rPr>
          <w:rFonts w:hint="eastAsia"/>
        </w:rPr>
        <w:t>承認に関する通知メールの種類と設定時の動作は下表のようになります。</w:t>
      </w:r>
    </w:p>
    <w:tbl>
      <w:tblPr>
        <w:tblStyle w:val="af1"/>
        <w:tblW w:w="5000" w:type="pct"/>
        <w:tblLook w:val="04A0" w:firstRow="1" w:lastRow="0" w:firstColumn="1" w:lastColumn="0" w:noHBand="0" w:noVBand="1"/>
      </w:tblPr>
      <w:tblGrid>
        <w:gridCol w:w="3833"/>
        <w:gridCol w:w="6623"/>
      </w:tblGrid>
      <w:tr w:rsidR="00D47A11" w:rsidRPr="004809FB" w:rsidTr="00C97A16">
        <w:trPr>
          <w:tblHeader/>
        </w:trPr>
        <w:tc>
          <w:tcPr>
            <w:tcW w:w="1833" w:type="pct"/>
            <w:shd w:val="clear" w:color="auto" w:fill="DAEEF3" w:themeFill="accent5" w:themeFillTint="33"/>
          </w:tcPr>
          <w:p w:rsidR="00D47A11" w:rsidRPr="004809FB" w:rsidRDefault="00D47A11" w:rsidP="003D7F96">
            <w:pPr>
              <w:jc w:val="center"/>
              <w:rPr>
                <w:szCs w:val="20"/>
              </w:rPr>
            </w:pPr>
            <w:r w:rsidRPr="004809FB">
              <w:rPr>
                <w:rFonts w:hint="eastAsia"/>
                <w:szCs w:val="20"/>
              </w:rPr>
              <w:t>設定</w:t>
            </w:r>
          </w:p>
        </w:tc>
        <w:tc>
          <w:tcPr>
            <w:tcW w:w="3167" w:type="pct"/>
            <w:shd w:val="clear" w:color="auto" w:fill="DAEEF3" w:themeFill="accent5" w:themeFillTint="33"/>
          </w:tcPr>
          <w:p w:rsidR="00D47A11" w:rsidRPr="004809FB" w:rsidRDefault="00D47A11" w:rsidP="003D7F96">
            <w:pPr>
              <w:jc w:val="center"/>
              <w:rPr>
                <w:szCs w:val="20"/>
              </w:rPr>
            </w:pPr>
            <w:r>
              <w:rPr>
                <w:rFonts w:hint="eastAsia"/>
                <w:szCs w:val="20"/>
              </w:rPr>
              <w:t>設定時の動き</w:t>
            </w:r>
          </w:p>
        </w:tc>
      </w:tr>
      <w:tr w:rsidR="00D47A11" w:rsidRPr="004809FB" w:rsidTr="00C97A16">
        <w:tc>
          <w:tcPr>
            <w:tcW w:w="1833" w:type="pct"/>
          </w:tcPr>
          <w:p w:rsidR="00D47A11" w:rsidRPr="004809FB" w:rsidRDefault="00D47A11" w:rsidP="003D7F96">
            <w:pPr>
              <w:rPr>
                <w:szCs w:val="20"/>
              </w:rPr>
            </w:pPr>
            <w:r>
              <w:rPr>
                <w:rFonts w:hint="eastAsia"/>
                <w:szCs w:val="20"/>
              </w:rPr>
              <w:t>承認依頼通知メール</w:t>
            </w:r>
          </w:p>
        </w:tc>
        <w:tc>
          <w:tcPr>
            <w:tcW w:w="3167" w:type="pct"/>
          </w:tcPr>
          <w:p w:rsidR="00D47A11" w:rsidRPr="00735B7E" w:rsidRDefault="00A718ED" w:rsidP="003D7F96">
            <w:pPr>
              <w:rPr>
                <w:szCs w:val="20"/>
              </w:rPr>
            </w:pPr>
            <w:r w:rsidRPr="00A718ED">
              <w:rPr>
                <w:szCs w:val="20"/>
              </w:rPr>
              <w:t>Proselfユーザー</w:t>
            </w:r>
            <w:r w:rsidR="00D47A11">
              <w:rPr>
                <w:rFonts w:hint="eastAsia"/>
                <w:szCs w:val="20"/>
              </w:rPr>
              <w:t>が正方向のファイル受渡を行ったとき、</w:t>
            </w:r>
            <w:r w:rsidR="00C56B0A" w:rsidRPr="00C56B0A">
              <w:rPr>
                <w:rFonts w:hint="eastAsia"/>
                <w:szCs w:val="20"/>
              </w:rPr>
              <w:t>承認者</w:t>
            </w:r>
            <w:r w:rsidR="00D47A11">
              <w:rPr>
                <w:rFonts w:hint="eastAsia"/>
                <w:szCs w:val="20"/>
              </w:rPr>
              <w:t>に承認依頼通知メールを送付します。</w:t>
            </w:r>
          </w:p>
        </w:tc>
      </w:tr>
      <w:tr w:rsidR="00D47A11" w:rsidRPr="004809FB" w:rsidTr="00C97A16">
        <w:tc>
          <w:tcPr>
            <w:tcW w:w="1833" w:type="pct"/>
          </w:tcPr>
          <w:p w:rsidR="00D47A11" w:rsidRPr="004809FB" w:rsidRDefault="00D47A11" w:rsidP="003D7F96">
            <w:pPr>
              <w:rPr>
                <w:szCs w:val="20"/>
              </w:rPr>
            </w:pPr>
            <w:r>
              <w:rPr>
                <w:rFonts w:hint="eastAsia"/>
                <w:szCs w:val="20"/>
              </w:rPr>
              <w:t>承認通知メール</w:t>
            </w:r>
          </w:p>
        </w:tc>
        <w:tc>
          <w:tcPr>
            <w:tcW w:w="3167" w:type="pct"/>
          </w:tcPr>
          <w:p w:rsidR="00D47A11" w:rsidRPr="004809FB" w:rsidRDefault="00C56B0A" w:rsidP="003D7F96">
            <w:pPr>
              <w:rPr>
                <w:szCs w:val="20"/>
              </w:rPr>
            </w:pPr>
            <w:r w:rsidRPr="00C56B0A">
              <w:rPr>
                <w:rFonts w:hint="eastAsia"/>
                <w:szCs w:val="20"/>
              </w:rPr>
              <w:t>承認者</w:t>
            </w:r>
            <w:r w:rsidR="00D47A11">
              <w:rPr>
                <w:rFonts w:hint="eastAsia"/>
                <w:szCs w:val="20"/>
              </w:rPr>
              <w:t>が正方向のファイル受渡に対してファイルの受渡を許可したとき、承認依頼を行った</w:t>
            </w:r>
            <w:r w:rsidR="00A718ED" w:rsidRPr="00A718ED">
              <w:rPr>
                <w:szCs w:val="20"/>
              </w:rPr>
              <w:t>Proselfユーザー</w:t>
            </w:r>
            <w:r w:rsidR="00D47A11">
              <w:rPr>
                <w:rFonts w:hint="eastAsia"/>
                <w:szCs w:val="20"/>
              </w:rPr>
              <w:t>に承認通知メールを送付します。</w:t>
            </w:r>
          </w:p>
        </w:tc>
      </w:tr>
      <w:tr w:rsidR="00D47A11" w:rsidRPr="004809FB" w:rsidTr="00C97A16">
        <w:tc>
          <w:tcPr>
            <w:tcW w:w="1833" w:type="pct"/>
          </w:tcPr>
          <w:p w:rsidR="00D47A11" w:rsidRPr="004809FB" w:rsidRDefault="00D47A11" w:rsidP="003D7F96">
            <w:pPr>
              <w:rPr>
                <w:szCs w:val="20"/>
                <w:lang w:eastAsia="ar-SA"/>
              </w:rPr>
            </w:pPr>
            <w:r>
              <w:rPr>
                <w:rFonts w:hint="eastAsia"/>
                <w:szCs w:val="20"/>
                <w:lang w:eastAsia="ar-SA"/>
              </w:rPr>
              <w:t>承認</w:t>
            </w:r>
            <w:r>
              <w:rPr>
                <w:rFonts w:hint="eastAsia"/>
                <w:szCs w:val="20"/>
              </w:rPr>
              <w:t>拒否通知メール</w:t>
            </w:r>
          </w:p>
        </w:tc>
        <w:tc>
          <w:tcPr>
            <w:tcW w:w="3167" w:type="pct"/>
          </w:tcPr>
          <w:p w:rsidR="00D47A11" w:rsidRPr="004809FB" w:rsidRDefault="00C56B0A" w:rsidP="003D7F96">
            <w:pPr>
              <w:rPr>
                <w:szCs w:val="20"/>
              </w:rPr>
            </w:pPr>
            <w:r w:rsidRPr="00C56B0A">
              <w:rPr>
                <w:rFonts w:hint="eastAsia"/>
                <w:szCs w:val="20"/>
              </w:rPr>
              <w:t>承認者</w:t>
            </w:r>
            <w:r w:rsidR="00D47A11">
              <w:rPr>
                <w:rFonts w:hint="eastAsia"/>
                <w:szCs w:val="20"/>
              </w:rPr>
              <w:t>が正方向のファイル受渡に対してファイルの受渡を拒否したとき、承認依頼を行った</w:t>
            </w:r>
            <w:r w:rsidR="00A718ED" w:rsidRPr="00A718ED">
              <w:rPr>
                <w:szCs w:val="20"/>
              </w:rPr>
              <w:t>Proselfユーザー</w:t>
            </w:r>
            <w:r w:rsidR="00D47A11">
              <w:rPr>
                <w:rFonts w:hint="eastAsia"/>
                <w:szCs w:val="20"/>
              </w:rPr>
              <w:t>に</w:t>
            </w:r>
            <w:r w:rsidR="00D47A11">
              <w:rPr>
                <w:rFonts w:hint="eastAsia"/>
                <w:szCs w:val="20"/>
                <w:lang w:eastAsia="ar-SA"/>
              </w:rPr>
              <w:t>承認</w:t>
            </w:r>
            <w:r w:rsidR="00D47A11">
              <w:rPr>
                <w:rFonts w:hint="eastAsia"/>
                <w:szCs w:val="20"/>
              </w:rPr>
              <w:t>拒否通知メールを送付します。</w:t>
            </w:r>
          </w:p>
        </w:tc>
      </w:tr>
      <w:tr w:rsidR="0010462B" w:rsidRPr="004809FB" w:rsidTr="00C97A16">
        <w:tc>
          <w:tcPr>
            <w:tcW w:w="1833" w:type="pct"/>
          </w:tcPr>
          <w:p w:rsidR="0010462B" w:rsidRDefault="0010462B" w:rsidP="00E529A0">
            <w:pPr>
              <w:rPr>
                <w:szCs w:val="20"/>
                <w:lang w:eastAsia="ar-SA"/>
              </w:rPr>
            </w:pPr>
            <w:r>
              <w:t>承認リマインドメール</w:t>
            </w:r>
            <w:r>
              <w:rPr>
                <w:rFonts w:hint="eastAsia"/>
              </w:rPr>
              <w:t>(※1)</w:t>
            </w:r>
          </w:p>
        </w:tc>
        <w:tc>
          <w:tcPr>
            <w:tcW w:w="3167" w:type="pct"/>
          </w:tcPr>
          <w:p w:rsidR="0010462B" w:rsidRPr="009E2162" w:rsidRDefault="008732A4" w:rsidP="00E038F8">
            <w:pPr>
              <w:rPr>
                <w:szCs w:val="20"/>
              </w:rPr>
            </w:pPr>
            <w:r>
              <w:rPr>
                <w:rFonts w:hint="eastAsia"/>
              </w:rPr>
              <w:t>「</w:t>
            </w:r>
            <w:hyperlink w:anchor="_承認設定(正方向のファイル受け渡し)" w:history="1">
              <w:r w:rsidRPr="00A302B7">
                <w:rPr>
                  <w:rStyle w:val="af0"/>
                  <w:rFonts w:hint="eastAsia"/>
                </w:rPr>
                <w:t>4.承認設定</w:t>
              </w:r>
              <w:r w:rsidRPr="00A302B7">
                <w:rPr>
                  <w:rStyle w:val="af0"/>
                </w:rPr>
                <w:t>(正方向のファイル受け渡し)</w:t>
              </w:r>
            </w:hyperlink>
            <w:r>
              <w:rPr>
                <w:rFonts w:hint="eastAsia"/>
              </w:rPr>
              <w:t>」</w:t>
            </w:r>
            <w:r w:rsidR="009E2162">
              <w:rPr>
                <w:rFonts w:hint="eastAsia"/>
                <w:szCs w:val="20"/>
              </w:rPr>
              <w:t>で「</w:t>
            </w:r>
            <w:r w:rsidR="009E2162">
              <w:t>承認期限が近付いた場合に承認リマインドメールを送る</w:t>
            </w:r>
            <w:r w:rsidR="009E2162">
              <w:rPr>
                <w:rFonts w:hint="eastAsia"/>
                <w:szCs w:val="20"/>
              </w:rPr>
              <w:t>」</w:t>
            </w:r>
            <w:r w:rsidR="009E2162" w:rsidRPr="005C1268">
              <w:rPr>
                <w:rFonts w:hint="eastAsia"/>
                <w:szCs w:val="20"/>
              </w:rPr>
              <w:t>を「on」にすると、</w:t>
            </w:r>
            <w:r w:rsidR="009408D9">
              <w:rPr>
                <w:rFonts w:hint="eastAsia"/>
                <w:szCs w:val="20"/>
              </w:rPr>
              <w:t>正方向のファイル受渡に対する</w:t>
            </w:r>
            <w:r w:rsidR="003D386A">
              <w:rPr>
                <w:rFonts w:hint="eastAsia"/>
                <w:szCs w:val="20"/>
              </w:rPr>
              <w:t>承認期限の指定日数前になった時点から承認期限に達するまでの間、</w:t>
            </w:r>
            <w:r w:rsidR="009E2162">
              <w:rPr>
                <w:rFonts w:hint="eastAsia"/>
                <w:szCs w:val="20"/>
              </w:rPr>
              <w:t>毎日00:00に</w:t>
            </w:r>
            <w:r w:rsidR="00C56B0A" w:rsidRPr="00C56B0A">
              <w:rPr>
                <w:rFonts w:hint="eastAsia"/>
              </w:rPr>
              <w:t>承認者</w:t>
            </w:r>
            <w:r w:rsidR="009E2162" w:rsidRPr="005C1268">
              <w:rPr>
                <w:rFonts w:hint="eastAsia"/>
              </w:rPr>
              <w:t>に</w:t>
            </w:r>
            <w:r w:rsidR="009E2162">
              <w:t>承認リマインドメール</w:t>
            </w:r>
            <w:r w:rsidR="00DF2A5D">
              <w:rPr>
                <w:rFonts w:hint="eastAsia"/>
                <w:szCs w:val="20"/>
              </w:rPr>
              <w:t>を送付します。</w:t>
            </w:r>
          </w:p>
        </w:tc>
      </w:tr>
    </w:tbl>
    <w:p w:rsidR="00D47A11" w:rsidRDefault="0010462B" w:rsidP="00D47A11">
      <w:r>
        <w:rPr>
          <w:rFonts w:hint="eastAsia"/>
        </w:rPr>
        <w:t>※1　Ver1.70以上で利用可能です。</w:t>
      </w:r>
    </w:p>
    <w:p w:rsidR="0010462B" w:rsidRDefault="0010462B" w:rsidP="00D47A11"/>
    <w:p w:rsidR="00D47A11" w:rsidRDefault="00D47A11" w:rsidP="00D47A11">
      <w:r>
        <w:rPr>
          <w:rFonts w:hint="eastAsia"/>
        </w:rPr>
        <w:t>上表の各メールに対する操作については</w:t>
      </w:r>
      <w:r w:rsidR="0062096E">
        <w:rPr>
          <w:rFonts w:hint="eastAsia"/>
        </w:rPr>
        <w:t>、</w:t>
      </w:r>
      <w:r w:rsidR="006C1A10" w:rsidRPr="00FA7891">
        <w:rPr>
          <w:rFonts w:hint="eastAsia"/>
        </w:rPr>
        <w:t>以下</w:t>
      </w:r>
      <w:r w:rsidR="006C1A10" w:rsidRPr="00FA7891">
        <w:t>URL内の</w:t>
      </w:r>
      <w:r w:rsidR="006C1A10">
        <w:rPr>
          <w:rFonts w:hint="eastAsia"/>
        </w:rPr>
        <w:t>「</w:t>
      </w:r>
      <w:r w:rsidR="006C1A10" w:rsidRPr="00226673">
        <w:t>Proself Gateway Edition</w:t>
      </w:r>
      <w:r w:rsidR="006C1A10" w:rsidRPr="00FA7891">
        <w:t xml:space="preserve"> -</w:t>
      </w:r>
      <w:r w:rsidR="006C1A10">
        <w:rPr>
          <w:rFonts w:hint="eastAsia"/>
        </w:rPr>
        <w:t xml:space="preserve"> </w:t>
      </w:r>
      <w:r w:rsidR="0062096E">
        <w:rPr>
          <w:rFonts w:hint="eastAsia"/>
        </w:rPr>
        <w:t>操作チュートリアル承認設定</w:t>
      </w:r>
      <w:r w:rsidR="006C1A10">
        <w:rPr>
          <w:rFonts w:hint="eastAsia"/>
        </w:rPr>
        <w:t>ユーザー編」をご参照ください。</w:t>
      </w:r>
      <w:r w:rsidR="006C1A10">
        <w:br/>
      </w:r>
      <w:hyperlink r:id="rId55" w:anchor="gateway" w:history="1">
        <w:r w:rsidR="006C1A10" w:rsidRPr="00E346B7">
          <w:rPr>
            <w:rStyle w:val="af0"/>
          </w:rPr>
          <w:t>https://www.proself.jp/manualtutorial/list/#gateway</w:t>
        </w:r>
      </w:hyperlink>
      <w:bookmarkStart w:id="90" w:name="_正方向ファイル受渡のメール設定方法"/>
      <w:bookmarkStart w:id="91" w:name="_正方向ファイル受渡時のメール送付設定"/>
      <w:bookmarkStart w:id="92" w:name="_ファイル受渡時のメール送付設定"/>
      <w:bookmarkStart w:id="93" w:name="_承認依頼通知メールの送付先を設定する"/>
      <w:bookmarkEnd w:id="90"/>
      <w:bookmarkEnd w:id="91"/>
      <w:bookmarkEnd w:id="92"/>
      <w:bookmarkEnd w:id="93"/>
    </w:p>
    <w:p w:rsidR="00BF331C" w:rsidRDefault="00BF331C" w:rsidP="00D47A11"/>
    <w:p w:rsidR="00D47A11" w:rsidRDefault="00D47A11" w:rsidP="00D47A11">
      <w:pPr>
        <w:pStyle w:val="3"/>
        <w:spacing w:after="120"/>
      </w:pPr>
      <w:bookmarkStart w:id="94" w:name="_メール文書設定"/>
      <w:bookmarkStart w:id="95" w:name="_Toc85721926"/>
      <w:bookmarkStart w:id="96" w:name="_Toc195535514"/>
      <w:bookmarkEnd w:id="94"/>
      <w:r w:rsidRPr="00D83CE5">
        <w:rPr>
          <w:rFonts w:hint="eastAsia"/>
        </w:rPr>
        <w:lastRenderedPageBreak/>
        <w:t>メール</w:t>
      </w:r>
      <w:r>
        <w:rPr>
          <w:rFonts w:hint="eastAsia"/>
        </w:rPr>
        <w:t>文書設定</w:t>
      </w:r>
      <w:bookmarkEnd w:id="95"/>
      <w:bookmarkEnd w:id="96"/>
    </w:p>
    <w:p w:rsidR="005775E3" w:rsidRDefault="00D47A11" w:rsidP="00D47A11">
      <w:r>
        <w:rPr>
          <w:rFonts w:hint="eastAsia"/>
        </w:rPr>
        <w:t>ここでは</w:t>
      </w:r>
      <w:r w:rsidR="00EB3B3F" w:rsidRPr="00EB3B3F">
        <w:rPr>
          <w:rFonts w:hint="eastAsia"/>
        </w:rPr>
        <w:t>承認依頼通知メール</w:t>
      </w:r>
      <w:r>
        <w:rPr>
          <w:rFonts w:hint="eastAsia"/>
        </w:rPr>
        <w:t>を例にした設定方法について記載しております。</w:t>
      </w:r>
    </w:p>
    <w:p w:rsidR="00D47A11" w:rsidRPr="00303454" w:rsidRDefault="00D47A11" w:rsidP="00D47A11">
      <w:r>
        <w:rPr>
          <w:rFonts w:hint="eastAsia"/>
        </w:rPr>
        <w:t>承認通知メール、承認拒否通知メール</w:t>
      </w:r>
      <w:r w:rsidR="00623CFD">
        <w:rPr>
          <w:rFonts w:hint="eastAsia"/>
        </w:rPr>
        <w:t>、</w:t>
      </w:r>
      <w:r w:rsidR="00623CFD">
        <w:t>承認リマインドメール</w:t>
      </w:r>
      <w:r>
        <w:rPr>
          <w:rFonts w:hint="eastAsia"/>
        </w:rPr>
        <w:t>については、下表に記載している設定場所に読み替えて設定してください。</w:t>
      </w:r>
    </w:p>
    <w:tbl>
      <w:tblPr>
        <w:tblStyle w:val="af1"/>
        <w:tblW w:w="5000" w:type="pct"/>
        <w:tblLook w:val="04A0" w:firstRow="1" w:lastRow="0" w:firstColumn="1" w:lastColumn="0" w:noHBand="0" w:noVBand="1"/>
      </w:tblPr>
      <w:tblGrid>
        <w:gridCol w:w="3658"/>
        <w:gridCol w:w="6798"/>
      </w:tblGrid>
      <w:tr w:rsidR="00D47A11" w:rsidRPr="004809FB" w:rsidTr="00C97A16">
        <w:trPr>
          <w:tblHeader/>
        </w:trPr>
        <w:tc>
          <w:tcPr>
            <w:tcW w:w="1749" w:type="pct"/>
            <w:shd w:val="clear" w:color="auto" w:fill="DAEEF3" w:themeFill="accent5" w:themeFillTint="33"/>
          </w:tcPr>
          <w:p w:rsidR="00D47A11" w:rsidRPr="004809FB" w:rsidRDefault="00D47A11" w:rsidP="003D7F96">
            <w:pPr>
              <w:jc w:val="center"/>
              <w:rPr>
                <w:szCs w:val="20"/>
              </w:rPr>
            </w:pPr>
            <w:r w:rsidRPr="004809FB">
              <w:rPr>
                <w:rFonts w:hint="eastAsia"/>
                <w:szCs w:val="20"/>
              </w:rPr>
              <w:t>設定</w:t>
            </w:r>
          </w:p>
        </w:tc>
        <w:tc>
          <w:tcPr>
            <w:tcW w:w="3251" w:type="pct"/>
            <w:shd w:val="clear" w:color="auto" w:fill="DAEEF3" w:themeFill="accent5" w:themeFillTint="33"/>
          </w:tcPr>
          <w:p w:rsidR="00D47A11" w:rsidRPr="004809FB" w:rsidRDefault="00D47A11" w:rsidP="003D7F96">
            <w:pPr>
              <w:jc w:val="center"/>
              <w:rPr>
                <w:szCs w:val="20"/>
              </w:rPr>
            </w:pPr>
            <w:r w:rsidRPr="004809FB">
              <w:rPr>
                <w:rFonts w:hint="eastAsia"/>
                <w:szCs w:val="20"/>
              </w:rPr>
              <w:t>設定</w:t>
            </w:r>
            <w:r>
              <w:rPr>
                <w:rFonts w:hint="eastAsia"/>
                <w:szCs w:val="20"/>
              </w:rPr>
              <w:t>場所</w:t>
            </w:r>
          </w:p>
        </w:tc>
      </w:tr>
      <w:tr w:rsidR="00D47A11" w:rsidRPr="004809FB" w:rsidTr="00C97A16">
        <w:tc>
          <w:tcPr>
            <w:tcW w:w="1749" w:type="pct"/>
          </w:tcPr>
          <w:p w:rsidR="00D47A11" w:rsidRPr="004809FB" w:rsidRDefault="00D47A11" w:rsidP="003D7F96">
            <w:pPr>
              <w:rPr>
                <w:szCs w:val="20"/>
              </w:rPr>
            </w:pPr>
            <w:r>
              <w:rPr>
                <w:rFonts w:hint="eastAsia"/>
                <w:szCs w:val="20"/>
              </w:rPr>
              <w:t>承認通知メール</w:t>
            </w:r>
          </w:p>
        </w:tc>
        <w:tc>
          <w:tcPr>
            <w:tcW w:w="3251" w:type="pct"/>
          </w:tcPr>
          <w:p w:rsidR="00D47A11" w:rsidRPr="004809FB" w:rsidRDefault="00D47A11" w:rsidP="003D7F96">
            <w:pPr>
              <w:rPr>
                <w:szCs w:val="20"/>
              </w:rPr>
            </w:pPr>
            <w:r>
              <w:rPr>
                <w:rFonts w:hint="eastAsia"/>
                <w:szCs w:val="20"/>
              </w:rPr>
              <w:t>「システム設定」-「メール」-「メール文書設定」-「</w:t>
            </w:r>
            <w:r w:rsidRPr="003545A5">
              <w:rPr>
                <w:rFonts w:hint="eastAsia"/>
                <w:szCs w:val="20"/>
              </w:rPr>
              <w:t>承認通知メールの文書</w:t>
            </w:r>
            <w:r>
              <w:rPr>
                <w:rFonts w:hint="eastAsia"/>
                <w:szCs w:val="20"/>
              </w:rPr>
              <w:t>」</w:t>
            </w:r>
          </w:p>
        </w:tc>
      </w:tr>
      <w:tr w:rsidR="00D47A11" w:rsidRPr="004809FB" w:rsidTr="00C97A16">
        <w:tc>
          <w:tcPr>
            <w:tcW w:w="1749" w:type="pct"/>
          </w:tcPr>
          <w:p w:rsidR="00D47A11" w:rsidRPr="004809FB" w:rsidRDefault="00D47A11" w:rsidP="003D7F96">
            <w:pPr>
              <w:rPr>
                <w:szCs w:val="20"/>
                <w:lang w:eastAsia="ar-SA"/>
              </w:rPr>
            </w:pPr>
            <w:r>
              <w:rPr>
                <w:rFonts w:hint="eastAsia"/>
                <w:szCs w:val="20"/>
                <w:lang w:eastAsia="ar-SA"/>
              </w:rPr>
              <w:t>承認</w:t>
            </w:r>
            <w:r>
              <w:rPr>
                <w:rFonts w:hint="eastAsia"/>
                <w:szCs w:val="20"/>
              </w:rPr>
              <w:t>拒否通知メール</w:t>
            </w:r>
          </w:p>
        </w:tc>
        <w:tc>
          <w:tcPr>
            <w:tcW w:w="3251" w:type="pct"/>
          </w:tcPr>
          <w:p w:rsidR="00D47A11" w:rsidRPr="004809FB" w:rsidRDefault="00D47A11" w:rsidP="003D7F96">
            <w:pPr>
              <w:rPr>
                <w:szCs w:val="20"/>
              </w:rPr>
            </w:pPr>
            <w:r>
              <w:rPr>
                <w:rFonts w:hint="eastAsia"/>
                <w:szCs w:val="20"/>
              </w:rPr>
              <w:t>「システム設定」-「メール」-「メール文書設定」-「</w:t>
            </w:r>
            <w:r w:rsidRPr="003545A5">
              <w:rPr>
                <w:rFonts w:hint="eastAsia"/>
                <w:szCs w:val="20"/>
              </w:rPr>
              <w:t>承認拒否通知メールの文書</w:t>
            </w:r>
            <w:r>
              <w:rPr>
                <w:rFonts w:hint="eastAsia"/>
                <w:szCs w:val="20"/>
              </w:rPr>
              <w:t>」</w:t>
            </w:r>
          </w:p>
        </w:tc>
      </w:tr>
      <w:tr w:rsidR="0020215C" w:rsidRPr="004809FB" w:rsidTr="00C97A16">
        <w:tc>
          <w:tcPr>
            <w:tcW w:w="1749" w:type="pct"/>
          </w:tcPr>
          <w:p w:rsidR="0020215C" w:rsidRDefault="0020215C" w:rsidP="003D7F96">
            <w:pPr>
              <w:rPr>
                <w:szCs w:val="20"/>
                <w:lang w:eastAsia="ar-SA"/>
              </w:rPr>
            </w:pPr>
            <w:r>
              <w:t>承認リマインドメール</w:t>
            </w:r>
          </w:p>
        </w:tc>
        <w:tc>
          <w:tcPr>
            <w:tcW w:w="3251" w:type="pct"/>
          </w:tcPr>
          <w:p w:rsidR="0020215C" w:rsidRPr="0020215C" w:rsidRDefault="0020215C" w:rsidP="0020215C">
            <w:r>
              <w:rPr>
                <w:rFonts w:hint="eastAsia"/>
              </w:rPr>
              <w:t>「システム設定」-「メール」-「メール文書設定」-「</w:t>
            </w:r>
            <w:r w:rsidRPr="0020215C">
              <w:rPr>
                <w:rFonts w:hint="eastAsia"/>
              </w:rPr>
              <w:t>承認リマインドメールの文書</w:t>
            </w:r>
            <w:r>
              <w:rPr>
                <w:rFonts w:hint="eastAsia"/>
              </w:rPr>
              <w:t>」</w:t>
            </w:r>
          </w:p>
        </w:tc>
      </w:tr>
    </w:tbl>
    <w:p w:rsidR="00D47A11" w:rsidRPr="006B717C" w:rsidRDefault="00D47A11" w:rsidP="00D47A11">
      <w:pPr>
        <w:rPr>
          <w:szCs w:val="20"/>
        </w:rPr>
      </w:pPr>
      <w:r w:rsidRPr="006B717C">
        <w:rPr>
          <w:rFonts w:hint="eastAsia"/>
          <w:szCs w:val="20"/>
        </w:rPr>
        <w:t>※</w:t>
      </w:r>
      <w:r w:rsidRPr="006B717C">
        <w:rPr>
          <w:szCs w:val="20"/>
        </w:rPr>
        <w:t>承認通知</w:t>
      </w:r>
      <w:r w:rsidRPr="006B717C">
        <w:rPr>
          <w:rFonts w:hint="eastAsia"/>
          <w:szCs w:val="20"/>
        </w:rPr>
        <w:t>に関するメール文書内容は、プライマリグループにおいて共通の設定となります。</w:t>
      </w:r>
    </w:p>
    <w:p w:rsidR="00D47A11" w:rsidRPr="00FE0BD1" w:rsidRDefault="00D47A11" w:rsidP="00D47A11"/>
    <w:p w:rsidR="00D47A11" w:rsidRDefault="00D47A11" w:rsidP="002E0CFC">
      <w:pPr>
        <w:wordWrap/>
        <w:adjustRightInd w:val="0"/>
        <w:snapToGrid w:val="0"/>
      </w:pPr>
      <w:r>
        <w:rPr>
          <w:rFonts w:hint="eastAsia"/>
        </w:rPr>
        <w:t>「</w:t>
      </w:r>
      <w:r w:rsidRPr="00F2525D">
        <w:rPr>
          <w:rFonts w:hint="eastAsia"/>
        </w:rPr>
        <w:t>管理画面</w:t>
      </w:r>
      <w:r>
        <w:rPr>
          <w:rFonts w:hint="eastAsia"/>
        </w:rPr>
        <w:t>」</w:t>
      </w:r>
      <w:r w:rsidRPr="00F2525D">
        <w:t>-</w:t>
      </w:r>
      <w:r>
        <w:rPr>
          <w:rFonts w:hint="eastAsia"/>
        </w:rPr>
        <w:t>「</w:t>
      </w:r>
      <w:r w:rsidRPr="00F2525D">
        <w:rPr>
          <w:rFonts w:hint="eastAsia"/>
        </w:rPr>
        <w:t>メール</w:t>
      </w:r>
      <w:r>
        <w:rPr>
          <w:rFonts w:hint="eastAsia"/>
        </w:rPr>
        <w:t>」</w:t>
      </w:r>
      <w:r w:rsidRPr="00F2525D">
        <w:rPr>
          <w:rFonts w:hint="cs"/>
        </w:rPr>
        <w:t>-</w:t>
      </w:r>
      <w:r>
        <w:rPr>
          <w:rFonts w:hint="eastAsia"/>
        </w:rPr>
        <w:t>「</w:t>
      </w:r>
      <w:r w:rsidRPr="00F2525D">
        <w:rPr>
          <w:rFonts w:hint="eastAsia"/>
        </w:rPr>
        <w:t>メール文書設定</w:t>
      </w:r>
      <w:r>
        <w:rPr>
          <w:rFonts w:hint="eastAsia"/>
        </w:rPr>
        <w:t>」</w:t>
      </w:r>
      <w:r w:rsidRPr="00F2525D">
        <w:rPr>
          <w:rFonts w:hint="eastAsia"/>
        </w:rPr>
        <w:t>-</w:t>
      </w:r>
      <w:r>
        <w:rPr>
          <w:rFonts w:hint="eastAsia"/>
        </w:rPr>
        <w:t>「</w:t>
      </w:r>
      <w:r w:rsidRPr="00F2525D">
        <w:rPr>
          <w:rFonts w:hint="eastAsia"/>
        </w:rPr>
        <w:t>承認依頼通知メール</w:t>
      </w:r>
      <w:r>
        <w:rPr>
          <w:rFonts w:hint="eastAsia"/>
        </w:rPr>
        <w:t>」</w:t>
      </w:r>
      <w:r w:rsidRPr="00F2525D">
        <w:rPr>
          <w:rFonts w:hint="eastAsia"/>
        </w:rPr>
        <w:t>より、「設定」をクリックします。</w:t>
      </w:r>
    </w:p>
    <w:p w:rsidR="005D1553" w:rsidRPr="00F2525D" w:rsidRDefault="005D1553" w:rsidP="005D1553">
      <w:pPr>
        <w:wordWrap/>
        <w:adjustRightInd w:val="0"/>
        <w:snapToGrid w:val="0"/>
        <w:jc w:val="center"/>
      </w:pPr>
      <w:r>
        <w:rPr>
          <w:noProof/>
        </w:rPr>
        <mc:AlternateContent>
          <mc:Choice Requires="wps">
            <w:drawing>
              <wp:anchor distT="0" distB="0" distL="114300" distR="114300" simplePos="0" relativeHeight="251746304" behindDoc="0" locked="0" layoutInCell="1" allowOverlap="1" wp14:anchorId="5D8DFFDD" wp14:editId="2B9DA6AA">
                <wp:simplePos x="0" y="0"/>
                <wp:positionH relativeFrom="column">
                  <wp:posOffset>2095500</wp:posOffset>
                </wp:positionH>
                <wp:positionV relativeFrom="paragraph">
                  <wp:posOffset>1781175</wp:posOffset>
                </wp:positionV>
                <wp:extent cx="720000" cy="180000"/>
                <wp:effectExtent l="0" t="0" r="23495" b="10795"/>
                <wp:wrapNone/>
                <wp:docPr id="57" name="正方形/長方形 57"/>
                <wp:cNvGraphicFramePr/>
                <a:graphic xmlns:a="http://schemas.openxmlformats.org/drawingml/2006/main">
                  <a:graphicData uri="http://schemas.microsoft.com/office/word/2010/wordprocessingShape">
                    <wps:wsp>
                      <wps:cNvSpPr/>
                      <wps:spPr>
                        <a:xfrm>
                          <a:off x="0" y="0"/>
                          <a:ext cx="72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A0D0E" id="正方形/長方形 57" o:spid="_x0000_s1026" style="position:absolute;left:0;text-align:left;margin-left:165pt;margin-top:140.25pt;width:56.7pt;height:1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" filled="f" strokecolor="red" strokeweight="2pt"/>
            </w:pict>
          </mc:Fallback>
        </mc:AlternateContent>
      </w:r>
      <w:r>
        <w:rPr>
          <w:noProof/>
        </w:rPr>
        <w:drawing>
          <wp:inline distT="0" distB="0" distL="0" distR="0" wp14:anchorId="5A994982" wp14:editId="6A7997C1">
            <wp:extent cx="5400000" cy="2052475"/>
            <wp:effectExtent l="19050" t="19050" r="10795" b="2413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00000" cy="2052475"/>
                    </a:xfrm>
                    <a:prstGeom prst="rect">
                      <a:avLst/>
                    </a:prstGeom>
                    <a:ln>
                      <a:solidFill>
                        <a:schemeClr val="bg1">
                          <a:lumMod val="75000"/>
                        </a:schemeClr>
                      </a:solidFill>
                    </a:ln>
                  </pic:spPr>
                </pic:pic>
              </a:graphicData>
            </a:graphic>
          </wp:inline>
        </w:drawing>
      </w:r>
    </w:p>
    <w:p w:rsidR="00D47A11" w:rsidRPr="00FF7F0F" w:rsidRDefault="00D47A11" w:rsidP="00D47A11">
      <w:pPr>
        <w:jc w:val="center"/>
        <w:rPr>
          <w:b/>
        </w:rPr>
      </w:pPr>
      <w:r w:rsidRPr="00FF7F0F">
        <w:rPr>
          <w:rFonts w:hint="eastAsia"/>
          <w:b/>
        </w:rPr>
        <w:t>メール文書</w:t>
      </w:r>
      <w:r>
        <w:rPr>
          <w:rFonts w:hint="eastAsia"/>
          <w:b/>
        </w:rPr>
        <w:t>設定</w:t>
      </w:r>
    </w:p>
    <w:p w:rsidR="00D47A11" w:rsidRDefault="00D47A11" w:rsidP="00D47A11"/>
    <w:p w:rsidR="00E421A1" w:rsidRDefault="00E421A1">
      <w:pPr>
        <w:wordWrap/>
      </w:pPr>
      <w:r>
        <w:br w:type="page"/>
      </w:r>
    </w:p>
    <w:p w:rsidR="00D47A11" w:rsidRDefault="00D47A11" w:rsidP="002E0CFC">
      <w:pPr>
        <w:wordWrap/>
        <w:adjustRightInd w:val="0"/>
        <w:snapToGrid w:val="0"/>
      </w:pPr>
      <w:r>
        <w:rPr>
          <w:rFonts w:hint="eastAsia"/>
        </w:rPr>
        <w:lastRenderedPageBreak/>
        <w:t>メール通知より「利用する」にチェックを入れ、「設定」をクリックします。</w:t>
      </w:r>
    </w:p>
    <w:p w:rsidR="00BA162B" w:rsidRDefault="00C00B3A" w:rsidP="00BA162B">
      <w:pPr>
        <w:wordWrap/>
        <w:adjustRightInd w:val="0"/>
        <w:snapToGrid w:val="0"/>
        <w:jc w:val="center"/>
      </w:pPr>
      <w:r>
        <w:rPr>
          <w:noProof/>
        </w:rPr>
        <mc:AlternateContent>
          <mc:Choice Requires="wps">
            <w:drawing>
              <wp:anchor distT="0" distB="0" distL="114300" distR="114300" simplePos="0" relativeHeight="251750400" behindDoc="0" locked="0" layoutInCell="1" allowOverlap="1" wp14:anchorId="441558F8" wp14:editId="020309E0">
                <wp:simplePos x="0" y="0"/>
                <wp:positionH relativeFrom="column">
                  <wp:posOffset>2514600</wp:posOffset>
                </wp:positionH>
                <wp:positionV relativeFrom="paragraph">
                  <wp:posOffset>3571875</wp:posOffset>
                </wp:positionV>
                <wp:extent cx="720000" cy="180000"/>
                <wp:effectExtent l="0" t="0" r="23495" b="10795"/>
                <wp:wrapNone/>
                <wp:docPr id="61" name="正方形/長方形 61"/>
                <wp:cNvGraphicFramePr/>
                <a:graphic xmlns:a="http://schemas.openxmlformats.org/drawingml/2006/main">
                  <a:graphicData uri="http://schemas.microsoft.com/office/word/2010/wordprocessingShape">
                    <wps:wsp>
                      <wps:cNvSpPr/>
                      <wps:spPr>
                        <a:xfrm>
                          <a:off x="0" y="0"/>
                          <a:ext cx="72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5CC0A" id="正方形/長方形 61" o:spid="_x0000_s1026" style="position:absolute;left:0;text-align:left;margin-left:198pt;margin-top:281.25pt;width:56.7pt;height:14.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" filled="f" strokecolor="red" strokeweight="2pt"/>
            </w:pict>
          </mc:Fallback>
        </mc:AlternateContent>
      </w:r>
      <w:r w:rsidR="00BA162B">
        <w:rPr>
          <w:noProof/>
        </w:rPr>
        <mc:AlternateContent>
          <mc:Choice Requires="wps">
            <w:drawing>
              <wp:anchor distT="0" distB="0" distL="114300" distR="114300" simplePos="0" relativeHeight="251748352" behindDoc="0" locked="0" layoutInCell="1" allowOverlap="1" wp14:anchorId="55B4BC02" wp14:editId="119D86CD">
                <wp:simplePos x="0" y="0"/>
                <wp:positionH relativeFrom="column">
                  <wp:posOffset>2028825</wp:posOffset>
                </wp:positionH>
                <wp:positionV relativeFrom="paragraph">
                  <wp:posOffset>981075</wp:posOffset>
                </wp:positionV>
                <wp:extent cx="720000" cy="324000"/>
                <wp:effectExtent l="0" t="0" r="23495" b="19050"/>
                <wp:wrapNone/>
                <wp:docPr id="59" name="正方形/長方形 59"/>
                <wp:cNvGraphicFramePr/>
                <a:graphic xmlns:a="http://schemas.openxmlformats.org/drawingml/2006/main">
                  <a:graphicData uri="http://schemas.microsoft.com/office/word/2010/wordprocessingShape">
                    <wps:wsp>
                      <wps:cNvSpPr/>
                      <wps:spPr>
                        <a:xfrm>
                          <a:off x="0" y="0"/>
                          <a:ext cx="720000" cy="32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67A12" id="正方形/長方形 59" o:spid="_x0000_s1026" style="position:absolute;left:0;text-align:left;margin-left:159.75pt;margin-top:77.25pt;width:56.7pt;height: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" filled="f" strokecolor="red" strokeweight="2pt"/>
            </w:pict>
          </mc:Fallback>
        </mc:AlternateContent>
      </w:r>
      <w:r w:rsidR="00BA162B">
        <w:rPr>
          <w:noProof/>
        </w:rPr>
        <w:drawing>
          <wp:inline distT="0" distB="0" distL="0" distR="0" wp14:anchorId="4D0E906A" wp14:editId="668F2770">
            <wp:extent cx="5400000" cy="3955322"/>
            <wp:effectExtent l="19050" t="19050" r="10795" b="2667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400000" cy="3955322"/>
                    </a:xfrm>
                    <a:prstGeom prst="rect">
                      <a:avLst/>
                    </a:prstGeom>
                    <a:ln>
                      <a:solidFill>
                        <a:schemeClr val="bg1">
                          <a:lumMod val="75000"/>
                        </a:schemeClr>
                      </a:solidFill>
                    </a:ln>
                  </pic:spPr>
                </pic:pic>
              </a:graphicData>
            </a:graphic>
          </wp:inline>
        </w:drawing>
      </w:r>
    </w:p>
    <w:p w:rsidR="00D47A11" w:rsidRPr="00CB0109" w:rsidRDefault="00D47A11" w:rsidP="00D47A11">
      <w:pPr>
        <w:jc w:val="center"/>
        <w:rPr>
          <w:b/>
        </w:rPr>
      </w:pPr>
      <w:r w:rsidRPr="00CB0109">
        <w:rPr>
          <w:rFonts w:hint="eastAsia"/>
          <w:b/>
        </w:rPr>
        <w:t>承認依頼通知メールの文書設定</w:t>
      </w:r>
    </w:p>
    <w:p w:rsidR="00D47A11" w:rsidRDefault="00D47A11" w:rsidP="007247C0"/>
    <w:p w:rsidR="00D47A11" w:rsidRDefault="00D47A11" w:rsidP="007247C0">
      <w:r>
        <w:rPr>
          <w:rFonts w:hint="eastAsia"/>
        </w:rPr>
        <w:t>各項目については以下の通り</w:t>
      </w:r>
      <w:r w:rsidR="007247C0">
        <w:rPr>
          <w:rFonts w:hint="eastAsia"/>
        </w:rPr>
        <w:t>です</w:t>
      </w:r>
      <w:r>
        <w:rPr>
          <w:rFonts w:hint="eastAsia"/>
        </w:rPr>
        <w:t>。</w:t>
      </w:r>
    </w:p>
    <w:tbl>
      <w:tblPr>
        <w:tblStyle w:val="af1"/>
        <w:tblW w:w="5000" w:type="pct"/>
        <w:tblLook w:val="04A0" w:firstRow="1" w:lastRow="0" w:firstColumn="1" w:lastColumn="0" w:noHBand="0" w:noVBand="1"/>
      </w:tblPr>
      <w:tblGrid>
        <w:gridCol w:w="2689"/>
        <w:gridCol w:w="7767"/>
      </w:tblGrid>
      <w:tr w:rsidR="00D47A11" w:rsidRPr="008A16F8" w:rsidTr="00711965">
        <w:trPr>
          <w:tblHeader/>
        </w:trPr>
        <w:tc>
          <w:tcPr>
            <w:tcW w:w="1286" w:type="pct"/>
            <w:shd w:val="clear" w:color="auto" w:fill="DAEEF3" w:themeFill="accent5" w:themeFillTint="33"/>
          </w:tcPr>
          <w:p w:rsidR="00D47A11" w:rsidRPr="008A16F8" w:rsidRDefault="007247C0" w:rsidP="007247C0">
            <w:pPr>
              <w:jc w:val="center"/>
              <w:rPr>
                <w:szCs w:val="20"/>
                <w:lang w:eastAsia="ar-SA"/>
              </w:rPr>
            </w:pPr>
            <w:r>
              <w:rPr>
                <w:rFonts w:hint="eastAsia"/>
                <w:szCs w:val="20"/>
              </w:rPr>
              <w:t>項目名</w:t>
            </w:r>
          </w:p>
        </w:tc>
        <w:tc>
          <w:tcPr>
            <w:tcW w:w="3714" w:type="pct"/>
            <w:shd w:val="clear" w:color="auto" w:fill="DAEEF3" w:themeFill="accent5" w:themeFillTint="33"/>
          </w:tcPr>
          <w:p w:rsidR="00D47A11" w:rsidRPr="008A16F8" w:rsidRDefault="00D47A11" w:rsidP="003D7F96">
            <w:pPr>
              <w:jc w:val="center"/>
              <w:rPr>
                <w:szCs w:val="20"/>
                <w:lang w:eastAsia="ar-SA"/>
              </w:rPr>
            </w:pPr>
            <w:r w:rsidRPr="008A16F8">
              <w:rPr>
                <w:rFonts w:hint="eastAsia"/>
                <w:szCs w:val="20"/>
              </w:rPr>
              <w:t>説明</w:t>
            </w:r>
          </w:p>
        </w:tc>
      </w:tr>
      <w:tr w:rsidR="00D47A11" w:rsidRPr="008A16F8" w:rsidTr="00711965">
        <w:tc>
          <w:tcPr>
            <w:tcW w:w="1286" w:type="pct"/>
          </w:tcPr>
          <w:p w:rsidR="00D47A11" w:rsidRPr="008A16F8" w:rsidRDefault="00D47A11" w:rsidP="00437302">
            <w:pPr>
              <w:rPr>
                <w:szCs w:val="20"/>
                <w:lang w:eastAsia="ar-SA"/>
              </w:rPr>
            </w:pPr>
            <w:r w:rsidRPr="008A16F8">
              <w:rPr>
                <w:rFonts w:hint="eastAsia"/>
                <w:szCs w:val="20"/>
              </w:rPr>
              <w:t>メール通知</w:t>
            </w:r>
          </w:p>
        </w:tc>
        <w:tc>
          <w:tcPr>
            <w:tcW w:w="3714" w:type="pct"/>
          </w:tcPr>
          <w:p w:rsidR="00D47A11" w:rsidRPr="008A16F8" w:rsidRDefault="00D47A11" w:rsidP="003D7F96">
            <w:r w:rsidRPr="008A16F8">
              <w:rPr>
                <w:rFonts w:hint="eastAsia"/>
              </w:rPr>
              <w:t>メール通知を利用するには、「利用する」にチェックを入れます。</w:t>
            </w:r>
          </w:p>
          <w:p w:rsidR="00D47A11" w:rsidRDefault="00D47A11" w:rsidP="003D7F96">
            <w:r w:rsidRPr="008A16F8">
              <w:rPr>
                <w:rFonts w:hint="eastAsia"/>
              </w:rPr>
              <w:t>なお、承認設定で「承認を必要とする」をonとしていても「利用する」にチェックを入れていない場合は、承認依頼通知メールが送付されませんのでご注意ください。</w:t>
            </w:r>
          </w:p>
          <w:p w:rsidR="003D50E0" w:rsidRPr="00F2122C" w:rsidRDefault="003D50E0" w:rsidP="008732A4">
            <w:pPr>
              <w:pStyle w:val="af5"/>
              <w:numPr>
                <w:ilvl w:val="0"/>
                <w:numId w:val="13"/>
              </w:numPr>
              <w:ind w:leftChars="0"/>
              <w:rPr>
                <w:szCs w:val="20"/>
              </w:rPr>
            </w:pPr>
            <w:r>
              <w:rPr>
                <w:rFonts w:hint="eastAsia"/>
              </w:rPr>
              <w:t>「</w:t>
            </w:r>
            <w:r w:rsidRPr="0020215C">
              <w:rPr>
                <w:rFonts w:hint="eastAsia"/>
              </w:rPr>
              <w:t>承認リマインドメールの文書</w:t>
            </w:r>
            <w:r>
              <w:rPr>
                <w:rFonts w:hint="eastAsia"/>
              </w:rPr>
              <w:t>」には本項目がありません。</w:t>
            </w:r>
            <w:r w:rsidR="000B2881">
              <w:rPr>
                <w:rFonts w:hint="eastAsia"/>
              </w:rPr>
              <w:t>メール通知の利用設定については</w:t>
            </w:r>
            <w:r w:rsidR="008732A4">
              <w:rPr>
                <w:rFonts w:hint="eastAsia"/>
              </w:rPr>
              <w:t>「</w:t>
            </w:r>
            <w:hyperlink w:anchor="_承認設定(正方向のファイル受け渡し)" w:history="1">
              <w:r w:rsidR="008732A4" w:rsidRPr="00A302B7">
                <w:rPr>
                  <w:rStyle w:val="af0"/>
                  <w:rFonts w:hint="eastAsia"/>
                </w:rPr>
                <w:t>4.承認設定</w:t>
              </w:r>
              <w:r w:rsidR="008732A4" w:rsidRPr="00A302B7">
                <w:rPr>
                  <w:rStyle w:val="af0"/>
                </w:rPr>
                <w:t>(正方向のファイル受け渡し)</w:t>
              </w:r>
            </w:hyperlink>
            <w:r w:rsidR="008732A4">
              <w:rPr>
                <w:rFonts w:hint="eastAsia"/>
              </w:rPr>
              <w:t>」</w:t>
            </w:r>
            <w:r w:rsidR="000B2881">
              <w:rPr>
                <w:rFonts w:hint="eastAsia"/>
              </w:rPr>
              <w:t>をご参照ください。</w:t>
            </w:r>
          </w:p>
        </w:tc>
      </w:tr>
      <w:tr w:rsidR="00D47A11" w:rsidRPr="008A16F8" w:rsidTr="00711965">
        <w:tc>
          <w:tcPr>
            <w:tcW w:w="1286" w:type="pct"/>
          </w:tcPr>
          <w:p w:rsidR="00D47A11" w:rsidRPr="008A16F8" w:rsidRDefault="00D47A11" w:rsidP="003D7F96">
            <w:pPr>
              <w:rPr>
                <w:szCs w:val="20"/>
                <w:lang w:eastAsia="ar-SA"/>
              </w:rPr>
            </w:pPr>
            <w:r w:rsidRPr="008A16F8">
              <w:rPr>
                <w:rFonts w:hint="eastAsia"/>
                <w:szCs w:val="20"/>
              </w:rPr>
              <w:t>依頼者にメールのコピー</w:t>
            </w:r>
          </w:p>
        </w:tc>
        <w:tc>
          <w:tcPr>
            <w:tcW w:w="3714" w:type="pct"/>
          </w:tcPr>
          <w:p w:rsidR="00D47A11" w:rsidRPr="008A16F8" w:rsidRDefault="00D47A11" w:rsidP="003D7F96">
            <w:pPr>
              <w:rPr>
                <w:szCs w:val="20"/>
                <w:lang w:eastAsia="ar-SA"/>
              </w:rPr>
            </w:pPr>
            <w:r w:rsidRPr="008A16F8">
              <w:rPr>
                <w:rFonts w:hint="eastAsia"/>
              </w:rPr>
              <w:t>承認依頼者が</w:t>
            </w:r>
            <w:r w:rsidR="00C56B0A" w:rsidRPr="00C56B0A">
              <w:rPr>
                <w:rFonts w:hint="eastAsia"/>
              </w:rPr>
              <w:t>承認者</w:t>
            </w:r>
            <w:r w:rsidRPr="008A16F8">
              <w:rPr>
                <w:rFonts w:hint="eastAsia"/>
              </w:rPr>
              <w:t>へ承認依頼メールを送付する際、承認依頼者へ承認依頼メールのコピーを送付するかどうかを設定します。</w:t>
            </w:r>
          </w:p>
        </w:tc>
      </w:tr>
      <w:tr w:rsidR="00D47A11" w:rsidRPr="008A16F8" w:rsidTr="00711965">
        <w:tc>
          <w:tcPr>
            <w:tcW w:w="1286" w:type="pct"/>
          </w:tcPr>
          <w:p w:rsidR="00D47A11" w:rsidRPr="008A16F8" w:rsidRDefault="00D47A11" w:rsidP="003D7F96">
            <w:pPr>
              <w:rPr>
                <w:szCs w:val="20"/>
                <w:lang w:eastAsia="ar-SA"/>
              </w:rPr>
            </w:pPr>
            <w:r w:rsidRPr="008A16F8">
              <w:rPr>
                <w:rFonts w:hint="eastAsia"/>
                <w:szCs w:val="20"/>
              </w:rPr>
              <w:t>言語設定</w:t>
            </w:r>
          </w:p>
        </w:tc>
        <w:tc>
          <w:tcPr>
            <w:tcW w:w="3714" w:type="pct"/>
          </w:tcPr>
          <w:p w:rsidR="00D47A11" w:rsidRDefault="00D47A11" w:rsidP="003D7F96">
            <w:r w:rsidRPr="008A16F8">
              <w:rPr>
                <w:rFonts w:hint="eastAsia"/>
                <w:szCs w:val="20"/>
              </w:rPr>
              <w:t>設定する通知メールの言語を選択します。言語を選択すると、選択した言語のメール文書(件名、本文)を任意に設定することが可能です。設定した言語のメール文書は「ユーザー設定」の「通知メールの言語」にて言語を選択すると、ユーザーに対してその言語の文書でメールを送付します。</w:t>
            </w:r>
          </w:p>
          <w:p w:rsidR="003B23A2" w:rsidRDefault="003B23A2" w:rsidP="003B23A2">
            <w:pPr>
              <w:pStyle w:val="af5"/>
              <w:numPr>
                <w:ilvl w:val="0"/>
                <w:numId w:val="13"/>
              </w:numPr>
              <w:ind w:leftChars="0"/>
            </w:pPr>
            <w:r w:rsidRPr="00116FEF">
              <w:rPr>
                <w:rFonts w:hint="eastAsia"/>
              </w:rPr>
              <w:t>「通知メールの言語」はユーザー画面</w:t>
            </w:r>
            <w:r>
              <w:rPr>
                <w:rFonts w:hint="eastAsia"/>
              </w:rPr>
              <w:t>右上のユーザー名をクリックすると開く</w:t>
            </w:r>
            <w:r w:rsidRPr="00116FEF">
              <w:rPr>
                <w:rFonts w:hint="eastAsia"/>
              </w:rPr>
              <w:t>ユーザーメニュー</w:t>
            </w:r>
            <w:r>
              <w:rPr>
                <w:rFonts w:hint="eastAsia"/>
              </w:rPr>
              <w:t>の「</w:t>
            </w:r>
            <w:r w:rsidRPr="00116FEF">
              <w:rPr>
                <w:rFonts w:hint="eastAsia"/>
              </w:rPr>
              <w:t>ユーザー設定</w:t>
            </w:r>
            <w:r>
              <w:rPr>
                <w:rFonts w:hint="eastAsia"/>
              </w:rPr>
              <w:t>」より</w:t>
            </w:r>
            <w:r w:rsidRPr="00116FEF">
              <w:rPr>
                <w:rFonts w:hint="eastAsia"/>
              </w:rPr>
              <w:t>設定</w:t>
            </w:r>
            <w:r>
              <w:rPr>
                <w:rFonts w:hint="eastAsia"/>
              </w:rPr>
              <w:t>できます</w:t>
            </w:r>
            <w:r w:rsidRPr="00116FEF">
              <w:rPr>
                <w:rFonts w:hint="eastAsia"/>
              </w:rPr>
              <w:t>。</w:t>
            </w:r>
          </w:p>
          <w:p w:rsidR="00831A71" w:rsidRDefault="00831A71" w:rsidP="00831A71">
            <w:pPr>
              <w:ind w:leftChars="200" w:left="400"/>
            </w:pPr>
            <w:r>
              <w:rPr>
                <w:rFonts w:hint="eastAsia"/>
                <w:noProof/>
              </w:rPr>
              <w:lastRenderedPageBreak/>
              <mc:AlternateContent>
                <mc:Choice Requires="wpc">
                  <w:drawing>
                    <wp:inline distT="0" distB="0" distL="0" distR="0">
                      <wp:extent cx="4355465" cy="1077300"/>
                      <wp:effectExtent l="19050" t="19050" r="6985" b="0"/>
                      <wp:docPr id="90" name="キャンバス 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9" name="図 129"/>
                                <pic:cNvPicPr/>
                              </pic:nvPicPr>
                              <pic:blipFill>
                                <a:blip r:embed="rId58">
                                  <a:extLst>
                                    <a:ext uri="{28A0092B-C50C-407E-A947-70E740481C1C}">
                                      <a14:useLocalDpi xmlns:a14="http://schemas.microsoft.com/office/drawing/2010/main" val="0"/>
                                    </a:ext>
                                  </a:extLst>
                                </a:blip>
                                <a:stretch>
                                  <a:fillRect/>
                                </a:stretch>
                              </pic:blipFill>
                              <pic:spPr>
                                <a:xfrm>
                                  <a:off x="0" y="0"/>
                                  <a:ext cx="4319905" cy="1002030"/>
                                </a:xfrm>
                                <a:prstGeom prst="rect">
                                  <a:avLst/>
                                </a:prstGeom>
                                <a:ln>
                                  <a:solidFill>
                                    <a:schemeClr val="bg1">
                                      <a:lumMod val="75000"/>
                                    </a:schemeClr>
                                  </a:solidFill>
                                </a:ln>
                              </pic:spPr>
                            </pic:pic>
                            <wps:wsp>
                              <wps:cNvPr id="130" name="正方形/長方形 130"/>
                              <wps:cNvSpPr/>
                              <wps:spPr>
                                <a:xfrm>
                                  <a:off x="3567430" y="52290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8F4F5F4" id="キャンバス 90" o:spid="_x0000_s1026" editas="canvas" style="width:342.95pt;height:84.85pt;mso-position-horizontal-relative:char;mso-position-vertical-relative:line" coordsize="43554,10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554;height:10769;visibility:visible;mso-wrap-style:square">
                        <v:fill o:detectmouseclick="t"/>
                        <v:path o:connecttype="none"/>
                      </v:shape>
                      <v:shape id="図 129" o:spid="_x0000_s1028" type="#_x0000_t75" style="position:absolute;width:43199;height:1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" stroked="t" strokecolor="#bfbfbf [2412]">
                        <v:imagedata r:id="rId64" o:title=""/>
                      </v:shape>
                      <v:rect id="正方形/長方形 130" o:spid="_x0000_s1029" style="position:absolute;left:35674;top:5229;width:71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" filled="f" strokecolor="red" strokeweight="2pt"/>
                      <w10:anchorlock/>
                    </v:group>
                  </w:pict>
                </mc:Fallback>
              </mc:AlternateContent>
            </w:r>
          </w:p>
          <w:p w:rsidR="00831A71" w:rsidRPr="003B23A2" w:rsidRDefault="00831A71" w:rsidP="003D7F96"/>
          <w:p w:rsidR="00D47A11" w:rsidRPr="008A16F8" w:rsidRDefault="00D47A11" w:rsidP="003D7F96">
            <w:r w:rsidRPr="008A16F8">
              <w:rPr>
                <w:rFonts w:hint="eastAsia"/>
              </w:rPr>
              <w:t>なお、デフォルト文書は日本語のみを用意しております。「英語」または、「中国語」でメール送付したい場合は、お客様にて件名、本文を行う必要があります。</w:t>
            </w:r>
          </w:p>
        </w:tc>
      </w:tr>
      <w:tr w:rsidR="00D47A11" w:rsidRPr="008A16F8" w:rsidTr="00711965">
        <w:tc>
          <w:tcPr>
            <w:tcW w:w="1286" w:type="pct"/>
          </w:tcPr>
          <w:p w:rsidR="00D47A11" w:rsidRPr="008A16F8" w:rsidRDefault="00D47A11" w:rsidP="003D7F96">
            <w:pPr>
              <w:rPr>
                <w:szCs w:val="20"/>
                <w:lang w:eastAsia="ar-SA"/>
              </w:rPr>
            </w:pPr>
            <w:r w:rsidRPr="008A16F8">
              <w:rPr>
                <w:rFonts w:hint="eastAsia"/>
                <w:szCs w:val="20"/>
              </w:rPr>
              <w:lastRenderedPageBreak/>
              <w:t>未設定の言語はこの言語で送信する</w:t>
            </w:r>
          </w:p>
        </w:tc>
        <w:tc>
          <w:tcPr>
            <w:tcW w:w="3714" w:type="pct"/>
          </w:tcPr>
          <w:p w:rsidR="00EB1406" w:rsidRDefault="00D47A11" w:rsidP="003D7F96">
            <w:r w:rsidRPr="008A16F8">
              <w:rPr>
                <w:rFonts w:hint="eastAsia"/>
              </w:rPr>
              <w:t>「ユーザー設定」の「通知メールの言語」設定において、設定値が「未設定」である場合のメール送付する言語を設定します。</w:t>
            </w:r>
          </w:p>
          <w:p w:rsidR="00D47A11" w:rsidRPr="00EB1406" w:rsidRDefault="00EB1406" w:rsidP="00EB1406">
            <w:pPr>
              <w:pStyle w:val="af5"/>
              <w:numPr>
                <w:ilvl w:val="0"/>
                <w:numId w:val="13"/>
              </w:numPr>
              <w:ind w:leftChars="0"/>
            </w:pPr>
            <w:r w:rsidRPr="002060D8">
              <w:rPr>
                <w:rFonts w:hint="eastAsia"/>
              </w:rPr>
              <w:t>「通知メールの言語」が「未設定」の状態で「英語」でメール送付するには「言語設定」から「英語」を選択し、「</w:t>
            </w:r>
            <w:r w:rsidRPr="002060D8">
              <w:rPr>
                <w:rStyle w:val="mid"/>
              </w:rPr>
              <w:t>未設定の言語はこの言語で送信する</w:t>
            </w:r>
            <w:r w:rsidRPr="002060D8">
              <w:rPr>
                <w:rFonts w:hint="eastAsia"/>
              </w:rPr>
              <w:t>」</w:t>
            </w:r>
            <w:r>
              <w:rPr>
                <w:rFonts w:hint="eastAsia"/>
              </w:rPr>
              <w:t>にチェックを入れます</w:t>
            </w:r>
            <w:r w:rsidRPr="002060D8">
              <w:rPr>
                <w:rFonts w:hint="eastAsia"/>
              </w:rPr>
              <w:t>。</w:t>
            </w:r>
          </w:p>
        </w:tc>
      </w:tr>
      <w:tr w:rsidR="00D47A11" w:rsidRPr="008A16F8" w:rsidTr="00711965">
        <w:tc>
          <w:tcPr>
            <w:tcW w:w="1286" w:type="pct"/>
          </w:tcPr>
          <w:p w:rsidR="00D47A11" w:rsidRPr="008A16F8" w:rsidRDefault="00D47A11" w:rsidP="003D7F96">
            <w:pPr>
              <w:rPr>
                <w:szCs w:val="20"/>
                <w:lang w:eastAsia="ar-SA"/>
              </w:rPr>
            </w:pPr>
            <w:r w:rsidRPr="008A16F8">
              <w:rPr>
                <w:rFonts w:hint="eastAsia"/>
                <w:szCs w:val="20"/>
              </w:rPr>
              <w:t>件名</w:t>
            </w:r>
          </w:p>
        </w:tc>
        <w:tc>
          <w:tcPr>
            <w:tcW w:w="3714" w:type="pct"/>
          </w:tcPr>
          <w:p w:rsidR="00D47A11" w:rsidRPr="008A16F8" w:rsidRDefault="00D47A11" w:rsidP="003D7F96">
            <w:r w:rsidRPr="008A16F8">
              <w:rPr>
                <w:rFonts w:hint="eastAsia"/>
              </w:rPr>
              <w:t>承認依頼通知メールの件名を設定します。</w:t>
            </w:r>
          </w:p>
          <w:p w:rsidR="00D47A11" w:rsidRPr="008A16F8" w:rsidRDefault="00D47A11" w:rsidP="003D7F96">
            <w:pPr>
              <w:rPr>
                <w:szCs w:val="20"/>
                <w:lang w:eastAsia="ar-SA"/>
              </w:rPr>
            </w:pPr>
            <w:r w:rsidRPr="008A16F8">
              <w:rPr>
                <w:rFonts w:hint="eastAsia"/>
              </w:rPr>
              <w:t>出荷状態では、件名にProselfで用意されている件名が設定されておりますが、自由に変更することが可能です。</w:t>
            </w:r>
          </w:p>
        </w:tc>
      </w:tr>
      <w:tr w:rsidR="00D47A11" w:rsidRPr="008A16F8" w:rsidTr="00711965">
        <w:tc>
          <w:tcPr>
            <w:tcW w:w="1286" w:type="pct"/>
          </w:tcPr>
          <w:p w:rsidR="00D47A11" w:rsidRPr="008A16F8" w:rsidRDefault="00D47A11" w:rsidP="003D7F96">
            <w:pPr>
              <w:rPr>
                <w:szCs w:val="20"/>
                <w:lang w:eastAsia="ar-SA"/>
              </w:rPr>
            </w:pPr>
            <w:r w:rsidRPr="008A16F8">
              <w:rPr>
                <w:rFonts w:hint="eastAsia"/>
                <w:szCs w:val="20"/>
              </w:rPr>
              <w:t>本文</w:t>
            </w:r>
          </w:p>
        </w:tc>
        <w:tc>
          <w:tcPr>
            <w:tcW w:w="3714" w:type="pct"/>
          </w:tcPr>
          <w:p w:rsidR="00D47A11" w:rsidRPr="008A16F8" w:rsidRDefault="00D47A11" w:rsidP="003D7F96">
            <w:r w:rsidRPr="008A16F8">
              <w:rPr>
                <w:rFonts w:hint="eastAsia"/>
              </w:rPr>
              <w:t>承認依頼通知メールの本文を設定します。</w:t>
            </w:r>
          </w:p>
          <w:p w:rsidR="00D47A11" w:rsidRPr="008A16F8" w:rsidRDefault="00D47A11" w:rsidP="003D7F96">
            <w:pPr>
              <w:rPr>
                <w:szCs w:val="20"/>
                <w:lang w:eastAsia="ar-SA"/>
              </w:rPr>
            </w:pPr>
            <w:r w:rsidRPr="008A16F8">
              <w:rPr>
                <w:rFonts w:hint="eastAsia"/>
              </w:rPr>
              <w:t>出荷状態では、件名にProselfで用意されている件名が設定されておりますが、自由に変更することが可能です。</w:t>
            </w:r>
          </w:p>
        </w:tc>
      </w:tr>
    </w:tbl>
    <w:p w:rsidR="00D47A11" w:rsidRPr="00362972" w:rsidRDefault="00D47A11" w:rsidP="00D47A11"/>
    <w:p w:rsidR="00D47A11" w:rsidRDefault="00D47A11" w:rsidP="00D47A11">
      <w:r>
        <w:rPr>
          <w:rFonts w:hint="eastAsia"/>
        </w:rPr>
        <w:t>「設定」ボタンをクリックすると設定内容が反映されます。</w:t>
      </w:r>
    </w:p>
    <w:p w:rsidR="00362972" w:rsidRPr="005B38A3" w:rsidRDefault="00362972" w:rsidP="00D47A11">
      <w:bookmarkStart w:id="97" w:name="_逆方向ファイル受渡のメール設定方法"/>
      <w:bookmarkStart w:id="98" w:name="_承認を行うネットワークセグメントを設定する"/>
      <w:bookmarkStart w:id="99" w:name="_承認を行うネットワークセグメントを設定する_1"/>
      <w:bookmarkEnd w:id="97"/>
      <w:bookmarkEnd w:id="98"/>
      <w:bookmarkEnd w:id="99"/>
    </w:p>
    <w:p w:rsidR="00D47A11" w:rsidRDefault="00D47A11" w:rsidP="00D47A11">
      <w:pPr>
        <w:pStyle w:val="2"/>
        <w:spacing w:after="120"/>
      </w:pPr>
      <w:bookmarkStart w:id="100" w:name="_Toc85721927"/>
      <w:bookmarkStart w:id="101" w:name="_Toc195535515"/>
      <w:r>
        <w:rPr>
          <w:rFonts w:hint="eastAsia"/>
        </w:rPr>
        <w:t>逆方向の通知メール設定</w:t>
      </w:r>
      <w:bookmarkEnd w:id="100"/>
      <w:bookmarkEnd w:id="101"/>
    </w:p>
    <w:p w:rsidR="00D47A11" w:rsidRDefault="00D47A11" w:rsidP="00D47A11">
      <w:r>
        <w:rPr>
          <w:rFonts w:hint="eastAsia"/>
        </w:rPr>
        <w:t>逆方向の承認に関する通知メールの送付とメール文書の設定を行います。</w:t>
      </w:r>
    </w:p>
    <w:p w:rsidR="00D47A11" w:rsidRDefault="00D47A11" w:rsidP="00D47A11">
      <w:r w:rsidRPr="00C2610C">
        <w:rPr>
          <w:rFonts w:hint="eastAsia"/>
        </w:rPr>
        <w:t>標準出荷状態では正方向と同じ設定が適用され</w:t>
      </w:r>
      <w:r>
        <w:rPr>
          <w:rFonts w:hint="eastAsia"/>
        </w:rPr>
        <w:t>ますので、</w:t>
      </w:r>
      <w:r w:rsidRPr="00C2610C">
        <w:rPr>
          <w:rFonts w:hint="eastAsia"/>
        </w:rPr>
        <w:t>正方向と逆方向で通知メールの利用可否</w:t>
      </w:r>
      <w:r>
        <w:rPr>
          <w:rFonts w:hint="eastAsia"/>
        </w:rPr>
        <w:t>や</w:t>
      </w:r>
      <w:r w:rsidRPr="00C2610C">
        <w:rPr>
          <w:rFonts w:hint="eastAsia"/>
        </w:rPr>
        <w:t>メール</w:t>
      </w:r>
      <w:r>
        <w:rPr>
          <w:rFonts w:hint="eastAsia"/>
        </w:rPr>
        <w:t>の</w:t>
      </w:r>
      <w:r w:rsidRPr="00C2610C">
        <w:rPr>
          <w:rFonts w:hint="eastAsia"/>
        </w:rPr>
        <w:t>内容</w:t>
      </w:r>
      <w:r>
        <w:rPr>
          <w:rFonts w:hint="eastAsia"/>
        </w:rPr>
        <w:t>を</w:t>
      </w:r>
      <w:r w:rsidRPr="00C2610C">
        <w:rPr>
          <w:rFonts w:hint="eastAsia"/>
        </w:rPr>
        <w:t>分けたい</w:t>
      </w:r>
      <w:r>
        <w:rPr>
          <w:rFonts w:hint="eastAsia"/>
        </w:rPr>
        <w:t>場合に</w:t>
      </w:r>
      <w:r w:rsidRPr="00C2610C">
        <w:rPr>
          <w:rFonts w:hint="eastAsia"/>
        </w:rPr>
        <w:t>設定</w:t>
      </w:r>
      <w:r>
        <w:rPr>
          <w:rFonts w:hint="eastAsia"/>
        </w:rPr>
        <w:t>してください。</w:t>
      </w:r>
    </w:p>
    <w:p w:rsidR="00D47A11" w:rsidRPr="007525DF" w:rsidRDefault="00D47A11" w:rsidP="00D47A11"/>
    <w:p w:rsidR="00D47A11" w:rsidRDefault="00D47A11" w:rsidP="00D47A11">
      <w:pPr>
        <w:pStyle w:val="3"/>
        <w:spacing w:after="120"/>
      </w:pPr>
      <w:bookmarkStart w:id="102" w:name="_プライマリグループの承認設定"/>
      <w:bookmarkStart w:id="103" w:name="_逆方向ファイル受渡の承認設定"/>
      <w:bookmarkStart w:id="104" w:name="_Toc85721928"/>
      <w:bookmarkStart w:id="105" w:name="_Toc195535516"/>
      <w:bookmarkStart w:id="106" w:name="_Toc12551833"/>
      <w:bookmarkEnd w:id="81"/>
      <w:bookmarkEnd w:id="102"/>
      <w:bookmarkEnd w:id="103"/>
      <w:r>
        <w:rPr>
          <w:rFonts w:hint="eastAsia"/>
        </w:rPr>
        <w:t>通知</w:t>
      </w:r>
      <w:r w:rsidRPr="00F2525D">
        <w:rPr>
          <w:rFonts w:hint="eastAsia"/>
        </w:rPr>
        <w:t>メール</w:t>
      </w:r>
      <w:r>
        <w:rPr>
          <w:rFonts w:hint="eastAsia"/>
        </w:rPr>
        <w:t>の種類</w:t>
      </w:r>
      <w:bookmarkEnd w:id="104"/>
      <w:bookmarkEnd w:id="105"/>
    </w:p>
    <w:p w:rsidR="00D47A11" w:rsidRDefault="00D47A11" w:rsidP="00D47A11">
      <w:r>
        <w:rPr>
          <w:rFonts w:hint="eastAsia"/>
        </w:rPr>
        <w:t>承認に関する通知メールの種類と設定時の動作は下表のようになります。</w:t>
      </w:r>
    </w:p>
    <w:tbl>
      <w:tblPr>
        <w:tblStyle w:val="af1"/>
        <w:tblW w:w="5000" w:type="pct"/>
        <w:tblLook w:val="04A0" w:firstRow="1" w:lastRow="0" w:firstColumn="1" w:lastColumn="0" w:noHBand="0" w:noVBand="1"/>
      </w:tblPr>
      <w:tblGrid>
        <w:gridCol w:w="3256"/>
        <w:gridCol w:w="7200"/>
      </w:tblGrid>
      <w:tr w:rsidR="00D47A11" w:rsidRPr="004809FB" w:rsidTr="00C85582">
        <w:trPr>
          <w:tblHeader/>
        </w:trPr>
        <w:tc>
          <w:tcPr>
            <w:tcW w:w="1557" w:type="pct"/>
            <w:shd w:val="clear" w:color="auto" w:fill="DAEEF3" w:themeFill="accent5" w:themeFillTint="33"/>
          </w:tcPr>
          <w:p w:rsidR="00D47A11" w:rsidRPr="004809FB" w:rsidRDefault="00D47A11" w:rsidP="003D7F96">
            <w:pPr>
              <w:jc w:val="center"/>
              <w:rPr>
                <w:szCs w:val="20"/>
              </w:rPr>
            </w:pPr>
            <w:r w:rsidRPr="004809FB">
              <w:rPr>
                <w:rFonts w:hint="eastAsia"/>
                <w:szCs w:val="20"/>
              </w:rPr>
              <w:t>設定</w:t>
            </w:r>
          </w:p>
        </w:tc>
        <w:tc>
          <w:tcPr>
            <w:tcW w:w="3443" w:type="pct"/>
            <w:shd w:val="clear" w:color="auto" w:fill="DAEEF3" w:themeFill="accent5" w:themeFillTint="33"/>
          </w:tcPr>
          <w:p w:rsidR="00D47A11" w:rsidRPr="004809FB" w:rsidRDefault="00D47A11" w:rsidP="003D7F96">
            <w:pPr>
              <w:jc w:val="center"/>
              <w:rPr>
                <w:szCs w:val="20"/>
              </w:rPr>
            </w:pPr>
            <w:r>
              <w:rPr>
                <w:rFonts w:hint="eastAsia"/>
                <w:szCs w:val="20"/>
              </w:rPr>
              <w:t>設定時の動き</w:t>
            </w:r>
          </w:p>
        </w:tc>
      </w:tr>
      <w:tr w:rsidR="00D47A11" w:rsidRPr="004809FB" w:rsidTr="00C85582">
        <w:tc>
          <w:tcPr>
            <w:tcW w:w="1557" w:type="pct"/>
          </w:tcPr>
          <w:p w:rsidR="00D47A11" w:rsidRDefault="00D47A11" w:rsidP="003D7F96">
            <w:pPr>
              <w:rPr>
                <w:szCs w:val="20"/>
              </w:rPr>
            </w:pPr>
            <w:r>
              <w:rPr>
                <w:rFonts w:hint="eastAsia"/>
                <w:szCs w:val="20"/>
              </w:rPr>
              <w:t>承認依頼通知メール（逆方向）</w:t>
            </w:r>
          </w:p>
        </w:tc>
        <w:tc>
          <w:tcPr>
            <w:tcW w:w="3443" w:type="pct"/>
          </w:tcPr>
          <w:p w:rsidR="00D47A11" w:rsidRDefault="00A718ED" w:rsidP="003D7F96">
            <w:pPr>
              <w:rPr>
                <w:szCs w:val="20"/>
              </w:rPr>
            </w:pPr>
            <w:r w:rsidRPr="00A718ED">
              <w:rPr>
                <w:szCs w:val="20"/>
              </w:rPr>
              <w:t>Proselfユーザー</w:t>
            </w:r>
            <w:r w:rsidR="00D47A11">
              <w:rPr>
                <w:rFonts w:hint="eastAsia"/>
                <w:szCs w:val="20"/>
              </w:rPr>
              <w:t>が逆方向のファイル受渡を行ったとき、</w:t>
            </w:r>
            <w:r w:rsidR="00C56B0A" w:rsidRPr="00C56B0A">
              <w:rPr>
                <w:rFonts w:hint="eastAsia"/>
                <w:szCs w:val="20"/>
              </w:rPr>
              <w:t>承認者</w:t>
            </w:r>
            <w:r w:rsidR="00D47A11">
              <w:rPr>
                <w:rFonts w:hint="eastAsia"/>
                <w:szCs w:val="20"/>
              </w:rPr>
              <w:t>に承認依頼通知メールを送付します。</w:t>
            </w:r>
          </w:p>
        </w:tc>
      </w:tr>
      <w:tr w:rsidR="00D47A11" w:rsidRPr="004809FB" w:rsidTr="00C85582">
        <w:tc>
          <w:tcPr>
            <w:tcW w:w="1557" w:type="pct"/>
          </w:tcPr>
          <w:p w:rsidR="00D47A11" w:rsidRDefault="00D47A11" w:rsidP="003D7F96">
            <w:pPr>
              <w:rPr>
                <w:szCs w:val="20"/>
              </w:rPr>
            </w:pPr>
            <w:r>
              <w:rPr>
                <w:rFonts w:hint="eastAsia"/>
                <w:szCs w:val="20"/>
              </w:rPr>
              <w:t>承認通知メール（逆方向）</w:t>
            </w:r>
          </w:p>
        </w:tc>
        <w:tc>
          <w:tcPr>
            <w:tcW w:w="3443" w:type="pct"/>
          </w:tcPr>
          <w:p w:rsidR="00D47A11" w:rsidRDefault="00C56B0A" w:rsidP="003D7F96">
            <w:pPr>
              <w:rPr>
                <w:szCs w:val="20"/>
              </w:rPr>
            </w:pPr>
            <w:r w:rsidRPr="00C56B0A">
              <w:rPr>
                <w:rFonts w:hint="eastAsia"/>
                <w:szCs w:val="20"/>
              </w:rPr>
              <w:t>承認者</w:t>
            </w:r>
            <w:r w:rsidR="00D47A11">
              <w:rPr>
                <w:rFonts w:hint="eastAsia"/>
                <w:szCs w:val="20"/>
              </w:rPr>
              <w:t>が逆方向のファイル受渡に対してファイルの受渡を許可したとき、承認依頼を行った</w:t>
            </w:r>
            <w:r w:rsidR="00A718ED" w:rsidRPr="00A718ED">
              <w:rPr>
                <w:szCs w:val="20"/>
              </w:rPr>
              <w:t>Proselfユーザー</w:t>
            </w:r>
            <w:r w:rsidR="00D47A11">
              <w:rPr>
                <w:rFonts w:hint="eastAsia"/>
                <w:szCs w:val="20"/>
              </w:rPr>
              <w:t>に承認通知メールを送付します。</w:t>
            </w:r>
          </w:p>
        </w:tc>
      </w:tr>
      <w:tr w:rsidR="00D47A11" w:rsidRPr="004809FB" w:rsidTr="00C85582">
        <w:tc>
          <w:tcPr>
            <w:tcW w:w="1557" w:type="pct"/>
          </w:tcPr>
          <w:p w:rsidR="00D47A11" w:rsidRDefault="00D47A11" w:rsidP="003D7F96">
            <w:pPr>
              <w:rPr>
                <w:szCs w:val="20"/>
                <w:lang w:eastAsia="ar-SA"/>
              </w:rPr>
            </w:pPr>
            <w:r>
              <w:rPr>
                <w:rFonts w:hint="eastAsia"/>
                <w:szCs w:val="20"/>
                <w:lang w:eastAsia="ar-SA"/>
              </w:rPr>
              <w:t>承認</w:t>
            </w:r>
            <w:r>
              <w:rPr>
                <w:rFonts w:hint="eastAsia"/>
                <w:szCs w:val="20"/>
              </w:rPr>
              <w:t>拒否通知メール（逆方向）</w:t>
            </w:r>
          </w:p>
        </w:tc>
        <w:tc>
          <w:tcPr>
            <w:tcW w:w="3443" w:type="pct"/>
          </w:tcPr>
          <w:p w:rsidR="00D47A11" w:rsidRDefault="00C56B0A" w:rsidP="003D7F96">
            <w:pPr>
              <w:rPr>
                <w:szCs w:val="20"/>
              </w:rPr>
            </w:pPr>
            <w:r w:rsidRPr="00C56B0A">
              <w:rPr>
                <w:rFonts w:hint="eastAsia"/>
                <w:szCs w:val="20"/>
              </w:rPr>
              <w:t>承認者</w:t>
            </w:r>
            <w:r w:rsidR="00D47A11">
              <w:rPr>
                <w:rFonts w:hint="eastAsia"/>
                <w:szCs w:val="20"/>
              </w:rPr>
              <w:t>が逆方向のファイル受渡に対してファイルの受渡を拒否したとき、承認依頼を行った</w:t>
            </w:r>
            <w:r w:rsidR="00A718ED" w:rsidRPr="00A718ED">
              <w:rPr>
                <w:szCs w:val="20"/>
              </w:rPr>
              <w:t>Proselfユーザー</w:t>
            </w:r>
            <w:r w:rsidR="00D47A11">
              <w:rPr>
                <w:rFonts w:hint="eastAsia"/>
                <w:szCs w:val="20"/>
              </w:rPr>
              <w:t>に</w:t>
            </w:r>
            <w:r w:rsidR="00D47A11">
              <w:rPr>
                <w:rFonts w:hint="eastAsia"/>
                <w:szCs w:val="20"/>
                <w:lang w:eastAsia="ar-SA"/>
              </w:rPr>
              <w:t>承認</w:t>
            </w:r>
            <w:r w:rsidR="00D47A11">
              <w:rPr>
                <w:rFonts w:hint="eastAsia"/>
                <w:szCs w:val="20"/>
              </w:rPr>
              <w:t>拒否通知メールを送付します。</w:t>
            </w:r>
          </w:p>
        </w:tc>
      </w:tr>
      <w:tr w:rsidR="009511C8" w:rsidRPr="004809FB" w:rsidTr="00C85582">
        <w:tc>
          <w:tcPr>
            <w:tcW w:w="1557" w:type="pct"/>
          </w:tcPr>
          <w:p w:rsidR="009511C8" w:rsidRDefault="009511C8" w:rsidP="009511C8">
            <w:pPr>
              <w:rPr>
                <w:szCs w:val="20"/>
                <w:lang w:eastAsia="ar-SA"/>
              </w:rPr>
            </w:pPr>
            <w:r>
              <w:lastRenderedPageBreak/>
              <w:t>承認リマインドメール</w:t>
            </w:r>
            <w:r w:rsidR="00B16794">
              <w:rPr>
                <w:rFonts w:hint="eastAsia"/>
                <w:szCs w:val="20"/>
              </w:rPr>
              <w:t>（逆方向）</w:t>
            </w:r>
            <w:r>
              <w:rPr>
                <w:rFonts w:hint="eastAsia"/>
              </w:rPr>
              <w:t>(※1)</w:t>
            </w:r>
          </w:p>
        </w:tc>
        <w:tc>
          <w:tcPr>
            <w:tcW w:w="3443" w:type="pct"/>
          </w:tcPr>
          <w:p w:rsidR="009511C8" w:rsidRPr="009E2162" w:rsidRDefault="009511C8" w:rsidP="00657987">
            <w:pPr>
              <w:rPr>
                <w:szCs w:val="20"/>
              </w:rPr>
            </w:pPr>
            <w:r>
              <w:rPr>
                <w:rFonts w:hint="eastAsia"/>
                <w:szCs w:val="20"/>
              </w:rPr>
              <w:t>「</w:t>
            </w:r>
            <w:hyperlink w:anchor="_承認設定_1" w:history="1">
              <w:r w:rsidRPr="00AA3526">
                <w:rPr>
                  <w:rStyle w:val="af0"/>
                  <w:rFonts w:hint="eastAsia"/>
                  <w:szCs w:val="20"/>
                </w:rPr>
                <w:t>4.承認設定</w:t>
              </w:r>
              <w:r w:rsidR="00657987" w:rsidRPr="00AA3526">
                <w:rPr>
                  <w:rStyle w:val="af0"/>
                  <w:szCs w:val="20"/>
                </w:rPr>
                <w:t>(</w:t>
              </w:r>
              <w:r w:rsidR="00657987" w:rsidRPr="00AA3526">
                <w:rPr>
                  <w:rStyle w:val="af0"/>
                  <w:rFonts w:hint="eastAsia"/>
                  <w:szCs w:val="20"/>
                </w:rPr>
                <w:t>正方向のファイル受け渡し</w:t>
              </w:r>
              <w:r w:rsidR="00657987" w:rsidRPr="00AA3526">
                <w:rPr>
                  <w:rStyle w:val="af0"/>
                  <w:szCs w:val="20"/>
                </w:rPr>
                <w:t>)</w:t>
              </w:r>
            </w:hyperlink>
            <w:r>
              <w:rPr>
                <w:rFonts w:hint="eastAsia"/>
                <w:szCs w:val="20"/>
              </w:rPr>
              <w:t>」で「</w:t>
            </w:r>
            <w:r>
              <w:t>承認期限が近付いた場合に承認リマインドメールを送る</w:t>
            </w:r>
            <w:r>
              <w:rPr>
                <w:rFonts w:hint="eastAsia"/>
                <w:szCs w:val="20"/>
              </w:rPr>
              <w:t>」</w:t>
            </w:r>
            <w:r w:rsidRPr="005C1268">
              <w:rPr>
                <w:rFonts w:hint="eastAsia"/>
                <w:szCs w:val="20"/>
              </w:rPr>
              <w:t>を「on」にすると、</w:t>
            </w:r>
            <w:r w:rsidR="0015051B">
              <w:rPr>
                <w:rFonts w:hint="eastAsia"/>
                <w:szCs w:val="20"/>
              </w:rPr>
              <w:t>逆方向のファイル受渡に対する</w:t>
            </w:r>
            <w:r>
              <w:rPr>
                <w:rFonts w:hint="eastAsia"/>
                <w:szCs w:val="20"/>
              </w:rPr>
              <w:t>承認期限の指定日数前になった時点から承認期限に達するまでの間、毎日00:00に</w:t>
            </w:r>
            <w:r w:rsidR="00C56B0A" w:rsidRPr="00C56B0A">
              <w:rPr>
                <w:rFonts w:hint="eastAsia"/>
              </w:rPr>
              <w:t>承認者</w:t>
            </w:r>
            <w:r w:rsidRPr="005C1268">
              <w:rPr>
                <w:rFonts w:hint="eastAsia"/>
              </w:rPr>
              <w:t>に</w:t>
            </w:r>
            <w:r>
              <w:t>承認リマインドメール</w:t>
            </w:r>
            <w:r>
              <w:rPr>
                <w:rFonts w:hint="eastAsia"/>
                <w:szCs w:val="20"/>
              </w:rPr>
              <w:t>を送付します。</w:t>
            </w:r>
          </w:p>
        </w:tc>
      </w:tr>
    </w:tbl>
    <w:p w:rsidR="00D47A11" w:rsidRDefault="00B94796" w:rsidP="00D47A11">
      <w:r>
        <w:rPr>
          <w:rFonts w:hint="eastAsia"/>
        </w:rPr>
        <w:t>※1　Ver1.70以上で利用可能です。</w:t>
      </w:r>
    </w:p>
    <w:p w:rsidR="00B94796" w:rsidRDefault="00B94796" w:rsidP="00D47A11"/>
    <w:p w:rsidR="00D47A11" w:rsidRDefault="0069172F" w:rsidP="00D47A11">
      <w:r>
        <w:rPr>
          <w:rFonts w:hint="eastAsia"/>
        </w:rPr>
        <w:t>上表の各メールに対する操作については、</w:t>
      </w:r>
      <w:r w:rsidRPr="00FA7891">
        <w:rPr>
          <w:rFonts w:hint="eastAsia"/>
        </w:rPr>
        <w:t>以下</w:t>
      </w:r>
      <w:r w:rsidRPr="00FA7891">
        <w:t>URL内の</w:t>
      </w:r>
      <w:r>
        <w:rPr>
          <w:rFonts w:hint="eastAsia"/>
        </w:rPr>
        <w:t>「</w:t>
      </w:r>
      <w:r w:rsidRPr="00226673">
        <w:t>Proself Gateway Edition</w:t>
      </w:r>
      <w:r w:rsidRPr="00FA7891">
        <w:t xml:space="preserve"> -</w:t>
      </w:r>
      <w:r>
        <w:rPr>
          <w:rFonts w:hint="eastAsia"/>
        </w:rPr>
        <w:t xml:space="preserve"> 操作チュートリアル承認設定ユーザー編」をご参照ください。</w:t>
      </w:r>
      <w:r>
        <w:br/>
      </w:r>
      <w:hyperlink r:id="rId65" w:anchor="gateway" w:history="1">
        <w:r w:rsidRPr="00E346B7">
          <w:rPr>
            <w:rStyle w:val="af0"/>
          </w:rPr>
          <w:t>https://www.proself.jp/manualtutorial/list/#gateway</w:t>
        </w:r>
      </w:hyperlink>
    </w:p>
    <w:p w:rsidR="00B41712" w:rsidRDefault="00B41712" w:rsidP="00D47A11">
      <w:pPr>
        <w:rPr>
          <w:lang w:eastAsia="ar-SA"/>
        </w:rPr>
      </w:pPr>
    </w:p>
    <w:p w:rsidR="00D47A11" w:rsidRPr="00F824CD" w:rsidRDefault="00D47A11" w:rsidP="00D47A11">
      <w:pPr>
        <w:pStyle w:val="3"/>
        <w:spacing w:after="120"/>
      </w:pPr>
      <w:bookmarkStart w:id="107" w:name="_メール文書設定_1"/>
      <w:bookmarkStart w:id="108" w:name="_Toc85721929"/>
      <w:bookmarkStart w:id="109" w:name="_Toc195535517"/>
      <w:bookmarkEnd w:id="107"/>
      <w:r>
        <w:rPr>
          <w:rFonts w:hint="eastAsia"/>
        </w:rPr>
        <w:t>メール文書設定</w:t>
      </w:r>
      <w:bookmarkEnd w:id="108"/>
      <w:bookmarkEnd w:id="109"/>
    </w:p>
    <w:p w:rsidR="009353A0" w:rsidRDefault="00D47A11" w:rsidP="00D47A11">
      <w:r>
        <w:rPr>
          <w:rFonts w:hint="eastAsia"/>
        </w:rPr>
        <w:t>ここでは</w:t>
      </w:r>
      <w:r w:rsidRPr="004A41AD">
        <w:rPr>
          <w:rFonts w:hint="eastAsia"/>
        </w:rPr>
        <w:t>逆方向</w:t>
      </w:r>
      <w:r>
        <w:rPr>
          <w:rFonts w:hint="eastAsia"/>
        </w:rPr>
        <w:t>の</w:t>
      </w:r>
      <w:r w:rsidR="00EB3B3F" w:rsidRPr="00EB3B3F">
        <w:rPr>
          <w:rFonts w:hint="eastAsia"/>
        </w:rPr>
        <w:t>承認依頼通知メール</w:t>
      </w:r>
      <w:r>
        <w:rPr>
          <w:rFonts w:hint="eastAsia"/>
        </w:rPr>
        <w:t>を例にした設定方法について記載しております。</w:t>
      </w:r>
    </w:p>
    <w:p w:rsidR="00D47A11" w:rsidRPr="00BE020A" w:rsidRDefault="00D47A11" w:rsidP="00D47A11">
      <w:r>
        <w:rPr>
          <w:rFonts w:hint="eastAsia"/>
        </w:rPr>
        <w:t>承認通知メール、承認拒否通知メール</w:t>
      </w:r>
      <w:r w:rsidR="00791678">
        <w:rPr>
          <w:rFonts w:hint="eastAsia"/>
        </w:rPr>
        <w:t>、</w:t>
      </w:r>
      <w:r w:rsidR="00791678">
        <w:t>承認リマインドメール</w:t>
      </w:r>
      <w:r>
        <w:rPr>
          <w:rFonts w:hint="eastAsia"/>
        </w:rPr>
        <w:t>については、下表に記載している設定場所に読み替えて設定してください。</w:t>
      </w:r>
    </w:p>
    <w:tbl>
      <w:tblPr>
        <w:tblStyle w:val="af1"/>
        <w:tblW w:w="5000" w:type="pct"/>
        <w:tblLook w:val="04A0" w:firstRow="1" w:lastRow="0" w:firstColumn="1" w:lastColumn="0" w:noHBand="0" w:noVBand="1"/>
      </w:tblPr>
      <w:tblGrid>
        <w:gridCol w:w="3256"/>
        <w:gridCol w:w="7200"/>
      </w:tblGrid>
      <w:tr w:rsidR="00D47A11" w:rsidRPr="004809FB" w:rsidTr="003022B6">
        <w:trPr>
          <w:tblHeader/>
        </w:trPr>
        <w:tc>
          <w:tcPr>
            <w:tcW w:w="1557" w:type="pct"/>
            <w:shd w:val="clear" w:color="auto" w:fill="DAEEF3" w:themeFill="accent5" w:themeFillTint="33"/>
          </w:tcPr>
          <w:p w:rsidR="00D47A11" w:rsidRPr="004809FB" w:rsidRDefault="00D47A11" w:rsidP="003D7F96">
            <w:pPr>
              <w:jc w:val="center"/>
              <w:rPr>
                <w:szCs w:val="20"/>
              </w:rPr>
            </w:pPr>
            <w:r w:rsidRPr="004809FB">
              <w:rPr>
                <w:rFonts w:hint="eastAsia"/>
                <w:szCs w:val="20"/>
              </w:rPr>
              <w:t>設定</w:t>
            </w:r>
          </w:p>
        </w:tc>
        <w:tc>
          <w:tcPr>
            <w:tcW w:w="3443" w:type="pct"/>
            <w:shd w:val="clear" w:color="auto" w:fill="DAEEF3" w:themeFill="accent5" w:themeFillTint="33"/>
          </w:tcPr>
          <w:p w:rsidR="00D47A11" w:rsidRPr="004809FB" w:rsidRDefault="00D47A11" w:rsidP="003D7F96">
            <w:pPr>
              <w:jc w:val="center"/>
              <w:rPr>
                <w:szCs w:val="20"/>
              </w:rPr>
            </w:pPr>
            <w:r w:rsidRPr="004809FB">
              <w:rPr>
                <w:rFonts w:hint="eastAsia"/>
                <w:szCs w:val="20"/>
              </w:rPr>
              <w:t>設定</w:t>
            </w:r>
            <w:r>
              <w:rPr>
                <w:rFonts w:hint="eastAsia"/>
                <w:szCs w:val="20"/>
              </w:rPr>
              <w:t>場所</w:t>
            </w:r>
          </w:p>
        </w:tc>
      </w:tr>
      <w:tr w:rsidR="00D47A11" w:rsidRPr="004809FB" w:rsidTr="003022B6">
        <w:tc>
          <w:tcPr>
            <w:tcW w:w="1557" w:type="pct"/>
          </w:tcPr>
          <w:p w:rsidR="00D47A11" w:rsidRPr="004809FB" w:rsidRDefault="00D47A11" w:rsidP="003D7F96">
            <w:pPr>
              <w:rPr>
                <w:szCs w:val="20"/>
              </w:rPr>
            </w:pPr>
            <w:r>
              <w:rPr>
                <w:rFonts w:hint="eastAsia"/>
                <w:szCs w:val="20"/>
              </w:rPr>
              <w:t>承認通知メール</w:t>
            </w:r>
            <w:r w:rsidRPr="00484981">
              <w:rPr>
                <w:rFonts w:hint="eastAsia"/>
                <w:szCs w:val="20"/>
              </w:rPr>
              <w:t>（逆方向）</w:t>
            </w:r>
          </w:p>
        </w:tc>
        <w:tc>
          <w:tcPr>
            <w:tcW w:w="3443" w:type="pct"/>
          </w:tcPr>
          <w:p w:rsidR="00D47A11" w:rsidRPr="004809FB" w:rsidRDefault="00D47A11" w:rsidP="003D7F96">
            <w:pPr>
              <w:rPr>
                <w:szCs w:val="20"/>
              </w:rPr>
            </w:pPr>
            <w:r>
              <w:rPr>
                <w:rFonts w:hint="eastAsia"/>
                <w:szCs w:val="20"/>
              </w:rPr>
              <w:t>「システム設定」-「メール」-「メール文書設定」-「</w:t>
            </w:r>
            <w:r w:rsidRPr="003545A5">
              <w:rPr>
                <w:rFonts w:hint="eastAsia"/>
                <w:szCs w:val="20"/>
              </w:rPr>
              <w:t>承認通知メールの文書</w:t>
            </w:r>
            <w:r w:rsidRPr="00484981">
              <w:rPr>
                <w:rFonts w:hint="eastAsia"/>
                <w:szCs w:val="20"/>
              </w:rPr>
              <w:t>（逆方向）</w:t>
            </w:r>
            <w:r>
              <w:rPr>
                <w:rFonts w:hint="eastAsia"/>
                <w:szCs w:val="20"/>
              </w:rPr>
              <w:t>」</w:t>
            </w:r>
          </w:p>
        </w:tc>
      </w:tr>
      <w:tr w:rsidR="00D47A11" w:rsidRPr="004809FB" w:rsidTr="003022B6">
        <w:tc>
          <w:tcPr>
            <w:tcW w:w="1557" w:type="pct"/>
          </w:tcPr>
          <w:p w:rsidR="00D47A11" w:rsidRPr="004809FB" w:rsidRDefault="00D47A11" w:rsidP="003D7F96">
            <w:pPr>
              <w:rPr>
                <w:szCs w:val="20"/>
                <w:lang w:eastAsia="ar-SA"/>
              </w:rPr>
            </w:pPr>
            <w:r>
              <w:rPr>
                <w:rFonts w:hint="eastAsia"/>
                <w:szCs w:val="20"/>
                <w:lang w:eastAsia="ar-SA"/>
              </w:rPr>
              <w:t>承認</w:t>
            </w:r>
            <w:r>
              <w:rPr>
                <w:rFonts w:hint="eastAsia"/>
                <w:szCs w:val="20"/>
              </w:rPr>
              <w:t>拒否通知メール</w:t>
            </w:r>
            <w:r w:rsidRPr="00484981">
              <w:rPr>
                <w:rFonts w:hint="eastAsia"/>
                <w:szCs w:val="20"/>
              </w:rPr>
              <w:t>（逆方向）</w:t>
            </w:r>
          </w:p>
        </w:tc>
        <w:tc>
          <w:tcPr>
            <w:tcW w:w="3443" w:type="pct"/>
          </w:tcPr>
          <w:p w:rsidR="00D47A11" w:rsidRPr="004809FB" w:rsidRDefault="00D47A11" w:rsidP="003D7F96">
            <w:pPr>
              <w:rPr>
                <w:szCs w:val="20"/>
              </w:rPr>
            </w:pPr>
            <w:r>
              <w:rPr>
                <w:rFonts w:hint="eastAsia"/>
                <w:szCs w:val="20"/>
              </w:rPr>
              <w:t>「システム設定」-「メール」-「メール文書設定」-「</w:t>
            </w:r>
            <w:r w:rsidRPr="003545A5">
              <w:rPr>
                <w:rFonts w:hint="eastAsia"/>
                <w:szCs w:val="20"/>
              </w:rPr>
              <w:t>承認拒否通知メールの文書</w:t>
            </w:r>
            <w:r w:rsidRPr="00484981">
              <w:rPr>
                <w:rFonts w:hint="eastAsia"/>
                <w:szCs w:val="20"/>
              </w:rPr>
              <w:t>（逆方向）</w:t>
            </w:r>
            <w:r>
              <w:rPr>
                <w:rFonts w:hint="eastAsia"/>
                <w:szCs w:val="20"/>
              </w:rPr>
              <w:t>」</w:t>
            </w:r>
          </w:p>
        </w:tc>
      </w:tr>
      <w:tr w:rsidR="00424201" w:rsidRPr="004809FB" w:rsidTr="003022B6">
        <w:tc>
          <w:tcPr>
            <w:tcW w:w="1557" w:type="pct"/>
          </w:tcPr>
          <w:p w:rsidR="00424201" w:rsidRDefault="00424201" w:rsidP="003D7F96">
            <w:pPr>
              <w:rPr>
                <w:szCs w:val="20"/>
                <w:lang w:eastAsia="ar-SA"/>
              </w:rPr>
            </w:pPr>
            <w:r>
              <w:t>承認リマインドメール</w:t>
            </w:r>
            <w:r>
              <w:rPr>
                <w:rFonts w:hint="eastAsia"/>
                <w:szCs w:val="20"/>
              </w:rPr>
              <w:t>（逆方向）</w:t>
            </w:r>
          </w:p>
        </w:tc>
        <w:tc>
          <w:tcPr>
            <w:tcW w:w="3443" w:type="pct"/>
          </w:tcPr>
          <w:p w:rsidR="00424201" w:rsidRDefault="00424201" w:rsidP="003D7F96">
            <w:pPr>
              <w:rPr>
                <w:szCs w:val="20"/>
              </w:rPr>
            </w:pPr>
            <w:r>
              <w:rPr>
                <w:rFonts w:hint="eastAsia"/>
                <w:szCs w:val="20"/>
              </w:rPr>
              <w:t>「システム設定」-「メール」-「メール文書設定」-「</w:t>
            </w:r>
            <w:r w:rsidRPr="00424201">
              <w:rPr>
                <w:rFonts w:hint="eastAsia"/>
                <w:szCs w:val="20"/>
              </w:rPr>
              <w:t>承認リマインドメールの文書（逆方向</w:t>
            </w:r>
            <w:r w:rsidR="00F37A87">
              <w:rPr>
                <w:rFonts w:hint="eastAsia"/>
                <w:szCs w:val="20"/>
              </w:rPr>
              <w:t>）</w:t>
            </w:r>
            <w:r>
              <w:rPr>
                <w:rFonts w:hint="eastAsia"/>
                <w:szCs w:val="20"/>
              </w:rPr>
              <w:t>」</w:t>
            </w:r>
          </w:p>
        </w:tc>
      </w:tr>
    </w:tbl>
    <w:p w:rsidR="00D47A11" w:rsidRPr="006B717C" w:rsidRDefault="00D47A11" w:rsidP="00D47A11">
      <w:pPr>
        <w:rPr>
          <w:szCs w:val="20"/>
        </w:rPr>
      </w:pPr>
      <w:r w:rsidRPr="006B717C">
        <w:rPr>
          <w:rFonts w:hint="eastAsia"/>
          <w:szCs w:val="20"/>
        </w:rPr>
        <w:t>※</w:t>
      </w:r>
      <w:r w:rsidRPr="006B717C">
        <w:rPr>
          <w:szCs w:val="20"/>
        </w:rPr>
        <w:t>承認通知</w:t>
      </w:r>
      <w:r w:rsidRPr="006B717C">
        <w:rPr>
          <w:rFonts w:hint="eastAsia"/>
          <w:szCs w:val="20"/>
        </w:rPr>
        <w:t>に関するメール文書内容は、プライマリグループにおいて共通の設定となります。</w:t>
      </w:r>
    </w:p>
    <w:p w:rsidR="00D47A11" w:rsidRDefault="00D47A11" w:rsidP="00D47A11"/>
    <w:p w:rsidR="00D47A11" w:rsidRDefault="00D47A11" w:rsidP="00410C6C">
      <w:pPr>
        <w:wordWrap/>
        <w:adjustRightInd w:val="0"/>
        <w:snapToGrid w:val="0"/>
      </w:pPr>
      <w:r>
        <w:rPr>
          <w:rFonts w:hint="eastAsia"/>
        </w:rPr>
        <w:t>「</w:t>
      </w:r>
      <w:r w:rsidRPr="00F2525D">
        <w:rPr>
          <w:rFonts w:hint="eastAsia"/>
        </w:rPr>
        <w:t>管理画面</w:t>
      </w:r>
      <w:r>
        <w:rPr>
          <w:rFonts w:hint="eastAsia"/>
        </w:rPr>
        <w:t>」</w:t>
      </w:r>
      <w:r w:rsidRPr="00F2525D">
        <w:rPr>
          <w:rFonts w:hint="cs"/>
        </w:rPr>
        <w:t>-</w:t>
      </w:r>
      <w:r>
        <w:rPr>
          <w:rFonts w:hint="eastAsia"/>
        </w:rPr>
        <w:t>「</w:t>
      </w:r>
      <w:r w:rsidRPr="00F2525D">
        <w:rPr>
          <w:rFonts w:hint="eastAsia"/>
        </w:rPr>
        <w:t>メール</w:t>
      </w:r>
      <w:r>
        <w:rPr>
          <w:rFonts w:hint="eastAsia"/>
        </w:rPr>
        <w:t>」</w:t>
      </w:r>
      <w:r w:rsidRPr="00F2525D">
        <w:t>-</w:t>
      </w:r>
      <w:r>
        <w:rPr>
          <w:rFonts w:hint="eastAsia"/>
        </w:rPr>
        <w:t>「</w:t>
      </w:r>
      <w:r w:rsidRPr="00F2525D">
        <w:rPr>
          <w:rFonts w:hint="eastAsia"/>
        </w:rPr>
        <w:t>メール文書設定</w:t>
      </w:r>
      <w:r>
        <w:rPr>
          <w:rFonts w:hint="eastAsia"/>
        </w:rPr>
        <w:t>」</w:t>
      </w:r>
      <w:r w:rsidRPr="00F2525D">
        <w:t>-</w:t>
      </w:r>
      <w:r>
        <w:rPr>
          <w:rFonts w:hint="eastAsia"/>
        </w:rPr>
        <w:t>「</w:t>
      </w:r>
      <w:r w:rsidRPr="00F2525D">
        <w:rPr>
          <w:rFonts w:hint="eastAsia"/>
        </w:rPr>
        <w:t>承認依頼通知メールの文書(逆方向)</w:t>
      </w:r>
      <w:r>
        <w:rPr>
          <w:rFonts w:hint="eastAsia"/>
        </w:rPr>
        <w:t>」</w:t>
      </w:r>
      <w:r w:rsidRPr="00F2525D">
        <w:rPr>
          <w:rFonts w:hint="eastAsia"/>
        </w:rPr>
        <w:t>より、「設定」をクリックします。</w:t>
      </w:r>
    </w:p>
    <w:p w:rsidR="00410C6C" w:rsidRDefault="00410C6C" w:rsidP="00410C6C">
      <w:pPr>
        <w:wordWrap/>
        <w:adjustRightInd w:val="0"/>
        <w:snapToGrid w:val="0"/>
        <w:jc w:val="center"/>
      </w:pPr>
      <w:r>
        <w:rPr>
          <w:noProof/>
        </w:rPr>
        <mc:AlternateContent>
          <mc:Choice Requires="wps">
            <w:drawing>
              <wp:anchor distT="0" distB="0" distL="114300" distR="114300" simplePos="0" relativeHeight="251752448" behindDoc="0" locked="0" layoutInCell="1" allowOverlap="1" wp14:anchorId="276A5B73" wp14:editId="36430C57">
                <wp:simplePos x="0" y="0"/>
                <wp:positionH relativeFrom="column">
                  <wp:posOffset>2105025</wp:posOffset>
                </wp:positionH>
                <wp:positionV relativeFrom="paragraph">
                  <wp:posOffset>1323340</wp:posOffset>
                </wp:positionV>
                <wp:extent cx="720000" cy="180000"/>
                <wp:effectExtent l="0" t="0" r="23495" b="10795"/>
                <wp:wrapNone/>
                <wp:docPr id="66" name="正方形/長方形 66"/>
                <wp:cNvGraphicFramePr/>
                <a:graphic xmlns:a="http://schemas.openxmlformats.org/drawingml/2006/main">
                  <a:graphicData uri="http://schemas.microsoft.com/office/word/2010/wordprocessingShape">
                    <wps:wsp>
                      <wps:cNvSpPr/>
                      <wps:spPr>
                        <a:xfrm>
                          <a:off x="0" y="0"/>
                          <a:ext cx="72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DECEA" id="正方形/長方形 66" o:spid="_x0000_s1026" style="position:absolute;left:0;text-align:left;margin-left:165.75pt;margin-top:104.2pt;width:56.7pt;height:14.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" filled="f" strokecolor="red" strokeweight="2pt"/>
            </w:pict>
          </mc:Fallback>
        </mc:AlternateContent>
      </w:r>
      <w:r>
        <w:rPr>
          <w:noProof/>
        </w:rPr>
        <w:drawing>
          <wp:inline distT="0" distB="0" distL="0" distR="0" wp14:anchorId="4653FD4F" wp14:editId="05EC2C7F">
            <wp:extent cx="5400000" cy="1589662"/>
            <wp:effectExtent l="19050" t="19050" r="10795" b="1079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00000" cy="1589662"/>
                    </a:xfrm>
                    <a:prstGeom prst="rect">
                      <a:avLst/>
                    </a:prstGeom>
                    <a:ln>
                      <a:solidFill>
                        <a:schemeClr val="bg1">
                          <a:lumMod val="75000"/>
                        </a:schemeClr>
                      </a:solidFill>
                    </a:ln>
                  </pic:spPr>
                </pic:pic>
              </a:graphicData>
            </a:graphic>
          </wp:inline>
        </w:drawing>
      </w:r>
    </w:p>
    <w:p w:rsidR="00D47A11" w:rsidRPr="00362A49" w:rsidRDefault="00D47A11" w:rsidP="00D47A11">
      <w:pPr>
        <w:jc w:val="center"/>
        <w:rPr>
          <w:b/>
          <w:lang w:eastAsia="ar-SA"/>
        </w:rPr>
      </w:pPr>
      <w:r w:rsidRPr="00362A49">
        <w:rPr>
          <w:rFonts w:hint="eastAsia"/>
          <w:b/>
        </w:rPr>
        <w:t>メール文書設定</w:t>
      </w:r>
    </w:p>
    <w:p w:rsidR="00CC5E88" w:rsidRDefault="00CC5E88" w:rsidP="00BC400F">
      <w:pPr>
        <w:wordWrap/>
        <w:adjustRightInd w:val="0"/>
        <w:snapToGrid w:val="0"/>
      </w:pPr>
    </w:p>
    <w:p w:rsidR="00CC5E88" w:rsidRDefault="00CC5E88">
      <w:pPr>
        <w:wordWrap/>
      </w:pPr>
      <w:r>
        <w:br w:type="page"/>
      </w:r>
    </w:p>
    <w:p w:rsidR="00D47A11" w:rsidRDefault="00D47A11" w:rsidP="00BC400F">
      <w:pPr>
        <w:wordWrap/>
        <w:adjustRightInd w:val="0"/>
        <w:snapToGrid w:val="0"/>
      </w:pPr>
      <w:r w:rsidRPr="00F2525D">
        <w:rPr>
          <w:rFonts w:hint="eastAsia"/>
        </w:rPr>
        <w:lastRenderedPageBreak/>
        <w:t>「方向別に異なる設定にする」を選択します。</w:t>
      </w:r>
    </w:p>
    <w:p w:rsidR="00C70953" w:rsidRPr="00F2525D" w:rsidRDefault="00C70953" w:rsidP="00D47A11">
      <w:pPr>
        <w:jc w:val="center"/>
        <w:rPr>
          <w:lang w:eastAsia="ar-SA"/>
        </w:rPr>
      </w:pPr>
      <w:r>
        <w:rPr>
          <w:noProof/>
        </w:rPr>
        <mc:AlternateContent>
          <mc:Choice Requires="wps">
            <w:drawing>
              <wp:anchor distT="0" distB="0" distL="114300" distR="114300" simplePos="0" relativeHeight="251754496" behindDoc="0" locked="0" layoutInCell="1" allowOverlap="1" wp14:anchorId="644B155A" wp14:editId="2F7F14C2">
                <wp:simplePos x="0" y="0"/>
                <wp:positionH relativeFrom="column">
                  <wp:posOffset>2076450</wp:posOffset>
                </wp:positionH>
                <wp:positionV relativeFrom="paragraph">
                  <wp:posOffset>1228090</wp:posOffset>
                </wp:positionV>
                <wp:extent cx="1080000" cy="126000"/>
                <wp:effectExtent l="0" t="0" r="25400" b="26670"/>
                <wp:wrapNone/>
                <wp:docPr id="75" name="正方形/長方形 75"/>
                <wp:cNvGraphicFramePr/>
                <a:graphic xmlns:a="http://schemas.openxmlformats.org/drawingml/2006/main">
                  <a:graphicData uri="http://schemas.microsoft.com/office/word/2010/wordprocessingShape">
                    <wps:wsp>
                      <wps:cNvSpPr/>
                      <wps:spPr>
                        <a:xfrm>
                          <a:off x="0" y="0"/>
                          <a:ext cx="1080000" cy="12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32AAE" id="正方形/長方形 75" o:spid="_x0000_s1026" style="position:absolute;left:0;text-align:left;margin-left:163.5pt;margin-top:96.7pt;width:85.05pt;height:9.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" filled="f" strokecolor="red" strokeweight="2pt"/>
            </w:pict>
          </mc:Fallback>
        </mc:AlternateContent>
      </w:r>
      <w:r>
        <w:rPr>
          <w:noProof/>
        </w:rPr>
        <w:drawing>
          <wp:inline distT="0" distB="0" distL="0" distR="0" wp14:anchorId="5D50CD7D" wp14:editId="6CCE8366">
            <wp:extent cx="5400000" cy="1556641"/>
            <wp:effectExtent l="19050" t="19050" r="10795" b="2476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00000" cy="1556641"/>
                    </a:xfrm>
                    <a:prstGeom prst="rect">
                      <a:avLst/>
                    </a:prstGeom>
                    <a:ln>
                      <a:solidFill>
                        <a:schemeClr val="bg1">
                          <a:lumMod val="75000"/>
                        </a:schemeClr>
                      </a:solidFill>
                    </a:ln>
                  </pic:spPr>
                </pic:pic>
              </a:graphicData>
            </a:graphic>
          </wp:inline>
        </w:drawing>
      </w:r>
    </w:p>
    <w:p w:rsidR="00D47A11" w:rsidRDefault="00D47A11" w:rsidP="00D47A11">
      <w:pPr>
        <w:jc w:val="center"/>
        <w:rPr>
          <w:b/>
        </w:rPr>
      </w:pPr>
      <w:r w:rsidRPr="00905CFF">
        <w:rPr>
          <w:rFonts w:hint="eastAsia"/>
          <w:b/>
        </w:rPr>
        <w:t>承認依頼通知メールの文章(逆方向)</w:t>
      </w:r>
    </w:p>
    <w:p w:rsidR="00D354FE" w:rsidRDefault="00D354FE">
      <w:pPr>
        <w:wordWrap/>
      </w:pPr>
    </w:p>
    <w:p w:rsidR="00D47A11" w:rsidRDefault="00D47A11" w:rsidP="00643433">
      <w:pPr>
        <w:wordWrap/>
        <w:adjustRightInd w:val="0"/>
        <w:snapToGrid w:val="0"/>
      </w:pPr>
      <w:r w:rsidRPr="00F2525D">
        <w:rPr>
          <w:rFonts w:hint="eastAsia"/>
        </w:rPr>
        <w:t>「方向別に異なる設定にする」を選択しますと、以下の画面が表示されますので、</w:t>
      </w:r>
      <w:r w:rsidRPr="00D12D99">
        <w:t>メール通知より「利用する」にチェックを入れ、「設定」をクリックします。</w:t>
      </w:r>
    </w:p>
    <w:p w:rsidR="00640369" w:rsidRPr="00640369" w:rsidRDefault="00640369" w:rsidP="00640369">
      <w:pPr>
        <w:wordWrap/>
        <w:adjustRightInd w:val="0"/>
        <w:snapToGrid w:val="0"/>
        <w:jc w:val="center"/>
      </w:pPr>
      <w:r>
        <w:rPr>
          <w:noProof/>
        </w:rPr>
        <mc:AlternateContent>
          <mc:Choice Requires="wps">
            <w:drawing>
              <wp:anchor distT="0" distB="0" distL="114300" distR="114300" simplePos="0" relativeHeight="251758592" behindDoc="0" locked="0" layoutInCell="1" allowOverlap="1" wp14:anchorId="1B5F30B2" wp14:editId="2DDBDA7B">
                <wp:simplePos x="0" y="0"/>
                <wp:positionH relativeFrom="column">
                  <wp:posOffset>2505075</wp:posOffset>
                </wp:positionH>
                <wp:positionV relativeFrom="paragraph">
                  <wp:posOffset>3924300</wp:posOffset>
                </wp:positionV>
                <wp:extent cx="720000" cy="180000"/>
                <wp:effectExtent l="0" t="0" r="23495" b="10795"/>
                <wp:wrapNone/>
                <wp:docPr id="83" name="正方形/長方形 83"/>
                <wp:cNvGraphicFramePr/>
                <a:graphic xmlns:a="http://schemas.openxmlformats.org/drawingml/2006/main">
                  <a:graphicData uri="http://schemas.microsoft.com/office/word/2010/wordprocessingShape">
                    <wps:wsp>
                      <wps:cNvSpPr/>
                      <wps:spPr>
                        <a:xfrm>
                          <a:off x="0" y="0"/>
                          <a:ext cx="72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5D496" id="正方形/長方形 83" o:spid="_x0000_s1026" style="position:absolute;left:0;text-align:left;margin-left:197.25pt;margin-top:309pt;width:56.7pt;height:14.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" filled="f" strokecolor="red" strokeweight="2pt"/>
            </w:pict>
          </mc:Fallback>
        </mc:AlternateContent>
      </w:r>
      <w:r>
        <w:rPr>
          <w:noProof/>
        </w:rPr>
        <mc:AlternateContent>
          <mc:Choice Requires="wps">
            <w:drawing>
              <wp:anchor distT="0" distB="0" distL="114300" distR="114300" simplePos="0" relativeHeight="251756544" behindDoc="0" locked="0" layoutInCell="1" allowOverlap="1" wp14:anchorId="53F17636" wp14:editId="7150C603">
                <wp:simplePos x="0" y="0"/>
                <wp:positionH relativeFrom="column">
                  <wp:posOffset>2057400</wp:posOffset>
                </wp:positionH>
                <wp:positionV relativeFrom="paragraph">
                  <wp:posOffset>1323975</wp:posOffset>
                </wp:positionV>
                <wp:extent cx="720000" cy="324000"/>
                <wp:effectExtent l="0" t="0" r="23495" b="19050"/>
                <wp:wrapNone/>
                <wp:docPr id="82" name="正方形/長方形 82"/>
                <wp:cNvGraphicFramePr/>
                <a:graphic xmlns:a="http://schemas.openxmlformats.org/drawingml/2006/main">
                  <a:graphicData uri="http://schemas.microsoft.com/office/word/2010/wordprocessingShape">
                    <wps:wsp>
                      <wps:cNvSpPr/>
                      <wps:spPr>
                        <a:xfrm>
                          <a:off x="0" y="0"/>
                          <a:ext cx="720000" cy="32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A316D" id="正方形/長方形 82" o:spid="_x0000_s1026" style="position:absolute;left:0;text-align:left;margin-left:162pt;margin-top:104.25pt;width:56.7pt;height: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" filled="f" strokecolor="red" strokeweight="2pt"/>
            </w:pict>
          </mc:Fallback>
        </mc:AlternateContent>
      </w:r>
      <w:r>
        <w:rPr>
          <w:noProof/>
        </w:rPr>
        <w:drawing>
          <wp:inline distT="0" distB="0" distL="0" distR="0" wp14:anchorId="0E75B076" wp14:editId="644A55C0">
            <wp:extent cx="5400000" cy="4291726"/>
            <wp:effectExtent l="19050" t="19050" r="10795" b="1397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00" cy="4291726"/>
                    </a:xfrm>
                    <a:prstGeom prst="rect">
                      <a:avLst/>
                    </a:prstGeom>
                    <a:ln>
                      <a:solidFill>
                        <a:schemeClr val="bg1">
                          <a:lumMod val="75000"/>
                        </a:schemeClr>
                      </a:solidFill>
                    </a:ln>
                  </pic:spPr>
                </pic:pic>
              </a:graphicData>
            </a:graphic>
          </wp:inline>
        </w:drawing>
      </w:r>
    </w:p>
    <w:p w:rsidR="00D47A11" w:rsidRPr="00905CFF" w:rsidRDefault="00D47A11" w:rsidP="00D47A11">
      <w:pPr>
        <w:ind w:leftChars="200" w:left="400"/>
        <w:jc w:val="center"/>
        <w:rPr>
          <w:b/>
        </w:rPr>
      </w:pPr>
      <w:r w:rsidRPr="00905CFF">
        <w:rPr>
          <w:rFonts w:hint="eastAsia"/>
          <w:b/>
        </w:rPr>
        <w:t>承認依頼通知メールの文章(逆方向)</w:t>
      </w:r>
    </w:p>
    <w:p w:rsidR="00D47A11" w:rsidRPr="00B47C17" w:rsidRDefault="00D47A11" w:rsidP="00B47C17"/>
    <w:p w:rsidR="00D47A11" w:rsidRDefault="008E032D" w:rsidP="00B47C17">
      <w:r>
        <w:rPr>
          <w:rFonts w:hint="eastAsia"/>
        </w:rPr>
        <w:t>各項目については</w:t>
      </w:r>
      <w:r w:rsidR="00724105">
        <w:rPr>
          <w:rFonts w:hint="eastAsia"/>
        </w:rPr>
        <w:t>正方向のメール文書設定項目と同じですので、「</w:t>
      </w:r>
      <w:hyperlink w:anchor="_メール文書設定" w:history="1">
        <w:r w:rsidR="006D2EB2">
          <w:rPr>
            <w:rStyle w:val="af0"/>
          </w:rPr>
          <w:t>8</w:t>
        </w:r>
        <w:r w:rsidR="00724105" w:rsidRPr="00724105">
          <w:rPr>
            <w:rStyle w:val="af0"/>
            <w:rFonts w:hint="eastAsia"/>
          </w:rPr>
          <w:t>.1.2.メール文書設定</w:t>
        </w:r>
      </w:hyperlink>
      <w:r w:rsidR="00724105">
        <w:rPr>
          <w:rFonts w:hint="eastAsia"/>
        </w:rPr>
        <w:t>」をご参照ください。</w:t>
      </w:r>
    </w:p>
    <w:bookmarkEnd w:id="3"/>
    <w:bookmarkEnd w:id="106"/>
    <w:p w:rsidR="00B32621" w:rsidRPr="003C3E32" w:rsidRDefault="00B32621" w:rsidP="00342196"/>
    <w:sectPr w:rsidR="00B32621" w:rsidRPr="003C3E32" w:rsidSect="0093206C">
      <w:headerReference w:type="default" r:id="rId69"/>
      <w:footerReference w:type="default" r:id="rId70"/>
      <w:headerReference w:type="first" r:id="rId71"/>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A86" w:rsidRDefault="00195A86" w:rsidP="00A01D21">
      <w:r>
        <w:separator/>
      </w:r>
    </w:p>
  </w:endnote>
  <w:endnote w:type="continuationSeparator" w:id="0">
    <w:p w:rsidR="00195A86" w:rsidRDefault="00195A86"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A89" w:rsidRDefault="00A07A89" w:rsidP="00A01D21">
    <w:pPr>
      <w:pStyle w:val="a6"/>
      <w:rPr>
        <w:rStyle w:val="a8"/>
      </w:rPr>
    </w:pPr>
    <w:r>
      <w:rPr>
        <w:rStyle w:val="a8"/>
      </w:rPr>
      <w:fldChar w:fldCharType="begin"/>
    </w:r>
    <w:r>
      <w:rPr>
        <w:rStyle w:val="a8"/>
      </w:rPr>
      <w:instrText xml:space="preserve">PAGE  </w:instrText>
    </w:r>
    <w:r>
      <w:rPr>
        <w:rStyle w:val="a8"/>
      </w:rPr>
      <w:fldChar w:fldCharType="end"/>
    </w:r>
  </w:p>
  <w:p w:rsidR="00A07A89" w:rsidRDefault="00A07A89"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A07A89" w:rsidTr="006B3E57">
      <w:tc>
        <w:tcPr>
          <w:tcW w:w="5228" w:type="dxa"/>
        </w:tcPr>
        <w:p w:rsidR="00A07A89" w:rsidRDefault="00A07A89" w:rsidP="008F6F0C">
          <w:pPr>
            <w:pStyle w:val="a6"/>
          </w:pPr>
          <w:r w:rsidRPr="00A65191">
            <w:rPr>
              <w:rFonts w:cs="メイリオ"/>
            </w:rPr>
            <w:t>Copyright © North Grid Corporation 20</w:t>
          </w:r>
          <w:r w:rsidRPr="00A65191">
            <w:rPr>
              <w:rFonts w:cs="メイリオ" w:hint="eastAsia"/>
            </w:rPr>
            <w:t>2</w:t>
          </w:r>
          <w:r>
            <w:rPr>
              <w:rFonts w:cs="メイリオ"/>
            </w:rPr>
            <w:t>5</w:t>
          </w:r>
        </w:p>
      </w:tc>
      <w:tc>
        <w:tcPr>
          <w:tcW w:w="5228" w:type="dxa"/>
        </w:tcPr>
        <w:sdt>
          <w:sdtPr>
            <w:id w:val="101778109"/>
            <w:docPartObj>
              <w:docPartGallery w:val="Page Numbers (Bottom of Page)"/>
              <w:docPartUnique/>
            </w:docPartObj>
          </w:sdtPr>
          <w:sdtEndPr/>
          <w:sdtContent>
            <w:p w:rsidR="00A07A89" w:rsidRDefault="00A07A89" w:rsidP="00D702E4">
              <w:pPr>
                <w:pStyle w:val="a6"/>
                <w:jc w:val="right"/>
              </w:pPr>
              <w:r>
                <w:fldChar w:fldCharType="begin"/>
              </w:r>
              <w:r>
                <w:instrText>PAGE   \* MERGEFORMAT</w:instrText>
              </w:r>
              <w:r>
                <w:fldChar w:fldCharType="separate"/>
              </w:r>
              <w:r w:rsidR="00061D5C" w:rsidRPr="00061D5C">
                <w:rPr>
                  <w:noProof/>
                  <w:lang w:val="ja-JP"/>
                </w:rPr>
                <w:t>19</w:t>
              </w:r>
              <w:r>
                <w:fldChar w:fldCharType="end"/>
              </w:r>
            </w:p>
          </w:sdtContent>
        </w:sdt>
      </w:tc>
    </w:tr>
  </w:tbl>
  <w:p w:rsidR="00A07A89" w:rsidRPr="00A65191" w:rsidRDefault="00A07A89"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A86" w:rsidRDefault="00195A86" w:rsidP="00A01D21">
      <w:r>
        <w:separator/>
      </w:r>
    </w:p>
  </w:footnote>
  <w:footnote w:type="continuationSeparator" w:id="0">
    <w:p w:rsidR="00195A86" w:rsidRDefault="00195A86"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A89" w:rsidRDefault="00A07A89" w:rsidP="000E16E3">
    <w:pPr>
      <w:pStyle w:val="af2"/>
      <w:pBdr>
        <w:bottom w:val="dotted" w:sz="4" w:space="1" w:color="auto"/>
      </w:pBdr>
      <w:jc w:val="right"/>
      <w:rPr>
        <w:rFonts w:cs="メイリオ"/>
        <w:szCs w:val="21"/>
      </w:rPr>
    </w:pPr>
    <w:r w:rsidRPr="006A2F05">
      <w:rPr>
        <w:rFonts w:cs="メイリオ"/>
        <w:szCs w:val="21"/>
      </w:rPr>
      <w:t>Proself Gateway Edition 操作チュートリアル承認設定 管理者編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A89" w:rsidRPr="002166FF" w:rsidRDefault="00A07A89"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23D1"/>
    <w:multiLevelType w:val="hybridMultilevel"/>
    <w:tmpl w:val="60D4392A"/>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15561F"/>
    <w:multiLevelType w:val="hybridMultilevel"/>
    <w:tmpl w:val="67DA719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465479A"/>
    <w:multiLevelType w:val="hybridMultilevel"/>
    <w:tmpl w:val="354618E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A6C07CC"/>
    <w:multiLevelType w:val="hybridMultilevel"/>
    <w:tmpl w:val="842C208A"/>
    <w:lvl w:ilvl="0" w:tplc="928C7A04">
      <w:numFmt w:val="bullet"/>
      <w:lvlText w:val="・"/>
      <w:lvlJc w:val="left"/>
      <w:pPr>
        <w:ind w:left="420" w:hanging="420"/>
      </w:pPr>
      <w:rPr>
        <w:rFonts w:ascii="メイリオ" w:eastAsia="メイリオ" w:hAnsi="メイリオ"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23B159A"/>
    <w:multiLevelType w:val="hybridMultilevel"/>
    <w:tmpl w:val="9638717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B571177"/>
    <w:multiLevelType w:val="hybridMultilevel"/>
    <w:tmpl w:val="FA02D116"/>
    <w:lvl w:ilvl="0" w:tplc="0409000F">
      <w:start w:val="1"/>
      <w:numFmt w:val="decimal"/>
      <w:lvlText w:val="%1."/>
      <w:lvlJc w:val="left"/>
      <w:pPr>
        <w:ind w:left="420" w:hanging="420"/>
      </w:pPr>
    </w:lvl>
    <w:lvl w:ilvl="1" w:tplc="23A23F98">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5BA6C44"/>
    <w:multiLevelType w:val="hybridMultilevel"/>
    <w:tmpl w:val="601EED7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5EB395A"/>
    <w:multiLevelType w:val="hybridMultilevel"/>
    <w:tmpl w:val="07EA08E8"/>
    <w:lvl w:ilvl="0" w:tplc="93E09A98">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7073BE9"/>
    <w:multiLevelType w:val="hybridMultilevel"/>
    <w:tmpl w:val="4EA21582"/>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9F717D"/>
    <w:multiLevelType w:val="hybridMultilevel"/>
    <w:tmpl w:val="67DA719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3B4168E3"/>
    <w:multiLevelType w:val="hybridMultilevel"/>
    <w:tmpl w:val="EF6201F0"/>
    <w:lvl w:ilvl="0" w:tplc="928C7A04">
      <w:numFmt w:val="bullet"/>
      <w:lvlText w:val="・"/>
      <w:lvlJc w:val="left"/>
      <w:pPr>
        <w:ind w:left="420" w:hanging="420"/>
      </w:pPr>
      <w:rPr>
        <w:rFonts w:ascii="メイリオ" w:eastAsia="メイリオ" w:hAnsi="メイリオ"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DC61AF0"/>
    <w:multiLevelType w:val="hybridMultilevel"/>
    <w:tmpl w:val="5FB4E062"/>
    <w:lvl w:ilvl="0" w:tplc="FEFCAA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475413BF"/>
    <w:multiLevelType w:val="hybridMultilevel"/>
    <w:tmpl w:val="33E431CC"/>
    <w:lvl w:ilvl="0" w:tplc="8CD42B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0504A15"/>
    <w:multiLevelType w:val="hybridMultilevel"/>
    <w:tmpl w:val="080E66C4"/>
    <w:lvl w:ilvl="0" w:tplc="23A23F9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28F07F1"/>
    <w:multiLevelType w:val="hybridMultilevel"/>
    <w:tmpl w:val="999CA178"/>
    <w:lvl w:ilvl="0" w:tplc="B69AA648">
      <w:start w:val="7"/>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36E3817"/>
    <w:multiLevelType w:val="hybridMultilevel"/>
    <w:tmpl w:val="145A033A"/>
    <w:lvl w:ilvl="0" w:tplc="85523F2C">
      <w:numFmt w:val="bullet"/>
      <w:lvlText w:val="※"/>
      <w:lvlJc w:val="left"/>
      <w:pPr>
        <w:ind w:left="420" w:hanging="42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4DB74C2"/>
    <w:multiLevelType w:val="hybridMultilevel"/>
    <w:tmpl w:val="7256A6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521794B"/>
    <w:multiLevelType w:val="hybridMultilevel"/>
    <w:tmpl w:val="0ABE61C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7311D94"/>
    <w:multiLevelType w:val="hybridMultilevel"/>
    <w:tmpl w:val="205E11CC"/>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EB43608"/>
    <w:multiLevelType w:val="hybridMultilevel"/>
    <w:tmpl w:val="29CCD4B0"/>
    <w:lvl w:ilvl="0" w:tplc="8A4AD012">
      <w:numFmt w:val="bullet"/>
      <w:lvlText w:val="※"/>
      <w:lvlJc w:val="left"/>
      <w:pPr>
        <w:ind w:left="420" w:hanging="42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0AE0BA7"/>
    <w:multiLevelType w:val="hybridMultilevel"/>
    <w:tmpl w:val="52446DB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AAE2BAA"/>
    <w:multiLevelType w:val="hybridMultilevel"/>
    <w:tmpl w:val="D430C7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5"/>
  </w:num>
  <w:num w:numId="3">
    <w:abstractNumId w:val="4"/>
  </w:num>
  <w:num w:numId="4">
    <w:abstractNumId w:val="17"/>
  </w:num>
  <w:num w:numId="5">
    <w:abstractNumId w:val="1"/>
  </w:num>
  <w:num w:numId="6">
    <w:abstractNumId w:val="15"/>
  </w:num>
  <w:num w:numId="7">
    <w:abstractNumId w:val="16"/>
  </w:num>
  <w:num w:numId="8">
    <w:abstractNumId w:val="22"/>
  </w:num>
  <w:num w:numId="9">
    <w:abstractNumId w:val="10"/>
  </w:num>
  <w:num w:numId="10">
    <w:abstractNumId w:val="11"/>
  </w:num>
  <w:num w:numId="11">
    <w:abstractNumId w:val="13"/>
  </w:num>
  <w:num w:numId="12">
    <w:abstractNumId w:val="8"/>
  </w:num>
  <w:num w:numId="13">
    <w:abstractNumId w:val="14"/>
  </w:num>
  <w:num w:numId="14">
    <w:abstractNumId w:val="6"/>
  </w:num>
  <w:num w:numId="15">
    <w:abstractNumId w:val="2"/>
  </w:num>
  <w:num w:numId="16">
    <w:abstractNumId w:val="18"/>
  </w:num>
  <w:num w:numId="17">
    <w:abstractNumId w:val="21"/>
  </w:num>
  <w:num w:numId="18">
    <w:abstractNumId w:val="0"/>
  </w:num>
  <w:num w:numId="19">
    <w:abstractNumId w:val="19"/>
  </w:num>
  <w:num w:numId="20">
    <w:abstractNumId w:val="20"/>
  </w:num>
  <w:num w:numId="21">
    <w:abstractNumId w:val="3"/>
  </w:num>
  <w:num w:numId="22">
    <w:abstractNumId w:val="9"/>
  </w:num>
  <w:num w:numId="2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3F8"/>
    <w:rsid w:val="00000966"/>
    <w:rsid w:val="00000F7C"/>
    <w:rsid w:val="00000FD4"/>
    <w:rsid w:val="0000166C"/>
    <w:rsid w:val="000017AC"/>
    <w:rsid w:val="00001831"/>
    <w:rsid w:val="00002660"/>
    <w:rsid w:val="00002BC2"/>
    <w:rsid w:val="00002BD6"/>
    <w:rsid w:val="00002D49"/>
    <w:rsid w:val="00002F1E"/>
    <w:rsid w:val="00002FF0"/>
    <w:rsid w:val="0000322F"/>
    <w:rsid w:val="0000346C"/>
    <w:rsid w:val="0000370C"/>
    <w:rsid w:val="00004384"/>
    <w:rsid w:val="000043B2"/>
    <w:rsid w:val="000044A4"/>
    <w:rsid w:val="000045A9"/>
    <w:rsid w:val="00004A09"/>
    <w:rsid w:val="00004E58"/>
    <w:rsid w:val="00005658"/>
    <w:rsid w:val="00005D8D"/>
    <w:rsid w:val="0000723B"/>
    <w:rsid w:val="00007636"/>
    <w:rsid w:val="00007ABF"/>
    <w:rsid w:val="00007F94"/>
    <w:rsid w:val="00010FC0"/>
    <w:rsid w:val="0001154C"/>
    <w:rsid w:val="000125BB"/>
    <w:rsid w:val="000128D5"/>
    <w:rsid w:val="00012D45"/>
    <w:rsid w:val="00014505"/>
    <w:rsid w:val="00014858"/>
    <w:rsid w:val="00015193"/>
    <w:rsid w:val="00015BBB"/>
    <w:rsid w:val="000162EB"/>
    <w:rsid w:val="00016404"/>
    <w:rsid w:val="00016802"/>
    <w:rsid w:val="000171FC"/>
    <w:rsid w:val="000172CF"/>
    <w:rsid w:val="0002052E"/>
    <w:rsid w:val="000206B7"/>
    <w:rsid w:val="00020D66"/>
    <w:rsid w:val="0002192E"/>
    <w:rsid w:val="000224B0"/>
    <w:rsid w:val="000225E9"/>
    <w:rsid w:val="00022EB6"/>
    <w:rsid w:val="00022F3A"/>
    <w:rsid w:val="000230BF"/>
    <w:rsid w:val="000233EA"/>
    <w:rsid w:val="0002486A"/>
    <w:rsid w:val="00024B8E"/>
    <w:rsid w:val="00024D63"/>
    <w:rsid w:val="000253EB"/>
    <w:rsid w:val="0002548C"/>
    <w:rsid w:val="00026AFB"/>
    <w:rsid w:val="000270FB"/>
    <w:rsid w:val="000271E6"/>
    <w:rsid w:val="0002745B"/>
    <w:rsid w:val="00030225"/>
    <w:rsid w:val="00030B79"/>
    <w:rsid w:val="000319F0"/>
    <w:rsid w:val="0003222A"/>
    <w:rsid w:val="000323D9"/>
    <w:rsid w:val="00032A71"/>
    <w:rsid w:val="00032BE0"/>
    <w:rsid w:val="000334DF"/>
    <w:rsid w:val="000336F2"/>
    <w:rsid w:val="0003458D"/>
    <w:rsid w:val="00034A06"/>
    <w:rsid w:val="00034B5C"/>
    <w:rsid w:val="000352CD"/>
    <w:rsid w:val="00035335"/>
    <w:rsid w:val="00035687"/>
    <w:rsid w:val="000367AE"/>
    <w:rsid w:val="00036C67"/>
    <w:rsid w:val="00036D19"/>
    <w:rsid w:val="00036D80"/>
    <w:rsid w:val="00037250"/>
    <w:rsid w:val="00040ABB"/>
    <w:rsid w:val="00040C1B"/>
    <w:rsid w:val="00040D16"/>
    <w:rsid w:val="00041738"/>
    <w:rsid w:val="00041914"/>
    <w:rsid w:val="00041B1C"/>
    <w:rsid w:val="0004235F"/>
    <w:rsid w:val="00042575"/>
    <w:rsid w:val="0004267B"/>
    <w:rsid w:val="000426C7"/>
    <w:rsid w:val="00042864"/>
    <w:rsid w:val="00042C3B"/>
    <w:rsid w:val="000433E2"/>
    <w:rsid w:val="00043735"/>
    <w:rsid w:val="00043F1E"/>
    <w:rsid w:val="0004405A"/>
    <w:rsid w:val="00044249"/>
    <w:rsid w:val="00044772"/>
    <w:rsid w:val="00044955"/>
    <w:rsid w:val="0004587A"/>
    <w:rsid w:val="000459DC"/>
    <w:rsid w:val="00045A68"/>
    <w:rsid w:val="00046086"/>
    <w:rsid w:val="000465E0"/>
    <w:rsid w:val="00046839"/>
    <w:rsid w:val="000473B2"/>
    <w:rsid w:val="00047873"/>
    <w:rsid w:val="00050380"/>
    <w:rsid w:val="00051301"/>
    <w:rsid w:val="000519FD"/>
    <w:rsid w:val="000544C3"/>
    <w:rsid w:val="00054771"/>
    <w:rsid w:val="00055003"/>
    <w:rsid w:val="000553AC"/>
    <w:rsid w:val="000555DB"/>
    <w:rsid w:val="00055640"/>
    <w:rsid w:val="00055DFA"/>
    <w:rsid w:val="00057CC9"/>
    <w:rsid w:val="00060CD4"/>
    <w:rsid w:val="0006178B"/>
    <w:rsid w:val="00061D5C"/>
    <w:rsid w:val="000625E9"/>
    <w:rsid w:val="000631C6"/>
    <w:rsid w:val="000632AA"/>
    <w:rsid w:val="00063459"/>
    <w:rsid w:val="00063DF6"/>
    <w:rsid w:val="000643F9"/>
    <w:rsid w:val="000646AF"/>
    <w:rsid w:val="00064769"/>
    <w:rsid w:val="00065CAE"/>
    <w:rsid w:val="000673BD"/>
    <w:rsid w:val="00067875"/>
    <w:rsid w:val="00067C74"/>
    <w:rsid w:val="00067F5D"/>
    <w:rsid w:val="0007008F"/>
    <w:rsid w:val="00070C28"/>
    <w:rsid w:val="00070D45"/>
    <w:rsid w:val="00070E04"/>
    <w:rsid w:val="00070E42"/>
    <w:rsid w:val="0007207D"/>
    <w:rsid w:val="00072466"/>
    <w:rsid w:val="000737C0"/>
    <w:rsid w:val="000739B5"/>
    <w:rsid w:val="00073E18"/>
    <w:rsid w:val="0007405C"/>
    <w:rsid w:val="000743DC"/>
    <w:rsid w:val="000745DA"/>
    <w:rsid w:val="00074607"/>
    <w:rsid w:val="00075382"/>
    <w:rsid w:val="000759EA"/>
    <w:rsid w:val="00076338"/>
    <w:rsid w:val="00076FB7"/>
    <w:rsid w:val="0007757A"/>
    <w:rsid w:val="00077AE7"/>
    <w:rsid w:val="00081F43"/>
    <w:rsid w:val="000820C8"/>
    <w:rsid w:val="000830B1"/>
    <w:rsid w:val="00083339"/>
    <w:rsid w:val="00083AF3"/>
    <w:rsid w:val="0008486D"/>
    <w:rsid w:val="00084A8A"/>
    <w:rsid w:val="00085255"/>
    <w:rsid w:val="000866BC"/>
    <w:rsid w:val="0008693E"/>
    <w:rsid w:val="00087296"/>
    <w:rsid w:val="000873C7"/>
    <w:rsid w:val="000908AF"/>
    <w:rsid w:val="00090BD1"/>
    <w:rsid w:val="00092693"/>
    <w:rsid w:val="00092BB8"/>
    <w:rsid w:val="00092C9A"/>
    <w:rsid w:val="000935EB"/>
    <w:rsid w:val="00093701"/>
    <w:rsid w:val="0009389A"/>
    <w:rsid w:val="000941A6"/>
    <w:rsid w:val="00095F35"/>
    <w:rsid w:val="000964B6"/>
    <w:rsid w:val="00096FCF"/>
    <w:rsid w:val="00097362"/>
    <w:rsid w:val="00097FDD"/>
    <w:rsid w:val="000A0491"/>
    <w:rsid w:val="000A0720"/>
    <w:rsid w:val="000A0C28"/>
    <w:rsid w:val="000A126A"/>
    <w:rsid w:val="000A1803"/>
    <w:rsid w:val="000A1EE3"/>
    <w:rsid w:val="000A2633"/>
    <w:rsid w:val="000A3205"/>
    <w:rsid w:val="000A324F"/>
    <w:rsid w:val="000A36CB"/>
    <w:rsid w:val="000A3747"/>
    <w:rsid w:val="000A4C11"/>
    <w:rsid w:val="000A58AD"/>
    <w:rsid w:val="000A60FD"/>
    <w:rsid w:val="000A644F"/>
    <w:rsid w:val="000A7D7B"/>
    <w:rsid w:val="000A7FA4"/>
    <w:rsid w:val="000B0F50"/>
    <w:rsid w:val="000B2461"/>
    <w:rsid w:val="000B2881"/>
    <w:rsid w:val="000B40C2"/>
    <w:rsid w:val="000B469E"/>
    <w:rsid w:val="000B51C5"/>
    <w:rsid w:val="000B5768"/>
    <w:rsid w:val="000B5CEE"/>
    <w:rsid w:val="000B626F"/>
    <w:rsid w:val="000B6925"/>
    <w:rsid w:val="000B6A27"/>
    <w:rsid w:val="000B719C"/>
    <w:rsid w:val="000B737A"/>
    <w:rsid w:val="000B7645"/>
    <w:rsid w:val="000C02C8"/>
    <w:rsid w:val="000C0CA1"/>
    <w:rsid w:val="000C0DCE"/>
    <w:rsid w:val="000C153D"/>
    <w:rsid w:val="000C27A0"/>
    <w:rsid w:val="000C3A7D"/>
    <w:rsid w:val="000C47AF"/>
    <w:rsid w:val="000C51D8"/>
    <w:rsid w:val="000C5BEC"/>
    <w:rsid w:val="000C5C3C"/>
    <w:rsid w:val="000C67A0"/>
    <w:rsid w:val="000C67C7"/>
    <w:rsid w:val="000C6D46"/>
    <w:rsid w:val="000C6E19"/>
    <w:rsid w:val="000C6FD9"/>
    <w:rsid w:val="000C7511"/>
    <w:rsid w:val="000C78D9"/>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3D"/>
    <w:rsid w:val="000D519E"/>
    <w:rsid w:val="000D555C"/>
    <w:rsid w:val="000D5A16"/>
    <w:rsid w:val="000D5A40"/>
    <w:rsid w:val="000D6D04"/>
    <w:rsid w:val="000D70D8"/>
    <w:rsid w:val="000D7215"/>
    <w:rsid w:val="000E04E5"/>
    <w:rsid w:val="000E0B85"/>
    <w:rsid w:val="000E1211"/>
    <w:rsid w:val="000E157C"/>
    <w:rsid w:val="000E16E3"/>
    <w:rsid w:val="000E1FB7"/>
    <w:rsid w:val="000E2053"/>
    <w:rsid w:val="000E2930"/>
    <w:rsid w:val="000E2968"/>
    <w:rsid w:val="000E2FC3"/>
    <w:rsid w:val="000E3EAD"/>
    <w:rsid w:val="000E46E8"/>
    <w:rsid w:val="000E47D7"/>
    <w:rsid w:val="000E4B58"/>
    <w:rsid w:val="000E4DED"/>
    <w:rsid w:val="000E4F16"/>
    <w:rsid w:val="000E586E"/>
    <w:rsid w:val="000E7008"/>
    <w:rsid w:val="000E736C"/>
    <w:rsid w:val="000F03F1"/>
    <w:rsid w:val="000F0752"/>
    <w:rsid w:val="000F09E3"/>
    <w:rsid w:val="000F0C54"/>
    <w:rsid w:val="000F18FF"/>
    <w:rsid w:val="000F3392"/>
    <w:rsid w:val="000F3777"/>
    <w:rsid w:val="000F3D12"/>
    <w:rsid w:val="000F3F97"/>
    <w:rsid w:val="000F42E1"/>
    <w:rsid w:val="000F4E8F"/>
    <w:rsid w:val="000F4F0F"/>
    <w:rsid w:val="000F53DB"/>
    <w:rsid w:val="000F543D"/>
    <w:rsid w:val="000F55F0"/>
    <w:rsid w:val="000F6627"/>
    <w:rsid w:val="000F7906"/>
    <w:rsid w:val="00100371"/>
    <w:rsid w:val="00100D34"/>
    <w:rsid w:val="0010104F"/>
    <w:rsid w:val="001019B7"/>
    <w:rsid w:val="00102644"/>
    <w:rsid w:val="00103DDA"/>
    <w:rsid w:val="0010462B"/>
    <w:rsid w:val="001053ED"/>
    <w:rsid w:val="001066B7"/>
    <w:rsid w:val="00106A96"/>
    <w:rsid w:val="00106C1B"/>
    <w:rsid w:val="00106D58"/>
    <w:rsid w:val="00107021"/>
    <w:rsid w:val="00107438"/>
    <w:rsid w:val="00107ACC"/>
    <w:rsid w:val="0011001E"/>
    <w:rsid w:val="00110583"/>
    <w:rsid w:val="00110681"/>
    <w:rsid w:val="0011091A"/>
    <w:rsid w:val="00111418"/>
    <w:rsid w:val="00111EBF"/>
    <w:rsid w:val="0011207D"/>
    <w:rsid w:val="001121D5"/>
    <w:rsid w:val="0011241A"/>
    <w:rsid w:val="00113802"/>
    <w:rsid w:val="00113903"/>
    <w:rsid w:val="00114025"/>
    <w:rsid w:val="0011426E"/>
    <w:rsid w:val="0011481A"/>
    <w:rsid w:val="00116842"/>
    <w:rsid w:val="0011691A"/>
    <w:rsid w:val="00116C38"/>
    <w:rsid w:val="00116CDD"/>
    <w:rsid w:val="00116DA6"/>
    <w:rsid w:val="00116F4E"/>
    <w:rsid w:val="00117CBC"/>
    <w:rsid w:val="00117E16"/>
    <w:rsid w:val="001200B6"/>
    <w:rsid w:val="001203C2"/>
    <w:rsid w:val="00121163"/>
    <w:rsid w:val="001220E5"/>
    <w:rsid w:val="00122452"/>
    <w:rsid w:val="0012306B"/>
    <w:rsid w:val="0012437B"/>
    <w:rsid w:val="0012454B"/>
    <w:rsid w:val="00124B4B"/>
    <w:rsid w:val="00124F01"/>
    <w:rsid w:val="00125485"/>
    <w:rsid w:val="00125BA7"/>
    <w:rsid w:val="00125F14"/>
    <w:rsid w:val="00126097"/>
    <w:rsid w:val="0012636D"/>
    <w:rsid w:val="001279DF"/>
    <w:rsid w:val="00127BAB"/>
    <w:rsid w:val="00127C17"/>
    <w:rsid w:val="00127EA1"/>
    <w:rsid w:val="00130214"/>
    <w:rsid w:val="00130454"/>
    <w:rsid w:val="001306B7"/>
    <w:rsid w:val="00131C88"/>
    <w:rsid w:val="00131E18"/>
    <w:rsid w:val="001325BB"/>
    <w:rsid w:val="00132680"/>
    <w:rsid w:val="00132891"/>
    <w:rsid w:val="00132ABE"/>
    <w:rsid w:val="00132B04"/>
    <w:rsid w:val="00132EF7"/>
    <w:rsid w:val="00133B4E"/>
    <w:rsid w:val="00134617"/>
    <w:rsid w:val="001346FB"/>
    <w:rsid w:val="00134A32"/>
    <w:rsid w:val="001356E3"/>
    <w:rsid w:val="00135989"/>
    <w:rsid w:val="00136FA4"/>
    <w:rsid w:val="001371FD"/>
    <w:rsid w:val="0013788D"/>
    <w:rsid w:val="00137F62"/>
    <w:rsid w:val="00140D46"/>
    <w:rsid w:val="00140DDB"/>
    <w:rsid w:val="00141226"/>
    <w:rsid w:val="001440CC"/>
    <w:rsid w:val="0014476C"/>
    <w:rsid w:val="00144887"/>
    <w:rsid w:val="001448A5"/>
    <w:rsid w:val="00144933"/>
    <w:rsid w:val="00144FD1"/>
    <w:rsid w:val="00145A14"/>
    <w:rsid w:val="00145D0C"/>
    <w:rsid w:val="0014644B"/>
    <w:rsid w:val="00146CFA"/>
    <w:rsid w:val="00146DA1"/>
    <w:rsid w:val="001474AE"/>
    <w:rsid w:val="0014758A"/>
    <w:rsid w:val="00147AFD"/>
    <w:rsid w:val="00147D5F"/>
    <w:rsid w:val="00150110"/>
    <w:rsid w:val="001501A3"/>
    <w:rsid w:val="001503DA"/>
    <w:rsid w:val="0015051B"/>
    <w:rsid w:val="00150BF5"/>
    <w:rsid w:val="00150CDB"/>
    <w:rsid w:val="00150EB7"/>
    <w:rsid w:val="001513FA"/>
    <w:rsid w:val="00151BF0"/>
    <w:rsid w:val="00151FFB"/>
    <w:rsid w:val="001521EB"/>
    <w:rsid w:val="00152BC3"/>
    <w:rsid w:val="001532AB"/>
    <w:rsid w:val="00153529"/>
    <w:rsid w:val="00153737"/>
    <w:rsid w:val="00153FA2"/>
    <w:rsid w:val="001549AF"/>
    <w:rsid w:val="00155C7E"/>
    <w:rsid w:val="00155EE5"/>
    <w:rsid w:val="001568FA"/>
    <w:rsid w:val="00156C63"/>
    <w:rsid w:val="00157069"/>
    <w:rsid w:val="0015716A"/>
    <w:rsid w:val="001607E4"/>
    <w:rsid w:val="00160DB3"/>
    <w:rsid w:val="00161109"/>
    <w:rsid w:val="001613B4"/>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4ABD"/>
    <w:rsid w:val="0017525F"/>
    <w:rsid w:val="00175C92"/>
    <w:rsid w:val="0017625A"/>
    <w:rsid w:val="00176C1D"/>
    <w:rsid w:val="00177BB5"/>
    <w:rsid w:val="00180960"/>
    <w:rsid w:val="00180CF5"/>
    <w:rsid w:val="001812AA"/>
    <w:rsid w:val="00181BD2"/>
    <w:rsid w:val="00181E0E"/>
    <w:rsid w:val="0018264F"/>
    <w:rsid w:val="00182BA6"/>
    <w:rsid w:val="00182F8F"/>
    <w:rsid w:val="001835E2"/>
    <w:rsid w:val="00183BC9"/>
    <w:rsid w:val="00183FE5"/>
    <w:rsid w:val="00185216"/>
    <w:rsid w:val="001856E0"/>
    <w:rsid w:val="00185A01"/>
    <w:rsid w:val="00186652"/>
    <w:rsid w:val="00186703"/>
    <w:rsid w:val="0018785E"/>
    <w:rsid w:val="00187D18"/>
    <w:rsid w:val="001902AD"/>
    <w:rsid w:val="001904AF"/>
    <w:rsid w:val="001905B1"/>
    <w:rsid w:val="00190FAF"/>
    <w:rsid w:val="00192824"/>
    <w:rsid w:val="00192927"/>
    <w:rsid w:val="00193A5D"/>
    <w:rsid w:val="00194291"/>
    <w:rsid w:val="001945CF"/>
    <w:rsid w:val="001950D1"/>
    <w:rsid w:val="0019571A"/>
    <w:rsid w:val="00195786"/>
    <w:rsid w:val="00195A86"/>
    <w:rsid w:val="001960AC"/>
    <w:rsid w:val="00196E93"/>
    <w:rsid w:val="001A09BA"/>
    <w:rsid w:val="001A0DFD"/>
    <w:rsid w:val="001A3AA5"/>
    <w:rsid w:val="001A3C42"/>
    <w:rsid w:val="001A4074"/>
    <w:rsid w:val="001A4B0F"/>
    <w:rsid w:val="001A4E94"/>
    <w:rsid w:val="001A5180"/>
    <w:rsid w:val="001A54DC"/>
    <w:rsid w:val="001A6CA0"/>
    <w:rsid w:val="001B05CA"/>
    <w:rsid w:val="001B0934"/>
    <w:rsid w:val="001B0C4A"/>
    <w:rsid w:val="001B1043"/>
    <w:rsid w:val="001B10D4"/>
    <w:rsid w:val="001B1A4A"/>
    <w:rsid w:val="001B1A98"/>
    <w:rsid w:val="001B21FA"/>
    <w:rsid w:val="001B2E62"/>
    <w:rsid w:val="001B38D8"/>
    <w:rsid w:val="001B3908"/>
    <w:rsid w:val="001B3987"/>
    <w:rsid w:val="001B3C6E"/>
    <w:rsid w:val="001B3DCF"/>
    <w:rsid w:val="001B3E47"/>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2F1C"/>
    <w:rsid w:val="001C3070"/>
    <w:rsid w:val="001C4A6F"/>
    <w:rsid w:val="001C51BB"/>
    <w:rsid w:val="001C63F7"/>
    <w:rsid w:val="001C7455"/>
    <w:rsid w:val="001C7586"/>
    <w:rsid w:val="001C767C"/>
    <w:rsid w:val="001C77CD"/>
    <w:rsid w:val="001C7C29"/>
    <w:rsid w:val="001D08CB"/>
    <w:rsid w:val="001D18DB"/>
    <w:rsid w:val="001D1BAA"/>
    <w:rsid w:val="001D2BB1"/>
    <w:rsid w:val="001D344F"/>
    <w:rsid w:val="001D3A1D"/>
    <w:rsid w:val="001D4700"/>
    <w:rsid w:val="001D495F"/>
    <w:rsid w:val="001D49CB"/>
    <w:rsid w:val="001D744A"/>
    <w:rsid w:val="001D7D40"/>
    <w:rsid w:val="001D7E4C"/>
    <w:rsid w:val="001D7FDE"/>
    <w:rsid w:val="001E1421"/>
    <w:rsid w:val="001E14E5"/>
    <w:rsid w:val="001E2883"/>
    <w:rsid w:val="001E33F3"/>
    <w:rsid w:val="001E3798"/>
    <w:rsid w:val="001E37A9"/>
    <w:rsid w:val="001E4DD7"/>
    <w:rsid w:val="001E4EFE"/>
    <w:rsid w:val="001E6D63"/>
    <w:rsid w:val="001E7264"/>
    <w:rsid w:val="001E7BDE"/>
    <w:rsid w:val="001E7C25"/>
    <w:rsid w:val="001F0FA0"/>
    <w:rsid w:val="001F109A"/>
    <w:rsid w:val="001F15D5"/>
    <w:rsid w:val="001F1A06"/>
    <w:rsid w:val="001F1E5A"/>
    <w:rsid w:val="001F26C9"/>
    <w:rsid w:val="001F284D"/>
    <w:rsid w:val="001F337D"/>
    <w:rsid w:val="001F3DBE"/>
    <w:rsid w:val="001F3E7B"/>
    <w:rsid w:val="001F4E89"/>
    <w:rsid w:val="001F5573"/>
    <w:rsid w:val="001F5E75"/>
    <w:rsid w:val="001F754F"/>
    <w:rsid w:val="001F7E99"/>
    <w:rsid w:val="0020134B"/>
    <w:rsid w:val="00201CB0"/>
    <w:rsid w:val="0020215C"/>
    <w:rsid w:val="00202928"/>
    <w:rsid w:val="00202EAA"/>
    <w:rsid w:val="00203096"/>
    <w:rsid w:val="00203434"/>
    <w:rsid w:val="002038DA"/>
    <w:rsid w:val="00203BE6"/>
    <w:rsid w:val="00204062"/>
    <w:rsid w:val="00204ED3"/>
    <w:rsid w:val="002050EF"/>
    <w:rsid w:val="0020586D"/>
    <w:rsid w:val="00205986"/>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3DE7"/>
    <w:rsid w:val="0021411F"/>
    <w:rsid w:val="002147FC"/>
    <w:rsid w:val="00214CE5"/>
    <w:rsid w:val="002157C3"/>
    <w:rsid w:val="0021583D"/>
    <w:rsid w:val="002158CF"/>
    <w:rsid w:val="00215985"/>
    <w:rsid w:val="00215F48"/>
    <w:rsid w:val="00216C23"/>
    <w:rsid w:val="00216D9C"/>
    <w:rsid w:val="00217487"/>
    <w:rsid w:val="00217512"/>
    <w:rsid w:val="002179D3"/>
    <w:rsid w:val="00217C83"/>
    <w:rsid w:val="002200FD"/>
    <w:rsid w:val="00220178"/>
    <w:rsid w:val="002205D1"/>
    <w:rsid w:val="00220F8F"/>
    <w:rsid w:val="00221D5C"/>
    <w:rsid w:val="0022233D"/>
    <w:rsid w:val="00222561"/>
    <w:rsid w:val="00222923"/>
    <w:rsid w:val="002235AE"/>
    <w:rsid w:val="002242C6"/>
    <w:rsid w:val="00224601"/>
    <w:rsid w:val="00224A03"/>
    <w:rsid w:val="002252A3"/>
    <w:rsid w:val="00225692"/>
    <w:rsid w:val="002259F4"/>
    <w:rsid w:val="00225D31"/>
    <w:rsid w:val="00226554"/>
    <w:rsid w:val="00226673"/>
    <w:rsid w:val="0022732A"/>
    <w:rsid w:val="00227C38"/>
    <w:rsid w:val="00227EE8"/>
    <w:rsid w:val="0023062A"/>
    <w:rsid w:val="00231268"/>
    <w:rsid w:val="00232763"/>
    <w:rsid w:val="002335B1"/>
    <w:rsid w:val="002336A8"/>
    <w:rsid w:val="0023376E"/>
    <w:rsid w:val="00234A06"/>
    <w:rsid w:val="00234A10"/>
    <w:rsid w:val="00234D7F"/>
    <w:rsid w:val="002354CC"/>
    <w:rsid w:val="002356D7"/>
    <w:rsid w:val="002358CD"/>
    <w:rsid w:val="002360A6"/>
    <w:rsid w:val="0023638B"/>
    <w:rsid w:val="00236767"/>
    <w:rsid w:val="002368B1"/>
    <w:rsid w:val="00237C4D"/>
    <w:rsid w:val="0024089B"/>
    <w:rsid w:val="00240E0B"/>
    <w:rsid w:val="00241737"/>
    <w:rsid w:val="00241F49"/>
    <w:rsid w:val="00243109"/>
    <w:rsid w:val="00243A51"/>
    <w:rsid w:val="00243B10"/>
    <w:rsid w:val="0024498E"/>
    <w:rsid w:val="002449F8"/>
    <w:rsid w:val="00244B21"/>
    <w:rsid w:val="002459C2"/>
    <w:rsid w:val="00245F1E"/>
    <w:rsid w:val="0024632E"/>
    <w:rsid w:val="00246F31"/>
    <w:rsid w:val="0024717A"/>
    <w:rsid w:val="002473E0"/>
    <w:rsid w:val="0024777C"/>
    <w:rsid w:val="00247F56"/>
    <w:rsid w:val="0025038C"/>
    <w:rsid w:val="00250498"/>
    <w:rsid w:val="0025113D"/>
    <w:rsid w:val="00251788"/>
    <w:rsid w:val="00251885"/>
    <w:rsid w:val="00251DA8"/>
    <w:rsid w:val="00251E2B"/>
    <w:rsid w:val="00252190"/>
    <w:rsid w:val="00252831"/>
    <w:rsid w:val="0025353F"/>
    <w:rsid w:val="00253C3B"/>
    <w:rsid w:val="0025579D"/>
    <w:rsid w:val="00255AFA"/>
    <w:rsid w:val="00256615"/>
    <w:rsid w:val="0025698A"/>
    <w:rsid w:val="00257951"/>
    <w:rsid w:val="00257985"/>
    <w:rsid w:val="00257BF2"/>
    <w:rsid w:val="0026064D"/>
    <w:rsid w:val="00261411"/>
    <w:rsid w:val="00261822"/>
    <w:rsid w:val="00261DAA"/>
    <w:rsid w:val="00261F0A"/>
    <w:rsid w:val="0026211B"/>
    <w:rsid w:val="002621DC"/>
    <w:rsid w:val="002626CB"/>
    <w:rsid w:val="00264367"/>
    <w:rsid w:val="00264858"/>
    <w:rsid w:val="00264BAE"/>
    <w:rsid w:val="00265FF5"/>
    <w:rsid w:val="00266D07"/>
    <w:rsid w:val="00266EAC"/>
    <w:rsid w:val="00266EE7"/>
    <w:rsid w:val="00267512"/>
    <w:rsid w:val="00270258"/>
    <w:rsid w:val="002704D5"/>
    <w:rsid w:val="002710E0"/>
    <w:rsid w:val="00271FBB"/>
    <w:rsid w:val="002722D3"/>
    <w:rsid w:val="0027266B"/>
    <w:rsid w:val="002727EE"/>
    <w:rsid w:val="00273876"/>
    <w:rsid w:val="002739A8"/>
    <w:rsid w:val="00274775"/>
    <w:rsid w:val="00277692"/>
    <w:rsid w:val="002777DD"/>
    <w:rsid w:val="00277C74"/>
    <w:rsid w:val="0028021F"/>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4F2C"/>
    <w:rsid w:val="00285C45"/>
    <w:rsid w:val="00286619"/>
    <w:rsid w:val="00287013"/>
    <w:rsid w:val="00287A9B"/>
    <w:rsid w:val="00287C11"/>
    <w:rsid w:val="0029000B"/>
    <w:rsid w:val="002908A0"/>
    <w:rsid w:val="00291548"/>
    <w:rsid w:val="002915F7"/>
    <w:rsid w:val="00291D9E"/>
    <w:rsid w:val="00292EB2"/>
    <w:rsid w:val="00292FD4"/>
    <w:rsid w:val="002939EB"/>
    <w:rsid w:val="00293B12"/>
    <w:rsid w:val="00293D38"/>
    <w:rsid w:val="00293E0F"/>
    <w:rsid w:val="00293FC0"/>
    <w:rsid w:val="002942F1"/>
    <w:rsid w:val="0029444D"/>
    <w:rsid w:val="002944BD"/>
    <w:rsid w:val="00294BD2"/>
    <w:rsid w:val="00294E7A"/>
    <w:rsid w:val="00295504"/>
    <w:rsid w:val="002962EC"/>
    <w:rsid w:val="002963AF"/>
    <w:rsid w:val="0029718B"/>
    <w:rsid w:val="00297CA7"/>
    <w:rsid w:val="002A0457"/>
    <w:rsid w:val="002A0C7D"/>
    <w:rsid w:val="002A0FEA"/>
    <w:rsid w:val="002A197B"/>
    <w:rsid w:val="002A24AD"/>
    <w:rsid w:val="002A3144"/>
    <w:rsid w:val="002A3AC2"/>
    <w:rsid w:val="002A3BFE"/>
    <w:rsid w:val="002A3FCF"/>
    <w:rsid w:val="002A4240"/>
    <w:rsid w:val="002A493C"/>
    <w:rsid w:val="002A4DE9"/>
    <w:rsid w:val="002A5885"/>
    <w:rsid w:val="002A59A3"/>
    <w:rsid w:val="002A5B92"/>
    <w:rsid w:val="002A6941"/>
    <w:rsid w:val="002A6C42"/>
    <w:rsid w:val="002A72DC"/>
    <w:rsid w:val="002A7B8B"/>
    <w:rsid w:val="002B05C7"/>
    <w:rsid w:val="002B1762"/>
    <w:rsid w:val="002B2F93"/>
    <w:rsid w:val="002B3584"/>
    <w:rsid w:val="002B3735"/>
    <w:rsid w:val="002B3BF0"/>
    <w:rsid w:val="002B3ED0"/>
    <w:rsid w:val="002B4556"/>
    <w:rsid w:val="002B4D0E"/>
    <w:rsid w:val="002B50BA"/>
    <w:rsid w:val="002B5454"/>
    <w:rsid w:val="002B59C3"/>
    <w:rsid w:val="002B5BE0"/>
    <w:rsid w:val="002B5FF6"/>
    <w:rsid w:val="002B6075"/>
    <w:rsid w:val="002B65A7"/>
    <w:rsid w:val="002B6797"/>
    <w:rsid w:val="002B6979"/>
    <w:rsid w:val="002B6DBB"/>
    <w:rsid w:val="002B7616"/>
    <w:rsid w:val="002B7948"/>
    <w:rsid w:val="002C02F5"/>
    <w:rsid w:val="002C0E00"/>
    <w:rsid w:val="002C22EC"/>
    <w:rsid w:val="002C2648"/>
    <w:rsid w:val="002C2F18"/>
    <w:rsid w:val="002C2FCE"/>
    <w:rsid w:val="002C34FF"/>
    <w:rsid w:val="002C386A"/>
    <w:rsid w:val="002C407A"/>
    <w:rsid w:val="002C411C"/>
    <w:rsid w:val="002C4718"/>
    <w:rsid w:val="002C4EAE"/>
    <w:rsid w:val="002C5A76"/>
    <w:rsid w:val="002C5DD0"/>
    <w:rsid w:val="002C5F1E"/>
    <w:rsid w:val="002C6358"/>
    <w:rsid w:val="002C6778"/>
    <w:rsid w:val="002D05FB"/>
    <w:rsid w:val="002D0F14"/>
    <w:rsid w:val="002D36C2"/>
    <w:rsid w:val="002D4325"/>
    <w:rsid w:val="002D475E"/>
    <w:rsid w:val="002D4A08"/>
    <w:rsid w:val="002D4FEB"/>
    <w:rsid w:val="002D7059"/>
    <w:rsid w:val="002D71CD"/>
    <w:rsid w:val="002D76B9"/>
    <w:rsid w:val="002E0842"/>
    <w:rsid w:val="002E0962"/>
    <w:rsid w:val="002E0B28"/>
    <w:rsid w:val="002E0CFC"/>
    <w:rsid w:val="002E0D9C"/>
    <w:rsid w:val="002E1D43"/>
    <w:rsid w:val="002E1DBB"/>
    <w:rsid w:val="002E1EA3"/>
    <w:rsid w:val="002E2C85"/>
    <w:rsid w:val="002E36E2"/>
    <w:rsid w:val="002E4029"/>
    <w:rsid w:val="002E4DA4"/>
    <w:rsid w:val="002E555F"/>
    <w:rsid w:val="002E66BD"/>
    <w:rsid w:val="002E6884"/>
    <w:rsid w:val="002E6AF4"/>
    <w:rsid w:val="002E74E7"/>
    <w:rsid w:val="002E7540"/>
    <w:rsid w:val="002E7FC6"/>
    <w:rsid w:val="002F0458"/>
    <w:rsid w:val="002F04B1"/>
    <w:rsid w:val="002F0BCC"/>
    <w:rsid w:val="002F0BFE"/>
    <w:rsid w:val="002F149B"/>
    <w:rsid w:val="002F162B"/>
    <w:rsid w:val="002F2414"/>
    <w:rsid w:val="002F2D6B"/>
    <w:rsid w:val="002F38FD"/>
    <w:rsid w:val="002F3B46"/>
    <w:rsid w:val="002F442F"/>
    <w:rsid w:val="002F6108"/>
    <w:rsid w:val="002F6B7C"/>
    <w:rsid w:val="002F6F29"/>
    <w:rsid w:val="002F7A07"/>
    <w:rsid w:val="00300275"/>
    <w:rsid w:val="00300C43"/>
    <w:rsid w:val="003018E5"/>
    <w:rsid w:val="00301EA6"/>
    <w:rsid w:val="00301F1B"/>
    <w:rsid w:val="0030217E"/>
    <w:rsid w:val="003022B6"/>
    <w:rsid w:val="00302467"/>
    <w:rsid w:val="00302912"/>
    <w:rsid w:val="00302E56"/>
    <w:rsid w:val="00303165"/>
    <w:rsid w:val="00303E3E"/>
    <w:rsid w:val="00303F27"/>
    <w:rsid w:val="0030421A"/>
    <w:rsid w:val="00305832"/>
    <w:rsid w:val="00305E87"/>
    <w:rsid w:val="00306D65"/>
    <w:rsid w:val="0030705F"/>
    <w:rsid w:val="00307C85"/>
    <w:rsid w:val="00313043"/>
    <w:rsid w:val="003130A9"/>
    <w:rsid w:val="003130D2"/>
    <w:rsid w:val="00313764"/>
    <w:rsid w:val="00315549"/>
    <w:rsid w:val="00315DCF"/>
    <w:rsid w:val="003170DC"/>
    <w:rsid w:val="00317119"/>
    <w:rsid w:val="003172CC"/>
    <w:rsid w:val="003176FB"/>
    <w:rsid w:val="0032059D"/>
    <w:rsid w:val="0032143F"/>
    <w:rsid w:val="0032166E"/>
    <w:rsid w:val="003218BD"/>
    <w:rsid w:val="00321E95"/>
    <w:rsid w:val="00322A47"/>
    <w:rsid w:val="00322AD3"/>
    <w:rsid w:val="00322B5C"/>
    <w:rsid w:val="00324572"/>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6BBD"/>
    <w:rsid w:val="003471AB"/>
    <w:rsid w:val="0034744F"/>
    <w:rsid w:val="00347772"/>
    <w:rsid w:val="003512B0"/>
    <w:rsid w:val="00351E4F"/>
    <w:rsid w:val="003521D0"/>
    <w:rsid w:val="00352E10"/>
    <w:rsid w:val="00354A22"/>
    <w:rsid w:val="00355AAF"/>
    <w:rsid w:val="0035666F"/>
    <w:rsid w:val="003567B0"/>
    <w:rsid w:val="00356B37"/>
    <w:rsid w:val="00357620"/>
    <w:rsid w:val="00357AC4"/>
    <w:rsid w:val="00361846"/>
    <w:rsid w:val="00361941"/>
    <w:rsid w:val="00361E7B"/>
    <w:rsid w:val="0036219C"/>
    <w:rsid w:val="0036261E"/>
    <w:rsid w:val="00362972"/>
    <w:rsid w:val="00363039"/>
    <w:rsid w:val="00363784"/>
    <w:rsid w:val="003639E6"/>
    <w:rsid w:val="003646AA"/>
    <w:rsid w:val="00365204"/>
    <w:rsid w:val="003657C8"/>
    <w:rsid w:val="00366834"/>
    <w:rsid w:val="00370EC4"/>
    <w:rsid w:val="00371036"/>
    <w:rsid w:val="0037147B"/>
    <w:rsid w:val="003717F9"/>
    <w:rsid w:val="0037233C"/>
    <w:rsid w:val="00372491"/>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5908"/>
    <w:rsid w:val="00386059"/>
    <w:rsid w:val="00386501"/>
    <w:rsid w:val="00386538"/>
    <w:rsid w:val="003866DE"/>
    <w:rsid w:val="00386DD0"/>
    <w:rsid w:val="00386F1E"/>
    <w:rsid w:val="003871E0"/>
    <w:rsid w:val="00387E61"/>
    <w:rsid w:val="00387EFB"/>
    <w:rsid w:val="00387FE5"/>
    <w:rsid w:val="00390291"/>
    <w:rsid w:val="003907D7"/>
    <w:rsid w:val="0039081F"/>
    <w:rsid w:val="003915C4"/>
    <w:rsid w:val="003917D1"/>
    <w:rsid w:val="00392C16"/>
    <w:rsid w:val="00394236"/>
    <w:rsid w:val="00394434"/>
    <w:rsid w:val="00395B6E"/>
    <w:rsid w:val="00395DA1"/>
    <w:rsid w:val="00396468"/>
    <w:rsid w:val="00396573"/>
    <w:rsid w:val="0039691B"/>
    <w:rsid w:val="0039762C"/>
    <w:rsid w:val="00397E16"/>
    <w:rsid w:val="00397F69"/>
    <w:rsid w:val="003A083C"/>
    <w:rsid w:val="003A0CE8"/>
    <w:rsid w:val="003A1DED"/>
    <w:rsid w:val="003A2183"/>
    <w:rsid w:val="003A230A"/>
    <w:rsid w:val="003A3669"/>
    <w:rsid w:val="003A36EF"/>
    <w:rsid w:val="003A3FFA"/>
    <w:rsid w:val="003A40DF"/>
    <w:rsid w:val="003A4B80"/>
    <w:rsid w:val="003A5E98"/>
    <w:rsid w:val="003A603D"/>
    <w:rsid w:val="003A60D5"/>
    <w:rsid w:val="003A676B"/>
    <w:rsid w:val="003A6797"/>
    <w:rsid w:val="003A69B2"/>
    <w:rsid w:val="003A6B39"/>
    <w:rsid w:val="003A6CB6"/>
    <w:rsid w:val="003A6F9C"/>
    <w:rsid w:val="003B04EA"/>
    <w:rsid w:val="003B09C7"/>
    <w:rsid w:val="003B1261"/>
    <w:rsid w:val="003B14BC"/>
    <w:rsid w:val="003B1955"/>
    <w:rsid w:val="003B23A2"/>
    <w:rsid w:val="003B3137"/>
    <w:rsid w:val="003B3717"/>
    <w:rsid w:val="003B462F"/>
    <w:rsid w:val="003B50DC"/>
    <w:rsid w:val="003B56B6"/>
    <w:rsid w:val="003B5F14"/>
    <w:rsid w:val="003B649C"/>
    <w:rsid w:val="003B6709"/>
    <w:rsid w:val="003B72A1"/>
    <w:rsid w:val="003B74D2"/>
    <w:rsid w:val="003B794C"/>
    <w:rsid w:val="003C011F"/>
    <w:rsid w:val="003C0CCA"/>
    <w:rsid w:val="003C0EA3"/>
    <w:rsid w:val="003C0ED2"/>
    <w:rsid w:val="003C1E1D"/>
    <w:rsid w:val="003C2493"/>
    <w:rsid w:val="003C2712"/>
    <w:rsid w:val="003C2DD1"/>
    <w:rsid w:val="003C3276"/>
    <w:rsid w:val="003C338B"/>
    <w:rsid w:val="003C395A"/>
    <w:rsid w:val="003C3E32"/>
    <w:rsid w:val="003C4952"/>
    <w:rsid w:val="003C4C90"/>
    <w:rsid w:val="003C4D30"/>
    <w:rsid w:val="003C4F6B"/>
    <w:rsid w:val="003C52F8"/>
    <w:rsid w:val="003C5D5C"/>
    <w:rsid w:val="003C67CE"/>
    <w:rsid w:val="003C6981"/>
    <w:rsid w:val="003C78E7"/>
    <w:rsid w:val="003C7D15"/>
    <w:rsid w:val="003D0B18"/>
    <w:rsid w:val="003D0CE1"/>
    <w:rsid w:val="003D0F4B"/>
    <w:rsid w:val="003D0F76"/>
    <w:rsid w:val="003D1023"/>
    <w:rsid w:val="003D24AA"/>
    <w:rsid w:val="003D32B6"/>
    <w:rsid w:val="003D32BE"/>
    <w:rsid w:val="003D386A"/>
    <w:rsid w:val="003D3B3C"/>
    <w:rsid w:val="003D46BF"/>
    <w:rsid w:val="003D4870"/>
    <w:rsid w:val="003D48D0"/>
    <w:rsid w:val="003D50E0"/>
    <w:rsid w:val="003D544A"/>
    <w:rsid w:val="003D55D1"/>
    <w:rsid w:val="003D5D08"/>
    <w:rsid w:val="003D644C"/>
    <w:rsid w:val="003D6ACB"/>
    <w:rsid w:val="003D6DDF"/>
    <w:rsid w:val="003D78FB"/>
    <w:rsid w:val="003D7EA4"/>
    <w:rsid w:val="003D7F96"/>
    <w:rsid w:val="003D7FB7"/>
    <w:rsid w:val="003E0335"/>
    <w:rsid w:val="003E0880"/>
    <w:rsid w:val="003E20EF"/>
    <w:rsid w:val="003E25D2"/>
    <w:rsid w:val="003E3498"/>
    <w:rsid w:val="003E3732"/>
    <w:rsid w:val="003E384E"/>
    <w:rsid w:val="003E384F"/>
    <w:rsid w:val="003E39BD"/>
    <w:rsid w:val="003E46AF"/>
    <w:rsid w:val="003E4FB5"/>
    <w:rsid w:val="003E518A"/>
    <w:rsid w:val="003E5349"/>
    <w:rsid w:val="003E6D52"/>
    <w:rsid w:val="003E747C"/>
    <w:rsid w:val="003E7E87"/>
    <w:rsid w:val="003F0A04"/>
    <w:rsid w:val="003F0EC9"/>
    <w:rsid w:val="003F1478"/>
    <w:rsid w:val="003F19B4"/>
    <w:rsid w:val="003F1A90"/>
    <w:rsid w:val="003F1B42"/>
    <w:rsid w:val="003F1C1C"/>
    <w:rsid w:val="003F1DB5"/>
    <w:rsid w:val="003F255B"/>
    <w:rsid w:val="003F2591"/>
    <w:rsid w:val="003F2CAB"/>
    <w:rsid w:val="003F33FD"/>
    <w:rsid w:val="003F3EBB"/>
    <w:rsid w:val="003F4992"/>
    <w:rsid w:val="003F6486"/>
    <w:rsid w:val="0040016E"/>
    <w:rsid w:val="00400911"/>
    <w:rsid w:val="00401444"/>
    <w:rsid w:val="004021BC"/>
    <w:rsid w:val="004022B4"/>
    <w:rsid w:val="00402856"/>
    <w:rsid w:val="004031CB"/>
    <w:rsid w:val="004031E7"/>
    <w:rsid w:val="00403319"/>
    <w:rsid w:val="00403576"/>
    <w:rsid w:val="00404268"/>
    <w:rsid w:val="004045C3"/>
    <w:rsid w:val="004050DE"/>
    <w:rsid w:val="00405625"/>
    <w:rsid w:val="0040570D"/>
    <w:rsid w:val="0040653C"/>
    <w:rsid w:val="00406675"/>
    <w:rsid w:val="00406F2D"/>
    <w:rsid w:val="0040711A"/>
    <w:rsid w:val="00407293"/>
    <w:rsid w:val="00407457"/>
    <w:rsid w:val="004074EB"/>
    <w:rsid w:val="00407A78"/>
    <w:rsid w:val="00407F9F"/>
    <w:rsid w:val="00410C6C"/>
    <w:rsid w:val="00411557"/>
    <w:rsid w:val="00411AAC"/>
    <w:rsid w:val="00412200"/>
    <w:rsid w:val="00412332"/>
    <w:rsid w:val="00413198"/>
    <w:rsid w:val="00413575"/>
    <w:rsid w:val="0041385B"/>
    <w:rsid w:val="00413C18"/>
    <w:rsid w:val="00414199"/>
    <w:rsid w:val="004142EF"/>
    <w:rsid w:val="00415168"/>
    <w:rsid w:val="00415289"/>
    <w:rsid w:val="0041755E"/>
    <w:rsid w:val="0042032D"/>
    <w:rsid w:val="004205A5"/>
    <w:rsid w:val="004207B1"/>
    <w:rsid w:val="00421AE0"/>
    <w:rsid w:val="00423076"/>
    <w:rsid w:val="004231A8"/>
    <w:rsid w:val="0042348C"/>
    <w:rsid w:val="0042382A"/>
    <w:rsid w:val="00424201"/>
    <w:rsid w:val="0042422D"/>
    <w:rsid w:val="00424C57"/>
    <w:rsid w:val="004252FA"/>
    <w:rsid w:val="00425AA0"/>
    <w:rsid w:val="0042744B"/>
    <w:rsid w:val="00427A81"/>
    <w:rsid w:val="00430325"/>
    <w:rsid w:val="004317BD"/>
    <w:rsid w:val="00431970"/>
    <w:rsid w:val="00431FB2"/>
    <w:rsid w:val="0043212F"/>
    <w:rsid w:val="00433322"/>
    <w:rsid w:val="0043370C"/>
    <w:rsid w:val="00433966"/>
    <w:rsid w:val="00434A0B"/>
    <w:rsid w:val="00434C43"/>
    <w:rsid w:val="00435A1B"/>
    <w:rsid w:val="00435EC3"/>
    <w:rsid w:val="004365C6"/>
    <w:rsid w:val="0043684D"/>
    <w:rsid w:val="0043727B"/>
    <w:rsid w:val="00437302"/>
    <w:rsid w:val="0043753E"/>
    <w:rsid w:val="004400A8"/>
    <w:rsid w:val="0044076A"/>
    <w:rsid w:val="00440B79"/>
    <w:rsid w:val="00440FD2"/>
    <w:rsid w:val="0044105B"/>
    <w:rsid w:val="00441A6C"/>
    <w:rsid w:val="00442352"/>
    <w:rsid w:val="00442EA4"/>
    <w:rsid w:val="004434EE"/>
    <w:rsid w:val="004444D8"/>
    <w:rsid w:val="004451FA"/>
    <w:rsid w:val="00445CF0"/>
    <w:rsid w:val="00445D81"/>
    <w:rsid w:val="00446CC8"/>
    <w:rsid w:val="004474DD"/>
    <w:rsid w:val="00447755"/>
    <w:rsid w:val="004479A8"/>
    <w:rsid w:val="00450522"/>
    <w:rsid w:val="004505B7"/>
    <w:rsid w:val="00450BF1"/>
    <w:rsid w:val="00450CD7"/>
    <w:rsid w:val="004515AA"/>
    <w:rsid w:val="00451850"/>
    <w:rsid w:val="0045192D"/>
    <w:rsid w:val="0045201C"/>
    <w:rsid w:val="004521DD"/>
    <w:rsid w:val="0045261C"/>
    <w:rsid w:val="004532F1"/>
    <w:rsid w:val="00453564"/>
    <w:rsid w:val="00453C73"/>
    <w:rsid w:val="00453FDD"/>
    <w:rsid w:val="00454D75"/>
    <w:rsid w:val="00455032"/>
    <w:rsid w:val="004552E2"/>
    <w:rsid w:val="00455370"/>
    <w:rsid w:val="004559CC"/>
    <w:rsid w:val="004565E7"/>
    <w:rsid w:val="00456F93"/>
    <w:rsid w:val="00457405"/>
    <w:rsid w:val="00461066"/>
    <w:rsid w:val="00462216"/>
    <w:rsid w:val="00462311"/>
    <w:rsid w:val="00462585"/>
    <w:rsid w:val="0046325F"/>
    <w:rsid w:val="00464CBB"/>
    <w:rsid w:val="00465017"/>
    <w:rsid w:val="0046506D"/>
    <w:rsid w:val="004651B7"/>
    <w:rsid w:val="00465D5E"/>
    <w:rsid w:val="004666A3"/>
    <w:rsid w:val="00467E61"/>
    <w:rsid w:val="00470097"/>
    <w:rsid w:val="00470126"/>
    <w:rsid w:val="00471422"/>
    <w:rsid w:val="00471F50"/>
    <w:rsid w:val="004733A1"/>
    <w:rsid w:val="00474CA7"/>
    <w:rsid w:val="00476BC3"/>
    <w:rsid w:val="00477351"/>
    <w:rsid w:val="00477966"/>
    <w:rsid w:val="00477A18"/>
    <w:rsid w:val="00480C9B"/>
    <w:rsid w:val="00482020"/>
    <w:rsid w:val="0048286B"/>
    <w:rsid w:val="004833FB"/>
    <w:rsid w:val="00483F25"/>
    <w:rsid w:val="00484CBA"/>
    <w:rsid w:val="00485470"/>
    <w:rsid w:val="00485767"/>
    <w:rsid w:val="00485E5D"/>
    <w:rsid w:val="004861B0"/>
    <w:rsid w:val="004873D5"/>
    <w:rsid w:val="00487EC1"/>
    <w:rsid w:val="00490CFA"/>
    <w:rsid w:val="00491DEC"/>
    <w:rsid w:val="00491EB3"/>
    <w:rsid w:val="00492488"/>
    <w:rsid w:val="00492692"/>
    <w:rsid w:val="00492EBE"/>
    <w:rsid w:val="004932E4"/>
    <w:rsid w:val="00494CAF"/>
    <w:rsid w:val="004955A2"/>
    <w:rsid w:val="00495759"/>
    <w:rsid w:val="0049679B"/>
    <w:rsid w:val="004967E7"/>
    <w:rsid w:val="004969F6"/>
    <w:rsid w:val="00496B9F"/>
    <w:rsid w:val="00496E1A"/>
    <w:rsid w:val="00497FC9"/>
    <w:rsid w:val="004A0A66"/>
    <w:rsid w:val="004A0B6B"/>
    <w:rsid w:val="004A1E77"/>
    <w:rsid w:val="004A2C3D"/>
    <w:rsid w:val="004A5192"/>
    <w:rsid w:val="004A6607"/>
    <w:rsid w:val="004A6786"/>
    <w:rsid w:val="004B09BA"/>
    <w:rsid w:val="004B0BAA"/>
    <w:rsid w:val="004B1D29"/>
    <w:rsid w:val="004B20CA"/>
    <w:rsid w:val="004B24AE"/>
    <w:rsid w:val="004B25CC"/>
    <w:rsid w:val="004B2696"/>
    <w:rsid w:val="004B32DE"/>
    <w:rsid w:val="004B37F5"/>
    <w:rsid w:val="004B41B8"/>
    <w:rsid w:val="004B5161"/>
    <w:rsid w:val="004B59A5"/>
    <w:rsid w:val="004B5E3C"/>
    <w:rsid w:val="004B6AF9"/>
    <w:rsid w:val="004B72AF"/>
    <w:rsid w:val="004B7A40"/>
    <w:rsid w:val="004B7E7F"/>
    <w:rsid w:val="004C0B1F"/>
    <w:rsid w:val="004C18E4"/>
    <w:rsid w:val="004C26FF"/>
    <w:rsid w:val="004C2916"/>
    <w:rsid w:val="004C2BBE"/>
    <w:rsid w:val="004C3012"/>
    <w:rsid w:val="004C3093"/>
    <w:rsid w:val="004C3DD4"/>
    <w:rsid w:val="004C5B53"/>
    <w:rsid w:val="004C64D0"/>
    <w:rsid w:val="004C6502"/>
    <w:rsid w:val="004C65AD"/>
    <w:rsid w:val="004C67AD"/>
    <w:rsid w:val="004C68DA"/>
    <w:rsid w:val="004C6B11"/>
    <w:rsid w:val="004C6CDF"/>
    <w:rsid w:val="004C7EE9"/>
    <w:rsid w:val="004D0163"/>
    <w:rsid w:val="004D114C"/>
    <w:rsid w:val="004D1537"/>
    <w:rsid w:val="004D1E3F"/>
    <w:rsid w:val="004D1EDA"/>
    <w:rsid w:val="004D2E65"/>
    <w:rsid w:val="004D3452"/>
    <w:rsid w:val="004D3584"/>
    <w:rsid w:val="004D4162"/>
    <w:rsid w:val="004D4556"/>
    <w:rsid w:val="004D48A5"/>
    <w:rsid w:val="004D5017"/>
    <w:rsid w:val="004D5862"/>
    <w:rsid w:val="004D5CF5"/>
    <w:rsid w:val="004D650E"/>
    <w:rsid w:val="004D6FB1"/>
    <w:rsid w:val="004D7729"/>
    <w:rsid w:val="004D79AA"/>
    <w:rsid w:val="004D7D41"/>
    <w:rsid w:val="004E0839"/>
    <w:rsid w:val="004E0B37"/>
    <w:rsid w:val="004E12EA"/>
    <w:rsid w:val="004E15EC"/>
    <w:rsid w:val="004E1AC9"/>
    <w:rsid w:val="004E221A"/>
    <w:rsid w:val="004E28C1"/>
    <w:rsid w:val="004E2A5A"/>
    <w:rsid w:val="004E30D2"/>
    <w:rsid w:val="004E329F"/>
    <w:rsid w:val="004E3AA6"/>
    <w:rsid w:val="004E424D"/>
    <w:rsid w:val="004E463F"/>
    <w:rsid w:val="004E50E2"/>
    <w:rsid w:val="004E6466"/>
    <w:rsid w:val="004E6A29"/>
    <w:rsid w:val="004E6DC7"/>
    <w:rsid w:val="004F0B84"/>
    <w:rsid w:val="004F1A18"/>
    <w:rsid w:val="004F1F9C"/>
    <w:rsid w:val="004F23EF"/>
    <w:rsid w:val="004F2888"/>
    <w:rsid w:val="004F31AD"/>
    <w:rsid w:val="004F35C7"/>
    <w:rsid w:val="004F3AA3"/>
    <w:rsid w:val="004F45F6"/>
    <w:rsid w:val="004F491D"/>
    <w:rsid w:val="004F4A58"/>
    <w:rsid w:val="004F50A1"/>
    <w:rsid w:val="004F64C4"/>
    <w:rsid w:val="004F6C6C"/>
    <w:rsid w:val="004F7117"/>
    <w:rsid w:val="004F7623"/>
    <w:rsid w:val="004F788F"/>
    <w:rsid w:val="004F7CF3"/>
    <w:rsid w:val="00500FF5"/>
    <w:rsid w:val="005016AD"/>
    <w:rsid w:val="00501878"/>
    <w:rsid w:val="00501BC5"/>
    <w:rsid w:val="00501CD7"/>
    <w:rsid w:val="00501F0A"/>
    <w:rsid w:val="00502369"/>
    <w:rsid w:val="005030E0"/>
    <w:rsid w:val="005031E7"/>
    <w:rsid w:val="005038B0"/>
    <w:rsid w:val="00503A0D"/>
    <w:rsid w:val="00504473"/>
    <w:rsid w:val="00505782"/>
    <w:rsid w:val="005068F2"/>
    <w:rsid w:val="00506C2B"/>
    <w:rsid w:val="00507872"/>
    <w:rsid w:val="005103F8"/>
    <w:rsid w:val="005104FB"/>
    <w:rsid w:val="00511240"/>
    <w:rsid w:val="00512629"/>
    <w:rsid w:val="00512748"/>
    <w:rsid w:val="00512BC3"/>
    <w:rsid w:val="00513866"/>
    <w:rsid w:val="005138AF"/>
    <w:rsid w:val="00514642"/>
    <w:rsid w:val="00514A35"/>
    <w:rsid w:val="00514A67"/>
    <w:rsid w:val="00514BB6"/>
    <w:rsid w:val="00515315"/>
    <w:rsid w:val="00515831"/>
    <w:rsid w:val="00515ABC"/>
    <w:rsid w:val="00515FD5"/>
    <w:rsid w:val="0051742E"/>
    <w:rsid w:val="00520A97"/>
    <w:rsid w:val="00521709"/>
    <w:rsid w:val="00522BA9"/>
    <w:rsid w:val="0052368F"/>
    <w:rsid w:val="00523F18"/>
    <w:rsid w:val="00524113"/>
    <w:rsid w:val="00524A95"/>
    <w:rsid w:val="00524B9B"/>
    <w:rsid w:val="00524FC4"/>
    <w:rsid w:val="005266F3"/>
    <w:rsid w:val="005275E6"/>
    <w:rsid w:val="005279C0"/>
    <w:rsid w:val="00527F64"/>
    <w:rsid w:val="005304C1"/>
    <w:rsid w:val="00530E72"/>
    <w:rsid w:val="0053158B"/>
    <w:rsid w:val="00531848"/>
    <w:rsid w:val="00531BA9"/>
    <w:rsid w:val="00531F17"/>
    <w:rsid w:val="00532BFD"/>
    <w:rsid w:val="00532E5B"/>
    <w:rsid w:val="0053422A"/>
    <w:rsid w:val="00534E2D"/>
    <w:rsid w:val="00535804"/>
    <w:rsid w:val="00536562"/>
    <w:rsid w:val="00537C19"/>
    <w:rsid w:val="005416B0"/>
    <w:rsid w:val="005433D3"/>
    <w:rsid w:val="0054411C"/>
    <w:rsid w:val="0054448B"/>
    <w:rsid w:val="0054448F"/>
    <w:rsid w:val="0054505D"/>
    <w:rsid w:val="0054531F"/>
    <w:rsid w:val="005454B6"/>
    <w:rsid w:val="00545D0A"/>
    <w:rsid w:val="0054686E"/>
    <w:rsid w:val="00546C0F"/>
    <w:rsid w:val="005470B0"/>
    <w:rsid w:val="0054718A"/>
    <w:rsid w:val="0054725E"/>
    <w:rsid w:val="00547CBD"/>
    <w:rsid w:val="005510CB"/>
    <w:rsid w:val="00551DBA"/>
    <w:rsid w:val="00552863"/>
    <w:rsid w:val="005528EC"/>
    <w:rsid w:val="005529AB"/>
    <w:rsid w:val="00552D17"/>
    <w:rsid w:val="00553970"/>
    <w:rsid w:val="005549EA"/>
    <w:rsid w:val="00554F52"/>
    <w:rsid w:val="005558CB"/>
    <w:rsid w:val="00555A3A"/>
    <w:rsid w:val="00555DB4"/>
    <w:rsid w:val="00556447"/>
    <w:rsid w:val="00557B60"/>
    <w:rsid w:val="00557D7E"/>
    <w:rsid w:val="0056052E"/>
    <w:rsid w:val="00560715"/>
    <w:rsid w:val="005609D3"/>
    <w:rsid w:val="00560AD3"/>
    <w:rsid w:val="00561372"/>
    <w:rsid w:val="005619F6"/>
    <w:rsid w:val="00562079"/>
    <w:rsid w:val="005624BE"/>
    <w:rsid w:val="00562F16"/>
    <w:rsid w:val="00562FF3"/>
    <w:rsid w:val="00563181"/>
    <w:rsid w:val="00563523"/>
    <w:rsid w:val="00563FC5"/>
    <w:rsid w:val="005647CF"/>
    <w:rsid w:val="00564D09"/>
    <w:rsid w:val="0056538B"/>
    <w:rsid w:val="005655DF"/>
    <w:rsid w:val="005657DA"/>
    <w:rsid w:val="00565974"/>
    <w:rsid w:val="005665AE"/>
    <w:rsid w:val="00566896"/>
    <w:rsid w:val="00566C1E"/>
    <w:rsid w:val="00567CE5"/>
    <w:rsid w:val="005704A9"/>
    <w:rsid w:val="00570903"/>
    <w:rsid w:val="00572B35"/>
    <w:rsid w:val="0057338E"/>
    <w:rsid w:val="005738A7"/>
    <w:rsid w:val="00573D98"/>
    <w:rsid w:val="00573E37"/>
    <w:rsid w:val="00573F15"/>
    <w:rsid w:val="005742F5"/>
    <w:rsid w:val="00574499"/>
    <w:rsid w:val="00574667"/>
    <w:rsid w:val="0057514F"/>
    <w:rsid w:val="0057595C"/>
    <w:rsid w:val="0057596F"/>
    <w:rsid w:val="00575DCB"/>
    <w:rsid w:val="00576172"/>
    <w:rsid w:val="00576251"/>
    <w:rsid w:val="005775E3"/>
    <w:rsid w:val="005778C0"/>
    <w:rsid w:val="00580572"/>
    <w:rsid w:val="0058088E"/>
    <w:rsid w:val="005808BA"/>
    <w:rsid w:val="00580CAF"/>
    <w:rsid w:val="005813C4"/>
    <w:rsid w:val="0058169C"/>
    <w:rsid w:val="00581C30"/>
    <w:rsid w:val="00582562"/>
    <w:rsid w:val="0058290F"/>
    <w:rsid w:val="00582A68"/>
    <w:rsid w:val="0058356C"/>
    <w:rsid w:val="00583842"/>
    <w:rsid w:val="00584421"/>
    <w:rsid w:val="00584934"/>
    <w:rsid w:val="00584F33"/>
    <w:rsid w:val="0058507B"/>
    <w:rsid w:val="005859A9"/>
    <w:rsid w:val="00585DA7"/>
    <w:rsid w:val="00586C1A"/>
    <w:rsid w:val="005878E2"/>
    <w:rsid w:val="00587B47"/>
    <w:rsid w:val="005900FC"/>
    <w:rsid w:val="0059040E"/>
    <w:rsid w:val="0059100D"/>
    <w:rsid w:val="005918DE"/>
    <w:rsid w:val="00592155"/>
    <w:rsid w:val="005926B0"/>
    <w:rsid w:val="00592D3F"/>
    <w:rsid w:val="0059314C"/>
    <w:rsid w:val="00593EBC"/>
    <w:rsid w:val="00594D99"/>
    <w:rsid w:val="00595D2E"/>
    <w:rsid w:val="00595D86"/>
    <w:rsid w:val="00595F4A"/>
    <w:rsid w:val="0059629B"/>
    <w:rsid w:val="005962AF"/>
    <w:rsid w:val="005963BB"/>
    <w:rsid w:val="00596E0F"/>
    <w:rsid w:val="005970EF"/>
    <w:rsid w:val="00597469"/>
    <w:rsid w:val="00597A3C"/>
    <w:rsid w:val="00597F4D"/>
    <w:rsid w:val="005A0D36"/>
    <w:rsid w:val="005A0E86"/>
    <w:rsid w:val="005A1074"/>
    <w:rsid w:val="005A1C8B"/>
    <w:rsid w:val="005A1F89"/>
    <w:rsid w:val="005A330E"/>
    <w:rsid w:val="005A4C6F"/>
    <w:rsid w:val="005A53BE"/>
    <w:rsid w:val="005A57A0"/>
    <w:rsid w:val="005A616E"/>
    <w:rsid w:val="005A6B4D"/>
    <w:rsid w:val="005A6DB1"/>
    <w:rsid w:val="005A6E4F"/>
    <w:rsid w:val="005A7739"/>
    <w:rsid w:val="005A780F"/>
    <w:rsid w:val="005B0887"/>
    <w:rsid w:val="005B097D"/>
    <w:rsid w:val="005B17F6"/>
    <w:rsid w:val="005B1B48"/>
    <w:rsid w:val="005B231B"/>
    <w:rsid w:val="005B2EE0"/>
    <w:rsid w:val="005B307E"/>
    <w:rsid w:val="005B31E3"/>
    <w:rsid w:val="005B3624"/>
    <w:rsid w:val="005B4641"/>
    <w:rsid w:val="005B46C0"/>
    <w:rsid w:val="005B4AF1"/>
    <w:rsid w:val="005B5F18"/>
    <w:rsid w:val="005C0C80"/>
    <w:rsid w:val="005C2096"/>
    <w:rsid w:val="005C25D6"/>
    <w:rsid w:val="005C2B72"/>
    <w:rsid w:val="005C352E"/>
    <w:rsid w:val="005C4E98"/>
    <w:rsid w:val="005C50BF"/>
    <w:rsid w:val="005C50CD"/>
    <w:rsid w:val="005C5454"/>
    <w:rsid w:val="005C64B9"/>
    <w:rsid w:val="005C6A62"/>
    <w:rsid w:val="005C7128"/>
    <w:rsid w:val="005C7613"/>
    <w:rsid w:val="005C76F5"/>
    <w:rsid w:val="005D1019"/>
    <w:rsid w:val="005D1312"/>
    <w:rsid w:val="005D1553"/>
    <w:rsid w:val="005D1685"/>
    <w:rsid w:val="005D1CD1"/>
    <w:rsid w:val="005D1E8C"/>
    <w:rsid w:val="005D201A"/>
    <w:rsid w:val="005D23B0"/>
    <w:rsid w:val="005D2478"/>
    <w:rsid w:val="005D3176"/>
    <w:rsid w:val="005D3C9D"/>
    <w:rsid w:val="005D3DF6"/>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2CB9"/>
    <w:rsid w:val="005F2CE2"/>
    <w:rsid w:val="005F35CF"/>
    <w:rsid w:val="005F4329"/>
    <w:rsid w:val="005F47CB"/>
    <w:rsid w:val="005F4A01"/>
    <w:rsid w:val="005F4D31"/>
    <w:rsid w:val="005F5107"/>
    <w:rsid w:val="005F5AEE"/>
    <w:rsid w:val="005F5C54"/>
    <w:rsid w:val="005F6424"/>
    <w:rsid w:val="005F70AE"/>
    <w:rsid w:val="006017B4"/>
    <w:rsid w:val="00601C78"/>
    <w:rsid w:val="00603376"/>
    <w:rsid w:val="006054B5"/>
    <w:rsid w:val="006055C8"/>
    <w:rsid w:val="00606383"/>
    <w:rsid w:val="006069E8"/>
    <w:rsid w:val="00606FF2"/>
    <w:rsid w:val="00607E32"/>
    <w:rsid w:val="00610B3A"/>
    <w:rsid w:val="00610CC8"/>
    <w:rsid w:val="00611508"/>
    <w:rsid w:val="006116A3"/>
    <w:rsid w:val="00611932"/>
    <w:rsid w:val="0061210D"/>
    <w:rsid w:val="00612381"/>
    <w:rsid w:val="00613069"/>
    <w:rsid w:val="00614472"/>
    <w:rsid w:val="0061491C"/>
    <w:rsid w:val="006152A8"/>
    <w:rsid w:val="00615E65"/>
    <w:rsid w:val="00615E83"/>
    <w:rsid w:val="006174A4"/>
    <w:rsid w:val="00617E41"/>
    <w:rsid w:val="0062096E"/>
    <w:rsid w:val="00620C84"/>
    <w:rsid w:val="00621BFE"/>
    <w:rsid w:val="00622FA8"/>
    <w:rsid w:val="00623971"/>
    <w:rsid w:val="00623B1F"/>
    <w:rsid w:val="00623CFD"/>
    <w:rsid w:val="00625087"/>
    <w:rsid w:val="006255BC"/>
    <w:rsid w:val="00625904"/>
    <w:rsid w:val="006268AD"/>
    <w:rsid w:val="00627977"/>
    <w:rsid w:val="00627CA0"/>
    <w:rsid w:val="006303F4"/>
    <w:rsid w:val="006313F0"/>
    <w:rsid w:val="00631EE0"/>
    <w:rsid w:val="00632204"/>
    <w:rsid w:val="006323CD"/>
    <w:rsid w:val="006325C7"/>
    <w:rsid w:val="00632A1F"/>
    <w:rsid w:val="00632BF2"/>
    <w:rsid w:val="006330DC"/>
    <w:rsid w:val="0063459C"/>
    <w:rsid w:val="00634A09"/>
    <w:rsid w:val="00634B1F"/>
    <w:rsid w:val="00634C2C"/>
    <w:rsid w:val="00634F29"/>
    <w:rsid w:val="006352AE"/>
    <w:rsid w:val="006352D6"/>
    <w:rsid w:val="00635642"/>
    <w:rsid w:val="006368AC"/>
    <w:rsid w:val="00640369"/>
    <w:rsid w:val="006412C0"/>
    <w:rsid w:val="006414D8"/>
    <w:rsid w:val="00641E8B"/>
    <w:rsid w:val="0064207E"/>
    <w:rsid w:val="00642152"/>
    <w:rsid w:val="00642B69"/>
    <w:rsid w:val="00643002"/>
    <w:rsid w:val="006433F2"/>
    <w:rsid w:val="00643402"/>
    <w:rsid w:val="00643433"/>
    <w:rsid w:val="00643B5F"/>
    <w:rsid w:val="00645313"/>
    <w:rsid w:val="00645398"/>
    <w:rsid w:val="006455B4"/>
    <w:rsid w:val="00645BD2"/>
    <w:rsid w:val="00645CD2"/>
    <w:rsid w:val="00646667"/>
    <w:rsid w:val="00646FE7"/>
    <w:rsid w:val="00647B46"/>
    <w:rsid w:val="0065006B"/>
    <w:rsid w:val="0065009C"/>
    <w:rsid w:val="00650920"/>
    <w:rsid w:val="00650BD4"/>
    <w:rsid w:val="006513DA"/>
    <w:rsid w:val="00651A6A"/>
    <w:rsid w:val="0065240D"/>
    <w:rsid w:val="006525FD"/>
    <w:rsid w:val="00652EA6"/>
    <w:rsid w:val="00653102"/>
    <w:rsid w:val="0065328C"/>
    <w:rsid w:val="0065366C"/>
    <w:rsid w:val="006539F7"/>
    <w:rsid w:val="006556E6"/>
    <w:rsid w:val="00656F78"/>
    <w:rsid w:val="00657987"/>
    <w:rsid w:val="00657B89"/>
    <w:rsid w:val="00657E3D"/>
    <w:rsid w:val="00660157"/>
    <w:rsid w:val="006608AA"/>
    <w:rsid w:val="00661061"/>
    <w:rsid w:val="006614B1"/>
    <w:rsid w:val="006616F0"/>
    <w:rsid w:val="00661EE0"/>
    <w:rsid w:val="00662188"/>
    <w:rsid w:val="0066219A"/>
    <w:rsid w:val="0066239B"/>
    <w:rsid w:val="00662755"/>
    <w:rsid w:val="0066376C"/>
    <w:rsid w:val="00664D4D"/>
    <w:rsid w:val="00664F6F"/>
    <w:rsid w:val="006651A5"/>
    <w:rsid w:val="00665733"/>
    <w:rsid w:val="00665B61"/>
    <w:rsid w:val="00665CB7"/>
    <w:rsid w:val="00665EB4"/>
    <w:rsid w:val="00666165"/>
    <w:rsid w:val="00666A47"/>
    <w:rsid w:val="00666D15"/>
    <w:rsid w:val="00666EE2"/>
    <w:rsid w:val="00667211"/>
    <w:rsid w:val="00667D1C"/>
    <w:rsid w:val="00670484"/>
    <w:rsid w:val="0067068B"/>
    <w:rsid w:val="00671224"/>
    <w:rsid w:val="006715DE"/>
    <w:rsid w:val="00671BD8"/>
    <w:rsid w:val="0067200B"/>
    <w:rsid w:val="00672C1D"/>
    <w:rsid w:val="00672C40"/>
    <w:rsid w:val="00672DA2"/>
    <w:rsid w:val="0067346C"/>
    <w:rsid w:val="006742AA"/>
    <w:rsid w:val="006742B0"/>
    <w:rsid w:val="006743FC"/>
    <w:rsid w:val="00674466"/>
    <w:rsid w:val="00674D4B"/>
    <w:rsid w:val="00674F14"/>
    <w:rsid w:val="0067526E"/>
    <w:rsid w:val="0067627E"/>
    <w:rsid w:val="00676371"/>
    <w:rsid w:val="00677ADE"/>
    <w:rsid w:val="00680D5D"/>
    <w:rsid w:val="00680F5D"/>
    <w:rsid w:val="00681557"/>
    <w:rsid w:val="00681884"/>
    <w:rsid w:val="0068201E"/>
    <w:rsid w:val="0068238E"/>
    <w:rsid w:val="00682850"/>
    <w:rsid w:val="006830AA"/>
    <w:rsid w:val="006830C2"/>
    <w:rsid w:val="0068382F"/>
    <w:rsid w:val="00683ED0"/>
    <w:rsid w:val="006841CA"/>
    <w:rsid w:val="00684F72"/>
    <w:rsid w:val="0068604F"/>
    <w:rsid w:val="00686907"/>
    <w:rsid w:val="00687029"/>
    <w:rsid w:val="006873AE"/>
    <w:rsid w:val="006876BC"/>
    <w:rsid w:val="006907E0"/>
    <w:rsid w:val="00690B42"/>
    <w:rsid w:val="00690BA9"/>
    <w:rsid w:val="0069172F"/>
    <w:rsid w:val="00691983"/>
    <w:rsid w:val="00691AC7"/>
    <w:rsid w:val="00692559"/>
    <w:rsid w:val="00692878"/>
    <w:rsid w:val="00693240"/>
    <w:rsid w:val="006932B0"/>
    <w:rsid w:val="00693895"/>
    <w:rsid w:val="0069431F"/>
    <w:rsid w:val="006945E3"/>
    <w:rsid w:val="00694851"/>
    <w:rsid w:val="00694C31"/>
    <w:rsid w:val="00694F0D"/>
    <w:rsid w:val="00695AFE"/>
    <w:rsid w:val="00695B25"/>
    <w:rsid w:val="00695DB5"/>
    <w:rsid w:val="0069637B"/>
    <w:rsid w:val="006965E2"/>
    <w:rsid w:val="00697BA3"/>
    <w:rsid w:val="006A039D"/>
    <w:rsid w:val="006A0C89"/>
    <w:rsid w:val="006A0F9A"/>
    <w:rsid w:val="006A1E09"/>
    <w:rsid w:val="006A209A"/>
    <w:rsid w:val="006A25DA"/>
    <w:rsid w:val="006A2C7D"/>
    <w:rsid w:val="006A2DB7"/>
    <w:rsid w:val="006A2F05"/>
    <w:rsid w:val="006A32F3"/>
    <w:rsid w:val="006A3388"/>
    <w:rsid w:val="006A3468"/>
    <w:rsid w:val="006A346C"/>
    <w:rsid w:val="006A34E4"/>
    <w:rsid w:val="006A3B0D"/>
    <w:rsid w:val="006A3BE0"/>
    <w:rsid w:val="006A3FF5"/>
    <w:rsid w:val="006A46CB"/>
    <w:rsid w:val="006A48B2"/>
    <w:rsid w:val="006A4B4C"/>
    <w:rsid w:val="006A4B5C"/>
    <w:rsid w:val="006A4C89"/>
    <w:rsid w:val="006A52F3"/>
    <w:rsid w:val="006A56B3"/>
    <w:rsid w:val="006A587A"/>
    <w:rsid w:val="006A5A4F"/>
    <w:rsid w:val="006A5EFA"/>
    <w:rsid w:val="006A6137"/>
    <w:rsid w:val="006A71BA"/>
    <w:rsid w:val="006A7480"/>
    <w:rsid w:val="006A7B09"/>
    <w:rsid w:val="006B0599"/>
    <w:rsid w:val="006B0E34"/>
    <w:rsid w:val="006B0E48"/>
    <w:rsid w:val="006B15F0"/>
    <w:rsid w:val="006B258A"/>
    <w:rsid w:val="006B2BB4"/>
    <w:rsid w:val="006B3AD2"/>
    <w:rsid w:val="006B3E57"/>
    <w:rsid w:val="006B3E6E"/>
    <w:rsid w:val="006B477D"/>
    <w:rsid w:val="006B5B31"/>
    <w:rsid w:val="006B6153"/>
    <w:rsid w:val="006B64EB"/>
    <w:rsid w:val="006B6E1F"/>
    <w:rsid w:val="006B727B"/>
    <w:rsid w:val="006B787A"/>
    <w:rsid w:val="006C00A8"/>
    <w:rsid w:val="006C0892"/>
    <w:rsid w:val="006C11A8"/>
    <w:rsid w:val="006C139B"/>
    <w:rsid w:val="006C15A3"/>
    <w:rsid w:val="006C17B9"/>
    <w:rsid w:val="006C1984"/>
    <w:rsid w:val="006C1A10"/>
    <w:rsid w:val="006C1A8D"/>
    <w:rsid w:val="006C22B1"/>
    <w:rsid w:val="006C2387"/>
    <w:rsid w:val="006C3197"/>
    <w:rsid w:val="006C34E7"/>
    <w:rsid w:val="006C368A"/>
    <w:rsid w:val="006C3834"/>
    <w:rsid w:val="006C3B63"/>
    <w:rsid w:val="006C649E"/>
    <w:rsid w:val="006C65BB"/>
    <w:rsid w:val="006C675A"/>
    <w:rsid w:val="006C76C2"/>
    <w:rsid w:val="006C7BC5"/>
    <w:rsid w:val="006D0E6A"/>
    <w:rsid w:val="006D0FBE"/>
    <w:rsid w:val="006D191F"/>
    <w:rsid w:val="006D28CC"/>
    <w:rsid w:val="006D2C24"/>
    <w:rsid w:val="006D2EB2"/>
    <w:rsid w:val="006D3036"/>
    <w:rsid w:val="006D35C0"/>
    <w:rsid w:val="006D3718"/>
    <w:rsid w:val="006D393C"/>
    <w:rsid w:val="006D3ABF"/>
    <w:rsid w:val="006D3B7D"/>
    <w:rsid w:val="006D3D49"/>
    <w:rsid w:val="006D41D5"/>
    <w:rsid w:val="006D4258"/>
    <w:rsid w:val="006D4CFF"/>
    <w:rsid w:val="006D5407"/>
    <w:rsid w:val="006D5EF3"/>
    <w:rsid w:val="006D5F81"/>
    <w:rsid w:val="006D62B7"/>
    <w:rsid w:val="006D693D"/>
    <w:rsid w:val="006D6F33"/>
    <w:rsid w:val="006D7B0A"/>
    <w:rsid w:val="006E08C3"/>
    <w:rsid w:val="006E27F5"/>
    <w:rsid w:val="006E4020"/>
    <w:rsid w:val="006E463D"/>
    <w:rsid w:val="006E5568"/>
    <w:rsid w:val="006E62A1"/>
    <w:rsid w:val="006E6315"/>
    <w:rsid w:val="006E6849"/>
    <w:rsid w:val="006E6C4C"/>
    <w:rsid w:val="006E7169"/>
    <w:rsid w:val="006E7541"/>
    <w:rsid w:val="006E7F84"/>
    <w:rsid w:val="006E7FE6"/>
    <w:rsid w:val="006F013A"/>
    <w:rsid w:val="006F07D8"/>
    <w:rsid w:val="006F09B2"/>
    <w:rsid w:val="006F0B02"/>
    <w:rsid w:val="006F0B44"/>
    <w:rsid w:val="006F1AA0"/>
    <w:rsid w:val="006F249A"/>
    <w:rsid w:val="006F25A4"/>
    <w:rsid w:val="006F2E96"/>
    <w:rsid w:val="006F3A2B"/>
    <w:rsid w:val="006F3F38"/>
    <w:rsid w:val="006F425D"/>
    <w:rsid w:val="006F48D8"/>
    <w:rsid w:val="006F5433"/>
    <w:rsid w:val="006F5610"/>
    <w:rsid w:val="006F572A"/>
    <w:rsid w:val="006F58B5"/>
    <w:rsid w:val="006F5961"/>
    <w:rsid w:val="006F5EF9"/>
    <w:rsid w:val="006F6D05"/>
    <w:rsid w:val="006F77F8"/>
    <w:rsid w:val="006F7D41"/>
    <w:rsid w:val="00700492"/>
    <w:rsid w:val="00700A2C"/>
    <w:rsid w:val="0070109A"/>
    <w:rsid w:val="007013F8"/>
    <w:rsid w:val="007019E9"/>
    <w:rsid w:val="00702262"/>
    <w:rsid w:val="007032E3"/>
    <w:rsid w:val="0070350C"/>
    <w:rsid w:val="007039A7"/>
    <w:rsid w:val="0070467B"/>
    <w:rsid w:val="0070661B"/>
    <w:rsid w:val="007066E8"/>
    <w:rsid w:val="00706922"/>
    <w:rsid w:val="007075BA"/>
    <w:rsid w:val="00707945"/>
    <w:rsid w:val="00707ACC"/>
    <w:rsid w:val="00707E08"/>
    <w:rsid w:val="007100BB"/>
    <w:rsid w:val="00710217"/>
    <w:rsid w:val="0071046F"/>
    <w:rsid w:val="0071067F"/>
    <w:rsid w:val="00710932"/>
    <w:rsid w:val="00711965"/>
    <w:rsid w:val="00711DC6"/>
    <w:rsid w:val="00711F7C"/>
    <w:rsid w:val="007134E5"/>
    <w:rsid w:val="00713873"/>
    <w:rsid w:val="00713D21"/>
    <w:rsid w:val="007140C3"/>
    <w:rsid w:val="0071425B"/>
    <w:rsid w:val="00714CB1"/>
    <w:rsid w:val="00715D9C"/>
    <w:rsid w:val="007160C0"/>
    <w:rsid w:val="00717382"/>
    <w:rsid w:val="0071777B"/>
    <w:rsid w:val="00717A78"/>
    <w:rsid w:val="00717B2F"/>
    <w:rsid w:val="00717DE2"/>
    <w:rsid w:val="00717E0E"/>
    <w:rsid w:val="007202F5"/>
    <w:rsid w:val="007203F4"/>
    <w:rsid w:val="00721132"/>
    <w:rsid w:val="00721284"/>
    <w:rsid w:val="00723879"/>
    <w:rsid w:val="00723FB3"/>
    <w:rsid w:val="00724105"/>
    <w:rsid w:val="0072436D"/>
    <w:rsid w:val="007245FF"/>
    <w:rsid w:val="007247C0"/>
    <w:rsid w:val="0072534B"/>
    <w:rsid w:val="00725B81"/>
    <w:rsid w:val="00725FE8"/>
    <w:rsid w:val="00726AAA"/>
    <w:rsid w:val="00726E1F"/>
    <w:rsid w:val="00726F01"/>
    <w:rsid w:val="007272B9"/>
    <w:rsid w:val="00727713"/>
    <w:rsid w:val="00727BC4"/>
    <w:rsid w:val="00730717"/>
    <w:rsid w:val="007309F6"/>
    <w:rsid w:val="007312F0"/>
    <w:rsid w:val="00731AB4"/>
    <w:rsid w:val="00731CE6"/>
    <w:rsid w:val="00731F72"/>
    <w:rsid w:val="0073219E"/>
    <w:rsid w:val="00732B84"/>
    <w:rsid w:val="00732BF0"/>
    <w:rsid w:val="00732F0E"/>
    <w:rsid w:val="00734200"/>
    <w:rsid w:val="00734384"/>
    <w:rsid w:val="0073468E"/>
    <w:rsid w:val="00734931"/>
    <w:rsid w:val="00734D0D"/>
    <w:rsid w:val="007352FD"/>
    <w:rsid w:val="00735BDF"/>
    <w:rsid w:val="00735F32"/>
    <w:rsid w:val="00736670"/>
    <w:rsid w:val="007367B0"/>
    <w:rsid w:val="00736C73"/>
    <w:rsid w:val="00736CC5"/>
    <w:rsid w:val="00737174"/>
    <w:rsid w:val="0074085E"/>
    <w:rsid w:val="00740AD9"/>
    <w:rsid w:val="00740F86"/>
    <w:rsid w:val="007414A5"/>
    <w:rsid w:val="007418FC"/>
    <w:rsid w:val="00742625"/>
    <w:rsid w:val="0074279F"/>
    <w:rsid w:val="00742981"/>
    <w:rsid w:val="00742E69"/>
    <w:rsid w:val="00743061"/>
    <w:rsid w:val="007434A2"/>
    <w:rsid w:val="0074375F"/>
    <w:rsid w:val="007445B1"/>
    <w:rsid w:val="0074474F"/>
    <w:rsid w:val="00744EBF"/>
    <w:rsid w:val="0074558B"/>
    <w:rsid w:val="00745BBE"/>
    <w:rsid w:val="00746FC3"/>
    <w:rsid w:val="007476E3"/>
    <w:rsid w:val="00747E2E"/>
    <w:rsid w:val="00750C44"/>
    <w:rsid w:val="00750FD2"/>
    <w:rsid w:val="007529B3"/>
    <w:rsid w:val="00752A8B"/>
    <w:rsid w:val="00752AFF"/>
    <w:rsid w:val="007535F2"/>
    <w:rsid w:val="00753655"/>
    <w:rsid w:val="0075427A"/>
    <w:rsid w:val="007545E6"/>
    <w:rsid w:val="00754ABC"/>
    <w:rsid w:val="007557A0"/>
    <w:rsid w:val="00755B39"/>
    <w:rsid w:val="007565ED"/>
    <w:rsid w:val="00756FCF"/>
    <w:rsid w:val="00757324"/>
    <w:rsid w:val="00757D2C"/>
    <w:rsid w:val="00757E2F"/>
    <w:rsid w:val="00760A93"/>
    <w:rsid w:val="00760F1F"/>
    <w:rsid w:val="00761C89"/>
    <w:rsid w:val="00762885"/>
    <w:rsid w:val="00762995"/>
    <w:rsid w:val="00764FE5"/>
    <w:rsid w:val="00765E64"/>
    <w:rsid w:val="00766605"/>
    <w:rsid w:val="0076711F"/>
    <w:rsid w:val="0076735B"/>
    <w:rsid w:val="007703D5"/>
    <w:rsid w:val="0077078B"/>
    <w:rsid w:val="00770A52"/>
    <w:rsid w:val="0077101D"/>
    <w:rsid w:val="0077190C"/>
    <w:rsid w:val="00771BAA"/>
    <w:rsid w:val="00771E3F"/>
    <w:rsid w:val="00772497"/>
    <w:rsid w:val="007731E8"/>
    <w:rsid w:val="007736E6"/>
    <w:rsid w:val="00773B84"/>
    <w:rsid w:val="00774EBC"/>
    <w:rsid w:val="00775833"/>
    <w:rsid w:val="00775A68"/>
    <w:rsid w:val="00775D3C"/>
    <w:rsid w:val="007765AD"/>
    <w:rsid w:val="00776B67"/>
    <w:rsid w:val="00776CC3"/>
    <w:rsid w:val="00776EBA"/>
    <w:rsid w:val="00776ECC"/>
    <w:rsid w:val="007812B4"/>
    <w:rsid w:val="00781F64"/>
    <w:rsid w:val="00781FEA"/>
    <w:rsid w:val="0078249A"/>
    <w:rsid w:val="00783CD7"/>
    <w:rsid w:val="00783E3F"/>
    <w:rsid w:val="00785B0D"/>
    <w:rsid w:val="00785BB2"/>
    <w:rsid w:val="007867FC"/>
    <w:rsid w:val="00786919"/>
    <w:rsid w:val="00786AF5"/>
    <w:rsid w:val="00787213"/>
    <w:rsid w:val="007879EA"/>
    <w:rsid w:val="007914B9"/>
    <w:rsid w:val="00791678"/>
    <w:rsid w:val="00792CE4"/>
    <w:rsid w:val="00793E3C"/>
    <w:rsid w:val="00794003"/>
    <w:rsid w:val="00794090"/>
    <w:rsid w:val="0079436A"/>
    <w:rsid w:val="0079471D"/>
    <w:rsid w:val="00794E5B"/>
    <w:rsid w:val="00796064"/>
    <w:rsid w:val="007967CA"/>
    <w:rsid w:val="00796C27"/>
    <w:rsid w:val="00797AB4"/>
    <w:rsid w:val="00797C52"/>
    <w:rsid w:val="007A179F"/>
    <w:rsid w:val="007A1816"/>
    <w:rsid w:val="007A222E"/>
    <w:rsid w:val="007A36BE"/>
    <w:rsid w:val="007A3A4D"/>
    <w:rsid w:val="007A40C6"/>
    <w:rsid w:val="007A4E14"/>
    <w:rsid w:val="007A4F35"/>
    <w:rsid w:val="007A5DD1"/>
    <w:rsid w:val="007A6AE7"/>
    <w:rsid w:val="007A6ED7"/>
    <w:rsid w:val="007A792A"/>
    <w:rsid w:val="007B04E1"/>
    <w:rsid w:val="007B04EC"/>
    <w:rsid w:val="007B07B2"/>
    <w:rsid w:val="007B0C37"/>
    <w:rsid w:val="007B0ED2"/>
    <w:rsid w:val="007B17E9"/>
    <w:rsid w:val="007B18FC"/>
    <w:rsid w:val="007B1E06"/>
    <w:rsid w:val="007B205E"/>
    <w:rsid w:val="007B2CA4"/>
    <w:rsid w:val="007B4F43"/>
    <w:rsid w:val="007B544B"/>
    <w:rsid w:val="007B554F"/>
    <w:rsid w:val="007B57A2"/>
    <w:rsid w:val="007B5E3F"/>
    <w:rsid w:val="007B608C"/>
    <w:rsid w:val="007B61DC"/>
    <w:rsid w:val="007B6711"/>
    <w:rsid w:val="007B695C"/>
    <w:rsid w:val="007B6F02"/>
    <w:rsid w:val="007C0BFD"/>
    <w:rsid w:val="007C0C47"/>
    <w:rsid w:val="007C0DDE"/>
    <w:rsid w:val="007C146E"/>
    <w:rsid w:val="007C1F3C"/>
    <w:rsid w:val="007C238A"/>
    <w:rsid w:val="007C2E67"/>
    <w:rsid w:val="007C34F2"/>
    <w:rsid w:val="007C3C4B"/>
    <w:rsid w:val="007C3EB0"/>
    <w:rsid w:val="007C4016"/>
    <w:rsid w:val="007C412A"/>
    <w:rsid w:val="007C4D1F"/>
    <w:rsid w:val="007C4DDC"/>
    <w:rsid w:val="007C72DD"/>
    <w:rsid w:val="007C773A"/>
    <w:rsid w:val="007C7898"/>
    <w:rsid w:val="007D03DA"/>
    <w:rsid w:val="007D0460"/>
    <w:rsid w:val="007D1099"/>
    <w:rsid w:val="007D2725"/>
    <w:rsid w:val="007D2FDE"/>
    <w:rsid w:val="007D318B"/>
    <w:rsid w:val="007D3451"/>
    <w:rsid w:val="007D3B10"/>
    <w:rsid w:val="007D595B"/>
    <w:rsid w:val="007D6E17"/>
    <w:rsid w:val="007D705F"/>
    <w:rsid w:val="007D7D92"/>
    <w:rsid w:val="007E0788"/>
    <w:rsid w:val="007E0A3C"/>
    <w:rsid w:val="007E0C66"/>
    <w:rsid w:val="007E0F86"/>
    <w:rsid w:val="007E0FEC"/>
    <w:rsid w:val="007E0FF2"/>
    <w:rsid w:val="007E1172"/>
    <w:rsid w:val="007E1BE7"/>
    <w:rsid w:val="007E2A04"/>
    <w:rsid w:val="007E3270"/>
    <w:rsid w:val="007E3A28"/>
    <w:rsid w:val="007E3F7B"/>
    <w:rsid w:val="007E4594"/>
    <w:rsid w:val="007E46EF"/>
    <w:rsid w:val="007E5169"/>
    <w:rsid w:val="007E566C"/>
    <w:rsid w:val="007E5EE9"/>
    <w:rsid w:val="007E6294"/>
    <w:rsid w:val="007E62B3"/>
    <w:rsid w:val="007E640F"/>
    <w:rsid w:val="007E6DE8"/>
    <w:rsid w:val="007E6E77"/>
    <w:rsid w:val="007E6F4C"/>
    <w:rsid w:val="007E717B"/>
    <w:rsid w:val="007E75B7"/>
    <w:rsid w:val="007E7616"/>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5FFD"/>
    <w:rsid w:val="0080611F"/>
    <w:rsid w:val="00806E42"/>
    <w:rsid w:val="0080782B"/>
    <w:rsid w:val="00807DA1"/>
    <w:rsid w:val="00807FDB"/>
    <w:rsid w:val="00810160"/>
    <w:rsid w:val="0081169F"/>
    <w:rsid w:val="00811985"/>
    <w:rsid w:val="00811C72"/>
    <w:rsid w:val="00812134"/>
    <w:rsid w:val="008126C4"/>
    <w:rsid w:val="008128DE"/>
    <w:rsid w:val="00812B86"/>
    <w:rsid w:val="00812E7D"/>
    <w:rsid w:val="00812EA8"/>
    <w:rsid w:val="00812EEB"/>
    <w:rsid w:val="00814052"/>
    <w:rsid w:val="008140C6"/>
    <w:rsid w:val="00814E11"/>
    <w:rsid w:val="008150AA"/>
    <w:rsid w:val="008154A2"/>
    <w:rsid w:val="008156FE"/>
    <w:rsid w:val="00815A42"/>
    <w:rsid w:val="008167A1"/>
    <w:rsid w:val="008169C5"/>
    <w:rsid w:val="00816ECA"/>
    <w:rsid w:val="008174F9"/>
    <w:rsid w:val="0081752F"/>
    <w:rsid w:val="00817656"/>
    <w:rsid w:val="008179D5"/>
    <w:rsid w:val="00820148"/>
    <w:rsid w:val="008201BF"/>
    <w:rsid w:val="0082041E"/>
    <w:rsid w:val="00820842"/>
    <w:rsid w:val="00820BB4"/>
    <w:rsid w:val="0082114E"/>
    <w:rsid w:val="0082119A"/>
    <w:rsid w:val="0082225B"/>
    <w:rsid w:val="00822626"/>
    <w:rsid w:val="0082297C"/>
    <w:rsid w:val="008229A2"/>
    <w:rsid w:val="00822A12"/>
    <w:rsid w:val="00822C58"/>
    <w:rsid w:val="0082312D"/>
    <w:rsid w:val="0082382A"/>
    <w:rsid w:val="00824445"/>
    <w:rsid w:val="0082548A"/>
    <w:rsid w:val="008265D6"/>
    <w:rsid w:val="008266D5"/>
    <w:rsid w:val="008275E4"/>
    <w:rsid w:val="0083013C"/>
    <w:rsid w:val="00830908"/>
    <w:rsid w:val="00830A95"/>
    <w:rsid w:val="00831788"/>
    <w:rsid w:val="00831A71"/>
    <w:rsid w:val="0083253E"/>
    <w:rsid w:val="00835B19"/>
    <w:rsid w:val="00835E3F"/>
    <w:rsid w:val="00835E64"/>
    <w:rsid w:val="008361ED"/>
    <w:rsid w:val="00836A77"/>
    <w:rsid w:val="00836C70"/>
    <w:rsid w:val="00837DDC"/>
    <w:rsid w:val="008408FC"/>
    <w:rsid w:val="00841840"/>
    <w:rsid w:val="00842A14"/>
    <w:rsid w:val="00843AA6"/>
    <w:rsid w:val="0084415A"/>
    <w:rsid w:val="0084463C"/>
    <w:rsid w:val="00844B13"/>
    <w:rsid w:val="0084554E"/>
    <w:rsid w:val="0084555A"/>
    <w:rsid w:val="008458F3"/>
    <w:rsid w:val="00846799"/>
    <w:rsid w:val="00850035"/>
    <w:rsid w:val="0085047D"/>
    <w:rsid w:val="0085076A"/>
    <w:rsid w:val="00850B7C"/>
    <w:rsid w:val="008517FB"/>
    <w:rsid w:val="00851C83"/>
    <w:rsid w:val="008527CC"/>
    <w:rsid w:val="00853997"/>
    <w:rsid w:val="00855BF1"/>
    <w:rsid w:val="00856A25"/>
    <w:rsid w:val="008573AA"/>
    <w:rsid w:val="008617A3"/>
    <w:rsid w:val="00861800"/>
    <w:rsid w:val="00862265"/>
    <w:rsid w:val="0086226C"/>
    <w:rsid w:val="008635A6"/>
    <w:rsid w:val="00864061"/>
    <w:rsid w:val="00864156"/>
    <w:rsid w:val="00866562"/>
    <w:rsid w:val="0086690A"/>
    <w:rsid w:val="00867D9F"/>
    <w:rsid w:val="00867EEB"/>
    <w:rsid w:val="008706E6"/>
    <w:rsid w:val="008706EA"/>
    <w:rsid w:val="00870BD4"/>
    <w:rsid w:val="00870EC4"/>
    <w:rsid w:val="008711B6"/>
    <w:rsid w:val="0087146A"/>
    <w:rsid w:val="00871889"/>
    <w:rsid w:val="0087294F"/>
    <w:rsid w:val="008732A4"/>
    <w:rsid w:val="00873D77"/>
    <w:rsid w:val="00874188"/>
    <w:rsid w:val="0087543A"/>
    <w:rsid w:val="008754CF"/>
    <w:rsid w:val="008755D7"/>
    <w:rsid w:val="008755DE"/>
    <w:rsid w:val="0087584E"/>
    <w:rsid w:val="00875B2D"/>
    <w:rsid w:val="00876035"/>
    <w:rsid w:val="00876FF2"/>
    <w:rsid w:val="00880597"/>
    <w:rsid w:val="0088092E"/>
    <w:rsid w:val="00882D94"/>
    <w:rsid w:val="00884473"/>
    <w:rsid w:val="00884F95"/>
    <w:rsid w:val="00885E4D"/>
    <w:rsid w:val="00886DF5"/>
    <w:rsid w:val="00887063"/>
    <w:rsid w:val="008872FD"/>
    <w:rsid w:val="00890505"/>
    <w:rsid w:val="00890A36"/>
    <w:rsid w:val="0089212E"/>
    <w:rsid w:val="0089264B"/>
    <w:rsid w:val="00892829"/>
    <w:rsid w:val="00893146"/>
    <w:rsid w:val="008935C9"/>
    <w:rsid w:val="00893CAC"/>
    <w:rsid w:val="00893FB2"/>
    <w:rsid w:val="008946AB"/>
    <w:rsid w:val="00894CE6"/>
    <w:rsid w:val="00894E87"/>
    <w:rsid w:val="00895861"/>
    <w:rsid w:val="008958A9"/>
    <w:rsid w:val="00895ADA"/>
    <w:rsid w:val="00895C2D"/>
    <w:rsid w:val="00896E0E"/>
    <w:rsid w:val="00896F5F"/>
    <w:rsid w:val="00896F92"/>
    <w:rsid w:val="0089715D"/>
    <w:rsid w:val="008A00CB"/>
    <w:rsid w:val="008A0137"/>
    <w:rsid w:val="008A08C0"/>
    <w:rsid w:val="008A109B"/>
    <w:rsid w:val="008A11AE"/>
    <w:rsid w:val="008A12D4"/>
    <w:rsid w:val="008A2C81"/>
    <w:rsid w:val="008A2D00"/>
    <w:rsid w:val="008A32B7"/>
    <w:rsid w:val="008A34D8"/>
    <w:rsid w:val="008A37BB"/>
    <w:rsid w:val="008A4BC8"/>
    <w:rsid w:val="008A5177"/>
    <w:rsid w:val="008A5754"/>
    <w:rsid w:val="008A6155"/>
    <w:rsid w:val="008A6B1B"/>
    <w:rsid w:val="008A6B6A"/>
    <w:rsid w:val="008A7004"/>
    <w:rsid w:val="008A71C0"/>
    <w:rsid w:val="008A7FD5"/>
    <w:rsid w:val="008B09D5"/>
    <w:rsid w:val="008B0B2B"/>
    <w:rsid w:val="008B127A"/>
    <w:rsid w:val="008B3DCA"/>
    <w:rsid w:val="008B4139"/>
    <w:rsid w:val="008B452A"/>
    <w:rsid w:val="008B55E3"/>
    <w:rsid w:val="008B59A3"/>
    <w:rsid w:val="008B619E"/>
    <w:rsid w:val="008B6220"/>
    <w:rsid w:val="008B737F"/>
    <w:rsid w:val="008C0BA1"/>
    <w:rsid w:val="008C1C39"/>
    <w:rsid w:val="008C1E4E"/>
    <w:rsid w:val="008C2AFA"/>
    <w:rsid w:val="008C3DC4"/>
    <w:rsid w:val="008C4472"/>
    <w:rsid w:val="008C4BBF"/>
    <w:rsid w:val="008C4C62"/>
    <w:rsid w:val="008C563E"/>
    <w:rsid w:val="008C5CF3"/>
    <w:rsid w:val="008D0490"/>
    <w:rsid w:val="008D0A86"/>
    <w:rsid w:val="008D0CA9"/>
    <w:rsid w:val="008D0D82"/>
    <w:rsid w:val="008D223B"/>
    <w:rsid w:val="008D228E"/>
    <w:rsid w:val="008D2302"/>
    <w:rsid w:val="008D2605"/>
    <w:rsid w:val="008D4669"/>
    <w:rsid w:val="008D47BE"/>
    <w:rsid w:val="008D4E19"/>
    <w:rsid w:val="008D57C9"/>
    <w:rsid w:val="008D5FC8"/>
    <w:rsid w:val="008D6A2F"/>
    <w:rsid w:val="008D6B4A"/>
    <w:rsid w:val="008D76E1"/>
    <w:rsid w:val="008D7E10"/>
    <w:rsid w:val="008D7F35"/>
    <w:rsid w:val="008E032D"/>
    <w:rsid w:val="008E03F9"/>
    <w:rsid w:val="008E0A1E"/>
    <w:rsid w:val="008E1D95"/>
    <w:rsid w:val="008E2C72"/>
    <w:rsid w:val="008E31D4"/>
    <w:rsid w:val="008E3614"/>
    <w:rsid w:val="008E36CC"/>
    <w:rsid w:val="008E38C7"/>
    <w:rsid w:val="008E46E2"/>
    <w:rsid w:val="008E5257"/>
    <w:rsid w:val="008E5F72"/>
    <w:rsid w:val="008E7357"/>
    <w:rsid w:val="008E7643"/>
    <w:rsid w:val="008E769F"/>
    <w:rsid w:val="008E7C30"/>
    <w:rsid w:val="008F0576"/>
    <w:rsid w:val="008F0938"/>
    <w:rsid w:val="008F0B86"/>
    <w:rsid w:val="008F114C"/>
    <w:rsid w:val="008F1C63"/>
    <w:rsid w:val="008F1CF2"/>
    <w:rsid w:val="008F22B8"/>
    <w:rsid w:val="008F2898"/>
    <w:rsid w:val="008F2DD7"/>
    <w:rsid w:val="008F2DF3"/>
    <w:rsid w:val="008F2E4A"/>
    <w:rsid w:val="008F2EB0"/>
    <w:rsid w:val="008F389C"/>
    <w:rsid w:val="008F3B5F"/>
    <w:rsid w:val="008F4048"/>
    <w:rsid w:val="008F43C6"/>
    <w:rsid w:val="008F50EF"/>
    <w:rsid w:val="008F54C0"/>
    <w:rsid w:val="008F5A37"/>
    <w:rsid w:val="008F6A29"/>
    <w:rsid w:val="008F6F0C"/>
    <w:rsid w:val="008F7294"/>
    <w:rsid w:val="008F7645"/>
    <w:rsid w:val="008F7D91"/>
    <w:rsid w:val="008F7F5F"/>
    <w:rsid w:val="00900756"/>
    <w:rsid w:val="009007BC"/>
    <w:rsid w:val="00900EC4"/>
    <w:rsid w:val="00900ECD"/>
    <w:rsid w:val="00900EF4"/>
    <w:rsid w:val="0090158F"/>
    <w:rsid w:val="009015D0"/>
    <w:rsid w:val="00901A7F"/>
    <w:rsid w:val="009033BF"/>
    <w:rsid w:val="00903562"/>
    <w:rsid w:val="0090360C"/>
    <w:rsid w:val="00903DE2"/>
    <w:rsid w:val="00903F37"/>
    <w:rsid w:val="0090419C"/>
    <w:rsid w:val="00904970"/>
    <w:rsid w:val="00904C20"/>
    <w:rsid w:val="00904C34"/>
    <w:rsid w:val="00904F6F"/>
    <w:rsid w:val="00905B08"/>
    <w:rsid w:val="009075B2"/>
    <w:rsid w:val="00907639"/>
    <w:rsid w:val="00907C9F"/>
    <w:rsid w:val="00910557"/>
    <w:rsid w:val="009118B2"/>
    <w:rsid w:val="00911E90"/>
    <w:rsid w:val="00912D97"/>
    <w:rsid w:val="00912E21"/>
    <w:rsid w:val="009131B8"/>
    <w:rsid w:val="009133E1"/>
    <w:rsid w:val="0091577B"/>
    <w:rsid w:val="009162ED"/>
    <w:rsid w:val="00916D18"/>
    <w:rsid w:val="00916EC9"/>
    <w:rsid w:val="009170C8"/>
    <w:rsid w:val="00917B3C"/>
    <w:rsid w:val="009200F3"/>
    <w:rsid w:val="00920A49"/>
    <w:rsid w:val="0092139E"/>
    <w:rsid w:val="0092167E"/>
    <w:rsid w:val="00921ADA"/>
    <w:rsid w:val="00922295"/>
    <w:rsid w:val="009226E0"/>
    <w:rsid w:val="009231E0"/>
    <w:rsid w:val="00923330"/>
    <w:rsid w:val="009237FE"/>
    <w:rsid w:val="0092395E"/>
    <w:rsid w:val="00923C4C"/>
    <w:rsid w:val="00924AE2"/>
    <w:rsid w:val="00925673"/>
    <w:rsid w:val="009260FA"/>
    <w:rsid w:val="009270D5"/>
    <w:rsid w:val="00927C2F"/>
    <w:rsid w:val="00927D50"/>
    <w:rsid w:val="0093001B"/>
    <w:rsid w:val="00931265"/>
    <w:rsid w:val="009312F3"/>
    <w:rsid w:val="00931807"/>
    <w:rsid w:val="00931982"/>
    <w:rsid w:val="0093206C"/>
    <w:rsid w:val="00933239"/>
    <w:rsid w:val="00933BF4"/>
    <w:rsid w:val="009340D6"/>
    <w:rsid w:val="00934302"/>
    <w:rsid w:val="009352D6"/>
    <w:rsid w:val="009353A0"/>
    <w:rsid w:val="00935A1B"/>
    <w:rsid w:val="00935C39"/>
    <w:rsid w:val="0093642E"/>
    <w:rsid w:val="00937500"/>
    <w:rsid w:val="00937758"/>
    <w:rsid w:val="009378C4"/>
    <w:rsid w:val="00937AD8"/>
    <w:rsid w:val="009408D9"/>
    <w:rsid w:val="009419B5"/>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511C8"/>
    <w:rsid w:val="009515C4"/>
    <w:rsid w:val="00951856"/>
    <w:rsid w:val="00951FF0"/>
    <w:rsid w:val="009527CC"/>
    <w:rsid w:val="00952CDA"/>
    <w:rsid w:val="00953675"/>
    <w:rsid w:val="009543F0"/>
    <w:rsid w:val="009548BF"/>
    <w:rsid w:val="00954992"/>
    <w:rsid w:val="009556A3"/>
    <w:rsid w:val="00956774"/>
    <w:rsid w:val="00956CBD"/>
    <w:rsid w:val="00956F4D"/>
    <w:rsid w:val="0096023E"/>
    <w:rsid w:val="00960568"/>
    <w:rsid w:val="009613E2"/>
    <w:rsid w:val="00961F75"/>
    <w:rsid w:val="00962DE4"/>
    <w:rsid w:val="00962E2C"/>
    <w:rsid w:val="00963097"/>
    <w:rsid w:val="009638FD"/>
    <w:rsid w:val="00964A69"/>
    <w:rsid w:val="00965725"/>
    <w:rsid w:val="00970664"/>
    <w:rsid w:val="0097067F"/>
    <w:rsid w:val="00972F89"/>
    <w:rsid w:val="009735D0"/>
    <w:rsid w:val="00973C97"/>
    <w:rsid w:val="00973F8E"/>
    <w:rsid w:val="00975D8D"/>
    <w:rsid w:val="009763F8"/>
    <w:rsid w:val="00976541"/>
    <w:rsid w:val="0097676D"/>
    <w:rsid w:val="00977573"/>
    <w:rsid w:val="00977D07"/>
    <w:rsid w:val="00977EB2"/>
    <w:rsid w:val="009808B3"/>
    <w:rsid w:val="009813F8"/>
    <w:rsid w:val="009830BD"/>
    <w:rsid w:val="00983A62"/>
    <w:rsid w:val="0098400B"/>
    <w:rsid w:val="00984428"/>
    <w:rsid w:val="00984463"/>
    <w:rsid w:val="00984626"/>
    <w:rsid w:val="009852B9"/>
    <w:rsid w:val="00985A5A"/>
    <w:rsid w:val="0098612D"/>
    <w:rsid w:val="009863EB"/>
    <w:rsid w:val="009869E3"/>
    <w:rsid w:val="00987995"/>
    <w:rsid w:val="00990A0E"/>
    <w:rsid w:val="0099188D"/>
    <w:rsid w:val="00991993"/>
    <w:rsid w:val="00992087"/>
    <w:rsid w:val="00992EAC"/>
    <w:rsid w:val="0099322A"/>
    <w:rsid w:val="00993242"/>
    <w:rsid w:val="00993BF0"/>
    <w:rsid w:val="00994695"/>
    <w:rsid w:val="00994C63"/>
    <w:rsid w:val="009952EA"/>
    <w:rsid w:val="00995319"/>
    <w:rsid w:val="009979E6"/>
    <w:rsid w:val="009A08F4"/>
    <w:rsid w:val="009A099E"/>
    <w:rsid w:val="009A0DE2"/>
    <w:rsid w:val="009A0F05"/>
    <w:rsid w:val="009A12DF"/>
    <w:rsid w:val="009A1B6E"/>
    <w:rsid w:val="009A236A"/>
    <w:rsid w:val="009A3CDB"/>
    <w:rsid w:val="009A430C"/>
    <w:rsid w:val="009A530C"/>
    <w:rsid w:val="009A59DA"/>
    <w:rsid w:val="009A61E4"/>
    <w:rsid w:val="009A6CAC"/>
    <w:rsid w:val="009A708D"/>
    <w:rsid w:val="009A7248"/>
    <w:rsid w:val="009A7F50"/>
    <w:rsid w:val="009B05D9"/>
    <w:rsid w:val="009B0711"/>
    <w:rsid w:val="009B07C8"/>
    <w:rsid w:val="009B08AC"/>
    <w:rsid w:val="009B0BAC"/>
    <w:rsid w:val="009B0E45"/>
    <w:rsid w:val="009B11BB"/>
    <w:rsid w:val="009B1473"/>
    <w:rsid w:val="009B1551"/>
    <w:rsid w:val="009B1925"/>
    <w:rsid w:val="009B1991"/>
    <w:rsid w:val="009B30F0"/>
    <w:rsid w:val="009B3112"/>
    <w:rsid w:val="009B3131"/>
    <w:rsid w:val="009B4B3B"/>
    <w:rsid w:val="009B50D8"/>
    <w:rsid w:val="009B5985"/>
    <w:rsid w:val="009B5E35"/>
    <w:rsid w:val="009B5F7A"/>
    <w:rsid w:val="009B6757"/>
    <w:rsid w:val="009B68EC"/>
    <w:rsid w:val="009B7B75"/>
    <w:rsid w:val="009C06AD"/>
    <w:rsid w:val="009C0E90"/>
    <w:rsid w:val="009C1D41"/>
    <w:rsid w:val="009C21E9"/>
    <w:rsid w:val="009C2BD0"/>
    <w:rsid w:val="009C37FC"/>
    <w:rsid w:val="009C3F61"/>
    <w:rsid w:val="009C3FD0"/>
    <w:rsid w:val="009C4845"/>
    <w:rsid w:val="009C6000"/>
    <w:rsid w:val="009C623E"/>
    <w:rsid w:val="009C674A"/>
    <w:rsid w:val="009C709C"/>
    <w:rsid w:val="009C7655"/>
    <w:rsid w:val="009C78DF"/>
    <w:rsid w:val="009C7F69"/>
    <w:rsid w:val="009D015C"/>
    <w:rsid w:val="009D0A7F"/>
    <w:rsid w:val="009D10B0"/>
    <w:rsid w:val="009D1476"/>
    <w:rsid w:val="009D1C1F"/>
    <w:rsid w:val="009D1D00"/>
    <w:rsid w:val="009D1DC4"/>
    <w:rsid w:val="009D2EAA"/>
    <w:rsid w:val="009D34C0"/>
    <w:rsid w:val="009D3B45"/>
    <w:rsid w:val="009D4407"/>
    <w:rsid w:val="009D471D"/>
    <w:rsid w:val="009D5975"/>
    <w:rsid w:val="009D59D7"/>
    <w:rsid w:val="009D6A25"/>
    <w:rsid w:val="009D72C2"/>
    <w:rsid w:val="009E0668"/>
    <w:rsid w:val="009E0867"/>
    <w:rsid w:val="009E14CB"/>
    <w:rsid w:val="009E1A8A"/>
    <w:rsid w:val="009E1FBD"/>
    <w:rsid w:val="009E2162"/>
    <w:rsid w:val="009E29BE"/>
    <w:rsid w:val="009E2DBB"/>
    <w:rsid w:val="009E48DE"/>
    <w:rsid w:val="009E4B89"/>
    <w:rsid w:val="009E4F4D"/>
    <w:rsid w:val="009E53F0"/>
    <w:rsid w:val="009E6A1B"/>
    <w:rsid w:val="009E6B83"/>
    <w:rsid w:val="009E7273"/>
    <w:rsid w:val="009F02D9"/>
    <w:rsid w:val="009F0434"/>
    <w:rsid w:val="009F04CA"/>
    <w:rsid w:val="009F0600"/>
    <w:rsid w:val="009F08E1"/>
    <w:rsid w:val="009F1357"/>
    <w:rsid w:val="009F1934"/>
    <w:rsid w:val="009F1B86"/>
    <w:rsid w:val="009F1CE0"/>
    <w:rsid w:val="009F202C"/>
    <w:rsid w:val="009F2D65"/>
    <w:rsid w:val="009F2E71"/>
    <w:rsid w:val="009F3176"/>
    <w:rsid w:val="009F3D3D"/>
    <w:rsid w:val="009F3DB3"/>
    <w:rsid w:val="009F4E2F"/>
    <w:rsid w:val="009F5174"/>
    <w:rsid w:val="009F5197"/>
    <w:rsid w:val="009F51F4"/>
    <w:rsid w:val="009F5ADA"/>
    <w:rsid w:val="009F5D23"/>
    <w:rsid w:val="009F62F9"/>
    <w:rsid w:val="009F6C7D"/>
    <w:rsid w:val="009F6CD4"/>
    <w:rsid w:val="009F7A00"/>
    <w:rsid w:val="009F7A49"/>
    <w:rsid w:val="00A0068F"/>
    <w:rsid w:val="00A00F54"/>
    <w:rsid w:val="00A0106E"/>
    <w:rsid w:val="00A0121C"/>
    <w:rsid w:val="00A01314"/>
    <w:rsid w:val="00A01455"/>
    <w:rsid w:val="00A01713"/>
    <w:rsid w:val="00A01B3C"/>
    <w:rsid w:val="00A01D21"/>
    <w:rsid w:val="00A02160"/>
    <w:rsid w:val="00A02802"/>
    <w:rsid w:val="00A03DCF"/>
    <w:rsid w:val="00A04101"/>
    <w:rsid w:val="00A04C9F"/>
    <w:rsid w:val="00A05919"/>
    <w:rsid w:val="00A0699D"/>
    <w:rsid w:val="00A07468"/>
    <w:rsid w:val="00A07538"/>
    <w:rsid w:val="00A07A89"/>
    <w:rsid w:val="00A07A9B"/>
    <w:rsid w:val="00A07AB3"/>
    <w:rsid w:val="00A07DFF"/>
    <w:rsid w:val="00A1021E"/>
    <w:rsid w:val="00A107FC"/>
    <w:rsid w:val="00A10BBC"/>
    <w:rsid w:val="00A10F91"/>
    <w:rsid w:val="00A12256"/>
    <w:rsid w:val="00A1367D"/>
    <w:rsid w:val="00A1431A"/>
    <w:rsid w:val="00A14605"/>
    <w:rsid w:val="00A15838"/>
    <w:rsid w:val="00A158F1"/>
    <w:rsid w:val="00A15F13"/>
    <w:rsid w:val="00A16435"/>
    <w:rsid w:val="00A167C0"/>
    <w:rsid w:val="00A16F8F"/>
    <w:rsid w:val="00A1714E"/>
    <w:rsid w:val="00A17282"/>
    <w:rsid w:val="00A17455"/>
    <w:rsid w:val="00A179B3"/>
    <w:rsid w:val="00A2052D"/>
    <w:rsid w:val="00A20EEE"/>
    <w:rsid w:val="00A21AD8"/>
    <w:rsid w:val="00A22A3E"/>
    <w:rsid w:val="00A22D56"/>
    <w:rsid w:val="00A22FCB"/>
    <w:rsid w:val="00A2356A"/>
    <w:rsid w:val="00A23A1B"/>
    <w:rsid w:val="00A2453E"/>
    <w:rsid w:val="00A24AF7"/>
    <w:rsid w:val="00A26D9E"/>
    <w:rsid w:val="00A27535"/>
    <w:rsid w:val="00A27890"/>
    <w:rsid w:val="00A302B7"/>
    <w:rsid w:val="00A306F7"/>
    <w:rsid w:val="00A320B8"/>
    <w:rsid w:val="00A321E0"/>
    <w:rsid w:val="00A326FF"/>
    <w:rsid w:val="00A328CE"/>
    <w:rsid w:val="00A32A6C"/>
    <w:rsid w:val="00A32AF0"/>
    <w:rsid w:val="00A32F86"/>
    <w:rsid w:val="00A338D3"/>
    <w:rsid w:val="00A347F3"/>
    <w:rsid w:val="00A359F1"/>
    <w:rsid w:val="00A36475"/>
    <w:rsid w:val="00A367CF"/>
    <w:rsid w:val="00A36849"/>
    <w:rsid w:val="00A4127B"/>
    <w:rsid w:val="00A42051"/>
    <w:rsid w:val="00A42B66"/>
    <w:rsid w:val="00A42E87"/>
    <w:rsid w:val="00A43057"/>
    <w:rsid w:val="00A435C0"/>
    <w:rsid w:val="00A43D56"/>
    <w:rsid w:val="00A43D87"/>
    <w:rsid w:val="00A43D93"/>
    <w:rsid w:val="00A44A55"/>
    <w:rsid w:val="00A44BAB"/>
    <w:rsid w:val="00A45A5F"/>
    <w:rsid w:val="00A45B99"/>
    <w:rsid w:val="00A46023"/>
    <w:rsid w:val="00A4669A"/>
    <w:rsid w:val="00A47E5A"/>
    <w:rsid w:val="00A50DE5"/>
    <w:rsid w:val="00A529A4"/>
    <w:rsid w:val="00A52AAD"/>
    <w:rsid w:val="00A52B64"/>
    <w:rsid w:val="00A52E3F"/>
    <w:rsid w:val="00A546D0"/>
    <w:rsid w:val="00A54FF8"/>
    <w:rsid w:val="00A55082"/>
    <w:rsid w:val="00A55D69"/>
    <w:rsid w:val="00A56172"/>
    <w:rsid w:val="00A56FA9"/>
    <w:rsid w:val="00A5730B"/>
    <w:rsid w:val="00A575B4"/>
    <w:rsid w:val="00A57CC7"/>
    <w:rsid w:val="00A57FBC"/>
    <w:rsid w:val="00A6049C"/>
    <w:rsid w:val="00A60BA3"/>
    <w:rsid w:val="00A61448"/>
    <w:rsid w:val="00A61964"/>
    <w:rsid w:val="00A61C68"/>
    <w:rsid w:val="00A63757"/>
    <w:rsid w:val="00A6479C"/>
    <w:rsid w:val="00A647C0"/>
    <w:rsid w:val="00A64A13"/>
    <w:rsid w:val="00A64DB3"/>
    <w:rsid w:val="00A64EFF"/>
    <w:rsid w:val="00A664E0"/>
    <w:rsid w:val="00A6696D"/>
    <w:rsid w:val="00A66A7B"/>
    <w:rsid w:val="00A671A8"/>
    <w:rsid w:val="00A67B50"/>
    <w:rsid w:val="00A703CB"/>
    <w:rsid w:val="00A7040D"/>
    <w:rsid w:val="00A712E9"/>
    <w:rsid w:val="00A71438"/>
    <w:rsid w:val="00A718ED"/>
    <w:rsid w:val="00A71A2B"/>
    <w:rsid w:val="00A71F8F"/>
    <w:rsid w:val="00A72C07"/>
    <w:rsid w:val="00A73942"/>
    <w:rsid w:val="00A73E2B"/>
    <w:rsid w:val="00A746BB"/>
    <w:rsid w:val="00A7543C"/>
    <w:rsid w:val="00A756E4"/>
    <w:rsid w:val="00A761F9"/>
    <w:rsid w:val="00A76E7E"/>
    <w:rsid w:val="00A77D12"/>
    <w:rsid w:val="00A77DD4"/>
    <w:rsid w:val="00A8080C"/>
    <w:rsid w:val="00A80885"/>
    <w:rsid w:val="00A80D1A"/>
    <w:rsid w:val="00A82934"/>
    <w:rsid w:val="00A83334"/>
    <w:rsid w:val="00A83DDE"/>
    <w:rsid w:val="00A83ECA"/>
    <w:rsid w:val="00A84787"/>
    <w:rsid w:val="00A865C9"/>
    <w:rsid w:val="00A868AD"/>
    <w:rsid w:val="00A86B88"/>
    <w:rsid w:val="00A874E2"/>
    <w:rsid w:val="00A875A9"/>
    <w:rsid w:val="00A87820"/>
    <w:rsid w:val="00A87B31"/>
    <w:rsid w:val="00A901C0"/>
    <w:rsid w:val="00A930C2"/>
    <w:rsid w:val="00A935FB"/>
    <w:rsid w:val="00A943BB"/>
    <w:rsid w:val="00A94959"/>
    <w:rsid w:val="00A9562F"/>
    <w:rsid w:val="00A95C0C"/>
    <w:rsid w:val="00A96384"/>
    <w:rsid w:val="00A96751"/>
    <w:rsid w:val="00A96CB6"/>
    <w:rsid w:val="00A971AF"/>
    <w:rsid w:val="00A97E0C"/>
    <w:rsid w:val="00AA06AE"/>
    <w:rsid w:val="00AA193F"/>
    <w:rsid w:val="00AA1BD1"/>
    <w:rsid w:val="00AA1E5E"/>
    <w:rsid w:val="00AA234F"/>
    <w:rsid w:val="00AA27F5"/>
    <w:rsid w:val="00AA3286"/>
    <w:rsid w:val="00AA3526"/>
    <w:rsid w:val="00AA42E4"/>
    <w:rsid w:val="00AA4355"/>
    <w:rsid w:val="00AA461D"/>
    <w:rsid w:val="00AA4776"/>
    <w:rsid w:val="00AA55F4"/>
    <w:rsid w:val="00AA60BC"/>
    <w:rsid w:val="00AA70CE"/>
    <w:rsid w:val="00AA739D"/>
    <w:rsid w:val="00AA74E1"/>
    <w:rsid w:val="00AB0515"/>
    <w:rsid w:val="00AB0F3A"/>
    <w:rsid w:val="00AB15EE"/>
    <w:rsid w:val="00AB19A2"/>
    <w:rsid w:val="00AB2336"/>
    <w:rsid w:val="00AB2FE2"/>
    <w:rsid w:val="00AB388C"/>
    <w:rsid w:val="00AB425A"/>
    <w:rsid w:val="00AB4E14"/>
    <w:rsid w:val="00AB527F"/>
    <w:rsid w:val="00AB5469"/>
    <w:rsid w:val="00AB5BF2"/>
    <w:rsid w:val="00AB608B"/>
    <w:rsid w:val="00AB6657"/>
    <w:rsid w:val="00AC0855"/>
    <w:rsid w:val="00AC2039"/>
    <w:rsid w:val="00AC2695"/>
    <w:rsid w:val="00AC2F8C"/>
    <w:rsid w:val="00AC2FCF"/>
    <w:rsid w:val="00AC306B"/>
    <w:rsid w:val="00AC318C"/>
    <w:rsid w:val="00AC4AF4"/>
    <w:rsid w:val="00AC4B31"/>
    <w:rsid w:val="00AC4B61"/>
    <w:rsid w:val="00AC5427"/>
    <w:rsid w:val="00AC54B2"/>
    <w:rsid w:val="00AC5EF0"/>
    <w:rsid w:val="00AC618C"/>
    <w:rsid w:val="00AC6A20"/>
    <w:rsid w:val="00AC7730"/>
    <w:rsid w:val="00AD0227"/>
    <w:rsid w:val="00AD0545"/>
    <w:rsid w:val="00AD0648"/>
    <w:rsid w:val="00AD0CAD"/>
    <w:rsid w:val="00AD12C4"/>
    <w:rsid w:val="00AD18D6"/>
    <w:rsid w:val="00AD2F45"/>
    <w:rsid w:val="00AD3028"/>
    <w:rsid w:val="00AD39FC"/>
    <w:rsid w:val="00AD4826"/>
    <w:rsid w:val="00AD4D5D"/>
    <w:rsid w:val="00AD5019"/>
    <w:rsid w:val="00AD52D2"/>
    <w:rsid w:val="00AD588E"/>
    <w:rsid w:val="00AD6018"/>
    <w:rsid w:val="00AD65B4"/>
    <w:rsid w:val="00AD6A04"/>
    <w:rsid w:val="00AD6B6F"/>
    <w:rsid w:val="00AD6DF8"/>
    <w:rsid w:val="00AD6E3A"/>
    <w:rsid w:val="00AD7C50"/>
    <w:rsid w:val="00AE0806"/>
    <w:rsid w:val="00AE0B5D"/>
    <w:rsid w:val="00AE0BF2"/>
    <w:rsid w:val="00AE101B"/>
    <w:rsid w:val="00AE1D2E"/>
    <w:rsid w:val="00AE24B4"/>
    <w:rsid w:val="00AE2CA8"/>
    <w:rsid w:val="00AE2F4C"/>
    <w:rsid w:val="00AE37D1"/>
    <w:rsid w:val="00AE43EE"/>
    <w:rsid w:val="00AE4754"/>
    <w:rsid w:val="00AE52FD"/>
    <w:rsid w:val="00AE702C"/>
    <w:rsid w:val="00AE726E"/>
    <w:rsid w:val="00AE7E71"/>
    <w:rsid w:val="00AF0DBB"/>
    <w:rsid w:val="00AF1364"/>
    <w:rsid w:val="00AF1ABC"/>
    <w:rsid w:val="00AF272C"/>
    <w:rsid w:val="00AF3E0C"/>
    <w:rsid w:val="00AF459A"/>
    <w:rsid w:val="00AF4664"/>
    <w:rsid w:val="00AF561D"/>
    <w:rsid w:val="00AF573A"/>
    <w:rsid w:val="00AF61BB"/>
    <w:rsid w:val="00AF6344"/>
    <w:rsid w:val="00AF6510"/>
    <w:rsid w:val="00AF6D29"/>
    <w:rsid w:val="00AF7119"/>
    <w:rsid w:val="00AF7329"/>
    <w:rsid w:val="00AF7359"/>
    <w:rsid w:val="00AF77A1"/>
    <w:rsid w:val="00AF7801"/>
    <w:rsid w:val="00B02198"/>
    <w:rsid w:val="00B02452"/>
    <w:rsid w:val="00B027BF"/>
    <w:rsid w:val="00B03429"/>
    <w:rsid w:val="00B04124"/>
    <w:rsid w:val="00B04B0F"/>
    <w:rsid w:val="00B04B9C"/>
    <w:rsid w:val="00B04E4E"/>
    <w:rsid w:val="00B053F1"/>
    <w:rsid w:val="00B065F4"/>
    <w:rsid w:val="00B07B20"/>
    <w:rsid w:val="00B10103"/>
    <w:rsid w:val="00B1013D"/>
    <w:rsid w:val="00B104F9"/>
    <w:rsid w:val="00B10C1C"/>
    <w:rsid w:val="00B11403"/>
    <w:rsid w:val="00B119EE"/>
    <w:rsid w:val="00B11A82"/>
    <w:rsid w:val="00B11B6D"/>
    <w:rsid w:val="00B132E4"/>
    <w:rsid w:val="00B137D8"/>
    <w:rsid w:val="00B1535B"/>
    <w:rsid w:val="00B153D2"/>
    <w:rsid w:val="00B1639E"/>
    <w:rsid w:val="00B16794"/>
    <w:rsid w:val="00B17694"/>
    <w:rsid w:val="00B1799F"/>
    <w:rsid w:val="00B17FFE"/>
    <w:rsid w:val="00B2012C"/>
    <w:rsid w:val="00B20348"/>
    <w:rsid w:val="00B2042C"/>
    <w:rsid w:val="00B20709"/>
    <w:rsid w:val="00B20980"/>
    <w:rsid w:val="00B21D37"/>
    <w:rsid w:val="00B221D0"/>
    <w:rsid w:val="00B223AE"/>
    <w:rsid w:val="00B23166"/>
    <w:rsid w:val="00B23671"/>
    <w:rsid w:val="00B241B8"/>
    <w:rsid w:val="00B24ADA"/>
    <w:rsid w:val="00B254BF"/>
    <w:rsid w:val="00B257DE"/>
    <w:rsid w:val="00B25E9F"/>
    <w:rsid w:val="00B25FF9"/>
    <w:rsid w:val="00B2624E"/>
    <w:rsid w:val="00B27482"/>
    <w:rsid w:val="00B30B89"/>
    <w:rsid w:val="00B31794"/>
    <w:rsid w:val="00B32621"/>
    <w:rsid w:val="00B33390"/>
    <w:rsid w:val="00B33D30"/>
    <w:rsid w:val="00B34C16"/>
    <w:rsid w:val="00B34F12"/>
    <w:rsid w:val="00B3534F"/>
    <w:rsid w:val="00B35AA0"/>
    <w:rsid w:val="00B36420"/>
    <w:rsid w:val="00B3676C"/>
    <w:rsid w:val="00B36975"/>
    <w:rsid w:val="00B36DBB"/>
    <w:rsid w:val="00B408DC"/>
    <w:rsid w:val="00B41712"/>
    <w:rsid w:val="00B417E7"/>
    <w:rsid w:val="00B418DA"/>
    <w:rsid w:val="00B41B03"/>
    <w:rsid w:val="00B42281"/>
    <w:rsid w:val="00B42456"/>
    <w:rsid w:val="00B4334E"/>
    <w:rsid w:val="00B43E6D"/>
    <w:rsid w:val="00B43E75"/>
    <w:rsid w:val="00B449AA"/>
    <w:rsid w:val="00B44ABE"/>
    <w:rsid w:val="00B44B16"/>
    <w:rsid w:val="00B44D93"/>
    <w:rsid w:val="00B44E3C"/>
    <w:rsid w:val="00B45077"/>
    <w:rsid w:val="00B4520D"/>
    <w:rsid w:val="00B45256"/>
    <w:rsid w:val="00B45338"/>
    <w:rsid w:val="00B4533D"/>
    <w:rsid w:val="00B46C0B"/>
    <w:rsid w:val="00B47C17"/>
    <w:rsid w:val="00B50989"/>
    <w:rsid w:val="00B50A64"/>
    <w:rsid w:val="00B50F31"/>
    <w:rsid w:val="00B51138"/>
    <w:rsid w:val="00B514F9"/>
    <w:rsid w:val="00B5192C"/>
    <w:rsid w:val="00B52179"/>
    <w:rsid w:val="00B52D68"/>
    <w:rsid w:val="00B53B49"/>
    <w:rsid w:val="00B548BA"/>
    <w:rsid w:val="00B54BC3"/>
    <w:rsid w:val="00B55CA9"/>
    <w:rsid w:val="00B56DAF"/>
    <w:rsid w:val="00B573FA"/>
    <w:rsid w:val="00B57CCF"/>
    <w:rsid w:val="00B60133"/>
    <w:rsid w:val="00B6090B"/>
    <w:rsid w:val="00B628AA"/>
    <w:rsid w:val="00B62D0E"/>
    <w:rsid w:val="00B63230"/>
    <w:rsid w:val="00B63273"/>
    <w:rsid w:val="00B633EE"/>
    <w:rsid w:val="00B6358D"/>
    <w:rsid w:val="00B63F51"/>
    <w:rsid w:val="00B640A0"/>
    <w:rsid w:val="00B654F4"/>
    <w:rsid w:val="00B669F6"/>
    <w:rsid w:val="00B66E41"/>
    <w:rsid w:val="00B6709F"/>
    <w:rsid w:val="00B67264"/>
    <w:rsid w:val="00B70680"/>
    <w:rsid w:val="00B7074F"/>
    <w:rsid w:val="00B70772"/>
    <w:rsid w:val="00B71009"/>
    <w:rsid w:val="00B71564"/>
    <w:rsid w:val="00B71B38"/>
    <w:rsid w:val="00B720E5"/>
    <w:rsid w:val="00B7268F"/>
    <w:rsid w:val="00B72E78"/>
    <w:rsid w:val="00B730DD"/>
    <w:rsid w:val="00B73844"/>
    <w:rsid w:val="00B73F26"/>
    <w:rsid w:val="00B743FA"/>
    <w:rsid w:val="00B74CDA"/>
    <w:rsid w:val="00B7587C"/>
    <w:rsid w:val="00B76138"/>
    <w:rsid w:val="00B774BC"/>
    <w:rsid w:val="00B800E3"/>
    <w:rsid w:val="00B81030"/>
    <w:rsid w:val="00B811EA"/>
    <w:rsid w:val="00B82735"/>
    <w:rsid w:val="00B82884"/>
    <w:rsid w:val="00B82FB1"/>
    <w:rsid w:val="00B83FA0"/>
    <w:rsid w:val="00B8483E"/>
    <w:rsid w:val="00B84BA3"/>
    <w:rsid w:val="00B84F1D"/>
    <w:rsid w:val="00B84F51"/>
    <w:rsid w:val="00B85456"/>
    <w:rsid w:val="00B85918"/>
    <w:rsid w:val="00B85A36"/>
    <w:rsid w:val="00B86B6C"/>
    <w:rsid w:val="00B87248"/>
    <w:rsid w:val="00B87778"/>
    <w:rsid w:val="00B90107"/>
    <w:rsid w:val="00B90D0B"/>
    <w:rsid w:val="00B91011"/>
    <w:rsid w:val="00B91254"/>
    <w:rsid w:val="00B9138B"/>
    <w:rsid w:val="00B91CF5"/>
    <w:rsid w:val="00B92F68"/>
    <w:rsid w:val="00B931D9"/>
    <w:rsid w:val="00B93793"/>
    <w:rsid w:val="00B9387E"/>
    <w:rsid w:val="00B93A00"/>
    <w:rsid w:val="00B93E78"/>
    <w:rsid w:val="00B9416B"/>
    <w:rsid w:val="00B94254"/>
    <w:rsid w:val="00B945FC"/>
    <w:rsid w:val="00B94786"/>
    <w:rsid w:val="00B94796"/>
    <w:rsid w:val="00B95DEC"/>
    <w:rsid w:val="00B9754E"/>
    <w:rsid w:val="00B975FC"/>
    <w:rsid w:val="00B9782F"/>
    <w:rsid w:val="00B97AA3"/>
    <w:rsid w:val="00B97CE7"/>
    <w:rsid w:val="00BA08B4"/>
    <w:rsid w:val="00BA1543"/>
    <w:rsid w:val="00BA162B"/>
    <w:rsid w:val="00BA2984"/>
    <w:rsid w:val="00BA387E"/>
    <w:rsid w:val="00BA55C2"/>
    <w:rsid w:val="00BA5A89"/>
    <w:rsid w:val="00BA65E5"/>
    <w:rsid w:val="00BA6751"/>
    <w:rsid w:val="00BA6B4A"/>
    <w:rsid w:val="00BA774E"/>
    <w:rsid w:val="00BA7A7B"/>
    <w:rsid w:val="00BB05D5"/>
    <w:rsid w:val="00BB0BEC"/>
    <w:rsid w:val="00BB10A1"/>
    <w:rsid w:val="00BB1A36"/>
    <w:rsid w:val="00BB1B9D"/>
    <w:rsid w:val="00BB2884"/>
    <w:rsid w:val="00BB2A1E"/>
    <w:rsid w:val="00BB52AB"/>
    <w:rsid w:val="00BB537B"/>
    <w:rsid w:val="00BB7EC4"/>
    <w:rsid w:val="00BC0C17"/>
    <w:rsid w:val="00BC123A"/>
    <w:rsid w:val="00BC15B6"/>
    <w:rsid w:val="00BC170B"/>
    <w:rsid w:val="00BC177D"/>
    <w:rsid w:val="00BC1B93"/>
    <w:rsid w:val="00BC21AF"/>
    <w:rsid w:val="00BC2FD6"/>
    <w:rsid w:val="00BC3762"/>
    <w:rsid w:val="00BC37A2"/>
    <w:rsid w:val="00BC38EE"/>
    <w:rsid w:val="00BC3ED3"/>
    <w:rsid w:val="00BC3F6B"/>
    <w:rsid w:val="00BC400F"/>
    <w:rsid w:val="00BC41CB"/>
    <w:rsid w:val="00BC4B43"/>
    <w:rsid w:val="00BC4C2A"/>
    <w:rsid w:val="00BC58C6"/>
    <w:rsid w:val="00BC76A1"/>
    <w:rsid w:val="00BC7B6B"/>
    <w:rsid w:val="00BC7FFB"/>
    <w:rsid w:val="00BD0156"/>
    <w:rsid w:val="00BD0353"/>
    <w:rsid w:val="00BD198C"/>
    <w:rsid w:val="00BD228F"/>
    <w:rsid w:val="00BD282E"/>
    <w:rsid w:val="00BD2B1A"/>
    <w:rsid w:val="00BD2B1D"/>
    <w:rsid w:val="00BD319E"/>
    <w:rsid w:val="00BD3408"/>
    <w:rsid w:val="00BD3512"/>
    <w:rsid w:val="00BD3975"/>
    <w:rsid w:val="00BD4488"/>
    <w:rsid w:val="00BD4582"/>
    <w:rsid w:val="00BD4632"/>
    <w:rsid w:val="00BD4B79"/>
    <w:rsid w:val="00BD51E2"/>
    <w:rsid w:val="00BD5A57"/>
    <w:rsid w:val="00BD6001"/>
    <w:rsid w:val="00BD6283"/>
    <w:rsid w:val="00BD6C30"/>
    <w:rsid w:val="00BD6C52"/>
    <w:rsid w:val="00BD78A3"/>
    <w:rsid w:val="00BD7F49"/>
    <w:rsid w:val="00BE01AA"/>
    <w:rsid w:val="00BE0A4C"/>
    <w:rsid w:val="00BE0A84"/>
    <w:rsid w:val="00BE0F8B"/>
    <w:rsid w:val="00BE2CF6"/>
    <w:rsid w:val="00BE2F35"/>
    <w:rsid w:val="00BE32D7"/>
    <w:rsid w:val="00BE3419"/>
    <w:rsid w:val="00BE39E4"/>
    <w:rsid w:val="00BE3A9F"/>
    <w:rsid w:val="00BE4143"/>
    <w:rsid w:val="00BE4A10"/>
    <w:rsid w:val="00BE4DB3"/>
    <w:rsid w:val="00BE553F"/>
    <w:rsid w:val="00BE5764"/>
    <w:rsid w:val="00BE5790"/>
    <w:rsid w:val="00BE5A5E"/>
    <w:rsid w:val="00BE628A"/>
    <w:rsid w:val="00BE6755"/>
    <w:rsid w:val="00BE6C8D"/>
    <w:rsid w:val="00BE6DB3"/>
    <w:rsid w:val="00BE720E"/>
    <w:rsid w:val="00BE7C19"/>
    <w:rsid w:val="00BF0474"/>
    <w:rsid w:val="00BF0681"/>
    <w:rsid w:val="00BF2EEE"/>
    <w:rsid w:val="00BF3039"/>
    <w:rsid w:val="00BF331C"/>
    <w:rsid w:val="00BF37B7"/>
    <w:rsid w:val="00BF3A37"/>
    <w:rsid w:val="00BF4398"/>
    <w:rsid w:val="00BF5D21"/>
    <w:rsid w:val="00BF6611"/>
    <w:rsid w:val="00BF68AC"/>
    <w:rsid w:val="00BF7768"/>
    <w:rsid w:val="00BF7844"/>
    <w:rsid w:val="00BF7864"/>
    <w:rsid w:val="00BF7DD5"/>
    <w:rsid w:val="00C00B3A"/>
    <w:rsid w:val="00C0222F"/>
    <w:rsid w:val="00C026A8"/>
    <w:rsid w:val="00C0270D"/>
    <w:rsid w:val="00C02B6A"/>
    <w:rsid w:val="00C03176"/>
    <w:rsid w:val="00C03278"/>
    <w:rsid w:val="00C032BB"/>
    <w:rsid w:val="00C03A98"/>
    <w:rsid w:val="00C04639"/>
    <w:rsid w:val="00C04AE3"/>
    <w:rsid w:val="00C05CA4"/>
    <w:rsid w:val="00C0637D"/>
    <w:rsid w:val="00C067E2"/>
    <w:rsid w:val="00C06EEF"/>
    <w:rsid w:val="00C07045"/>
    <w:rsid w:val="00C07244"/>
    <w:rsid w:val="00C07681"/>
    <w:rsid w:val="00C1000D"/>
    <w:rsid w:val="00C100C9"/>
    <w:rsid w:val="00C103BE"/>
    <w:rsid w:val="00C108CC"/>
    <w:rsid w:val="00C10F59"/>
    <w:rsid w:val="00C113CB"/>
    <w:rsid w:val="00C13409"/>
    <w:rsid w:val="00C16E2F"/>
    <w:rsid w:val="00C17782"/>
    <w:rsid w:val="00C178FF"/>
    <w:rsid w:val="00C17C4E"/>
    <w:rsid w:val="00C20107"/>
    <w:rsid w:val="00C206B7"/>
    <w:rsid w:val="00C213B1"/>
    <w:rsid w:val="00C2172F"/>
    <w:rsid w:val="00C21D65"/>
    <w:rsid w:val="00C22EDE"/>
    <w:rsid w:val="00C2399D"/>
    <w:rsid w:val="00C24325"/>
    <w:rsid w:val="00C250AA"/>
    <w:rsid w:val="00C25DA4"/>
    <w:rsid w:val="00C270F6"/>
    <w:rsid w:val="00C27540"/>
    <w:rsid w:val="00C27728"/>
    <w:rsid w:val="00C27F38"/>
    <w:rsid w:val="00C304A2"/>
    <w:rsid w:val="00C3056A"/>
    <w:rsid w:val="00C30F79"/>
    <w:rsid w:val="00C31325"/>
    <w:rsid w:val="00C31D28"/>
    <w:rsid w:val="00C33856"/>
    <w:rsid w:val="00C34ABC"/>
    <w:rsid w:val="00C34BF4"/>
    <w:rsid w:val="00C350E2"/>
    <w:rsid w:val="00C35596"/>
    <w:rsid w:val="00C3561D"/>
    <w:rsid w:val="00C356D1"/>
    <w:rsid w:val="00C362FD"/>
    <w:rsid w:val="00C36510"/>
    <w:rsid w:val="00C36750"/>
    <w:rsid w:val="00C413F9"/>
    <w:rsid w:val="00C4181D"/>
    <w:rsid w:val="00C419DE"/>
    <w:rsid w:val="00C42976"/>
    <w:rsid w:val="00C42CE1"/>
    <w:rsid w:val="00C42F75"/>
    <w:rsid w:val="00C4331A"/>
    <w:rsid w:val="00C43727"/>
    <w:rsid w:val="00C43CE3"/>
    <w:rsid w:val="00C43CF3"/>
    <w:rsid w:val="00C44DBE"/>
    <w:rsid w:val="00C453D6"/>
    <w:rsid w:val="00C47448"/>
    <w:rsid w:val="00C476AB"/>
    <w:rsid w:val="00C4780C"/>
    <w:rsid w:val="00C47A9C"/>
    <w:rsid w:val="00C47C5A"/>
    <w:rsid w:val="00C47C71"/>
    <w:rsid w:val="00C50134"/>
    <w:rsid w:val="00C50341"/>
    <w:rsid w:val="00C50830"/>
    <w:rsid w:val="00C51800"/>
    <w:rsid w:val="00C51CB9"/>
    <w:rsid w:val="00C520F0"/>
    <w:rsid w:val="00C52A56"/>
    <w:rsid w:val="00C52B39"/>
    <w:rsid w:val="00C52EB9"/>
    <w:rsid w:val="00C53153"/>
    <w:rsid w:val="00C536EF"/>
    <w:rsid w:val="00C53ED7"/>
    <w:rsid w:val="00C54060"/>
    <w:rsid w:val="00C548C4"/>
    <w:rsid w:val="00C548D1"/>
    <w:rsid w:val="00C54B60"/>
    <w:rsid w:val="00C5519B"/>
    <w:rsid w:val="00C55720"/>
    <w:rsid w:val="00C5648D"/>
    <w:rsid w:val="00C567EA"/>
    <w:rsid w:val="00C568F8"/>
    <w:rsid w:val="00C56B0A"/>
    <w:rsid w:val="00C56CD6"/>
    <w:rsid w:val="00C571E5"/>
    <w:rsid w:val="00C6008D"/>
    <w:rsid w:val="00C60D2A"/>
    <w:rsid w:val="00C61871"/>
    <w:rsid w:val="00C61A42"/>
    <w:rsid w:val="00C61D86"/>
    <w:rsid w:val="00C62579"/>
    <w:rsid w:val="00C631EF"/>
    <w:rsid w:val="00C63F5F"/>
    <w:rsid w:val="00C642DB"/>
    <w:rsid w:val="00C643A4"/>
    <w:rsid w:val="00C650E2"/>
    <w:rsid w:val="00C65973"/>
    <w:rsid w:val="00C65C60"/>
    <w:rsid w:val="00C66855"/>
    <w:rsid w:val="00C66A38"/>
    <w:rsid w:val="00C67F19"/>
    <w:rsid w:val="00C70953"/>
    <w:rsid w:val="00C71465"/>
    <w:rsid w:val="00C7177F"/>
    <w:rsid w:val="00C72CCA"/>
    <w:rsid w:val="00C72D75"/>
    <w:rsid w:val="00C72FE6"/>
    <w:rsid w:val="00C7320F"/>
    <w:rsid w:val="00C735CB"/>
    <w:rsid w:val="00C7378E"/>
    <w:rsid w:val="00C74362"/>
    <w:rsid w:val="00C747FE"/>
    <w:rsid w:val="00C74C62"/>
    <w:rsid w:val="00C756F7"/>
    <w:rsid w:val="00C75767"/>
    <w:rsid w:val="00C75B65"/>
    <w:rsid w:val="00C75C63"/>
    <w:rsid w:val="00C76D11"/>
    <w:rsid w:val="00C77415"/>
    <w:rsid w:val="00C77A2C"/>
    <w:rsid w:val="00C80745"/>
    <w:rsid w:val="00C80A8B"/>
    <w:rsid w:val="00C80DCA"/>
    <w:rsid w:val="00C80E73"/>
    <w:rsid w:val="00C80EF4"/>
    <w:rsid w:val="00C82D24"/>
    <w:rsid w:val="00C83984"/>
    <w:rsid w:val="00C850FA"/>
    <w:rsid w:val="00C85582"/>
    <w:rsid w:val="00C8565F"/>
    <w:rsid w:val="00C85BB7"/>
    <w:rsid w:val="00C861EE"/>
    <w:rsid w:val="00C86FA4"/>
    <w:rsid w:val="00C87447"/>
    <w:rsid w:val="00C87671"/>
    <w:rsid w:val="00C90878"/>
    <w:rsid w:val="00C9145D"/>
    <w:rsid w:val="00C919D3"/>
    <w:rsid w:val="00C93395"/>
    <w:rsid w:val="00C93AF5"/>
    <w:rsid w:val="00C940DF"/>
    <w:rsid w:val="00C943AB"/>
    <w:rsid w:val="00C953DC"/>
    <w:rsid w:val="00C95564"/>
    <w:rsid w:val="00C957DD"/>
    <w:rsid w:val="00C95871"/>
    <w:rsid w:val="00C961CB"/>
    <w:rsid w:val="00C963DA"/>
    <w:rsid w:val="00C96CEE"/>
    <w:rsid w:val="00C96E6F"/>
    <w:rsid w:val="00C96F7C"/>
    <w:rsid w:val="00C97A16"/>
    <w:rsid w:val="00CA0834"/>
    <w:rsid w:val="00CA0C4E"/>
    <w:rsid w:val="00CA11A0"/>
    <w:rsid w:val="00CA250A"/>
    <w:rsid w:val="00CA253D"/>
    <w:rsid w:val="00CA2A6D"/>
    <w:rsid w:val="00CA3433"/>
    <w:rsid w:val="00CA3796"/>
    <w:rsid w:val="00CA58FA"/>
    <w:rsid w:val="00CA5DA9"/>
    <w:rsid w:val="00CA633F"/>
    <w:rsid w:val="00CA6457"/>
    <w:rsid w:val="00CA64C8"/>
    <w:rsid w:val="00CA6B3B"/>
    <w:rsid w:val="00CA6EF6"/>
    <w:rsid w:val="00CA74E4"/>
    <w:rsid w:val="00CA774F"/>
    <w:rsid w:val="00CA77A6"/>
    <w:rsid w:val="00CA7BDB"/>
    <w:rsid w:val="00CB047F"/>
    <w:rsid w:val="00CB088E"/>
    <w:rsid w:val="00CB0B26"/>
    <w:rsid w:val="00CB0D20"/>
    <w:rsid w:val="00CB1987"/>
    <w:rsid w:val="00CB2142"/>
    <w:rsid w:val="00CB23F5"/>
    <w:rsid w:val="00CB268C"/>
    <w:rsid w:val="00CB283C"/>
    <w:rsid w:val="00CB2B4C"/>
    <w:rsid w:val="00CB31C1"/>
    <w:rsid w:val="00CB3B62"/>
    <w:rsid w:val="00CB3B85"/>
    <w:rsid w:val="00CB4B75"/>
    <w:rsid w:val="00CB5981"/>
    <w:rsid w:val="00CB677E"/>
    <w:rsid w:val="00CB76F6"/>
    <w:rsid w:val="00CB7A14"/>
    <w:rsid w:val="00CC0AA1"/>
    <w:rsid w:val="00CC111A"/>
    <w:rsid w:val="00CC184C"/>
    <w:rsid w:val="00CC1866"/>
    <w:rsid w:val="00CC1C8C"/>
    <w:rsid w:val="00CC2E4F"/>
    <w:rsid w:val="00CC3045"/>
    <w:rsid w:val="00CC3249"/>
    <w:rsid w:val="00CC3394"/>
    <w:rsid w:val="00CC4693"/>
    <w:rsid w:val="00CC5D05"/>
    <w:rsid w:val="00CC5E88"/>
    <w:rsid w:val="00CC633B"/>
    <w:rsid w:val="00CC720F"/>
    <w:rsid w:val="00CC762B"/>
    <w:rsid w:val="00CC7684"/>
    <w:rsid w:val="00CC7BE9"/>
    <w:rsid w:val="00CC7CD2"/>
    <w:rsid w:val="00CD016D"/>
    <w:rsid w:val="00CD03F9"/>
    <w:rsid w:val="00CD0551"/>
    <w:rsid w:val="00CD19B5"/>
    <w:rsid w:val="00CD1FAD"/>
    <w:rsid w:val="00CD2EC1"/>
    <w:rsid w:val="00CD2F39"/>
    <w:rsid w:val="00CD38A4"/>
    <w:rsid w:val="00CD4908"/>
    <w:rsid w:val="00CD4CC2"/>
    <w:rsid w:val="00CD5160"/>
    <w:rsid w:val="00CD57FA"/>
    <w:rsid w:val="00CD5B5A"/>
    <w:rsid w:val="00CD6DB0"/>
    <w:rsid w:val="00CD7E60"/>
    <w:rsid w:val="00CD7E70"/>
    <w:rsid w:val="00CE168F"/>
    <w:rsid w:val="00CE2110"/>
    <w:rsid w:val="00CE25B2"/>
    <w:rsid w:val="00CE2652"/>
    <w:rsid w:val="00CE2C80"/>
    <w:rsid w:val="00CE31FC"/>
    <w:rsid w:val="00CE426A"/>
    <w:rsid w:val="00CE430A"/>
    <w:rsid w:val="00CE4378"/>
    <w:rsid w:val="00CE4D37"/>
    <w:rsid w:val="00CE50F8"/>
    <w:rsid w:val="00CE5B74"/>
    <w:rsid w:val="00CE69B1"/>
    <w:rsid w:val="00CE6B78"/>
    <w:rsid w:val="00CE774C"/>
    <w:rsid w:val="00CE7817"/>
    <w:rsid w:val="00CE7835"/>
    <w:rsid w:val="00CE793A"/>
    <w:rsid w:val="00CF0846"/>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39A5"/>
    <w:rsid w:val="00D03D12"/>
    <w:rsid w:val="00D03D5D"/>
    <w:rsid w:val="00D03DCB"/>
    <w:rsid w:val="00D03DDE"/>
    <w:rsid w:val="00D03FA4"/>
    <w:rsid w:val="00D041D0"/>
    <w:rsid w:val="00D04813"/>
    <w:rsid w:val="00D05AE9"/>
    <w:rsid w:val="00D06298"/>
    <w:rsid w:val="00D06FFC"/>
    <w:rsid w:val="00D075BF"/>
    <w:rsid w:val="00D07960"/>
    <w:rsid w:val="00D07C2E"/>
    <w:rsid w:val="00D10326"/>
    <w:rsid w:val="00D10493"/>
    <w:rsid w:val="00D10DF8"/>
    <w:rsid w:val="00D1174E"/>
    <w:rsid w:val="00D117D5"/>
    <w:rsid w:val="00D1211D"/>
    <w:rsid w:val="00D1274D"/>
    <w:rsid w:val="00D1277A"/>
    <w:rsid w:val="00D135D3"/>
    <w:rsid w:val="00D136C5"/>
    <w:rsid w:val="00D13FBD"/>
    <w:rsid w:val="00D1455E"/>
    <w:rsid w:val="00D1457D"/>
    <w:rsid w:val="00D15762"/>
    <w:rsid w:val="00D164A4"/>
    <w:rsid w:val="00D16529"/>
    <w:rsid w:val="00D16889"/>
    <w:rsid w:val="00D17C23"/>
    <w:rsid w:val="00D20ABE"/>
    <w:rsid w:val="00D20C8D"/>
    <w:rsid w:val="00D2109A"/>
    <w:rsid w:val="00D21354"/>
    <w:rsid w:val="00D2143A"/>
    <w:rsid w:val="00D22154"/>
    <w:rsid w:val="00D22917"/>
    <w:rsid w:val="00D236FF"/>
    <w:rsid w:val="00D23813"/>
    <w:rsid w:val="00D24D24"/>
    <w:rsid w:val="00D25070"/>
    <w:rsid w:val="00D259DB"/>
    <w:rsid w:val="00D27322"/>
    <w:rsid w:val="00D27560"/>
    <w:rsid w:val="00D276D2"/>
    <w:rsid w:val="00D27A84"/>
    <w:rsid w:val="00D305D4"/>
    <w:rsid w:val="00D3071B"/>
    <w:rsid w:val="00D31180"/>
    <w:rsid w:val="00D3126F"/>
    <w:rsid w:val="00D313B5"/>
    <w:rsid w:val="00D313D0"/>
    <w:rsid w:val="00D31BB8"/>
    <w:rsid w:val="00D31FF6"/>
    <w:rsid w:val="00D32309"/>
    <w:rsid w:val="00D32C67"/>
    <w:rsid w:val="00D332DA"/>
    <w:rsid w:val="00D335A9"/>
    <w:rsid w:val="00D33E57"/>
    <w:rsid w:val="00D34C9B"/>
    <w:rsid w:val="00D354FE"/>
    <w:rsid w:val="00D35F34"/>
    <w:rsid w:val="00D360AD"/>
    <w:rsid w:val="00D36230"/>
    <w:rsid w:val="00D36707"/>
    <w:rsid w:val="00D36F94"/>
    <w:rsid w:val="00D37920"/>
    <w:rsid w:val="00D4064C"/>
    <w:rsid w:val="00D40BC8"/>
    <w:rsid w:val="00D40E4E"/>
    <w:rsid w:val="00D41803"/>
    <w:rsid w:val="00D427E1"/>
    <w:rsid w:val="00D44DFA"/>
    <w:rsid w:val="00D4669F"/>
    <w:rsid w:val="00D4680A"/>
    <w:rsid w:val="00D46852"/>
    <w:rsid w:val="00D46C76"/>
    <w:rsid w:val="00D47222"/>
    <w:rsid w:val="00D47403"/>
    <w:rsid w:val="00D477C0"/>
    <w:rsid w:val="00D47A11"/>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AFA"/>
    <w:rsid w:val="00D55C21"/>
    <w:rsid w:val="00D56436"/>
    <w:rsid w:val="00D56639"/>
    <w:rsid w:val="00D57FD7"/>
    <w:rsid w:val="00D6006E"/>
    <w:rsid w:val="00D6034D"/>
    <w:rsid w:val="00D6086D"/>
    <w:rsid w:val="00D60FE5"/>
    <w:rsid w:val="00D61147"/>
    <w:rsid w:val="00D61B46"/>
    <w:rsid w:val="00D62799"/>
    <w:rsid w:val="00D63246"/>
    <w:rsid w:val="00D63611"/>
    <w:rsid w:val="00D63B72"/>
    <w:rsid w:val="00D63FD7"/>
    <w:rsid w:val="00D650B6"/>
    <w:rsid w:val="00D65520"/>
    <w:rsid w:val="00D65A32"/>
    <w:rsid w:val="00D65FDD"/>
    <w:rsid w:val="00D662A7"/>
    <w:rsid w:val="00D66BBF"/>
    <w:rsid w:val="00D67D37"/>
    <w:rsid w:val="00D702E4"/>
    <w:rsid w:val="00D70889"/>
    <w:rsid w:val="00D70A94"/>
    <w:rsid w:val="00D7166E"/>
    <w:rsid w:val="00D71D96"/>
    <w:rsid w:val="00D72677"/>
    <w:rsid w:val="00D7279E"/>
    <w:rsid w:val="00D728DD"/>
    <w:rsid w:val="00D730E5"/>
    <w:rsid w:val="00D73A0E"/>
    <w:rsid w:val="00D73AB4"/>
    <w:rsid w:val="00D73B38"/>
    <w:rsid w:val="00D74908"/>
    <w:rsid w:val="00D74C99"/>
    <w:rsid w:val="00D75552"/>
    <w:rsid w:val="00D75CAC"/>
    <w:rsid w:val="00D76113"/>
    <w:rsid w:val="00D76233"/>
    <w:rsid w:val="00D767C4"/>
    <w:rsid w:val="00D76A82"/>
    <w:rsid w:val="00D80002"/>
    <w:rsid w:val="00D800B9"/>
    <w:rsid w:val="00D80555"/>
    <w:rsid w:val="00D81806"/>
    <w:rsid w:val="00D819C5"/>
    <w:rsid w:val="00D82952"/>
    <w:rsid w:val="00D836FC"/>
    <w:rsid w:val="00D838F2"/>
    <w:rsid w:val="00D85F77"/>
    <w:rsid w:val="00D8604D"/>
    <w:rsid w:val="00D861E1"/>
    <w:rsid w:val="00D867E6"/>
    <w:rsid w:val="00D869FA"/>
    <w:rsid w:val="00D872D9"/>
    <w:rsid w:val="00D90BCD"/>
    <w:rsid w:val="00D912E5"/>
    <w:rsid w:val="00D91CD5"/>
    <w:rsid w:val="00D93105"/>
    <w:rsid w:val="00D933B0"/>
    <w:rsid w:val="00D95752"/>
    <w:rsid w:val="00D960B2"/>
    <w:rsid w:val="00D960F8"/>
    <w:rsid w:val="00D97EB6"/>
    <w:rsid w:val="00D97F3E"/>
    <w:rsid w:val="00D97FF9"/>
    <w:rsid w:val="00DA09C4"/>
    <w:rsid w:val="00DA0B92"/>
    <w:rsid w:val="00DA1FAD"/>
    <w:rsid w:val="00DA2327"/>
    <w:rsid w:val="00DA2A2D"/>
    <w:rsid w:val="00DA30B5"/>
    <w:rsid w:val="00DA3417"/>
    <w:rsid w:val="00DA3ACA"/>
    <w:rsid w:val="00DA3E74"/>
    <w:rsid w:val="00DA4636"/>
    <w:rsid w:val="00DA50D2"/>
    <w:rsid w:val="00DA521A"/>
    <w:rsid w:val="00DA5EB5"/>
    <w:rsid w:val="00DA5F8C"/>
    <w:rsid w:val="00DA5FE0"/>
    <w:rsid w:val="00DA6207"/>
    <w:rsid w:val="00DA69E8"/>
    <w:rsid w:val="00DA6BD4"/>
    <w:rsid w:val="00DB006E"/>
    <w:rsid w:val="00DB0BC0"/>
    <w:rsid w:val="00DB1CF3"/>
    <w:rsid w:val="00DB1F2C"/>
    <w:rsid w:val="00DB2E86"/>
    <w:rsid w:val="00DB2FB8"/>
    <w:rsid w:val="00DB30F4"/>
    <w:rsid w:val="00DB3226"/>
    <w:rsid w:val="00DB3E67"/>
    <w:rsid w:val="00DB440F"/>
    <w:rsid w:val="00DB5DC3"/>
    <w:rsid w:val="00DB7C12"/>
    <w:rsid w:val="00DC0096"/>
    <w:rsid w:val="00DC0429"/>
    <w:rsid w:val="00DC0903"/>
    <w:rsid w:val="00DC0FC2"/>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4E8A"/>
    <w:rsid w:val="00DC5644"/>
    <w:rsid w:val="00DC5749"/>
    <w:rsid w:val="00DC575D"/>
    <w:rsid w:val="00DC6CC0"/>
    <w:rsid w:val="00DD0A0D"/>
    <w:rsid w:val="00DD0BF9"/>
    <w:rsid w:val="00DD1118"/>
    <w:rsid w:val="00DD1199"/>
    <w:rsid w:val="00DD19E4"/>
    <w:rsid w:val="00DD2E7A"/>
    <w:rsid w:val="00DD300B"/>
    <w:rsid w:val="00DD340A"/>
    <w:rsid w:val="00DD34BC"/>
    <w:rsid w:val="00DD3938"/>
    <w:rsid w:val="00DD3B6C"/>
    <w:rsid w:val="00DD3D7C"/>
    <w:rsid w:val="00DD40AB"/>
    <w:rsid w:val="00DD40D4"/>
    <w:rsid w:val="00DD4219"/>
    <w:rsid w:val="00DD45B7"/>
    <w:rsid w:val="00DD4994"/>
    <w:rsid w:val="00DD4FD7"/>
    <w:rsid w:val="00DD50A8"/>
    <w:rsid w:val="00DD5E10"/>
    <w:rsid w:val="00DD5F1C"/>
    <w:rsid w:val="00DD6245"/>
    <w:rsid w:val="00DD68CF"/>
    <w:rsid w:val="00DD6E2E"/>
    <w:rsid w:val="00DD7522"/>
    <w:rsid w:val="00DD7935"/>
    <w:rsid w:val="00DD7ABB"/>
    <w:rsid w:val="00DE12ED"/>
    <w:rsid w:val="00DE174D"/>
    <w:rsid w:val="00DE1914"/>
    <w:rsid w:val="00DE19F8"/>
    <w:rsid w:val="00DE2F34"/>
    <w:rsid w:val="00DE32E3"/>
    <w:rsid w:val="00DE3C75"/>
    <w:rsid w:val="00DE3D84"/>
    <w:rsid w:val="00DE4049"/>
    <w:rsid w:val="00DE410C"/>
    <w:rsid w:val="00DE466D"/>
    <w:rsid w:val="00DE4D06"/>
    <w:rsid w:val="00DE5522"/>
    <w:rsid w:val="00DE6205"/>
    <w:rsid w:val="00DE63E8"/>
    <w:rsid w:val="00DE7C7E"/>
    <w:rsid w:val="00DF0718"/>
    <w:rsid w:val="00DF0DA0"/>
    <w:rsid w:val="00DF104A"/>
    <w:rsid w:val="00DF1A91"/>
    <w:rsid w:val="00DF1CDF"/>
    <w:rsid w:val="00DF2102"/>
    <w:rsid w:val="00DF2A5D"/>
    <w:rsid w:val="00DF3049"/>
    <w:rsid w:val="00DF39E0"/>
    <w:rsid w:val="00DF3BBB"/>
    <w:rsid w:val="00DF3D7E"/>
    <w:rsid w:val="00DF3FEF"/>
    <w:rsid w:val="00DF48D2"/>
    <w:rsid w:val="00DF4F9A"/>
    <w:rsid w:val="00DF5EB1"/>
    <w:rsid w:val="00DF5F46"/>
    <w:rsid w:val="00DF670E"/>
    <w:rsid w:val="00DF75C0"/>
    <w:rsid w:val="00DF7680"/>
    <w:rsid w:val="00E0018C"/>
    <w:rsid w:val="00E004E6"/>
    <w:rsid w:val="00E0081F"/>
    <w:rsid w:val="00E00921"/>
    <w:rsid w:val="00E00B26"/>
    <w:rsid w:val="00E00B3A"/>
    <w:rsid w:val="00E00D41"/>
    <w:rsid w:val="00E017ED"/>
    <w:rsid w:val="00E01913"/>
    <w:rsid w:val="00E01C3A"/>
    <w:rsid w:val="00E02294"/>
    <w:rsid w:val="00E02BF4"/>
    <w:rsid w:val="00E02D37"/>
    <w:rsid w:val="00E02E25"/>
    <w:rsid w:val="00E02F01"/>
    <w:rsid w:val="00E038F8"/>
    <w:rsid w:val="00E03B0C"/>
    <w:rsid w:val="00E0446B"/>
    <w:rsid w:val="00E045D6"/>
    <w:rsid w:val="00E047AB"/>
    <w:rsid w:val="00E0544B"/>
    <w:rsid w:val="00E05D4B"/>
    <w:rsid w:val="00E06198"/>
    <w:rsid w:val="00E06F34"/>
    <w:rsid w:val="00E0745F"/>
    <w:rsid w:val="00E07688"/>
    <w:rsid w:val="00E07F8B"/>
    <w:rsid w:val="00E10082"/>
    <w:rsid w:val="00E104BD"/>
    <w:rsid w:val="00E1143F"/>
    <w:rsid w:val="00E1150A"/>
    <w:rsid w:val="00E1178F"/>
    <w:rsid w:val="00E117B3"/>
    <w:rsid w:val="00E11904"/>
    <w:rsid w:val="00E11A8B"/>
    <w:rsid w:val="00E131F2"/>
    <w:rsid w:val="00E133DE"/>
    <w:rsid w:val="00E138ED"/>
    <w:rsid w:val="00E13C39"/>
    <w:rsid w:val="00E146F9"/>
    <w:rsid w:val="00E1552F"/>
    <w:rsid w:val="00E1597B"/>
    <w:rsid w:val="00E16118"/>
    <w:rsid w:val="00E16D2C"/>
    <w:rsid w:val="00E17A26"/>
    <w:rsid w:val="00E17BB9"/>
    <w:rsid w:val="00E17D17"/>
    <w:rsid w:val="00E218B6"/>
    <w:rsid w:val="00E21F04"/>
    <w:rsid w:val="00E2253E"/>
    <w:rsid w:val="00E22694"/>
    <w:rsid w:val="00E228FE"/>
    <w:rsid w:val="00E23768"/>
    <w:rsid w:val="00E2397B"/>
    <w:rsid w:val="00E23B9E"/>
    <w:rsid w:val="00E23DDB"/>
    <w:rsid w:val="00E23FFC"/>
    <w:rsid w:val="00E24195"/>
    <w:rsid w:val="00E257C3"/>
    <w:rsid w:val="00E25972"/>
    <w:rsid w:val="00E259A1"/>
    <w:rsid w:val="00E25E6A"/>
    <w:rsid w:val="00E2648B"/>
    <w:rsid w:val="00E26535"/>
    <w:rsid w:val="00E26945"/>
    <w:rsid w:val="00E275B5"/>
    <w:rsid w:val="00E277D3"/>
    <w:rsid w:val="00E300FB"/>
    <w:rsid w:val="00E301C2"/>
    <w:rsid w:val="00E303B3"/>
    <w:rsid w:val="00E30E7A"/>
    <w:rsid w:val="00E30EE0"/>
    <w:rsid w:val="00E32F33"/>
    <w:rsid w:val="00E32F4E"/>
    <w:rsid w:val="00E333B6"/>
    <w:rsid w:val="00E34035"/>
    <w:rsid w:val="00E345FE"/>
    <w:rsid w:val="00E346B7"/>
    <w:rsid w:val="00E34705"/>
    <w:rsid w:val="00E35315"/>
    <w:rsid w:val="00E361CD"/>
    <w:rsid w:val="00E36ACF"/>
    <w:rsid w:val="00E36D53"/>
    <w:rsid w:val="00E36EB6"/>
    <w:rsid w:val="00E37073"/>
    <w:rsid w:val="00E37481"/>
    <w:rsid w:val="00E374E2"/>
    <w:rsid w:val="00E40807"/>
    <w:rsid w:val="00E40E35"/>
    <w:rsid w:val="00E40E88"/>
    <w:rsid w:val="00E416F2"/>
    <w:rsid w:val="00E41765"/>
    <w:rsid w:val="00E421A1"/>
    <w:rsid w:val="00E422F7"/>
    <w:rsid w:val="00E447D0"/>
    <w:rsid w:val="00E44BB0"/>
    <w:rsid w:val="00E4518D"/>
    <w:rsid w:val="00E46DB2"/>
    <w:rsid w:val="00E471B8"/>
    <w:rsid w:val="00E47746"/>
    <w:rsid w:val="00E47B69"/>
    <w:rsid w:val="00E47BE2"/>
    <w:rsid w:val="00E5024E"/>
    <w:rsid w:val="00E5241B"/>
    <w:rsid w:val="00E52617"/>
    <w:rsid w:val="00E5295D"/>
    <w:rsid w:val="00E529A0"/>
    <w:rsid w:val="00E53855"/>
    <w:rsid w:val="00E539A8"/>
    <w:rsid w:val="00E5437C"/>
    <w:rsid w:val="00E54495"/>
    <w:rsid w:val="00E54A9F"/>
    <w:rsid w:val="00E54E31"/>
    <w:rsid w:val="00E54FD5"/>
    <w:rsid w:val="00E561D4"/>
    <w:rsid w:val="00E56528"/>
    <w:rsid w:val="00E56E8E"/>
    <w:rsid w:val="00E5719E"/>
    <w:rsid w:val="00E57501"/>
    <w:rsid w:val="00E57CB4"/>
    <w:rsid w:val="00E60501"/>
    <w:rsid w:val="00E609D8"/>
    <w:rsid w:val="00E621A8"/>
    <w:rsid w:val="00E62DE1"/>
    <w:rsid w:val="00E635DC"/>
    <w:rsid w:val="00E64862"/>
    <w:rsid w:val="00E64CCC"/>
    <w:rsid w:val="00E66AAC"/>
    <w:rsid w:val="00E66AF2"/>
    <w:rsid w:val="00E67373"/>
    <w:rsid w:val="00E67378"/>
    <w:rsid w:val="00E70C0D"/>
    <w:rsid w:val="00E70D2F"/>
    <w:rsid w:val="00E70F2C"/>
    <w:rsid w:val="00E71DF2"/>
    <w:rsid w:val="00E72AA6"/>
    <w:rsid w:val="00E72E20"/>
    <w:rsid w:val="00E7310D"/>
    <w:rsid w:val="00E737E4"/>
    <w:rsid w:val="00E73A72"/>
    <w:rsid w:val="00E73E8E"/>
    <w:rsid w:val="00E74D09"/>
    <w:rsid w:val="00E74D0C"/>
    <w:rsid w:val="00E7562E"/>
    <w:rsid w:val="00E76037"/>
    <w:rsid w:val="00E764FA"/>
    <w:rsid w:val="00E76FC7"/>
    <w:rsid w:val="00E779BC"/>
    <w:rsid w:val="00E77A8A"/>
    <w:rsid w:val="00E77EE0"/>
    <w:rsid w:val="00E80037"/>
    <w:rsid w:val="00E8086E"/>
    <w:rsid w:val="00E821A0"/>
    <w:rsid w:val="00E85C15"/>
    <w:rsid w:val="00E87E3A"/>
    <w:rsid w:val="00E90C99"/>
    <w:rsid w:val="00E90D30"/>
    <w:rsid w:val="00E9146B"/>
    <w:rsid w:val="00E920F5"/>
    <w:rsid w:val="00E924E2"/>
    <w:rsid w:val="00E92DB6"/>
    <w:rsid w:val="00E93266"/>
    <w:rsid w:val="00E93321"/>
    <w:rsid w:val="00E938AF"/>
    <w:rsid w:val="00E941D1"/>
    <w:rsid w:val="00E951C4"/>
    <w:rsid w:val="00E95D26"/>
    <w:rsid w:val="00E963F1"/>
    <w:rsid w:val="00E9658C"/>
    <w:rsid w:val="00E97431"/>
    <w:rsid w:val="00E97670"/>
    <w:rsid w:val="00E97D3C"/>
    <w:rsid w:val="00EA01C0"/>
    <w:rsid w:val="00EA05EA"/>
    <w:rsid w:val="00EA2F71"/>
    <w:rsid w:val="00EA3178"/>
    <w:rsid w:val="00EA31AF"/>
    <w:rsid w:val="00EA338B"/>
    <w:rsid w:val="00EA499F"/>
    <w:rsid w:val="00EA523B"/>
    <w:rsid w:val="00EA597C"/>
    <w:rsid w:val="00EA5DFC"/>
    <w:rsid w:val="00EA5E7D"/>
    <w:rsid w:val="00EA66F0"/>
    <w:rsid w:val="00EA69B0"/>
    <w:rsid w:val="00EA6AEF"/>
    <w:rsid w:val="00EA79F1"/>
    <w:rsid w:val="00EA7D67"/>
    <w:rsid w:val="00EB00DA"/>
    <w:rsid w:val="00EB0739"/>
    <w:rsid w:val="00EB0FD3"/>
    <w:rsid w:val="00EB13A7"/>
    <w:rsid w:val="00EB1406"/>
    <w:rsid w:val="00EB1735"/>
    <w:rsid w:val="00EB1D3F"/>
    <w:rsid w:val="00EB205D"/>
    <w:rsid w:val="00EB2140"/>
    <w:rsid w:val="00EB34B3"/>
    <w:rsid w:val="00EB38FC"/>
    <w:rsid w:val="00EB3B3F"/>
    <w:rsid w:val="00EB4653"/>
    <w:rsid w:val="00EB4D32"/>
    <w:rsid w:val="00EB5693"/>
    <w:rsid w:val="00EB6538"/>
    <w:rsid w:val="00EB6711"/>
    <w:rsid w:val="00EB69F5"/>
    <w:rsid w:val="00EB6B41"/>
    <w:rsid w:val="00EB6C42"/>
    <w:rsid w:val="00EB70C8"/>
    <w:rsid w:val="00EB7546"/>
    <w:rsid w:val="00EB794B"/>
    <w:rsid w:val="00EC00E0"/>
    <w:rsid w:val="00EC0203"/>
    <w:rsid w:val="00EC0ACC"/>
    <w:rsid w:val="00EC0BD4"/>
    <w:rsid w:val="00EC18A3"/>
    <w:rsid w:val="00EC3604"/>
    <w:rsid w:val="00EC4467"/>
    <w:rsid w:val="00EC49F5"/>
    <w:rsid w:val="00EC511E"/>
    <w:rsid w:val="00EC5866"/>
    <w:rsid w:val="00EC636D"/>
    <w:rsid w:val="00EC68FE"/>
    <w:rsid w:val="00EC6E69"/>
    <w:rsid w:val="00EC7701"/>
    <w:rsid w:val="00EC78F0"/>
    <w:rsid w:val="00EC7B95"/>
    <w:rsid w:val="00ED06F6"/>
    <w:rsid w:val="00ED0733"/>
    <w:rsid w:val="00ED0F98"/>
    <w:rsid w:val="00ED1B96"/>
    <w:rsid w:val="00ED207F"/>
    <w:rsid w:val="00ED21EB"/>
    <w:rsid w:val="00ED29B0"/>
    <w:rsid w:val="00ED324F"/>
    <w:rsid w:val="00ED3450"/>
    <w:rsid w:val="00ED3F7E"/>
    <w:rsid w:val="00ED50FB"/>
    <w:rsid w:val="00ED5D47"/>
    <w:rsid w:val="00ED6F91"/>
    <w:rsid w:val="00EE0567"/>
    <w:rsid w:val="00EE1224"/>
    <w:rsid w:val="00EE14FF"/>
    <w:rsid w:val="00EE18C6"/>
    <w:rsid w:val="00EE1AB4"/>
    <w:rsid w:val="00EE1BA3"/>
    <w:rsid w:val="00EE228B"/>
    <w:rsid w:val="00EE27F5"/>
    <w:rsid w:val="00EE37AA"/>
    <w:rsid w:val="00EE3AAC"/>
    <w:rsid w:val="00EE4929"/>
    <w:rsid w:val="00EE4FA9"/>
    <w:rsid w:val="00EE52A6"/>
    <w:rsid w:val="00EE56D3"/>
    <w:rsid w:val="00EE58BB"/>
    <w:rsid w:val="00EE597D"/>
    <w:rsid w:val="00EE7409"/>
    <w:rsid w:val="00EE76E1"/>
    <w:rsid w:val="00EF156D"/>
    <w:rsid w:val="00EF17EF"/>
    <w:rsid w:val="00EF18C9"/>
    <w:rsid w:val="00EF1AA0"/>
    <w:rsid w:val="00EF1B64"/>
    <w:rsid w:val="00EF200B"/>
    <w:rsid w:val="00EF21CB"/>
    <w:rsid w:val="00EF26A4"/>
    <w:rsid w:val="00EF2A23"/>
    <w:rsid w:val="00EF3219"/>
    <w:rsid w:val="00EF40EE"/>
    <w:rsid w:val="00EF6580"/>
    <w:rsid w:val="00EF7106"/>
    <w:rsid w:val="00EF725F"/>
    <w:rsid w:val="00EF7B62"/>
    <w:rsid w:val="00EF7C0B"/>
    <w:rsid w:val="00F005CB"/>
    <w:rsid w:val="00F02163"/>
    <w:rsid w:val="00F02939"/>
    <w:rsid w:val="00F038E8"/>
    <w:rsid w:val="00F038EE"/>
    <w:rsid w:val="00F0460D"/>
    <w:rsid w:val="00F068A2"/>
    <w:rsid w:val="00F06D9D"/>
    <w:rsid w:val="00F074FA"/>
    <w:rsid w:val="00F0788F"/>
    <w:rsid w:val="00F07C65"/>
    <w:rsid w:val="00F1004D"/>
    <w:rsid w:val="00F1031E"/>
    <w:rsid w:val="00F1047B"/>
    <w:rsid w:val="00F1073F"/>
    <w:rsid w:val="00F10E93"/>
    <w:rsid w:val="00F11853"/>
    <w:rsid w:val="00F129BD"/>
    <w:rsid w:val="00F1338D"/>
    <w:rsid w:val="00F13906"/>
    <w:rsid w:val="00F13AC8"/>
    <w:rsid w:val="00F13C06"/>
    <w:rsid w:val="00F143B9"/>
    <w:rsid w:val="00F14D0D"/>
    <w:rsid w:val="00F14E31"/>
    <w:rsid w:val="00F159A2"/>
    <w:rsid w:val="00F167E8"/>
    <w:rsid w:val="00F16CCD"/>
    <w:rsid w:val="00F16E42"/>
    <w:rsid w:val="00F170F5"/>
    <w:rsid w:val="00F17117"/>
    <w:rsid w:val="00F17218"/>
    <w:rsid w:val="00F176C7"/>
    <w:rsid w:val="00F17EE1"/>
    <w:rsid w:val="00F2001B"/>
    <w:rsid w:val="00F20C14"/>
    <w:rsid w:val="00F20CC9"/>
    <w:rsid w:val="00F21088"/>
    <w:rsid w:val="00F21180"/>
    <w:rsid w:val="00F2122C"/>
    <w:rsid w:val="00F21442"/>
    <w:rsid w:val="00F22205"/>
    <w:rsid w:val="00F22668"/>
    <w:rsid w:val="00F22883"/>
    <w:rsid w:val="00F2435D"/>
    <w:rsid w:val="00F24F64"/>
    <w:rsid w:val="00F26603"/>
    <w:rsid w:val="00F27244"/>
    <w:rsid w:val="00F27659"/>
    <w:rsid w:val="00F30009"/>
    <w:rsid w:val="00F30DC8"/>
    <w:rsid w:val="00F311C9"/>
    <w:rsid w:val="00F32CC6"/>
    <w:rsid w:val="00F33135"/>
    <w:rsid w:val="00F33227"/>
    <w:rsid w:val="00F33970"/>
    <w:rsid w:val="00F353F8"/>
    <w:rsid w:val="00F362FF"/>
    <w:rsid w:val="00F368D3"/>
    <w:rsid w:val="00F36EA9"/>
    <w:rsid w:val="00F36F97"/>
    <w:rsid w:val="00F373BB"/>
    <w:rsid w:val="00F37A87"/>
    <w:rsid w:val="00F37B57"/>
    <w:rsid w:val="00F37BD4"/>
    <w:rsid w:val="00F40055"/>
    <w:rsid w:val="00F400AC"/>
    <w:rsid w:val="00F401FA"/>
    <w:rsid w:val="00F421DC"/>
    <w:rsid w:val="00F421F2"/>
    <w:rsid w:val="00F42FC8"/>
    <w:rsid w:val="00F432FD"/>
    <w:rsid w:val="00F43D62"/>
    <w:rsid w:val="00F452AE"/>
    <w:rsid w:val="00F46D7E"/>
    <w:rsid w:val="00F472BA"/>
    <w:rsid w:val="00F476B0"/>
    <w:rsid w:val="00F479C6"/>
    <w:rsid w:val="00F47DC8"/>
    <w:rsid w:val="00F47DD5"/>
    <w:rsid w:val="00F50B5C"/>
    <w:rsid w:val="00F50CBD"/>
    <w:rsid w:val="00F50F87"/>
    <w:rsid w:val="00F50F89"/>
    <w:rsid w:val="00F50FB1"/>
    <w:rsid w:val="00F520A5"/>
    <w:rsid w:val="00F52152"/>
    <w:rsid w:val="00F52552"/>
    <w:rsid w:val="00F53E73"/>
    <w:rsid w:val="00F541F5"/>
    <w:rsid w:val="00F548C7"/>
    <w:rsid w:val="00F54C32"/>
    <w:rsid w:val="00F55425"/>
    <w:rsid w:val="00F5645D"/>
    <w:rsid w:val="00F56D8E"/>
    <w:rsid w:val="00F57136"/>
    <w:rsid w:val="00F572A1"/>
    <w:rsid w:val="00F577EC"/>
    <w:rsid w:val="00F5781A"/>
    <w:rsid w:val="00F610DB"/>
    <w:rsid w:val="00F61675"/>
    <w:rsid w:val="00F6191D"/>
    <w:rsid w:val="00F61EDE"/>
    <w:rsid w:val="00F62327"/>
    <w:rsid w:val="00F632DC"/>
    <w:rsid w:val="00F63851"/>
    <w:rsid w:val="00F63C16"/>
    <w:rsid w:val="00F645C0"/>
    <w:rsid w:val="00F64A43"/>
    <w:rsid w:val="00F651F9"/>
    <w:rsid w:val="00F675C6"/>
    <w:rsid w:val="00F67D96"/>
    <w:rsid w:val="00F67F61"/>
    <w:rsid w:val="00F70928"/>
    <w:rsid w:val="00F71748"/>
    <w:rsid w:val="00F72285"/>
    <w:rsid w:val="00F7359B"/>
    <w:rsid w:val="00F7454B"/>
    <w:rsid w:val="00F74929"/>
    <w:rsid w:val="00F76948"/>
    <w:rsid w:val="00F76C2A"/>
    <w:rsid w:val="00F76DD5"/>
    <w:rsid w:val="00F805A4"/>
    <w:rsid w:val="00F80B72"/>
    <w:rsid w:val="00F81208"/>
    <w:rsid w:val="00F813A3"/>
    <w:rsid w:val="00F81786"/>
    <w:rsid w:val="00F82434"/>
    <w:rsid w:val="00F82C10"/>
    <w:rsid w:val="00F83318"/>
    <w:rsid w:val="00F83A14"/>
    <w:rsid w:val="00F84557"/>
    <w:rsid w:val="00F84923"/>
    <w:rsid w:val="00F84BD5"/>
    <w:rsid w:val="00F84DDB"/>
    <w:rsid w:val="00F8558D"/>
    <w:rsid w:val="00F861A1"/>
    <w:rsid w:val="00F867B4"/>
    <w:rsid w:val="00F87359"/>
    <w:rsid w:val="00F9004F"/>
    <w:rsid w:val="00F90653"/>
    <w:rsid w:val="00F90654"/>
    <w:rsid w:val="00F914D6"/>
    <w:rsid w:val="00F92517"/>
    <w:rsid w:val="00F92C3A"/>
    <w:rsid w:val="00F935FB"/>
    <w:rsid w:val="00F9378E"/>
    <w:rsid w:val="00F93E54"/>
    <w:rsid w:val="00F95351"/>
    <w:rsid w:val="00F959F1"/>
    <w:rsid w:val="00F961E0"/>
    <w:rsid w:val="00F96A18"/>
    <w:rsid w:val="00F96B60"/>
    <w:rsid w:val="00F96C2F"/>
    <w:rsid w:val="00F96E4F"/>
    <w:rsid w:val="00F96FCB"/>
    <w:rsid w:val="00F97C14"/>
    <w:rsid w:val="00FA13B4"/>
    <w:rsid w:val="00FA1812"/>
    <w:rsid w:val="00FA21A4"/>
    <w:rsid w:val="00FA2417"/>
    <w:rsid w:val="00FA2C0D"/>
    <w:rsid w:val="00FA3762"/>
    <w:rsid w:val="00FA3E0E"/>
    <w:rsid w:val="00FA42BD"/>
    <w:rsid w:val="00FA4F09"/>
    <w:rsid w:val="00FA5584"/>
    <w:rsid w:val="00FA55BB"/>
    <w:rsid w:val="00FA66B4"/>
    <w:rsid w:val="00FA688A"/>
    <w:rsid w:val="00FA76F4"/>
    <w:rsid w:val="00FA78E8"/>
    <w:rsid w:val="00FB0044"/>
    <w:rsid w:val="00FB0433"/>
    <w:rsid w:val="00FB12C6"/>
    <w:rsid w:val="00FB18FA"/>
    <w:rsid w:val="00FB1F76"/>
    <w:rsid w:val="00FB20D7"/>
    <w:rsid w:val="00FB2DA2"/>
    <w:rsid w:val="00FB2DF4"/>
    <w:rsid w:val="00FB3A0A"/>
    <w:rsid w:val="00FB4BDA"/>
    <w:rsid w:val="00FB4DEA"/>
    <w:rsid w:val="00FB5BC0"/>
    <w:rsid w:val="00FB612A"/>
    <w:rsid w:val="00FB6812"/>
    <w:rsid w:val="00FB7718"/>
    <w:rsid w:val="00FC0151"/>
    <w:rsid w:val="00FC0254"/>
    <w:rsid w:val="00FC11BA"/>
    <w:rsid w:val="00FC1F7C"/>
    <w:rsid w:val="00FC23AE"/>
    <w:rsid w:val="00FC29CB"/>
    <w:rsid w:val="00FC3081"/>
    <w:rsid w:val="00FC426B"/>
    <w:rsid w:val="00FC6584"/>
    <w:rsid w:val="00FC69DF"/>
    <w:rsid w:val="00FC7185"/>
    <w:rsid w:val="00FC7C40"/>
    <w:rsid w:val="00FD02DA"/>
    <w:rsid w:val="00FD0C3C"/>
    <w:rsid w:val="00FD0FEC"/>
    <w:rsid w:val="00FD1183"/>
    <w:rsid w:val="00FD1302"/>
    <w:rsid w:val="00FD160D"/>
    <w:rsid w:val="00FD177F"/>
    <w:rsid w:val="00FD1D35"/>
    <w:rsid w:val="00FD3448"/>
    <w:rsid w:val="00FD385E"/>
    <w:rsid w:val="00FD39F5"/>
    <w:rsid w:val="00FD3F04"/>
    <w:rsid w:val="00FD480D"/>
    <w:rsid w:val="00FD48B8"/>
    <w:rsid w:val="00FD4FB2"/>
    <w:rsid w:val="00FD5AC4"/>
    <w:rsid w:val="00FD6D79"/>
    <w:rsid w:val="00FD73CA"/>
    <w:rsid w:val="00FD778F"/>
    <w:rsid w:val="00FD7996"/>
    <w:rsid w:val="00FD7B87"/>
    <w:rsid w:val="00FE00D5"/>
    <w:rsid w:val="00FE017A"/>
    <w:rsid w:val="00FE031A"/>
    <w:rsid w:val="00FE03D2"/>
    <w:rsid w:val="00FE04C4"/>
    <w:rsid w:val="00FE0D52"/>
    <w:rsid w:val="00FE0F01"/>
    <w:rsid w:val="00FE1021"/>
    <w:rsid w:val="00FE14A8"/>
    <w:rsid w:val="00FE18F3"/>
    <w:rsid w:val="00FE1B26"/>
    <w:rsid w:val="00FE1B2B"/>
    <w:rsid w:val="00FE20C1"/>
    <w:rsid w:val="00FE2EC1"/>
    <w:rsid w:val="00FE2F22"/>
    <w:rsid w:val="00FE2F4D"/>
    <w:rsid w:val="00FE48C2"/>
    <w:rsid w:val="00FE4B2D"/>
    <w:rsid w:val="00FE4CEE"/>
    <w:rsid w:val="00FE5066"/>
    <w:rsid w:val="00FE5CB6"/>
    <w:rsid w:val="00FE5D1D"/>
    <w:rsid w:val="00FE6A87"/>
    <w:rsid w:val="00FE7EC2"/>
    <w:rsid w:val="00FF0058"/>
    <w:rsid w:val="00FF1762"/>
    <w:rsid w:val="00FF182A"/>
    <w:rsid w:val="00FF1869"/>
    <w:rsid w:val="00FF2937"/>
    <w:rsid w:val="00FF2C2A"/>
    <w:rsid w:val="00FF35AD"/>
    <w:rsid w:val="00FF3B0A"/>
    <w:rsid w:val="00FF4081"/>
    <w:rsid w:val="00FF4650"/>
    <w:rsid w:val="00FF4BAA"/>
    <w:rsid w:val="00FF4D63"/>
    <w:rsid w:val="00FF5801"/>
    <w:rsid w:val="00FF5D1A"/>
    <w:rsid w:val="00FF5FDB"/>
    <w:rsid w:val="00FF6A3D"/>
    <w:rsid w:val="00FF7751"/>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qFormat/>
    <w:rsid w:val="00024D63"/>
    <w:pPr>
      <w:keepLines/>
      <w:numPr>
        <w:numId w:val="0"/>
      </w:numPr>
      <w:spacing w:afterLines="0" w:after="0"/>
      <w:outlineLvl w:val="9"/>
    </w:pPr>
    <w:rPr>
      <w:bCs/>
      <w:kern w:val="0"/>
      <w:szCs w:val="28"/>
    </w:rPr>
  </w:style>
  <w:style w:type="paragraph" w:styleId="21">
    <w:name w:val="toc 2"/>
    <w:basedOn w:val="a"/>
    <w:next w:val="a"/>
    <w:autoRedefine/>
    <w:uiPriority w:val="39"/>
    <w:unhideWhenUsed/>
    <w:qFormat/>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qFormat/>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qFormat/>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3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 w:type="character" w:customStyle="1" w:styleId="apple-converted-space">
    <w:name w:val="apple-converted-space"/>
    <w:basedOn w:val="a0"/>
    <w:rsid w:val="00D47A11"/>
  </w:style>
  <w:style w:type="character" w:customStyle="1" w:styleId="mid">
    <w:name w:val="mid"/>
    <w:basedOn w:val="a0"/>
    <w:rsid w:val="00D47A11"/>
  </w:style>
  <w:style w:type="character" w:customStyle="1" w:styleId="st">
    <w:name w:val="st"/>
    <w:basedOn w:val="a0"/>
    <w:rsid w:val="00D47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755830322">
      <w:bodyDiv w:val="1"/>
      <w:marLeft w:val="0"/>
      <w:marRight w:val="0"/>
      <w:marTop w:val="0"/>
      <w:marBottom w:val="0"/>
      <w:divBdr>
        <w:top w:val="none" w:sz="0" w:space="0" w:color="auto"/>
        <w:left w:val="none" w:sz="0" w:space="0" w:color="auto"/>
        <w:bottom w:val="none" w:sz="0" w:space="0" w:color="auto"/>
        <w:right w:val="none" w:sz="0" w:space="0" w:color="auto"/>
      </w:divBdr>
      <w:divsChild>
        <w:div w:id="264307119">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610773091">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proself.jp/manualtutorial/list/"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s://www.proself.jp/manualtutorial/list/" TargetMode="External"/><Relationship Id="rId68"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5.png"/><Relationship Id="rId66"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4.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png"/><Relationship Id="rId65" Type="http://schemas.openxmlformats.org/officeDocument/2006/relationships/hyperlink" Target="https://www.proself.jp/manualtutorial/list/"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0.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image" Target="media/image490.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www.proself.jp/manualtutorial/list/" TargetMode="External"/><Relationship Id="rId67" Type="http://schemas.openxmlformats.org/officeDocument/2006/relationships/image" Target="media/image4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www.proself.jp/manualtutorial/list/" TargetMode="External"/><Relationship Id="rId7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yamoto\Documents\@&#26085;&#24120;&#26989;&#21209;\@&#21508;&#31278;&#21407;&#31295;\&#12304;&#12481;&#12465;&#12483;&#12488;&#12305;&#12460;&#12452;&#12489;&#12539;&#12481;&#12517;&#12540;&#12488;&#12522;&#12450;&#12523;\%2314361_&#36914;&#34892;&#20013;\&#25805;&#20316;&#12481;&#12517;&#12540;&#12488;&#12522;&#12450;&#12523;&#12486;&#12531;&#12503;&#12524;&#12540;&#12488;.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00990-79C6-4769-AC83-E5CDD8208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操作チュートリアルテンプレート.dotx</Template>
  <TotalTime>0</TotalTime>
  <Pages>31</Pages>
  <Words>2242</Words>
  <Characters>12783</Characters>
  <Application>Microsoft Office Word</Application>
  <DocSecurity>0</DocSecurity>
  <Lines>106</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14996</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2024-11-11T01:31:00Z</dcterms:created>
  <dcterms:modified xsi:type="dcterms:W3CDTF">2025-04-14T06:09:00Z</dcterms:modified>
</cp:coreProperties>
</file>