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487290541"/>
        <w:docPartObj>
          <w:docPartGallery w:val="Cover Pages"/>
          <w:docPartUnique/>
        </w:docPartObj>
      </w:sdtPr>
      <w:sdtEndPr>
        <w:rPr>
          <w:rFonts w:ascii="メイリオ" w:eastAsia="メイリオ" w:hAnsi="メイリオ" w:cstheme="minorBidi"/>
        </w:rPr>
      </w:sdtEndPr>
      <w:sdtContent>
        <w:tbl>
          <w:tblPr>
            <w:tblpPr w:leftFromText="187" w:rightFromText="187" w:horzAnchor="margin" w:tblpXSpec="center" w:tblpY="2881"/>
            <w:tblW w:w="4000" w:type="pct"/>
            <w:tblLook w:val="04A0" w:firstRow="1" w:lastRow="0" w:firstColumn="1" w:lastColumn="0" w:noHBand="0" w:noVBand="1"/>
          </w:tblPr>
          <w:tblGrid>
            <w:gridCol w:w="8090"/>
          </w:tblGrid>
          <w:tr w:rsidR="0006471B" w:rsidTr="002E508F">
            <w:tc>
              <w:tcPr>
                <w:tcW w:w="7672" w:type="dxa"/>
                <w:tcBorders>
                  <w:bottom w:val="single" w:sz="8" w:space="0" w:color="4F81BD" w:themeColor="accent1"/>
                </w:tcBorders>
                <w:tcMar>
                  <w:top w:w="216" w:type="dxa"/>
                  <w:left w:w="115" w:type="dxa"/>
                  <w:bottom w:w="216" w:type="dxa"/>
                  <w:right w:w="115" w:type="dxa"/>
                </w:tcMar>
              </w:tcPr>
              <w:p w:rsidR="0006471B" w:rsidRDefault="009A75A1" w:rsidP="0006471B">
                <w:pPr>
                  <w:pStyle w:val="a3"/>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3135AFC7" wp14:editId="73A53C22">
                      <wp:extent cx="4986604" cy="1743076"/>
                      <wp:effectExtent l="0" t="0" r="508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レポートVer4インストールガイド表紙.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18673" cy="1754286"/>
                              </a:xfrm>
                              <a:prstGeom prst="rect">
                                <a:avLst/>
                              </a:prstGeom>
                            </pic:spPr>
                          </pic:pic>
                        </a:graphicData>
                      </a:graphic>
                    </wp:inline>
                  </w:drawing>
                </w:r>
              </w:p>
            </w:tc>
          </w:tr>
          <w:tr w:rsidR="0006471B" w:rsidRPr="004E40A2" w:rsidTr="002E508F">
            <w:tc>
              <w:tcPr>
                <w:tcW w:w="7672" w:type="dxa"/>
                <w:tcBorders>
                  <w:top w:val="single" w:sz="8" w:space="0" w:color="4F81BD" w:themeColor="accent1"/>
                </w:tcBorders>
              </w:tcPr>
              <w:sdt>
                <w:sdtPr>
                  <w:rPr>
                    <w:rFonts w:ascii="メイリオ" w:eastAsia="メイリオ" w:hAnsi="メイリオ" w:cs="メイリオ" w:hint="eastAsia"/>
                    <w:b/>
                    <w:color w:val="000000" w:themeColor="text1"/>
                    <w:sz w:val="56"/>
                    <w:szCs w:val="56"/>
                  </w:rPr>
                  <w:alias w:val="タイトル"/>
                  <w:id w:val="13406919"/>
                  <w:dataBinding w:prefixMappings="xmlns:ns0='http://schemas.openxmlformats.org/package/2006/metadata/core-properties' xmlns:ns1='http://purl.org/dc/elements/1.1/'" w:xpath="/ns0:coreProperties[1]/ns1:title[1]" w:storeItemID="{6C3C8BC8-F283-45AE-878A-BAB7291924A1}"/>
                  <w:text/>
                </w:sdtPr>
                <w:sdtEndPr/>
                <w:sdtContent>
                  <w:p w:rsidR="0006471B" w:rsidRPr="004E40A2" w:rsidRDefault="00B71E0B" w:rsidP="00BC5BC7">
                    <w:pPr>
                      <w:pStyle w:val="a3"/>
                      <w:snapToGrid w:val="0"/>
                      <w:jc w:val="center"/>
                      <w:rPr>
                        <w:rFonts w:ascii="メイリオ" w:eastAsia="メイリオ" w:hAnsi="メイリオ" w:cs="メイリオ"/>
                        <w:b/>
                        <w:color w:val="000000" w:themeColor="text1"/>
                        <w:sz w:val="56"/>
                        <w:szCs w:val="56"/>
                      </w:rPr>
                    </w:pPr>
                    <w:r w:rsidRPr="004E40A2">
                      <w:rPr>
                        <w:rFonts w:ascii="メイリオ" w:eastAsia="メイリオ" w:hAnsi="メイリオ" w:cs="メイリオ" w:hint="eastAsia"/>
                        <w:b/>
                        <w:color w:val="000000" w:themeColor="text1"/>
                        <w:sz w:val="56"/>
                        <w:szCs w:val="56"/>
                      </w:rPr>
                      <w:t xml:space="preserve">操作チュートリアル　</w:t>
                    </w:r>
                    <w:r w:rsidR="004A4623">
                      <w:rPr>
                        <w:rFonts w:ascii="メイリオ" w:eastAsia="メイリオ" w:hAnsi="メイリオ" w:cs="メイリオ" w:hint="eastAsia"/>
                        <w:b/>
                        <w:color w:val="000000" w:themeColor="text1"/>
                        <w:sz w:val="56"/>
                        <w:szCs w:val="56"/>
                      </w:rPr>
                      <w:t>先生</w:t>
                    </w:r>
                    <w:r w:rsidRPr="004E40A2">
                      <w:rPr>
                        <w:rFonts w:ascii="メイリオ" w:eastAsia="メイリオ" w:hAnsi="メイリオ" w:cs="メイリオ" w:hint="eastAsia"/>
                        <w:b/>
                        <w:color w:val="000000" w:themeColor="text1"/>
                        <w:sz w:val="56"/>
                        <w:szCs w:val="56"/>
                      </w:rPr>
                      <w:t>編</w:t>
                    </w:r>
                  </w:p>
                </w:sdtContent>
              </w:sdt>
            </w:tc>
          </w:tr>
          <w:tr w:rsidR="0006471B" w:rsidTr="0006471B">
            <w:tc>
              <w:tcPr>
                <w:tcW w:w="7672" w:type="dxa"/>
                <w:tcMar>
                  <w:top w:w="216" w:type="dxa"/>
                  <w:left w:w="115" w:type="dxa"/>
                  <w:bottom w:w="216" w:type="dxa"/>
                  <w:right w:w="115" w:type="dxa"/>
                </w:tcMar>
              </w:tcPr>
              <w:p w:rsidR="0006471B" w:rsidRDefault="0006471B">
                <w:pPr>
                  <w:pStyle w:val="a3"/>
                  <w:rPr>
                    <w:rFonts w:asciiTheme="majorHAnsi" w:eastAsiaTheme="majorEastAsia" w:hAnsiTheme="majorHAnsi" w:cstheme="majorBidi"/>
                  </w:rPr>
                </w:pPr>
              </w:p>
            </w:tc>
          </w:tr>
        </w:tbl>
        <w:p w:rsidR="0006471B" w:rsidRDefault="0006471B"/>
        <w:p w:rsidR="0006471B" w:rsidRDefault="0006471B"/>
        <w:p w:rsidR="0006471B" w:rsidRDefault="0006471B"/>
        <w:tbl>
          <w:tblPr>
            <w:tblpPr w:leftFromText="187" w:rightFromText="187" w:horzAnchor="margin" w:tblpXSpec="center" w:tblpYSpec="bottom"/>
            <w:tblW w:w="4765" w:type="pct"/>
            <w:tblLook w:val="04A0" w:firstRow="1" w:lastRow="0" w:firstColumn="1" w:lastColumn="0" w:noHBand="0" w:noVBand="1"/>
          </w:tblPr>
          <w:tblGrid>
            <w:gridCol w:w="8104"/>
          </w:tblGrid>
          <w:tr w:rsidR="00D02FE2" w:rsidRPr="00124258" w:rsidTr="00124258">
            <w:trPr>
              <w:trHeight w:val="874"/>
            </w:trPr>
            <w:tc>
              <w:tcPr>
                <w:tcW w:w="8323" w:type="dxa"/>
                <w:tcMar>
                  <w:top w:w="216" w:type="dxa"/>
                  <w:left w:w="115" w:type="dxa"/>
                  <w:bottom w:w="216" w:type="dxa"/>
                  <w:right w:w="115" w:type="dxa"/>
                </w:tcMar>
              </w:tcPr>
              <w:p w:rsidR="00D02FE2" w:rsidRPr="00124258" w:rsidRDefault="00D02FE2" w:rsidP="004E40A2">
                <w:pPr>
                  <w:jc w:val="right"/>
                  <w:rPr>
                    <w:rFonts w:cs="メイリオ"/>
                    <w:sz w:val="21"/>
                    <w:szCs w:val="24"/>
                  </w:rPr>
                </w:pPr>
                <w:r w:rsidRPr="00124258">
                  <w:rPr>
                    <w:rFonts w:cs="メイリオ" w:hint="eastAsia"/>
                    <w:sz w:val="21"/>
                    <w:szCs w:val="24"/>
                  </w:rPr>
                  <w:t>第</w:t>
                </w:r>
                <w:r w:rsidR="00EE4BE2" w:rsidRPr="00124258">
                  <w:rPr>
                    <w:rFonts w:cs="メイリオ" w:hint="eastAsia"/>
                    <w:sz w:val="21"/>
                    <w:szCs w:val="24"/>
                  </w:rPr>
                  <w:t>1</w:t>
                </w:r>
                <w:r w:rsidRPr="00124258">
                  <w:rPr>
                    <w:rFonts w:cs="メイリオ" w:hint="eastAsia"/>
                    <w:sz w:val="21"/>
                    <w:szCs w:val="24"/>
                  </w:rPr>
                  <w:t>版</w:t>
                </w:r>
              </w:p>
              <w:p w:rsidR="00D02FE2" w:rsidRPr="00124258" w:rsidRDefault="00EE4BE2" w:rsidP="004E40A2">
                <w:pPr>
                  <w:jc w:val="right"/>
                  <w:rPr>
                    <w:rFonts w:cs="メイリオ"/>
                    <w:sz w:val="21"/>
                    <w:szCs w:val="24"/>
                  </w:rPr>
                </w:pPr>
                <w:r w:rsidRPr="00124258">
                  <w:rPr>
                    <w:rFonts w:cs="メイリオ" w:hint="eastAsia"/>
                    <w:sz w:val="21"/>
                    <w:szCs w:val="24"/>
                  </w:rPr>
                  <w:t>2018/</w:t>
                </w:r>
                <w:r w:rsidR="00EA3900" w:rsidRPr="00124258">
                  <w:rPr>
                    <w:rFonts w:cs="メイリオ" w:hint="eastAsia"/>
                    <w:sz w:val="21"/>
                    <w:szCs w:val="24"/>
                  </w:rPr>
                  <w:t>07</w:t>
                </w:r>
                <w:r w:rsidRPr="00124258">
                  <w:rPr>
                    <w:rFonts w:cs="メイリオ" w:hint="eastAsia"/>
                    <w:sz w:val="21"/>
                    <w:szCs w:val="24"/>
                  </w:rPr>
                  <w:t>/</w:t>
                </w:r>
                <w:r w:rsidR="007F3A2D">
                  <w:rPr>
                    <w:rFonts w:cs="メイリオ" w:hint="eastAsia"/>
                    <w:sz w:val="21"/>
                    <w:szCs w:val="24"/>
                  </w:rPr>
                  <w:t>10</w:t>
                </w:r>
              </w:p>
            </w:tc>
          </w:tr>
        </w:tbl>
        <w:p w:rsidR="0006471B" w:rsidRPr="004254CE" w:rsidRDefault="0006471B" w:rsidP="004E40A2">
          <w:pPr>
            <w:rPr>
              <w:rFonts w:cs="メイリオ"/>
              <w:b/>
              <w:sz w:val="21"/>
              <w:szCs w:val="21"/>
            </w:rPr>
          </w:pPr>
          <w:r>
            <w:br w:type="page"/>
          </w:r>
          <w:r w:rsidRPr="004254CE">
            <w:rPr>
              <w:rFonts w:cs="メイリオ" w:hint="eastAsia"/>
              <w:b/>
              <w:sz w:val="21"/>
              <w:szCs w:val="21"/>
            </w:rPr>
            <w:lastRenderedPageBreak/>
            <w:t>目次</w:t>
          </w:r>
        </w:p>
        <w:p w:rsidR="008B152F" w:rsidRDefault="007535A0">
          <w:pPr>
            <w:pStyle w:val="11"/>
            <w:tabs>
              <w:tab w:val="left" w:pos="480"/>
            </w:tabs>
            <w:rPr>
              <w:rFonts w:asciiTheme="minorHAnsi" w:eastAsiaTheme="minorEastAsia" w:hAnsiTheme="minorHAnsi"/>
              <w:b w:val="0"/>
              <w:noProof/>
              <w:sz w:val="21"/>
              <w:szCs w:val="22"/>
            </w:rPr>
          </w:pPr>
          <w:r>
            <w:rPr>
              <w:rFonts w:cs="メイリオ"/>
              <w:b w:val="0"/>
            </w:rPr>
            <w:fldChar w:fldCharType="begin"/>
          </w:r>
          <w:r>
            <w:rPr>
              <w:rFonts w:cs="メイリオ"/>
              <w:b w:val="0"/>
            </w:rPr>
            <w:instrText xml:space="preserve"> TOC \o "1-3" \h \z \u </w:instrText>
          </w:r>
          <w:r>
            <w:rPr>
              <w:rFonts w:cs="メイリオ"/>
              <w:b w:val="0"/>
            </w:rPr>
            <w:fldChar w:fldCharType="separate"/>
          </w:r>
          <w:hyperlink w:anchor="_Toc519068595" w:history="1">
            <w:r w:rsidR="008B152F" w:rsidRPr="005E13D1">
              <w:rPr>
                <w:rStyle w:val="a7"/>
                <w:noProof/>
                <w14:scene3d>
                  <w14:camera w14:prst="orthographicFront"/>
                  <w14:lightRig w14:rig="threePt" w14:dir="t">
                    <w14:rot w14:lat="0" w14:lon="0" w14:rev="0"/>
                  </w14:lightRig>
                </w14:scene3d>
              </w:rPr>
              <w:t>1.</w:t>
            </w:r>
            <w:r w:rsidR="008B152F">
              <w:rPr>
                <w:rFonts w:asciiTheme="minorHAnsi" w:eastAsiaTheme="minorEastAsia" w:hAnsiTheme="minorHAnsi"/>
                <w:b w:val="0"/>
                <w:noProof/>
                <w:sz w:val="21"/>
                <w:szCs w:val="22"/>
              </w:rPr>
              <w:tab/>
            </w:r>
            <w:r w:rsidR="008B152F" w:rsidRPr="005E13D1">
              <w:rPr>
                <w:rStyle w:val="a7"/>
                <w:noProof/>
              </w:rPr>
              <w:t>概要</w:t>
            </w:r>
            <w:r w:rsidR="008B152F">
              <w:rPr>
                <w:noProof/>
                <w:webHidden/>
              </w:rPr>
              <w:tab/>
            </w:r>
            <w:r w:rsidR="008B152F">
              <w:rPr>
                <w:noProof/>
                <w:webHidden/>
              </w:rPr>
              <w:fldChar w:fldCharType="begin"/>
            </w:r>
            <w:r w:rsidR="008B152F">
              <w:rPr>
                <w:noProof/>
                <w:webHidden/>
              </w:rPr>
              <w:instrText xml:space="preserve"> PAGEREF _Toc519068595 \h </w:instrText>
            </w:r>
            <w:r w:rsidR="008B152F">
              <w:rPr>
                <w:noProof/>
                <w:webHidden/>
              </w:rPr>
            </w:r>
            <w:r w:rsidR="008B152F">
              <w:rPr>
                <w:noProof/>
                <w:webHidden/>
              </w:rPr>
              <w:fldChar w:fldCharType="separate"/>
            </w:r>
            <w:r w:rsidR="008B152F">
              <w:rPr>
                <w:noProof/>
                <w:webHidden/>
              </w:rPr>
              <w:t>1</w:t>
            </w:r>
            <w:r w:rsidR="008B152F">
              <w:rPr>
                <w:noProof/>
                <w:webHidden/>
              </w:rPr>
              <w:fldChar w:fldCharType="end"/>
            </w:r>
          </w:hyperlink>
        </w:p>
        <w:p w:rsidR="008B152F" w:rsidRDefault="00EC1705">
          <w:pPr>
            <w:pStyle w:val="11"/>
            <w:tabs>
              <w:tab w:val="left" w:pos="480"/>
            </w:tabs>
            <w:rPr>
              <w:rFonts w:asciiTheme="minorHAnsi" w:eastAsiaTheme="minorEastAsia" w:hAnsiTheme="minorHAnsi"/>
              <w:b w:val="0"/>
              <w:noProof/>
              <w:sz w:val="21"/>
              <w:szCs w:val="22"/>
            </w:rPr>
          </w:pPr>
          <w:hyperlink w:anchor="_Toc519068596" w:history="1">
            <w:r w:rsidR="008B152F" w:rsidRPr="005E13D1">
              <w:rPr>
                <w:rStyle w:val="a7"/>
                <w:noProof/>
                <w14:scene3d>
                  <w14:camera w14:prst="orthographicFront"/>
                  <w14:lightRig w14:rig="threePt" w14:dir="t">
                    <w14:rot w14:lat="0" w14:lon="0" w14:rev="0"/>
                  </w14:lightRig>
                </w14:scene3d>
              </w:rPr>
              <w:t>2.</w:t>
            </w:r>
            <w:r w:rsidR="008B152F">
              <w:rPr>
                <w:rFonts w:asciiTheme="minorHAnsi" w:eastAsiaTheme="minorEastAsia" w:hAnsiTheme="minorHAnsi"/>
                <w:b w:val="0"/>
                <w:noProof/>
                <w:sz w:val="21"/>
                <w:szCs w:val="22"/>
              </w:rPr>
              <w:tab/>
            </w:r>
            <w:r w:rsidR="008B152F" w:rsidRPr="005E13D1">
              <w:rPr>
                <w:rStyle w:val="a7"/>
                <w:noProof/>
              </w:rPr>
              <w:t>レポート オプションの使い方</w:t>
            </w:r>
            <w:r w:rsidR="008B152F">
              <w:rPr>
                <w:noProof/>
                <w:webHidden/>
              </w:rPr>
              <w:tab/>
            </w:r>
            <w:r w:rsidR="008B152F">
              <w:rPr>
                <w:noProof/>
                <w:webHidden/>
              </w:rPr>
              <w:fldChar w:fldCharType="begin"/>
            </w:r>
            <w:r w:rsidR="008B152F">
              <w:rPr>
                <w:noProof/>
                <w:webHidden/>
              </w:rPr>
              <w:instrText xml:space="preserve"> PAGEREF _Toc519068596 \h </w:instrText>
            </w:r>
            <w:r w:rsidR="008B152F">
              <w:rPr>
                <w:noProof/>
                <w:webHidden/>
              </w:rPr>
            </w:r>
            <w:r w:rsidR="008B152F">
              <w:rPr>
                <w:noProof/>
                <w:webHidden/>
              </w:rPr>
              <w:fldChar w:fldCharType="separate"/>
            </w:r>
            <w:r w:rsidR="008B152F">
              <w:rPr>
                <w:noProof/>
                <w:webHidden/>
              </w:rPr>
              <w:t>1</w:t>
            </w:r>
            <w:r w:rsidR="008B152F">
              <w:rPr>
                <w:noProof/>
                <w:webHidden/>
              </w:rPr>
              <w:fldChar w:fldCharType="end"/>
            </w:r>
          </w:hyperlink>
        </w:p>
        <w:p w:rsidR="008B152F" w:rsidRDefault="00EC1705">
          <w:pPr>
            <w:pStyle w:val="21"/>
            <w:tabs>
              <w:tab w:val="left" w:pos="960"/>
              <w:tab w:val="right" w:leader="dot" w:pos="8494"/>
            </w:tabs>
            <w:rPr>
              <w:rFonts w:asciiTheme="minorHAnsi" w:eastAsiaTheme="minorEastAsia" w:hAnsiTheme="minorHAnsi"/>
              <w:noProof/>
              <w:sz w:val="21"/>
            </w:rPr>
          </w:pPr>
          <w:hyperlink w:anchor="_Toc519068597" w:history="1">
            <w:r w:rsidR="008B152F" w:rsidRPr="005E13D1">
              <w:rPr>
                <w:rStyle w:val="a7"/>
                <w:noProof/>
                <w14:scene3d>
                  <w14:camera w14:prst="orthographicFront"/>
                  <w14:lightRig w14:rig="threePt" w14:dir="t">
                    <w14:rot w14:lat="0" w14:lon="0" w14:rev="0"/>
                  </w14:lightRig>
                </w14:scene3d>
              </w:rPr>
              <w:t>2.1.</w:t>
            </w:r>
            <w:r w:rsidR="008B152F">
              <w:rPr>
                <w:rFonts w:asciiTheme="minorHAnsi" w:eastAsiaTheme="minorEastAsia" w:hAnsiTheme="minorHAnsi"/>
                <w:noProof/>
                <w:sz w:val="21"/>
              </w:rPr>
              <w:tab/>
            </w:r>
            <w:r w:rsidR="008B152F" w:rsidRPr="005E13D1">
              <w:rPr>
                <w:rStyle w:val="a7"/>
                <w:noProof/>
              </w:rPr>
              <w:t>課題配布設定</w:t>
            </w:r>
            <w:r w:rsidR="008B152F">
              <w:rPr>
                <w:noProof/>
                <w:webHidden/>
              </w:rPr>
              <w:tab/>
            </w:r>
            <w:r w:rsidR="008B152F">
              <w:rPr>
                <w:noProof/>
                <w:webHidden/>
              </w:rPr>
              <w:fldChar w:fldCharType="begin"/>
            </w:r>
            <w:r w:rsidR="008B152F">
              <w:rPr>
                <w:noProof/>
                <w:webHidden/>
              </w:rPr>
              <w:instrText xml:space="preserve"> PAGEREF _Toc519068597 \h </w:instrText>
            </w:r>
            <w:r w:rsidR="008B152F">
              <w:rPr>
                <w:noProof/>
                <w:webHidden/>
              </w:rPr>
            </w:r>
            <w:r w:rsidR="008B152F">
              <w:rPr>
                <w:noProof/>
                <w:webHidden/>
              </w:rPr>
              <w:fldChar w:fldCharType="separate"/>
            </w:r>
            <w:r w:rsidR="008B152F">
              <w:rPr>
                <w:noProof/>
                <w:webHidden/>
              </w:rPr>
              <w:t>2</w:t>
            </w:r>
            <w:r w:rsidR="008B152F">
              <w:rPr>
                <w:noProof/>
                <w:webHidden/>
              </w:rPr>
              <w:fldChar w:fldCharType="end"/>
            </w:r>
          </w:hyperlink>
        </w:p>
        <w:p w:rsidR="008B152F" w:rsidRDefault="00EC1705">
          <w:pPr>
            <w:pStyle w:val="31"/>
            <w:tabs>
              <w:tab w:val="right" w:leader="dot" w:pos="8494"/>
            </w:tabs>
            <w:rPr>
              <w:rFonts w:asciiTheme="minorHAnsi" w:eastAsiaTheme="minorEastAsia" w:hAnsiTheme="minorHAnsi"/>
              <w:noProof/>
              <w:sz w:val="21"/>
            </w:rPr>
          </w:pPr>
          <w:hyperlink w:anchor="_Toc519068598" w:history="1">
            <w:r w:rsidR="008B152F" w:rsidRPr="005E13D1">
              <w:rPr>
                <w:rStyle w:val="a7"/>
                <w:noProof/>
                <w14:scene3d>
                  <w14:camera w14:prst="orthographicFront"/>
                  <w14:lightRig w14:rig="threePt" w14:dir="t">
                    <w14:rot w14:lat="0" w14:lon="0" w14:rev="0"/>
                  </w14:lightRig>
                </w14:scene3d>
              </w:rPr>
              <w:t>2.1.1.</w:t>
            </w:r>
            <w:r w:rsidR="008B152F" w:rsidRPr="005E13D1">
              <w:rPr>
                <w:rStyle w:val="a7"/>
                <w:noProof/>
              </w:rPr>
              <w:t xml:space="preserve"> 課題配布設定用のフォルダを作成する</w:t>
            </w:r>
            <w:r w:rsidR="008B152F">
              <w:rPr>
                <w:noProof/>
                <w:webHidden/>
              </w:rPr>
              <w:tab/>
            </w:r>
            <w:r w:rsidR="008B152F">
              <w:rPr>
                <w:noProof/>
                <w:webHidden/>
              </w:rPr>
              <w:fldChar w:fldCharType="begin"/>
            </w:r>
            <w:r w:rsidR="008B152F">
              <w:rPr>
                <w:noProof/>
                <w:webHidden/>
              </w:rPr>
              <w:instrText xml:space="preserve"> PAGEREF _Toc519068598 \h </w:instrText>
            </w:r>
            <w:r w:rsidR="008B152F">
              <w:rPr>
                <w:noProof/>
                <w:webHidden/>
              </w:rPr>
            </w:r>
            <w:r w:rsidR="008B152F">
              <w:rPr>
                <w:noProof/>
                <w:webHidden/>
              </w:rPr>
              <w:fldChar w:fldCharType="separate"/>
            </w:r>
            <w:r w:rsidR="008B152F">
              <w:rPr>
                <w:noProof/>
                <w:webHidden/>
              </w:rPr>
              <w:t>2</w:t>
            </w:r>
            <w:r w:rsidR="008B152F">
              <w:rPr>
                <w:noProof/>
                <w:webHidden/>
              </w:rPr>
              <w:fldChar w:fldCharType="end"/>
            </w:r>
          </w:hyperlink>
        </w:p>
        <w:p w:rsidR="008B152F" w:rsidRDefault="00EC1705">
          <w:pPr>
            <w:pStyle w:val="31"/>
            <w:tabs>
              <w:tab w:val="right" w:leader="dot" w:pos="8494"/>
            </w:tabs>
            <w:rPr>
              <w:rFonts w:asciiTheme="minorHAnsi" w:eastAsiaTheme="minorEastAsia" w:hAnsiTheme="minorHAnsi"/>
              <w:noProof/>
              <w:sz w:val="21"/>
            </w:rPr>
          </w:pPr>
          <w:hyperlink w:anchor="_Toc519068599" w:history="1">
            <w:r w:rsidR="008B152F" w:rsidRPr="005E13D1">
              <w:rPr>
                <w:rStyle w:val="a7"/>
                <w:noProof/>
                <w14:scene3d>
                  <w14:camera w14:prst="orthographicFront"/>
                  <w14:lightRig w14:rig="threePt" w14:dir="t">
                    <w14:rot w14:lat="0" w14:lon="0" w14:rev="0"/>
                  </w14:lightRig>
                </w14:scene3d>
              </w:rPr>
              <w:t>2.1.2.</w:t>
            </w:r>
            <w:r w:rsidR="008B152F" w:rsidRPr="005E13D1">
              <w:rPr>
                <w:rStyle w:val="a7"/>
                <w:noProof/>
              </w:rPr>
              <w:t xml:space="preserve"> フォルダに対して課題配布設定を行う</w:t>
            </w:r>
            <w:r w:rsidR="008B152F">
              <w:rPr>
                <w:noProof/>
                <w:webHidden/>
              </w:rPr>
              <w:tab/>
            </w:r>
            <w:r w:rsidR="008B152F">
              <w:rPr>
                <w:noProof/>
                <w:webHidden/>
              </w:rPr>
              <w:fldChar w:fldCharType="begin"/>
            </w:r>
            <w:r w:rsidR="008B152F">
              <w:rPr>
                <w:noProof/>
                <w:webHidden/>
              </w:rPr>
              <w:instrText xml:space="preserve"> PAGEREF _Toc519068599 \h </w:instrText>
            </w:r>
            <w:r w:rsidR="008B152F">
              <w:rPr>
                <w:noProof/>
                <w:webHidden/>
              </w:rPr>
            </w:r>
            <w:r w:rsidR="008B152F">
              <w:rPr>
                <w:noProof/>
                <w:webHidden/>
              </w:rPr>
              <w:fldChar w:fldCharType="separate"/>
            </w:r>
            <w:r w:rsidR="008B152F">
              <w:rPr>
                <w:noProof/>
                <w:webHidden/>
              </w:rPr>
              <w:t>3</w:t>
            </w:r>
            <w:r w:rsidR="008B152F">
              <w:rPr>
                <w:noProof/>
                <w:webHidden/>
              </w:rPr>
              <w:fldChar w:fldCharType="end"/>
            </w:r>
          </w:hyperlink>
        </w:p>
        <w:p w:rsidR="008B152F" w:rsidRDefault="00EC1705">
          <w:pPr>
            <w:pStyle w:val="31"/>
            <w:tabs>
              <w:tab w:val="right" w:leader="dot" w:pos="8494"/>
            </w:tabs>
            <w:rPr>
              <w:rFonts w:asciiTheme="minorHAnsi" w:eastAsiaTheme="minorEastAsia" w:hAnsiTheme="minorHAnsi"/>
              <w:noProof/>
              <w:sz w:val="21"/>
            </w:rPr>
          </w:pPr>
          <w:hyperlink w:anchor="_Toc519068600" w:history="1">
            <w:r w:rsidR="008B152F" w:rsidRPr="005E13D1">
              <w:rPr>
                <w:rStyle w:val="a7"/>
                <w:noProof/>
                <w14:scene3d>
                  <w14:camera w14:prst="orthographicFront"/>
                  <w14:lightRig w14:rig="threePt" w14:dir="t">
                    <w14:rot w14:lat="0" w14:lon="0" w14:rev="0"/>
                  </w14:lightRig>
                </w14:scene3d>
              </w:rPr>
              <w:t>2.1.3.</w:t>
            </w:r>
            <w:r w:rsidR="008B152F" w:rsidRPr="005E13D1">
              <w:rPr>
                <w:rStyle w:val="a7"/>
                <w:noProof/>
              </w:rPr>
              <w:t xml:space="preserve"> アクセス制限設定</w:t>
            </w:r>
            <w:r w:rsidR="008B152F">
              <w:rPr>
                <w:noProof/>
                <w:webHidden/>
              </w:rPr>
              <w:tab/>
            </w:r>
            <w:r w:rsidR="008B152F">
              <w:rPr>
                <w:noProof/>
                <w:webHidden/>
              </w:rPr>
              <w:fldChar w:fldCharType="begin"/>
            </w:r>
            <w:r w:rsidR="008B152F">
              <w:rPr>
                <w:noProof/>
                <w:webHidden/>
              </w:rPr>
              <w:instrText xml:space="preserve"> PAGEREF _Toc519068600 \h </w:instrText>
            </w:r>
            <w:r w:rsidR="008B152F">
              <w:rPr>
                <w:noProof/>
                <w:webHidden/>
              </w:rPr>
            </w:r>
            <w:r w:rsidR="008B152F">
              <w:rPr>
                <w:noProof/>
                <w:webHidden/>
              </w:rPr>
              <w:fldChar w:fldCharType="separate"/>
            </w:r>
            <w:r w:rsidR="008B152F">
              <w:rPr>
                <w:noProof/>
                <w:webHidden/>
              </w:rPr>
              <w:t>6</w:t>
            </w:r>
            <w:r w:rsidR="008B152F">
              <w:rPr>
                <w:noProof/>
                <w:webHidden/>
              </w:rPr>
              <w:fldChar w:fldCharType="end"/>
            </w:r>
          </w:hyperlink>
        </w:p>
        <w:p w:rsidR="008B152F" w:rsidRDefault="00EC1705">
          <w:pPr>
            <w:pStyle w:val="31"/>
            <w:tabs>
              <w:tab w:val="right" w:leader="dot" w:pos="8494"/>
            </w:tabs>
            <w:rPr>
              <w:rFonts w:asciiTheme="minorHAnsi" w:eastAsiaTheme="minorEastAsia" w:hAnsiTheme="minorHAnsi"/>
              <w:noProof/>
              <w:sz w:val="21"/>
            </w:rPr>
          </w:pPr>
          <w:hyperlink w:anchor="_Toc519068601" w:history="1">
            <w:r w:rsidR="008B152F" w:rsidRPr="005E13D1">
              <w:rPr>
                <w:rStyle w:val="a7"/>
                <w:noProof/>
                <w14:scene3d>
                  <w14:camera w14:prst="orthographicFront"/>
                  <w14:lightRig w14:rig="threePt" w14:dir="t">
                    <w14:rot w14:lat="0" w14:lon="0" w14:rev="0"/>
                  </w14:lightRig>
                </w14:scene3d>
              </w:rPr>
              <w:t>2.1.4.</w:t>
            </w:r>
            <w:r w:rsidR="008B152F" w:rsidRPr="005E13D1">
              <w:rPr>
                <w:rStyle w:val="a7"/>
                <w:noProof/>
              </w:rPr>
              <w:t xml:space="preserve"> 課題を課題配布フォルダにアップロードする</w:t>
            </w:r>
            <w:r w:rsidR="008B152F">
              <w:rPr>
                <w:noProof/>
                <w:webHidden/>
              </w:rPr>
              <w:tab/>
            </w:r>
            <w:r w:rsidR="008B152F">
              <w:rPr>
                <w:noProof/>
                <w:webHidden/>
              </w:rPr>
              <w:fldChar w:fldCharType="begin"/>
            </w:r>
            <w:r w:rsidR="008B152F">
              <w:rPr>
                <w:noProof/>
                <w:webHidden/>
              </w:rPr>
              <w:instrText xml:space="preserve"> PAGEREF _Toc519068601 \h </w:instrText>
            </w:r>
            <w:r w:rsidR="008B152F">
              <w:rPr>
                <w:noProof/>
                <w:webHidden/>
              </w:rPr>
            </w:r>
            <w:r w:rsidR="008B152F">
              <w:rPr>
                <w:noProof/>
                <w:webHidden/>
              </w:rPr>
              <w:fldChar w:fldCharType="separate"/>
            </w:r>
            <w:r w:rsidR="008B152F">
              <w:rPr>
                <w:noProof/>
                <w:webHidden/>
              </w:rPr>
              <w:t>10</w:t>
            </w:r>
            <w:r w:rsidR="008B152F">
              <w:rPr>
                <w:noProof/>
                <w:webHidden/>
              </w:rPr>
              <w:fldChar w:fldCharType="end"/>
            </w:r>
          </w:hyperlink>
        </w:p>
        <w:p w:rsidR="008B152F" w:rsidRDefault="00EC1705">
          <w:pPr>
            <w:pStyle w:val="31"/>
            <w:tabs>
              <w:tab w:val="right" w:leader="dot" w:pos="8494"/>
            </w:tabs>
            <w:rPr>
              <w:rFonts w:asciiTheme="minorHAnsi" w:eastAsiaTheme="minorEastAsia" w:hAnsiTheme="minorHAnsi"/>
              <w:noProof/>
              <w:sz w:val="21"/>
            </w:rPr>
          </w:pPr>
          <w:hyperlink w:anchor="_Toc519068602" w:history="1">
            <w:r w:rsidR="008B152F" w:rsidRPr="005E13D1">
              <w:rPr>
                <w:rStyle w:val="a7"/>
                <w:noProof/>
                <w14:scene3d>
                  <w14:camera w14:prst="orthographicFront"/>
                  <w14:lightRig w14:rig="threePt" w14:dir="t">
                    <w14:rot w14:lat="0" w14:lon="0" w14:rev="0"/>
                  </w14:lightRig>
                </w14:scene3d>
              </w:rPr>
              <w:t>2.1.5.</w:t>
            </w:r>
            <w:r w:rsidR="008B152F" w:rsidRPr="005E13D1">
              <w:rPr>
                <w:rStyle w:val="a7"/>
                <w:noProof/>
              </w:rPr>
              <w:t xml:space="preserve"> メール送信機能を用いて課題配布用アドレスを通知する</w:t>
            </w:r>
            <w:r w:rsidR="008B152F">
              <w:rPr>
                <w:noProof/>
                <w:webHidden/>
              </w:rPr>
              <w:tab/>
            </w:r>
            <w:r w:rsidR="008B152F">
              <w:rPr>
                <w:noProof/>
                <w:webHidden/>
              </w:rPr>
              <w:fldChar w:fldCharType="begin"/>
            </w:r>
            <w:r w:rsidR="008B152F">
              <w:rPr>
                <w:noProof/>
                <w:webHidden/>
              </w:rPr>
              <w:instrText xml:space="preserve"> PAGEREF _Toc519068602 \h </w:instrText>
            </w:r>
            <w:r w:rsidR="008B152F">
              <w:rPr>
                <w:noProof/>
                <w:webHidden/>
              </w:rPr>
            </w:r>
            <w:r w:rsidR="008B152F">
              <w:rPr>
                <w:noProof/>
                <w:webHidden/>
              </w:rPr>
              <w:fldChar w:fldCharType="separate"/>
            </w:r>
            <w:r w:rsidR="008B152F">
              <w:rPr>
                <w:noProof/>
                <w:webHidden/>
              </w:rPr>
              <w:t>13</w:t>
            </w:r>
            <w:r w:rsidR="008B152F">
              <w:rPr>
                <w:noProof/>
                <w:webHidden/>
              </w:rPr>
              <w:fldChar w:fldCharType="end"/>
            </w:r>
          </w:hyperlink>
        </w:p>
        <w:p w:rsidR="008B152F" w:rsidRDefault="00EC1705">
          <w:pPr>
            <w:pStyle w:val="21"/>
            <w:tabs>
              <w:tab w:val="left" w:pos="960"/>
              <w:tab w:val="right" w:leader="dot" w:pos="8494"/>
            </w:tabs>
            <w:rPr>
              <w:rFonts w:asciiTheme="minorHAnsi" w:eastAsiaTheme="minorEastAsia" w:hAnsiTheme="minorHAnsi"/>
              <w:noProof/>
              <w:sz w:val="21"/>
            </w:rPr>
          </w:pPr>
          <w:hyperlink w:anchor="_Toc519068603" w:history="1">
            <w:r w:rsidR="008B152F" w:rsidRPr="005E13D1">
              <w:rPr>
                <w:rStyle w:val="a7"/>
                <w:noProof/>
                <w14:scene3d>
                  <w14:camera w14:prst="orthographicFront"/>
                  <w14:lightRig w14:rig="threePt" w14:dir="t">
                    <w14:rot w14:lat="0" w14:lon="0" w14:rev="0"/>
                  </w14:lightRig>
                </w14:scene3d>
              </w:rPr>
              <w:t>2.2.</w:t>
            </w:r>
            <w:r w:rsidR="008B152F">
              <w:rPr>
                <w:rFonts w:asciiTheme="minorHAnsi" w:eastAsiaTheme="minorEastAsia" w:hAnsiTheme="minorHAnsi"/>
                <w:noProof/>
                <w:sz w:val="21"/>
              </w:rPr>
              <w:tab/>
            </w:r>
            <w:r w:rsidR="008B152F" w:rsidRPr="005E13D1">
              <w:rPr>
                <w:rStyle w:val="a7"/>
                <w:noProof/>
              </w:rPr>
              <w:t>レポート回収設定</w:t>
            </w:r>
            <w:r w:rsidR="008B152F">
              <w:rPr>
                <w:noProof/>
                <w:webHidden/>
              </w:rPr>
              <w:tab/>
            </w:r>
            <w:r w:rsidR="008B152F">
              <w:rPr>
                <w:noProof/>
                <w:webHidden/>
              </w:rPr>
              <w:fldChar w:fldCharType="begin"/>
            </w:r>
            <w:r w:rsidR="008B152F">
              <w:rPr>
                <w:noProof/>
                <w:webHidden/>
              </w:rPr>
              <w:instrText xml:space="preserve"> PAGEREF _Toc519068603 \h </w:instrText>
            </w:r>
            <w:r w:rsidR="008B152F">
              <w:rPr>
                <w:noProof/>
                <w:webHidden/>
              </w:rPr>
            </w:r>
            <w:r w:rsidR="008B152F">
              <w:rPr>
                <w:noProof/>
                <w:webHidden/>
              </w:rPr>
              <w:fldChar w:fldCharType="separate"/>
            </w:r>
            <w:r w:rsidR="008B152F">
              <w:rPr>
                <w:noProof/>
                <w:webHidden/>
              </w:rPr>
              <w:t>17</w:t>
            </w:r>
            <w:r w:rsidR="008B152F">
              <w:rPr>
                <w:noProof/>
                <w:webHidden/>
              </w:rPr>
              <w:fldChar w:fldCharType="end"/>
            </w:r>
          </w:hyperlink>
        </w:p>
        <w:p w:rsidR="008B152F" w:rsidRDefault="00EC1705">
          <w:pPr>
            <w:pStyle w:val="31"/>
            <w:tabs>
              <w:tab w:val="right" w:leader="dot" w:pos="8494"/>
            </w:tabs>
            <w:rPr>
              <w:rFonts w:asciiTheme="minorHAnsi" w:eastAsiaTheme="minorEastAsia" w:hAnsiTheme="minorHAnsi"/>
              <w:noProof/>
              <w:sz w:val="21"/>
            </w:rPr>
          </w:pPr>
          <w:hyperlink w:anchor="_Toc519068604" w:history="1">
            <w:r w:rsidR="008B152F" w:rsidRPr="005E13D1">
              <w:rPr>
                <w:rStyle w:val="a7"/>
                <w:noProof/>
                <w14:scene3d>
                  <w14:camera w14:prst="orthographicFront"/>
                  <w14:lightRig w14:rig="threePt" w14:dir="t">
                    <w14:rot w14:lat="0" w14:lon="0" w14:rev="0"/>
                  </w14:lightRig>
                </w14:scene3d>
              </w:rPr>
              <w:t>2.2.1.</w:t>
            </w:r>
            <w:r w:rsidR="008B152F" w:rsidRPr="005E13D1">
              <w:rPr>
                <w:rStyle w:val="a7"/>
                <w:noProof/>
              </w:rPr>
              <w:t xml:space="preserve"> レポート回収設定用のフォルダを作成する</w:t>
            </w:r>
            <w:r w:rsidR="008B152F">
              <w:rPr>
                <w:noProof/>
                <w:webHidden/>
              </w:rPr>
              <w:tab/>
            </w:r>
            <w:r w:rsidR="008B152F">
              <w:rPr>
                <w:noProof/>
                <w:webHidden/>
              </w:rPr>
              <w:fldChar w:fldCharType="begin"/>
            </w:r>
            <w:r w:rsidR="008B152F">
              <w:rPr>
                <w:noProof/>
                <w:webHidden/>
              </w:rPr>
              <w:instrText xml:space="preserve"> PAGEREF _Toc519068604 \h </w:instrText>
            </w:r>
            <w:r w:rsidR="008B152F">
              <w:rPr>
                <w:noProof/>
                <w:webHidden/>
              </w:rPr>
            </w:r>
            <w:r w:rsidR="008B152F">
              <w:rPr>
                <w:noProof/>
                <w:webHidden/>
              </w:rPr>
              <w:fldChar w:fldCharType="separate"/>
            </w:r>
            <w:r w:rsidR="008B152F">
              <w:rPr>
                <w:noProof/>
                <w:webHidden/>
              </w:rPr>
              <w:t>17</w:t>
            </w:r>
            <w:r w:rsidR="008B152F">
              <w:rPr>
                <w:noProof/>
                <w:webHidden/>
              </w:rPr>
              <w:fldChar w:fldCharType="end"/>
            </w:r>
          </w:hyperlink>
        </w:p>
        <w:p w:rsidR="008B152F" w:rsidRDefault="00EC1705">
          <w:pPr>
            <w:pStyle w:val="31"/>
            <w:tabs>
              <w:tab w:val="right" w:leader="dot" w:pos="8494"/>
            </w:tabs>
            <w:rPr>
              <w:rFonts w:asciiTheme="minorHAnsi" w:eastAsiaTheme="minorEastAsia" w:hAnsiTheme="minorHAnsi"/>
              <w:noProof/>
              <w:sz w:val="21"/>
            </w:rPr>
          </w:pPr>
          <w:hyperlink w:anchor="_Toc519068605" w:history="1">
            <w:r w:rsidR="008B152F" w:rsidRPr="005E13D1">
              <w:rPr>
                <w:rStyle w:val="a7"/>
                <w:noProof/>
                <w14:scene3d>
                  <w14:camera w14:prst="orthographicFront"/>
                  <w14:lightRig w14:rig="threePt" w14:dir="t">
                    <w14:rot w14:lat="0" w14:lon="0" w14:rev="0"/>
                  </w14:lightRig>
                </w14:scene3d>
              </w:rPr>
              <w:t>2.2.2.</w:t>
            </w:r>
            <w:r w:rsidR="008B152F" w:rsidRPr="005E13D1">
              <w:rPr>
                <w:rStyle w:val="a7"/>
                <w:noProof/>
              </w:rPr>
              <w:t xml:space="preserve"> フォルダに対してレポート回収設定を行う</w:t>
            </w:r>
            <w:r w:rsidR="008B152F">
              <w:rPr>
                <w:noProof/>
                <w:webHidden/>
              </w:rPr>
              <w:tab/>
            </w:r>
            <w:r w:rsidR="008B152F">
              <w:rPr>
                <w:noProof/>
                <w:webHidden/>
              </w:rPr>
              <w:fldChar w:fldCharType="begin"/>
            </w:r>
            <w:r w:rsidR="008B152F">
              <w:rPr>
                <w:noProof/>
                <w:webHidden/>
              </w:rPr>
              <w:instrText xml:space="preserve"> PAGEREF _Toc519068605 \h </w:instrText>
            </w:r>
            <w:r w:rsidR="008B152F">
              <w:rPr>
                <w:noProof/>
                <w:webHidden/>
              </w:rPr>
            </w:r>
            <w:r w:rsidR="008B152F">
              <w:rPr>
                <w:noProof/>
                <w:webHidden/>
              </w:rPr>
              <w:fldChar w:fldCharType="separate"/>
            </w:r>
            <w:r w:rsidR="008B152F">
              <w:rPr>
                <w:noProof/>
                <w:webHidden/>
              </w:rPr>
              <w:t>18</w:t>
            </w:r>
            <w:r w:rsidR="008B152F">
              <w:rPr>
                <w:noProof/>
                <w:webHidden/>
              </w:rPr>
              <w:fldChar w:fldCharType="end"/>
            </w:r>
          </w:hyperlink>
        </w:p>
        <w:p w:rsidR="008B152F" w:rsidRDefault="00EC1705">
          <w:pPr>
            <w:pStyle w:val="31"/>
            <w:tabs>
              <w:tab w:val="right" w:leader="dot" w:pos="8494"/>
            </w:tabs>
            <w:rPr>
              <w:rFonts w:asciiTheme="minorHAnsi" w:eastAsiaTheme="minorEastAsia" w:hAnsiTheme="minorHAnsi"/>
              <w:noProof/>
              <w:sz w:val="21"/>
            </w:rPr>
          </w:pPr>
          <w:hyperlink w:anchor="_Toc519068606" w:history="1">
            <w:r w:rsidR="008B152F" w:rsidRPr="005E13D1">
              <w:rPr>
                <w:rStyle w:val="a7"/>
                <w:noProof/>
                <w14:scene3d>
                  <w14:camera w14:prst="orthographicFront"/>
                  <w14:lightRig w14:rig="threePt" w14:dir="t">
                    <w14:rot w14:lat="0" w14:lon="0" w14:rev="0"/>
                  </w14:lightRig>
                </w14:scene3d>
              </w:rPr>
              <w:t>2.2.3.</w:t>
            </w:r>
            <w:r w:rsidR="008B152F" w:rsidRPr="005E13D1">
              <w:rPr>
                <w:rStyle w:val="a7"/>
                <w:noProof/>
              </w:rPr>
              <w:t xml:space="preserve"> メール送信機能を用いてレポート回収用アドレスを通知する</w:t>
            </w:r>
            <w:r w:rsidR="008B152F">
              <w:rPr>
                <w:noProof/>
                <w:webHidden/>
              </w:rPr>
              <w:tab/>
            </w:r>
            <w:r w:rsidR="008B152F">
              <w:rPr>
                <w:noProof/>
                <w:webHidden/>
              </w:rPr>
              <w:fldChar w:fldCharType="begin"/>
            </w:r>
            <w:r w:rsidR="008B152F">
              <w:rPr>
                <w:noProof/>
                <w:webHidden/>
              </w:rPr>
              <w:instrText xml:space="preserve"> PAGEREF _Toc519068606 \h </w:instrText>
            </w:r>
            <w:r w:rsidR="008B152F">
              <w:rPr>
                <w:noProof/>
                <w:webHidden/>
              </w:rPr>
            </w:r>
            <w:r w:rsidR="008B152F">
              <w:rPr>
                <w:noProof/>
                <w:webHidden/>
              </w:rPr>
              <w:fldChar w:fldCharType="separate"/>
            </w:r>
            <w:r w:rsidR="008B152F">
              <w:rPr>
                <w:noProof/>
                <w:webHidden/>
              </w:rPr>
              <w:t>24</w:t>
            </w:r>
            <w:r w:rsidR="008B152F">
              <w:rPr>
                <w:noProof/>
                <w:webHidden/>
              </w:rPr>
              <w:fldChar w:fldCharType="end"/>
            </w:r>
          </w:hyperlink>
        </w:p>
        <w:p w:rsidR="008B152F" w:rsidRDefault="00EC1705">
          <w:pPr>
            <w:pStyle w:val="31"/>
            <w:tabs>
              <w:tab w:val="right" w:leader="dot" w:pos="8494"/>
            </w:tabs>
            <w:rPr>
              <w:rFonts w:asciiTheme="minorHAnsi" w:eastAsiaTheme="minorEastAsia" w:hAnsiTheme="minorHAnsi"/>
              <w:noProof/>
              <w:sz w:val="21"/>
            </w:rPr>
          </w:pPr>
          <w:hyperlink w:anchor="_Toc519068607" w:history="1">
            <w:r w:rsidR="008B152F" w:rsidRPr="005E13D1">
              <w:rPr>
                <w:rStyle w:val="a7"/>
                <w:noProof/>
                <w14:scene3d>
                  <w14:camera w14:prst="orthographicFront"/>
                  <w14:lightRig w14:rig="threePt" w14:dir="t">
                    <w14:rot w14:lat="0" w14:lon="0" w14:rev="0"/>
                  </w14:lightRig>
                </w14:scene3d>
              </w:rPr>
              <w:t>2.2.4.</w:t>
            </w:r>
            <w:r w:rsidR="008B152F" w:rsidRPr="005E13D1">
              <w:rPr>
                <w:rStyle w:val="a7"/>
                <w:noProof/>
              </w:rPr>
              <w:t xml:space="preserve"> 生徒ユーザーがアップロードしたファイルを回収する</w:t>
            </w:r>
            <w:r w:rsidR="008B152F">
              <w:rPr>
                <w:noProof/>
                <w:webHidden/>
              </w:rPr>
              <w:tab/>
            </w:r>
            <w:r w:rsidR="008B152F">
              <w:rPr>
                <w:noProof/>
                <w:webHidden/>
              </w:rPr>
              <w:fldChar w:fldCharType="begin"/>
            </w:r>
            <w:r w:rsidR="008B152F">
              <w:rPr>
                <w:noProof/>
                <w:webHidden/>
              </w:rPr>
              <w:instrText xml:space="preserve"> PAGEREF _Toc519068607 \h </w:instrText>
            </w:r>
            <w:r w:rsidR="008B152F">
              <w:rPr>
                <w:noProof/>
                <w:webHidden/>
              </w:rPr>
            </w:r>
            <w:r w:rsidR="008B152F">
              <w:rPr>
                <w:noProof/>
                <w:webHidden/>
              </w:rPr>
              <w:fldChar w:fldCharType="separate"/>
            </w:r>
            <w:r w:rsidR="008B152F">
              <w:rPr>
                <w:noProof/>
                <w:webHidden/>
              </w:rPr>
              <w:t>27</w:t>
            </w:r>
            <w:r w:rsidR="008B152F">
              <w:rPr>
                <w:noProof/>
                <w:webHidden/>
              </w:rPr>
              <w:fldChar w:fldCharType="end"/>
            </w:r>
          </w:hyperlink>
        </w:p>
        <w:p w:rsidR="008B152F" w:rsidRDefault="00EC1705">
          <w:pPr>
            <w:pStyle w:val="11"/>
            <w:tabs>
              <w:tab w:val="left" w:pos="480"/>
            </w:tabs>
            <w:rPr>
              <w:rFonts w:asciiTheme="minorHAnsi" w:eastAsiaTheme="minorEastAsia" w:hAnsiTheme="minorHAnsi"/>
              <w:b w:val="0"/>
              <w:noProof/>
              <w:sz w:val="21"/>
              <w:szCs w:val="22"/>
            </w:rPr>
          </w:pPr>
          <w:hyperlink w:anchor="_Toc519068608" w:history="1">
            <w:r w:rsidR="008B152F" w:rsidRPr="005E13D1">
              <w:rPr>
                <w:rStyle w:val="a7"/>
                <w:noProof/>
                <w14:scene3d>
                  <w14:camera w14:prst="orthographicFront"/>
                  <w14:lightRig w14:rig="threePt" w14:dir="t">
                    <w14:rot w14:lat="0" w14:lon="0" w14:rev="0"/>
                  </w14:lightRig>
                </w14:scene3d>
              </w:rPr>
              <w:t>3.</w:t>
            </w:r>
            <w:r w:rsidR="008B152F">
              <w:rPr>
                <w:rFonts w:asciiTheme="minorHAnsi" w:eastAsiaTheme="minorEastAsia" w:hAnsiTheme="minorHAnsi"/>
                <w:b w:val="0"/>
                <w:noProof/>
                <w:sz w:val="21"/>
                <w:szCs w:val="22"/>
              </w:rPr>
              <w:tab/>
            </w:r>
            <w:r w:rsidR="008B152F" w:rsidRPr="005E13D1">
              <w:rPr>
                <w:rStyle w:val="a7"/>
                <w:noProof/>
              </w:rPr>
              <w:t>その他の機能</w:t>
            </w:r>
            <w:r w:rsidR="008B152F">
              <w:rPr>
                <w:noProof/>
                <w:webHidden/>
              </w:rPr>
              <w:tab/>
            </w:r>
            <w:r w:rsidR="008B152F">
              <w:rPr>
                <w:noProof/>
                <w:webHidden/>
              </w:rPr>
              <w:fldChar w:fldCharType="begin"/>
            </w:r>
            <w:r w:rsidR="008B152F">
              <w:rPr>
                <w:noProof/>
                <w:webHidden/>
              </w:rPr>
              <w:instrText xml:space="preserve"> PAGEREF _Toc519068608 \h </w:instrText>
            </w:r>
            <w:r w:rsidR="008B152F">
              <w:rPr>
                <w:noProof/>
                <w:webHidden/>
              </w:rPr>
            </w:r>
            <w:r w:rsidR="008B152F">
              <w:rPr>
                <w:noProof/>
                <w:webHidden/>
              </w:rPr>
              <w:fldChar w:fldCharType="separate"/>
            </w:r>
            <w:r w:rsidR="008B152F">
              <w:rPr>
                <w:noProof/>
                <w:webHidden/>
              </w:rPr>
              <w:t>29</w:t>
            </w:r>
            <w:r w:rsidR="008B152F">
              <w:rPr>
                <w:noProof/>
                <w:webHidden/>
              </w:rPr>
              <w:fldChar w:fldCharType="end"/>
            </w:r>
          </w:hyperlink>
        </w:p>
        <w:p w:rsidR="008B152F" w:rsidRDefault="00EC1705">
          <w:pPr>
            <w:pStyle w:val="21"/>
            <w:tabs>
              <w:tab w:val="left" w:pos="960"/>
              <w:tab w:val="right" w:leader="dot" w:pos="8494"/>
            </w:tabs>
            <w:rPr>
              <w:rFonts w:asciiTheme="minorHAnsi" w:eastAsiaTheme="minorEastAsia" w:hAnsiTheme="minorHAnsi"/>
              <w:noProof/>
              <w:sz w:val="21"/>
            </w:rPr>
          </w:pPr>
          <w:hyperlink w:anchor="_Toc519068609" w:history="1">
            <w:r w:rsidR="008B152F" w:rsidRPr="005E13D1">
              <w:rPr>
                <w:rStyle w:val="a7"/>
                <w:noProof/>
                <w14:scene3d>
                  <w14:camera w14:prst="orthographicFront"/>
                  <w14:lightRig w14:rig="threePt" w14:dir="t">
                    <w14:rot w14:lat="0" w14:lon="0" w14:rev="0"/>
                  </w14:lightRig>
                </w14:scene3d>
              </w:rPr>
              <w:t>3.1.</w:t>
            </w:r>
            <w:r w:rsidR="008B152F">
              <w:rPr>
                <w:rFonts w:asciiTheme="minorHAnsi" w:eastAsiaTheme="minorEastAsia" w:hAnsiTheme="minorHAnsi"/>
                <w:noProof/>
                <w:sz w:val="21"/>
              </w:rPr>
              <w:tab/>
            </w:r>
            <w:r w:rsidR="008B152F" w:rsidRPr="005E13D1">
              <w:rPr>
                <w:rStyle w:val="a7"/>
                <w:noProof/>
              </w:rPr>
              <w:t>「課題配布フォルダ」のその他の機能</w:t>
            </w:r>
            <w:r w:rsidR="008B152F">
              <w:rPr>
                <w:noProof/>
                <w:webHidden/>
              </w:rPr>
              <w:tab/>
            </w:r>
            <w:r w:rsidR="008B152F">
              <w:rPr>
                <w:noProof/>
                <w:webHidden/>
              </w:rPr>
              <w:fldChar w:fldCharType="begin"/>
            </w:r>
            <w:r w:rsidR="008B152F">
              <w:rPr>
                <w:noProof/>
                <w:webHidden/>
              </w:rPr>
              <w:instrText xml:space="preserve"> PAGEREF _Toc519068609 \h </w:instrText>
            </w:r>
            <w:r w:rsidR="008B152F">
              <w:rPr>
                <w:noProof/>
                <w:webHidden/>
              </w:rPr>
            </w:r>
            <w:r w:rsidR="008B152F">
              <w:rPr>
                <w:noProof/>
                <w:webHidden/>
              </w:rPr>
              <w:fldChar w:fldCharType="separate"/>
            </w:r>
            <w:r w:rsidR="008B152F">
              <w:rPr>
                <w:noProof/>
                <w:webHidden/>
              </w:rPr>
              <w:t>30</w:t>
            </w:r>
            <w:r w:rsidR="008B152F">
              <w:rPr>
                <w:noProof/>
                <w:webHidden/>
              </w:rPr>
              <w:fldChar w:fldCharType="end"/>
            </w:r>
          </w:hyperlink>
        </w:p>
        <w:p w:rsidR="008B152F" w:rsidRDefault="00EC1705">
          <w:pPr>
            <w:pStyle w:val="21"/>
            <w:tabs>
              <w:tab w:val="left" w:pos="960"/>
              <w:tab w:val="right" w:leader="dot" w:pos="8494"/>
            </w:tabs>
            <w:rPr>
              <w:rFonts w:asciiTheme="minorHAnsi" w:eastAsiaTheme="minorEastAsia" w:hAnsiTheme="minorHAnsi"/>
              <w:noProof/>
              <w:sz w:val="21"/>
            </w:rPr>
          </w:pPr>
          <w:hyperlink w:anchor="_Toc519068610" w:history="1">
            <w:r w:rsidR="008B152F" w:rsidRPr="005E13D1">
              <w:rPr>
                <w:rStyle w:val="a7"/>
                <w:noProof/>
                <w14:scene3d>
                  <w14:camera w14:prst="orthographicFront"/>
                  <w14:lightRig w14:rig="threePt" w14:dir="t">
                    <w14:rot w14:lat="0" w14:lon="0" w14:rev="0"/>
                  </w14:lightRig>
                </w14:scene3d>
              </w:rPr>
              <w:t>3.2.</w:t>
            </w:r>
            <w:r w:rsidR="008B152F">
              <w:rPr>
                <w:rFonts w:asciiTheme="minorHAnsi" w:eastAsiaTheme="minorEastAsia" w:hAnsiTheme="minorHAnsi"/>
                <w:noProof/>
                <w:sz w:val="21"/>
              </w:rPr>
              <w:tab/>
            </w:r>
            <w:r w:rsidR="008B152F" w:rsidRPr="005E13D1">
              <w:rPr>
                <w:rStyle w:val="a7"/>
                <w:noProof/>
              </w:rPr>
              <w:t>「レポート回収フォルダ」のその他の機能</w:t>
            </w:r>
            <w:r w:rsidR="008B152F">
              <w:rPr>
                <w:noProof/>
                <w:webHidden/>
              </w:rPr>
              <w:tab/>
            </w:r>
            <w:r w:rsidR="008B152F">
              <w:rPr>
                <w:noProof/>
                <w:webHidden/>
              </w:rPr>
              <w:fldChar w:fldCharType="begin"/>
            </w:r>
            <w:r w:rsidR="008B152F">
              <w:rPr>
                <w:noProof/>
                <w:webHidden/>
              </w:rPr>
              <w:instrText xml:space="preserve"> PAGEREF _Toc519068610 \h </w:instrText>
            </w:r>
            <w:r w:rsidR="008B152F">
              <w:rPr>
                <w:noProof/>
                <w:webHidden/>
              </w:rPr>
            </w:r>
            <w:r w:rsidR="008B152F">
              <w:rPr>
                <w:noProof/>
                <w:webHidden/>
              </w:rPr>
              <w:fldChar w:fldCharType="separate"/>
            </w:r>
            <w:r w:rsidR="008B152F">
              <w:rPr>
                <w:noProof/>
                <w:webHidden/>
              </w:rPr>
              <w:t>31</w:t>
            </w:r>
            <w:r w:rsidR="008B152F">
              <w:rPr>
                <w:noProof/>
                <w:webHidden/>
              </w:rPr>
              <w:fldChar w:fldCharType="end"/>
            </w:r>
          </w:hyperlink>
        </w:p>
        <w:p w:rsidR="008B152F" w:rsidRDefault="00EC1705">
          <w:pPr>
            <w:pStyle w:val="21"/>
            <w:tabs>
              <w:tab w:val="left" w:pos="960"/>
              <w:tab w:val="right" w:leader="dot" w:pos="8494"/>
            </w:tabs>
            <w:rPr>
              <w:rFonts w:asciiTheme="minorHAnsi" w:eastAsiaTheme="minorEastAsia" w:hAnsiTheme="minorHAnsi"/>
              <w:noProof/>
              <w:sz w:val="21"/>
            </w:rPr>
          </w:pPr>
          <w:hyperlink w:anchor="_Toc519068611" w:history="1">
            <w:r w:rsidR="008B152F" w:rsidRPr="005E13D1">
              <w:rPr>
                <w:rStyle w:val="a7"/>
                <w:noProof/>
                <w14:scene3d>
                  <w14:camera w14:prst="orthographicFront"/>
                  <w14:lightRig w14:rig="threePt" w14:dir="t">
                    <w14:rot w14:lat="0" w14:lon="0" w14:rev="0"/>
                  </w14:lightRig>
                </w14:scene3d>
              </w:rPr>
              <w:t>3.3.</w:t>
            </w:r>
            <w:r w:rsidR="008B152F">
              <w:rPr>
                <w:rFonts w:asciiTheme="minorHAnsi" w:eastAsiaTheme="minorEastAsia" w:hAnsiTheme="minorHAnsi"/>
                <w:noProof/>
                <w:sz w:val="21"/>
              </w:rPr>
              <w:tab/>
            </w:r>
            <w:r w:rsidR="008B152F" w:rsidRPr="005E13D1">
              <w:rPr>
                <w:rStyle w:val="a7"/>
                <w:noProof/>
              </w:rPr>
              <w:t>画像を変更する</w:t>
            </w:r>
            <w:r w:rsidR="008B152F">
              <w:rPr>
                <w:noProof/>
                <w:webHidden/>
              </w:rPr>
              <w:tab/>
            </w:r>
            <w:r w:rsidR="008B152F">
              <w:rPr>
                <w:noProof/>
                <w:webHidden/>
              </w:rPr>
              <w:fldChar w:fldCharType="begin"/>
            </w:r>
            <w:r w:rsidR="008B152F">
              <w:rPr>
                <w:noProof/>
                <w:webHidden/>
              </w:rPr>
              <w:instrText xml:space="preserve"> PAGEREF _Toc519068611 \h </w:instrText>
            </w:r>
            <w:r w:rsidR="008B152F">
              <w:rPr>
                <w:noProof/>
                <w:webHidden/>
              </w:rPr>
            </w:r>
            <w:r w:rsidR="008B152F">
              <w:rPr>
                <w:noProof/>
                <w:webHidden/>
              </w:rPr>
              <w:fldChar w:fldCharType="separate"/>
            </w:r>
            <w:r w:rsidR="008B152F">
              <w:rPr>
                <w:noProof/>
                <w:webHidden/>
              </w:rPr>
              <w:t>32</w:t>
            </w:r>
            <w:r w:rsidR="008B152F">
              <w:rPr>
                <w:noProof/>
                <w:webHidden/>
              </w:rPr>
              <w:fldChar w:fldCharType="end"/>
            </w:r>
          </w:hyperlink>
        </w:p>
        <w:p w:rsidR="0006471B" w:rsidRDefault="007535A0" w:rsidP="004E40A2">
          <w:pPr>
            <w:rPr>
              <w:rFonts w:cs="メイリオ"/>
              <w:b/>
              <w:sz w:val="22"/>
              <w:szCs w:val="21"/>
            </w:rPr>
          </w:pPr>
          <w:r>
            <w:rPr>
              <w:rFonts w:cs="メイリオ"/>
              <w:b/>
              <w:sz w:val="22"/>
              <w:szCs w:val="21"/>
            </w:rPr>
            <w:fldChar w:fldCharType="end"/>
          </w:r>
        </w:p>
        <w:p w:rsidR="00822288" w:rsidRDefault="00822288" w:rsidP="004E40A2">
          <w:pPr>
            <w:rPr>
              <w:rFonts w:cs="メイリオ"/>
              <w:b/>
              <w:sz w:val="22"/>
              <w:szCs w:val="21"/>
            </w:rPr>
          </w:pPr>
        </w:p>
        <w:p w:rsidR="00822288" w:rsidRDefault="00822288" w:rsidP="004E40A2">
          <w:pPr>
            <w:rPr>
              <w:rFonts w:cs="メイリオ"/>
              <w:b/>
              <w:sz w:val="22"/>
              <w:szCs w:val="21"/>
            </w:rPr>
          </w:pPr>
        </w:p>
        <w:p w:rsidR="00822288" w:rsidRDefault="00822288" w:rsidP="004E40A2">
          <w:pPr>
            <w:rPr>
              <w:rFonts w:cs="メイリオ"/>
            </w:rPr>
            <w:sectPr w:rsidR="00822288" w:rsidSect="00AE6FD7">
              <w:headerReference w:type="default" r:id="rId9"/>
              <w:pgSz w:w="11906" w:h="16838"/>
              <w:pgMar w:top="1985" w:right="1701" w:bottom="1701" w:left="1701" w:header="851" w:footer="992" w:gutter="0"/>
              <w:pgNumType w:start="0"/>
              <w:cols w:space="425"/>
              <w:titlePg/>
              <w:docGrid w:linePitch="360"/>
            </w:sectPr>
          </w:pPr>
        </w:p>
        <w:p w:rsidR="005D48E3" w:rsidRPr="004A4623" w:rsidRDefault="00A96898" w:rsidP="00A0154D">
          <w:pPr>
            <w:pStyle w:val="1"/>
          </w:pPr>
          <w:bookmarkStart w:id="0" w:name="_Toc519068595"/>
          <w:r>
            <w:rPr>
              <w:rFonts w:hint="eastAsia"/>
              <w:lang w:eastAsia="ja-JP"/>
            </w:rPr>
            <w:lastRenderedPageBreak/>
            <w:t>概要</w:t>
          </w:r>
          <w:bookmarkEnd w:id="0"/>
        </w:p>
        <w:p w:rsidR="00915844" w:rsidRDefault="00915844" w:rsidP="004A4623">
          <w:pPr>
            <w:rPr>
              <w:rFonts w:cs="メイリオ"/>
            </w:rPr>
          </w:pPr>
          <w:r>
            <w:rPr>
              <w:rFonts w:cs="メイリオ" w:hint="eastAsia"/>
            </w:rPr>
            <w:t>本チュートリアルは、Proself</w:t>
          </w:r>
          <w:r w:rsidR="004E2D33">
            <w:rPr>
              <w:rFonts w:cs="メイリオ" w:hint="eastAsia"/>
            </w:rPr>
            <w:t xml:space="preserve"> </w:t>
          </w:r>
          <w:r>
            <w:rPr>
              <w:rFonts w:cs="メイリオ" w:hint="eastAsia"/>
            </w:rPr>
            <w:t>レポートオプション</w:t>
          </w:r>
          <w:r w:rsidR="004D54F8">
            <w:rPr>
              <w:rFonts w:cs="メイリオ" w:hint="eastAsia"/>
            </w:rPr>
            <w:t>を使用し</w:t>
          </w:r>
          <w:r w:rsidR="008C036F">
            <w:rPr>
              <w:rFonts w:cs="メイリオ" w:hint="eastAsia"/>
            </w:rPr>
            <w:t>た</w:t>
          </w:r>
          <w:r w:rsidR="002C4D24">
            <w:rPr>
              <w:rFonts w:cs="メイリオ" w:hint="eastAsia"/>
            </w:rPr>
            <w:t>、</w:t>
          </w:r>
          <w:r w:rsidR="007F4824">
            <w:rPr>
              <w:rFonts w:cs="メイリオ" w:hint="eastAsia"/>
            </w:rPr>
            <w:t>先生ユーザー</w:t>
          </w:r>
          <w:r w:rsidR="008C036F">
            <w:rPr>
              <w:rFonts w:cs="メイリオ" w:hint="eastAsia"/>
            </w:rPr>
            <w:t>で</w:t>
          </w:r>
          <w:r w:rsidR="007F4824">
            <w:rPr>
              <w:rFonts w:cs="メイリオ" w:hint="eastAsia"/>
            </w:rPr>
            <w:t>の課題配布</w:t>
          </w:r>
          <w:r w:rsidR="007D62EC">
            <w:rPr>
              <w:rFonts w:cs="メイリオ" w:hint="eastAsia"/>
            </w:rPr>
            <w:t>設定</w:t>
          </w:r>
          <w:r w:rsidR="007F4824">
            <w:rPr>
              <w:rFonts w:cs="メイリオ" w:hint="eastAsia"/>
            </w:rPr>
            <w:t>、レポート回収設定を行うための手順を記載しています。</w:t>
          </w:r>
        </w:p>
        <w:p w:rsidR="004A4623" w:rsidRDefault="004A4623">
          <w:pPr>
            <w:rPr>
              <w:rFonts w:cs="メイリオ"/>
            </w:rPr>
          </w:pPr>
        </w:p>
        <w:p w:rsidR="004A4623" w:rsidRPr="004A4623" w:rsidRDefault="004A4623" w:rsidP="00A0154D">
          <w:pPr>
            <w:pStyle w:val="1"/>
          </w:pPr>
          <w:bookmarkStart w:id="1" w:name="_Toc519068596"/>
          <w:r w:rsidRPr="004A4623">
            <w:rPr>
              <w:rFonts w:hint="eastAsia"/>
            </w:rPr>
            <w:t>レポート オプションの使い方</w:t>
          </w:r>
          <w:bookmarkEnd w:id="1"/>
        </w:p>
        <w:p w:rsidR="009F1D87" w:rsidRDefault="004A4623" w:rsidP="009F1D87">
          <w:r w:rsidRPr="004A4623">
            <w:rPr>
              <w:rFonts w:cs="メイリオ" w:hint="eastAsia"/>
            </w:rPr>
            <w:t>レポートオプションをインストールし、管理者</w:t>
          </w:r>
          <w:r w:rsidR="00691FC1">
            <w:rPr>
              <w:rFonts w:cs="メイリオ" w:hint="eastAsia"/>
            </w:rPr>
            <w:t>によって</w:t>
          </w:r>
          <w:r w:rsidRPr="004A4623">
            <w:rPr>
              <w:rFonts w:cs="メイリオ" w:hint="eastAsia"/>
            </w:rPr>
            <w:t>レポートオプション</w:t>
          </w:r>
          <w:r w:rsidR="002442D1">
            <w:rPr>
              <w:rFonts w:cs="メイリオ" w:hint="eastAsia"/>
            </w:rPr>
            <w:t>が</w:t>
          </w:r>
          <w:r w:rsidRPr="004A4623">
            <w:rPr>
              <w:rFonts w:cs="メイリオ" w:hint="eastAsia"/>
            </w:rPr>
            <w:t>使用可能</w:t>
          </w:r>
          <w:r w:rsidR="002442D1">
            <w:rPr>
              <w:rFonts w:cs="メイリオ" w:hint="eastAsia"/>
            </w:rPr>
            <w:t>になりますと</w:t>
          </w:r>
          <w:r w:rsidRPr="004A4623">
            <w:rPr>
              <w:rFonts w:cs="メイリオ" w:hint="eastAsia"/>
            </w:rPr>
            <w:t>、</w:t>
          </w:r>
          <w:r w:rsidR="002442D1">
            <w:rPr>
              <w:rFonts w:cs="メイリオ" w:hint="eastAsia"/>
            </w:rPr>
            <w:t>先生ユーザーで</w:t>
          </w:r>
          <w:r w:rsidR="00A420BE">
            <w:rPr>
              <w:rFonts w:cs="メイリオ" w:hint="eastAsia"/>
            </w:rPr>
            <w:t>ログイン後のファイル一覧</w:t>
          </w:r>
          <w:r w:rsidR="009E73CC">
            <w:rPr>
              <w:rFonts w:cs="メイリオ" w:hint="eastAsia"/>
            </w:rPr>
            <w:t>の</w:t>
          </w:r>
          <w:r w:rsidRPr="004A4623">
            <w:rPr>
              <w:rFonts w:cs="メイリオ" w:hint="eastAsia"/>
            </w:rPr>
            <w:t>メニュ</w:t>
          </w:r>
          <w:r w:rsidR="009E73CC">
            <w:rPr>
              <w:rFonts w:cs="メイリオ" w:hint="eastAsia"/>
            </w:rPr>
            <w:t>ー内に</w:t>
          </w:r>
          <w:r w:rsidRPr="004A4623">
            <w:rPr>
              <w:rFonts w:cs="メイリオ" w:hint="eastAsia"/>
            </w:rPr>
            <w:t>レポートオプション</w:t>
          </w:r>
          <w:r w:rsidR="00D73A12">
            <w:rPr>
              <w:rFonts w:cs="メイリオ" w:hint="eastAsia"/>
            </w:rPr>
            <w:t>に関する項目が</w:t>
          </w:r>
          <w:r w:rsidRPr="004A4623">
            <w:rPr>
              <w:rFonts w:cs="メイリオ" w:hint="eastAsia"/>
            </w:rPr>
            <w:t>追加</w:t>
          </w:r>
          <w:r w:rsidR="00FD5E42">
            <w:rPr>
              <w:rFonts w:cs="メイリオ" w:hint="eastAsia"/>
            </w:rPr>
            <w:t>されます。</w:t>
          </w:r>
        </w:p>
      </w:sdtContent>
    </w:sdt>
    <w:p w:rsidR="009F1D87" w:rsidRDefault="00B46D0C" w:rsidP="00381C74">
      <w:pPr>
        <w:jc w:val="center"/>
        <w:rPr>
          <w:rFonts w:cs="メイリオ"/>
        </w:rPr>
      </w:pPr>
      <w:r>
        <w:rPr>
          <w:rFonts w:cs="メイリオ" w:hint="eastAsia"/>
          <w:noProof/>
        </w:rPr>
        <mc:AlternateContent>
          <mc:Choice Requires="wps">
            <w:drawing>
              <wp:anchor distT="0" distB="0" distL="114300" distR="114300" simplePos="0" relativeHeight="251697664" behindDoc="0" locked="0" layoutInCell="1" allowOverlap="1" wp14:anchorId="7048DA12" wp14:editId="35E2D7B4">
                <wp:simplePos x="0" y="0"/>
                <wp:positionH relativeFrom="column">
                  <wp:posOffset>3569335</wp:posOffset>
                </wp:positionH>
                <wp:positionV relativeFrom="paragraph">
                  <wp:posOffset>337185</wp:posOffset>
                </wp:positionV>
                <wp:extent cx="361950" cy="3714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61950" cy="371475"/>
                        </a:xfrm>
                        <a:prstGeom prst="rect">
                          <a:avLst/>
                        </a:prstGeom>
                        <a:noFill/>
                        <a:ln w="6350">
                          <a:noFill/>
                        </a:ln>
                      </wps:spPr>
                      <wps:txbx>
                        <w:txbxContent>
                          <w:p w:rsidR="00B46D0C" w:rsidRPr="00B46D0C" w:rsidRDefault="00B46D0C" w:rsidP="00B46D0C">
                            <w:pPr>
                              <w:pStyle w:val="ad"/>
                              <w:numPr>
                                <w:ilvl w:val="0"/>
                                <w:numId w:val="18"/>
                              </w:numPr>
                              <w:ind w:leftChars="0"/>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8DA12" id="_x0000_t202" coordsize="21600,21600" o:spt="202" path="m,l,21600r21600,l21600,xe">
                <v:stroke joinstyle="miter"/>
                <v:path gradientshapeok="t" o:connecttype="rect"/>
              </v:shapetype>
              <v:shape id="テキスト ボックス 17" o:spid="_x0000_s1026" type="#_x0000_t202" style="position:absolute;left:0;text-align:left;margin-left:281.05pt;margin-top:26.55pt;width:28.5pt;height:29.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" filled="f" stroked="f" strokeweight=".5pt">
                <v:textbox>
                  <w:txbxContent>
                    <w:p w:rsidR="00B46D0C" w:rsidRPr="00B46D0C" w:rsidRDefault="00B46D0C" w:rsidP="00B46D0C">
                      <w:pPr>
                        <w:pStyle w:val="ad"/>
                        <w:numPr>
                          <w:ilvl w:val="0"/>
                          <w:numId w:val="18"/>
                        </w:numPr>
                        <w:ind w:leftChars="0"/>
                        <w:rPr>
                          <w:b/>
                          <w:color w:val="FF0000"/>
                        </w:rPr>
                      </w:pPr>
                    </w:p>
                  </w:txbxContent>
                </v:textbox>
              </v:shape>
            </w:pict>
          </mc:Fallback>
        </mc:AlternateContent>
      </w:r>
      <w:r w:rsidR="00E218A8">
        <w:rPr>
          <w:rFonts w:cs="メイリオ" w:hint="eastAsia"/>
          <w:noProof/>
        </w:rPr>
        <mc:AlternateContent>
          <mc:Choice Requires="wps">
            <w:drawing>
              <wp:anchor distT="0" distB="0" distL="114300" distR="114300" simplePos="0" relativeHeight="251651584" behindDoc="0" locked="0" layoutInCell="1" allowOverlap="1" wp14:anchorId="2B5812F8" wp14:editId="6CDC8AEF">
                <wp:simplePos x="0" y="0"/>
                <wp:positionH relativeFrom="column">
                  <wp:posOffset>4225290</wp:posOffset>
                </wp:positionH>
                <wp:positionV relativeFrom="paragraph">
                  <wp:posOffset>340360</wp:posOffset>
                </wp:positionV>
                <wp:extent cx="361950" cy="3714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361950" cy="371475"/>
                        </a:xfrm>
                        <a:prstGeom prst="rect">
                          <a:avLst/>
                        </a:prstGeom>
                        <a:noFill/>
                        <a:ln w="6350">
                          <a:noFill/>
                        </a:ln>
                      </wps:spPr>
                      <wps:txbx>
                        <w:txbxContent>
                          <w:p w:rsidR="00657AF0" w:rsidRPr="00560FDB" w:rsidRDefault="00657AF0" w:rsidP="00560FDB">
                            <w:pPr>
                              <w:rPr>
                                <w:b/>
                                <w:color w:val="FF0000"/>
                              </w:rPr>
                            </w:pPr>
                            <w:r>
                              <w:rPr>
                                <w:rFonts w:hint="eastAsia"/>
                                <w:b/>
                                <w:color w:val="FF0000"/>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812F8" id="テキスト ボックス 16" o:spid="_x0000_s1027" type="#_x0000_t202" style="position:absolute;left:0;text-align:left;margin-left:332.7pt;margin-top:26.8pt;width:28.5pt;height:29.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" filled="f" stroked="f" strokeweight=".5pt">
                <v:textbox>
                  <w:txbxContent>
                    <w:p w:rsidR="00657AF0" w:rsidRPr="00560FDB" w:rsidRDefault="00657AF0" w:rsidP="00560FDB">
                      <w:pPr>
                        <w:rPr>
                          <w:b/>
                          <w:color w:val="FF0000"/>
                        </w:rPr>
                      </w:pPr>
                      <w:r>
                        <w:rPr>
                          <w:rFonts w:hint="eastAsia"/>
                          <w:b/>
                          <w:color w:val="FF0000"/>
                        </w:rPr>
                        <w:t>②</w:t>
                      </w:r>
                    </w:p>
                  </w:txbxContent>
                </v:textbox>
              </v:shape>
            </w:pict>
          </mc:Fallback>
        </mc:AlternateContent>
      </w:r>
      <w:r w:rsidR="00560FDB">
        <w:rPr>
          <w:rFonts w:cs="メイリオ" w:hint="eastAsia"/>
          <w:noProof/>
        </w:rPr>
        <mc:AlternateContent>
          <mc:Choice Requires="wps">
            <w:drawing>
              <wp:anchor distT="0" distB="0" distL="114300" distR="114300" simplePos="0" relativeHeight="251639296" behindDoc="0" locked="0" layoutInCell="1" allowOverlap="1" wp14:anchorId="1EC4B0D7" wp14:editId="7AC0EFBC">
                <wp:simplePos x="0" y="0"/>
                <wp:positionH relativeFrom="column">
                  <wp:posOffset>939165</wp:posOffset>
                </wp:positionH>
                <wp:positionV relativeFrom="paragraph">
                  <wp:posOffset>497840</wp:posOffset>
                </wp:positionV>
                <wp:extent cx="361950" cy="37147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61950" cy="371475"/>
                        </a:xfrm>
                        <a:prstGeom prst="rect">
                          <a:avLst/>
                        </a:prstGeom>
                        <a:noFill/>
                        <a:ln w="6350">
                          <a:noFill/>
                        </a:ln>
                      </wps:spPr>
                      <wps:txbx>
                        <w:txbxContent>
                          <w:p w:rsidR="00657AF0" w:rsidRPr="00560FDB" w:rsidRDefault="00657AF0" w:rsidP="00560FDB">
                            <w:pPr>
                              <w:rPr>
                                <w:b/>
                                <w:color w:val="FF0000"/>
                              </w:rPr>
                            </w:pPr>
                            <w:r>
                              <w:rPr>
                                <w:rFonts w:hint="eastAsia"/>
                                <w:b/>
                                <w:color w:val="FF0000"/>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1EC4B0D7" id="テキスト ボックス 19" o:spid="_x0000_s1028" type="#_x0000_t202" style="position:absolute;left:0;text-align:left;margin-left:73.95pt;margin-top:39.2pt;width:28.5pt;height:29.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" filled="f" stroked="f" strokeweight=".5pt">
                <v:textbox>
                  <w:txbxContent>
                    <w:p w:rsidR="00657AF0" w:rsidRPr="00560FDB" w:rsidRDefault="00657AF0" w:rsidP="00560FDB">
                      <w:pPr>
                        <w:rPr>
                          <w:b/>
                          <w:color w:val="FF0000"/>
                        </w:rPr>
                      </w:pPr>
                      <w:r>
                        <w:rPr>
                          <w:rFonts w:hint="eastAsia"/>
                          <w:b/>
                          <w:color w:val="FF0000"/>
                        </w:rPr>
                        <w:t>③</w:t>
                      </w:r>
                    </w:p>
                  </w:txbxContent>
                </v:textbox>
              </v:shape>
            </w:pict>
          </mc:Fallback>
        </mc:AlternateContent>
      </w:r>
      <w:r w:rsidR="00D3577D">
        <w:rPr>
          <w:rFonts w:cs="メイリオ" w:hint="eastAsia"/>
          <w:noProof/>
        </w:rPr>
        <mc:AlternateContent>
          <mc:Choice Requires="wps">
            <w:drawing>
              <wp:anchor distT="0" distB="0" distL="114300" distR="114300" simplePos="0" relativeHeight="251629056" behindDoc="0" locked="0" layoutInCell="1" allowOverlap="1" wp14:anchorId="7177B73B" wp14:editId="18BD3890">
                <wp:simplePos x="0" y="0"/>
                <wp:positionH relativeFrom="column">
                  <wp:posOffset>3329940</wp:posOffset>
                </wp:positionH>
                <wp:positionV relativeFrom="paragraph">
                  <wp:posOffset>219710</wp:posOffset>
                </wp:positionV>
                <wp:extent cx="495300" cy="180975"/>
                <wp:effectExtent l="0" t="0" r="19050" b="28575"/>
                <wp:wrapNone/>
                <wp:docPr id="7" name="正方形/長方形 7"/>
                <wp:cNvGraphicFramePr/>
                <a:graphic xmlns:a="http://schemas.openxmlformats.org/drawingml/2006/main">
                  <a:graphicData uri="http://schemas.microsoft.com/office/word/2010/wordprocessingShape">
                    <wps:wsp>
                      <wps:cNvSpPr/>
                      <wps:spPr>
                        <a:xfrm>
                          <a:off x="0" y="0"/>
                          <a:ext cx="495300" cy="1809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4ECE3A12" id="正方形/長方形 7" o:spid="_x0000_s1026" style="position:absolute;left:0;text-align:left;margin-left:262.2pt;margin-top:17.3pt;width:39pt;height:14.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" filled="f" strokecolor="red" strokeweight="2pt"/>
            </w:pict>
          </mc:Fallback>
        </mc:AlternateContent>
      </w:r>
      <w:r w:rsidR="00A17905">
        <w:rPr>
          <w:rFonts w:cs="メイリオ" w:hint="eastAsia"/>
          <w:noProof/>
        </w:rPr>
        <mc:AlternateContent>
          <mc:Choice Requires="wps">
            <w:drawing>
              <wp:anchor distT="0" distB="0" distL="114300" distR="114300" simplePos="0" relativeHeight="251631104" behindDoc="0" locked="0" layoutInCell="1" allowOverlap="1" wp14:anchorId="6D51941C" wp14:editId="6DABE6A3">
                <wp:simplePos x="0" y="0"/>
                <wp:positionH relativeFrom="column">
                  <wp:posOffset>3863339</wp:posOffset>
                </wp:positionH>
                <wp:positionV relativeFrom="paragraph">
                  <wp:posOffset>229235</wp:posOffset>
                </wp:positionV>
                <wp:extent cx="600075" cy="17145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600075" cy="1714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631AAC57" id="正方形/長方形 10" o:spid="_x0000_s1026" style="position:absolute;left:0;text-align:left;margin-left:304.2pt;margin-top:18.05pt;width:47.25pt;height:1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" filled="f" strokecolor="red" strokeweight="2pt"/>
            </w:pict>
          </mc:Fallback>
        </mc:AlternateContent>
      </w:r>
      <w:r w:rsidR="00A17905">
        <w:rPr>
          <w:rFonts w:cs="メイリオ" w:hint="eastAsia"/>
          <w:noProof/>
        </w:rPr>
        <mc:AlternateContent>
          <mc:Choice Requires="wps">
            <w:drawing>
              <wp:anchor distT="0" distB="0" distL="114300" distR="114300" simplePos="0" relativeHeight="251624960" behindDoc="0" locked="0" layoutInCell="1" allowOverlap="1" wp14:anchorId="68A2CCDF" wp14:editId="489A7B3A">
                <wp:simplePos x="0" y="0"/>
                <wp:positionH relativeFrom="column">
                  <wp:posOffset>520065</wp:posOffset>
                </wp:positionH>
                <wp:positionV relativeFrom="paragraph">
                  <wp:posOffset>781685</wp:posOffset>
                </wp:positionV>
                <wp:extent cx="685800" cy="19050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685800" cy="1905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262DC2E4" id="正方形/長方形 5" o:spid="_x0000_s1026" style="position:absolute;left:0;text-align:left;margin-left:40.95pt;margin-top:61.55pt;width:54pt;height: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" filled="f" strokecolor="red" strokeweight="2pt"/>
            </w:pict>
          </mc:Fallback>
        </mc:AlternateContent>
      </w:r>
      <w:r w:rsidR="009F1D87">
        <w:rPr>
          <w:noProof/>
        </w:rPr>
        <w:drawing>
          <wp:inline distT="0" distB="0" distL="0" distR="0" wp14:anchorId="1BECA03F" wp14:editId="0532A1EB">
            <wp:extent cx="4343400" cy="2143609"/>
            <wp:effectExtent l="19050" t="19050" r="19050" b="285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5299" cy="2149481"/>
                    </a:xfrm>
                    <a:prstGeom prst="rect">
                      <a:avLst/>
                    </a:prstGeom>
                    <a:ln>
                      <a:solidFill>
                        <a:schemeClr val="bg1">
                          <a:lumMod val="85000"/>
                        </a:schemeClr>
                      </a:solidFill>
                    </a:ln>
                  </pic:spPr>
                </pic:pic>
              </a:graphicData>
            </a:graphic>
          </wp:inline>
        </w:drawing>
      </w:r>
    </w:p>
    <w:p w:rsidR="004A4623" w:rsidRPr="00381C74" w:rsidRDefault="00381C74" w:rsidP="00381C74">
      <w:pPr>
        <w:jc w:val="center"/>
        <w:rPr>
          <w:rFonts w:cs="メイリオ"/>
          <w:b/>
        </w:rPr>
      </w:pPr>
      <w:r w:rsidRPr="00381C74">
        <w:rPr>
          <w:rFonts w:cs="メイリオ" w:hint="eastAsia"/>
          <w:b/>
        </w:rPr>
        <w:t>ファイル一覧画面</w:t>
      </w:r>
      <w:bookmarkStart w:id="2" w:name="_GoBack"/>
      <w:bookmarkEnd w:id="2"/>
    </w:p>
    <w:p w:rsidR="00381C74" w:rsidRDefault="00381C74" w:rsidP="005D48E3">
      <w:pPr>
        <w:rPr>
          <w:rFonts w:cs="メイリオ"/>
        </w:rPr>
      </w:pPr>
    </w:p>
    <w:tbl>
      <w:tblPr>
        <w:tblStyle w:val="ae"/>
        <w:tblW w:w="8789" w:type="dxa"/>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22"/>
        <w:gridCol w:w="6267"/>
      </w:tblGrid>
      <w:tr w:rsidR="00381C74" w:rsidRPr="00BF5CD9" w:rsidTr="0017579E">
        <w:tc>
          <w:tcPr>
            <w:tcW w:w="2522" w:type="dxa"/>
          </w:tcPr>
          <w:p w:rsidR="00381C74" w:rsidRPr="00036286" w:rsidRDefault="0017579E" w:rsidP="00036286">
            <w:pPr>
              <w:pStyle w:val="ad"/>
              <w:numPr>
                <w:ilvl w:val="0"/>
                <w:numId w:val="13"/>
              </w:numPr>
              <w:ind w:leftChars="0"/>
              <w:rPr>
                <w:rFonts w:cs="メイリオ"/>
              </w:rPr>
            </w:pPr>
            <w:r w:rsidRPr="00036286">
              <w:rPr>
                <w:rFonts w:cs="メイリオ" w:hint="eastAsia"/>
                <w:kern w:val="0"/>
              </w:rPr>
              <w:t>課題配布設定</w:t>
            </w:r>
          </w:p>
        </w:tc>
        <w:tc>
          <w:tcPr>
            <w:tcW w:w="6267" w:type="dxa"/>
          </w:tcPr>
          <w:p w:rsidR="00AE6FD7" w:rsidRDefault="00CF7C3E" w:rsidP="00E23003">
            <w:pPr>
              <w:rPr>
                <w:rFonts w:cs="メイリオ"/>
              </w:rPr>
            </w:pPr>
            <w:r>
              <w:rPr>
                <w:rFonts w:cs="メイリオ" w:hint="eastAsia"/>
              </w:rPr>
              <w:t>フォルダに対して</w:t>
            </w:r>
            <w:r w:rsidR="00AE6FD7">
              <w:rPr>
                <w:rFonts w:cs="メイリオ" w:hint="eastAsia"/>
              </w:rPr>
              <w:t>課題配布</w:t>
            </w:r>
            <w:r w:rsidR="00757317">
              <w:rPr>
                <w:rFonts w:cs="メイリオ" w:hint="eastAsia"/>
              </w:rPr>
              <w:t>の</w:t>
            </w:r>
            <w:r>
              <w:rPr>
                <w:rFonts w:cs="メイリオ" w:hint="eastAsia"/>
              </w:rPr>
              <w:t>設定</w:t>
            </w:r>
            <w:r w:rsidR="00AE6FD7">
              <w:rPr>
                <w:rFonts w:cs="メイリオ" w:hint="eastAsia"/>
              </w:rPr>
              <w:t>・更新</w:t>
            </w:r>
            <w:r w:rsidR="00E40EEE">
              <w:rPr>
                <w:rFonts w:cs="メイリオ" w:hint="eastAsia"/>
              </w:rPr>
              <w:t>・停止</w:t>
            </w:r>
            <w:r w:rsidR="00757317">
              <w:rPr>
                <w:rFonts w:cs="メイリオ" w:hint="eastAsia"/>
              </w:rPr>
              <w:t>を行います</w:t>
            </w:r>
            <w:r w:rsidR="00E40EEE">
              <w:rPr>
                <w:rFonts w:cs="メイリオ" w:hint="eastAsia"/>
              </w:rPr>
              <w:t>。</w:t>
            </w:r>
          </w:p>
        </w:tc>
      </w:tr>
      <w:tr w:rsidR="00EF1B28" w:rsidTr="0017579E">
        <w:tc>
          <w:tcPr>
            <w:tcW w:w="2522" w:type="dxa"/>
          </w:tcPr>
          <w:p w:rsidR="00EF1B28" w:rsidRPr="00036286" w:rsidRDefault="00036286" w:rsidP="00036286">
            <w:pPr>
              <w:pStyle w:val="ad"/>
              <w:numPr>
                <w:ilvl w:val="0"/>
                <w:numId w:val="13"/>
              </w:numPr>
              <w:ind w:leftChars="0"/>
              <w:rPr>
                <w:rFonts w:cs="メイリオ"/>
                <w:kern w:val="0"/>
              </w:rPr>
            </w:pPr>
            <w:r>
              <w:rPr>
                <w:rFonts w:cs="メイリオ" w:hint="eastAsia"/>
                <w:kern w:val="0"/>
              </w:rPr>
              <w:t>レポート回収設定</w:t>
            </w:r>
          </w:p>
        </w:tc>
        <w:tc>
          <w:tcPr>
            <w:tcW w:w="6267" w:type="dxa"/>
          </w:tcPr>
          <w:p w:rsidR="00EF1B28" w:rsidRPr="004A4623" w:rsidRDefault="00BF5CD9" w:rsidP="00E23003">
            <w:pPr>
              <w:rPr>
                <w:rFonts w:cs="メイリオ"/>
              </w:rPr>
            </w:pPr>
            <w:r>
              <w:rPr>
                <w:rFonts w:cs="メイリオ" w:hint="eastAsia"/>
              </w:rPr>
              <w:t>フォルダに対して</w:t>
            </w:r>
            <w:r w:rsidR="00AE6FD7">
              <w:rPr>
                <w:rFonts w:cs="メイリオ" w:hint="eastAsia"/>
              </w:rPr>
              <w:t>レポート回収</w:t>
            </w:r>
            <w:r w:rsidR="00757317">
              <w:rPr>
                <w:rFonts w:cs="メイリオ" w:hint="eastAsia"/>
              </w:rPr>
              <w:t>の</w:t>
            </w:r>
            <w:r>
              <w:rPr>
                <w:rFonts w:cs="メイリオ" w:hint="eastAsia"/>
              </w:rPr>
              <w:t>設定</w:t>
            </w:r>
            <w:r w:rsidR="00AE6FD7">
              <w:rPr>
                <w:rFonts w:cs="メイリオ" w:hint="eastAsia"/>
              </w:rPr>
              <w:t>・更新</w:t>
            </w:r>
            <w:r w:rsidR="00E40EEE">
              <w:rPr>
                <w:rFonts w:cs="メイリオ" w:hint="eastAsia"/>
              </w:rPr>
              <w:t>・停止</w:t>
            </w:r>
            <w:r w:rsidR="00757317">
              <w:rPr>
                <w:rFonts w:cs="メイリオ" w:hint="eastAsia"/>
              </w:rPr>
              <w:t>を行います。</w:t>
            </w:r>
          </w:p>
        </w:tc>
      </w:tr>
      <w:tr w:rsidR="00EF1B28" w:rsidTr="0017579E">
        <w:tc>
          <w:tcPr>
            <w:tcW w:w="2522" w:type="dxa"/>
          </w:tcPr>
          <w:p w:rsidR="00EF1B28" w:rsidRPr="00036286" w:rsidRDefault="00036286" w:rsidP="00036286">
            <w:pPr>
              <w:pStyle w:val="ad"/>
              <w:numPr>
                <w:ilvl w:val="0"/>
                <w:numId w:val="13"/>
              </w:numPr>
              <w:ind w:leftChars="0"/>
              <w:rPr>
                <w:rFonts w:cs="メイリオ"/>
                <w:kern w:val="0"/>
              </w:rPr>
            </w:pPr>
            <w:r>
              <w:rPr>
                <w:rFonts w:cs="メイリオ" w:hint="eastAsia"/>
                <w:kern w:val="0"/>
              </w:rPr>
              <w:t>レポート課題一覧</w:t>
            </w:r>
          </w:p>
        </w:tc>
        <w:tc>
          <w:tcPr>
            <w:tcW w:w="6267" w:type="dxa"/>
          </w:tcPr>
          <w:p w:rsidR="00EF1B28" w:rsidRPr="004A4623" w:rsidRDefault="00BC4417" w:rsidP="00E23003">
            <w:pPr>
              <w:rPr>
                <w:rFonts w:cs="メイリオ"/>
              </w:rPr>
            </w:pPr>
            <w:r>
              <w:rPr>
                <w:rFonts w:cs="メイリオ" w:hint="eastAsia"/>
              </w:rPr>
              <w:t>自身が作成した課題配布、レポート</w:t>
            </w:r>
            <w:r w:rsidR="00AE31E0">
              <w:rPr>
                <w:rFonts w:cs="メイリオ" w:hint="eastAsia"/>
              </w:rPr>
              <w:t>回収</w:t>
            </w:r>
            <w:r w:rsidR="00526241">
              <w:rPr>
                <w:rFonts w:cs="メイリオ" w:hint="eastAsia"/>
              </w:rPr>
              <w:t>設定</w:t>
            </w:r>
            <w:r w:rsidR="00AE31E0">
              <w:rPr>
                <w:rFonts w:cs="メイリオ" w:hint="eastAsia"/>
              </w:rPr>
              <w:t>の一覧が表示されます。</w:t>
            </w:r>
          </w:p>
        </w:tc>
      </w:tr>
    </w:tbl>
    <w:p w:rsidR="00381C74" w:rsidRDefault="00381C74" w:rsidP="005D48E3">
      <w:pPr>
        <w:rPr>
          <w:rFonts w:cs="メイリオ"/>
        </w:rPr>
      </w:pPr>
    </w:p>
    <w:p w:rsidR="004A4623" w:rsidRPr="004A4623" w:rsidRDefault="004A4623" w:rsidP="005D48E3">
      <w:pPr>
        <w:rPr>
          <w:rFonts w:cs="メイリオ"/>
        </w:rPr>
      </w:pPr>
    </w:p>
    <w:p w:rsidR="004A4623" w:rsidRDefault="004A4623">
      <w:pPr>
        <w:rPr>
          <w:rFonts w:cs="メイリオ"/>
        </w:rPr>
      </w:pPr>
      <w:r>
        <w:rPr>
          <w:rFonts w:cs="メイリオ"/>
        </w:rPr>
        <w:br w:type="page"/>
      </w:r>
    </w:p>
    <w:p w:rsidR="004A4623" w:rsidRDefault="004A4623" w:rsidP="00381C74">
      <w:pPr>
        <w:pStyle w:val="2"/>
      </w:pPr>
      <w:bookmarkStart w:id="3" w:name="_2-1_課題配布フォルダの設定"/>
      <w:bookmarkStart w:id="4" w:name="_Toc519068597"/>
      <w:bookmarkEnd w:id="3"/>
      <w:r w:rsidRPr="004A4623">
        <w:rPr>
          <w:rFonts w:hint="eastAsia"/>
        </w:rPr>
        <w:lastRenderedPageBreak/>
        <w:t>課題配布設定</w:t>
      </w:r>
      <w:bookmarkEnd w:id="4"/>
    </w:p>
    <w:p w:rsidR="000F2F8C" w:rsidRDefault="005A405F" w:rsidP="000F2F8C">
      <w:r>
        <w:rPr>
          <w:rFonts w:hint="eastAsia"/>
        </w:rPr>
        <w:t>生徒ユーザーに</w:t>
      </w:r>
      <w:r w:rsidR="0038499E">
        <w:rPr>
          <w:rFonts w:hint="eastAsia"/>
        </w:rPr>
        <w:t>課題を配布するため</w:t>
      </w:r>
      <w:r w:rsidR="00021CED">
        <w:rPr>
          <w:rFonts w:hint="eastAsia"/>
        </w:rPr>
        <w:t>の</w:t>
      </w:r>
      <w:r w:rsidR="001433B2">
        <w:rPr>
          <w:rFonts w:hint="eastAsia"/>
        </w:rPr>
        <w:t>設定手順</w:t>
      </w:r>
      <w:r w:rsidR="00021CED">
        <w:rPr>
          <w:rFonts w:hint="eastAsia"/>
        </w:rPr>
        <w:t>を記載します。</w:t>
      </w:r>
    </w:p>
    <w:p w:rsidR="005E7A2A" w:rsidRPr="000F2F8C" w:rsidRDefault="005E7A2A" w:rsidP="000F2F8C">
      <w:pPr>
        <w:rPr>
          <w:lang w:eastAsia="ar-SA"/>
        </w:rPr>
      </w:pPr>
    </w:p>
    <w:p w:rsidR="004A4623" w:rsidRDefault="004A4623" w:rsidP="00822288">
      <w:pPr>
        <w:pStyle w:val="3"/>
      </w:pPr>
      <w:bookmarkStart w:id="5" w:name="_2-1-1_課題配布フォルダを作成する"/>
      <w:bookmarkStart w:id="6" w:name="_課題配布設定用のフォルダを作成する"/>
      <w:bookmarkStart w:id="7" w:name="_Toc519068598"/>
      <w:bookmarkEnd w:id="5"/>
      <w:bookmarkEnd w:id="6"/>
      <w:r w:rsidRPr="004A4623">
        <w:rPr>
          <w:rFonts w:hint="eastAsia"/>
        </w:rPr>
        <w:t>課題配布</w:t>
      </w:r>
      <w:r w:rsidR="005C0564">
        <w:rPr>
          <w:rFonts w:hint="eastAsia"/>
          <w:lang w:eastAsia="ja-JP"/>
        </w:rPr>
        <w:t>設定用の</w:t>
      </w:r>
      <w:r w:rsidRPr="004A4623">
        <w:rPr>
          <w:rFonts w:hint="eastAsia"/>
        </w:rPr>
        <w:t>フォルダを作成する</w:t>
      </w:r>
      <w:bookmarkEnd w:id="7"/>
    </w:p>
    <w:p w:rsidR="00947874" w:rsidRDefault="005E7A2A" w:rsidP="004A4623">
      <w:pPr>
        <w:rPr>
          <w:rFonts w:cs="メイリオ"/>
        </w:rPr>
      </w:pPr>
      <w:r>
        <w:rPr>
          <w:rFonts w:cs="メイリオ" w:hint="eastAsia"/>
        </w:rPr>
        <w:t>課題配布設定を行うためのフォルダを作成します。</w:t>
      </w:r>
    </w:p>
    <w:p w:rsidR="00315339" w:rsidRDefault="00315339" w:rsidP="004A4623">
      <w:pPr>
        <w:rPr>
          <w:rFonts w:cs="メイリオ"/>
        </w:rPr>
      </w:pPr>
      <w:r>
        <w:rPr>
          <w:rFonts w:cs="メイリオ" w:hint="eastAsia"/>
        </w:rPr>
        <w:t>ここでは</w:t>
      </w:r>
      <w:r w:rsidRPr="004A4623">
        <w:rPr>
          <w:rFonts w:cs="メイリオ" w:hint="eastAsia"/>
        </w:rPr>
        <w:t>先生</w:t>
      </w:r>
      <w:r>
        <w:rPr>
          <w:rFonts w:cs="メイリオ" w:hint="eastAsia"/>
        </w:rPr>
        <w:t>ユーザー</w:t>
      </w:r>
      <w:r w:rsidRPr="004A4623">
        <w:rPr>
          <w:rFonts w:cs="メイリオ" w:hint="eastAsia"/>
        </w:rPr>
        <w:t>自身の</w:t>
      </w:r>
      <w:r>
        <w:rPr>
          <w:rFonts w:cs="メイリオ" w:hint="eastAsia"/>
        </w:rPr>
        <w:t>ユーザー</w:t>
      </w:r>
      <w:r w:rsidRPr="004A4623">
        <w:rPr>
          <w:rFonts w:cs="メイリオ" w:hint="eastAsia"/>
        </w:rPr>
        <w:t>フォルダ（</w:t>
      </w:r>
      <w:r>
        <w:rPr>
          <w:rFonts w:cs="メイリオ" w:hint="eastAsia"/>
        </w:rPr>
        <w:t>T</w:t>
      </w:r>
      <w:r w:rsidRPr="004A4623">
        <w:rPr>
          <w:rFonts w:cs="メイリオ" w:hint="eastAsia"/>
        </w:rPr>
        <w:t>eacher</w:t>
      </w:r>
      <w:r>
        <w:rPr>
          <w:rFonts w:cs="メイリオ" w:hint="eastAsia"/>
        </w:rPr>
        <w:t>0</w:t>
      </w:r>
      <w:r w:rsidRPr="004A4623">
        <w:rPr>
          <w:rFonts w:cs="メイリオ" w:hint="eastAsia"/>
        </w:rPr>
        <w:t>1）内に</w:t>
      </w:r>
      <w:r>
        <w:rPr>
          <w:rFonts w:cs="メイリオ" w:hint="eastAsia"/>
        </w:rPr>
        <w:t>フォルダを作成します。</w:t>
      </w:r>
    </w:p>
    <w:p w:rsidR="00172C85" w:rsidRDefault="00172C85" w:rsidP="00172C85">
      <w:pPr>
        <w:rPr>
          <w:rFonts w:cs="メイリオ"/>
        </w:rPr>
      </w:pPr>
      <w:r>
        <w:rPr>
          <w:rFonts w:cs="メイリオ" w:hint="eastAsia"/>
        </w:rPr>
        <w:t>T</w:t>
      </w:r>
      <w:r w:rsidRPr="004A4623">
        <w:rPr>
          <w:rFonts w:cs="メイリオ" w:hint="eastAsia"/>
        </w:rPr>
        <w:t>eacher</w:t>
      </w:r>
      <w:r>
        <w:rPr>
          <w:rFonts w:cs="メイリオ" w:hint="eastAsia"/>
        </w:rPr>
        <w:t>0</w:t>
      </w:r>
      <w:r w:rsidRPr="004A4623">
        <w:rPr>
          <w:rFonts w:cs="メイリオ" w:hint="eastAsia"/>
        </w:rPr>
        <w:t>1フォルダ内で</w:t>
      </w:r>
      <w:r w:rsidR="00C60109">
        <w:rPr>
          <w:rFonts w:cs="メイリオ" w:hint="eastAsia"/>
        </w:rPr>
        <w:t>上部</w:t>
      </w:r>
      <w:r w:rsidRPr="00102C55">
        <w:rPr>
          <w:rFonts w:cs="メイリオ" w:hint="eastAsia"/>
        </w:rPr>
        <w:t>メニューから</w:t>
      </w:r>
      <w:r w:rsidRPr="004A4623">
        <w:rPr>
          <w:rFonts w:cs="メイリオ" w:hint="eastAsia"/>
        </w:rPr>
        <w:t>「新規フォルダ作成」をクリックしてください。</w:t>
      </w:r>
    </w:p>
    <w:p w:rsidR="00381C74" w:rsidRDefault="00381C74" w:rsidP="00381C74">
      <w:pPr>
        <w:jc w:val="center"/>
        <w:rPr>
          <w:rFonts w:cs="メイリオ"/>
        </w:rPr>
      </w:pPr>
      <w:r>
        <w:rPr>
          <w:rFonts w:cs="メイリオ" w:hint="eastAsia"/>
          <w:noProof/>
        </w:rPr>
        <mc:AlternateContent>
          <mc:Choice Requires="wps">
            <w:drawing>
              <wp:anchor distT="0" distB="0" distL="114300" distR="114300" simplePos="0" relativeHeight="251622912" behindDoc="0" locked="0" layoutInCell="1" allowOverlap="1" wp14:anchorId="6D85A53E" wp14:editId="3B21282C">
                <wp:simplePos x="0" y="0"/>
                <wp:positionH relativeFrom="column">
                  <wp:posOffset>1243965</wp:posOffset>
                </wp:positionH>
                <wp:positionV relativeFrom="paragraph">
                  <wp:posOffset>234950</wp:posOffset>
                </wp:positionV>
                <wp:extent cx="542925" cy="178130"/>
                <wp:effectExtent l="0" t="0" r="28575" b="12700"/>
                <wp:wrapNone/>
                <wp:docPr id="6" name="正方形/長方形 6"/>
                <wp:cNvGraphicFramePr/>
                <a:graphic xmlns:a="http://schemas.openxmlformats.org/drawingml/2006/main">
                  <a:graphicData uri="http://schemas.microsoft.com/office/word/2010/wordprocessingShape">
                    <wps:wsp>
                      <wps:cNvSpPr/>
                      <wps:spPr>
                        <a:xfrm>
                          <a:off x="0" y="0"/>
                          <a:ext cx="542925" cy="17813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62C8C0F9" id="正方形/長方形 6" o:spid="_x0000_s1026" style="position:absolute;left:0;text-align:left;margin-left:97.95pt;margin-top:18.5pt;width:42.75pt;height:14.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" filled="f" strokecolor="red" strokeweight="2pt"/>
            </w:pict>
          </mc:Fallback>
        </mc:AlternateContent>
      </w:r>
      <w:r w:rsidR="009659AD">
        <w:rPr>
          <w:noProof/>
        </w:rPr>
        <w:drawing>
          <wp:inline distT="0" distB="0" distL="0" distR="0">
            <wp:extent cx="4320000" cy="2023920"/>
            <wp:effectExtent l="19050" t="19050" r="23495" b="14605"/>
            <wp:docPr id="77" name="図 77" descr="https://screenshotscdn.firefoxusercontent.com/images/36934755-e64b-4714-9e09-2b8f709b5d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reenshotscdn.firefoxusercontent.com/images/36934755-e64b-4714-9e09-2b8f709b5dc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2023920"/>
                    </a:xfrm>
                    <a:prstGeom prst="rect">
                      <a:avLst/>
                    </a:prstGeom>
                    <a:noFill/>
                    <a:ln>
                      <a:solidFill>
                        <a:schemeClr val="bg1">
                          <a:lumMod val="85000"/>
                        </a:schemeClr>
                      </a:solidFill>
                    </a:ln>
                  </pic:spPr>
                </pic:pic>
              </a:graphicData>
            </a:graphic>
          </wp:inline>
        </w:drawing>
      </w:r>
    </w:p>
    <w:p w:rsidR="00381C74" w:rsidRPr="00381C74" w:rsidRDefault="00381C74" w:rsidP="00381C74">
      <w:pPr>
        <w:jc w:val="center"/>
        <w:rPr>
          <w:rFonts w:cs="メイリオ"/>
          <w:b/>
        </w:rPr>
      </w:pPr>
      <w:r w:rsidRPr="00381C74">
        <w:rPr>
          <w:rFonts w:cs="メイリオ" w:hint="eastAsia"/>
          <w:b/>
        </w:rPr>
        <w:t>Teacher01のユーザーフォルダ内</w:t>
      </w:r>
    </w:p>
    <w:p w:rsidR="00381C74" w:rsidRDefault="00381C74" w:rsidP="004A4623">
      <w:pPr>
        <w:rPr>
          <w:rFonts w:cs="メイリオ"/>
        </w:rPr>
      </w:pPr>
    </w:p>
    <w:p w:rsidR="00381C74" w:rsidRDefault="009659AD" w:rsidP="00381C74">
      <w:pPr>
        <w:jc w:val="center"/>
        <w:rPr>
          <w:rFonts w:cs="メイリオ"/>
        </w:rPr>
      </w:pPr>
      <w:r>
        <w:rPr>
          <w:noProof/>
        </w:rPr>
        <w:drawing>
          <wp:inline distT="0" distB="0" distL="0" distR="0">
            <wp:extent cx="4320000" cy="2023920"/>
            <wp:effectExtent l="19050" t="19050" r="23495" b="14605"/>
            <wp:docPr id="78" name="図 78" descr="https://screenshotscdn.firefoxusercontent.com/images/54ba0ce5-c519-4e0c-9f17-4e0812e3a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reenshotscdn.firefoxusercontent.com/images/54ba0ce5-c519-4e0c-9f17-4e0812e3a2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2023920"/>
                    </a:xfrm>
                    <a:prstGeom prst="rect">
                      <a:avLst/>
                    </a:prstGeom>
                    <a:noFill/>
                    <a:ln>
                      <a:solidFill>
                        <a:schemeClr val="bg1">
                          <a:lumMod val="85000"/>
                        </a:schemeClr>
                      </a:solidFill>
                    </a:ln>
                  </pic:spPr>
                </pic:pic>
              </a:graphicData>
            </a:graphic>
          </wp:inline>
        </w:drawing>
      </w:r>
    </w:p>
    <w:p w:rsidR="00381C74" w:rsidRDefault="00381C74" w:rsidP="009350BB">
      <w:pPr>
        <w:jc w:val="center"/>
        <w:rPr>
          <w:rFonts w:cs="メイリオ"/>
          <w:b/>
        </w:rPr>
      </w:pPr>
      <w:r w:rsidRPr="009350BB">
        <w:rPr>
          <w:rFonts w:cs="メイリオ" w:hint="eastAsia"/>
          <w:b/>
        </w:rPr>
        <w:t>新規フォルダ</w:t>
      </w:r>
      <w:r w:rsidR="009350BB" w:rsidRPr="009350BB">
        <w:rPr>
          <w:rFonts w:cs="メイリオ" w:hint="eastAsia"/>
          <w:b/>
        </w:rPr>
        <w:t>作成</w:t>
      </w:r>
    </w:p>
    <w:p w:rsidR="00151957" w:rsidRDefault="00151957">
      <w:pPr>
        <w:adjustRightInd/>
        <w:snapToGrid/>
        <w:rPr>
          <w:rFonts w:cs="メイリオ"/>
          <w:b/>
        </w:rPr>
      </w:pPr>
      <w:r>
        <w:rPr>
          <w:rFonts w:cs="メイリオ"/>
          <w:b/>
        </w:rPr>
        <w:br w:type="page"/>
      </w:r>
    </w:p>
    <w:p w:rsidR="004A4623" w:rsidRPr="004A4623" w:rsidRDefault="004A4623" w:rsidP="004A4623">
      <w:pPr>
        <w:rPr>
          <w:rFonts w:cs="メイリオ"/>
        </w:rPr>
      </w:pPr>
      <w:r w:rsidRPr="004A4623">
        <w:rPr>
          <w:rFonts w:cs="メイリオ" w:hint="eastAsia"/>
        </w:rPr>
        <w:lastRenderedPageBreak/>
        <w:t>フォルダ名</w:t>
      </w:r>
      <w:r w:rsidR="008C04A3">
        <w:rPr>
          <w:rFonts w:cs="メイリオ" w:hint="eastAsia"/>
        </w:rPr>
        <w:t>の指定は</w:t>
      </w:r>
      <w:r w:rsidRPr="004A4623">
        <w:rPr>
          <w:rFonts w:cs="メイリオ" w:hint="eastAsia"/>
        </w:rPr>
        <w:t>自由</w:t>
      </w:r>
      <w:r w:rsidR="008C04A3">
        <w:rPr>
          <w:rFonts w:cs="メイリオ" w:hint="eastAsia"/>
        </w:rPr>
        <w:t>ですが、</w:t>
      </w:r>
      <w:r w:rsidR="008054E9">
        <w:rPr>
          <w:rFonts w:cs="メイリオ" w:hint="eastAsia"/>
        </w:rPr>
        <w:t>本手順では</w:t>
      </w:r>
      <w:r w:rsidRPr="004A4623">
        <w:rPr>
          <w:rFonts w:cs="メイリオ" w:hint="eastAsia"/>
        </w:rPr>
        <w:t>「課題配布」</w:t>
      </w:r>
      <w:r w:rsidR="00EC3257">
        <w:rPr>
          <w:rFonts w:cs="メイリオ" w:hint="eastAsia"/>
        </w:rPr>
        <w:t>と</w:t>
      </w:r>
      <w:r w:rsidR="002C63BC">
        <w:rPr>
          <w:rFonts w:cs="メイリオ" w:hint="eastAsia"/>
        </w:rPr>
        <w:t>します。</w:t>
      </w:r>
    </w:p>
    <w:p w:rsidR="004A4623" w:rsidRDefault="004051BE" w:rsidP="009350BB">
      <w:pPr>
        <w:jc w:val="center"/>
        <w:rPr>
          <w:rFonts w:cs="メイリオ"/>
        </w:rPr>
      </w:pPr>
      <w:r>
        <w:rPr>
          <w:rFonts w:cs="メイリオ" w:hint="eastAsia"/>
          <w:noProof/>
        </w:rPr>
        <mc:AlternateContent>
          <mc:Choice Requires="wps">
            <w:drawing>
              <wp:anchor distT="0" distB="0" distL="114300" distR="114300" simplePos="0" relativeHeight="251619840" behindDoc="0" locked="0" layoutInCell="1" allowOverlap="1" wp14:anchorId="089919EB" wp14:editId="74841187">
                <wp:simplePos x="0" y="0"/>
                <wp:positionH relativeFrom="column">
                  <wp:posOffset>1119505</wp:posOffset>
                </wp:positionH>
                <wp:positionV relativeFrom="paragraph">
                  <wp:posOffset>602453</wp:posOffset>
                </wp:positionV>
                <wp:extent cx="676893" cy="190500"/>
                <wp:effectExtent l="0" t="0" r="28575" b="19050"/>
                <wp:wrapNone/>
                <wp:docPr id="8" name="正方形/長方形 8"/>
                <wp:cNvGraphicFramePr/>
                <a:graphic xmlns:a="http://schemas.openxmlformats.org/drawingml/2006/main">
                  <a:graphicData uri="http://schemas.microsoft.com/office/word/2010/wordprocessingShape">
                    <wps:wsp>
                      <wps:cNvSpPr/>
                      <wps:spPr>
                        <a:xfrm>
                          <a:off x="0" y="0"/>
                          <a:ext cx="676893" cy="1905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156774E1" id="正方形/長方形 8" o:spid="_x0000_s1026" style="position:absolute;left:0;text-align:left;margin-left:88.15pt;margin-top:47.45pt;width:53.3pt;height:15pt;z-index:2516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" filled="f" strokecolor="red" strokeweight="2pt"/>
            </w:pict>
          </mc:Fallback>
        </mc:AlternateContent>
      </w:r>
      <w:r>
        <w:rPr>
          <w:noProof/>
        </w:rPr>
        <w:drawing>
          <wp:inline distT="0" distB="0" distL="0" distR="0">
            <wp:extent cx="4320000" cy="2023920"/>
            <wp:effectExtent l="19050" t="19050" r="23495" b="14605"/>
            <wp:docPr id="81" name="図 81" descr="https://screenshotscdn.firefoxusercontent.com/images/9d822816-f85f-4d3f-a2f6-f5fcc3063b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reenshotscdn.firefoxusercontent.com/images/9d822816-f85f-4d3f-a2f6-f5fcc3063b6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2023920"/>
                    </a:xfrm>
                    <a:prstGeom prst="rect">
                      <a:avLst/>
                    </a:prstGeom>
                    <a:solidFill>
                      <a:sysClr val="windowText" lastClr="000000"/>
                    </a:solidFill>
                    <a:ln>
                      <a:solidFill>
                        <a:schemeClr val="bg1">
                          <a:lumMod val="85000"/>
                        </a:schemeClr>
                      </a:solidFill>
                    </a:ln>
                  </pic:spPr>
                </pic:pic>
              </a:graphicData>
            </a:graphic>
          </wp:inline>
        </w:drawing>
      </w:r>
    </w:p>
    <w:p w:rsidR="009350BB" w:rsidRDefault="009350BB" w:rsidP="009350BB">
      <w:pPr>
        <w:jc w:val="center"/>
        <w:rPr>
          <w:rFonts w:cs="メイリオ"/>
          <w:b/>
        </w:rPr>
      </w:pPr>
      <w:r w:rsidRPr="009350BB">
        <w:rPr>
          <w:rFonts w:cs="メイリオ" w:hint="eastAsia"/>
          <w:b/>
        </w:rPr>
        <w:t>フォルダ作成後</w:t>
      </w:r>
    </w:p>
    <w:p w:rsidR="006521B2" w:rsidRDefault="006521B2" w:rsidP="006521B2">
      <w:pPr>
        <w:rPr>
          <w:rFonts w:cs="メイリオ"/>
          <w:b/>
        </w:rPr>
      </w:pPr>
    </w:p>
    <w:p w:rsidR="006521B2" w:rsidRPr="00492005" w:rsidRDefault="00492005" w:rsidP="00492005">
      <w:pPr>
        <w:pStyle w:val="3"/>
      </w:pPr>
      <w:bookmarkStart w:id="8" w:name="_フォルダに対して課題配布設定を行う"/>
      <w:bookmarkStart w:id="9" w:name="_Toc519068599"/>
      <w:bookmarkEnd w:id="8"/>
      <w:r>
        <w:rPr>
          <w:rFonts w:hint="eastAsia"/>
          <w:lang w:eastAsia="ja-JP"/>
        </w:rPr>
        <w:t>フォルダに対して課題配布設定を行う</w:t>
      </w:r>
      <w:bookmarkEnd w:id="9"/>
    </w:p>
    <w:p w:rsidR="004A4623" w:rsidRDefault="004A4623" w:rsidP="004A4623">
      <w:pPr>
        <w:rPr>
          <w:rFonts w:cs="メイリオ"/>
        </w:rPr>
      </w:pPr>
      <w:r w:rsidRPr="004A4623">
        <w:rPr>
          <w:rFonts w:cs="メイリオ" w:hint="eastAsia"/>
        </w:rPr>
        <w:t>作成した「課題配布」フォルダにチェックを</w:t>
      </w:r>
      <w:r w:rsidR="000E0A57">
        <w:rPr>
          <w:rFonts w:cs="メイリオ" w:hint="eastAsia"/>
        </w:rPr>
        <w:t>入れ</w:t>
      </w:r>
      <w:r w:rsidRPr="004A4623">
        <w:rPr>
          <w:rFonts w:cs="メイリオ" w:hint="eastAsia"/>
        </w:rPr>
        <w:t>、</w:t>
      </w:r>
      <w:r w:rsidR="000E0A57">
        <w:rPr>
          <w:rFonts w:cs="メイリオ" w:hint="eastAsia"/>
        </w:rPr>
        <w:t>上部</w:t>
      </w:r>
      <w:r w:rsidRPr="00EE5F8A">
        <w:rPr>
          <w:rFonts w:cs="メイリオ" w:hint="eastAsia"/>
        </w:rPr>
        <w:t>メニュー</w:t>
      </w:r>
      <w:r w:rsidR="001A3AE5" w:rsidRPr="00EE5F8A">
        <w:rPr>
          <w:rFonts w:cs="メイリオ" w:hint="eastAsia"/>
        </w:rPr>
        <w:t>にある</w:t>
      </w:r>
      <w:r w:rsidRPr="00EE5F8A">
        <w:rPr>
          <w:rFonts w:cs="メイリオ" w:hint="eastAsia"/>
        </w:rPr>
        <w:t>「課題配布設定」をクリック</w:t>
      </w:r>
      <w:r w:rsidR="00B460D8">
        <w:rPr>
          <w:rFonts w:cs="メイリオ" w:hint="eastAsia"/>
        </w:rPr>
        <w:t>します。</w:t>
      </w:r>
    </w:p>
    <w:p w:rsidR="00E838BC" w:rsidRDefault="0063068F" w:rsidP="00512CD6">
      <w:pPr>
        <w:jc w:val="center"/>
        <w:rPr>
          <w:rFonts w:cs="メイリオ"/>
        </w:rPr>
      </w:pPr>
      <w:r>
        <w:rPr>
          <w:rFonts w:cs="メイリオ" w:hint="eastAsia"/>
          <w:noProof/>
        </w:rPr>
        <mc:AlternateContent>
          <mc:Choice Requires="wps">
            <w:drawing>
              <wp:anchor distT="0" distB="0" distL="114300" distR="114300" simplePos="0" relativeHeight="251638272" behindDoc="0" locked="0" layoutInCell="1" allowOverlap="1" wp14:anchorId="6B5219B7" wp14:editId="47B18461">
                <wp:simplePos x="0" y="0"/>
                <wp:positionH relativeFrom="column">
                  <wp:posOffset>3453765</wp:posOffset>
                </wp:positionH>
                <wp:positionV relativeFrom="paragraph">
                  <wp:posOffset>164465</wp:posOffset>
                </wp:positionV>
                <wp:extent cx="514350" cy="228600"/>
                <wp:effectExtent l="0" t="0" r="19050" b="19050"/>
                <wp:wrapNone/>
                <wp:docPr id="9" name="正方形/長方形 9"/>
                <wp:cNvGraphicFramePr/>
                <a:graphic xmlns:a="http://schemas.openxmlformats.org/drawingml/2006/main">
                  <a:graphicData uri="http://schemas.microsoft.com/office/word/2010/wordprocessingShape">
                    <wps:wsp>
                      <wps:cNvSpPr/>
                      <wps:spPr>
                        <a:xfrm>
                          <a:off x="0" y="0"/>
                          <a:ext cx="514350" cy="2286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594E5163" id="正方形/長方形 9" o:spid="_x0000_s1026" style="position:absolute;left:0;text-align:left;margin-left:271.95pt;margin-top:12.95pt;width:40.5pt;height: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" filled="f" strokecolor="red" strokeweight="2pt"/>
            </w:pict>
          </mc:Fallback>
        </mc:AlternateContent>
      </w:r>
      <w:r w:rsidR="00E838BC">
        <w:rPr>
          <w:noProof/>
        </w:rPr>
        <w:drawing>
          <wp:inline distT="0" distB="0" distL="0" distR="0" wp14:anchorId="023E7CB7" wp14:editId="3243242A">
            <wp:extent cx="4320000" cy="2023920"/>
            <wp:effectExtent l="19050" t="19050" r="23495" b="14605"/>
            <wp:docPr id="20" name="図 20" descr="https://screenshotscdn.firefoxusercontent.com/images/9d822816-f85f-4d3f-a2f6-f5fcc3063b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reenshotscdn.firefoxusercontent.com/images/9d822816-f85f-4d3f-a2f6-f5fcc3063b6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2023920"/>
                    </a:xfrm>
                    <a:prstGeom prst="rect">
                      <a:avLst/>
                    </a:prstGeom>
                    <a:solidFill>
                      <a:sysClr val="windowText" lastClr="000000"/>
                    </a:solidFill>
                    <a:ln>
                      <a:solidFill>
                        <a:schemeClr val="bg1">
                          <a:lumMod val="85000"/>
                        </a:schemeClr>
                      </a:solidFill>
                    </a:ln>
                  </pic:spPr>
                </pic:pic>
              </a:graphicData>
            </a:graphic>
          </wp:inline>
        </w:drawing>
      </w:r>
    </w:p>
    <w:p w:rsidR="00E838BC" w:rsidRPr="00F43F6A" w:rsidRDefault="00D94D8C" w:rsidP="00D94D8C">
      <w:pPr>
        <w:jc w:val="center"/>
        <w:rPr>
          <w:rFonts w:cs="メイリオ"/>
          <w:b/>
        </w:rPr>
      </w:pPr>
      <w:r w:rsidRPr="00F43F6A">
        <w:rPr>
          <w:rFonts w:cs="メイリオ" w:hint="eastAsia"/>
          <w:b/>
        </w:rPr>
        <w:t>ファイル一覧画面</w:t>
      </w:r>
    </w:p>
    <w:p w:rsidR="00407F25" w:rsidRDefault="00407F25">
      <w:pPr>
        <w:adjustRightInd/>
        <w:snapToGrid/>
        <w:rPr>
          <w:rFonts w:cs="メイリオ"/>
        </w:rPr>
      </w:pPr>
      <w:r>
        <w:rPr>
          <w:rFonts w:cs="メイリオ"/>
        </w:rPr>
        <w:br w:type="page"/>
      </w:r>
    </w:p>
    <w:p w:rsidR="00E838BC" w:rsidRPr="00E838BC" w:rsidRDefault="009D6F63" w:rsidP="004A4623">
      <w:pPr>
        <w:rPr>
          <w:rFonts w:cs="メイリオ"/>
        </w:rPr>
      </w:pPr>
      <w:r>
        <w:rPr>
          <w:rFonts w:cs="メイリオ" w:hint="eastAsia"/>
        </w:rPr>
        <w:lastRenderedPageBreak/>
        <w:t>課題配布設定画面が表示されますので、</w:t>
      </w:r>
      <w:r w:rsidR="003D6059">
        <w:rPr>
          <w:rFonts w:cs="メイリオ" w:hint="eastAsia"/>
        </w:rPr>
        <w:t>各項目に対して</w:t>
      </w:r>
      <w:r w:rsidR="00657E2D">
        <w:rPr>
          <w:rFonts w:cs="メイリオ" w:hint="eastAsia"/>
        </w:rPr>
        <w:t>設定後</w:t>
      </w:r>
      <w:r w:rsidR="00623A29">
        <w:rPr>
          <w:rFonts w:cs="メイリオ" w:hint="eastAsia"/>
        </w:rPr>
        <w:t>、</w:t>
      </w:r>
      <w:r w:rsidR="002D0745">
        <w:rPr>
          <w:rFonts w:cs="メイリオ" w:hint="eastAsia"/>
        </w:rPr>
        <w:t>「</w:t>
      </w:r>
      <w:r w:rsidR="007F5BC5">
        <w:rPr>
          <w:rFonts w:cs="メイリオ" w:hint="eastAsia"/>
        </w:rPr>
        <w:t>作成</w:t>
      </w:r>
      <w:r w:rsidR="002D0745">
        <w:rPr>
          <w:rFonts w:cs="メイリオ" w:hint="eastAsia"/>
        </w:rPr>
        <w:t>」</w:t>
      </w:r>
      <w:r w:rsidR="007F5BC5">
        <w:rPr>
          <w:rFonts w:cs="メイリオ" w:hint="eastAsia"/>
        </w:rPr>
        <w:t>をクリックします。</w:t>
      </w:r>
      <w:r w:rsidR="00802C2F">
        <w:rPr>
          <w:rFonts w:cs="メイリオ" w:hint="eastAsia"/>
        </w:rPr>
        <w:t xml:space="preserve">　</w:t>
      </w:r>
    </w:p>
    <w:p w:rsidR="00E23003" w:rsidRDefault="0014253D" w:rsidP="00E23003">
      <w:pPr>
        <w:jc w:val="center"/>
        <w:rPr>
          <w:rFonts w:cs="メイリオ"/>
        </w:rPr>
      </w:pPr>
      <w:r>
        <w:rPr>
          <w:rFonts w:cs="メイリオ" w:hint="eastAsia"/>
          <w:noProof/>
        </w:rPr>
        <mc:AlternateContent>
          <mc:Choice Requires="wps">
            <w:drawing>
              <wp:anchor distT="0" distB="0" distL="114300" distR="114300" simplePos="0" relativeHeight="251642368" behindDoc="0" locked="0" layoutInCell="1" allowOverlap="1" wp14:anchorId="17574810" wp14:editId="0A74597E">
                <wp:simplePos x="0" y="0"/>
                <wp:positionH relativeFrom="column">
                  <wp:posOffset>1436651</wp:posOffset>
                </wp:positionH>
                <wp:positionV relativeFrom="paragraph">
                  <wp:posOffset>292100</wp:posOffset>
                </wp:positionV>
                <wp:extent cx="514350" cy="228600"/>
                <wp:effectExtent l="0" t="0" r="19050" b="19050"/>
                <wp:wrapNone/>
                <wp:docPr id="24" name="正方形/長方形 24"/>
                <wp:cNvGraphicFramePr/>
                <a:graphic xmlns:a="http://schemas.openxmlformats.org/drawingml/2006/main">
                  <a:graphicData uri="http://schemas.microsoft.com/office/word/2010/wordprocessingShape">
                    <wps:wsp>
                      <wps:cNvSpPr/>
                      <wps:spPr>
                        <a:xfrm>
                          <a:off x="0" y="0"/>
                          <a:ext cx="514350" cy="2286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5AE20299" id="正方形/長方形 24" o:spid="_x0000_s1026" style="position:absolute;left:0;text-align:left;margin-left:113.1pt;margin-top:23pt;width:40.5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" filled="f" strokecolor="red" strokeweight="2pt"/>
            </w:pict>
          </mc:Fallback>
        </mc:AlternateContent>
      </w:r>
      <w:r w:rsidR="004326F4" w:rsidRPr="004326F4">
        <w:rPr>
          <w:noProof/>
        </w:rPr>
        <w:t xml:space="preserve"> </w:t>
      </w:r>
      <w:r w:rsidR="000E4F27">
        <w:rPr>
          <w:noProof/>
        </w:rPr>
        <w:drawing>
          <wp:inline distT="0" distB="0" distL="0" distR="0">
            <wp:extent cx="4320000" cy="6587280"/>
            <wp:effectExtent l="19050" t="19050" r="23495" b="2349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6587280"/>
                    </a:xfrm>
                    <a:prstGeom prst="rect">
                      <a:avLst/>
                    </a:prstGeom>
                    <a:noFill/>
                    <a:ln>
                      <a:solidFill>
                        <a:schemeClr val="accent1"/>
                      </a:solidFill>
                    </a:ln>
                  </pic:spPr>
                </pic:pic>
              </a:graphicData>
            </a:graphic>
          </wp:inline>
        </w:drawing>
      </w:r>
    </w:p>
    <w:p w:rsidR="00DF73BC" w:rsidRDefault="00E23003" w:rsidP="00A17BF9">
      <w:pPr>
        <w:jc w:val="center"/>
        <w:rPr>
          <w:rFonts w:cs="メイリオ"/>
          <w:b/>
        </w:rPr>
      </w:pPr>
      <w:r w:rsidRPr="00E23003">
        <w:rPr>
          <w:rFonts w:cs="メイリオ" w:hint="eastAsia"/>
          <w:b/>
        </w:rPr>
        <w:t>課題配布設定画面</w:t>
      </w:r>
    </w:p>
    <w:p w:rsidR="00EE2A8A" w:rsidRDefault="00D5142F" w:rsidP="00D5142F">
      <w:pPr>
        <w:adjustRightInd/>
        <w:snapToGrid/>
        <w:rPr>
          <w:rFonts w:cs="メイリオ"/>
          <w:b/>
        </w:rPr>
      </w:pPr>
      <w:r>
        <w:rPr>
          <w:rFonts w:cs="メイリオ"/>
          <w:b/>
        </w:rPr>
        <w:br w:type="page"/>
      </w:r>
    </w:p>
    <w:p w:rsidR="00754768" w:rsidRPr="00EE2A8A" w:rsidRDefault="00EE2A8A" w:rsidP="00EE2A8A">
      <w:pPr>
        <w:rPr>
          <w:rFonts w:cs="メイリオ"/>
        </w:rPr>
      </w:pPr>
      <w:r>
        <w:rPr>
          <w:rFonts w:cs="メイリオ" w:hint="eastAsia"/>
        </w:rPr>
        <w:lastRenderedPageBreak/>
        <w:t>各項目の詳細については以下の通りです。</w:t>
      </w:r>
    </w:p>
    <w:tbl>
      <w:tblPr>
        <w:tblStyle w:val="ae"/>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58"/>
        <w:gridCol w:w="6036"/>
      </w:tblGrid>
      <w:tr w:rsidR="00984A61" w:rsidTr="0017579E">
        <w:tc>
          <w:tcPr>
            <w:tcW w:w="2518" w:type="dxa"/>
          </w:tcPr>
          <w:p w:rsidR="00984A61" w:rsidRDefault="008A6364" w:rsidP="0017579E">
            <w:pPr>
              <w:rPr>
                <w:rFonts w:cs="メイリオ"/>
              </w:rPr>
            </w:pPr>
            <w:r>
              <w:rPr>
                <w:rFonts w:cs="メイリオ" w:hint="eastAsia"/>
              </w:rPr>
              <w:t>課題配布用フォルダ</w:t>
            </w:r>
          </w:p>
        </w:tc>
        <w:tc>
          <w:tcPr>
            <w:tcW w:w="6184" w:type="dxa"/>
          </w:tcPr>
          <w:p w:rsidR="00984A61" w:rsidRDefault="00174144" w:rsidP="004A4623">
            <w:pPr>
              <w:rPr>
                <w:rFonts w:cs="メイリオ"/>
              </w:rPr>
            </w:pPr>
            <w:r>
              <w:rPr>
                <w:rFonts w:cs="メイリオ" w:hint="eastAsia"/>
              </w:rPr>
              <w:t>課題配布設定を行うフォルダのパスが表示されます。</w:t>
            </w:r>
          </w:p>
        </w:tc>
      </w:tr>
      <w:tr w:rsidR="00FA4091" w:rsidTr="0017579E">
        <w:tc>
          <w:tcPr>
            <w:tcW w:w="2518" w:type="dxa"/>
          </w:tcPr>
          <w:p w:rsidR="00FA4091" w:rsidRPr="004A4623" w:rsidRDefault="00CD1FC1" w:rsidP="0017579E">
            <w:pPr>
              <w:rPr>
                <w:rFonts w:cs="メイリオ"/>
              </w:rPr>
            </w:pPr>
            <w:r>
              <w:rPr>
                <w:rFonts w:cs="メイリオ" w:hint="eastAsia"/>
              </w:rPr>
              <w:t>課題配布用アドレス</w:t>
            </w:r>
          </w:p>
        </w:tc>
        <w:tc>
          <w:tcPr>
            <w:tcW w:w="6184" w:type="dxa"/>
          </w:tcPr>
          <w:p w:rsidR="00FA4091" w:rsidRDefault="00986AEC" w:rsidP="004A4623">
            <w:pPr>
              <w:rPr>
                <w:rFonts w:cs="メイリオ"/>
              </w:rPr>
            </w:pPr>
            <w:r>
              <w:rPr>
                <w:rFonts w:cs="メイリオ" w:hint="eastAsia"/>
              </w:rPr>
              <w:t>課題配布設定後に生成されるURLです。</w:t>
            </w:r>
            <w:r w:rsidR="00DA63A4">
              <w:rPr>
                <w:rFonts w:cs="メイリオ" w:hint="eastAsia"/>
              </w:rPr>
              <w:t>生徒ユーザーはこのURLにアクセスして課題をダウンロードします。</w:t>
            </w:r>
          </w:p>
        </w:tc>
      </w:tr>
      <w:tr w:rsidR="00FA4091" w:rsidTr="0017579E">
        <w:tc>
          <w:tcPr>
            <w:tcW w:w="2518" w:type="dxa"/>
          </w:tcPr>
          <w:p w:rsidR="00FA4091" w:rsidRPr="004A4623" w:rsidRDefault="00FA4091" w:rsidP="00FA4091">
            <w:pPr>
              <w:rPr>
                <w:rFonts w:cs="メイリオ"/>
              </w:rPr>
            </w:pPr>
            <w:r w:rsidRPr="004A4623">
              <w:rPr>
                <w:rFonts w:cs="メイリオ" w:hint="eastAsia"/>
              </w:rPr>
              <w:t>課題配布期限</w:t>
            </w:r>
          </w:p>
        </w:tc>
        <w:tc>
          <w:tcPr>
            <w:tcW w:w="6184" w:type="dxa"/>
          </w:tcPr>
          <w:p w:rsidR="00D74875" w:rsidRDefault="00D74875" w:rsidP="00FA4091">
            <w:pPr>
              <w:rPr>
                <w:rFonts w:cs="メイリオ"/>
              </w:rPr>
            </w:pPr>
            <w:r w:rsidRPr="004A4623">
              <w:rPr>
                <w:rFonts w:cs="メイリオ" w:hint="eastAsia"/>
              </w:rPr>
              <w:t>生徒</w:t>
            </w:r>
            <w:r>
              <w:rPr>
                <w:rFonts w:cs="メイリオ" w:hint="eastAsia"/>
              </w:rPr>
              <w:t>ユーザー</w:t>
            </w:r>
            <w:r w:rsidR="00DF6210">
              <w:rPr>
                <w:rFonts w:cs="メイリオ" w:hint="eastAsia"/>
              </w:rPr>
              <w:t>が</w:t>
            </w:r>
            <w:r>
              <w:rPr>
                <w:rFonts w:cs="メイリオ" w:hint="eastAsia"/>
              </w:rPr>
              <w:t>課題をダウンロードできる期限を設定することができます。</w:t>
            </w:r>
          </w:p>
        </w:tc>
      </w:tr>
      <w:tr w:rsidR="00FA4091" w:rsidTr="0017579E">
        <w:tc>
          <w:tcPr>
            <w:tcW w:w="2518" w:type="dxa"/>
          </w:tcPr>
          <w:p w:rsidR="00FA4091" w:rsidRDefault="00FA4091" w:rsidP="00FA4091">
            <w:pPr>
              <w:rPr>
                <w:rFonts w:cs="メイリオ"/>
              </w:rPr>
            </w:pPr>
            <w:r w:rsidRPr="004A4623">
              <w:rPr>
                <w:rFonts w:cs="メイリオ" w:hint="eastAsia"/>
              </w:rPr>
              <w:t>課題配布画面に</w:t>
            </w:r>
          </w:p>
          <w:p w:rsidR="00FA4091" w:rsidRDefault="00FA4091" w:rsidP="00FA4091">
            <w:pPr>
              <w:rPr>
                <w:rFonts w:cs="メイリオ"/>
              </w:rPr>
            </w:pPr>
            <w:r w:rsidRPr="004A4623">
              <w:rPr>
                <w:rFonts w:cs="メイリオ" w:hint="eastAsia"/>
              </w:rPr>
              <w:t>表示するメッセージ</w:t>
            </w:r>
          </w:p>
        </w:tc>
        <w:tc>
          <w:tcPr>
            <w:tcW w:w="6184" w:type="dxa"/>
          </w:tcPr>
          <w:p w:rsidR="00FA4091" w:rsidRDefault="00FA4091" w:rsidP="00FA4091">
            <w:pPr>
              <w:rPr>
                <w:rFonts w:cs="メイリオ"/>
              </w:rPr>
            </w:pPr>
            <w:r>
              <w:rPr>
                <w:rFonts w:cs="メイリオ" w:hint="eastAsia"/>
              </w:rPr>
              <w:t>課題</w:t>
            </w:r>
            <w:r w:rsidRPr="004A4623">
              <w:rPr>
                <w:rFonts w:cs="メイリオ" w:hint="eastAsia"/>
              </w:rPr>
              <w:t>配布画面にメッセージを表示することができます。</w:t>
            </w:r>
          </w:p>
        </w:tc>
      </w:tr>
      <w:tr w:rsidR="00FA4091" w:rsidTr="0017579E">
        <w:tc>
          <w:tcPr>
            <w:tcW w:w="2518" w:type="dxa"/>
          </w:tcPr>
          <w:p w:rsidR="00FA4091" w:rsidRPr="004A4623" w:rsidRDefault="00FA4091" w:rsidP="00FA4091">
            <w:pPr>
              <w:rPr>
                <w:rFonts w:cs="メイリオ"/>
              </w:rPr>
            </w:pPr>
            <w:r>
              <w:rPr>
                <w:rFonts w:cs="メイリオ" w:hint="eastAsia"/>
              </w:rPr>
              <w:t>アクセス制限設定</w:t>
            </w:r>
          </w:p>
          <w:p w:rsidR="00FA4091" w:rsidRPr="00984A61" w:rsidRDefault="00FA4091" w:rsidP="00FA4091">
            <w:pPr>
              <w:rPr>
                <w:rFonts w:cs="メイリオ"/>
              </w:rPr>
            </w:pPr>
          </w:p>
        </w:tc>
        <w:tc>
          <w:tcPr>
            <w:tcW w:w="6184" w:type="dxa"/>
          </w:tcPr>
          <w:p w:rsidR="00FA4091" w:rsidRPr="00984A61" w:rsidRDefault="00FA4091" w:rsidP="007D70AA">
            <w:pPr>
              <w:rPr>
                <w:rFonts w:cs="メイリオ"/>
              </w:rPr>
            </w:pPr>
            <w:r w:rsidRPr="004A4623">
              <w:rPr>
                <w:rFonts w:cs="メイリオ" w:hint="eastAsia"/>
              </w:rPr>
              <w:t>課題配布用</w:t>
            </w:r>
            <w:r>
              <w:rPr>
                <w:rFonts w:cs="メイリオ" w:hint="eastAsia"/>
              </w:rPr>
              <w:t>アドレス</w:t>
            </w:r>
            <w:r w:rsidRPr="004A4623">
              <w:rPr>
                <w:rFonts w:cs="メイリオ" w:hint="eastAsia"/>
              </w:rPr>
              <w:t>にアクセスできる生徒を</w:t>
            </w:r>
            <w:r>
              <w:rPr>
                <w:rFonts w:cs="メイリオ" w:hint="eastAsia"/>
              </w:rPr>
              <w:t>限定できます。</w:t>
            </w:r>
            <w:r w:rsidR="00607F83">
              <w:rPr>
                <w:rFonts w:cs="メイリオ" w:hint="eastAsia"/>
              </w:rPr>
              <w:t>詳細は</w:t>
            </w:r>
            <w:hyperlink w:anchor="_2-1-2_アクセス制限設定" w:history="1">
              <w:r w:rsidRPr="003A568A">
                <w:rPr>
                  <w:rStyle w:val="a7"/>
                  <w:rFonts w:cs="メイリオ" w:hint="eastAsia"/>
                  <w:color w:val="auto"/>
                </w:rPr>
                <w:t>「2</w:t>
              </w:r>
              <w:r>
                <w:rPr>
                  <w:rStyle w:val="a7"/>
                  <w:rFonts w:cs="メイリオ" w:hint="eastAsia"/>
                  <w:color w:val="auto"/>
                </w:rPr>
                <w:t>.</w:t>
              </w:r>
              <w:r w:rsidRPr="003A568A">
                <w:rPr>
                  <w:rStyle w:val="a7"/>
                  <w:rFonts w:cs="メイリオ" w:hint="eastAsia"/>
                  <w:color w:val="auto"/>
                </w:rPr>
                <w:t>1</w:t>
              </w:r>
              <w:r>
                <w:rPr>
                  <w:rStyle w:val="a7"/>
                  <w:rFonts w:cs="メイリオ" w:hint="eastAsia"/>
                  <w:color w:val="auto"/>
                </w:rPr>
                <w:t>.</w:t>
              </w:r>
              <w:r w:rsidR="00194A14">
                <w:rPr>
                  <w:rStyle w:val="a7"/>
                  <w:rFonts w:cs="メイリオ" w:hint="eastAsia"/>
                  <w:color w:val="auto"/>
                </w:rPr>
                <w:t>3</w:t>
              </w:r>
              <w:r>
                <w:rPr>
                  <w:rStyle w:val="a7"/>
                  <w:rFonts w:cs="メイリオ" w:hint="eastAsia"/>
                  <w:color w:val="auto"/>
                </w:rPr>
                <w:t>.</w:t>
              </w:r>
              <w:r w:rsidRPr="003A568A">
                <w:rPr>
                  <w:rStyle w:val="a7"/>
                  <w:rFonts w:cs="メイリオ" w:hint="eastAsia"/>
                  <w:color w:val="auto"/>
                </w:rPr>
                <w:t>アクセス制限設定」</w:t>
              </w:r>
            </w:hyperlink>
            <w:r w:rsidR="007D70AA" w:rsidRPr="007D70AA">
              <w:rPr>
                <w:rStyle w:val="a7"/>
                <w:rFonts w:cs="メイリオ" w:hint="eastAsia"/>
                <w:color w:val="auto"/>
                <w:u w:val="none"/>
              </w:rPr>
              <w:t>をご覧ください。</w:t>
            </w:r>
          </w:p>
        </w:tc>
      </w:tr>
      <w:tr w:rsidR="00265260" w:rsidTr="0017579E">
        <w:tc>
          <w:tcPr>
            <w:tcW w:w="2518" w:type="dxa"/>
          </w:tcPr>
          <w:p w:rsidR="00265260" w:rsidRDefault="00265260" w:rsidP="00FA4091">
            <w:pPr>
              <w:rPr>
                <w:rFonts w:cs="メイリオ"/>
              </w:rPr>
            </w:pPr>
            <w:r>
              <w:rPr>
                <w:rFonts w:cs="メイリオ" w:hint="eastAsia"/>
              </w:rPr>
              <w:t>ユーザー名/グループ名</w:t>
            </w:r>
          </w:p>
        </w:tc>
        <w:tc>
          <w:tcPr>
            <w:tcW w:w="6184" w:type="dxa"/>
          </w:tcPr>
          <w:p w:rsidR="00265260" w:rsidRPr="004A4623" w:rsidRDefault="003E7A4A" w:rsidP="00FA4091">
            <w:pPr>
              <w:rPr>
                <w:rFonts w:cs="メイリオ"/>
              </w:rPr>
            </w:pPr>
            <w:r>
              <w:rPr>
                <w:rFonts w:cs="メイリオ" w:hint="eastAsia"/>
              </w:rPr>
              <w:t>アクセス制限設定時、アクセス可能なユーザー名/グループ名が表示されます。</w:t>
            </w:r>
          </w:p>
        </w:tc>
      </w:tr>
      <w:tr w:rsidR="00FA4091" w:rsidTr="0017579E">
        <w:tc>
          <w:tcPr>
            <w:tcW w:w="2518" w:type="dxa"/>
          </w:tcPr>
          <w:p w:rsidR="00FA4091" w:rsidRDefault="00C71DB5" w:rsidP="00FA4091">
            <w:pPr>
              <w:rPr>
                <w:rFonts w:cs="メイリオ"/>
              </w:rPr>
            </w:pPr>
            <w:r>
              <w:rPr>
                <w:rFonts w:cs="メイリオ" w:hint="eastAsia"/>
              </w:rPr>
              <w:t>ログイン画像</w:t>
            </w:r>
          </w:p>
          <w:p w:rsidR="00C71DB5" w:rsidRPr="00984A61" w:rsidRDefault="00C71DB5" w:rsidP="00FA4091">
            <w:pPr>
              <w:rPr>
                <w:rFonts w:cs="メイリオ"/>
              </w:rPr>
            </w:pPr>
            <w:r>
              <w:rPr>
                <w:rFonts w:cs="メイリオ" w:hint="eastAsia"/>
              </w:rPr>
              <w:t>ヘッダ画像</w:t>
            </w:r>
          </w:p>
        </w:tc>
        <w:tc>
          <w:tcPr>
            <w:tcW w:w="6184" w:type="dxa"/>
          </w:tcPr>
          <w:p w:rsidR="00FA4091" w:rsidRDefault="00FA4091" w:rsidP="00FA4091">
            <w:pPr>
              <w:rPr>
                <w:rFonts w:cs="メイリオ"/>
              </w:rPr>
            </w:pPr>
            <w:r w:rsidRPr="004A4623">
              <w:rPr>
                <w:rFonts w:cs="メイリオ" w:hint="eastAsia"/>
              </w:rPr>
              <w:t>課題配布用</w:t>
            </w:r>
            <w:r>
              <w:rPr>
                <w:rFonts w:cs="メイリオ" w:hint="eastAsia"/>
              </w:rPr>
              <w:t>アドレスアクセス時の</w:t>
            </w:r>
            <w:r w:rsidRPr="004A4623">
              <w:rPr>
                <w:rFonts w:cs="メイリオ" w:hint="eastAsia"/>
              </w:rPr>
              <w:t>ログイン画像やヘッダ画像を変更</w:t>
            </w:r>
            <w:r w:rsidR="00862531">
              <w:rPr>
                <w:rFonts w:cs="メイリオ" w:hint="eastAsia"/>
              </w:rPr>
              <w:t>することができます。</w:t>
            </w:r>
          </w:p>
          <w:p w:rsidR="00FA4091" w:rsidRPr="00984A61" w:rsidRDefault="00FA4091" w:rsidP="00FA4091">
            <w:pPr>
              <w:rPr>
                <w:rFonts w:cs="メイリオ"/>
              </w:rPr>
            </w:pPr>
            <w:r w:rsidRPr="004A4623">
              <w:rPr>
                <w:rFonts w:cs="メイリオ" w:hint="eastAsia"/>
              </w:rPr>
              <w:t>「</w:t>
            </w:r>
            <w:hyperlink w:anchor="_3-3_画像を変更する" w:history="1">
              <w:r w:rsidRPr="008864D0">
                <w:rPr>
                  <w:rStyle w:val="a7"/>
                  <w:rFonts w:cs="メイリオ" w:hint="eastAsia"/>
                  <w:color w:val="auto"/>
                </w:rPr>
                <w:t>3</w:t>
              </w:r>
              <w:r>
                <w:rPr>
                  <w:rStyle w:val="a7"/>
                  <w:rFonts w:cs="メイリオ" w:hint="eastAsia"/>
                  <w:color w:val="auto"/>
                </w:rPr>
                <w:t>.</w:t>
              </w:r>
              <w:r w:rsidRPr="008864D0">
                <w:rPr>
                  <w:rStyle w:val="a7"/>
                  <w:rFonts w:cs="メイリオ" w:hint="eastAsia"/>
                  <w:color w:val="auto"/>
                </w:rPr>
                <w:t>3</w:t>
              </w:r>
              <w:r>
                <w:rPr>
                  <w:rStyle w:val="a7"/>
                  <w:rFonts w:cs="メイリオ" w:hint="eastAsia"/>
                  <w:color w:val="auto"/>
                </w:rPr>
                <w:t>.</w:t>
              </w:r>
              <w:r w:rsidRPr="008864D0">
                <w:rPr>
                  <w:rStyle w:val="a7"/>
                  <w:rFonts w:cs="メイリオ" w:hint="eastAsia"/>
                  <w:color w:val="auto"/>
                </w:rPr>
                <w:t>画像を変更する</w:t>
              </w:r>
            </w:hyperlink>
            <w:r w:rsidRPr="004A4623">
              <w:rPr>
                <w:rFonts w:cs="メイリオ" w:hint="eastAsia"/>
              </w:rPr>
              <w:t>」で詳しく説明します。</w:t>
            </w:r>
          </w:p>
        </w:tc>
      </w:tr>
      <w:tr w:rsidR="00FA4091" w:rsidTr="0017579E">
        <w:tc>
          <w:tcPr>
            <w:tcW w:w="2518" w:type="dxa"/>
          </w:tcPr>
          <w:p w:rsidR="00FA4091" w:rsidRPr="004A4623" w:rsidRDefault="00FA4091" w:rsidP="00FA4091">
            <w:pPr>
              <w:rPr>
                <w:rFonts w:cs="メイリオ"/>
              </w:rPr>
            </w:pPr>
            <w:r w:rsidRPr="004A4623">
              <w:rPr>
                <w:rFonts w:cs="メイリオ" w:hint="eastAsia"/>
              </w:rPr>
              <w:t>課題配布設定後に課題配布アドレスをメール送信す</w:t>
            </w:r>
            <w:r>
              <w:rPr>
                <w:rFonts w:cs="メイリオ" w:hint="eastAsia"/>
              </w:rPr>
              <w:t>る</w:t>
            </w:r>
          </w:p>
        </w:tc>
        <w:tc>
          <w:tcPr>
            <w:tcW w:w="6184" w:type="dxa"/>
          </w:tcPr>
          <w:p w:rsidR="00FA4091" w:rsidRPr="004A4623" w:rsidRDefault="00FA4091" w:rsidP="00FA4091">
            <w:pPr>
              <w:rPr>
                <w:rFonts w:cs="メイリオ"/>
              </w:rPr>
            </w:pPr>
            <w:r>
              <w:rPr>
                <w:rFonts w:cs="メイリオ" w:hint="eastAsia"/>
              </w:rPr>
              <w:t>チェックを入れた上で課題配布設定を行うと</w:t>
            </w:r>
            <w:r w:rsidRPr="004A4623">
              <w:rPr>
                <w:rFonts w:cs="メイリオ" w:hint="eastAsia"/>
              </w:rPr>
              <w:t>、</w:t>
            </w:r>
            <w:r w:rsidR="00270195">
              <w:rPr>
                <w:rFonts w:cs="メイリオ" w:hint="eastAsia"/>
              </w:rPr>
              <w:t>設定後にメール送信画面へ遷移し、</w:t>
            </w:r>
            <w:r>
              <w:rPr>
                <w:rFonts w:cs="メイリオ" w:hint="eastAsia"/>
              </w:rPr>
              <w:t>生成された課題配布用アドレス</w:t>
            </w:r>
            <w:r w:rsidR="00FC0420">
              <w:rPr>
                <w:rFonts w:cs="メイリオ" w:hint="eastAsia"/>
              </w:rPr>
              <w:t>を</w:t>
            </w:r>
            <w:r w:rsidRPr="004A4623">
              <w:rPr>
                <w:rFonts w:cs="メイリオ" w:hint="eastAsia"/>
              </w:rPr>
              <w:t>メール送信する</w:t>
            </w:r>
            <w:r w:rsidR="000B6339">
              <w:rPr>
                <w:rFonts w:cs="メイリオ" w:hint="eastAsia"/>
              </w:rPr>
              <w:t>ことができます。</w:t>
            </w:r>
          </w:p>
          <w:p w:rsidR="00FA4091" w:rsidRPr="004A4623" w:rsidRDefault="00FA4091" w:rsidP="00FA4091">
            <w:pPr>
              <w:rPr>
                <w:rFonts w:cs="メイリオ"/>
              </w:rPr>
            </w:pPr>
            <w:r w:rsidRPr="004A4623">
              <w:rPr>
                <w:rFonts w:cs="メイリオ" w:hint="eastAsia"/>
              </w:rPr>
              <w:t>詳細は「</w:t>
            </w:r>
            <w:hyperlink w:anchor="_メール送信機能を用いて課題配布用アドレスを通知する" w:history="1">
              <w:r w:rsidR="008A5B06">
                <w:rPr>
                  <w:rStyle w:val="a7"/>
                  <w:rFonts w:cs="メイリオ" w:hint="eastAsia"/>
                  <w:color w:val="auto"/>
                </w:rPr>
                <w:t>2.1.5. メール送信機能を用いて課題配布用アドレスを通知する</w:t>
              </w:r>
            </w:hyperlink>
            <w:r w:rsidRPr="004A4623">
              <w:rPr>
                <w:rFonts w:cs="メイリオ" w:hint="eastAsia"/>
              </w:rPr>
              <w:t>」を</w:t>
            </w:r>
            <w:r w:rsidR="004A1933">
              <w:rPr>
                <w:rFonts w:cs="メイリオ" w:hint="eastAsia"/>
              </w:rPr>
              <w:t>ご覧ください。</w:t>
            </w:r>
          </w:p>
        </w:tc>
      </w:tr>
      <w:tr w:rsidR="00FA4091" w:rsidTr="0017579E">
        <w:tc>
          <w:tcPr>
            <w:tcW w:w="2518" w:type="dxa"/>
          </w:tcPr>
          <w:p w:rsidR="00FA4091" w:rsidRPr="00984A61" w:rsidRDefault="00FA4091" w:rsidP="00FA4091">
            <w:pPr>
              <w:rPr>
                <w:rFonts w:cs="メイリオ"/>
              </w:rPr>
            </w:pPr>
            <w:r w:rsidRPr="004A4623">
              <w:rPr>
                <w:rFonts w:cs="メイリオ" w:hint="eastAsia"/>
              </w:rPr>
              <w:t>ダウンロードされたらメールで通知</w:t>
            </w:r>
          </w:p>
        </w:tc>
        <w:tc>
          <w:tcPr>
            <w:tcW w:w="6184" w:type="dxa"/>
          </w:tcPr>
          <w:p w:rsidR="00FA4091" w:rsidRPr="004A4623" w:rsidRDefault="00060D95" w:rsidP="00FA4091">
            <w:pPr>
              <w:rPr>
                <w:rFonts w:cs="メイリオ"/>
              </w:rPr>
            </w:pPr>
            <w:r>
              <w:rPr>
                <w:rFonts w:cs="メイリオ" w:hint="eastAsia"/>
              </w:rPr>
              <w:t>チェックを入れた上で課題配布設定を行うと、</w:t>
            </w:r>
            <w:r w:rsidR="00FA4091" w:rsidRPr="004A4623">
              <w:rPr>
                <w:rFonts w:cs="メイリオ" w:hint="eastAsia"/>
              </w:rPr>
              <w:t>生徒</w:t>
            </w:r>
            <w:r w:rsidR="002C71DB">
              <w:rPr>
                <w:rFonts w:cs="メイリオ" w:hint="eastAsia"/>
              </w:rPr>
              <w:t>ユーザー</w:t>
            </w:r>
            <w:r w:rsidR="00FA4091" w:rsidRPr="004A4623">
              <w:rPr>
                <w:rFonts w:cs="メイリオ" w:hint="eastAsia"/>
              </w:rPr>
              <w:t>が</w:t>
            </w:r>
            <w:r w:rsidR="006844C0">
              <w:rPr>
                <w:rFonts w:cs="メイリオ" w:hint="eastAsia"/>
              </w:rPr>
              <w:t>課題配布用アドレス</w:t>
            </w:r>
            <w:r w:rsidR="00FA4091" w:rsidRPr="004A4623">
              <w:rPr>
                <w:rFonts w:cs="メイリオ" w:hint="eastAsia"/>
              </w:rPr>
              <w:t>にアクセスし</w:t>
            </w:r>
            <w:r w:rsidR="004325DD">
              <w:rPr>
                <w:rFonts w:cs="メイリオ" w:hint="eastAsia"/>
              </w:rPr>
              <w:t>て</w:t>
            </w:r>
            <w:r w:rsidR="00F403E2">
              <w:rPr>
                <w:rFonts w:cs="メイリオ" w:hint="eastAsia"/>
              </w:rPr>
              <w:t>ファイルをダウンロード</w:t>
            </w:r>
            <w:r w:rsidR="004325DD">
              <w:rPr>
                <w:rFonts w:cs="メイリオ" w:hint="eastAsia"/>
              </w:rPr>
              <w:t>した際に</w:t>
            </w:r>
            <w:r w:rsidR="007D13D8">
              <w:rPr>
                <w:rFonts w:cs="メイリオ" w:hint="eastAsia"/>
              </w:rPr>
              <w:t>、</w:t>
            </w:r>
            <w:r w:rsidR="00F403E2">
              <w:rPr>
                <w:rFonts w:cs="メイリオ" w:hint="eastAsia"/>
              </w:rPr>
              <w:t>自身のメールアドレスに対して通知メールが送信されます。</w:t>
            </w:r>
          </w:p>
        </w:tc>
      </w:tr>
    </w:tbl>
    <w:p w:rsidR="00CC4D51" w:rsidRDefault="00CC4D51">
      <w:pPr>
        <w:adjustRightInd/>
        <w:snapToGrid/>
        <w:rPr>
          <w:rFonts w:cs="メイリオ"/>
        </w:rPr>
      </w:pPr>
    </w:p>
    <w:p w:rsidR="00EF398F" w:rsidRDefault="00CC4D51" w:rsidP="00FD38F9">
      <w:pPr>
        <w:adjustRightInd/>
        <w:snapToGrid/>
        <w:rPr>
          <w:rFonts w:cs="メイリオ"/>
        </w:rPr>
      </w:pPr>
      <w:r>
        <w:rPr>
          <w:rFonts w:cs="メイリオ" w:hint="eastAsia"/>
        </w:rPr>
        <w:lastRenderedPageBreak/>
        <w:t>課題配布設定が</w:t>
      </w:r>
      <w:r w:rsidR="00C22D72">
        <w:rPr>
          <w:rFonts w:cs="メイリオ" w:hint="eastAsia"/>
        </w:rPr>
        <w:t>完了しますと、</w:t>
      </w:r>
      <w:r w:rsidR="00F138A7">
        <w:rPr>
          <w:rFonts w:cs="メイリオ" w:hint="eastAsia"/>
        </w:rPr>
        <w:t>フォルダの</w:t>
      </w:r>
      <w:r w:rsidR="00C22D72" w:rsidRPr="004A4623">
        <w:rPr>
          <w:rFonts w:cs="メイリオ" w:hint="eastAsia"/>
        </w:rPr>
        <w:t>付加情報に</w:t>
      </w:r>
      <w:r w:rsidR="00F138A7">
        <w:rPr>
          <w:rFonts w:cs="メイリオ" w:hint="eastAsia"/>
        </w:rPr>
        <w:t>課題配布設定が行われた</w:t>
      </w:r>
      <w:r w:rsidR="00C22D72" w:rsidRPr="004A4623">
        <w:rPr>
          <w:rFonts w:cs="メイリオ" w:hint="eastAsia"/>
        </w:rPr>
        <w:t>ことを示すアイコンが表示</w:t>
      </w:r>
      <w:r w:rsidR="007A2B79">
        <w:rPr>
          <w:rFonts w:cs="メイリオ" w:hint="eastAsia"/>
        </w:rPr>
        <w:t>されます。</w:t>
      </w:r>
      <w:r w:rsidR="00EF398F" w:rsidRPr="004A4623">
        <w:rPr>
          <w:rFonts w:cs="メイリオ" w:hint="eastAsia"/>
        </w:rPr>
        <w:t>生徒</w:t>
      </w:r>
      <w:r w:rsidR="00EB29AC">
        <w:rPr>
          <w:rFonts w:cs="メイリオ" w:hint="eastAsia"/>
        </w:rPr>
        <w:t>ユーザ</w:t>
      </w:r>
      <w:r w:rsidR="00275382">
        <w:rPr>
          <w:rFonts w:cs="メイリオ" w:hint="eastAsia"/>
        </w:rPr>
        <w:t>ー</w:t>
      </w:r>
      <w:r w:rsidR="004C325D">
        <w:rPr>
          <w:rFonts w:cs="メイリオ" w:hint="eastAsia"/>
        </w:rPr>
        <w:t>が課題としてダウンロードするファイルは</w:t>
      </w:r>
      <w:r w:rsidR="00BE6C01">
        <w:rPr>
          <w:rFonts w:cs="メイリオ" w:hint="eastAsia"/>
        </w:rPr>
        <w:t>、</w:t>
      </w:r>
      <w:r w:rsidR="00EF398F" w:rsidRPr="004A4623">
        <w:rPr>
          <w:rFonts w:cs="メイリオ" w:hint="eastAsia"/>
        </w:rPr>
        <w:t>このアイコンのフォルダにアップロードします。</w:t>
      </w:r>
    </w:p>
    <w:p w:rsidR="00420769" w:rsidRPr="004A4623" w:rsidRDefault="00803EF1" w:rsidP="00B07D0B">
      <w:pPr>
        <w:adjustRightInd/>
        <w:snapToGrid/>
        <w:jc w:val="center"/>
        <w:rPr>
          <w:rFonts w:cs="メイリオ"/>
        </w:rPr>
      </w:pPr>
      <w:r>
        <w:rPr>
          <w:rFonts w:cs="メイリオ" w:hint="eastAsia"/>
          <w:noProof/>
        </w:rPr>
        <mc:AlternateContent>
          <mc:Choice Requires="wps">
            <w:drawing>
              <wp:anchor distT="0" distB="0" distL="114300" distR="114300" simplePos="0" relativeHeight="251620864" behindDoc="0" locked="0" layoutInCell="1" allowOverlap="1" wp14:anchorId="04AB8B10" wp14:editId="44029C2F">
                <wp:simplePos x="0" y="0"/>
                <wp:positionH relativeFrom="column">
                  <wp:posOffset>4301490</wp:posOffset>
                </wp:positionH>
                <wp:positionV relativeFrom="paragraph">
                  <wp:posOffset>638810</wp:posOffset>
                </wp:positionV>
                <wp:extent cx="219075" cy="180975"/>
                <wp:effectExtent l="0" t="0" r="28575" b="28575"/>
                <wp:wrapNone/>
                <wp:docPr id="13" name="正方形/長方形 13"/>
                <wp:cNvGraphicFramePr/>
                <a:graphic xmlns:a="http://schemas.openxmlformats.org/drawingml/2006/main">
                  <a:graphicData uri="http://schemas.microsoft.com/office/word/2010/wordprocessingShape">
                    <wps:wsp>
                      <wps:cNvSpPr/>
                      <wps:spPr>
                        <a:xfrm>
                          <a:off x="0" y="0"/>
                          <a:ext cx="219075" cy="1809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43AAB424" id="正方形/長方形 13" o:spid="_x0000_s1026" style="position:absolute;left:0;text-align:left;margin-left:338.7pt;margin-top:50.3pt;width:17.25pt;height:14.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" filled="f" strokecolor="red" strokeweight="2pt"/>
            </w:pict>
          </mc:Fallback>
        </mc:AlternateContent>
      </w:r>
      <w:r>
        <w:rPr>
          <w:noProof/>
        </w:rPr>
        <w:drawing>
          <wp:inline distT="0" distB="0" distL="0" distR="0">
            <wp:extent cx="4320000" cy="2023200"/>
            <wp:effectExtent l="19050" t="19050" r="23495" b="15240"/>
            <wp:docPr id="84" name="図 84" descr="https://screenshotscdn.firefoxusercontent.com/images/e39e3612-2bff-42ee-8615-15c8605c89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Image" descr="https://screenshotscdn.firefoxusercontent.com/images/e39e3612-2bff-42ee-8615-15c8605c89e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2023200"/>
                    </a:xfrm>
                    <a:prstGeom prst="rect">
                      <a:avLst/>
                    </a:prstGeom>
                    <a:noFill/>
                    <a:ln>
                      <a:solidFill>
                        <a:schemeClr val="bg1">
                          <a:lumMod val="85000"/>
                        </a:schemeClr>
                      </a:solidFill>
                    </a:ln>
                  </pic:spPr>
                </pic:pic>
              </a:graphicData>
            </a:graphic>
          </wp:inline>
        </w:drawing>
      </w:r>
    </w:p>
    <w:p w:rsidR="004A4623" w:rsidRPr="00420769" w:rsidRDefault="00420769" w:rsidP="00420769">
      <w:pPr>
        <w:jc w:val="center"/>
        <w:rPr>
          <w:rFonts w:cs="メイリオ"/>
          <w:b/>
        </w:rPr>
      </w:pPr>
      <w:r w:rsidRPr="00420769">
        <w:rPr>
          <w:rFonts w:cs="メイリオ" w:hint="eastAsia"/>
          <w:b/>
        </w:rPr>
        <w:t>課題配布設定後</w:t>
      </w:r>
    </w:p>
    <w:p w:rsidR="0017579E" w:rsidRDefault="0017579E">
      <w:pPr>
        <w:rPr>
          <w:rFonts w:cs="メイリオ"/>
        </w:rPr>
      </w:pPr>
    </w:p>
    <w:p w:rsidR="004A4623" w:rsidRPr="004A4623" w:rsidRDefault="004A4623" w:rsidP="00822288">
      <w:pPr>
        <w:pStyle w:val="3"/>
      </w:pPr>
      <w:bookmarkStart w:id="10" w:name="_2-1-2_アクセス制限設定"/>
      <w:bookmarkStart w:id="11" w:name="_Toc519068600"/>
      <w:bookmarkEnd w:id="10"/>
      <w:r w:rsidRPr="004A4623">
        <w:rPr>
          <w:rFonts w:hint="eastAsia"/>
        </w:rPr>
        <w:t>アクセス制限設定</w:t>
      </w:r>
      <w:bookmarkEnd w:id="11"/>
    </w:p>
    <w:p w:rsidR="008534C5" w:rsidRDefault="004E33D4" w:rsidP="007D59E6">
      <w:pPr>
        <w:rPr>
          <w:rFonts w:cs="メイリオ"/>
        </w:rPr>
      </w:pPr>
      <w:r>
        <w:rPr>
          <w:rFonts w:cs="メイリオ" w:hint="eastAsia"/>
        </w:rPr>
        <w:t>課題配布設定画面内の</w:t>
      </w:r>
      <w:r w:rsidR="009D585B">
        <w:rPr>
          <w:rFonts w:cs="メイリオ" w:hint="eastAsia"/>
        </w:rPr>
        <w:t>「アクセス制限設定」をクリックします。</w:t>
      </w:r>
    </w:p>
    <w:p w:rsidR="00420769" w:rsidRDefault="00420769" w:rsidP="008534C5">
      <w:pPr>
        <w:jc w:val="center"/>
        <w:rPr>
          <w:rFonts w:cs="メイリオ"/>
        </w:rPr>
      </w:pPr>
      <w:r>
        <w:rPr>
          <w:rFonts w:cs="メイリオ" w:hint="eastAsia"/>
          <w:noProof/>
        </w:rPr>
        <mc:AlternateContent>
          <mc:Choice Requires="wps">
            <w:drawing>
              <wp:anchor distT="0" distB="0" distL="114300" distR="114300" simplePos="0" relativeHeight="251623936" behindDoc="0" locked="0" layoutInCell="1" allowOverlap="1" wp14:anchorId="721ECA76" wp14:editId="224A16C4">
                <wp:simplePos x="0" y="0"/>
                <wp:positionH relativeFrom="column">
                  <wp:posOffset>3465830</wp:posOffset>
                </wp:positionH>
                <wp:positionV relativeFrom="paragraph">
                  <wp:posOffset>3171028</wp:posOffset>
                </wp:positionV>
                <wp:extent cx="752475" cy="161925"/>
                <wp:effectExtent l="0" t="0" r="28575" b="28575"/>
                <wp:wrapNone/>
                <wp:docPr id="15" name="正方形/長方形 15"/>
                <wp:cNvGraphicFramePr/>
                <a:graphic xmlns:a="http://schemas.openxmlformats.org/drawingml/2006/main">
                  <a:graphicData uri="http://schemas.microsoft.com/office/word/2010/wordprocessingShape">
                    <wps:wsp>
                      <wps:cNvSpPr/>
                      <wps:spPr>
                        <a:xfrm>
                          <a:off x="0" y="0"/>
                          <a:ext cx="752475" cy="1619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2AD25439" id="正方形/長方形 15" o:spid="_x0000_s1026" style="position:absolute;left:0;text-align:left;margin-left:272.9pt;margin-top:249.7pt;width:59.25pt;height:12.75pt;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" filled="f" strokecolor="red" strokeweight="2pt"/>
            </w:pict>
          </mc:Fallback>
        </mc:AlternateContent>
      </w:r>
      <w:r w:rsidR="00CD5A16">
        <w:rPr>
          <w:noProof/>
        </w:rPr>
        <w:drawing>
          <wp:inline distT="0" distB="0" distL="0" distR="0">
            <wp:extent cx="4320000" cy="3437280"/>
            <wp:effectExtent l="19050" t="19050" r="23495" b="1079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0000" cy="3437280"/>
                    </a:xfrm>
                    <a:prstGeom prst="rect">
                      <a:avLst/>
                    </a:prstGeom>
                    <a:noFill/>
                    <a:ln>
                      <a:solidFill>
                        <a:schemeClr val="bg1">
                          <a:lumMod val="85000"/>
                        </a:schemeClr>
                      </a:solidFill>
                    </a:ln>
                  </pic:spPr>
                </pic:pic>
              </a:graphicData>
            </a:graphic>
          </wp:inline>
        </w:drawing>
      </w:r>
    </w:p>
    <w:p w:rsidR="009E3B86" w:rsidRDefault="00420769" w:rsidP="00420769">
      <w:pPr>
        <w:jc w:val="center"/>
        <w:rPr>
          <w:rFonts w:cs="メイリオ"/>
          <w:b/>
        </w:rPr>
      </w:pPr>
      <w:r w:rsidRPr="00420769">
        <w:rPr>
          <w:rFonts w:cs="メイリオ" w:hint="eastAsia"/>
          <w:b/>
        </w:rPr>
        <w:t>課題配布設定画面</w:t>
      </w:r>
    </w:p>
    <w:p w:rsidR="00767F0A" w:rsidRDefault="009E3B86" w:rsidP="009E3B86">
      <w:pPr>
        <w:adjustRightInd/>
        <w:snapToGrid/>
        <w:rPr>
          <w:rFonts w:cs="メイリオ"/>
        </w:rPr>
      </w:pPr>
      <w:r>
        <w:rPr>
          <w:rFonts w:cs="メイリオ"/>
          <w:b/>
        </w:rPr>
        <w:br w:type="page"/>
      </w:r>
      <w:r w:rsidR="00B45F43" w:rsidRPr="00CB5C9A">
        <w:rPr>
          <w:rFonts w:cs="メイリオ" w:hint="eastAsia"/>
        </w:rPr>
        <w:lastRenderedPageBreak/>
        <w:t>アクセス制限設定</w:t>
      </w:r>
      <w:r w:rsidR="00767F0A">
        <w:rPr>
          <w:rFonts w:cs="メイリオ" w:hint="eastAsia"/>
        </w:rPr>
        <w:t>内のラジオボタンより</w:t>
      </w:r>
      <w:r w:rsidR="00BD43DB">
        <w:rPr>
          <w:rFonts w:cs="メイリオ" w:hint="eastAsia"/>
        </w:rPr>
        <w:t>、</w:t>
      </w:r>
      <w:r w:rsidR="00BD43DB" w:rsidRPr="004A4623">
        <w:rPr>
          <w:rFonts w:cs="メイリオ" w:hint="eastAsia"/>
        </w:rPr>
        <w:t>「アクセス制限を使用しない」か「個別に</w:t>
      </w:r>
      <w:r w:rsidR="00BD43DB">
        <w:rPr>
          <w:rFonts w:cs="メイリオ" w:hint="eastAsia"/>
        </w:rPr>
        <w:t>ユーザー</w:t>
      </w:r>
      <w:r w:rsidR="006B02FC">
        <w:rPr>
          <w:rFonts w:cs="メイリオ" w:hint="eastAsia"/>
        </w:rPr>
        <w:t>/グループ</w:t>
      </w:r>
      <w:r w:rsidR="00BD43DB" w:rsidRPr="004A4623">
        <w:rPr>
          <w:rFonts w:cs="メイリオ" w:hint="eastAsia"/>
        </w:rPr>
        <w:t>を選択」</w:t>
      </w:r>
      <w:r w:rsidR="00DC50EB">
        <w:rPr>
          <w:rFonts w:cs="メイリオ" w:hint="eastAsia"/>
        </w:rPr>
        <w:t>を</w:t>
      </w:r>
      <w:r w:rsidR="00276E16">
        <w:rPr>
          <w:rFonts w:cs="メイリオ" w:hint="eastAsia"/>
        </w:rPr>
        <w:t>指定</w:t>
      </w:r>
      <w:r w:rsidR="00DC50EB">
        <w:rPr>
          <w:rFonts w:cs="メイリオ" w:hint="eastAsia"/>
        </w:rPr>
        <w:t>します。</w:t>
      </w:r>
      <w:r w:rsidR="00655012">
        <w:rPr>
          <w:rFonts w:cs="メイリオ" w:hint="eastAsia"/>
        </w:rPr>
        <w:t>本手順では</w:t>
      </w:r>
      <w:r w:rsidR="00655012" w:rsidRPr="004A4623">
        <w:rPr>
          <w:rFonts w:cs="メイリオ" w:hint="eastAsia"/>
        </w:rPr>
        <w:t>「個別に</w:t>
      </w:r>
      <w:r w:rsidR="00655012">
        <w:rPr>
          <w:rFonts w:cs="メイリオ" w:hint="eastAsia"/>
        </w:rPr>
        <w:t>ユーザー</w:t>
      </w:r>
      <w:r w:rsidR="006B02FC">
        <w:rPr>
          <w:rFonts w:cs="メイリオ" w:hint="eastAsia"/>
        </w:rPr>
        <w:t>/グループ</w:t>
      </w:r>
      <w:r w:rsidR="00655012" w:rsidRPr="004A4623">
        <w:rPr>
          <w:rFonts w:cs="メイリオ" w:hint="eastAsia"/>
        </w:rPr>
        <w:t>を選択」</w:t>
      </w:r>
      <w:r w:rsidR="00655012">
        <w:rPr>
          <w:rFonts w:cs="メイリオ" w:hint="eastAsia"/>
        </w:rPr>
        <w:t>を</w:t>
      </w:r>
      <w:r w:rsidR="00276E16">
        <w:rPr>
          <w:rFonts w:cs="メイリオ" w:hint="eastAsia"/>
        </w:rPr>
        <w:t>指定</w:t>
      </w:r>
      <w:r w:rsidR="00655012">
        <w:rPr>
          <w:rFonts w:cs="メイリオ" w:hint="eastAsia"/>
        </w:rPr>
        <w:t>します。</w:t>
      </w:r>
    </w:p>
    <w:p w:rsidR="002B7A0B" w:rsidRDefault="002E66C4" w:rsidP="004A4623">
      <w:pPr>
        <w:rPr>
          <w:rFonts w:cs="メイリオ"/>
        </w:rPr>
      </w:pPr>
      <w:r w:rsidRPr="004A4623">
        <w:rPr>
          <w:rFonts w:cs="メイリオ" w:hint="eastAsia"/>
        </w:rPr>
        <w:t>「個別に</w:t>
      </w:r>
      <w:r>
        <w:rPr>
          <w:rFonts w:cs="メイリオ" w:hint="eastAsia"/>
        </w:rPr>
        <w:t>ユーザー</w:t>
      </w:r>
      <w:r w:rsidR="00C06D94">
        <w:rPr>
          <w:rFonts w:cs="メイリオ" w:hint="eastAsia"/>
        </w:rPr>
        <w:t>/グループ</w:t>
      </w:r>
      <w:r w:rsidRPr="004A4623">
        <w:rPr>
          <w:rFonts w:cs="メイリオ" w:hint="eastAsia"/>
        </w:rPr>
        <w:t>を選択」</w:t>
      </w:r>
      <w:r>
        <w:rPr>
          <w:rFonts w:cs="メイリオ" w:hint="eastAsia"/>
        </w:rPr>
        <w:t>を</w:t>
      </w:r>
      <w:r w:rsidR="00276E16">
        <w:rPr>
          <w:rFonts w:cs="メイリオ" w:hint="eastAsia"/>
        </w:rPr>
        <w:t>指定</w:t>
      </w:r>
      <w:r>
        <w:rPr>
          <w:rFonts w:cs="メイリオ" w:hint="eastAsia"/>
        </w:rPr>
        <w:t>した場合は、追加でアクセス可能なユーザー</w:t>
      </w:r>
      <w:r w:rsidR="00C06D94">
        <w:rPr>
          <w:rFonts w:cs="メイリオ" w:hint="eastAsia"/>
        </w:rPr>
        <w:t>/グループ</w:t>
      </w:r>
      <w:r>
        <w:rPr>
          <w:rFonts w:cs="メイリオ" w:hint="eastAsia"/>
        </w:rPr>
        <w:t>を指定します。</w:t>
      </w:r>
      <w:r w:rsidR="000135B1">
        <w:rPr>
          <w:rFonts w:cs="メイリオ" w:hint="eastAsia"/>
        </w:rPr>
        <w:t>「アクセス出来ないユーザー/グループ」から対象</w:t>
      </w:r>
      <w:r w:rsidR="00815804">
        <w:rPr>
          <w:rFonts w:cs="メイリオ" w:hint="eastAsia"/>
        </w:rPr>
        <w:t>のユーザー/グループ</w:t>
      </w:r>
      <w:r w:rsidR="000135B1">
        <w:rPr>
          <w:rFonts w:cs="メイリオ" w:hint="eastAsia"/>
        </w:rPr>
        <w:t>を選択し、</w:t>
      </w:r>
      <w:r w:rsidR="00662586">
        <w:rPr>
          <w:rFonts w:cs="メイリオ" w:hint="eastAsia"/>
        </w:rPr>
        <w:t>「参加&gt;&gt;」をクリック</w:t>
      </w:r>
      <w:r w:rsidR="00C526AC">
        <w:rPr>
          <w:rFonts w:cs="メイリオ" w:hint="eastAsia"/>
        </w:rPr>
        <w:t>してください。</w:t>
      </w:r>
      <w:r w:rsidR="002B7A0B">
        <w:rPr>
          <w:rFonts w:cs="メイリオ" w:hint="eastAsia"/>
        </w:rPr>
        <w:t>アクセス可能なユーザーの指定が完了しましたら、</w:t>
      </w:r>
      <w:r w:rsidR="00CB404C">
        <w:rPr>
          <w:rFonts w:cs="メイリオ" w:hint="eastAsia"/>
        </w:rPr>
        <w:t>「適用」をクリック</w:t>
      </w:r>
      <w:r w:rsidR="0027180D">
        <w:rPr>
          <w:rFonts w:cs="メイリオ" w:hint="eastAsia"/>
        </w:rPr>
        <w:t>することでアクセス制限設定が</w:t>
      </w:r>
      <w:r w:rsidR="0075267B">
        <w:rPr>
          <w:rFonts w:cs="メイリオ" w:hint="eastAsia"/>
        </w:rPr>
        <w:t>適用されます。</w:t>
      </w:r>
    </w:p>
    <w:p w:rsidR="004A4623" w:rsidRDefault="00273A52" w:rsidP="008D1838">
      <w:pPr>
        <w:jc w:val="center"/>
        <w:rPr>
          <w:rFonts w:cs="メイリオ"/>
        </w:rPr>
      </w:pPr>
      <w:r>
        <w:rPr>
          <w:rFonts w:cs="メイリオ" w:hint="eastAsia"/>
          <w:noProof/>
        </w:rPr>
        <mc:AlternateContent>
          <mc:Choice Requires="wps">
            <w:drawing>
              <wp:anchor distT="0" distB="0" distL="114300" distR="114300" simplePos="0" relativeHeight="251648512" behindDoc="0" locked="0" layoutInCell="1" allowOverlap="1" wp14:anchorId="2AD8E1CB" wp14:editId="5D5B04FB">
                <wp:simplePos x="0" y="0"/>
                <wp:positionH relativeFrom="column">
                  <wp:posOffset>2017557</wp:posOffset>
                </wp:positionH>
                <wp:positionV relativeFrom="paragraph">
                  <wp:posOffset>1010920</wp:posOffset>
                </wp:positionV>
                <wp:extent cx="1247775" cy="171450"/>
                <wp:effectExtent l="0" t="0" r="28575" b="19050"/>
                <wp:wrapNone/>
                <wp:docPr id="42" name="正方形/長方形 42"/>
                <wp:cNvGraphicFramePr/>
                <a:graphic xmlns:a="http://schemas.openxmlformats.org/drawingml/2006/main">
                  <a:graphicData uri="http://schemas.microsoft.com/office/word/2010/wordprocessingShape">
                    <wps:wsp>
                      <wps:cNvSpPr/>
                      <wps:spPr>
                        <a:xfrm>
                          <a:off x="0" y="0"/>
                          <a:ext cx="1247775" cy="1714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0021941D" id="正方形/長方形 42" o:spid="_x0000_s1026" style="position:absolute;left:0;text-align:left;margin-left:158.85pt;margin-top:79.6pt;width:98.25pt;height:1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" filled="f" strokecolor="red" strokeweight="2pt"/>
            </w:pict>
          </mc:Fallback>
        </mc:AlternateContent>
      </w:r>
      <w:r w:rsidR="00FE1B6D">
        <w:rPr>
          <w:rFonts w:cs="メイリオ" w:hint="eastAsia"/>
          <w:noProof/>
        </w:rPr>
        <mc:AlternateContent>
          <mc:Choice Requires="wps">
            <w:drawing>
              <wp:anchor distT="0" distB="0" distL="114300" distR="114300" simplePos="0" relativeHeight="251658752" behindDoc="0" locked="0" layoutInCell="1" allowOverlap="1" wp14:anchorId="7F5A11A6" wp14:editId="3D641407">
                <wp:simplePos x="0" y="0"/>
                <wp:positionH relativeFrom="column">
                  <wp:posOffset>3025937</wp:posOffset>
                </wp:positionH>
                <wp:positionV relativeFrom="paragraph">
                  <wp:posOffset>2014220</wp:posOffset>
                </wp:positionV>
                <wp:extent cx="428625" cy="209550"/>
                <wp:effectExtent l="0" t="0" r="28575" b="19050"/>
                <wp:wrapNone/>
                <wp:docPr id="44" name="正方形/長方形 44"/>
                <wp:cNvGraphicFramePr/>
                <a:graphic xmlns:a="http://schemas.openxmlformats.org/drawingml/2006/main">
                  <a:graphicData uri="http://schemas.microsoft.com/office/word/2010/wordprocessingShape">
                    <wps:wsp>
                      <wps:cNvSpPr/>
                      <wps:spPr>
                        <a:xfrm>
                          <a:off x="0" y="0"/>
                          <a:ext cx="428625" cy="2095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3F5EB382" id="正方形/長方形 44" o:spid="_x0000_s1026" style="position:absolute;left:0;text-align:left;margin-left:238.25pt;margin-top:158.6pt;width:33.75pt;height: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" filled="f" strokecolor="red" strokeweight="2pt"/>
            </w:pict>
          </mc:Fallback>
        </mc:AlternateContent>
      </w:r>
      <w:r w:rsidR="001A070D">
        <w:rPr>
          <w:rFonts w:cs="メイリオ" w:hint="eastAsia"/>
          <w:noProof/>
        </w:rPr>
        <mc:AlternateContent>
          <mc:Choice Requires="wps">
            <w:drawing>
              <wp:anchor distT="0" distB="0" distL="114300" distR="114300" simplePos="0" relativeHeight="251662848" behindDoc="0" locked="0" layoutInCell="1" allowOverlap="1" wp14:anchorId="07C0E828" wp14:editId="0E970E64">
                <wp:simplePos x="0" y="0"/>
                <wp:positionH relativeFrom="column">
                  <wp:posOffset>1424940</wp:posOffset>
                </wp:positionH>
                <wp:positionV relativeFrom="paragraph">
                  <wp:posOffset>299720</wp:posOffset>
                </wp:positionV>
                <wp:extent cx="428625" cy="209550"/>
                <wp:effectExtent l="0" t="0" r="28575" b="19050"/>
                <wp:wrapNone/>
                <wp:docPr id="46" name="正方形/長方形 46"/>
                <wp:cNvGraphicFramePr/>
                <a:graphic xmlns:a="http://schemas.openxmlformats.org/drawingml/2006/main">
                  <a:graphicData uri="http://schemas.microsoft.com/office/word/2010/wordprocessingShape">
                    <wps:wsp>
                      <wps:cNvSpPr/>
                      <wps:spPr>
                        <a:xfrm>
                          <a:off x="0" y="0"/>
                          <a:ext cx="428625" cy="2095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39BC79BA" id="正方形/長方形 46" o:spid="_x0000_s1026" style="position:absolute;left:0;text-align:left;margin-left:112.2pt;margin-top:23.6pt;width:33.75pt;height: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" filled="f" strokecolor="red" strokeweight="2pt"/>
            </w:pict>
          </mc:Fallback>
        </mc:AlternateContent>
      </w:r>
      <w:r w:rsidR="000C5DEF" w:rsidRPr="000C5DEF">
        <w:rPr>
          <w:noProof/>
        </w:rPr>
        <w:t xml:space="preserve"> </w:t>
      </w:r>
      <w:r w:rsidR="00867225">
        <w:rPr>
          <w:noProof/>
        </w:rPr>
        <w:drawing>
          <wp:inline distT="0" distB="0" distL="0" distR="0" wp14:anchorId="6A27A456" wp14:editId="20483B80">
            <wp:extent cx="4320000" cy="2710080"/>
            <wp:effectExtent l="19050" t="19050" r="23495" b="1460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0000" cy="2710080"/>
                    </a:xfrm>
                    <a:prstGeom prst="rect">
                      <a:avLst/>
                    </a:prstGeom>
                    <a:ln>
                      <a:solidFill>
                        <a:schemeClr val="bg1">
                          <a:lumMod val="85000"/>
                        </a:schemeClr>
                      </a:solidFill>
                    </a:ln>
                  </pic:spPr>
                </pic:pic>
              </a:graphicData>
            </a:graphic>
          </wp:inline>
        </w:drawing>
      </w:r>
    </w:p>
    <w:p w:rsidR="00CB67AE" w:rsidRDefault="00CB67AE" w:rsidP="008D1838">
      <w:pPr>
        <w:jc w:val="center"/>
        <w:rPr>
          <w:rFonts w:cs="メイリオ"/>
          <w:b/>
        </w:rPr>
      </w:pPr>
      <w:r w:rsidRPr="00CC6603">
        <w:rPr>
          <w:rFonts w:cs="メイリオ" w:hint="eastAsia"/>
          <w:b/>
        </w:rPr>
        <w:t>アクセス制限設定</w:t>
      </w:r>
    </w:p>
    <w:p w:rsidR="00592327" w:rsidRDefault="00592327" w:rsidP="00592327">
      <w:pPr>
        <w:adjustRightInd/>
        <w:snapToGrid/>
        <w:rPr>
          <w:rFonts w:cs="メイリオ"/>
          <w:b/>
        </w:rPr>
      </w:pPr>
    </w:p>
    <w:p w:rsidR="00CE7F63" w:rsidRDefault="00CE7F63" w:rsidP="00592327">
      <w:pPr>
        <w:adjustRightInd/>
        <w:snapToGrid/>
        <w:rPr>
          <w:rFonts w:cs="メイリオ"/>
        </w:rPr>
      </w:pPr>
      <w:r>
        <w:rPr>
          <w:rFonts w:cs="メイリオ" w:hint="eastAsia"/>
        </w:rPr>
        <w:t>また</w:t>
      </w:r>
      <w:r w:rsidR="00A05472">
        <w:rPr>
          <w:rFonts w:cs="メイリオ" w:hint="eastAsia"/>
        </w:rPr>
        <w:t>、</w:t>
      </w:r>
      <w:r>
        <w:rPr>
          <w:rFonts w:cs="メイリオ" w:hint="eastAsia"/>
        </w:rPr>
        <w:t>CSVファイルを用いてアクセス可能なユーザーを指定することも</w:t>
      </w:r>
      <w:r w:rsidR="003822A7">
        <w:rPr>
          <w:rFonts w:cs="メイリオ" w:hint="eastAsia"/>
        </w:rPr>
        <w:t>できます。</w:t>
      </w:r>
    </w:p>
    <w:p w:rsidR="00CE7F63" w:rsidRDefault="0077058B" w:rsidP="00306C1B">
      <w:pPr>
        <w:rPr>
          <w:rFonts w:cs="メイリオ"/>
        </w:rPr>
      </w:pPr>
      <w:r>
        <w:rPr>
          <w:rFonts w:cs="メイリオ" w:hint="eastAsia"/>
        </w:rPr>
        <w:t>アクセス制限設定画面内にある「CSVインポート」をクリックする</w:t>
      </w:r>
      <w:r w:rsidR="00F431EB">
        <w:rPr>
          <w:rFonts w:cs="メイリオ" w:hint="eastAsia"/>
        </w:rPr>
        <w:t>ことで、CSVインポート画面に遷移します。</w:t>
      </w:r>
    </w:p>
    <w:p w:rsidR="00197609" w:rsidRDefault="002D1F38" w:rsidP="00AE4500">
      <w:pPr>
        <w:jc w:val="center"/>
        <w:rPr>
          <w:rFonts w:cs="メイリオ"/>
        </w:rPr>
      </w:pPr>
      <w:r>
        <w:rPr>
          <w:rFonts w:cs="メイリオ" w:hint="eastAsia"/>
          <w:noProof/>
        </w:rPr>
        <w:lastRenderedPageBreak/>
        <mc:AlternateContent>
          <mc:Choice Requires="wps">
            <w:drawing>
              <wp:anchor distT="0" distB="0" distL="114300" distR="114300" simplePos="0" relativeHeight="251672064" behindDoc="0" locked="0" layoutInCell="1" allowOverlap="1" wp14:anchorId="2823BEE6" wp14:editId="7E5F4868">
                <wp:simplePos x="0" y="0"/>
                <wp:positionH relativeFrom="column">
                  <wp:posOffset>3378362</wp:posOffset>
                </wp:positionH>
                <wp:positionV relativeFrom="paragraph">
                  <wp:posOffset>1399540</wp:posOffset>
                </wp:positionV>
                <wp:extent cx="923925" cy="219075"/>
                <wp:effectExtent l="0" t="0" r="28575" b="28575"/>
                <wp:wrapNone/>
                <wp:docPr id="62" name="正方形/長方形 62"/>
                <wp:cNvGraphicFramePr/>
                <a:graphic xmlns:a="http://schemas.openxmlformats.org/drawingml/2006/main">
                  <a:graphicData uri="http://schemas.microsoft.com/office/word/2010/wordprocessingShape">
                    <wps:wsp>
                      <wps:cNvSpPr/>
                      <wps:spPr>
                        <a:xfrm>
                          <a:off x="0" y="0"/>
                          <a:ext cx="923925" cy="2190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612D027F" id="正方形/長方形 62" o:spid="_x0000_s1026" style="position:absolute;left:0;text-align:left;margin-left:266pt;margin-top:110.2pt;width:72.75pt;height:17.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" filled="f" strokecolor="red" strokeweight="2pt"/>
            </w:pict>
          </mc:Fallback>
        </mc:AlternateContent>
      </w:r>
      <w:r w:rsidR="00290EA9">
        <w:rPr>
          <w:noProof/>
        </w:rPr>
        <w:drawing>
          <wp:inline distT="0" distB="0" distL="0" distR="0" wp14:anchorId="262467FA" wp14:editId="5DB59AEA">
            <wp:extent cx="4320000" cy="2710080"/>
            <wp:effectExtent l="19050" t="19050" r="23495" b="1460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0000" cy="2710080"/>
                    </a:xfrm>
                    <a:prstGeom prst="rect">
                      <a:avLst/>
                    </a:prstGeom>
                    <a:ln>
                      <a:solidFill>
                        <a:schemeClr val="bg1">
                          <a:lumMod val="85000"/>
                        </a:schemeClr>
                      </a:solidFill>
                    </a:ln>
                  </pic:spPr>
                </pic:pic>
              </a:graphicData>
            </a:graphic>
          </wp:inline>
        </w:drawing>
      </w:r>
    </w:p>
    <w:p w:rsidR="00455E8D" w:rsidRDefault="00AE4500" w:rsidP="00AA13C3">
      <w:pPr>
        <w:jc w:val="center"/>
        <w:rPr>
          <w:rFonts w:cs="メイリオ"/>
          <w:b/>
        </w:rPr>
      </w:pPr>
      <w:r w:rsidRPr="00CC6603">
        <w:rPr>
          <w:rFonts w:cs="メイリオ" w:hint="eastAsia"/>
          <w:b/>
        </w:rPr>
        <w:t>アクセス制限設定</w:t>
      </w:r>
    </w:p>
    <w:p w:rsidR="00290EA9" w:rsidRPr="00AA13C3" w:rsidRDefault="00290EA9" w:rsidP="00AA13C3">
      <w:pPr>
        <w:jc w:val="center"/>
        <w:rPr>
          <w:rFonts w:cs="メイリオ"/>
          <w:b/>
        </w:rPr>
      </w:pPr>
    </w:p>
    <w:p w:rsidR="00CF2CC5" w:rsidRDefault="00BA5EBE" w:rsidP="00306C1B">
      <w:pPr>
        <w:rPr>
          <w:rFonts w:cs="メイリオ"/>
        </w:rPr>
      </w:pPr>
      <w:r>
        <w:rPr>
          <w:rFonts w:cs="メイリオ" w:hint="eastAsia"/>
        </w:rPr>
        <w:t>CSVインポート画面遷移後、</w:t>
      </w:r>
      <w:r w:rsidR="002B1D7B">
        <w:rPr>
          <w:rFonts w:cs="メイリオ" w:hint="eastAsia"/>
        </w:rPr>
        <w:t>「ファイルを選択」より取り込むCSVファイルを選択し、「インポート」をクリック</w:t>
      </w:r>
      <w:r w:rsidR="00862469">
        <w:rPr>
          <w:rFonts w:cs="メイリオ" w:hint="eastAsia"/>
        </w:rPr>
        <w:t>してください。</w:t>
      </w:r>
    </w:p>
    <w:p w:rsidR="00BA5EBE" w:rsidRPr="004C742F" w:rsidRDefault="00B70B6C" w:rsidP="00F93599">
      <w:pPr>
        <w:jc w:val="center"/>
        <w:rPr>
          <w:rFonts w:cs="メイリオ"/>
        </w:rPr>
      </w:pPr>
      <w:r>
        <w:rPr>
          <w:rFonts w:cs="メイリオ" w:hint="eastAsia"/>
          <w:noProof/>
        </w:rPr>
        <mc:AlternateContent>
          <mc:Choice Requires="wps">
            <w:drawing>
              <wp:anchor distT="0" distB="0" distL="114300" distR="114300" simplePos="0" relativeHeight="251675136" behindDoc="0" locked="0" layoutInCell="1" allowOverlap="1" wp14:anchorId="3FEB3ABA" wp14:editId="3E38B515">
                <wp:simplePos x="0" y="0"/>
                <wp:positionH relativeFrom="column">
                  <wp:posOffset>1397251</wp:posOffset>
                </wp:positionH>
                <wp:positionV relativeFrom="paragraph">
                  <wp:posOffset>294005</wp:posOffset>
                </wp:positionV>
                <wp:extent cx="627321" cy="202019"/>
                <wp:effectExtent l="0" t="0" r="20955" b="26670"/>
                <wp:wrapNone/>
                <wp:docPr id="74" name="正方形/長方形 74"/>
                <wp:cNvGraphicFramePr/>
                <a:graphic xmlns:a="http://schemas.openxmlformats.org/drawingml/2006/main">
                  <a:graphicData uri="http://schemas.microsoft.com/office/word/2010/wordprocessingShape">
                    <wps:wsp>
                      <wps:cNvSpPr/>
                      <wps:spPr>
                        <a:xfrm>
                          <a:off x="0" y="0"/>
                          <a:ext cx="627321" cy="202019"/>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4AD097B0" id="正方形/長方形 74" o:spid="_x0000_s1026" style="position:absolute;left:0;text-align:left;margin-left:110pt;margin-top:23.15pt;width:49.4pt;height:15.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" filled="f" strokecolor="red" strokeweight="2pt"/>
            </w:pict>
          </mc:Fallback>
        </mc:AlternateContent>
      </w:r>
      <w:r>
        <w:rPr>
          <w:rFonts w:cs="メイリオ" w:hint="eastAsia"/>
          <w:noProof/>
        </w:rPr>
        <mc:AlternateContent>
          <mc:Choice Requires="wps">
            <w:drawing>
              <wp:anchor distT="0" distB="0" distL="114300" distR="114300" simplePos="0" relativeHeight="251674112" behindDoc="0" locked="0" layoutInCell="1" allowOverlap="1" wp14:anchorId="11164272" wp14:editId="1DFFBE79">
                <wp:simplePos x="0" y="0"/>
                <wp:positionH relativeFrom="column">
                  <wp:posOffset>1843819</wp:posOffset>
                </wp:positionH>
                <wp:positionV relativeFrom="paragraph">
                  <wp:posOffset>783103</wp:posOffset>
                </wp:positionV>
                <wp:extent cx="786810" cy="233916"/>
                <wp:effectExtent l="0" t="0" r="13335" b="13970"/>
                <wp:wrapNone/>
                <wp:docPr id="73" name="正方形/長方形 73"/>
                <wp:cNvGraphicFramePr/>
                <a:graphic xmlns:a="http://schemas.openxmlformats.org/drawingml/2006/main">
                  <a:graphicData uri="http://schemas.microsoft.com/office/word/2010/wordprocessingShape">
                    <wps:wsp>
                      <wps:cNvSpPr/>
                      <wps:spPr>
                        <a:xfrm>
                          <a:off x="0" y="0"/>
                          <a:ext cx="786810" cy="233916"/>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27DCC7ED" id="正方形/長方形 73" o:spid="_x0000_s1026" style="position:absolute;left:0;text-align:left;margin-left:145.2pt;margin-top:61.65pt;width:61.95pt;height:18.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" filled="f" strokecolor="red" strokeweight="2pt"/>
            </w:pict>
          </mc:Fallback>
        </mc:AlternateContent>
      </w:r>
      <w:r w:rsidR="008A4FF7">
        <w:rPr>
          <w:noProof/>
        </w:rPr>
        <w:drawing>
          <wp:inline distT="0" distB="0" distL="0" distR="0" wp14:anchorId="1380C975" wp14:editId="0627DFBA">
            <wp:extent cx="4320000" cy="2118240"/>
            <wp:effectExtent l="19050" t="19050" r="23495" b="1587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0000" cy="2118240"/>
                    </a:xfrm>
                    <a:prstGeom prst="rect">
                      <a:avLst/>
                    </a:prstGeom>
                    <a:ln>
                      <a:solidFill>
                        <a:schemeClr val="bg1">
                          <a:lumMod val="85000"/>
                        </a:schemeClr>
                      </a:solidFill>
                    </a:ln>
                  </pic:spPr>
                </pic:pic>
              </a:graphicData>
            </a:graphic>
          </wp:inline>
        </w:drawing>
      </w:r>
    </w:p>
    <w:p w:rsidR="00C755F2" w:rsidRPr="00F91F77" w:rsidRDefault="00C755F2" w:rsidP="00C755F2">
      <w:pPr>
        <w:jc w:val="center"/>
        <w:rPr>
          <w:rFonts w:cs="メイリオ"/>
          <w:b/>
        </w:rPr>
      </w:pPr>
      <w:r w:rsidRPr="00F91F77">
        <w:rPr>
          <w:rFonts w:cs="メイリオ" w:hint="eastAsia"/>
          <w:b/>
        </w:rPr>
        <w:t>CSVインポート</w:t>
      </w:r>
    </w:p>
    <w:p w:rsidR="00CD32BB" w:rsidRDefault="00CD32BB" w:rsidP="00306C1B">
      <w:pPr>
        <w:rPr>
          <w:rFonts w:cs="メイリオ"/>
        </w:rPr>
      </w:pPr>
    </w:p>
    <w:p w:rsidR="00306C1B" w:rsidRDefault="002B1D7B" w:rsidP="00306C1B">
      <w:pPr>
        <w:rPr>
          <w:rFonts w:cs="メイリオ"/>
        </w:rPr>
      </w:pPr>
      <w:r>
        <w:rPr>
          <w:rFonts w:cs="メイリオ" w:hint="eastAsia"/>
        </w:rPr>
        <w:t>指定した</w:t>
      </w:r>
      <w:r w:rsidR="00026997">
        <w:rPr>
          <w:rFonts w:cs="メイリオ" w:hint="eastAsia"/>
        </w:rPr>
        <w:t>アクセス可能ユーザーを</w:t>
      </w:r>
      <w:r w:rsidR="00DE1DC1">
        <w:rPr>
          <w:rFonts w:cs="メイリオ" w:hint="eastAsia"/>
        </w:rPr>
        <w:t>お気に入りとして設定し、</w:t>
      </w:r>
      <w:r w:rsidR="00ED49C8">
        <w:rPr>
          <w:rFonts w:cs="メイリオ" w:hint="eastAsia"/>
        </w:rPr>
        <w:t>他の</w:t>
      </w:r>
      <w:r w:rsidR="00DE1DC1">
        <w:rPr>
          <w:rFonts w:cs="メイリオ" w:hint="eastAsia"/>
        </w:rPr>
        <w:t>課題配布/レポート回収設定</w:t>
      </w:r>
      <w:r w:rsidR="00B92369">
        <w:rPr>
          <w:rFonts w:cs="メイリオ" w:hint="eastAsia"/>
        </w:rPr>
        <w:t>時に</w:t>
      </w:r>
      <w:r w:rsidR="00DE1DC1">
        <w:rPr>
          <w:rFonts w:cs="メイリオ" w:hint="eastAsia"/>
        </w:rPr>
        <w:t>使用することも</w:t>
      </w:r>
      <w:r w:rsidR="00A02E85">
        <w:rPr>
          <w:rFonts w:cs="メイリオ" w:hint="eastAsia"/>
        </w:rPr>
        <w:t>できます。</w:t>
      </w:r>
    </w:p>
    <w:p w:rsidR="001B6790" w:rsidRPr="00306C1B" w:rsidRDefault="0099661D" w:rsidP="00306C1B">
      <w:pPr>
        <w:rPr>
          <w:rFonts w:cs="メイリオ"/>
        </w:rPr>
      </w:pPr>
      <w:r>
        <w:rPr>
          <w:rFonts w:cs="メイリオ" w:hint="eastAsia"/>
        </w:rPr>
        <w:t>アクセス可能ユーザーの指定が完了後、「お気に入りに追加」下のテキストエリア内に任意の名前を入力し、「追加」をクリックすることで</w:t>
      </w:r>
      <w:r w:rsidR="0011678B">
        <w:rPr>
          <w:rFonts w:cs="メイリオ" w:hint="eastAsia"/>
        </w:rPr>
        <w:t>お気に入り</w:t>
      </w:r>
      <w:r w:rsidR="001B4D47">
        <w:rPr>
          <w:rFonts w:cs="メイリオ" w:hint="eastAsia"/>
        </w:rPr>
        <w:t>リストに追加</w:t>
      </w:r>
      <w:r w:rsidR="0011678B">
        <w:rPr>
          <w:rFonts w:cs="メイリオ" w:hint="eastAsia"/>
        </w:rPr>
        <w:t>されます。</w:t>
      </w:r>
    </w:p>
    <w:p w:rsidR="00C03522" w:rsidRDefault="001B6790" w:rsidP="007A2294">
      <w:pPr>
        <w:jc w:val="center"/>
        <w:rPr>
          <w:rFonts w:cs="メイリオ"/>
          <w:b/>
        </w:rPr>
      </w:pPr>
      <w:r>
        <w:rPr>
          <w:rFonts w:cs="メイリオ" w:hint="eastAsia"/>
          <w:noProof/>
        </w:rPr>
        <w:lastRenderedPageBreak/>
        <mc:AlternateContent>
          <mc:Choice Requires="wps">
            <w:drawing>
              <wp:anchor distT="0" distB="0" distL="114300" distR="114300" simplePos="0" relativeHeight="251666944" behindDoc="0" locked="0" layoutInCell="1" allowOverlap="1" wp14:anchorId="2B9A9D16" wp14:editId="65891AF9">
                <wp:simplePos x="0" y="0"/>
                <wp:positionH relativeFrom="column">
                  <wp:posOffset>3481705</wp:posOffset>
                </wp:positionH>
                <wp:positionV relativeFrom="paragraph">
                  <wp:posOffset>2920365</wp:posOffset>
                </wp:positionV>
                <wp:extent cx="847725" cy="219075"/>
                <wp:effectExtent l="0" t="0" r="28575" b="28575"/>
                <wp:wrapNone/>
                <wp:docPr id="50" name="正方形/長方形 50"/>
                <wp:cNvGraphicFramePr/>
                <a:graphic xmlns:a="http://schemas.openxmlformats.org/drawingml/2006/main">
                  <a:graphicData uri="http://schemas.microsoft.com/office/word/2010/wordprocessingShape">
                    <wps:wsp>
                      <wps:cNvSpPr/>
                      <wps:spPr>
                        <a:xfrm>
                          <a:off x="0" y="0"/>
                          <a:ext cx="847725" cy="2190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16048148" id="正方形/長方形 50" o:spid="_x0000_s1026" style="position:absolute;left:0;text-align:left;margin-left:274.15pt;margin-top:229.95pt;width:66.75pt;height:1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" filled="f" strokecolor="red" strokeweight="2pt"/>
            </w:pict>
          </mc:Fallback>
        </mc:AlternateContent>
      </w:r>
      <w:r>
        <w:rPr>
          <w:rFonts w:cs="メイリオ" w:hint="eastAsia"/>
          <w:noProof/>
        </w:rPr>
        <mc:AlternateContent>
          <mc:Choice Requires="wps">
            <w:drawing>
              <wp:anchor distT="0" distB="0" distL="114300" distR="114300" simplePos="0" relativeHeight="251665920" behindDoc="0" locked="0" layoutInCell="1" allowOverlap="1" wp14:anchorId="51668D7E" wp14:editId="664F0146">
                <wp:simplePos x="0" y="0"/>
                <wp:positionH relativeFrom="column">
                  <wp:posOffset>1977390</wp:posOffset>
                </wp:positionH>
                <wp:positionV relativeFrom="paragraph">
                  <wp:posOffset>2800985</wp:posOffset>
                </wp:positionV>
                <wp:extent cx="1419225" cy="342900"/>
                <wp:effectExtent l="0" t="0" r="28575" b="19050"/>
                <wp:wrapNone/>
                <wp:docPr id="48" name="正方形/長方形 48"/>
                <wp:cNvGraphicFramePr/>
                <a:graphic xmlns:a="http://schemas.openxmlformats.org/drawingml/2006/main">
                  <a:graphicData uri="http://schemas.microsoft.com/office/word/2010/wordprocessingShape">
                    <wps:wsp>
                      <wps:cNvSpPr/>
                      <wps:spPr>
                        <a:xfrm>
                          <a:off x="0" y="0"/>
                          <a:ext cx="1419225" cy="3429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3DDADB5E" id="正方形/長方形 48" o:spid="_x0000_s1026" style="position:absolute;left:0;text-align:left;margin-left:155.7pt;margin-top:220.55pt;width:111.75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" filled="f" strokecolor="red" strokeweight="2pt"/>
            </w:pict>
          </mc:Fallback>
        </mc:AlternateContent>
      </w:r>
      <w:r w:rsidR="000E0037" w:rsidRPr="000E0037">
        <w:rPr>
          <w:noProof/>
        </w:rPr>
        <w:t xml:space="preserve"> </w:t>
      </w:r>
      <w:r w:rsidR="000E0037">
        <w:rPr>
          <w:noProof/>
        </w:rPr>
        <w:drawing>
          <wp:inline distT="0" distB="0" distL="0" distR="0" wp14:anchorId="05F2D71B" wp14:editId="73C7C640">
            <wp:extent cx="4320000" cy="4244760"/>
            <wp:effectExtent l="19050" t="19050" r="23495" b="2286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20000" cy="4244760"/>
                    </a:xfrm>
                    <a:prstGeom prst="rect">
                      <a:avLst/>
                    </a:prstGeom>
                    <a:ln>
                      <a:solidFill>
                        <a:schemeClr val="bg1">
                          <a:lumMod val="85000"/>
                        </a:schemeClr>
                      </a:solidFill>
                    </a:ln>
                  </pic:spPr>
                </pic:pic>
              </a:graphicData>
            </a:graphic>
          </wp:inline>
        </w:drawing>
      </w:r>
    </w:p>
    <w:p w:rsidR="00186EBB" w:rsidRDefault="00186EBB" w:rsidP="007A2294">
      <w:pPr>
        <w:jc w:val="center"/>
        <w:rPr>
          <w:rFonts w:cs="メイリオ"/>
          <w:b/>
        </w:rPr>
      </w:pPr>
      <w:r w:rsidRPr="00CC6603">
        <w:rPr>
          <w:rFonts w:cs="メイリオ" w:hint="eastAsia"/>
          <w:b/>
        </w:rPr>
        <w:t>アクセス制限設定</w:t>
      </w:r>
    </w:p>
    <w:p w:rsidR="006F1704" w:rsidRDefault="006F1704" w:rsidP="00592327">
      <w:pPr>
        <w:adjustRightInd/>
        <w:snapToGrid/>
        <w:rPr>
          <w:rFonts w:cs="メイリオ"/>
        </w:rPr>
      </w:pPr>
    </w:p>
    <w:p w:rsidR="00CF7A52" w:rsidRDefault="00FB0792" w:rsidP="00592327">
      <w:pPr>
        <w:adjustRightInd/>
        <w:snapToGrid/>
        <w:rPr>
          <w:rFonts w:cs="メイリオ"/>
        </w:rPr>
      </w:pPr>
      <w:r>
        <w:rPr>
          <w:rFonts w:cs="メイリオ" w:hint="eastAsia"/>
        </w:rPr>
        <w:t>次回以降の課題配布、レポート回収設定時には、追加したお気に入り</w:t>
      </w:r>
      <w:r w:rsidR="000F566E">
        <w:rPr>
          <w:rFonts w:cs="メイリオ" w:hint="eastAsia"/>
        </w:rPr>
        <w:t>を用いてアクセス制限設定を行うことができます。</w:t>
      </w:r>
    </w:p>
    <w:p w:rsidR="0057663E" w:rsidRPr="004A4623" w:rsidRDefault="00F153C5" w:rsidP="00A41943">
      <w:pPr>
        <w:jc w:val="center"/>
        <w:rPr>
          <w:rFonts w:cs="メイリオ"/>
        </w:rPr>
      </w:pPr>
      <w:r>
        <w:rPr>
          <w:rFonts w:cs="メイリオ" w:hint="eastAsia"/>
          <w:noProof/>
        </w:rPr>
        <mc:AlternateContent>
          <mc:Choice Requires="wps">
            <w:drawing>
              <wp:anchor distT="0" distB="0" distL="114300" distR="114300" simplePos="0" relativeHeight="251667968" behindDoc="0" locked="0" layoutInCell="1" allowOverlap="1" wp14:anchorId="338BBE23" wp14:editId="130A1C9C">
                <wp:simplePos x="0" y="0"/>
                <wp:positionH relativeFrom="column">
                  <wp:posOffset>1938817</wp:posOffset>
                </wp:positionH>
                <wp:positionV relativeFrom="paragraph">
                  <wp:posOffset>1106805</wp:posOffset>
                </wp:positionV>
                <wp:extent cx="847725" cy="219075"/>
                <wp:effectExtent l="0" t="0" r="28575" b="28575"/>
                <wp:wrapNone/>
                <wp:docPr id="60" name="正方形/長方形 60"/>
                <wp:cNvGraphicFramePr/>
                <a:graphic xmlns:a="http://schemas.openxmlformats.org/drawingml/2006/main">
                  <a:graphicData uri="http://schemas.microsoft.com/office/word/2010/wordprocessingShape">
                    <wps:wsp>
                      <wps:cNvSpPr/>
                      <wps:spPr>
                        <a:xfrm>
                          <a:off x="0" y="0"/>
                          <a:ext cx="847725" cy="2190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53ABD53F" id="正方形/長方形 60" o:spid="_x0000_s1026" style="position:absolute;left:0;text-align:left;margin-left:152.65pt;margin-top:87.15pt;width:66.75pt;height:1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" filled="f" strokecolor="red" strokeweight="2pt"/>
            </w:pict>
          </mc:Fallback>
        </mc:AlternateContent>
      </w:r>
      <w:r w:rsidR="0008209E">
        <w:rPr>
          <w:noProof/>
        </w:rPr>
        <w:drawing>
          <wp:inline distT="0" distB="0" distL="0" distR="0" wp14:anchorId="59C1EC63" wp14:editId="2BB933B6">
            <wp:extent cx="4320000" cy="1309680"/>
            <wp:effectExtent l="19050" t="19050" r="23495" b="2413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0000" cy="1309680"/>
                    </a:xfrm>
                    <a:prstGeom prst="rect">
                      <a:avLst/>
                    </a:prstGeom>
                    <a:ln>
                      <a:solidFill>
                        <a:schemeClr val="bg1">
                          <a:lumMod val="85000"/>
                        </a:schemeClr>
                      </a:solidFill>
                    </a:ln>
                  </pic:spPr>
                </pic:pic>
              </a:graphicData>
            </a:graphic>
          </wp:inline>
        </w:drawing>
      </w:r>
    </w:p>
    <w:p w:rsidR="00F91F77" w:rsidRDefault="00961219" w:rsidP="00E467D1">
      <w:pPr>
        <w:jc w:val="center"/>
        <w:rPr>
          <w:rFonts w:cs="メイリオ"/>
          <w:b/>
        </w:rPr>
      </w:pPr>
      <w:r w:rsidRPr="00F91F77">
        <w:rPr>
          <w:rFonts w:cs="メイリオ" w:hint="eastAsia"/>
          <w:b/>
        </w:rPr>
        <w:t>アクセス制限設定（お気に入り</w:t>
      </w:r>
      <w:r w:rsidR="008370C6">
        <w:rPr>
          <w:rFonts w:cs="メイリオ" w:hint="eastAsia"/>
          <w:b/>
        </w:rPr>
        <w:t>追加</w:t>
      </w:r>
      <w:r w:rsidRPr="00F91F77">
        <w:rPr>
          <w:rFonts w:cs="メイリオ" w:hint="eastAsia"/>
          <w:b/>
        </w:rPr>
        <w:t>後）</w:t>
      </w:r>
    </w:p>
    <w:p w:rsidR="00E467D1" w:rsidRPr="00D515D3" w:rsidRDefault="00E467D1" w:rsidP="00E467D1">
      <w:pPr>
        <w:adjustRightInd/>
        <w:snapToGrid/>
        <w:rPr>
          <w:rFonts w:cs="メイリオ"/>
          <w:b/>
        </w:rPr>
      </w:pPr>
      <w:r>
        <w:rPr>
          <w:rFonts w:cs="メイリオ"/>
          <w:b/>
        </w:rPr>
        <w:br w:type="page"/>
      </w:r>
    </w:p>
    <w:p w:rsidR="004A4623" w:rsidRPr="004A4623" w:rsidRDefault="004A4623" w:rsidP="00822288">
      <w:pPr>
        <w:pStyle w:val="3"/>
      </w:pPr>
      <w:bookmarkStart w:id="12" w:name="_Toc519068601"/>
      <w:r w:rsidRPr="004A4623">
        <w:rPr>
          <w:rFonts w:hint="eastAsia"/>
        </w:rPr>
        <w:lastRenderedPageBreak/>
        <w:t>課題を課題配布フォルダにアップロードする</w:t>
      </w:r>
      <w:bookmarkEnd w:id="12"/>
    </w:p>
    <w:p w:rsidR="008935F9" w:rsidRDefault="008935F9" w:rsidP="004A4623">
      <w:pPr>
        <w:rPr>
          <w:rFonts w:cs="メイリオ"/>
        </w:rPr>
      </w:pPr>
      <w:r>
        <w:rPr>
          <w:rFonts w:cs="メイリオ" w:hint="eastAsia"/>
        </w:rPr>
        <w:t>課題配布設定を行ったフォルダに</w:t>
      </w:r>
      <w:r w:rsidR="00A6781E">
        <w:rPr>
          <w:rFonts w:cs="メイリオ" w:hint="eastAsia"/>
        </w:rPr>
        <w:t>遷移し、上部メニューから「アップロード」をクリックします。</w:t>
      </w:r>
    </w:p>
    <w:p w:rsidR="00F91F77" w:rsidRDefault="00F91F77" w:rsidP="00F91F77">
      <w:pPr>
        <w:jc w:val="center"/>
        <w:rPr>
          <w:rFonts w:cs="メイリオ"/>
        </w:rPr>
      </w:pPr>
      <w:r>
        <w:rPr>
          <w:rFonts w:cs="メイリオ" w:hint="eastAsia"/>
          <w:noProof/>
        </w:rPr>
        <mc:AlternateContent>
          <mc:Choice Requires="wps">
            <w:drawing>
              <wp:anchor distT="0" distB="0" distL="114300" distR="114300" simplePos="0" relativeHeight="251625984" behindDoc="0" locked="0" layoutInCell="1" allowOverlap="1" wp14:anchorId="28AD9A6F" wp14:editId="270A6360">
                <wp:simplePos x="0" y="0"/>
                <wp:positionH relativeFrom="column">
                  <wp:posOffset>1764005</wp:posOffset>
                </wp:positionH>
                <wp:positionV relativeFrom="paragraph">
                  <wp:posOffset>252738</wp:posOffset>
                </wp:positionV>
                <wp:extent cx="504702" cy="166255"/>
                <wp:effectExtent l="0" t="0" r="10160" b="24765"/>
                <wp:wrapNone/>
                <wp:docPr id="26" name="正方形/長方形 26"/>
                <wp:cNvGraphicFramePr/>
                <a:graphic xmlns:a="http://schemas.openxmlformats.org/drawingml/2006/main">
                  <a:graphicData uri="http://schemas.microsoft.com/office/word/2010/wordprocessingShape">
                    <wps:wsp>
                      <wps:cNvSpPr/>
                      <wps:spPr>
                        <a:xfrm>
                          <a:off x="0" y="0"/>
                          <a:ext cx="504702" cy="16625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460B41E0" id="正方形/長方形 26" o:spid="_x0000_s1026" style="position:absolute;left:0;text-align:left;margin-left:138.9pt;margin-top:19.9pt;width:39.75pt;height:13.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" filled="f" strokecolor="red" strokeweight="2pt"/>
            </w:pict>
          </mc:Fallback>
        </mc:AlternateContent>
      </w:r>
      <w:r w:rsidR="00367EB0">
        <w:rPr>
          <w:noProof/>
        </w:rPr>
        <w:drawing>
          <wp:inline distT="0" distB="0" distL="0" distR="0">
            <wp:extent cx="4320000" cy="2023920"/>
            <wp:effectExtent l="19050" t="19050" r="23495" b="14605"/>
            <wp:docPr id="95" name="図 95" descr="https://screenshotscdn.firefoxusercontent.com/images/a807c741-6bfb-4763-a8e5-6da42fdadf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creenshotscdn.firefoxusercontent.com/images/a807c741-6bfb-4763-a8e5-6da42fdadf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2023920"/>
                    </a:xfrm>
                    <a:prstGeom prst="rect">
                      <a:avLst/>
                    </a:prstGeom>
                    <a:noFill/>
                    <a:ln>
                      <a:solidFill>
                        <a:schemeClr val="bg1">
                          <a:lumMod val="85000"/>
                        </a:schemeClr>
                      </a:solidFill>
                    </a:ln>
                  </pic:spPr>
                </pic:pic>
              </a:graphicData>
            </a:graphic>
          </wp:inline>
        </w:drawing>
      </w:r>
    </w:p>
    <w:p w:rsidR="00F91F77" w:rsidRPr="00F91F77" w:rsidRDefault="00F91F77" w:rsidP="00F91F77">
      <w:pPr>
        <w:jc w:val="center"/>
        <w:rPr>
          <w:rFonts w:cs="メイリオ"/>
          <w:b/>
        </w:rPr>
      </w:pPr>
      <w:r w:rsidRPr="00F91F77">
        <w:rPr>
          <w:rFonts w:cs="メイリオ" w:hint="eastAsia"/>
          <w:b/>
        </w:rPr>
        <w:t>課題配布フォルダ内</w:t>
      </w:r>
    </w:p>
    <w:p w:rsidR="00F91F77" w:rsidRDefault="00F91F77" w:rsidP="004A4623">
      <w:pPr>
        <w:rPr>
          <w:rFonts w:cs="メイリオ"/>
        </w:rPr>
      </w:pPr>
    </w:p>
    <w:p w:rsidR="00F922C6" w:rsidRDefault="009D75CE" w:rsidP="004A4623">
      <w:pPr>
        <w:rPr>
          <w:rFonts w:cs="メイリオ"/>
        </w:rPr>
      </w:pPr>
      <w:r>
        <w:rPr>
          <w:rFonts w:cs="メイリオ" w:hint="eastAsia"/>
        </w:rPr>
        <w:t>アップロード画面に遷移後、</w:t>
      </w:r>
      <w:r w:rsidR="00F922C6">
        <w:rPr>
          <w:rFonts w:cs="メイリオ" w:hint="eastAsia"/>
        </w:rPr>
        <w:t>課題ファイルをドラッグアンドドロップし、</w:t>
      </w:r>
      <w:r w:rsidR="00473F49">
        <w:rPr>
          <w:rFonts w:cs="メイリオ" w:hint="eastAsia"/>
        </w:rPr>
        <w:t>「アップロード」をクリック</w:t>
      </w:r>
      <w:r w:rsidR="00120AB0">
        <w:rPr>
          <w:rFonts w:cs="メイリオ" w:hint="eastAsia"/>
        </w:rPr>
        <w:t>してアップロードします。</w:t>
      </w:r>
    </w:p>
    <w:p w:rsidR="00F922C6" w:rsidRDefault="00217B7B" w:rsidP="00AC4952">
      <w:pPr>
        <w:jc w:val="center"/>
        <w:rPr>
          <w:rFonts w:cs="メイリオ"/>
        </w:rPr>
      </w:pPr>
      <w:r>
        <w:rPr>
          <w:rFonts w:cs="メイリオ" w:hint="eastAsia"/>
          <w:noProof/>
        </w:rPr>
        <mc:AlternateContent>
          <mc:Choice Requires="wps">
            <w:drawing>
              <wp:anchor distT="0" distB="0" distL="114300" distR="114300" simplePos="0" relativeHeight="251676160" behindDoc="0" locked="0" layoutInCell="1" allowOverlap="1" wp14:anchorId="4DE8A323" wp14:editId="70C75911">
                <wp:simplePos x="0" y="0"/>
                <wp:positionH relativeFrom="column">
                  <wp:posOffset>2343549</wp:posOffset>
                </wp:positionH>
                <wp:positionV relativeFrom="paragraph">
                  <wp:posOffset>1151521</wp:posOffset>
                </wp:positionV>
                <wp:extent cx="808074" cy="202018"/>
                <wp:effectExtent l="0" t="0" r="11430" b="26670"/>
                <wp:wrapNone/>
                <wp:docPr id="80" name="正方形/長方形 80"/>
                <wp:cNvGraphicFramePr/>
                <a:graphic xmlns:a="http://schemas.openxmlformats.org/drawingml/2006/main">
                  <a:graphicData uri="http://schemas.microsoft.com/office/word/2010/wordprocessingShape">
                    <wps:wsp>
                      <wps:cNvSpPr/>
                      <wps:spPr>
                        <a:xfrm>
                          <a:off x="0" y="0"/>
                          <a:ext cx="808074" cy="202018"/>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62906200" id="正方形/長方形 80" o:spid="_x0000_s1026" style="position:absolute;left:0;text-align:left;margin-left:184.55pt;margin-top:90.65pt;width:63.65pt;height:15.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" filled="f" strokecolor="red" strokeweight="2pt"/>
            </w:pict>
          </mc:Fallback>
        </mc:AlternateContent>
      </w:r>
      <w:r w:rsidR="005C7E7D">
        <w:rPr>
          <w:noProof/>
        </w:rPr>
        <w:drawing>
          <wp:inline distT="0" distB="0" distL="0" distR="0" wp14:anchorId="222A4CCB" wp14:editId="1FC63B33">
            <wp:extent cx="4320000" cy="2256480"/>
            <wp:effectExtent l="19050" t="19050" r="23495" b="1079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0000" cy="2256480"/>
                    </a:xfrm>
                    <a:prstGeom prst="rect">
                      <a:avLst/>
                    </a:prstGeom>
                    <a:ln>
                      <a:solidFill>
                        <a:schemeClr val="bg1">
                          <a:lumMod val="85000"/>
                        </a:schemeClr>
                      </a:solidFill>
                    </a:ln>
                  </pic:spPr>
                </pic:pic>
              </a:graphicData>
            </a:graphic>
          </wp:inline>
        </w:drawing>
      </w:r>
    </w:p>
    <w:p w:rsidR="00E45C1B" w:rsidRPr="009D7184" w:rsidRDefault="00E45C1B" w:rsidP="00E45C1B">
      <w:pPr>
        <w:jc w:val="center"/>
        <w:rPr>
          <w:rFonts w:cs="メイリオ"/>
          <w:b/>
        </w:rPr>
      </w:pPr>
      <w:r w:rsidRPr="009D7184">
        <w:rPr>
          <w:rFonts w:cs="メイリオ" w:hint="eastAsia"/>
          <w:b/>
        </w:rPr>
        <w:t>アップロード画面</w:t>
      </w:r>
    </w:p>
    <w:p w:rsidR="00922ACD" w:rsidRDefault="00922ACD">
      <w:pPr>
        <w:adjustRightInd/>
        <w:snapToGrid/>
        <w:rPr>
          <w:rFonts w:cs="メイリオ"/>
        </w:rPr>
      </w:pPr>
      <w:r>
        <w:rPr>
          <w:rFonts w:cs="メイリオ"/>
        </w:rPr>
        <w:br w:type="page"/>
      </w:r>
    </w:p>
    <w:p w:rsidR="004A4623" w:rsidRDefault="00364BD7" w:rsidP="004A4623">
      <w:pPr>
        <w:rPr>
          <w:rFonts w:cs="メイリオ"/>
        </w:rPr>
      </w:pPr>
      <w:r>
        <w:rPr>
          <w:rFonts w:cs="メイリオ" w:hint="eastAsia"/>
        </w:rPr>
        <w:lastRenderedPageBreak/>
        <w:t>以上で課題配布設定は完了です。</w:t>
      </w:r>
    </w:p>
    <w:p w:rsidR="00565450" w:rsidRDefault="00565450" w:rsidP="004A4623">
      <w:pPr>
        <w:rPr>
          <w:rFonts w:cs="メイリオ"/>
        </w:rPr>
      </w:pPr>
      <w:r>
        <w:rPr>
          <w:rFonts w:cs="メイリオ" w:hint="eastAsia"/>
        </w:rPr>
        <w:t>設定した課題配布は、左メニューの「レポート課題一覧」より確認することができます。</w:t>
      </w:r>
    </w:p>
    <w:p w:rsidR="009D7184" w:rsidRDefault="009D7184" w:rsidP="009D7184">
      <w:pPr>
        <w:jc w:val="center"/>
        <w:rPr>
          <w:rFonts w:cs="メイリオ"/>
        </w:rPr>
      </w:pPr>
      <w:r>
        <w:rPr>
          <w:rFonts w:cs="メイリオ" w:hint="eastAsia"/>
          <w:noProof/>
        </w:rPr>
        <mc:AlternateContent>
          <mc:Choice Requires="wps">
            <w:drawing>
              <wp:anchor distT="0" distB="0" distL="114300" distR="114300" simplePos="0" relativeHeight="251628032" behindDoc="0" locked="0" layoutInCell="1" allowOverlap="1" wp14:anchorId="5BF8E7FF" wp14:editId="76E919E5">
                <wp:simplePos x="0" y="0"/>
                <wp:positionH relativeFrom="column">
                  <wp:posOffset>570535</wp:posOffset>
                </wp:positionH>
                <wp:positionV relativeFrom="paragraph">
                  <wp:posOffset>1126465</wp:posOffset>
                </wp:positionV>
                <wp:extent cx="635330" cy="178130"/>
                <wp:effectExtent l="0" t="0" r="12700" b="12700"/>
                <wp:wrapNone/>
                <wp:docPr id="30" name="正方形/長方形 30"/>
                <wp:cNvGraphicFramePr/>
                <a:graphic xmlns:a="http://schemas.openxmlformats.org/drawingml/2006/main">
                  <a:graphicData uri="http://schemas.microsoft.com/office/word/2010/wordprocessingShape">
                    <wps:wsp>
                      <wps:cNvSpPr/>
                      <wps:spPr>
                        <a:xfrm>
                          <a:off x="0" y="0"/>
                          <a:ext cx="635330" cy="17813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68656269" id="正方形/長方形 30" o:spid="_x0000_s1026" style="position:absolute;left:0;text-align:left;margin-left:44.9pt;margin-top:88.7pt;width:50.05pt;height:14.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" filled="f" strokecolor="red" strokeweight="2pt"/>
            </w:pict>
          </mc:Fallback>
        </mc:AlternateContent>
      </w:r>
      <w:r w:rsidR="00C537B0">
        <w:rPr>
          <w:noProof/>
        </w:rPr>
        <w:drawing>
          <wp:inline distT="0" distB="0" distL="0" distR="0">
            <wp:extent cx="4320000" cy="2023920"/>
            <wp:effectExtent l="19050" t="19050" r="23495" b="14605"/>
            <wp:docPr id="97" name="図 97" descr="https://screenshotscdn.firefoxusercontent.com/images/98184dff-4ce7-4af3-b0c9-c7c5647433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creenshotscdn.firefoxusercontent.com/images/98184dff-4ce7-4af3-b0c9-c7c56474336f.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2023920"/>
                    </a:xfrm>
                    <a:prstGeom prst="rect">
                      <a:avLst/>
                    </a:prstGeom>
                    <a:noFill/>
                    <a:ln>
                      <a:solidFill>
                        <a:schemeClr val="bg1">
                          <a:lumMod val="85000"/>
                        </a:schemeClr>
                      </a:solidFill>
                    </a:ln>
                  </pic:spPr>
                </pic:pic>
              </a:graphicData>
            </a:graphic>
          </wp:inline>
        </w:drawing>
      </w:r>
    </w:p>
    <w:p w:rsidR="00FF2453" w:rsidRPr="00BF0822" w:rsidRDefault="000C20D8" w:rsidP="00BF0822">
      <w:pPr>
        <w:jc w:val="center"/>
        <w:rPr>
          <w:rFonts w:cs="メイリオ"/>
          <w:b/>
        </w:rPr>
      </w:pPr>
      <w:r>
        <w:rPr>
          <w:rFonts w:cs="メイリオ" w:hint="eastAsia"/>
          <w:b/>
        </w:rPr>
        <w:t>ファイル一覧</w:t>
      </w:r>
    </w:p>
    <w:p w:rsidR="00FF2453" w:rsidRDefault="00FF2453" w:rsidP="004A4623">
      <w:pPr>
        <w:rPr>
          <w:rFonts w:cs="メイリオ"/>
        </w:rPr>
      </w:pPr>
    </w:p>
    <w:p w:rsidR="003C0544" w:rsidRDefault="002B24E4" w:rsidP="004A4623">
      <w:pPr>
        <w:rPr>
          <w:rFonts w:cs="メイリオ"/>
        </w:rPr>
      </w:pPr>
      <w:r>
        <w:rPr>
          <w:rFonts w:cs="メイリオ" w:hint="eastAsia"/>
        </w:rPr>
        <w:t>詳細</w:t>
      </w:r>
      <w:r w:rsidR="003C0544">
        <w:rPr>
          <w:rFonts w:cs="メイリオ" w:hint="eastAsia"/>
        </w:rPr>
        <w:t>アイコンをクリックすることで、設定した課題配布の詳細を確認することができます。</w:t>
      </w:r>
    </w:p>
    <w:p w:rsidR="004436DA" w:rsidRDefault="00557D36" w:rsidP="004436DA">
      <w:pPr>
        <w:jc w:val="center"/>
        <w:rPr>
          <w:rFonts w:cs="メイリオ"/>
        </w:rPr>
      </w:pPr>
      <w:r>
        <w:rPr>
          <w:rFonts w:cs="メイリオ" w:hint="eastAsia"/>
          <w:noProof/>
        </w:rPr>
        <mc:AlternateContent>
          <mc:Choice Requires="wps">
            <w:drawing>
              <wp:anchor distT="0" distB="0" distL="114300" distR="114300" simplePos="0" relativeHeight="251677184" behindDoc="0" locked="0" layoutInCell="1" allowOverlap="1" wp14:anchorId="28BFD9E1" wp14:editId="63166155">
                <wp:simplePos x="0" y="0"/>
                <wp:positionH relativeFrom="column">
                  <wp:posOffset>4629549</wp:posOffset>
                </wp:positionH>
                <wp:positionV relativeFrom="paragraph">
                  <wp:posOffset>598628</wp:posOffset>
                </wp:positionV>
                <wp:extent cx="191386" cy="191386"/>
                <wp:effectExtent l="0" t="0" r="18415" b="18415"/>
                <wp:wrapNone/>
                <wp:docPr id="83" name="正方形/長方形 83"/>
                <wp:cNvGraphicFramePr/>
                <a:graphic xmlns:a="http://schemas.openxmlformats.org/drawingml/2006/main">
                  <a:graphicData uri="http://schemas.microsoft.com/office/word/2010/wordprocessingShape">
                    <wps:wsp>
                      <wps:cNvSpPr/>
                      <wps:spPr>
                        <a:xfrm>
                          <a:off x="0" y="0"/>
                          <a:ext cx="191386" cy="191386"/>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4DB6E76B" id="正方形/長方形 83" o:spid="_x0000_s1026" style="position:absolute;left:0;text-align:left;margin-left:364.55pt;margin-top:47.15pt;width:15.05pt;height:15.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" filled="f" strokecolor="red" strokeweight="2pt"/>
            </w:pict>
          </mc:Fallback>
        </mc:AlternateContent>
      </w:r>
      <w:r w:rsidR="00C537B0">
        <w:rPr>
          <w:noProof/>
        </w:rPr>
        <w:drawing>
          <wp:inline distT="0" distB="0" distL="0" distR="0">
            <wp:extent cx="4320000" cy="2023920"/>
            <wp:effectExtent l="19050" t="19050" r="23495" b="14605"/>
            <wp:docPr id="98" name="図 98" descr="https://screenshotscdn.firefoxusercontent.com/images/fd6a9cc2-9768-4919-b835-8d999e1039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creenshotscdn.firefoxusercontent.com/images/fd6a9cc2-9768-4919-b835-8d999e1039d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000" cy="2023920"/>
                    </a:xfrm>
                    <a:prstGeom prst="rect">
                      <a:avLst/>
                    </a:prstGeom>
                    <a:noFill/>
                    <a:ln>
                      <a:solidFill>
                        <a:schemeClr val="bg1">
                          <a:lumMod val="85000"/>
                        </a:schemeClr>
                      </a:solidFill>
                    </a:ln>
                  </pic:spPr>
                </pic:pic>
              </a:graphicData>
            </a:graphic>
          </wp:inline>
        </w:drawing>
      </w:r>
    </w:p>
    <w:p w:rsidR="004436DA" w:rsidRPr="004436DA" w:rsidRDefault="004436DA" w:rsidP="004436DA">
      <w:pPr>
        <w:jc w:val="center"/>
        <w:rPr>
          <w:rFonts w:cs="メイリオ"/>
          <w:b/>
        </w:rPr>
      </w:pPr>
      <w:r w:rsidRPr="004436DA">
        <w:rPr>
          <w:rFonts w:cs="メイリオ" w:hint="eastAsia"/>
          <w:b/>
        </w:rPr>
        <w:t>作成した課題配布/レポート回収一覧</w:t>
      </w:r>
    </w:p>
    <w:p w:rsidR="00462B92" w:rsidRDefault="00462B92">
      <w:pPr>
        <w:adjustRightInd/>
        <w:snapToGrid/>
        <w:rPr>
          <w:rFonts w:cs="メイリオ"/>
          <w:noProof/>
        </w:rPr>
      </w:pPr>
      <w:r>
        <w:rPr>
          <w:rFonts w:cs="メイリオ"/>
          <w:noProof/>
        </w:rPr>
        <w:br w:type="page"/>
      </w:r>
    </w:p>
    <w:p w:rsidR="005826AD" w:rsidRDefault="006F30C9">
      <w:pPr>
        <w:adjustRightInd/>
        <w:snapToGrid/>
        <w:rPr>
          <w:rFonts w:cs="メイリオ"/>
          <w:noProof/>
        </w:rPr>
      </w:pPr>
      <w:r>
        <w:rPr>
          <w:rFonts w:cs="メイリオ" w:hint="eastAsia"/>
          <w:noProof/>
        </w:rPr>
        <w:lastRenderedPageBreak/>
        <w:t>課題配布詳細画面では、課題配布用アドレスの確認や、課題配布の</w:t>
      </w:r>
      <w:r w:rsidR="004A4790">
        <w:rPr>
          <w:rFonts w:cs="メイリオ" w:hint="eastAsia"/>
          <w:noProof/>
        </w:rPr>
        <w:t>更新や停止、課題配布の履歴表示</w:t>
      </w:r>
      <w:r w:rsidR="008D1073">
        <w:rPr>
          <w:rFonts w:cs="メイリオ" w:hint="eastAsia"/>
          <w:noProof/>
        </w:rPr>
        <w:t>を行うことが</w:t>
      </w:r>
      <w:r w:rsidR="004A4790">
        <w:rPr>
          <w:rFonts w:cs="メイリオ" w:hint="eastAsia"/>
          <w:noProof/>
        </w:rPr>
        <w:t>できます。</w:t>
      </w:r>
    </w:p>
    <w:p w:rsidR="004436DA" w:rsidRDefault="00462B92" w:rsidP="00C537B0">
      <w:pPr>
        <w:jc w:val="center"/>
        <w:rPr>
          <w:rFonts w:cs="メイリオ"/>
        </w:rPr>
      </w:pPr>
      <w:r>
        <w:rPr>
          <w:noProof/>
        </w:rPr>
        <w:drawing>
          <wp:inline distT="0" distB="0" distL="0" distR="0">
            <wp:extent cx="4320000" cy="2983320"/>
            <wp:effectExtent l="19050" t="19050" r="23495" b="2667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2983320"/>
                    </a:xfrm>
                    <a:prstGeom prst="rect">
                      <a:avLst/>
                    </a:prstGeom>
                    <a:noFill/>
                    <a:ln>
                      <a:solidFill>
                        <a:schemeClr val="bg1">
                          <a:lumMod val="85000"/>
                        </a:schemeClr>
                      </a:solidFill>
                    </a:ln>
                  </pic:spPr>
                </pic:pic>
              </a:graphicData>
            </a:graphic>
          </wp:inline>
        </w:drawing>
      </w:r>
    </w:p>
    <w:p w:rsidR="00C537B0" w:rsidRPr="0040155C" w:rsidRDefault="00103B91" w:rsidP="00C537B0">
      <w:pPr>
        <w:jc w:val="center"/>
        <w:rPr>
          <w:rFonts w:cs="メイリオ"/>
          <w:b/>
        </w:rPr>
      </w:pPr>
      <w:r w:rsidRPr="0040155C">
        <w:rPr>
          <w:rFonts w:cs="メイリオ" w:hint="eastAsia"/>
          <w:b/>
        </w:rPr>
        <w:t>課題配布詳細</w:t>
      </w:r>
    </w:p>
    <w:p w:rsidR="004436DA" w:rsidRDefault="004436DA">
      <w:pPr>
        <w:rPr>
          <w:rFonts w:cs="メイリオ"/>
        </w:rPr>
      </w:pPr>
      <w:r>
        <w:rPr>
          <w:rFonts w:cs="メイリオ"/>
        </w:rPr>
        <w:br w:type="page"/>
      </w:r>
    </w:p>
    <w:p w:rsidR="004A4623" w:rsidRPr="004A4623" w:rsidRDefault="00092932" w:rsidP="00822288">
      <w:pPr>
        <w:pStyle w:val="3"/>
      </w:pPr>
      <w:bookmarkStart w:id="13" w:name="_2-1-4_課題配布フォルダURLをメール送信"/>
      <w:bookmarkStart w:id="14" w:name="_メール送信機能を用いて課題配布用アドレスを通知する"/>
      <w:bookmarkStart w:id="15" w:name="_Toc519068602"/>
      <w:bookmarkEnd w:id="13"/>
      <w:bookmarkEnd w:id="14"/>
      <w:r>
        <w:rPr>
          <w:rFonts w:hint="eastAsia"/>
          <w:lang w:eastAsia="ja-JP"/>
        </w:rPr>
        <w:lastRenderedPageBreak/>
        <w:t>メール送信機能を用いて</w:t>
      </w:r>
      <w:r w:rsidRPr="004A4623">
        <w:rPr>
          <w:rFonts w:hint="eastAsia"/>
        </w:rPr>
        <w:t>課題配布</w:t>
      </w:r>
      <w:r>
        <w:rPr>
          <w:rFonts w:hint="eastAsia"/>
          <w:lang w:eastAsia="ja-JP"/>
        </w:rPr>
        <w:t>用アドレスを</w:t>
      </w:r>
      <w:r w:rsidR="000100F1">
        <w:rPr>
          <w:rFonts w:hint="eastAsia"/>
          <w:lang w:eastAsia="ja-JP"/>
        </w:rPr>
        <w:t>通知</w:t>
      </w:r>
      <w:r w:rsidR="00991DFB">
        <w:rPr>
          <w:rFonts w:hint="eastAsia"/>
          <w:lang w:eastAsia="ja-JP"/>
        </w:rPr>
        <w:t>する</w:t>
      </w:r>
      <w:bookmarkEnd w:id="15"/>
    </w:p>
    <w:p w:rsidR="004A4623" w:rsidRDefault="004A4623" w:rsidP="004A4623">
      <w:pPr>
        <w:rPr>
          <w:rFonts w:cs="メイリオ"/>
        </w:rPr>
      </w:pPr>
      <w:r w:rsidRPr="004A4623">
        <w:rPr>
          <w:rFonts w:cs="メイリオ" w:hint="eastAsia"/>
        </w:rPr>
        <w:t>※メール送信機能を利用するには、管理者の設定が必要です。</w:t>
      </w:r>
    </w:p>
    <w:p w:rsidR="00392493" w:rsidRDefault="001B01FC" w:rsidP="004A4623">
      <w:pPr>
        <w:rPr>
          <w:rFonts w:cs="メイリオ"/>
        </w:rPr>
      </w:pPr>
      <w:r>
        <w:rPr>
          <w:rFonts w:cs="メイリオ" w:hint="eastAsia"/>
        </w:rPr>
        <w:t>生徒ユーザーに対して、</w:t>
      </w:r>
      <w:r w:rsidR="00392493">
        <w:rPr>
          <w:rFonts w:cs="メイリオ" w:hint="eastAsia"/>
        </w:rPr>
        <w:t>課題配布用アドレスを</w:t>
      </w:r>
      <w:r>
        <w:rPr>
          <w:rFonts w:cs="メイリオ" w:hint="eastAsia"/>
        </w:rPr>
        <w:t>メールで通知すること</w:t>
      </w:r>
      <w:r w:rsidR="00890548">
        <w:rPr>
          <w:rFonts w:cs="メイリオ" w:hint="eastAsia"/>
        </w:rPr>
        <w:t>ができます。</w:t>
      </w:r>
    </w:p>
    <w:p w:rsidR="00392493" w:rsidRDefault="00801F61" w:rsidP="004A4623">
      <w:pPr>
        <w:rPr>
          <w:rFonts w:cs="メイリオ"/>
        </w:rPr>
      </w:pPr>
      <w:r>
        <w:rPr>
          <w:rFonts w:cs="メイリオ" w:hint="eastAsia"/>
        </w:rPr>
        <w:t>[課題配布設定後</w:t>
      </w:r>
      <w:r w:rsidR="00A05B26">
        <w:rPr>
          <w:rFonts w:cs="メイリオ" w:hint="eastAsia"/>
        </w:rPr>
        <w:t>、</w:t>
      </w:r>
      <w:r w:rsidR="00055DD6">
        <w:rPr>
          <w:rFonts w:cs="メイリオ" w:hint="eastAsia"/>
        </w:rPr>
        <w:t>続けて</w:t>
      </w:r>
      <w:r>
        <w:rPr>
          <w:rFonts w:cs="メイリオ" w:hint="eastAsia"/>
        </w:rPr>
        <w:t>メール送信を行う場合]</w:t>
      </w:r>
    </w:p>
    <w:p w:rsidR="00C50F29" w:rsidRDefault="00C50F29" w:rsidP="004A4623">
      <w:pPr>
        <w:rPr>
          <w:rFonts w:cs="メイリオ"/>
        </w:rPr>
      </w:pPr>
      <w:r>
        <w:rPr>
          <w:rFonts w:cs="メイリオ" w:hint="eastAsia"/>
        </w:rPr>
        <w:t>課題配布設定にて、「課題配布設定後に課題配布アドレスをメール送信する」にチェックを入れた上で</w:t>
      </w:r>
      <w:r w:rsidRPr="004A4623">
        <w:rPr>
          <w:rFonts w:cs="メイリオ" w:hint="eastAsia"/>
        </w:rPr>
        <w:t>「作成」</w:t>
      </w:r>
      <w:r>
        <w:rPr>
          <w:rFonts w:cs="メイリオ" w:hint="eastAsia"/>
        </w:rPr>
        <w:t>をクリックします。</w:t>
      </w:r>
    </w:p>
    <w:p w:rsidR="00187934" w:rsidRDefault="001A408B" w:rsidP="00187934">
      <w:pPr>
        <w:jc w:val="center"/>
        <w:rPr>
          <w:rFonts w:cs="メイリオ"/>
        </w:rPr>
      </w:pPr>
      <w:r>
        <w:rPr>
          <w:rFonts w:cs="メイリオ" w:hint="eastAsia"/>
          <w:noProof/>
        </w:rPr>
        <mc:AlternateContent>
          <mc:Choice Requires="wps">
            <w:drawing>
              <wp:anchor distT="0" distB="0" distL="114300" distR="114300" simplePos="0" relativeHeight="251637248" behindDoc="0" locked="0" layoutInCell="1" allowOverlap="1">
                <wp:simplePos x="0" y="0"/>
                <wp:positionH relativeFrom="column">
                  <wp:posOffset>536014</wp:posOffset>
                </wp:positionH>
                <wp:positionV relativeFrom="paragraph">
                  <wp:posOffset>316865</wp:posOffset>
                </wp:positionV>
                <wp:extent cx="452105" cy="216845"/>
                <wp:effectExtent l="0" t="0" r="24765" b="12065"/>
                <wp:wrapNone/>
                <wp:docPr id="105" name="正方形/長方形 105"/>
                <wp:cNvGraphicFramePr/>
                <a:graphic xmlns:a="http://schemas.openxmlformats.org/drawingml/2006/main">
                  <a:graphicData uri="http://schemas.microsoft.com/office/word/2010/wordprocessingShape">
                    <wps:wsp>
                      <wps:cNvSpPr/>
                      <wps:spPr>
                        <a:xfrm>
                          <a:off x="0" y="0"/>
                          <a:ext cx="452105" cy="21684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339F40FF" id="正方形/長方形 105" o:spid="_x0000_s1026" style="position:absolute;left:0;text-align:left;margin-left:42.2pt;margin-top:24.95pt;width:35.6pt;height:17.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" filled="f" strokecolor="red" strokeweight="2pt"/>
            </w:pict>
          </mc:Fallback>
        </mc:AlternateContent>
      </w:r>
      <w:r w:rsidR="00734DAF">
        <w:rPr>
          <w:rFonts w:cs="メイリオ" w:hint="eastAsia"/>
          <w:noProof/>
        </w:rPr>
        <mc:AlternateContent>
          <mc:Choice Requires="wps">
            <w:drawing>
              <wp:anchor distT="0" distB="0" distL="114300" distR="114300" simplePos="0" relativeHeight="251621888" behindDoc="0" locked="0" layoutInCell="1" allowOverlap="1" wp14:anchorId="2980A382" wp14:editId="470D85C6">
                <wp:simplePos x="0" y="0"/>
                <wp:positionH relativeFrom="column">
                  <wp:posOffset>1896981</wp:posOffset>
                </wp:positionH>
                <wp:positionV relativeFrom="paragraph">
                  <wp:posOffset>4644316</wp:posOffset>
                </wp:positionV>
                <wp:extent cx="2160905" cy="170121"/>
                <wp:effectExtent l="0" t="0" r="10795" b="20955"/>
                <wp:wrapNone/>
                <wp:docPr id="34" name="正方形/長方形 34"/>
                <wp:cNvGraphicFramePr/>
                <a:graphic xmlns:a="http://schemas.openxmlformats.org/drawingml/2006/main">
                  <a:graphicData uri="http://schemas.microsoft.com/office/word/2010/wordprocessingShape">
                    <wps:wsp>
                      <wps:cNvSpPr/>
                      <wps:spPr>
                        <a:xfrm>
                          <a:off x="0" y="0"/>
                          <a:ext cx="2160905" cy="170121"/>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5F455A14" id="正方形/長方形 34" o:spid="_x0000_s1026" style="position:absolute;left:0;text-align:left;margin-left:149.35pt;margin-top:365.7pt;width:170.15pt;height:13.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" filled="f" strokecolor="red" strokeweight="2pt"/>
            </w:pict>
          </mc:Fallback>
        </mc:AlternateContent>
      </w:r>
      <w:r w:rsidR="00734DAF">
        <w:rPr>
          <w:rFonts w:cs="メイリオ"/>
          <w:noProof/>
        </w:rPr>
        <w:drawing>
          <wp:inline distT="0" distB="0" distL="0" distR="0">
            <wp:extent cx="4320000" cy="5168520"/>
            <wp:effectExtent l="19050" t="19050" r="23495" b="1333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1.png"/>
                    <pic:cNvPicPr/>
                  </pic:nvPicPr>
                  <pic:blipFill>
                    <a:blip r:embed="rId26"/>
                    <a:stretch>
                      <a:fillRect/>
                    </a:stretch>
                  </pic:blipFill>
                  <pic:spPr>
                    <a:xfrm>
                      <a:off x="0" y="0"/>
                      <a:ext cx="4320000" cy="5168520"/>
                    </a:xfrm>
                    <a:prstGeom prst="rect">
                      <a:avLst/>
                    </a:prstGeom>
                    <a:ln>
                      <a:solidFill>
                        <a:schemeClr val="bg1">
                          <a:lumMod val="85000"/>
                        </a:schemeClr>
                      </a:solidFill>
                    </a:ln>
                  </pic:spPr>
                </pic:pic>
              </a:graphicData>
            </a:graphic>
          </wp:inline>
        </w:drawing>
      </w:r>
    </w:p>
    <w:p w:rsidR="00187934" w:rsidRPr="00187934" w:rsidRDefault="00187934" w:rsidP="00187934">
      <w:pPr>
        <w:jc w:val="center"/>
        <w:rPr>
          <w:rFonts w:cs="メイリオ"/>
          <w:b/>
        </w:rPr>
      </w:pPr>
      <w:r w:rsidRPr="00187934">
        <w:rPr>
          <w:rFonts w:cs="メイリオ" w:hint="eastAsia"/>
          <w:b/>
        </w:rPr>
        <w:t>課題配布フォルダ設定画面</w:t>
      </w:r>
    </w:p>
    <w:p w:rsidR="004A4623" w:rsidRDefault="004A4623" w:rsidP="004A4623">
      <w:pPr>
        <w:rPr>
          <w:rFonts w:cs="メイリオ"/>
        </w:rPr>
      </w:pPr>
    </w:p>
    <w:p w:rsidR="00CD7546" w:rsidRDefault="00CD7546" w:rsidP="004A4623">
      <w:pPr>
        <w:rPr>
          <w:rStyle w:val="a7"/>
          <w:rFonts w:cs="メイリオ"/>
          <w:color w:val="auto"/>
        </w:rPr>
      </w:pPr>
    </w:p>
    <w:p w:rsidR="00CD7546" w:rsidRDefault="00CD7546" w:rsidP="004A4623">
      <w:pPr>
        <w:rPr>
          <w:rStyle w:val="a7"/>
          <w:rFonts w:cs="メイリオ"/>
          <w:color w:val="auto"/>
          <w:u w:val="none"/>
        </w:rPr>
      </w:pPr>
      <w:r w:rsidRPr="00CD7546">
        <w:rPr>
          <w:rStyle w:val="a7"/>
          <w:rFonts w:cs="メイリオ" w:hint="eastAsia"/>
          <w:color w:val="auto"/>
          <w:u w:val="none"/>
        </w:rPr>
        <w:lastRenderedPageBreak/>
        <w:t>課題配布設定後、</w:t>
      </w:r>
      <w:r w:rsidR="00696AAA">
        <w:rPr>
          <w:rStyle w:val="a7"/>
          <w:rFonts w:cs="メイリオ" w:hint="eastAsia"/>
          <w:color w:val="auto"/>
          <w:u w:val="none"/>
        </w:rPr>
        <w:t>メール本文に課題配布用アドレスが記載された状態で</w:t>
      </w:r>
      <w:r w:rsidRPr="00CD7546">
        <w:rPr>
          <w:rStyle w:val="a7"/>
          <w:rFonts w:cs="メイリオ" w:hint="eastAsia"/>
          <w:color w:val="auto"/>
          <w:u w:val="none"/>
        </w:rPr>
        <w:t>メール送信</w:t>
      </w:r>
      <w:r>
        <w:rPr>
          <w:rStyle w:val="a7"/>
          <w:rFonts w:cs="メイリオ" w:hint="eastAsia"/>
          <w:color w:val="auto"/>
          <w:u w:val="none"/>
        </w:rPr>
        <w:t>ダイアログが表示</w:t>
      </w:r>
      <w:r w:rsidR="004C7A79">
        <w:rPr>
          <w:rStyle w:val="a7"/>
          <w:rFonts w:cs="メイリオ" w:hint="eastAsia"/>
          <w:color w:val="auto"/>
          <w:u w:val="none"/>
        </w:rPr>
        <w:t>されます。</w:t>
      </w:r>
    </w:p>
    <w:p w:rsidR="00CD7546" w:rsidRPr="006F26E9" w:rsidRDefault="001D19DA" w:rsidP="004A4623">
      <w:pPr>
        <w:rPr>
          <w:rStyle w:val="a7"/>
          <w:rFonts w:cs="メイリオ"/>
          <w:color w:val="auto"/>
          <w:u w:val="none"/>
        </w:rPr>
      </w:pPr>
      <w:r>
        <w:rPr>
          <w:rStyle w:val="a7"/>
          <w:rFonts w:cs="メイリオ" w:hint="eastAsia"/>
          <w:color w:val="auto"/>
          <w:u w:val="none"/>
        </w:rPr>
        <w:t>宛先(TO、CC、BCC)、件名、本文を入力し、「送信」をクリックすることで</w:t>
      </w:r>
      <w:r w:rsidR="00702165">
        <w:rPr>
          <w:rStyle w:val="a7"/>
          <w:rFonts w:cs="メイリオ" w:hint="eastAsia"/>
          <w:color w:val="auto"/>
          <w:u w:val="none"/>
        </w:rPr>
        <w:t>、指定した宛先にメールが送信されます。</w:t>
      </w:r>
    </w:p>
    <w:p w:rsidR="004A4623" w:rsidRDefault="0055584E" w:rsidP="00187934">
      <w:pPr>
        <w:jc w:val="center"/>
        <w:rPr>
          <w:rFonts w:cs="メイリオ"/>
        </w:rPr>
      </w:pPr>
      <w:r>
        <w:rPr>
          <w:rFonts w:cs="メイリオ" w:hint="eastAsia"/>
          <w:noProof/>
        </w:rPr>
        <mc:AlternateContent>
          <mc:Choice Requires="wps">
            <w:drawing>
              <wp:anchor distT="0" distB="0" distL="114300" distR="114300" simplePos="0" relativeHeight="251630080" behindDoc="0" locked="0" layoutInCell="1" allowOverlap="1" wp14:anchorId="77D6EEF9" wp14:editId="0B9AB475">
                <wp:simplePos x="0" y="0"/>
                <wp:positionH relativeFrom="column">
                  <wp:posOffset>1450414</wp:posOffset>
                </wp:positionH>
                <wp:positionV relativeFrom="paragraph">
                  <wp:posOffset>644879</wp:posOffset>
                </wp:positionV>
                <wp:extent cx="2519517" cy="594995"/>
                <wp:effectExtent l="0" t="0" r="14605" b="14605"/>
                <wp:wrapNone/>
                <wp:docPr id="36" name="正方形/長方形 36"/>
                <wp:cNvGraphicFramePr/>
                <a:graphic xmlns:a="http://schemas.openxmlformats.org/drawingml/2006/main">
                  <a:graphicData uri="http://schemas.microsoft.com/office/word/2010/wordprocessingShape">
                    <wps:wsp>
                      <wps:cNvSpPr/>
                      <wps:spPr>
                        <a:xfrm>
                          <a:off x="0" y="0"/>
                          <a:ext cx="2519517" cy="59499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523534E9" id="正方形/長方形 36" o:spid="_x0000_s1026" style="position:absolute;left:0;text-align:left;margin-left:114.2pt;margin-top:50.8pt;width:198.4pt;height:46.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" filled="f" strokecolor="red" strokeweight="2pt"/>
            </w:pict>
          </mc:Fallback>
        </mc:AlternateContent>
      </w:r>
      <w:r w:rsidR="00515074">
        <w:rPr>
          <w:rFonts w:cs="メイリオ" w:hint="eastAsia"/>
          <w:noProof/>
        </w:rPr>
        <mc:AlternateContent>
          <mc:Choice Requires="wps">
            <w:drawing>
              <wp:anchor distT="0" distB="0" distL="114300" distR="114300" simplePos="0" relativeHeight="251678208" behindDoc="0" locked="0" layoutInCell="1" allowOverlap="1" wp14:anchorId="514C4953" wp14:editId="76A5D8E1">
                <wp:simplePos x="0" y="0"/>
                <wp:positionH relativeFrom="column">
                  <wp:posOffset>2226591</wp:posOffset>
                </wp:positionH>
                <wp:positionV relativeFrom="paragraph">
                  <wp:posOffset>2144070</wp:posOffset>
                </wp:positionV>
                <wp:extent cx="935665" cy="287079"/>
                <wp:effectExtent l="0" t="0" r="17145" b="17780"/>
                <wp:wrapNone/>
                <wp:docPr id="88" name="正方形/長方形 88"/>
                <wp:cNvGraphicFramePr/>
                <a:graphic xmlns:a="http://schemas.openxmlformats.org/drawingml/2006/main">
                  <a:graphicData uri="http://schemas.microsoft.com/office/word/2010/wordprocessingShape">
                    <wps:wsp>
                      <wps:cNvSpPr/>
                      <wps:spPr>
                        <a:xfrm>
                          <a:off x="0" y="0"/>
                          <a:ext cx="935665" cy="287079"/>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7FAD4009" id="正方形/長方形 88" o:spid="_x0000_s1026" style="position:absolute;left:0;text-align:left;margin-left:175.3pt;margin-top:168.8pt;width:73.65pt;height:22.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" filled="f" strokecolor="red" strokeweight="2pt"/>
            </w:pict>
          </mc:Fallback>
        </mc:AlternateContent>
      </w:r>
      <w:r w:rsidR="00515074">
        <w:rPr>
          <w:rFonts w:cs="メイリオ" w:hint="eastAsia"/>
          <w:noProof/>
        </w:rPr>
        <mc:AlternateContent>
          <mc:Choice Requires="wps">
            <w:drawing>
              <wp:anchor distT="0" distB="0" distL="114300" distR="114300" simplePos="0" relativeHeight="251679232" behindDoc="0" locked="0" layoutInCell="1" allowOverlap="1" wp14:anchorId="3599E8EA" wp14:editId="6C89176C">
                <wp:simplePos x="0" y="0"/>
                <wp:positionH relativeFrom="column">
                  <wp:posOffset>1461046</wp:posOffset>
                </wp:positionH>
                <wp:positionV relativeFrom="paragraph">
                  <wp:posOffset>1293465</wp:posOffset>
                </wp:positionV>
                <wp:extent cx="2509284" cy="701749"/>
                <wp:effectExtent l="0" t="0" r="24765" b="22225"/>
                <wp:wrapNone/>
                <wp:docPr id="87" name="正方形/長方形 87"/>
                <wp:cNvGraphicFramePr/>
                <a:graphic xmlns:a="http://schemas.openxmlformats.org/drawingml/2006/main">
                  <a:graphicData uri="http://schemas.microsoft.com/office/word/2010/wordprocessingShape">
                    <wps:wsp>
                      <wps:cNvSpPr/>
                      <wps:spPr>
                        <a:xfrm>
                          <a:off x="0" y="0"/>
                          <a:ext cx="2509284" cy="701749"/>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7B082A3C" id="正方形/長方形 87" o:spid="_x0000_s1026" style="position:absolute;left:0;text-align:left;margin-left:115.05pt;margin-top:101.85pt;width:197.6pt;height:55.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" filled="f" strokecolor="red" strokeweight="2pt"/>
            </w:pict>
          </mc:Fallback>
        </mc:AlternateContent>
      </w:r>
      <w:r w:rsidR="00734DAF">
        <w:rPr>
          <w:rFonts w:cs="メイリオ"/>
          <w:noProof/>
        </w:rPr>
        <w:drawing>
          <wp:inline distT="0" distB="0" distL="0" distR="0">
            <wp:extent cx="2880000" cy="2396880"/>
            <wp:effectExtent l="19050" t="19050" r="15875" b="2286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png"/>
                    <pic:cNvPicPr/>
                  </pic:nvPicPr>
                  <pic:blipFill>
                    <a:blip r:embed="rId27"/>
                    <a:stretch>
                      <a:fillRect/>
                    </a:stretch>
                  </pic:blipFill>
                  <pic:spPr>
                    <a:xfrm>
                      <a:off x="0" y="0"/>
                      <a:ext cx="2880000" cy="2396880"/>
                    </a:xfrm>
                    <a:prstGeom prst="rect">
                      <a:avLst/>
                    </a:prstGeom>
                    <a:ln>
                      <a:solidFill>
                        <a:schemeClr val="bg1">
                          <a:lumMod val="85000"/>
                        </a:schemeClr>
                      </a:solidFill>
                    </a:ln>
                  </pic:spPr>
                </pic:pic>
              </a:graphicData>
            </a:graphic>
          </wp:inline>
        </w:drawing>
      </w:r>
    </w:p>
    <w:p w:rsidR="004A4623" w:rsidRDefault="00187934" w:rsidP="00187934">
      <w:pPr>
        <w:jc w:val="center"/>
        <w:rPr>
          <w:rFonts w:cs="メイリオ"/>
          <w:b/>
        </w:rPr>
      </w:pPr>
      <w:r w:rsidRPr="00187934">
        <w:rPr>
          <w:rFonts w:cs="メイリオ" w:hint="eastAsia"/>
          <w:b/>
        </w:rPr>
        <w:t>メール送信</w:t>
      </w:r>
    </w:p>
    <w:p w:rsidR="004C2290" w:rsidRDefault="004C2290" w:rsidP="00187934">
      <w:pPr>
        <w:jc w:val="center"/>
        <w:rPr>
          <w:rFonts w:cs="メイリオ"/>
          <w:b/>
        </w:rPr>
      </w:pPr>
    </w:p>
    <w:p w:rsidR="004C2290" w:rsidRDefault="0055584E" w:rsidP="0055584E">
      <w:pPr>
        <w:rPr>
          <w:rFonts w:cs="メイリオ"/>
        </w:rPr>
      </w:pPr>
      <w:r>
        <w:rPr>
          <w:rFonts w:cs="メイリオ" w:hint="eastAsia"/>
        </w:rPr>
        <w:t>Proselfのアドレス帳に</w:t>
      </w:r>
      <w:r w:rsidR="00A75734">
        <w:rPr>
          <w:rFonts w:cs="メイリオ" w:hint="eastAsia"/>
        </w:rPr>
        <w:t>メール</w:t>
      </w:r>
      <w:r>
        <w:rPr>
          <w:rFonts w:cs="メイリオ" w:hint="eastAsia"/>
        </w:rPr>
        <w:t>アドレスを登録している場合は、「アドレス帳」アイコン</w:t>
      </w:r>
      <w:r w:rsidR="008A0437">
        <w:rPr>
          <w:rFonts w:cs="メイリオ" w:hint="eastAsia"/>
        </w:rPr>
        <w:t>から</w:t>
      </w:r>
      <w:r w:rsidR="00C128BB">
        <w:rPr>
          <w:rFonts w:cs="メイリオ" w:hint="eastAsia"/>
        </w:rPr>
        <w:t>登録した</w:t>
      </w:r>
      <w:r w:rsidR="008A0437">
        <w:rPr>
          <w:rFonts w:cs="メイリオ" w:hint="eastAsia"/>
        </w:rPr>
        <w:t>メールアドレスを呼び出すこと</w:t>
      </w:r>
      <w:r w:rsidR="005A7162">
        <w:rPr>
          <w:rFonts w:cs="メイリオ" w:hint="eastAsia"/>
        </w:rPr>
        <w:t>も</w:t>
      </w:r>
      <w:r w:rsidR="008A0437">
        <w:rPr>
          <w:rFonts w:cs="メイリオ" w:hint="eastAsia"/>
        </w:rPr>
        <w:t>できます。</w:t>
      </w:r>
    </w:p>
    <w:p w:rsidR="00486550" w:rsidRDefault="008F5ADF" w:rsidP="008F5ADF">
      <w:pPr>
        <w:jc w:val="center"/>
        <w:rPr>
          <w:rFonts w:cs="メイリオ"/>
        </w:rPr>
      </w:pPr>
      <w:r>
        <w:rPr>
          <w:rFonts w:cs="メイリオ" w:hint="eastAsia"/>
          <w:noProof/>
        </w:rPr>
        <mc:AlternateContent>
          <mc:Choice Requires="wps">
            <w:drawing>
              <wp:anchor distT="0" distB="0" distL="114300" distR="114300" simplePos="0" relativeHeight="251680256" behindDoc="0" locked="0" layoutInCell="1" allowOverlap="1" wp14:anchorId="0012D6E0" wp14:editId="6DCA0DDD">
                <wp:simplePos x="0" y="0"/>
                <wp:positionH relativeFrom="column">
                  <wp:posOffset>3704516</wp:posOffset>
                </wp:positionH>
                <wp:positionV relativeFrom="paragraph">
                  <wp:posOffset>643461</wp:posOffset>
                </wp:positionV>
                <wp:extent cx="265415" cy="510363"/>
                <wp:effectExtent l="0" t="0" r="20955" b="23495"/>
                <wp:wrapNone/>
                <wp:docPr id="92" name="正方形/長方形 92"/>
                <wp:cNvGraphicFramePr/>
                <a:graphic xmlns:a="http://schemas.openxmlformats.org/drawingml/2006/main">
                  <a:graphicData uri="http://schemas.microsoft.com/office/word/2010/wordprocessingShape">
                    <wps:wsp>
                      <wps:cNvSpPr/>
                      <wps:spPr>
                        <a:xfrm>
                          <a:off x="0" y="0"/>
                          <a:ext cx="265415" cy="510363"/>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4CC7E5C5" id="正方形/長方形 92" o:spid="_x0000_s1026" style="position:absolute;left:0;text-align:left;margin-left:291.7pt;margin-top:50.65pt;width:20.9pt;height:40.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" filled="f" strokecolor="red" strokeweight="2pt"/>
            </w:pict>
          </mc:Fallback>
        </mc:AlternateContent>
      </w:r>
      <w:r w:rsidR="00486550">
        <w:rPr>
          <w:rFonts w:cs="メイリオ"/>
          <w:noProof/>
        </w:rPr>
        <w:drawing>
          <wp:inline distT="0" distB="0" distL="0" distR="0" wp14:anchorId="065B96D4" wp14:editId="02B5F00D">
            <wp:extent cx="2880000" cy="2396880"/>
            <wp:effectExtent l="19050" t="19050" r="15875" b="2286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png"/>
                    <pic:cNvPicPr/>
                  </pic:nvPicPr>
                  <pic:blipFill>
                    <a:blip r:embed="rId27"/>
                    <a:stretch>
                      <a:fillRect/>
                    </a:stretch>
                  </pic:blipFill>
                  <pic:spPr>
                    <a:xfrm>
                      <a:off x="0" y="0"/>
                      <a:ext cx="2880000" cy="2396880"/>
                    </a:xfrm>
                    <a:prstGeom prst="rect">
                      <a:avLst/>
                    </a:prstGeom>
                    <a:ln>
                      <a:solidFill>
                        <a:schemeClr val="bg1">
                          <a:lumMod val="85000"/>
                        </a:schemeClr>
                      </a:solidFill>
                    </a:ln>
                  </pic:spPr>
                </pic:pic>
              </a:graphicData>
            </a:graphic>
          </wp:inline>
        </w:drawing>
      </w:r>
    </w:p>
    <w:p w:rsidR="00C038D5" w:rsidRDefault="00C038D5" w:rsidP="00C038D5">
      <w:pPr>
        <w:jc w:val="center"/>
        <w:rPr>
          <w:rFonts w:cs="メイリオ"/>
          <w:b/>
        </w:rPr>
      </w:pPr>
      <w:r w:rsidRPr="00187934">
        <w:rPr>
          <w:rFonts w:cs="メイリオ" w:hint="eastAsia"/>
          <w:b/>
        </w:rPr>
        <w:t>メール送信</w:t>
      </w:r>
    </w:p>
    <w:p w:rsidR="00116FA0" w:rsidRDefault="00116FA0">
      <w:pPr>
        <w:adjustRightInd/>
        <w:snapToGrid/>
        <w:rPr>
          <w:rFonts w:cs="メイリオ"/>
        </w:rPr>
      </w:pPr>
      <w:r>
        <w:rPr>
          <w:rFonts w:cs="メイリオ"/>
        </w:rPr>
        <w:br w:type="page"/>
      </w:r>
    </w:p>
    <w:p w:rsidR="00116FA0" w:rsidRDefault="00116FA0" w:rsidP="00116FA0">
      <w:pPr>
        <w:rPr>
          <w:rFonts w:cs="メイリオ"/>
        </w:rPr>
      </w:pPr>
      <w:r>
        <w:rPr>
          <w:rFonts w:cs="メイリオ" w:hint="eastAsia"/>
        </w:rPr>
        <w:lastRenderedPageBreak/>
        <w:t>アドレス帳ダイアログ</w:t>
      </w:r>
      <w:r w:rsidRPr="00850C10">
        <w:rPr>
          <w:rFonts w:cs="メイリオ" w:hint="eastAsia"/>
        </w:rPr>
        <w:t>表</w:t>
      </w:r>
      <w:r>
        <w:rPr>
          <w:rFonts w:cs="メイリオ" w:hint="eastAsia"/>
        </w:rPr>
        <w:t>示</w:t>
      </w:r>
      <w:r w:rsidR="00CC1AAF">
        <w:rPr>
          <w:rFonts w:cs="メイリオ" w:hint="eastAsia"/>
        </w:rPr>
        <w:t>後、対象にチェックを入れた状態で「追加」をクリック</w:t>
      </w:r>
      <w:r w:rsidR="00A84DC9">
        <w:rPr>
          <w:rFonts w:cs="メイリオ" w:hint="eastAsia"/>
        </w:rPr>
        <w:t>します。</w:t>
      </w:r>
    </w:p>
    <w:p w:rsidR="00116FA0" w:rsidRDefault="00910834" w:rsidP="000D08C8">
      <w:pPr>
        <w:jc w:val="center"/>
        <w:rPr>
          <w:rFonts w:cs="メイリオ"/>
        </w:rPr>
      </w:pPr>
      <w:r>
        <w:rPr>
          <w:rFonts w:cs="メイリオ" w:hint="eastAsia"/>
          <w:noProof/>
        </w:rPr>
        <mc:AlternateContent>
          <mc:Choice Requires="wps">
            <w:drawing>
              <wp:anchor distT="0" distB="0" distL="114300" distR="114300" simplePos="0" relativeHeight="251661824" behindDoc="0" locked="0" layoutInCell="1" allowOverlap="1" wp14:anchorId="766B2A6E" wp14:editId="0847C788">
                <wp:simplePos x="0" y="0"/>
                <wp:positionH relativeFrom="column">
                  <wp:posOffset>2343549</wp:posOffset>
                </wp:positionH>
                <wp:positionV relativeFrom="paragraph">
                  <wp:posOffset>1888358</wp:posOffset>
                </wp:positionV>
                <wp:extent cx="712381" cy="234934"/>
                <wp:effectExtent l="0" t="0" r="12065" b="13335"/>
                <wp:wrapNone/>
                <wp:docPr id="111" name="正方形/長方形 111"/>
                <wp:cNvGraphicFramePr/>
                <a:graphic xmlns:a="http://schemas.openxmlformats.org/drawingml/2006/main">
                  <a:graphicData uri="http://schemas.microsoft.com/office/word/2010/wordprocessingShape">
                    <wps:wsp>
                      <wps:cNvSpPr/>
                      <wps:spPr>
                        <a:xfrm>
                          <a:off x="0" y="0"/>
                          <a:ext cx="712381" cy="234934"/>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3240C301" id="正方形/長方形 111" o:spid="_x0000_s1026" style="position:absolute;left:0;text-align:left;margin-left:184.55pt;margin-top:148.7pt;width:56.1pt;height:1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" filled="f" strokecolor="red" strokeweight="2pt"/>
            </w:pict>
          </mc:Fallback>
        </mc:AlternateContent>
      </w:r>
      <w:r w:rsidR="00976A5A">
        <w:rPr>
          <w:rFonts w:cs="メイリオ" w:hint="eastAsia"/>
          <w:noProof/>
        </w:rPr>
        <mc:AlternateContent>
          <mc:Choice Requires="wps">
            <w:drawing>
              <wp:anchor distT="0" distB="0" distL="114300" distR="114300" simplePos="0" relativeHeight="251656704" behindDoc="0" locked="0" layoutInCell="1" allowOverlap="1" wp14:anchorId="0E638657" wp14:editId="1B256384">
                <wp:simplePos x="0" y="0"/>
                <wp:positionH relativeFrom="column">
                  <wp:posOffset>1280293</wp:posOffset>
                </wp:positionH>
                <wp:positionV relativeFrom="paragraph">
                  <wp:posOffset>697511</wp:posOffset>
                </wp:positionV>
                <wp:extent cx="2838893" cy="180753"/>
                <wp:effectExtent l="0" t="0" r="19050" b="10160"/>
                <wp:wrapNone/>
                <wp:docPr id="103" name="正方形/長方形 103"/>
                <wp:cNvGraphicFramePr/>
                <a:graphic xmlns:a="http://schemas.openxmlformats.org/drawingml/2006/main">
                  <a:graphicData uri="http://schemas.microsoft.com/office/word/2010/wordprocessingShape">
                    <wps:wsp>
                      <wps:cNvSpPr/>
                      <wps:spPr>
                        <a:xfrm>
                          <a:off x="0" y="0"/>
                          <a:ext cx="2838893" cy="180753"/>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24A628D5" id="正方形/長方形 103" o:spid="_x0000_s1026" style="position:absolute;left:0;text-align:left;margin-left:100.8pt;margin-top:54.9pt;width:223.55pt;height:1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" filled="f" strokecolor="red" strokeweight="2pt"/>
            </w:pict>
          </mc:Fallback>
        </mc:AlternateContent>
      </w:r>
      <w:r w:rsidR="00BB23B3">
        <w:rPr>
          <w:noProof/>
        </w:rPr>
        <w:drawing>
          <wp:inline distT="0" distB="0" distL="0" distR="0" wp14:anchorId="5E643DB7" wp14:editId="46A07504">
            <wp:extent cx="2880000" cy="2085480"/>
            <wp:effectExtent l="19050" t="19050" r="15875" b="10160"/>
            <wp:docPr id="102" name="図 102" descr="https://screenshotscdn.firefoxusercontent.com/images/a38c50c3-ed9f-45bd-9cbc-36c909cbab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creenshotscdn.firefoxusercontent.com/images/a38c50c3-ed9f-45bd-9cbc-36c909cbab8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2085480"/>
                    </a:xfrm>
                    <a:prstGeom prst="rect">
                      <a:avLst/>
                    </a:prstGeom>
                    <a:noFill/>
                    <a:ln>
                      <a:solidFill>
                        <a:schemeClr val="bg1">
                          <a:lumMod val="85000"/>
                        </a:schemeClr>
                      </a:solidFill>
                    </a:ln>
                  </pic:spPr>
                </pic:pic>
              </a:graphicData>
            </a:graphic>
          </wp:inline>
        </w:drawing>
      </w:r>
    </w:p>
    <w:p w:rsidR="00B85C29" w:rsidRPr="00B85C29" w:rsidRDefault="000D08C8" w:rsidP="00B85C29">
      <w:pPr>
        <w:jc w:val="center"/>
        <w:rPr>
          <w:rFonts w:cs="メイリオ"/>
          <w:b/>
        </w:rPr>
      </w:pPr>
      <w:r w:rsidRPr="001900A7">
        <w:rPr>
          <w:rFonts w:cs="メイリオ" w:hint="eastAsia"/>
          <w:b/>
        </w:rPr>
        <w:t>アドレス帳ダイアログ</w:t>
      </w:r>
    </w:p>
    <w:p w:rsidR="00B85C29" w:rsidRDefault="00B85C29" w:rsidP="008F5ADF">
      <w:pPr>
        <w:jc w:val="center"/>
        <w:rPr>
          <w:rFonts w:cs="メイリオ"/>
        </w:rPr>
      </w:pPr>
    </w:p>
    <w:p w:rsidR="00B85C29" w:rsidRDefault="009949AB" w:rsidP="00BC6487">
      <w:pPr>
        <w:rPr>
          <w:rFonts w:cs="メイリオ"/>
        </w:rPr>
      </w:pPr>
      <w:r>
        <w:rPr>
          <w:rFonts w:cs="メイリオ" w:hint="eastAsia"/>
        </w:rPr>
        <w:t>追加したメールアドレスが、メール送信ダイアログに反映されます。</w:t>
      </w:r>
    </w:p>
    <w:p w:rsidR="00B85C29" w:rsidRDefault="00F90578" w:rsidP="008F5ADF">
      <w:pPr>
        <w:jc w:val="center"/>
        <w:rPr>
          <w:rFonts w:cs="メイリオ"/>
        </w:rPr>
      </w:pPr>
      <w:r>
        <w:rPr>
          <w:rFonts w:cs="メイリオ" w:hint="eastAsia"/>
          <w:noProof/>
        </w:rPr>
        <mc:AlternateContent>
          <mc:Choice Requires="wps">
            <w:drawing>
              <wp:anchor distT="0" distB="0" distL="114300" distR="114300" simplePos="0" relativeHeight="251664896" behindDoc="0" locked="0" layoutInCell="1" allowOverlap="1" wp14:anchorId="44BE3B17" wp14:editId="50EDCBAE">
                <wp:simplePos x="0" y="0"/>
                <wp:positionH relativeFrom="column">
                  <wp:posOffset>1283704</wp:posOffset>
                </wp:positionH>
                <wp:positionV relativeFrom="paragraph">
                  <wp:posOffset>639268</wp:posOffset>
                </wp:positionV>
                <wp:extent cx="2838893" cy="180753"/>
                <wp:effectExtent l="0" t="0" r="19050" b="10160"/>
                <wp:wrapNone/>
                <wp:docPr id="2" name="正方形/長方形 2"/>
                <wp:cNvGraphicFramePr/>
                <a:graphic xmlns:a="http://schemas.openxmlformats.org/drawingml/2006/main">
                  <a:graphicData uri="http://schemas.microsoft.com/office/word/2010/wordprocessingShape">
                    <wps:wsp>
                      <wps:cNvSpPr/>
                      <wps:spPr>
                        <a:xfrm>
                          <a:off x="0" y="0"/>
                          <a:ext cx="2838893" cy="180753"/>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7C54E4FB" id="正方形/長方形 2" o:spid="_x0000_s1026" style="position:absolute;left:0;text-align:left;margin-left:101.1pt;margin-top:50.35pt;width:223.55pt;height:1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" filled="f" strokecolor="red" strokeweight="2pt"/>
            </w:pict>
          </mc:Fallback>
        </mc:AlternateContent>
      </w:r>
      <w:r w:rsidR="00B85C29" w:rsidRPr="00333469">
        <w:rPr>
          <w:rFonts w:cs="メイリオ"/>
          <w:noProof/>
        </w:rPr>
        <w:drawing>
          <wp:inline distT="0" distB="0" distL="0" distR="0" wp14:anchorId="115A0471" wp14:editId="45691853">
            <wp:extent cx="2880000" cy="2396880"/>
            <wp:effectExtent l="19050" t="19050" r="15875" b="2286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80000" cy="2396880"/>
                    </a:xfrm>
                    <a:prstGeom prst="rect">
                      <a:avLst/>
                    </a:prstGeom>
                    <a:ln>
                      <a:solidFill>
                        <a:schemeClr val="bg1">
                          <a:lumMod val="85000"/>
                        </a:schemeClr>
                      </a:solidFill>
                    </a:ln>
                  </pic:spPr>
                </pic:pic>
              </a:graphicData>
            </a:graphic>
          </wp:inline>
        </w:drawing>
      </w:r>
    </w:p>
    <w:p w:rsidR="00B85C29" w:rsidRPr="00CF2AC4" w:rsidRDefault="00CF2AC4" w:rsidP="008F5ADF">
      <w:pPr>
        <w:jc w:val="center"/>
        <w:rPr>
          <w:rFonts w:cs="メイリオ"/>
          <w:b/>
        </w:rPr>
      </w:pPr>
      <w:r w:rsidRPr="00CF2AC4">
        <w:rPr>
          <w:rFonts w:cs="メイリオ" w:hint="eastAsia"/>
          <w:b/>
        </w:rPr>
        <w:t>メール送信ダイアログ</w:t>
      </w:r>
      <w:r w:rsidR="009E769C">
        <w:rPr>
          <w:rFonts w:cs="メイリオ" w:hint="eastAsia"/>
          <w:b/>
        </w:rPr>
        <w:t>(アドレス帳から追加後)</w:t>
      </w:r>
    </w:p>
    <w:p w:rsidR="009D1989" w:rsidRDefault="009D1989">
      <w:pPr>
        <w:adjustRightInd/>
        <w:snapToGrid/>
        <w:rPr>
          <w:rFonts w:cs="メイリオ"/>
        </w:rPr>
      </w:pPr>
      <w:r>
        <w:rPr>
          <w:rFonts w:cs="メイリオ"/>
        </w:rPr>
        <w:br w:type="page"/>
      </w:r>
    </w:p>
    <w:p w:rsidR="00082B78" w:rsidRDefault="009D1989" w:rsidP="004A4623">
      <w:pPr>
        <w:rPr>
          <w:rFonts w:cs="メイリオ"/>
        </w:rPr>
      </w:pPr>
      <w:r>
        <w:rPr>
          <w:rFonts w:cs="メイリオ"/>
        </w:rPr>
        <w:lastRenderedPageBreak/>
        <w:t>[</w:t>
      </w:r>
      <w:r>
        <w:rPr>
          <w:rFonts w:cs="メイリオ" w:hint="eastAsia"/>
        </w:rPr>
        <w:t>課題配布設定済みのフォルダに対してメール送信を行う場合</w:t>
      </w:r>
      <w:r>
        <w:rPr>
          <w:rFonts w:cs="メイリオ"/>
        </w:rPr>
        <w:t>]</w:t>
      </w:r>
    </w:p>
    <w:p w:rsidR="009D1989" w:rsidRDefault="00D33C8E" w:rsidP="004A4623">
      <w:pPr>
        <w:rPr>
          <w:rFonts w:cs="メイリオ"/>
        </w:rPr>
      </w:pPr>
      <w:r>
        <w:rPr>
          <w:rFonts w:cs="メイリオ" w:hint="eastAsia"/>
        </w:rPr>
        <w:t>ファイル一覧画面より、課題配布設定を行ったフォルダに対してチェックを入れ、上部メニューにある「メール送信」をクリックします。</w:t>
      </w:r>
    </w:p>
    <w:p w:rsidR="0068723D" w:rsidRDefault="00734601" w:rsidP="005649ED">
      <w:pPr>
        <w:jc w:val="center"/>
        <w:rPr>
          <w:rFonts w:cs="メイリオ"/>
        </w:rPr>
      </w:pPr>
      <w:r>
        <w:rPr>
          <w:rFonts w:cs="メイリオ" w:hint="eastAsia"/>
          <w:noProof/>
        </w:rPr>
        <mc:AlternateContent>
          <mc:Choice Requires="wps">
            <w:drawing>
              <wp:anchor distT="0" distB="0" distL="114300" distR="114300" simplePos="0" relativeHeight="251682304" behindDoc="0" locked="0" layoutInCell="1" allowOverlap="1" wp14:anchorId="64F777D4" wp14:editId="04BCE792">
                <wp:simplePos x="0" y="0"/>
                <wp:positionH relativeFrom="column">
                  <wp:posOffset>3630088</wp:posOffset>
                </wp:positionH>
                <wp:positionV relativeFrom="paragraph">
                  <wp:posOffset>250943</wp:posOffset>
                </wp:positionV>
                <wp:extent cx="488980" cy="190987"/>
                <wp:effectExtent l="0" t="0" r="25400" b="19050"/>
                <wp:wrapNone/>
                <wp:docPr id="122" name="正方形/長方形 122"/>
                <wp:cNvGraphicFramePr/>
                <a:graphic xmlns:a="http://schemas.openxmlformats.org/drawingml/2006/main">
                  <a:graphicData uri="http://schemas.microsoft.com/office/word/2010/wordprocessingShape">
                    <wps:wsp>
                      <wps:cNvSpPr/>
                      <wps:spPr>
                        <a:xfrm>
                          <a:off x="0" y="0"/>
                          <a:ext cx="488980" cy="190987"/>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67406878" id="正方形/長方形 122" o:spid="_x0000_s1026" style="position:absolute;left:0;text-align:left;margin-left:285.85pt;margin-top:19.75pt;width:38.5pt;height:15.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" filled="f" strokecolor="red" strokeweight="2pt"/>
            </w:pict>
          </mc:Fallback>
        </mc:AlternateContent>
      </w:r>
      <w:r>
        <w:rPr>
          <w:rFonts w:cs="メイリオ" w:hint="eastAsia"/>
          <w:noProof/>
        </w:rPr>
        <mc:AlternateContent>
          <mc:Choice Requires="wps">
            <w:drawing>
              <wp:anchor distT="0" distB="0" distL="114300" distR="114300" simplePos="0" relativeHeight="251681280" behindDoc="0" locked="0" layoutInCell="1" allowOverlap="1" wp14:anchorId="20948A11" wp14:editId="7D817C06">
                <wp:simplePos x="0" y="0"/>
                <wp:positionH relativeFrom="column">
                  <wp:posOffset>1248395</wp:posOffset>
                </wp:positionH>
                <wp:positionV relativeFrom="paragraph">
                  <wp:posOffset>729408</wp:posOffset>
                </wp:positionV>
                <wp:extent cx="3551275" cy="223284"/>
                <wp:effectExtent l="0" t="0" r="11430" b="24765"/>
                <wp:wrapNone/>
                <wp:docPr id="121" name="正方形/長方形 121"/>
                <wp:cNvGraphicFramePr/>
                <a:graphic xmlns:a="http://schemas.openxmlformats.org/drawingml/2006/main">
                  <a:graphicData uri="http://schemas.microsoft.com/office/word/2010/wordprocessingShape">
                    <wps:wsp>
                      <wps:cNvSpPr/>
                      <wps:spPr>
                        <a:xfrm>
                          <a:off x="0" y="0"/>
                          <a:ext cx="3551275" cy="223284"/>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63F37E5D" id="正方形/長方形 121" o:spid="_x0000_s1026" style="position:absolute;left:0;text-align:left;margin-left:98.3pt;margin-top:57.45pt;width:279.65pt;height:17.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" filled="f" strokecolor="red" strokeweight="2pt"/>
            </w:pict>
          </mc:Fallback>
        </mc:AlternateContent>
      </w:r>
      <w:r w:rsidR="001A1015">
        <w:rPr>
          <w:noProof/>
        </w:rPr>
        <w:drawing>
          <wp:inline distT="0" distB="0" distL="0" distR="0" wp14:anchorId="37A7794D" wp14:editId="3282A441">
            <wp:extent cx="4320000" cy="1884240"/>
            <wp:effectExtent l="19050" t="19050" r="23495" b="209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0000" cy="1884240"/>
                    </a:xfrm>
                    <a:prstGeom prst="rect">
                      <a:avLst/>
                    </a:prstGeom>
                    <a:ln>
                      <a:solidFill>
                        <a:schemeClr val="bg1">
                          <a:lumMod val="85000"/>
                        </a:schemeClr>
                      </a:solidFill>
                    </a:ln>
                  </pic:spPr>
                </pic:pic>
              </a:graphicData>
            </a:graphic>
          </wp:inline>
        </w:drawing>
      </w:r>
    </w:p>
    <w:p w:rsidR="000C20D8" w:rsidRPr="000C20D8" w:rsidRDefault="000C20D8" w:rsidP="005649ED">
      <w:pPr>
        <w:jc w:val="center"/>
        <w:rPr>
          <w:rFonts w:cs="メイリオ"/>
          <w:b/>
        </w:rPr>
      </w:pPr>
      <w:r w:rsidRPr="000C20D8">
        <w:rPr>
          <w:rFonts w:cs="メイリオ" w:hint="eastAsia"/>
          <w:b/>
        </w:rPr>
        <w:t>ファイル一覧</w:t>
      </w:r>
    </w:p>
    <w:p w:rsidR="009D1989" w:rsidRDefault="009D1989" w:rsidP="004A4623">
      <w:pPr>
        <w:rPr>
          <w:rFonts w:cs="メイリオ"/>
        </w:rPr>
      </w:pPr>
    </w:p>
    <w:p w:rsidR="009D1989" w:rsidRDefault="002D03F9" w:rsidP="004A4623">
      <w:pPr>
        <w:rPr>
          <w:rFonts w:cs="メイリオ"/>
        </w:rPr>
      </w:pPr>
      <w:r>
        <w:rPr>
          <w:rStyle w:val="a7"/>
          <w:rFonts w:cs="メイリオ" w:hint="eastAsia"/>
          <w:color w:val="auto"/>
          <w:u w:val="none"/>
        </w:rPr>
        <w:t>メール本文に課題配布用アドレスが記載された状態で</w:t>
      </w:r>
      <w:r w:rsidRPr="00CD7546">
        <w:rPr>
          <w:rStyle w:val="a7"/>
          <w:rFonts w:cs="メイリオ" w:hint="eastAsia"/>
          <w:color w:val="auto"/>
          <w:u w:val="none"/>
        </w:rPr>
        <w:t>メール送信</w:t>
      </w:r>
      <w:r>
        <w:rPr>
          <w:rStyle w:val="a7"/>
          <w:rFonts w:cs="メイリオ" w:hint="eastAsia"/>
          <w:color w:val="auto"/>
          <w:u w:val="none"/>
        </w:rPr>
        <w:t>ダイアログが表示されます。</w:t>
      </w:r>
    </w:p>
    <w:p w:rsidR="009D1989" w:rsidRDefault="002D03F9" w:rsidP="004A4623">
      <w:pPr>
        <w:rPr>
          <w:rStyle w:val="a7"/>
          <w:rFonts w:cs="メイリオ"/>
          <w:color w:val="auto"/>
          <w:u w:val="none"/>
        </w:rPr>
      </w:pPr>
      <w:r>
        <w:rPr>
          <w:rStyle w:val="a7"/>
          <w:rFonts w:cs="メイリオ" w:hint="eastAsia"/>
          <w:color w:val="auto"/>
          <w:u w:val="none"/>
        </w:rPr>
        <w:t>宛先(TO、CC、BCC)、件名、本文を入力し、「送信」をクリックすることで、指定した宛先にメールが送信されます。</w:t>
      </w:r>
    </w:p>
    <w:p w:rsidR="007F0ACC" w:rsidRDefault="005247B8" w:rsidP="00B33194">
      <w:pPr>
        <w:jc w:val="center"/>
        <w:rPr>
          <w:rFonts w:cs="メイリオ"/>
        </w:rPr>
      </w:pPr>
      <w:r>
        <w:rPr>
          <w:rFonts w:cs="メイリオ" w:hint="eastAsia"/>
          <w:noProof/>
        </w:rPr>
        <mc:AlternateContent>
          <mc:Choice Requires="wps">
            <w:drawing>
              <wp:anchor distT="0" distB="0" distL="114300" distR="114300" simplePos="0" relativeHeight="251685376" behindDoc="0" locked="0" layoutInCell="1" allowOverlap="1" wp14:anchorId="47DAC587" wp14:editId="2ED89E9E">
                <wp:simplePos x="0" y="0"/>
                <wp:positionH relativeFrom="column">
                  <wp:posOffset>2226133</wp:posOffset>
                </wp:positionH>
                <wp:positionV relativeFrom="paragraph">
                  <wp:posOffset>2146197</wp:posOffset>
                </wp:positionV>
                <wp:extent cx="935665" cy="287079"/>
                <wp:effectExtent l="0" t="0" r="17145" b="17780"/>
                <wp:wrapNone/>
                <wp:docPr id="137" name="正方形/長方形 137"/>
                <wp:cNvGraphicFramePr/>
                <a:graphic xmlns:a="http://schemas.openxmlformats.org/drawingml/2006/main">
                  <a:graphicData uri="http://schemas.microsoft.com/office/word/2010/wordprocessingShape">
                    <wps:wsp>
                      <wps:cNvSpPr/>
                      <wps:spPr>
                        <a:xfrm>
                          <a:off x="0" y="0"/>
                          <a:ext cx="935665" cy="287079"/>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7D654D01" id="正方形/長方形 137" o:spid="_x0000_s1026" style="position:absolute;left:0;text-align:left;margin-left:175.3pt;margin-top:169pt;width:73.65pt;height:22.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" filled="f" strokecolor="red" strokeweight="2pt"/>
            </w:pict>
          </mc:Fallback>
        </mc:AlternateContent>
      </w:r>
      <w:r>
        <w:rPr>
          <w:rFonts w:cs="メイリオ" w:hint="eastAsia"/>
          <w:noProof/>
        </w:rPr>
        <mc:AlternateContent>
          <mc:Choice Requires="wps">
            <w:drawing>
              <wp:anchor distT="0" distB="0" distL="114300" distR="114300" simplePos="0" relativeHeight="251684352" behindDoc="0" locked="0" layoutInCell="1" allowOverlap="1" wp14:anchorId="7C8CE63A" wp14:editId="4469469E">
                <wp:simplePos x="0" y="0"/>
                <wp:positionH relativeFrom="column">
                  <wp:posOffset>1439323</wp:posOffset>
                </wp:positionH>
                <wp:positionV relativeFrom="paragraph">
                  <wp:posOffset>1316858</wp:posOffset>
                </wp:positionV>
                <wp:extent cx="2509284" cy="701749"/>
                <wp:effectExtent l="0" t="0" r="24765" b="22225"/>
                <wp:wrapNone/>
                <wp:docPr id="126" name="正方形/長方形 126"/>
                <wp:cNvGraphicFramePr/>
                <a:graphic xmlns:a="http://schemas.openxmlformats.org/drawingml/2006/main">
                  <a:graphicData uri="http://schemas.microsoft.com/office/word/2010/wordprocessingShape">
                    <wps:wsp>
                      <wps:cNvSpPr/>
                      <wps:spPr>
                        <a:xfrm>
                          <a:off x="0" y="0"/>
                          <a:ext cx="2509284" cy="701749"/>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4C8036FF" id="正方形/長方形 126" o:spid="_x0000_s1026" style="position:absolute;left:0;text-align:left;margin-left:113.35pt;margin-top:103.7pt;width:197.6pt;height:55.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" filled="f" strokecolor="red" strokeweight="2pt"/>
            </w:pict>
          </mc:Fallback>
        </mc:AlternateContent>
      </w:r>
      <w:r>
        <w:rPr>
          <w:rFonts w:cs="メイリオ" w:hint="eastAsia"/>
          <w:noProof/>
        </w:rPr>
        <mc:AlternateContent>
          <mc:Choice Requires="wps">
            <w:drawing>
              <wp:anchor distT="0" distB="0" distL="114300" distR="114300" simplePos="0" relativeHeight="251683328" behindDoc="0" locked="0" layoutInCell="1" allowOverlap="1" wp14:anchorId="4F6E5E68" wp14:editId="5828A3DB">
                <wp:simplePos x="0" y="0"/>
                <wp:positionH relativeFrom="column">
                  <wp:posOffset>1439324</wp:posOffset>
                </wp:positionH>
                <wp:positionV relativeFrom="paragraph">
                  <wp:posOffset>647006</wp:posOffset>
                </wp:positionV>
                <wp:extent cx="2519517" cy="594995"/>
                <wp:effectExtent l="0" t="0" r="14605" b="14605"/>
                <wp:wrapNone/>
                <wp:docPr id="124" name="正方形/長方形 124"/>
                <wp:cNvGraphicFramePr/>
                <a:graphic xmlns:a="http://schemas.openxmlformats.org/drawingml/2006/main">
                  <a:graphicData uri="http://schemas.microsoft.com/office/word/2010/wordprocessingShape">
                    <wps:wsp>
                      <wps:cNvSpPr/>
                      <wps:spPr>
                        <a:xfrm>
                          <a:off x="0" y="0"/>
                          <a:ext cx="2519517" cy="59499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3B2CDC5C" id="正方形/長方形 124" o:spid="_x0000_s1026" style="position:absolute;left:0;text-align:left;margin-left:113.35pt;margin-top:50.95pt;width:198.4pt;height:46.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" filled="f" strokecolor="red" strokeweight="2pt"/>
            </w:pict>
          </mc:Fallback>
        </mc:AlternateContent>
      </w:r>
      <w:r w:rsidR="0048438C">
        <w:rPr>
          <w:rFonts w:cs="メイリオ"/>
          <w:noProof/>
        </w:rPr>
        <w:drawing>
          <wp:inline distT="0" distB="0" distL="0" distR="0" wp14:anchorId="6640BFE5" wp14:editId="5D0E97FF">
            <wp:extent cx="2880000" cy="2396880"/>
            <wp:effectExtent l="19050" t="19050" r="15875" b="2286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png"/>
                    <pic:cNvPicPr/>
                  </pic:nvPicPr>
                  <pic:blipFill>
                    <a:blip r:embed="rId27"/>
                    <a:stretch>
                      <a:fillRect/>
                    </a:stretch>
                  </pic:blipFill>
                  <pic:spPr>
                    <a:xfrm>
                      <a:off x="0" y="0"/>
                      <a:ext cx="2880000" cy="2396880"/>
                    </a:xfrm>
                    <a:prstGeom prst="rect">
                      <a:avLst/>
                    </a:prstGeom>
                    <a:ln>
                      <a:solidFill>
                        <a:schemeClr val="bg1">
                          <a:lumMod val="85000"/>
                        </a:schemeClr>
                      </a:solidFill>
                    </a:ln>
                  </pic:spPr>
                </pic:pic>
              </a:graphicData>
            </a:graphic>
          </wp:inline>
        </w:drawing>
      </w:r>
    </w:p>
    <w:p w:rsidR="005B270F" w:rsidRDefault="005B270F">
      <w:pPr>
        <w:adjustRightInd/>
        <w:snapToGrid/>
        <w:rPr>
          <w:rFonts w:cs="メイリオ"/>
        </w:rPr>
      </w:pPr>
      <w:r>
        <w:rPr>
          <w:rFonts w:cs="メイリオ"/>
        </w:rPr>
        <w:br w:type="page"/>
      </w:r>
    </w:p>
    <w:p w:rsidR="004A4623" w:rsidRDefault="004A4623" w:rsidP="00FB574F">
      <w:pPr>
        <w:pStyle w:val="2"/>
      </w:pPr>
      <w:bookmarkStart w:id="16" w:name="_Toc519068603"/>
      <w:r w:rsidRPr="004A4623">
        <w:rPr>
          <w:rFonts w:hint="eastAsia"/>
        </w:rPr>
        <w:lastRenderedPageBreak/>
        <w:t>レポート回収設定</w:t>
      </w:r>
      <w:bookmarkEnd w:id="16"/>
    </w:p>
    <w:p w:rsidR="007F4D6B" w:rsidRDefault="007F4D6B" w:rsidP="007F4D6B">
      <w:r>
        <w:rPr>
          <w:rFonts w:hint="eastAsia"/>
        </w:rPr>
        <w:t>生徒ユーザー</w:t>
      </w:r>
      <w:r w:rsidR="00877A80">
        <w:rPr>
          <w:rFonts w:hint="eastAsia"/>
        </w:rPr>
        <w:t>からレポートを回収するための</w:t>
      </w:r>
      <w:r>
        <w:rPr>
          <w:rFonts w:hint="eastAsia"/>
        </w:rPr>
        <w:t>設定手順を記載します。</w:t>
      </w:r>
    </w:p>
    <w:p w:rsidR="007F4D6B" w:rsidRPr="007F4D6B" w:rsidRDefault="007F4D6B" w:rsidP="007F4D6B">
      <w:pPr>
        <w:rPr>
          <w:lang w:eastAsia="ar-SA"/>
        </w:rPr>
      </w:pPr>
    </w:p>
    <w:p w:rsidR="004A4623" w:rsidRPr="000E6DB2" w:rsidRDefault="004A4623" w:rsidP="004A4623">
      <w:pPr>
        <w:pStyle w:val="3"/>
      </w:pPr>
      <w:bookmarkStart w:id="17" w:name="_Toc519068604"/>
      <w:r w:rsidRPr="004A4623">
        <w:rPr>
          <w:rFonts w:hint="eastAsia"/>
        </w:rPr>
        <w:t>レポート回収</w:t>
      </w:r>
      <w:r w:rsidR="00D5487D">
        <w:rPr>
          <w:rFonts w:hint="eastAsia"/>
          <w:lang w:eastAsia="ja-JP"/>
        </w:rPr>
        <w:t>設定用の</w:t>
      </w:r>
      <w:r w:rsidRPr="004A4623">
        <w:rPr>
          <w:rFonts w:hint="eastAsia"/>
        </w:rPr>
        <w:t>フォルダを作成する</w:t>
      </w:r>
      <w:bookmarkEnd w:id="17"/>
    </w:p>
    <w:p w:rsidR="00FB574F" w:rsidRDefault="00EC1705" w:rsidP="004A4623">
      <w:pPr>
        <w:rPr>
          <w:rFonts w:cs="メイリオ"/>
        </w:rPr>
      </w:pPr>
      <w:hyperlink w:anchor="_課題配布設定用のフォルダを作成する" w:history="1">
        <w:r w:rsidR="00232C85">
          <w:rPr>
            <w:rStyle w:val="a7"/>
            <w:rFonts w:cs="メイリオ" w:hint="eastAsia"/>
            <w:color w:val="auto"/>
          </w:rPr>
          <w:t>「2.1.1. 課題配布設定用のフォルダを作成する」</w:t>
        </w:r>
      </w:hyperlink>
      <w:r w:rsidR="004A4623" w:rsidRPr="004A4623">
        <w:rPr>
          <w:rFonts w:cs="メイリオ" w:hint="eastAsia"/>
        </w:rPr>
        <w:t>と同様に、新規にレポート回収</w:t>
      </w:r>
      <w:r w:rsidR="00F826ED">
        <w:rPr>
          <w:rFonts w:cs="メイリオ" w:hint="eastAsia"/>
        </w:rPr>
        <w:t>設定</w:t>
      </w:r>
      <w:r w:rsidR="004A4623" w:rsidRPr="004A4623">
        <w:rPr>
          <w:rFonts w:cs="メイリオ" w:hint="eastAsia"/>
        </w:rPr>
        <w:t>用のフォルダを作成します。</w:t>
      </w:r>
    </w:p>
    <w:p w:rsidR="004A4623" w:rsidRPr="00FB574F" w:rsidRDefault="003708E3" w:rsidP="004A4623">
      <w:pPr>
        <w:rPr>
          <w:rFonts w:cs="メイリオ"/>
        </w:rPr>
      </w:pPr>
      <w:r>
        <w:rPr>
          <w:rFonts w:cs="メイリオ" w:hint="eastAsia"/>
        </w:rPr>
        <w:t>本手順では</w:t>
      </w:r>
      <w:r w:rsidR="00854624" w:rsidRPr="004A4623">
        <w:rPr>
          <w:rFonts w:cs="メイリオ" w:hint="eastAsia"/>
        </w:rPr>
        <w:t>先生</w:t>
      </w:r>
      <w:r w:rsidR="00854624">
        <w:rPr>
          <w:rFonts w:cs="メイリオ" w:hint="eastAsia"/>
        </w:rPr>
        <w:t>ユーザー</w:t>
      </w:r>
      <w:r w:rsidR="00854624" w:rsidRPr="004A4623">
        <w:rPr>
          <w:rFonts w:cs="メイリオ" w:hint="eastAsia"/>
        </w:rPr>
        <w:t>自身の</w:t>
      </w:r>
      <w:r w:rsidR="00854624">
        <w:rPr>
          <w:rFonts w:cs="メイリオ" w:hint="eastAsia"/>
        </w:rPr>
        <w:t>ユーザー</w:t>
      </w:r>
      <w:r w:rsidR="00854624" w:rsidRPr="004A4623">
        <w:rPr>
          <w:rFonts w:cs="メイリオ" w:hint="eastAsia"/>
        </w:rPr>
        <w:t>フォルダ（</w:t>
      </w:r>
      <w:r w:rsidR="00854624">
        <w:rPr>
          <w:rFonts w:cs="メイリオ" w:hint="eastAsia"/>
        </w:rPr>
        <w:t>T</w:t>
      </w:r>
      <w:r w:rsidR="00854624" w:rsidRPr="004A4623">
        <w:rPr>
          <w:rFonts w:cs="メイリオ" w:hint="eastAsia"/>
        </w:rPr>
        <w:t>eacher</w:t>
      </w:r>
      <w:r w:rsidR="00854624">
        <w:rPr>
          <w:rFonts w:cs="メイリオ" w:hint="eastAsia"/>
        </w:rPr>
        <w:t>0</w:t>
      </w:r>
      <w:r w:rsidR="00854624" w:rsidRPr="004A4623">
        <w:rPr>
          <w:rFonts w:cs="メイリオ" w:hint="eastAsia"/>
        </w:rPr>
        <w:t>1）</w:t>
      </w:r>
      <w:r w:rsidR="00855F23">
        <w:rPr>
          <w:rFonts w:cs="メイリオ" w:hint="eastAsia"/>
        </w:rPr>
        <w:t>内に</w:t>
      </w:r>
      <w:r w:rsidR="004A4623" w:rsidRPr="004A4623">
        <w:rPr>
          <w:rFonts w:cs="メイリオ" w:hint="eastAsia"/>
        </w:rPr>
        <w:t>「レポート回収」という</w:t>
      </w:r>
      <w:r w:rsidR="00AB0431">
        <w:rPr>
          <w:rFonts w:cs="メイリオ" w:hint="eastAsia"/>
        </w:rPr>
        <w:t>名前でフォルダを作成します。</w:t>
      </w:r>
    </w:p>
    <w:p w:rsidR="004A4623" w:rsidRDefault="00981565" w:rsidP="00FB574F">
      <w:pPr>
        <w:jc w:val="center"/>
        <w:rPr>
          <w:rFonts w:cs="メイリオ"/>
        </w:rPr>
      </w:pPr>
      <w:r>
        <w:rPr>
          <w:noProof/>
        </w:rPr>
        <w:drawing>
          <wp:inline distT="0" distB="0" distL="0" distR="0">
            <wp:extent cx="4320000" cy="2023920"/>
            <wp:effectExtent l="19050" t="19050" r="23495" b="14605"/>
            <wp:docPr id="112" name="図 112" descr="https://screenshotscdn.firefoxusercontent.com/images/50d89bff-9938-4009-b26b-09bb79aa16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creenshotscdn.firefoxusercontent.com/images/50d89bff-9938-4009-b26b-09bb79aa168f.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00" cy="2023920"/>
                    </a:xfrm>
                    <a:prstGeom prst="rect">
                      <a:avLst/>
                    </a:prstGeom>
                    <a:noFill/>
                    <a:ln>
                      <a:solidFill>
                        <a:schemeClr val="bg1">
                          <a:lumMod val="85000"/>
                        </a:schemeClr>
                      </a:solidFill>
                    </a:ln>
                  </pic:spPr>
                </pic:pic>
              </a:graphicData>
            </a:graphic>
          </wp:inline>
        </w:drawing>
      </w:r>
    </w:p>
    <w:p w:rsidR="00FB574F" w:rsidRPr="00FB574F" w:rsidRDefault="00FB574F" w:rsidP="00FB574F">
      <w:pPr>
        <w:jc w:val="center"/>
        <w:rPr>
          <w:rFonts w:cs="メイリオ"/>
          <w:b/>
        </w:rPr>
      </w:pPr>
      <w:r w:rsidRPr="00FB574F">
        <w:rPr>
          <w:rFonts w:cs="メイリオ" w:hint="eastAsia"/>
          <w:b/>
        </w:rPr>
        <w:t>新規フォルダ作成</w:t>
      </w:r>
    </w:p>
    <w:p w:rsidR="00FB574F" w:rsidRDefault="00FB574F" w:rsidP="004A4623">
      <w:pPr>
        <w:rPr>
          <w:rFonts w:cs="メイリオ"/>
        </w:rPr>
      </w:pPr>
    </w:p>
    <w:p w:rsidR="00FB574F" w:rsidRDefault="00981565" w:rsidP="00FB574F">
      <w:pPr>
        <w:jc w:val="center"/>
        <w:rPr>
          <w:rFonts w:cs="メイリオ"/>
        </w:rPr>
      </w:pPr>
      <w:r>
        <w:rPr>
          <w:rFonts w:cs="メイリオ" w:hint="eastAsia"/>
          <w:noProof/>
        </w:rPr>
        <mc:AlternateContent>
          <mc:Choice Requires="wps">
            <w:drawing>
              <wp:anchor distT="0" distB="0" distL="114300" distR="114300" simplePos="0" relativeHeight="251627008" behindDoc="0" locked="0" layoutInCell="1" allowOverlap="1" wp14:anchorId="6DDDAF59" wp14:editId="6C9CD860">
                <wp:simplePos x="0" y="0"/>
                <wp:positionH relativeFrom="column">
                  <wp:posOffset>1134613</wp:posOffset>
                </wp:positionH>
                <wp:positionV relativeFrom="paragraph">
                  <wp:posOffset>616123</wp:posOffset>
                </wp:positionV>
                <wp:extent cx="629392" cy="142504"/>
                <wp:effectExtent l="0" t="0" r="18415" b="10160"/>
                <wp:wrapNone/>
                <wp:docPr id="51" name="正方形/長方形 51"/>
                <wp:cNvGraphicFramePr/>
                <a:graphic xmlns:a="http://schemas.openxmlformats.org/drawingml/2006/main">
                  <a:graphicData uri="http://schemas.microsoft.com/office/word/2010/wordprocessingShape">
                    <wps:wsp>
                      <wps:cNvSpPr/>
                      <wps:spPr>
                        <a:xfrm>
                          <a:off x="0" y="0"/>
                          <a:ext cx="629392" cy="142504"/>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114FE3CA" id="正方形/長方形 51" o:spid="_x0000_s1026" style="position:absolute;left:0;text-align:left;margin-left:89.35pt;margin-top:48.5pt;width:49.55pt;height:11.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" filled="f" strokecolor="red" strokeweight="2pt"/>
            </w:pict>
          </mc:Fallback>
        </mc:AlternateContent>
      </w:r>
      <w:r>
        <w:rPr>
          <w:noProof/>
        </w:rPr>
        <w:drawing>
          <wp:inline distT="0" distB="0" distL="0" distR="0">
            <wp:extent cx="4320000" cy="2023920"/>
            <wp:effectExtent l="19050" t="19050" r="23495" b="14605"/>
            <wp:docPr id="113" name="図 113" descr="https://screenshotscdn.firefoxusercontent.com/images/f4e9547c-8777-44b4-b676-b3d5e46c2b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creenshotscdn.firefoxusercontent.com/images/f4e9547c-8777-44b4-b676-b3d5e46c2b0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0" cy="2023920"/>
                    </a:xfrm>
                    <a:prstGeom prst="rect">
                      <a:avLst/>
                    </a:prstGeom>
                    <a:noFill/>
                    <a:ln>
                      <a:solidFill>
                        <a:schemeClr val="bg1">
                          <a:lumMod val="85000"/>
                        </a:schemeClr>
                      </a:solidFill>
                    </a:ln>
                  </pic:spPr>
                </pic:pic>
              </a:graphicData>
            </a:graphic>
          </wp:inline>
        </w:drawing>
      </w:r>
    </w:p>
    <w:p w:rsidR="00FB574F" w:rsidRDefault="00FB574F" w:rsidP="00FB574F">
      <w:pPr>
        <w:jc w:val="center"/>
        <w:rPr>
          <w:rFonts w:cs="メイリオ"/>
          <w:b/>
        </w:rPr>
      </w:pPr>
      <w:r w:rsidRPr="00381C74">
        <w:rPr>
          <w:rFonts w:cs="メイリオ" w:hint="eastAsia"/>
          <w:b/>
        </w:rPr>
        <w:t>Teacher01のユーザーフォルダ内</w:t>
      </w:r>
    </w:p>
    <w:p w:rsidR="00252C91" w:rsidRDefault="00252C91">
      <w:pPr>
        <w:adjustRightInd/>
        <w:snapToGrid/>
        <w:rPr>
          <w:rFonts w:cs="メイリオ"/>
          <w:b/>
        </w:rPr>
      </w:pPr>
      <w:r>
        <w:rPr>
          <w:rFonts w:cs="メイリオ"/>
          <w:b/>
        </w:rPr>
        <w:br w:type="page"/>
      </w:r>
    </w:p>
    <w:p w:rsidR="00252C91" w:rsidRDefault="00252C91" w:rsidP="00273E52">
      <w:pPr>
        <w:pStyle w:val="3"/>
      </w:pPr>
      <w:bookmarkStart w:id="18" w:name="_Toc519068605"/>
      <w:r>
        <w:rPr>
          <w:rFonts w:hint="eastAsia"/>
        </w:rPr>
        <w:lastRenderedPageBreak/>
        <w:t>フォルダに対してレポート回収設定を行う</w:t>
      </w:r>
      <w:bookmarkEnd w:id="18"/>
    </w:p>
    <w:p w:rsidR="0038050E" w:rsidRDefault="0038050E" w:rsidP="0038050E">
      <w:r>
        <w:rPr>
          <w:rFonts w:hint="eastAsia"/>
        </w:rPr>
        <w:t>作成した「レポート回収」フォルダにチェックを入れ、上部メニューにある「レポート回収設定」をクリックします。</w:t>
      </w:r>
    </w:p>
    <w:p w:rsidR="00CB77F1" w:rsidRDefault="00442C13" w:rsidP="009677E1">
      <w:pPr>
        <w:jc w:val="center"/>
      </w:pPr>
      <w:r>
        <w:rPr>
          <w:rFonts w:cs="メイリオ" w:hint="eastAsia"/>
          <w:noProof/>
        </w:rPr>
        <mc:AlternateContent>
          <mc:Choice Requires="wps">
            <w:drawing>
              <wp:anchor distT="0" distB="0" distL="114300" distR="114300" simplePos="0" relativeHeight="251652608" behindDoc="0" locked="0" layoutInCell="1" allowOverlap="1" wp14:anchorId="71DDDC85" wp14:editId="6761D02D">
                <wp:simplePos x="0" y="0"/>
                <wp:positionH relativeFrom="column">
                  <wp:posOffset>3906520</wp:posOffset>
                </wp:positionH>
                <wp:positionV relativeFrom="paragraph">
                  <wp:posOffset>207807</wp:posOffset>
                </wp:positionV>
                <wp:extent cx="552893" cy="170121"/>
                <wp:effectExtent l="0" t="0" r="19050" b="20955"/>
                <wp:wrapNone/>
                <wp:docPr id="142" name="正方形/長方形 142"/>
                <wp:cNvGraphicFramePr/>
                <a:graphic xmlns:a="http://schemas.openxmlformats.org/drawingml/2006/main">
                  <a:graphicData uri="http://schemas.microsoft.com/office/word/2010/wordprocessingShape">
                    <wps:wsp>
                      <wps:cNvSpPr/>
                      <wps:spPr>
                        <a:xfrm>
                          <a:off x="0" y="0"/>
                          <a:ext cx="552893" cy="170121"/>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2528E5D8" id="正方形/長方形 142" o:spid="_x0000_s1026" style="position:absolute;left:0;text-align:left;margin-left:307.6pt;margin-top:16.35pt;width:43.55pt;height:13.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" filled="f" strokecolor="red" strokeweight="2pt"/>
            </w:pict>
          </mc:Fallback>
        </mc:AlternateContent>
      </w:r>
      <w:r w:rsidR="009677E1">
        <w:rPr>
          <w:rFonts w:cs="メイリオ" w:hint="eastAsia"/>
          <w:noProof/>
        </w:rPr>
        <mc:AlternateContent>
          <mc:Choice Requires="wps">
            <w:drawing>
              <wp:anchor distT="0" distB="0" distL="114300" distR="114300" simplePos="0" relativeHeight="251686400" behindDoc="0" locked="0" layoutInCell="1" allowOverlap="1" wp14:anchorId="5045D92A" wp14:editId="22A91393">
                <wp:simplePos x="0" y="0"/>
                <wp:positionH relativeFrom="column">
                  <wp:posOffset>1131186</wp:posOffset>
                </wp:positionH>
                <wp:positionV relativeFrom="paragraph">
                  <wp:posOffset>611933</wp:posOffset>
                </wp:positionV>
                <wp:extent cx="629392" cy="142504"/>
                <wp:effectExtent l="0" t="0" r="18415" b="10160"/>
                <wp:wrapNone/>
                <wp:docPr id="141" name="正方形/長方形 141"/>
                <wp:cNvGraphicFramePr/>
                <a:graphic xmlns:a="http://schemas.openxmlformats.org/drawingml/2006/main">
                  <a:graphicData uri="http://schemas.microsoft.com/office/word/2010/wordprocessingShape">
                    <wps:wsp>
                      <wps:cNvSpPr/>
                      <wps:spPr>
                        <a:xfrm>
                          <a:off x="0" y="0"/>
                          <a:ext cx="629392" cy="142504"/>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2AB2DC3A" id="正方形/長方形 141" o:spid="_x0000_s1026" style="position:absolute;left:0;text-align:left;margin-left:89.05pt;margin-top:48.2pt;width:49.55pt;height:11.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" filled="f" strokecolor="red" strokeweight="2pt"/>
            </w:pict>
          </mc:Fallback>
        </mc:AlternateContent>
      </w:r>
      <w:r w:rsidR="00FB410C">
        <w:rPr>
          <w:noProof/>
        </w:rPr>
        <w:drawing>
          <wp:inline distT="0" distB="0" distL="0" distR="0" wp14:anchorId="22B78075" wp14:editId="74C7C26C">
            <wp:extent cx="4320000" cy="2023920"/>
            <wp:effectExtent l="19050" t="19050" r="23495" b="14605"/>
            <wp:docPr id="138" name="図 138" descr="https://screenshotscdn.firefoxusercontent.com/images/f4e9547c-8777-44b4-b676-b3d5e46c2b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creenshotscdn.firefoxusercontent.com/images/f4e9547c-8777-44b4-b676-b3d5e46c2b0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0" cy="2023920"/>
                    </a:xfrm>
                    <a:prstGeom prst="rect">
                      <a:avLst/>
                    </a:prstGeom>
                    <a:noFill/>
                    <a:ln>
                      <a:solidFill>
                        <a:schemeClr val="bg1">
                          <a:lumMod val="85000"/>
                        </a:schemeClr>
                      </a:solidFill>
                    </a:ln>
                  </pic:spPr>
                </pic:pic>
              </a:graphicData>
            </a:graphic>
          </wp:inline>
        </w:drawing>
      </w:r>
    </w:p>
    <w:p w:rsidR="00CB77F1" w:rsidRPr="007A0DDE" w:rsidRDefault="00562683" w:rsidP="00562683">
      <w:pPr>
        <w:jc w:val="center"/>
        <w:rPr>
          <w:b/>
        </w:rPr>
      </w:pPr>
      <w:r w:rsidRPr="007A0DDE">
        <w:rPr>
          <w:rFonts w:hint="eastAsia"/>
          <w:b/>
        </w:rPr>
        <w:t>ファイル一覧画面</w:t>
      </w:r>
    </w:p>
    <w:p w:rsidR="00CB77F1" w:rsidRDefault="00CB77F1" w:rsidP="0038050E"/>
    <w:p w:rsidR="005D1F07" w:rsidRDefault="005D1F07" w:rsidP="005D1F07">
      <w:r>
        <w:rPr>
          <w:rFonts w:hint="eastAsia"/>
        </w:rPr>
        <w:t>レポート回収設定画面が表示されますので、各項目に対して設定後</w:t>
      </w:r>
      <w:r w:rsidRPr="00BF254A">
        <w:rPr>
          <w:rFonts w:hint="eastAsia"/>
        </w:rPr>
        <w:t>、</w:t>
      </w:r>
      <w:r w:rsidR="00E83B52" w:rsidRPr="00BF254A">
        <w:rPr>
          <w:rFonts w:hint="eastAsia"/>
        </w:rPr>
        <w:t>「</w:t>
      </w:r>
      <w:r w:rsidRPr="00BF254A">
        <w:rPr>
          <w:rFonts w:hint="eastAsia"/>
        </w:rPr>
        <w:t>作成</w:t>
      </w:r>
      <w:r w:rsidR="00E83B52" w:rsidRPr="00BF254A">
        <w:rPr>
          <w:rFonts w:hint="eastAsia"/>
        </w:rPr>
        <w:t>」</w:t>
      </w:r>
      <w:r>
        <w:rPr>
          <w:rFonts w:hint="eastAsia"/>
        </w:rPr>
        <w:t>をクリックします。</w:t>
      </w:r>
    </w:p>
    <w:p w:rsidR="005D1F07" w:rsidRPr="005D1F07" w:rsidRDefault="005D1F07" w:rsidP="0038050E"/>
    <w:p w:rsidR="00C45B37" w:rsidRDefault="00C45B37">
      <w:pPr>
        <w:adjustRightInd/>
        <w:snapToGrid/>
      </w:pPr>
      <w:r>
        <w:br w:type="page"/>
      </w:r>
    </w:p>
    <w:p w:rsidR="00222030" w:rsidRDefault="00BC04FD" w:rsidP="001F5E77">
      <w:pPr>
        <w:jc w:val="center"/>
      </w:pPr>
      <w:r>
        <w:rPr>
          <w:rFonts w:cs="メイリオ" w:hint="eastAsia"/>
          <w:noProof/>
        </w:rPr>
        <w:lastRenderedPageBreak/>
        <mc:AlternateContent>
          <mc:Choice Requires="wps">
            <w:drawing>
              <wp:anchor distT="0" distB="0" distL="114300" distR="114300" simplePos="0" relativeHeight="251653632" behindDoc="0" locked="0" layoutInCell="1" allowOverlap="1">
                <wp:simplePos x="0" y="0"/>
                <wp:positionH relativeFrom="column">
                  <wp:posOffset>3070291</wp:posOffset>
                </wp:positionH>
                <wp:positionV relativeFrom="paragraph">
                  <wp:posOffset>770206</wp:posOffset>
                </wp:positionV>
                <wp:extent cx="124691" cy="89064"/>
                <wp:effectExtent l="0" t="0" r="27940" b="25400"/>
                <wp:wrapNone/>
                <wp:docPr id="151" name="正方形/長方形 151"/>
                <wp:cNvGraphicFramePr/>
                <a:graphic xmlns:a="http://schemas.openxmlformats.org/drawingml/2006/main">
                  <a:graphicData uri="http://schemas.microsoft.com/office/word/2010/wordprocessingShape">
                    <wps:wsp>
                      <wps:cNvSpPr/>
                      <wps:spPr>
                        <a:xfrm>
                          <a:off x="0" y="0"/>
                          <a:ext cx="124691" cy="89064"/>
                        </a:xfrm>
                        <a:prstGeom prst="rect">
                          <a:avLst/>
                        </a:prstGeom>
                        <a:solidFill>
                          <a:schemeClr val="bg1"/>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30CFD7AB" id="正方形/長方形 151" o:spid="_x0000_s1026" style="position:absolute;left:0;text-align:left;margin-left:241.75pt;margin-top:60.65pt;width:9.8pt;height:7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" fillcolor="white [3212]" strokecolor="white [3212]" strokeweight="2pt"/>
            </w:pict>
          </mc:Fallback>
        </mc:AlternateContent>
      </w:r>
      <w:r w:rsidR="00887580">
        <w:rPr>
          <w:rFonts w:cs="メイリオ" w:hint="eastAsia"/>
          <w:noProof/>
        </w:rPr>
        <mc:AlternateContent>
          <mc:Choice Requires="wps">
            <w:drawing>
              <wp:anchor distT="0" distB="0" distL="114300" distR="114300" simplePos="0" relativeHeight="251689472" behindDoc="0" locked="0" layoutInCell="1" allowOverlap="1" wp14:anchorId="33D26E98" wp14:editId="2AE99C74">
                <wp:simplePos x="0" y="0"/>
                <wp:positionH relativeFrom="column">
                  <wp:posOffset>1280293</wp:posOffset>
                </wp:positionH>
                <wp:positionV relativeFrom="paragraph">
                  <wp:posOffset>249348</wp:posOffset>
                </wp:positionV>
                <wp:extent cx="414670" cy="212651"/>
                <wp:effectExtent l="0" t="0" r="23495" b="16510"/>
                <wp:wrapNone/>
                <wp:docPr id="150" name="正方形/長方形 150"/>
                <wp:cNvGraphicFramePr/>
                <a:graphic xmlns:a="http://schemas.openxmlformats.org/drawingml/2006/main">
                  <a:graphicData uri="http://schemas.microsoft.com/office/word/2010/wordprocessingShape">
                    <wps:wsp>
                      <wps:cNvSpPr/>
                      <wps:spPr>
                        <a:xfrm>
                          <a:off x="0" y="0"/>
                          <a:ext cx="414670" cy="212651"/>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1FC430C0" id="正方形/長方形 150" o:spid="_x0000_s1026" style="position:absolute;left:0;text-align:left;margin-left:100.8pt;margin-top:19.65pt;width:32.65pt;height:16.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" filled="f" strokecolor="red" strokeweight="2pt"/>
            </w:pict>
          </mc:Fallback>
        </mc:AlternateContent>
      </w:r>
      <w:r w:rsidR="00222030">
        <w:rPr>
          <w:noProof/>
        </w:rPr>
        <w:drawing>
          <wp:anchor distT="0" distB="0" distL="114300" distR="114300" simplePos="0" relativeHeight="251688448" behindDoc="0" locked="0" layoutInCell="1" allowOverlap="1" wp14:anchorId="56EBE2D0" wp14:editId="3269331C">
            <wp:simplePos x="0" y="0"/>
            <wp:positionH relativeFrom="column">
              <wp:posOffset>541020</wp:posOffset>
            </wp:positionH>
            <wp:positionV relativeFrom="paragraph">
              <wp:posOffset>3537747</wp:posOffset>
            </wp:positionV>
            <wp:extent cx="4319905" cy="4020185"/>
            <wp:effectExtent l="19050" t="19050" r="23495" b="18415"/>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19905" cy="402018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222030">
        <w:rPr>
          <w:noProof/>
        </w:rPr>
        <w:drawing>
          <wp:inline distT="0" distB="0" distL="0" distR="0">
            <wp:extent cx="4320000" cy="3530160"/>
            <wp:effectExtent l="19050" t="19050" r="23495" b="13335"/>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000" cy="3530160"/>
                    </a:xfrm>
                    <a:prstGeom prst="rect">
                      <a:avLst/>
                    </a:prstGeom>
                    <a:noFill/>
                    <a:ln>
                      <a:solidFill>
                        <a:schemeClr val="bg1">
                          <a:lumMod val="85000"/>
                        </a:schemeClr>
                      </a:solidFill>
                    </a:ln>
                  </pic:spPr>
                </pic:pic>
              </a:graphicData>
            </a:graphic>
          </wp:inline>
        </w:drawing>
      </w:r>
    </w:p>
    <w:p w:rsidR="00222030" w:rsidRDefault="00222030" w:rsidP="001F5E77">
      <w:pPr>
        <w:jc w:val="center"/>
      </w:pPr>
    </w:p>
    <w:p w:rsidR="00222030" w:rsidRDefault="00222030" w:rsidP="001F5E77">
      <w:pPr>
        <w:jc w:val="center"/>
      </w:pPr>
    </w:p>
    <w:p w:rsidR="00556372" w:rsidRDefault="00344D29" w:rsidP="001F5E77">
      <w:pPr>
        <w:jc w:val="center"/>
      </w:pPr>
      <w:r>
        <w:rPr>
          <w:rFonts w:cs="メイリオ" w:hint="eastAsia"/>
          <w:noProof/>
        </w:rPr>
        <mc:AlternateContent>
          <mc:Choice Requires="wps">
            <w:drawing>
              <wp:anchor distT="0" distB="0" distL="114300" distR="114300" simplePos="0" relativeHeight="251687424" behindDoc="0" locked="0" layoutInCell="1" allowOverlap="1" wp14:anchorId="35C122A7" wp14:editId="4D5B3AA8">
                <wp:simplePos x="0" y="0"/>
                <wp:positionH relativeFrom="column">
                  <wp:posOffset>1269660</wp:posOffset>
                </wp:positionH>
                <wp:positionV relativeFrom="paragraph">
                  <wp:posOffset>259981</wp:posOffset>
                </wp:positionV>
                <wp:extent cx="446568" cy="212651"/>
                <wp:effectExtent l="0" t="0" r="10795" b="16510"/>
                <wp:wrapNone/>
                <wp:docPr id="147" name="正方形/長方形 147"/>
                <wp:cNvGraphicFramePr/>
                <a:graphic xmlns:a="http://schemas.openxmlformats.org/drawingml/2006/main">
                  <a:graphicData uri="http://schemas.microsoft.com/office/word/2010/wordprocessingShape">
                    <wps:wsp>
                      <wps:cNvSpPr/>
                      <wps:spPr>
                        <a:xfrm>
                          <a:off x="0" y="0"/>
                          <a:ext cx="446568" cy="212651"/>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71CB5F7A" id="正方形/長方形 147" o:spid="_x0000_s1026" style="position:absolute;left:0;text-align:left;margin-left:99.95pt;margin-top:20.45pt;width:35.15pt;height:16.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" filled="f" strokecolor="red" strokeweight="2pt"/>
            </w:pict>
          </mc:Fallback>
        </mc:AlternateContent>
      </w:r>
    </w:p>
    <w:p w:rsidR="00222030" w:rsidRDefault="00222030" w:rsidP="001F5E77">
      <w:pPr>
        <w:jc w:val="center"/>
      </w:pPr>
    </w:p>
    <w:p w:rsidR="00222030" w:rsidRDefault="00222030" w:rsidP="001F5E77">
      <w:pPr>
        <w:jc w:val="center"/>
      </w:pPr>
    </w:p>
    <w:p w:rsidR="00222030" w:rsidRDefault="00222030" w:rsidP="001F5E77">
      <w:pPr>
        <w:jc w:val="center"/>
      </w:pPr>
    </w:p>
    <w:p w:rsidR="00222030" w:rsidRDefault="00222030" w:rsidP="001F5E77">
      <w:pPr>
        <w:jc w:val="center"/>
      </w:pPr>
    </w:p>
    <w:p w:rsidR="00C409C8" w:rsidRDefault="00C409C8" w:rsidP="001F5E77">
      <w:pPr>
        <w:jc w:val="center"/>
      </w:pPr>
    </w:p>
    <w:p w:rsidR="00C409C8" w:rsidRDefault="00C409C8" w:rsidP="001F5E77">
      <w:pPr>
        <w:jc w:val="center"/>
      </w:pPr>
    </w:p>
    <w:p w:rsidR="00C409C8" w:rsidRDefault="00C409C8" w:rsidP="001F5E77">
      <w:pPr>
        <w:jc w:val="center"/>
      </w:pPr>
    </w:p>
    <w:p w:rsidR="00C409C8" w:rsidRDefault="00C409C8" w:rsidP="001F5E77">
      <w:pPr>
        <w:jc w:val="center"/>
      </w:pPr>
    </w:p>
    <w:p w:rsidR="00C409C8" w:rsidRDefault="00C409C8" w:rsidP="001F5E77">
      <w:pPr>
        <w:jc w:val="center"/>
      </w:pPr>
    </w:p>
    <w:p w:rsidR="00C409C8" w:rsidRDefault="00C409C8" w:rsidP="001F5E77">
      <w:pPr>
        <w:jc w:val="center"/>
      </w:pPr>
    </w:p>
    <w:p w:rsidR="00DA3FE5" w:rsidRDefault="00DA3FE5" w:rsidP="00DA3FE5"/>
    <w:p w:rsidR="00F52AD1" w:rsidRDefault="00C409C8" w:rsidP="00DA3FE5">
      <w:pPr>
        <w:jc w:val="center"/>
        <w:rPr>
          <w:rFonts w:cs="メイリオ"/>
          <w:b/>
        </w:rPr>
      </w:pPr>
      <w:r w:rsidRPr="005D3DB5">
        <w:rPr>
          <w:rFonts w:cs="メイリオ" w:hint="eastAsia"/>
          <w:b/>
        </w:rPr>
        <w:t>レポート回収設定画面</w:t>
      </w:r>
    </w:p>
    <w:p w:rsidR="00835523" w:rsidRPr="00EE2A8A" w:rsidRDefault="00835523" w:rsidP="00835523">
      <w:pPr>
        <w:rPr>
          <w:rFonts w:cs="メイリオ"/>
        </w:rPr>
      </w:pPr>
      <w:r>
        <w:rPr>
          <w:rFonts w:cs="メイリオ" w:hint="eastAsia"/>
        </w:rPr>
        <w:lastRenderedPageBreak/>
        <w:t>各項目の詳細については以下の通りです。</w:t>
      </w:r>
    </w:p>
    <w:tbl>
      <w:tblPr>
        <w:tblStyle w:val="ae"/>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08"/>
        <w:gridCol w:w="5486"/>
      </w:tblGrid>
      <w:tr w:rsidR="00C5272D" w:rsidTr="0049368E">
        <w:trPr>
          <w:cantSplit/>
        </w:trPr>
        <w:tc>
          <w:tcPr>
            <w:tcW w:w="3085" w:type="dxa"/>
          </w:tcPr>
          <w:p w:rsidR="00C5272D" w:rsidRDefault="0096106A" w:rsidP="00382521">
            <w:pPr>
              <w:rPr>
                <w:rFonts w:cs="メイリオ"/>
              </w:rPr>
            </w:pPr>
            <w:r>
              <w:rPr>
                <w:rFonts w:cs="メイリオ" w:hint="eastAsia"/>
              </w:rPr>
              <w:t>レポート回収用フォルダ</w:t>
            </w:r>
          </w:p>
        </w:tc>
        <w:tc>
          <w:tcPr>
            <w:tcW w:w="5617" w:type="dxa"/>
          </w:tcPr>
          <w:p w:rsidR="00C5272D" w:rsidRDefault="002A48CA" w:rsidP="004A4623">
            <w:pPr>
              <w:rPr>
                <w:rFonts w:cs="メイリオ"/>
              </w:rPr>
            </w:pPr>
            <w:r>
              <w:rPr>
                <w:rFonts w:cs="メイリオ" w:hint="eastAsia"/>
              </w:rPr>
              <w:t>レポート回収設定を行うフォルダのパスが表示されます。</w:t>
            </w:r>
          </w:p>
        </w:tc>
      </w:tr>
      <w:tr w:rsidR="00827D48" w:rsidTr="0049368E">
        <w:trPr>
          <w:cantSplit/>
        </w:trPr>
        <w:tc>
          <w:tcPr>
            <w:tcW w:w="3085" w:type="dxa"/>
          </w:tcPr>
          <w:p w:rsidR="00827D48" w:rsidRPr="004A4623" w:rsidRDefault="0096106A" w:rsidP="00382521">
            <w:pPr>
              <w:rPr>
                <w:rFonts w:cs="メイリオ"/>
              </w:rPr>
            </w:pPr>
            <w:r>
              <w:rPr>
                <w:rFonts w:cs="メイリオ" w:hint="eastAsia"/>
              </w:rPr>
              <w:t>レポート回収用アドレス</w:t>
            </w:r>
          </w:p>
        </w:tc>
        <w:tc>
          <w:tcPr>
            <w:tcW w:w="5617" w:type="dxa"/>
          </w:tcPr>
          <w:p w:rsidR="00827D48" w:rsidRPr="004A4623" w:rsidRDefault="0000169F" w:rsidP="004A4623">
            <w:pPr>
              <w:rPr>
                <w:rFonts w:cs="メイリオ"/>
              </w:rPr>
            </w:pPr>
            <w:r>
              <w:rPr>
                <w:rFonts w:cs="メイリオ" w:hint="eastAsia"/>
              </w:rPr>
              <w:t>レポート回収設定後に生成されるURLで</w:t>
            </w:r>
            <w:r w:rsidR="007104A0">
              <w:rPr>
                <w:rFonts w:cs="メイリオ" w:hint="eastAsia"/>
              </w:rPr>
              <w:t>す。生徒ユーザーはこのURLにアクセスしてレポートをアップロードします。</w:t>
            </w:r>
          </w:p>
        </w:tc>
      </w:tr>
      <w:tr w:rsidR="00827D48" w:rsidTr="0049368E">
        <w:trPr>
          <w:cantSplit/>
        </w:trPr>
        <w:tc>
          <w:tcPr>
            <w:tcW w:w="3085" w:type="dxa"/>
          </w:tcPr>
          <w:p w:rsidR="00827D48" w:rsidRPr="004A4623" w:rsidRDefault="00827D48" w:rsidP="00827D48">
            <w:pPr>
              <w:rPr>
                <w:rFonts w:cs="メイリオ"/>
              </w:rPr>
            </w:pPr>
            <w:r w:rsidRPr="004A4623">
              <w:rPr>
                <w:rFonts w:cs="メイリオ" w:hint="eastAsia"/>
              </w:rPr>
              <w:t>レポート回収期限</w:t>
            </w:r>
          </w:p>
        </w:tc>
        <w:tc>
          <w:tcPr>
            <w:tcW w:w="5617" w:type="dxa"/>
          </w:tcPr>
          <w:p w:rsidR="00827D48" w:rsidRDefault="00827D48" w:rsidP="00827D48">
            <w:pPr>
              <w:rPr>
                <w:rFonts w:cs="メイリオ"/>
              </w:rPr>
            </w:pPr>
            <w:r w:rsidRPr="004A4623">
              <w:rPr>
                <w:rFonts w:cs="メイリオ" w:hint="eastAsia"/>
              </w:rPr>
              <w:t>生徒</w:t>
            </w:r>
            <w:r w:rsidR="00985EFB">
              <w:rPr>
                <w:rFonts w:cs="メイリオ" w:hint="eastAsia"/>
              </w:rPr>
              <w:t>ユーザー</w:t>
            </w:r>
            <w:r w:rsidRPr="004A4623">
              <w:rPr>
                <w:rFonts w:cs="メイリオ" w:hint="eastAsia"/>
              </w:rPr>
              <w:t>がレポートを</w:t>
            </w:r>
            <w:r w:rsidR="00985EFB">
              <w:rPr>
                <w:rFonts w:cs="メイリオ" w:hint="eastAsia"/>
              </w:rPr>
              <w:t>アップロード</w:t>
            </w:r>
            <w:r w:rsidRPr="004A4623">
              <w:rPr>
                <w:rFonts w:cs="メイリオ" w:hint="eastAsia"/>
              </w:rPr>
              <w:t>できる期限を設定できます。</w:t>
            </w:r>
          </w:p>
        </w:tc>
      </w:tr>
      <w:tr w:rsidR="00827D48" w:rsidTr="0049368E">
        <w:trPr>
          <w:cantSplit/>
        </w:trPr>
        <w:tc>
          <w:tcPr>
            <w:tcW w:w="3085" w:type="dxa"/>
          </w:tcPr>
          <w:p w:rsidR="00827D48" w:rsidRDefault="00827D48" w:rsidP="00827D48">
            <w:pPr>
              <w:rPr>
                <w:rFonts w:cs="メイリオ"/>
              </w:rPr>
            </w:pPr>
            <w:r w:rsidRPr="004A4623">
              <w:rPr>
                <w:rFonts w:cs="メイリオ" w:hint="eastAsia"/>
              </w:rPr>
              <w:t>レポート回収画面に表示するメッセージ</w:t>
            </w:r>
          </w:p>
        </w:tc>
        <w:tc>
          <w:tcPr>
            <w:tcW w:w="5617" w:type="dxa"/>
          </w:tcPr>
          <w:p w:rsidR="00827D48" w:rsidRPr="00C5272D" w:rsidRDefault="00EE53C9" w:rsidP="00827D48">
            <w:pPr>
              <w:rPr>
                <w:rFonts w:cs="メイリオ"/>
              </w:rPr>
            </w:pPr>
            <w:r>
              <w:rPr>
                <w:rFonts w:cs="メイリオ" w:hint="eastAsia"/>
              </w:rPr>
              <w:t>レポート</w:t>
            </w:r>
            <w:r w:rsidR="00827D48" w:rsidRPr="004A4623">
              <w:rPr>
                <w:rFonts w:cs="メイリオ" w:hint="eastAsia"/>
              </w:rPr>
              <w:t>回収画面</w:t>
            </w:r>
            <w:r>
              <w:rPr>
                <w:rFonts w:cs="メイリオ" w:hint="eastAsia"/>
              </w:rPr>
              <w:t>にメッセージを表示することができます。</w:t>
            </w:r>
          </w:p>
        </w:tc>
      </w:tr>
      <w:tr w:rsidR="00827D48" w:rsidTr="0049368E">
        <w:trPr>
          <w:cantSplit/>
        </w:trPr>
        <w:tc>
          <w:tcPr>
            <w:tcW w:w="3085" w:type="dxa"/>
          </w:tcPr>
          <w:p w:rsidR="00827D48" w:rsidRDefault="00827D48" w:rsidP="00827D48">
            <w:pPr>
              <w:rPr>
                <w:rFonts w:cs="メイリオ"/>
              </w:rPr>
            </w:pPr>
            <w:r w:rsidRPr="004A4623">
              <w:rPr>
                <w:rFonts w:cs="メイリオ" w:hint="eastAsia"/>
              </w:rPr>
              <w:t>アクセス制限設定</w:t>
            </w:r>
          </w:p>
        </w:tc>
        <w:tc>
          <w:tcPr>
            <w:tcW w:w="5617" w:type="dxa"/>
          </w:tcPr>
          <w:p w:rsidR="00827D48" w:rsidRPr="004A4623" w:rsidRDefault="00827D48" w:rsidP="00827D48">
            <w:pPr>
              <w:rPr>
                <w:rFonts w:cs="メイリオ"/>
              </w:rPr>
            </w:pPr>
            <w:r w:rsidRPr="004A4623">
              <w:rPr>
                <w:rFonts w:cs="メイリオ" w:hint="eastAsia"/>
              </w:rPr>
              <w:t>レポート回収</w:t>
            </w:r>
            <w:r w:rsidR="00727416">
              <w:rPr>
                <w:rFonts w:cs="メイリオ" w:hint="eastAsia"/>
              </w:rPr>
              <w:t>用アドレスに</w:t>
            </w:r>
            <w:r w:rsidRPr="004A4623">
              <w:rPr>
                <w:rFonts w:cs="メイリオ" w:hint="eastAsia"/>
              </w:rPr>
              <w:t>アクセスできる生徒を</w:t>
            </w:r>
            <w:r w:rsidR="00727416">
              <w:rPr>
                <w:rFonts w:cs="メイリオ" w:hint="eastAsia"/>
              </w:rPr>
              <w:t>限定することができます。</w:t>
            </w:r>
          </w:p>
          <w:p w:rsidR="00827D48" w:rsidRPr="008732FC" w:rsidRDefault="00827D48" w:rsidP="00827D48">
            <w:pPr>
              <w:rPr>
                <w:rFonts w:cs="メイリオ"/>
              </w:rPr>
            </w:pPr>
            <w:r w:rsidRPr="004A4623">
              <w:rPr>
                <w:rFonts w:cs="メイリオ" w:hint="eastAsia"/>
              </w:rPr>
              <w:t>詳しくは</w:t>
            </w:r>
            <w:hyperlink w:anchor="_2-1-2_アクセス制限設定" w:history="1">
              <w:r w:rsidRPr="005D3DB5">
                <w:rPr>
                  <w:rStyle w:val="a7"/>
                  <w:rFonts w:cs="メイリオ" w:hint="eastAsia"/>
                  <w:color w:val="auto"/>
                </w:rPr>
                <w:t>「2</w:t>
              </w:r>
              <w:r>
                <w:rPr>
                  <w:rStyle w:val="a7"/>
                  <w:rFonts w:cs="メイリオ" w:hint="eastAsia"/>
                  <w:color w:val="auto"/>
                </w:rPr>
                <w:t>.</w:t>
              </w:r>
              <w:r w:rsidRPr="005D3DB5">
                <w:rPr>
                  <w:rStyle w:val="a7"/>
                  <w:rFonts w:cs="メイリオ" w:hint="eastAsia"/>
                  <w:color w:val="auto"/>
                </w:rPr>
                <w:t>1</w:t>
              </w:r>
              <w:r>
                <w:rPr>
                  <w:rStyle w:val="a7"/>
                  <w:rFonts w:cs="メイリオ" w:hint="eastAsia"/>
                  <w:color w:val="auto"/>
                </w:rPr>
                <w:t>.</w:t>
              </w:r>
              <w:r w:rsidR="00ED28AB">
                <w:rPr>
                  <w:rStyle w:val="a7"/>
                  <w:rFonts w:cs="メイリオ" w:hint="eastAsia"/>
                  <w:color w:val="auto"/>
                </w:rPr>
                <w:t>3</w:t>
              </w:r>
              <w:r>
                <w:rPr>
                  <w:rStyle w:val="a7"/>
                  <w:rFonts w:cs="メイリオ" w:hint="eastAsia"/>
                  <w:color w:val="auto"/>
                </w:rPr>
                <w:t>.</w:t>
              </w:r>
              <w:r w:rsidRPr="005D3DB5">
                <w:rPr>
                  <w:rStyle w:val="a7"/>
                  <w:rFonts w:cs="メイリオ" w:hint="eastAsia"/>
                  <w:color w:val="auto"/>
                </w:rPr>
                <w:t>アクセス制限設定」</w:t>
              </w:r>
            </w:hyperlink>
            <w:r w:rsidRPr="004A4623">
              <w:rPr>
                <w:rFonts w:cs="メイリオ" w:hint="eastAsia"/>
              </w:rPr>
              <w:t>をご覧下さい。</w:t>
            </w:r>
          </w:p>
        </w:tc>
      </w:tr>
      <w:tr w:rsidR="00121707" w:rsidTr="0049368E">
        <w:trPr>
          <w:cantSplit/>
        </w:trPr>
        <w:tc>
          <w:tcPr>
            <w:tcW w:w="3085" w:type="dxa"/>
          </w:tcPr>
          <w:p w:rsidR="00121707" w:rsidRPr="004A4623" w:rsidRDefault="000B0A07" w:rsidP="00827D48">
            <w:pPr>
              <w:rPr>
                <w:rFonts w:cs="メイリオ"/>
              </w:rPr>
            </w:pPr>
            <w:r>
              <w:rPr>
                <w:rFonts w:cs="メイリオ" w:hint="eastAsia"/>
              </w:rPr>
              <w:t>ユーザー名/グループ名</w:t>
            </w:r>
          </w:p>
        </w:tc>
        <w:tc>
          <w:tcPr>
            <w:tcW w:w="5617" w:type="dxa"/>
          </w:tcPr>
          <w:p w:rsidR="00121707" w:rsidRPr="004A4623" w:rsidRDefault="00674285" w:rsidP="00827D48">
            <w:pPr>
              <w:rPr>
                <w:rFonts w:cs="メイリオ"/>
              </w:rPr>
            </w:pPr>
            <w:r>
              <w:rPr>
                <w:rFonts w:cs="メイリオ" w:hint="eastAsia"/>
              </w:rPr>
              <w:t>アクセス制限設定時、アクセス可能なユーザー名/グループ名が表示されます。</w:t>
            </w:r>
          </w:p>
        </w:tc>
      </w:tr>
      <w:tr w:rsidR="00827D48" w:rsidTr="0049368E">
        <w:trPr>
          <w:cantSplit/>
        </w:trPr>
        <w:tc>
          <w:tcPr>
            <w:tcW w:w="3085" w:type="dxa"/>
          </w:tcPr>
          <w:p w:rsidR="00827D48" w:rsidRDefault="00827D48" w:rsidP="00827D48">
            <w:pPr>
              <w:rPr>
                <w:rFonts w:cs="メイリオ"/>
              </w:rPr>
            </w:pPr>
            <w:r w:rsidRPr="004A4623">
              <w:rPr>
                <w:rFonts w:cs="メイリオ" w:hint="eastAsia"/>
              </w:rPr>
              <w:t>一人あたりの容量制限</w:t>
            </w:r>
          </w:p>
        </w:tc>
        <w:tc>
          <w:tcPr>
            <w:tcW w:w="5617" w:type="dxa"/>
          </w:tcPr>
          <w:p w:rsidR="00827D48" w:rsidRPr="00C5272D" w:rsidRDefault="00827D48" w:rsidP="00827D48">
            <w:pPr>
              <w:rPr>
                <w:rFonts w:cs="メイリオ"/>
              </w:rPr>
            </w:pPr>
            <w:r w:rsidRPr="004A4623">
              <w:rPr>
                <w:rFonts w:cs="メイリオ" w:hint="eastAsia"/>
              </w:rPr>
              <w:t>生徒</w:t>
            </w:r>
            <w:r w:rsidR="003F09B4">
              <w:rPr>
                <w:rFonts w:cs="メイリオ" w:hint="eastAsia"/>
              </w:rPr>
              <w:t>ユーザー</w:t>
            </w:r>
            <w:r w:rsidRPr="004A4623">
              <w:rPr>
                <w:rFonts w:cs="メイリオ" w:hint="eastAsia"/>
              </w:rPr>
              <w:t>が</w:t>
            </w:r>
            <w:r w:rsidR="002D3622">
              <w:rPr>
                <w:rFonts w:cs="メイリオ" w:hint="eastAsia"/>
              </w:rPr>
              <w:t>アップロード</w:t>
            </w:r>
            <w:r w:rsidRPr="004A4623">
              <w:rPr>
                <w:rFonts w:cs="メイリオ" w:hint="eastAsia"/>
              </w:rPr>
              <w:t>する</w:t>
            </w:r>
            <w:r w:rsidR="00967B5E">
              <w:rPr>
                <w:rFonts w:cs="メイリオ" w:hint="eastAsia"/>
              </w:rPr>
              <w:t>レポート</w:t>
            </w:r>
            <w:r w:rsidR="00A9034D">
              <w:rPr>
                <w:rFonts w:cs="メイリオ" w:hint="eastAsia"/>
              </w:rPr>
              <w:t>の</w:t>
            </w:r>
            <w:r w:rsidRPr="004A4623">
              <w:rPr>
                <w:rFonts w:cs="メイリオ" w:hint="eastAsia"/>
              </w:rPr>
              <w:t>容量を制限することができます。</w:t>
            </w:r>
          </w:p>
        </w:tc>
      </w:tr>
      <w:tr w:rsidR="00827D48" w:rsidTr="0049368E">
        <w:trPr>
          <w:cantSplit/>
        </w:trPr>
        <w:tc>
          <w:tcPr>
            <w:tcW w:w="3085" w:type="dxa"/>
          </w:tcPr>
          <w:p w:rsidR="00827D48" w:rsidRPr="004A4623" w:rsidRDefault="00827D48" w:rsidP="00827D48">
            <w:pPr>
              <w:rPr>
                <w:rFonts w:cs="メイリオ"/>
              </w:rPr>
            </w:pPr>
            <w:r w:rsidRPr="004A4623">
              <w:rPr>
                <w:rFonts w:cs="メイリオ" w:hint="eastAsia"/>
              </w:rPr>
              <w:t>一人あたりのファイル数制限</w:t>
            </w:r>
          </w:p>
        </w:tc>
        <w:tc>
          <w:tcPr>
            <w:tcW w:w="5617" w:type="dxa"/>
          </w:tcPr>
          <w:p w:rsidR="00827D48" w:rsidRPr="004A4623" w:rsidRDefault="00827D48" w:rsidP="00827D48">
            <w:pPr>
              <w:rPr>
                <w:rFonts w:cs="メイリオ"/>
              </w:rPr>
            </w:pPr>
            <w:r w:rsidRPr="004A4623">
              <w:rPr>
                <w:rFonts w:cs="メイリオ" w:hint="eastAsia"/>
              </w:rPr>
              <w:t>生徒</w:t>
            </w:r>
            <w:r w:rsidR="00BE6654">
              <w:rPr>
                <w:rFonts w:cs="メイリオ" w:hint="eastAsia"/>
              </w:rPr>
              <w:t>ユーザー</w:t>
            </w:r>
            <w:r w:rsidRPr="004A4623">
              <w:rPr>
                <w:rFonts w:cs="メイリオ" w:hint="eastAsia"/>
              </w:rPr>
              <w:t>が</w:t>
            </w:r>
            <w:r w:rsidR="00BE6654">
              <w:rPr>
                <w:rFonts w:cs="メイリオ" w:hint="eastAsia"/>
              </w:rPr>
              <w:t>アップロードする</w:t>
            </w:r>
            <w:r w:rsidR="003B3DF0">
              <w:rPr>
                <w:rFonts w:cs="メイリオ" w:hint="eastAsia"/>
              </w:rPr>
              <w:t>レポート</w:t>
            </w:r>
            <w:r w:rsidR="00D953ED">
              <w:rPr>
                <w:rFonts w:cs="メイリオ" w:hint="eastAsia"/>
              </w:rPr>
              <w:t>の</w:t>
            </w:r>
            <w:r w:rsidRPr="004A4623">
              <w:rPr>
                <w:rFonts w:cs="メイリオ" w:hint="eastAsia"/>
              </w:rPr>
              <w:t>数を制限することができます。</w:t>
            </w:r>
          </w:p>
        </w:tc>
      </w:tr>
      <w:tr w:rsidR="00827D48" w:rsidTr="0049368E">
        <w:trPr>
          <w:cantSplit/>
        </w:trPr>
        <w:tc>
          <w:tcPr>
            <w:tcW w:w="3085" w:type="dxa"/>
          </w:tcPr>
          <w:p w:rsidR="00827D48" w:rsidRDefault="00951EA8" w:rsidP="00827D48">
            <w:pPr>
              <w:rPr>
                <w:rFonts w:cs="メイリオ"/>
              </w:rPr>
            </w:pPr>
            <w:r>
              <w:rPr>
                <w:rFonts w:cs="メイリオ" w:hint="eastAsia"/>
              </w:rPr>
              <w:t>ログイン画像</w:t>
            </w:r>
          </w:p>
          <w:p w:rsidR="00951EA8" w:rsidRPr="004A4623" w:rsidRDefault="00951EA8" w:rsidP="00827D48">
            <w:pPr>
              <w:rPr>
                <w:rFonts w:cs="メイリオ"/>
              </w:rPr>
            </w:pPr>
            <w:r>
              <w:rPr>
                <w:rFonts w:cs="メイリオ" w:hint="eastAsia"/>
              </w:rPr>
              <w:t>ヘッダ画像</w:t>
            </w:r>
          </w:p>
        </w:tc>
        <w:tc>
          <w:tcPr>
            <w:tcW w:w="5617" w:type="dxa"/>
          </w:tcPr>
          <w:p w:rsidR="00827D48" w:rsidRPr="004A4623" w:rsidRDefault="0016083E" w:rsidP="00827D48">
            <w:pPr>
              <w:rPr>
                <w:rFonts w:cs="メイリオ"/>
              </w:rPr>
            </w:pPr>
            <w:r>
              <w:rPr>
                <w:rFonts w:cs="メイリオ" w:hint="eastAsia"/>
              </w:rPr>
              <w:t>レポート回収用アドレスアクセス時の</w:t>
            </w:r>
            <w:r w:rsidR="00827D48" w:rsidRPr="004A4623">
              <w:rPr>
                <w:rFonts w:cs="メイリオ" w:hint="eastAsia"/>
              </w:rPr>
              <w:t>ログイン画像やヘッダ画像を</w:t>
            </w:r>
            <w:r>
              <w:rPr>
                <w:rFonts w:cs="メイリオ" w:hint="eastAsia"/>
              </w:rPr>
              <w:t>変更することができます。</w:t>
            </w:r>
          </w:p>
          <w:p w:rsidR="00827D48" w:rsidRPr="00C5272D" w:rsidRDefault="00827D48" w:rsidP="00827D48">
            <w:pPr>
              <w:rPr>
                <w:rFonts w:cs="メイリオ"/>
              </w:rPr>
            </w:pPr>
            <w:r w:rsidRPr="004A4623">
              <w:rPr>
                <w:rFonts w:cs="メイリオ" w:hint="eastAsia"/>
              </w:rPr>
              <w:t>「</w:t>
            </w:r>
            <w:hyperlink w:anchor="_3-3_画像を変更する" w:history="1">
              <w:r w:rsidRPr="008864D0">
                <w:rPr>
                  <w:rStyle w:val="a7"/>
                  <w:rFonts w:cs="メイリオ" w:hint="eastAsia"/>
                  <w:color w:val="auto"/>
                </w:rPr>
                <w:t>3</w:t>
              </w:r>
              <w:r>
                <w:rPr>
                  <w:rStyle w:val="a7"/>
                  <w:rFonts w:cs="メイリオ" w:hint="eastAsia"/>
                  <w:color w:val="auto"/>
                </w:rPr>
                <w:t>.</w:t>
              </w:r>
              <w:r w:rsidRPr="008864D0">
                <w:rPr>
                  <w:rStyle w:val="a7"/>
                  <w:rFonts w:cs="メイリオ" w:hint="eastAsia"/>
                  <w:color w:val="auto"/>
                </w:rPr>
                <w:t>3</w:t>
              </w:r>
              <w:r>
                <w:rPr>
                  <w:rStyle w:val="a7"/>
                  <w:rFonts w:cs="メイリオ" w:hint="eastAsia"/>
                  <w:color w:val="auto"/>
                </w:rPr>
                <w:t>.</w:t>
              </w:r>
              <w:r w:rsidRPr="008864D0">
                <w:rPr>
                  <w:rStyle w:val="a7"/>
                  <w:rFonts w:cs="メイリオ" w:hint="eastAsia"/>
                  <w:color w:val="auto"/>
                </w:rPr>
                <w:t>画像を変更する</w:t>
              </w:r>
            </w:hyperlink>
            <w:r w:rsidRPr="004A4623">
              <w:rPr>
                <w:rFonts w:cs="メイリオ" w:hint="eastAsia"/>
              </w:rPr>
              <w:t>」で詳しく説明します。</w:t>
            </w:r>
          </w:p>
        </w:tc>
      </w:tr>
      <w:tr w:rsidR="00827D48" w:rsidTr="0049368E">
        <w:trPr>
          <w:cantSplit/>
        </w:trPr>
        <w:tc>
          <w:tcPr>
            <w:tcW w:w="3085" w:type="dxa"/>
          </w:tcPr>
          <w:p w:rsidR="00827D48" w:rsidRPr="00C5272D" w:rsidRDefault="00827D48" w:rsidP="00827D48">
            <w:pPr>
              <w:rPr>
                <w:rFonts w:cs="メイリオ"/>
              </w:rPr>
            </w:pPr>
            <w:r w:rsidRPr="004A4623">
              <w:rPr>
                <w:rFonts w:cs="メイリオ" w:hint="eastAsia"/>
              </w:rPr>
              <w:t>アップロード</w:t>
            </w:r>
            <w:r>
              <w:rPr>
                <w:rFonts w:cs="メイリオ" w:hint="eastAsia"/>
              </w:rPr>
              <w:t>ユーザー</w:t>
            </w:r>
            <w:r w:rsidRPr="004A4623">
              <w:rPr>
                <w:rFonts w:cs="メイリオ" w:hint="eastAsia"/>
              </w:rPr>
              <w:t>自身の上書きアップロード</w:t>
            </w:r>
          </w:p>
        </w:tc>
        <w:tc>
          <w:tcPr>
            <w:tcW w:w="5617" w:type="dxa"/>
          </w:tcPr>
          <w:p w:rsidR="00827D48" w:rsidRPr="004A4623" w:rsidRDefault="00A47265" w:rsidP="00827D48">
            <w:pPr>
              <w:rPr>
                <w:rFonts w:cs="メイリオ"/>
              </w:rPr>
            </w:pPr>
            <w:r>
              <w:rPr>
                <w:rFonts w:cs="メイリオ" w:hint="eastAsia"/>
              </w:rPr>
              <w:t>生徒ユーザーがアップロードした</w:t>
            </w:r>
            <w:r w:rsidR="008142C9">
              <w:rPr>
                <w:rFonts w:cs="メイリオ" w:hint="eastAsia"/>
              </w:rPr>
              <w:t>レポート</w:t>
            </w:r>
            <w:r>
              <w:rPr>
                <w:rFonts w:cs="メイリオ" w:hint="eastAsia"/>
              </w:rPr>
              <w:t>に対して、上書きアップロードを許可するかどうかを指定することができます。</w:t>
            </w:r>
          </w:p>
        </w:tc>
      </w:tr>
      <w:tr w:rsidR="00827D48" w:rsidTr="0049368E">
        <w:trPr>
          <w:cantSplit/>
        </w:trPr>
        <w:tc>
          <w:tcPr>
            <w:tcW w:w="3085" w:type="dxa"/>
          </w:tcPr>
          <w:p w:rsidR="00827D48" w:rsidRPr="004A4623" w:rsidRDefault="00827D48" w:rsidP="00827D48">
            <w:pPr>
              <w:rPr>
                <w:rFonts w:cs="メイリオ"/>
              </w:rPr>
            </w:pPr>
            <w:r w:rsidRPr="004A4623">
              <w:rPr>
                <w:rFonts w:cs="メイリオ" w:hint="eastAsia"/>
              </w:rPr>
              <w:lastRenderedPageBreak/>
              <w:t>アップロード</w:t>
            </w:r>
            <w:r>
              <w:rPr>
                <w:rFonts w:cs="メイリオ" w:hint="eastAsia"/>
              </w:rPr>
              <w:t>ユーザー</w:t>
            </w:r>
            <w:r w:rsidRPr="004A4623">
              <w:rPr>
                <w:rFonts w:cs="メイリオ" w:hint="eastAsia"/>
              </w:rPr>
              <w:t>自身のファイル削除</w:t>
            </w:r>
          </w:p>
        </w:tc>
        <w:tc>
          <w:tcPr>
            <w:tcW w:w="5617" w:type="dxa"/>
          </w:tcPr>
          <w:p w:rsidR="00827D48" w:rsidRPr="00C5272D" w:rsidRDefault="009C0C01" w:rsidP="00827D48">
            <w:pPr>
              <w:rPr>
                <w:rFonts w:cs="メイリオ"/>
              </w:rPr>
            </w:pPr>
            <w:r>
              <w:rPr>
                <w:rFonts w:cs="メイリオ" w:hint="eastAsia"/>
              </w:rPr>
              <w:t>生徒ユーザーがアップロードした</w:t>
            </w:r>
            <w:r w:rsidR="00377E14">
              <w:rPr>
                <w:rFonts w:cs="メイリオ" w:hint="eastAsia"/>
              </w:rPr>
              <w:t>レポート</w:t>
            </w:r>
            <w:r>
              <w:rPr>
                <w:rFonts w:cs="メイリオ" w:hint="eastAsia"/>
              </w:rPr>
              <w:t>に対して、生徒ユーザー</w:t>
            </w:r>
            <w:r w:rsidR="00F0409E">
              <w:rPr>
                <w:rFonts w:cs="メイリオ" w:hint="eastAsia"/>
              </w:rPr>
              <w:t>自身</w:t>
            </w:r>
            <w:r>
              <w:rPr>
                <w:rFonts w:cs="メイリオ" w:hint="eastAsia"/>
              </w:rPr>
              <w:t>によるファイルの削除を許可するかどうかを指定することができます。</w:t>
            </w:r>
          </w:p>
        </w:tc>
      </w:tr>
      <w:tr w:rsidR="00827D48" w:rsidTr="0049368E">
        <w:trPr>
          <w:cantSplit/>
        </w:trPr>
        <w:tc>
          <w:tcPr>
            <w:tcW w:w="3085" w:type="dxa"/>
          </w:tcPr>
          <w:p w:rsidR="00827D48" w:rsidRPr="004A4623" w:rsidRDefault="00827D48" w:rsidP="00827D48">
            <w:pPr>
              <w:rPr>
                <w:rFonts w:cs="メイリオ"/>
              </w:rPr>
            </w:pPr>
            <w:r w:rsidRPr="004A4623">
              <w:rPr>
                <w:rFonts w:cs="メイリオ" w:hint="eastAsia"/>
              </w:rPr>
              <w:t>他</w:t>
            </w:r>
            <w:r>
              <w:rPr>
                <w:rFonts w:cs="メイリオ" w:hint="eastAsia"/>
              </w:rPr>
              <w:t>ユーザー</w:t>
            </w:r>
            <w:r w:rsidRPr="004A4623">
              <w:rPr>
                <w:rFonts w:cs="メイリオ" w:hint="eastAsia"/>
              </w:rPr>
              <w:t>の提出物閲覧可能</w:t>
            </w:r>
          </w:p>
        </w:tc>
        <w:tc>
          <w:tcPr>
            <w:tcW w:w="5617" w:type="dxa"/>
          </w:tcPr>
          <w:p w:rsidR="00827D48" w:rsidRPr="00D4590A" w:rsidRDefault="00827D48" w:rsidP="00827D48">
            <w:pPr>
              <w:rPr>
                <w:rFonts w:cs="メイリオ"/>
              </w:rPr>
            </w:pPr>
            <w:r w:rsidRPr="004A4623">
              <w:rPr>
                <w:rFonts w:cs="メイリオ" w:hint="eastAsia"/>
              </w:rPr>
              <w:t>他の生徒</w:t>
            </w:r>
            <w:r w:rsidR="008E149F">
              <w:rPr>
                <w:rFonts w:cs="メイリオ" w:hint="eastAsia"/>
              </w:rPr>
              <w:t>ユーザー</w:t>
            </w:r>
            <w:r w:rsidRPr="004A4623">
              <w:rPr>
                <w:rFonts w:cs="メイリオ" w:hint="eastAsia"/>
              </w:rPr>
              <w:t>が</w:t>
            </w:r>
            <w:r w:rsidR="00246275">
              <w:rPr>
                <w:rFonts w:cs="メイリオ" w:hint="eastAsia"/>
              </w:rPr>
              <w:t>アップロードした</w:t>
            </w:r>
            <w:r w:rsidR="007E3F0D">
              <w:rPr>
                <w:rFonts w:cs="メイリオ" w:hint="eastAsia"/>
              </w:rPr>
              <w:t>レポート</w:t>
            </w:r>
            <w:r w:rsidR="005E5FF0">
              <w:rPr>
                <w:rFonts w:cs="メイリオ" w:hint="eastAsia"/>
              </w:rPr>
              <w:t>の閲覧を許可するかどうかを指定することができます。</w:t>
            </w:r>
          </w:p>
        </w:tc>
      </w:tr>
      <w:tr w:rsidR="00827D48" w:rsidTr="0049368E">
        <w:trPr>
          <w:cantSplit/>
        </w:trPr>
        <w:tc>
          <w:tcPr>
            <w:tcW w:w="3085" w:type="dxa"/>
          </w:tcPr>
          <w:p w:rsidR="00827D48" w:rsidRPr="00C5272D" w:rsidRDefault="00827D48" w:rsidP="00827D48">
            <w:pPr>
              <w:rPr>
                <w:rFonts w:cs="メイリオ"/>
              </w:rPr>
            </w:pPr>
            <w:r w:rsidRPr="004A4623">
              <w:rPr>
                <w:rFonts w:cs="メイリオ" w:hint="eastAsia"/>
              </w:rPr>
              <w:t>他</w:t>
            </w:r>
            <w:r>
              <w:rPr>
                <w:rFonts w:cs="メイリオ" w:hint="eastAsia"/>
              </w:rPr>
              <w:t>ユーザー</w:t>
            </w:r>
            <w:r w:rsidRPr="004A4623">
              <w:rPr>
                <w:rFonts w:cs="メイリオ" w:hint="eastAsia"/>
              </w:rPr>
              <w:t>のファイルダウンロード</w:t>
            </w:r>
          </w:p>
        </w:tc>
        <w:tc>
          <w:tcPr>
            <w:tcW w:w="5617" w:type="dxa"/>
          </w:tcPr>
          <w:p w:rsidR="00827D48" w:rsidRPr="00D94145" w:rsidRDefault="004A3B4A" w:rsidP="00827D48">
            <w:pPr>
              <w:rPr>
                <w:rFonts w:cs="メイリオ"/>
              </w:rPr>
            </w:pPr>
            <w:r>
              <w:rPr>
                <w:rFonts w:cs="メイリオ" w:hint="eastAsia"/>
              </w:rPr>
              <w:t>他の生徒ユーザーがアップロードした</w:t>
            </w:r>
            <w:r w:rsidR="003A6F51">
              <w:rPr>
                <w:rFonts w:cs="メイリオ" w:hint="eastAsia"/>
              </w:rPr>
              <w:t>レポート</w:t>
            </w:r>
            <w:r>
              <w:rPr>
                <w:rFonts w:cs="メイリオ" w:hint="eastAsia"/>
              </w:rPr>
              <w:t>のダウンロードを許可するかどうかを指定することができます。</w:t>
            </w:r>
          </w:p>
        </w:tc>
      </w:tr>
      <w:tr w:rsidR="00827D48" w:rsidTr="0049368E">
        <w:trPr>
          <w:cantSplit/>
        </w:trPr>
        <w:tc>
          <w:tcPr>
            <w:tcW w:w="3085" w:type="dxa"/>
          </w:tcPr>
          <w:p w:rsidR="00827D48" w:rsidRPr="00C5272D" w:rsidRDefault="00827D48" w:rsidP="00827D48">
            <w:pPr>
              <w:rPr>
                <w:rFonts w:cs="メイリオ"/>
              </w:rPr>
            </w:pPr>
            <w:r w:rsidRPr="004A4623">
              <w:rPr>
                <w:rFonts w:cs="メイリオ" w:hint="eastAsia"/>
              </w:rPr>
              <w:t>レポート回収設定後にレポート回収アドレスをメール送信する</w:t>
            </w:r>
          </w:p>
        </w:tc>
        <w:tc>
          <w:tcPr>
            <w:tcW w:w="5617" w:type="dxa"/>
          </w:tcPr>
          <w:p w:rsidR="00827D48" w:rsidRPr="00C5272D" w:rsidRDefault="00CC4271" w:rsidP="00827D48">
            <w:pPr>
              <w:rPr>
                <w:rFonts w:cs="メイリオ"/>
              </w:rPr>
            </w:pPr>
            <w:r>
              <w:rPr>
                <w:rFonts w:cs="メイリオ" w:hint="eastAsia"/>
              </w:rPr>
              <w:t>チェックを入れた上でレポート回収設定を行うと、設定後にメール送信画面へ遷移し、生成されたレポート回収用アドレスをメール送信することができます。</w:t>
            </w:r>
          </w:p>
        </w:tc>
      </w:tr>
      <w:tr w:rsidR="00827D48" w:rsidTr="0049368E">
        <w:trPr>
          <w:cantSplit/>
        </w:trPr>
        <w:tc>
          <w:tcPr>
            <w:tcW w:w="3085" w:type="dxa"/>
          </w:tcPr>
          <w:p w:rsidR="00827D48" w:rsidRPr="00C5272D" w:rsidRDefault="00827D48" w:rsidP="00827D48">
            <w:pPr>
              <w:rPr>
                <w:rFonts w:cs="メイリオ"/>
              </w:rPr>
            </w:pPr>
            <w:r w:rsidRPr="004A4623">
              <w:rPr>
                <w:rFonts w:cs="メイリオ" w:hint="eastAsia"/>
              </w:rPr>
              <w:t>アップロードされたらメールで通知</w:t>
            </w:r>
          </w:p>
        </w:tc>
        <w:tc>
          <w:tcPr>
            <w:tcW w:w="5617" w:type="dxa"/>
          </w:tcPr>
          <w:p w:rsidR="00827D48" w:rsidRPr="004A4623" w:rsidRDefault="00CA6563" w:rsidP="00827D48">
            <w:pPr>
              <w:rPr>
                <w:rFonts w:cs="メイリオ"/>
              </w:rPr>
            </w:pPr>
            <w:r>
              <w:rPr>
                <w:rFonts w:cs="メイリオ" w:hint="eastAsia"/>
              </w:rPr>
              <w:t>チェックを入れた上でレポート回収設定を行うと、</w:t>
            </w:r>
            <w:r w:rsidR="00312EA2">
              <w:rPr>
                <w:rFonts w:cs="メイリオ" w:hint="eastAsia"/>
              </w:rPr>
              <w:t>生徒ユーザーがレポート回収用アドレスにアクセスしてファイルをアップロードした際に、自身のメールアドレスに対して通知メールが送信されます。</w:t>
            </w:r>
          </w:p>
        </w:tc>
      </w:tr>
    </w:tbl>
    <w:p w:rsidR="00F138A7" w:rsidRDefault="00F138A7" w:rsidP="004A4623">
      <w:pPr>
        <w:rPr>
          <w:rFonts w:cs="メイリオ"/>
        </w:rPr>
      </w:pPr>
    </w:p>
    <w:p w:rsidR="00F138A7" w:rsidRDefault="00F138A7">
      <w:pPr>
        <w:adjustRightInd/>
        <w:snapToGrid/>
        <w:rPr>
          <w:rFonts w:cs="メイリオ"/>
        </w:rPr>
      </w:pPr>
      <w:r>
        <w:rPr>
          <w:rFonts w:cs="メイリオ"/>
        </w:rPr>
        <w:br w:type="page"/>
      </w:r>
    </w:p>
    <w:p w:rsidR="003607E2" w:rsidRDefault="00F138A7" w:rsidP="003607E2">
      <w:pPr>
        <w:adjustRightInd/>
        <w:snapToGrid/>
        <w:rPr>
          <w:rFonts w:cs="メイリオ"/>
        </w:rPr>
      </w:pPr>
      <w:r>
        <w:rPr>
          <w:rFonts w:cs="メイリオ" w:hint="eastAsia"/>
        </w:rPr>
        <w:lastRenderedPageBreak/>
        <w:t>レポート回収設定が完了しますと、</w:t>
      </w:r>
      <w:r w:rsidR="003607E2">
        <w:rPr>
          <w:rFonts w:cs="メイリオ" w:hint="eastAsia"/>
        </w:rPr>
        <w:t>フォルダの</w:t>
      </w:r>
      <w:r w:rsidR="003607E2" w:rsidRPr="004A4623">
        <w:rPr>
          <w:rFonts w:cs="メイリオ" w:hint="eastAsia"/>
        </w:rPr>
        <w:t>付加情報に</w:t>
      </w:r>
      <w:r w:rsidR="00BF3F04">
        <w:rPr>
          <w:rFonts w:cs="メイリオ" w:hint="eastAsia"/>
        </w:rPr>
        <w:t>レポート回収</w:t>
      </w:r>
      <w:r w:rsidR="003607E2">
        <w:rPr>
          <w:rFonts w:cs="メイリオ" w:hint="eastAsia"/>
        </w:rPr>
        <w:t>設定が行われた</w:t>
      </w:r>
      <w:r w:rsidR="003607E2" w:rsidRPr="004A4623">
        <w:rPr>
          <w:rFonts w:cs="メイリオ" w:hint="eastAsia"/>
        </w:rPr>
        <w:t>ことを示すアイコンが表示</w:t>
      </w:r>
      <w:r w:rsidR="003607E2">
        <w:rPr>
          <w:rFonts w:cs="メイリオ" w:hint="eastAsia"/>
        </w:rPr>
        <w:t>されます。</w:t>
      </w:r>
    </w:p>
    <w:p w:rsidR="004A4623" w:rsidRDefault="003607E2" w:rsidP="003607E2">
      <w:pPr>
        <w:rPr>
          <w:rFonts w:cs="メイリオ"/>
        </w:rPr>
      </w:pPr>
      <w:r w:rsidRPr="004A4623">
        <w:rPr>
          <w:rFonts w:cs="メイリオ" w:hint="eastAsia"/>
        </w:rPr>
        <w:t>生徒</w:t>
      </w:r>
      <w:r>
        <w:rPr>
          <w:rFonts w:cs="メイリオ" w:hint="eastAsia"/>
        </w:rPr>
        <w:t>ユーザーがレポートとしてアップロードするファイルは、</w:t>
      </w:r>
      <w:r w:rsidRPr="004A4623">
        <w:rPr>
          <w:rFonts w:cs="メイリオ" w:hint="eastAsia"/>
        </w:rPr>
        <w:t>このアイコンのフォルダ</w:t>
      </w:r>
      <w:r w:rsidR="00FC11BD">
        <w:rPr>
          <w:rFonts w:cs="メイリオ" w:hint="eastAsia"/>
        </w:rPr>
        <w:t>内</w:t>
      </w:r>
      <w:r w:rsidRPr="004A4623">
        <w:rPr>
          <w:rFonts w:cs="メイリオ" w:hint="eastAsia"/>
        </w:rPr>
        <w:t>に</w:t>
      </w:r>
      <w:r w:rsidR="00123203">
        <w:rPr>
          <w:rFonts w:cs="メイリオ" w:hint="eastAsia"/>
        </w:rPr>
        <w:t>格納されます。</w:t>
      </w:r>
    </w:p>
    <w:p w:rsidR="00473F26" w:rsidRDefault="00473F26" w:rsidP="00473F26">
      <w:pPr>
        <w:jc w:val="center"/>
        <w:rPr>
          <w:rFonts w:cs="メイリオ"/>
        </w:rPr>
      </w:pPr>
      <w:r>
        <w:rPr>
          <w:rFonts w:cs="メイリオ" w:hint="eastAsia"/>
          <w:noProof/>
        </w:rPr>
        <mc:AlternateContent>
          <mc:Choice Requires="wps">
            <w:drawing>
              <wp:anchor distT="0" distB="0" distL="114300" distR="114300" simplePos="0" relativeHeight="251633152" behindDoc="0" locked="0" layoutInCell="1" allowOverlap="1" wp14:anchorId="09E91755" wp14:editId="4E30D70B">
                <wp:simplePos x="0" y="0"/>
                <wp:positionH relativeFrom="column">
                  <wp:posOffset>4359910</wp:posOffset>
                </wp:positionH>
                <wp:positionV relativeFrom="paragraph">
                  <wp:posOffset>542612</wp:posOffset>
                </wp:positionV>
                <wp:extent cx="159489" cy="180753"/>
                <wp:effectExtent l="0" t="0" r="12065" b="10160"/>
                <wp:wrapNone/>
                <wp:docPr id="37" name="正方形/長方形 37"/>
                <wp:cNvGraphicFramePr/>
                <a:graphic xmlns:a="http://schemas.openxmlformats.org/drawingml/2006/main">
                  <a:graphicData uri="http://schemas.microsoft.com/office/word/2010/wordprocessingShape">
                    <wps:wsp>
                      <wps:cNvSpPr/>
                      <wps:spPr>
                        <a:xfrm>
                          <a:off x="0" y="0"/>
                          <a:ext cx="159489" cy="180753"/>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2B6D5DE9" id="正方形/長方形 37" o:spid="_x0000_s1026" style="position:absolute;left:0;text-align:left;margin-left:343.3pt;margin-top:42.75pt;width:12.55pt;height:14.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" filled="f" strokecolor="red" strokeweight="2pt"/>
            </w:pict>
          </mc:Fallback>
        </mc:AlternateContent>
      </w:r>
      <w:r w:rsidR="008659B6">
        <w:rPr>
          <w:noProof/>
        </w:rPr>
        <w:drawing>
          <wp:inline distT="0" distB="0" distL="0" distR="0">
            <wp:extent cx="4320000" cy="2026080"/>
            <wp:effectExtent l="19050" t="19050" r="23495" b="12700"/>
            <wp:docPr id="115" name="図 115" descr="https://screenshotscdn.firefoxusercontent.com/images/493cd37b-6ed8-4470-a9f1-93046b8e8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creenshotscdn.firefoxusercontent.com/images/493cd37b-6ed8-4470-a9f1-93046b8e825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000" cy="2026080"/>
                    </a:xfrm>
                    <a:prstGeom prst="rect">
                      <a:avLst/>
                    </a:prstGeom>
                    <a:noFill/>
                    <a:ln>
                      <a:solidFill>
                        <a:schemeClr val="bg1">
                          <a:lumMod val="85000"/>
                        </a:schemeClr>
                      </a:solidFill>
                    </a:ln>
                  </pic:spPr>
                </pic:pic>
              </a:graphicData>
            </a:graphic>
          </wp:inline>
        </w:drawing>
      </w:r>
    </w:p>
    <w:p w:rsidR="00473F26" w:rsidRPr="00473F26" w:rsidRDefault="00473F26" w:rsidP="00473F26">
      <w:pPr>
        <w:jc w:val="center"/>
        <w:rPr>
          <w:rFonts w:cs="メイリオ"/>
          <w:b/>
        </w:rPr>
      </w:pPr>
      <w:r w:rsidRPr="00473F26">
        <w:rPr>
          <w:rFonts w:cs="メイリオ" w:hint="eastAsia"/>
          <w:b/>
        </w:rPr>
        <w:t>Teacher01のユーザーフォルダ内</w:t>
      </w:r>
    </w:p>
    <w:p w:rsidR="00473F26" w:rsidRDefault="00473F26">
      <w:pPr>
        <w:rPr>
          <w:rFonts w:cs="メイリオ"/>
        </w:rPr>
      </w:pPr>
    </w:p>
    <w:p w:rsidR="003A7597" w:rsidRDefault="003A7597" w:rsidP="003A7597">
      <w:pPr>
        <w:rPr>
          <w:rFonts w:cs="メイリオ"/>
        </w:rPr>
      </w:pPr>
      <w:r>
        <w:rPr>
          <w:rFonts w:cs="メイリオ" w:hint="eastAsia"/>
        </w:rPr>
        <w:t>以上で</w:t>
      </w:r>
      <w:r w:rsidR="006F120A">
        <w:rPr>
          <w:rFonts w:cs="メイリオ" w:hint="eastAsia"/>
        </w:rPr>
        <w:t>レポート回収</w:t>
      </w:r>
      <w:r>
        <w:rPr>
          <w:rFonts w:cs="メイリオ" w:hint="eastAsia"/>
        </w:rPr>
        <w:t>設定は完了です。</w:t>
      </w:r>
    </w:p>
    <w:p w:rsidR="001801B0" w:rsidRDefault="003A7597" w:rsidP="003A7597">
      <w:pPr>
        <w:rPr>
          <w:rFonts w:cs="メイリオ"/>
        </w:rPr>
      </w:pPr>
      <w:r>
        <w:rPr>
          <w:rFonts w:cs="メイリオ" w:hint="eastAsia"/>
        </w:rPr>
        <w:t>設定した</w:t>
      </w:r>
      <w:r w:rsidR="00A1046E">
        <w:rPr>
          <w:rFonts w:cs="メイリオ" w:hint="eastAsia"/>
        </w:rPr>
        <w:t>レポート回収</w:t>
      </w:r>
      <w:r>
        <w:rPr>
          <w:rFonts w:cs="メイリオ" w:hint="eastAsia"/>
        </w:rPr>
        <w:t>は、左メニューの「レポート課題一覧」より確認することができます。</w:t>
      </w:r>
    </w:p>
    <w:p w:rsidR="001801B0" w:rsidRDefault="008E0553" w:rsidP="00F528B1">
      <w:pPr>
        <w:jc w:val="center"/>
        <w:rPr>
          <w:rFonts w:cs="メイリオ"/>
        </w:rPr>
      </w:pPr>
      <w:r>
        <w:rPr>
          <w:rFonts w:cs="メイリオ" w:hint="eastAsia"/>
          <w:noProof/>
        </w:rPr>
        <mc:AlternateContent>
          <mc:Choice Requires="wps">
            <w:drawing>
              <wp:anchor distT="0" distB="0" distL="114300" distR="114300" simplePos="0" relativeHeight="251657728" behindDoc="0" locked="0" layoutInCell="1" allowOverlap="1" wp14:anchorId="4C9DE6D4" wp14:editId="60AD42F5">
                <wp:simplePos x="0" y="0"/>
                <wp:positionH relativeFrom="column">
                  <wp:posOffset>534934</wp:posOffset>
                </wp:positionH>
                <wp:positionV relativeFrom="paragraph">
                  <wp:posOffset>1019822</wp:posOffset>
                </wp:positionV>
                <wp:extent cx="635330" cy="178130"/>
                <wp:effectExtent l="0" t="0" r="12700" b="12700"/>
                <wp:wrapNone/>
                <wp:docPr id="154" name="正方形/長方形 154"/>
                <wp:cNvGraphicFramePr/>
                <a:graphic xmlns:a="http://schemas.openxmlformats.org/drawingml/2006/main">
                  <a:graphicData uri="http://schemas.microsoft.com/office/word/2010/wordprocessingShape">
                    <wps:wsp>
                      <wps:cNvSpPr/>
                      <wps:spPr>
                        <a:xfrm>
                          <a:off x="0" y="0"/>
                          <a:ext cx="635330" cy="17813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15AE37C0" id="正方形/長方形 154" o:spid="_x0000_s1026" style="position:absolute;left:0;text-align:left;margin-left:42.1pt;margin-top:80.3pt;width:50.05pt;height:1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" filled="f" strokecolor="red" strokeweight="2pt"/>
            </w:pict>
          </mc:Fallback>
        </mc:AlternateContent>
      </w:r>
      <w:r w:rsidR="00052F0F">
        <w:rPr>
          <w:noProof/>
        </w:rPr>
        <w:drawing>
          <wp:inline distT="0" distB="0" distL="0" distR="0" wp14:anchorId="2B95A476" wp14:editId="400DAC71">
            <wp:extent cx="4320000" cy="1620000"/>
            <wp:effectExtent l="19050" t="19050" r="23495" b="18415"/>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20000" cy="1620000"/>
                    </a:xfrm>
                    <a:prstGeom prst="rect">
                      <a:avLst/>
                    </a:prstGeom>
                    <a:ln>
                      <a:solidFill>
                        <a:schemeClr val="bg1">
                          <a:lumMod val="85000"/>
                        </a:schemeClr>
                      </a:solidFill>
                    </a:ln>
                  </pic:spPr>
                </pic:pic>
              </a:graphicData>
            </a:graphic>
          </wp:inline>
        </w:drawing>
      </w:r>
    </w:p>
    <w:p w:rsidR="001801B0" w:rsidRPr="005077DD" w:rsidRDefault="005077DD" w:rsidP="005077DD">
      <w:pPr>
        <w:jc w:val="center"/>
        <w:rPr>
          <w:rFonts w:cs="メイリオ"/>
          <w:b/>
        </w:rPr>
      </w:pPr>
      <w:r w:rsidRPr="005077DD">
        <w:rPr>
          <w:rFonts w:cs="メイリオ" w:hint="eastAsia"/>
          <w:b/>
        </w:rPr>
        <w:t>ファイル一覧画面</w:t>
      </w:r>
    </w:p>
    <w:p w:rsidR="005F2598" w:rsidRDefault="005F2598">
      <w:pPr>
        <w:adjustRightInd/>
        <w:snapToGrid/>
        <w:rPr>
          <w:rFonts w:cs="メイリオ"/>
        </w:rPr>
      </w:pPr>
      <w:r>
        <w:rPr>
          <w:rFonts w:cs="メイリオ"/>
        </w:rPr>
        <w:br w:type="page"/>
      </w:r>
    </w:p>
    <w:p w:rsidR="002244B9" w:rsidRDefault="002244B9" w:rsidP="003A7597">
      <w:pPr>
        <w:rPr>
          <w:rFonts w:cs="メイリオ"/>
        </w:rPr>
      </w:pPr>
      <w:r>
        <w:rPr>
          <w:rFonts w:cs="メイリオ" w:hint="eastAsia"/>
        </w:rPr>
        <w:lastRenderedPageBreak/>
        <w:t>詳細アイコンをクリックすることで、設定したレポート回収の詳細を確認することができます。</w:t>
      </w:r>
    </w:p>
    <w:p w:rsidR="001801B0" w:rsidRDefault="001E2094" w:rsidP="002E3369">
      <w:pPr>
        <w:jc w:val="center"/>
        <w:rPr>
          <w:rFonts w:cs="メイリオ"/>
        </w:rPr>
      </w:pPr>
      <w:r>
        <w:rPr>
          <w:rFonts w:cs="メイリオ" w:hint="eastAsia"/>
          <w:noProof/>
        </w:rPr>
        <mc:AlternateContent>
          <mc:Choice Requires="wps">
            <w:drawing>
              <wp:anchor distT="0" distB="0" distL="114300" distR="114300" simplePos="0" relativeHeight="251690496" behindDoc="0" locked="0" layoutInCell="1" allowOverlap="1" wp14:anchorId="66BC459C" wp14:editId="5FC77266">
                <wp:simplePos x="0" y="0"/>
                <wp:positionH relativeFrom="column">
                  <wp:posOffset>4641012</wp:posOffset>
                </wp:positionH>
                <wp:positionV relativeFrom="paragraph">
                  <wp:posOffset>522329</wp:posOffset>
                </wp:positionV>
                <wp:extent cx="191386" cy="191386"/>
                <wp:effectExtent l="0" t="0" r="18415" b="18415"/>
                <wp:wrapNone/>
                <wp:docPr id="156" name="正方形/長方形 156"/>
                <wp:cNvGraphicFramePr/>
                <a:graphic xmlns:a="http://schemas.openxmlformats.org/drawingml/2006/main">
                  <a:graphicData uri="http://schemas.microsoft.com/office/word/2010/wordprocessingShape">
                    <wps:wsp>
                      <wps:cNvSpPr/>
                      <wps:spPr>
                        <a:xfrm>
                          <a:off x="0" y="0"/>
                          <a:ext cx="191386" cy="191386"/>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6ECB7F05" id="正方形/長方形 156" o:spid="_x0000_s1026" style="position:absolute;left:0;text-align:left;margin-left:365.45pt;margin-top:41.15pt;width:15.05pt;height:15.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" filled="f" strokecolor="red" strokeweight="2pt"/>
            </w:pict>
          </mc:Fallback>
        </mc:AlternateContent>
      </w:r>
      <w:r w:rsidR="00F67B74">
        <w:rPr>
          <w:noProof/>
        </w:rPr>
        <w:drawing>
          <wp:inline distT="0" distB="0" distL="0" distR="0" wp14:anchorId="155D2303" wp14:editId="18B127B6">
            <wp:extent cx="4320000" cy="2006640"/>
            <wp:effectExtent l="19050" t="19050" r="23495" b="1270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20000" cy="2006640"/>
                    </a:xfrm>
                    <a:prstGeom prst="rect">
                      <a:avLst/>
                    </a:prstGeom>
                    <a:ln>
                      <a:solidFill>
                        <a:schemeClr val="bg1">
                          <a:lumMod val="85000"/>
                        </a:schemeClr>
                      </a:solidFill>
                    </a:ln>
                  </pic:spPr>
                </pic:pic>
              </a:graphicData>
            </a:graphic>
          </wp:inline>
        </w:drawing>
      </w:r>
    </w:p>
    <w:p w:rsidR="003B022A" w:rsidRDefault="003B022A" w:rsidP="002E3369">
      <w:pPr>
        <w:jc w:val="center"/>
        <w:rPr>
          <w:rFonts w:cs="メイリオ"/>
        </w:rPr>
      </w:pPr>
      <w:r w:rsidRPr="004436DA">
        <w:rPr>
          <w:rFonts w:cs="メイリオ" w:hint="eastAsia"/>
          <w:b/>
        </w:rPr>
        <w:t>作成した課題配布/レポート回収一覧</w:t>
      </w:r>
    </w:p>
    <w:p w:rsidR="001801B0" w:rsidRDefault="001801B0" w:rsidP="003A7597">
      <w:pPr>
        <w:rPr>
          <w:rFonts w:cs="メイリオ"/>
        </w:rPr>
      </w:pPr>
    </w:p>
    <w:p w:rsidR="001801B0" w:rsidRDefault="0052779B" w:rsidP="003A7597">
      <w:pPr>
        <w:rPr>
          <w:rFonts w:cs="メイリオ"/>
        </w:rPr>
      </w:pPr>
      <w:r>
        <w:rPr>
          <w:rFonts w:cs="メイリオ" w:hint="eastAsia"/>
        </w:rPr>
        <w:t>レポート回収詳細画面では、レポート回収用アドレスの確認や、レポート回収の更新や停止、</w:t>
      </w:r>
      <w:r w:rsidR="00A517B5">
        <w:rPr>
          <w:rFonts w:cs="メイリオ" w:hint="eastAsia"/>
        </w:rPr>
        <w:t>生徒ユーザーがアップロードしたファイルの一括ダウンロード、レポート回収の履歴表示を行うことができます。</w:t>
      </w:r>
      <w:r w:rsidR="00510BD5">
        <w:rPr>
          <w:rFonts w:cs="メイリオ" w:hint="eastAsia"/>
        </w:rPr>
        <w:t xml:space="preserve">　</w:t>
      </w:r>
    </w:p>
    <w:p w:rsidR="00DA0B5F" w:rsidRDefault="00850C10" w:rsidP="008F5516">
      <w:pPr>
        <w:jc w:val="center"/>
        <w:rPr>
          <w:rFonts w:cs="メイリオ"/>
        </w:rPr>
      </w:pPr>
      <w:r>
        <w:rPr>
          <w:noProof/>
        </w:rPr>
        <w:drawing>
          <wp:inline distT="0" distB="0" distL="0" distR="0">
            <wp:extent cx="4320000" cy="3022200"/>
            <wp:effectExtent l="19050" t="19050" r="23495" b="2603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000" cy="3022200"/>
                    </a:xfrm>
                    <a:prstGeom prst="rect">
                      <a:avLst/>
                    </a:prstGeom>
                    <a:noFill/>
                    <a:ln>
                      <a:solidFill>
                        <a:schemeClr val="bg1">
                          <a:lumMod val="85000"/>
                        </a:schemeClr>
                      </a:solidFill>
                    </a:ln>
                  </pic:spPr>
                </pic:pic>
              </a:graphicData>
            </a:graphic>
          </wp:inline>
        </w:drawing>
      </w:r>
    </w:p>
    <w:p w:rsidR="00DA0B5F" w:rsidRPr="00FC2F4A" w:rsidRDefault="008C28F6" w:rsidP="00FC2F4A">
      <w:pPr>
        <w:jc w:val="center"/>
        <w:rPr>
          <w:rFonts w:cs="メイリオ"/>
          <w:b/>
        </w:rPr>
      </w:pPr>
      <w:r w:rsidRPr="00FC2F4A">
        <w:rPr>
          <w:rFonts w:cs="メイリオ" w:hint="eastAsia"/>
          <w:b/>
        </w:rPr>
        <w:t>レポート回収詳細</w:t>
      </w:r>
    </w:p>
    <w:p w:rsidR="001801B0" w:rsidRPr="001801B0" w:rsidRDefault="001801B0" w:rsidP="003A7597">
      <w:pPr>
        <w:rPr>
          <w:rFonts w:cs="メイリオ"/>
        </w:rPr>
      </w:pPr>
    </w:p>
    <w:p w:rsidR="004A4623" w:rsidRPr="004A4623" w:rsidRDefault="006A014E" w:rsidP="00822288">
      <w:pPr>
        <w:pStyle w:val="3"/>
      </w:pPr>
      <w:bookmarkStart w:id="19" w:name="_Toc519068606"/>
      <w:r>
        <w:rPr>
          <w:rFonts w:hint="eastAsia"/>
          <w:lang w:eastAsia="ja-JP"/>
        </w:rPr>
        <w:lastRenderedPageBreak/>
        <w:t>メール送信機能を用いてレポート回収用アドレスを通知する</w:t>
      </w:r>
      <w:bookmarkEnd w:id="19"/>
    </w:p>
    <w:p w:rsidR="004A4623" w:rsidRPr="004A4623" w:rsidRDefault="004A4623" w:rsidP="004A4623">
      <w:pPr>
        <w:rPr>
          <w:rFonts w:cs="メイリオ"/>
        </w:rPr>
      </w:pPr>
      <w:r w:rsidRPr="004A4623">
        <w:rPr>
          <w:rFonts w:cs="メイリオ" w:hint="eastAsia"/>
        </w:rPr>
        <w:t>※メール送信機能を利用するには、管理者の設定が必要です。</w:t>
      </w:r>
    </w:p>
    <w:p w:rsidR="004A4623" w:rsidRDefault="00976F2F" w:rsidP="004A4623">
      <w:pPr>
        <w:rPr>
          <w:rFonts w:cs="メイリオ"/>
        </w:rPr>
      </w:pPr>
      <w:r>
        <w:rPr>
          <w:rFonts w:cs="メイリオ" w:hint="eastAsia"/>
        </w:rPr>
        <w:t>生徒ユーザーに対して、レポート回収用アドレスをメールで通知することが</w:t>
      </w:r>
      <w:r w:rsidR="001B61CF">
        <w:rPr>
          <w:rFonts w:cs="メイリオ" w:hint="eastAsia"/>
        </w:rPr>
        <w:t>できます。</w:t>
      </w:r>
    </w:p>
    <w:p w:rsidR="00CD3261" w:rsidRDefault="00CD3261" w:rsidP="004A4623">
      <w:pPr>
        <w:rPr>
          <w:rFonts w:cs="メイリオ"/>
        </w:rPr>
      </w:pPr>
      <w:r>
        <w:rPr>
          <w:rFonts w:cs="メイリオ" w:hint="eastAsia"/>
        </w:rPr>
        <w:t>[レポート回収設定後、続けてメール送信を行う場合]</w:t>
      </w:r>
    </w:p>
    <w:p w:rsidR="00CD3261" w:rsidRDefault="00834FCD" w:rsidP="004A4623">
      <w:pPr>
        <w:rPr>
          <w:rFonts w:cs="メイリオ"/>
        </w:rPr>
      </w:pPr>
      <w:r>
        <w:rPr>
          <w:rFonts w:cs="メイリオ" w:hint="eastAsia"/>
        </w:rPr>
        <w:t>レポート回収設定にて、「</w:t>
      </w:r>
      <w:r w:rsidRPr="00834FCD">
        <w:rPr>
          <w:rFonts w:cs="メイリオ" w:hint="eastAsia"/>
        </w:rPr>
        <w:t>レポート回収設定後にレポート回収アドレスをメール送信する</w:t>
      </w:r>
      <w:r>
        <w:rPr>
          <w:rFonts w:cs="メイリオ" w:hint="eastAsia"/>
        </w:rPr>
        <w:t>」にチェックを入れた上で、「作成」をクリックします。</w:t>
      </w:r>
    </w:p>
    <w:p w:rsidR="008741FE" w:rsidRDefault="00D50DB1" w:rsidP="00EE5C6D">
      <w:pPr>
        <w:jc w:val="center"/>
        <w:rPr>
          <w:rFonts w:cs="メイリオ"/>
        </w:rPr>
      </w:pPr>
      <w:r>
        <w:rPr>
          <w:rFonts w:cs="メイリオ" w:hint="eastAsia"/>
          <w:noProof/>
        </w:rPr>
        <mc:AlternateContent>
          <mc:Choice Requires="wps">
            <w:drawing>
              <wp:anchor distT="0" distB="0" distL="114300" distR="114300" simplePos="0" relativeHeight="251692544" behindDoc="0" locked="0" layoutInCell="1" allowOverlap="1" wp14:anchorId="1106FFD1" wp14:editId="5490AB53">
                <wp:simplePos x="0" y="0"/>
                <wp:positionH relativeFrom="column">
                  <wp:posOffset>1430152</wp:posOffset>
                </wp:positionH>
                <wp:positionV relativeFrom="paragraph">
                  <wp:posOffset>299612</wp:posOffset>
                </wp:positionV>
                <wp:extent cx="474453" cy="224287"/>
                <wp:effectExtent l="0" t="0" r="20955" b="23495"/>
                <wp:wrapNone/>
                <wp:docPr id="197" name="正方形/長方形 197"/>
                <wp:cNvGraphicFramePr/>
                <a:graphic xmlns:a="http://schemas.openxmlformats.org/drawingml/2006/main">
                  <a:graphicData uri="http://schemas.microsoft.com/office/word/2010/wordprocessingShape">
                    <wps:wsp>
                      <wps:cNvSpPr/>
                      <wps:spPr>
                        <a:xfrm>
                          <a:off x="0" y="0"/>
                          <a:ext cx="474453" cy="224287"/>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61E5AA1C" id="正方形/長方形 197" o:spid="_x0000_s1026" style="position:absolute;left:0;text-align:left;margin-left:112.6pt;margin-top:23.6pt;width:37.35pt;height:17.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" filled="f" strokecolor="red" strokeweight="2pt"/>
            </w:pict>
          </mc:Fallback>
        </mc:AlternateContent>
      </w:r>
      <w:r w:rsidR="005576DA">
        <w:rPr>
          <w:noProof/>
        </w:rPr>
        <w:drawing>
          <wp:inline distT="0" distB="0" distL="0" distR="0">
            <wp:extent cx="4320000" cy="1726560"/>
            <wp:effectExtent l="19050" t="19050" r="23495" b="2667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0000" cy="1726560"/>
                    </a:xfrm>
                    <a:prstGeom prst="rect">
                      <a:avLst/>
                    </a:prstGeom>
                    <a:noFill/>
                    <a:ln>
                      <a:solidFill>
                        <a:schemeClr val="bg1">
                          <a:lumMod val="85000"/>
                        </a:schemeClr>
                      </a:solidFill>
                    </a:ln>
                  </pic:spPr>
                </pic:pic>
              </a:graphicData>
            </a:graphic>
          </wp:inline>
        </w:drawing>
      </w:r>
    </w:p>
    <w:p w:rsidR="008741FE" w:rsidRDefault="00197B8C" w:rsidP="004A4623">
      <w:pPr>
        <w:rPr>
          <w:rFonts w:cs="メイリオ"/>
        </w:rPr>
      </w:pPr>
      <w:r>
        <w:rPr>
          <w:rFonts w:cs="メイリオ" w:hint="eastAsia"/>
        </w:rPr>
        <w:t>-</w:t>
      </w:r>
      <w:r>
        <w:rPr>
          <w:rFonts w:cs="メイリオ"/>
        </w:rPr>
        <w:t>---------------------</w:t>
      </w:r>
      <w:r w:rsidR="00ED403A">
        <w:rPr>
          <w:rFonts w:cs="メイリオ"/>
        </w:rPr>
        <w:t>-----</w:t>
      </w:r>
      <w:r>
        <w:rPr>
          <w:rFonts w:cs="メイリオ"/>
        </w:rPr>
        <w:t>-----------</w:t>
      </w:r>
      <w:r>
        <w:rPr>
          <w:rFonts w:cs="メイリオ" w:hint="eastAsia"/>
        </w:rPr>
        <w:t>省略</w:t>
      </w:r>
      <w:r w:rsidR="00ED403A">
        <w:rPr>
          <w:rFonts w:cs="メイリオ"/>
        </w:rPr>
        <w:t>--------------------------------------</w:t>
      </w:r>
    </w:p>
    <w:p w:rsidR="008741FE" w:rsidRDefault="00115FDF" w:rsidP="00835579">
      <w:pPr>
        <w:jc w:val="center"/>
        <w:rPr>
          <w:rFonts w:cs="メイリオ"/>
        </w:rPr>
      </w:pPr>
      <w:r>
        <w:rPr>
          <w:rFonts w:cs="メイリオ" w:hint="eastAsia"/>
          <w:noProof/>
        </w:rPr>
        <mc:AlternateContent>
          <mc:Choice Requires="wps">
            <w:drawing>
              <wp:anchor distT="0" distB="0" distL="114300" distR="114300" simplePos="0" relativeHeight="251691520" behindDoc="0" locked="0" layoutInCell="1" allowOverlap="1" wp14:anchorId="2469BB8D" wp14:editId="074CDB28">
                <wp:simplePos x="0" y="0"/>
                <wp:positionH relativeFrom="column">
                  <wp:posOffset>1913230</wp:posOffset>
                </wp:positionH>
                <wp:positionV relativeFrom="paragraph">
                  <wp:posOffset>732443</wp:posOffset>
                </wp:positionV>
                <wp:extent cx="2346385" cy="215660"/>
                <wp:effectExtent l="0" t="0" r="15875" b="13335"/>
                <wp:wrapNone/>
                <wp:docPr id="196" name="正方形/長方形 196"/>
                <wp:cNvGraphicFramePr/>
                <a:graphic xmlns:a="http://schemas.openxmlformats.org/drawingml/2006/main">
                  <a:graphicData uri="http://schemas.microsoft.com/office/word/2010/wordprocessingShape">
                    <wps:wsp>
                      <wps:cNvSpPr/>
                      <wps:spPr>
                        <a:xfrm>
                          <a:off x="0" y="0"/>
                          <a:ext cx="2346385" cy="21566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79982F99" id="正方形/長方形 196" o:spid="_x0000_s1026" style="position:absolute;left:0;text-align:left;margin-left:150.65pt;margin-top:57.65pt;width:184.75pt;height:1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" filled="f" strokecolor="red" strokeweight="2pt"/>
            </w:pict>
          </mc:Fallback>
        </mc:AlternateContent>
      </w:r>
      <w:r w:rsidR="00B11F0B">
        <w:rPr>
          <w:noProof/>
        </w:rPr>
        <w:drawing>
          <wp:inline distT="0" distB="0" distL="0" distR="0" wp14:anchorId="37A70B96" wp14:editId="62F6B5DD">
            <wp:extent cx="4320000" cy="1576440"/>
            <wp:effectExtent l="19050" t="19050" r="23495" b="2413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20000" cy="1576440"/>
                    </a:xfrm>
                    <a:prstGeom prst="rect">
                      <a:avLst/>
                    </a:prstGeom>
                    <a:ln>
                      <a:solidFill>
                        <a:schemeClr val="bg1">
                          <a:lumMod val="85000"/>
                        </a:schemeClr>
                      </a:solidFill>
                    </a:ln>
                  </pic:spPr>
                </pic:pic>
              </a:graphicData>
            </a:graphic>
          </wp:inline>
        </w:drawing>
      </w:r>
    </w:p>
    <w:p w:rsidR="008741FE" w:rsidRPr="005F623C" w:rsidRDefault="0016106B" w:rsidP="005F623C">
      <w:pPr>
        <w:jc w:val="center"/>
        <w:rPr>
          <w:rFonts w:cs="メイリオ"/>
          <w:b/>
        </w:rPr>
      </w:pPr>
      <w:r w:rsidRPr="005F623C">
        <w:rPr>
          <w:rFonts w:cs="メイリオ" w:hint="eastAsia"/>
          <w:b/>
        </w:rPr>
        <w:t>レポート回収設定</w:t>
      </w:r>
    </w:p>
    <w:p w:rsidR="00CF7677" w:rsidRDefault="00CF7677">
      <w:pPr>
        <w:adjustRightInd/>
        <w:snapToGrid/>
        <w:rPr>
          <w:rFonts w:cs="メイリオ"/>
        </w:rPr>
      </w:pPr>
      <w:r>
        <w:rPr>
          <w:rFonts w:cs="メイリオ"/>
        </w:rPr>
        <w:br w:type="page"/>
      </w:r>
    </w:p>
    <w:p w:rsidR="00CE0EE7" w:rsidRDefault="00CF7677" w:rsidP="004A4623">
      <w:pPr>
        <w:rPr>
          <w:rFonts w:cs="メイリオ"/>
        </w:rPr>
      </w:pPr>
      <w:r>
        <w:rPr>
          <w:rFonts w:cs="メイリオ" w:hint="eastAsia"/>
        </w:rPr>
        <w:lastRenderedPageBreak/>
        <w:t>設定完了後、</w:t>
      </w:r>
      <w:r w:rsidR="00CF602D">
        <w:rPr>
          <w:rFonts w:cs="メイリオ" w:hint="eastAsia"/>
        </w:rPr>
        <w:t>メール本文にレポート回収アドレスが記載された状態でメール送信ダイアログが表示されます。</w:t>
      </w:r>
    </w:p>
    <w:p w:rsidR="00CE0EE7" w:rsidRDefault="00A67A8A" w:rsidP="006F0303">
      <w:pPr>
        <w:jc w:val="center"/>
        <w:rPr>
          <w:rFonts w:cs="メイリオ"/>
        </w:rPr>
      </w:pPr>
      <w:r>
        <w:rPr>
          <w:noProof/>
        </w:rPr>
        <w:drawing>
          <wp:inline distT="0" distB="0" distL="0" distR="0">
            <wp:extent cx="2880000" cy="2401560"/>
            <wp:effectExtent l="19050" t="19050" r="15875" b="18415"/>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0000" cy="2401560"/>
                    </a:xfrm>
                    <a:prstGeom prst="rect">
                      <a:avLst/>
                    </a:prstGeom>
                    <a:noFill/>
                    <a:ln>
                      <a:solidFill>
                        <a:schemeClr val="bg1">
                          <a:lumMod val="85000"/>
                        </a:schemeClr>
                      </a:solidFill>
                    </a:ln>
                  </pic:spPr>
                </pic:pic>
              </a:graphicData>
            </a:graphic>
          </wp:inline>
        </w:drawing>
      </w:r>
    </w:p>
    <w:p w:rsidR="00425DB1" w:rsidRPr="00616DA0" w:rsidRDefault="00425DB1" w:rsidP="006F0303">
      <w:pPr>
        <w:jc w:val="center"/>
        <w:rPr>
          <w:rFonts w:cs="メイリオ"/>
          <w:b/>
        </w:rPr>
      </w:pPr>
      <w:r w:rsidRPr="00616DA0">
        <w:rPr>
          <w:rFonts w:cs="メイリオ" w:hint="eastAsia"/>
          <w:b/>
        </w:rPr>
        <w:t>メール送信</w:t>
      </w:r>
    </w:p>
    <w:p w:rsidR="00CE0EE7" w:rsidRDefault="00CE0EE7" w:rsidP="004A4623">
      <w:pPr>
        <w:rPr>
          <w:rFonts w:cs="メイリオ"/>
        </w:rPr>
      </w:pPr>
    </w:p>
    <w:p w:rsidR="001111BB" w:rsidRDefault="004A5424" w:rsidP="004A4623">
      <w:pPr>
        <w:rPr>
          <w:rFonts w:cs="メイリオ"/>
        </w:rPr>
      </w:pPr>
      <w:r>
        <w:rPr>
          <w:rFonts w:cs="メイリオ" w:hint="eastAsia"/>
        </w:rPr>
        <w:t>メールの送信手順は</w:t>
      </w:r>
      <w:r w:rsidR="00184F30" w:rsidRPr="004A4623">
        <w:rPr>
          <w:rFonts w:cs="メイリオ" w:hint="eastAsia"/>
        </w:rPr>
        <w:t>「</w:t>
      </w:r>
      <w:hyperlink w:anchor="_2-1-4_課題配布フォルダURLをメール送信" w:history="1">
        <w:r w:rsidR="009700DD" w:rsidRPr="00E83B52">
          <w:rPr>
            <w:rStyle w:val="a7"/>
            <w:rFonts w:cs="メイリオ" w:hint="eastAsia"/>
            <w:color w:val="auto"/>
          </w:rPr>
          <w:t>2.1.5. メール送信機能を用いて課題配布用アドレスを通知する</w:t>
        </w:r>
      </w:hyperlink>
      <w:r w:rsidR="00184F30" w:rsidRPr="004A4623">
        <w:rPr>
          <w:rFonts w:cs="メイリオ" w:hint="eastAsia"/>
        </w:rPr>
        <w:t>」</w:t>
      </w:r>
      <w:r w:rsidR="007D4F1C">
        <w:rPr>
          <w:rFonts w:cs="メイリオ" w:hint="eastAsia"/>
        </w:rPr>
        <w:t>に記載</w:t>
      </w:r>
      <w:r w:rsidR="00E937EA">
        <w:rPr>
          <w:rFonts w:cs="メイリオ" w:hint="eastAsia"/>
        </w:rPr>
        <w:t>して</w:t>
      </w:r>
      <w:r>
        <w:rPr>
          <w:rFonts w:cs="メイリオ" w:hint="eastAsia"/>
        </w:rPr>
        <w:t>いますのでご確認ください。</w:t>
      </w:r>
    </w:p>
    <w:p w:rsidR="004A5424" w:rsidRDefault="004A5424" w:rsidP="004A4623">
      <w:pPr>
        <w:rPr>
          <w:rFonts w:cs="メイリオ"/>
        </w:rPr>
      </w:pPr>
    </w:p>
    <w:p w:rsidR="001111BB" w:rsidRDefault="001111BB" w:rsidP="004A4623">
      <w:pPr>
        <w:rPr>
          <w:rFonts w:cs="メイリオ"/>
        </w:rPr>
      </w:pPr>
      <w:r>
        <w:rPr>
          <w:rFonts w:cs="メイリオ" w:hint="eastAsia"/>
        </w:rPr>
        <w:t>[</w:t>
      </w:r>
      <w:r w:rsidR="00575711">
        <w:rPr>
          <w:rFonts w:cs="メイリオ" w:hint="eastAsia"/>
        </w:rPr>
        <w:t>レポート回収設定済みのフォルダに対してメール送信を行う場合</w:t>
      </w:r>
      <w:r>
        <w:rPr>
          <w:rFonts w:cs="メイリオ" w:hint="eastAsia"/>
        </w:rPr>
        <w:t>]</w:t>
      </w:r>
    </w:p>
    <w:p w:rsidR="001111BB" w:rsidRDefault="00495FB8" w:rsidP="004A4623">
      <w:pPr>
        <w:rPr>
          <w:rFonts w:cs="メイリオ"/>
        </w:rPr>
      </w:pPr>
      <w:r>
        <w:rPr>
          <w:rFonts w:cs="メイリオ" w:hint="eastAsia"/>
        </w:rPr>
        <w:t>ファイル一覧画面より、レポート回収設定を行ったフォルダに対してチェックを入れ、上部メニューにある「メール送信」をクリックします。</w:t>
      </w:r>
    </w:p>
    <w:p w:rsidR="00EE743F" w:rsidRDefault="00805E44" w:rsidP="000E7899">
      <w:pPr>
        <w:jc w:val="center"/>
        <w:rPr>
          <w:rFonts w:cs="メイリオ"/>
        </w:rPr>
      </w:pPr>
      <w:r>
        <w:rPr>
          <w:rFonts w:cs="メイリオ" w:hint="eastAsia"/>
          <w:noProof/>
        </w:rPr>
        <mc:AlternateContent>
          <mc:Choice Requires="wps">
            <w:drawing>
              <wp:anchor distT="0" distB="0" distL="114300" distR="114300" simplePos="0" relativeHeight="251694592" behindDoc="0" locked="0" layoutInCell="1" allowOverlap="1" wp14:anchorId="1191CCF2" wp14:editId="21702DC4">
                <wp:simplePos x="0" y="0"/>
                <wp:positionH relativeFrom="column">
                  <wp:posOffset>3525784</wp:posOffset>
                </wp:positionH>
                <wp:positionV relativeFrom="paragraph">
                  <wp:posOffset>238125</wp:posOffset>
                </wp:positionV>
                <wp:extent cx="483079" cy="189386"/>
                <wp:effectExtent l="0" t="0" r="12700" b="20320"/>
                <wp:wrapNone/>
                <wp:docPr id="202" name="正方形/長方形 202"/>
                <wp:cNvGraphicFramePr/>
                <a:graphic xmlns:a="http://schemas.openxmlformats.org/drawingml/2006/main">
                  <a:graphicData uri="http://schemas.microsoft.com/office/word/2010/wordprocessingShape">
                    <wps:wsp>
                      <wps:cNvSpPr/>
                      <wps:spPr>
                        <a:xfrm>
                          <a:off x="0" y="0"/>
                          <a:ext cx="483079" cy="189386"/>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0F9C8E90" id="正方形/長方形 202" o:spid="_x0000_s1026" style="position:absolute;left:0;text-align:left;margin-left:277.6pt;margin-top:18.75pt;width:38.05pt;height:14.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" filled="f" strokecolor="red" strokeweight="2pt"/>
            </w:pict>
          </mc:Fallback>
        </mc:AlternateContent>
      </w:r>
      <w:r w:rsidR="00766388">
        <w:rPr>
          <w:rFonts w:cs="メイリオ" w:hint="eastAsia"/>
          <w:noProof/>
        </w:rPr>
        <mc:AlternateContent>
          <mc:Choice Requires="wps">
            <w:drawing>
              <wp:anchor distT="0" distB="0" distL="114300" distR="114300" simplePos="0" relativeHeight="251693568" behindDoc="0" locked="0" layoutInCell="1" allowOverlap="1" wp14:anchorId="2629DC83" wp14:editId="2EFD6435">
                <wp:simplePos x="0" y="0"/>
                <wp:positionH relativeFrom="column">
                  <wp:posOffset>1231744</wp:posOffset>
                </wp:positionH>
                <wp:positionV relativeFrom="paragraph">
                  <wp:posOffset>704910</wp:posOffset>
                </wp:positionV>
                <wp:extent cx="3554083" cy="215660"/>
                <wp:effectExtent l="0" t="0" r="27940" b="13335"/>
                <wp:wrapNone/>
                <wp:docPr id="201" name="正方形/長方形 201"/>
                <wp:cNvGraphicFramePr/>
                <a:graphic xmlns:a="http://schemas.openxmlformats.org/drawingml/2006/main">
                  <a:graphicData uri="http://schemas.microsoft.com/office/word/2010/wordprocessingShape">
                    <wps:wsp>
                      <wps:cNvSpPr/>
                      <wps:spPr>
                        <a:xfrm>
                          <a:off x="0" y="0"/>
                          <a:ext cx="3554083" cy="21566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63CC091B" id="正方形/長方形 201" o:spid="_x0000_s1026" style="position:absolute;left:0;text-align:left;margin-left:97pt;margin-top:55.5pt;width:279.85pt;height:1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" filled="f" strokecolor="red" strokeweight="2pt"/>
            </w:pict>
          </mc:Fallback>
        </mc:AlternateContent>
      </w:r>
      <w:r w:rsidR="00EE743F">
        <w:rPr>
          <w:noProof/>
        </w:rPr>
        <w:drawing>
          <wp:inline distT="0" distB="0" distL="0" distR="0" wp14:anchorId="312C8CEE" wp14:editId="36CBD3C6">
            <wp:extent cx="4320000" cy="1848600"/>
            <wp:effectExtent l="19050" t="19050" r="23495" b="18415"/>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20000" cy="1848600"/>
                    </a:xfrm>
                    <a:prstGeom prst="rect">
                      <a:avLst/>
                    </a:prstGeom>
                    <a:ln>
                      <a:solidFill>
                        <a:schemeClr val="bg1">
                          <a:lumMod val="85000"/>
                        </a:schemeClr>
                      </a:solidFill>
                    </a:ln>
                  </pic:spPr>
                </pic:pic>
              </a:graphicData>
            </a:graphic>
          </wp:inline>
        </w:drawing>
      </w:r>
    </w:p>
    <w:p w:rsidR="00725305" w:rsidRPr="00725305" w:rsidRDefault="00725305" w:rsidP="000E7899">
      <w:pPr>
        <w:jc w:val="center"/>
        <w:rPr>
          <w:rFonts w:cs="メイリオ"/>
          <w:b/>
        </w:rPr>
      </w:pPr>
      <w:r w:rsidRPr="00725305">
        <w:rPr>
          <w:rFonts w:cs="メイリオ" w:hint="eastAsia"/>
          <w:b/>
        </w:rPr>
        <w:t>ファイル一覧</w:t>
      </w:r>
    </w:p>
    <w:p w:rsidR="001709DD" w:rsidRDefault="001709DD">
      <w:pPr>
        <w:adjustRightInd/>
        <w:snapToGrid/>
        <w:rPr>
          <w:rFonts w:cs="メイリオ"/>
        </w:rPr>
      </w:pPr>
      <w:r>
        <w:rPr>
          <w:rFonts w:cs="メイリオ"/>
        </w:rPr>
        <w:br w:type="page"/>
      </w:r>
    </w:p>
    <w:p w:rsidR="001111BB" w:rsidRDefault="009F5C35" w:rsidP="004A4623">
      <w:pPr>
        <w:rPr>
          <w:rFonts w:cs="メイリオ"/>
        </w:rPr>
      </w:pPr>
      <w:r>
        <w:rPr>
          <w:rStyle w:val="a7"/>
          <w:rFonts w:cs="メイリオ" w:hint="eastAsia"/>
          <w:color w:val="auto"/>
          <w:u w:val="none"/>
        </w:rPr>
        <w:lastRenderedPageBreak/>
        <w:t>メール本文に</w:t>
      </w:r>
      <w:r w:rsidR="00913EB2">
        <w:rPr>
          <w:rStyle w:val="a7"/>
          <w:rFonts w:cs="メイリオ" w:hint="eastAsia"/>
          <w:color w:val="auto"/>
          <w:u w:val="none"/>
        </w:rPr>
        <w:t>レポート回収</w:t>
      </w:r>
      <w:r>
        <w:rPr>
          <w:rStyle w:val="a7"/>
          <w:rFonts w:cs="メイリオ" w:hint="eastAsia"/>
          <w:color w:val="auto"/>
          <w:u w:val="none"/>
        </w:rPr>
        <w:t>用アドレスが記載された状態で</w:t>
      </w:r>
      <w:r w:rsidRPr="00CD7546">
        <w:rPr>
          <w:rStyle w:val="a7"/>
          <w:rFonts w:cs="メイリオ" w:hint="eastAsia"/>
          <w:color w:val="auto"/>
          <w:u w:val="none"/>
        </w:rPr>
        <w:t>メール送信</w:t>
      </w:r>
      <w:r>
        <w:rPr>
          <w:rStyle w:val="a7"/>
          <w:rFonts w:cs="メイリオ" w:hint="eastAsia"/>
          <w:color w:val="auto"/>
          <w:u w:val="none"/>
        </w:rPr>
        <w:t>ダイアログが表示されます。</w:t>
      </w:r>
    </w:p>
    <w:p w:rsidR="00130AF9" w:rsidRDefault="008E3899" w:rsidP="008E73A1">
      <w:pPr>
        <w:jc w:val="center"/>
        <w:rPr>
          <w:rFonts w:cs="メイリオ"/>
        </w:rPr>
      </w:pPr>
      <w:r>
        <w:rPr>
          <w:noProof/>
        </w:rPr>
        <w:drawing>
          <wp:inline distT="0" distB="0" distL="0" distR="0" wp14:anchorId="63929E63" wp14:editId="0AD31CB3">
            <wp:extent cx="2880000" cy="2401560"/>
            <wp:effectExtent l="19050" t="19050" r="15875" b="18415"/>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0000" cy="2401560"/>
                    </a:xfrm>
                    <a:prstGeom prst="rect">
                      <a:avLst/>
                    </a:prstGeom>
                    <a:noFill/>
                    <a:ln>
                      <a:solidFill>
                        <a:schemeClr val="bg1">
                          <a:lumMod val="85000"/>
                        </a:schemeClr>
                      </a:solidFill>
                    </a:ln>
                  </pic:spPr>
                </pic:pic>
              </a:graphicData>
            </a:graphic>
          </wp:inline>
        </w:drawing>
      </w:r>
    </w:p>
    <w:p w:rsidR="001A6611" w:rsidRDefault="001A6611" w:rsidP="008E73A1">
      <w:pPr>
        <w:jc w:val="center"/>
        <w:rPr>
          <w:rFonts w:cs="メイリオ"/>
        </w:rPr>
      </w:pPr>
      <w:r w:rsidRPr="00616DA0">
        <w:rPr>
          <w:rFonts w:cs="メイリオ" w:hint="eastAsia"/>
          <w:b/>
        </w:rPr>
        <w:t>メール送信</w:t>
      </w:r>
    </w:p>
    <w:p w:rsidR="00130AF9" w:rsidRDefault="00130AF9" w:rsidP="004A4623">
      <w:pPr>
        <w:rPr>
          <w:rFonts w:cs="メイリオ"/>
        </w:rPr>
      </w:pPr>
    </w:p>
    <w:p w:rsidR="004A4623" w:rsidRDefault="00E937EA" w:rsidP="004A4623">
      <w:pPr>
        <w:rPr>
          <w:rFonts w:cs="メイリオ"/>
        </w:rPr>
      </w:pPr>
      <w:r>
        <w:rPr>
          <w:rFonts w:cs="メイリオ" w:hint="eastAsia"/>
        </w:rPr>
        <w:t>メールの送信手順は</w:t>
      </w:r>
      <w:r w:rsidR="00E05432" w:rsidRPr="004A4623">
        <w:rPr>
          <w:rFonts w:cs="メイリオ" w:hint="eastAsia"/>
        </w:rPr>
        <w:t>「</w:t>
      </w:r>
      <w:hyperlink w:anchor="_2-1-4_課題配布フォルダURLをメール送信" w:history="1">
        <w:r w:rsidR="00E05432">
          <w:rPr>
            <w:rStyle w:val="a7"/>
            <w:rFonts w:cs="メイリオ" w:hint="eastAsia"/>
            <w:color w:val="auto"/>
          </w:rPr>
          <w:t>2.1.5. メール送信機能を用いて課題配布用アドレスを通知する</w:t>
        </w:r>
      </w:hyperlink>
      <w:r w:rsidR="00E05432" w:rsidRPr="004A4623">
        <w:rPr>
          <w:rFonts w:cs="メイリオ" w:hint="eastAsia"/>
        </w:rPr>
        <w:t>」</w:t>
      </w:r>
      <w:r w:rsidR="00DE0550">
        <w:rPr>
          <w:rFonts w:cs="メイリオ" w:hint="eastAsia"/>
        </w:rPr>
        <w:t>に</w:t>
      </w:r>
      <w:r>
        <w:rPr>
          <w:rFonts w:cs="メイリオ" w:hint="eastAsia"/>
        </w:rPr>
        <w:t>記載していますのでご確認ください。</w:t>
      </w:r>
    </w:p>
    <w:p w:rsidR="00A2576F" w:rsidRDefault="00A2576F">
      <w:pPr>
        <w:rPr>
          <w:rFonts w:cs="メイリオ"/>
        </w:rPr>
      </w:pPr>
      <w:r>
        <w:rPr>
          <w:rFonts w:cs="メイリオ"/>
        </w:rPr>
        <w:br w:type="page"/>
      </w:r>
    </w:p>
    <w:p w:rsidR="004A4623" w:rsidRPr="004A4623" w:rsidRDefault="00077124" w:rsidP="00822288">
      <w:pPr>
        <w:pStyle w:val="3"/>
      </w:pPr>
      <w:bookmarkStart w:id="20" w:name="_Toc519068607"/>
      <w:r>
        <w:rPr>
          <w:rFonts w:hint="eastAsia"/>
          <w:lang w:eastAsia="ja-JP"/>
        </w:rPr>
        <w:lastRenderedPageBreak/>
        <w:t>生徒ユーザーがアップロードしたファイルを</w:t>
      </w:r>
      <w:r w:rsidR="004A4623" w:rsidRPr="004A4623">
        <w:rPr>
          <w:rFonts w:hint="eastAsia"/>
        </w:rPr>
        <w:t>回収する</w:t>
      </w:r>
      <w:bookmarkEnd w:id="20"/>
    </w:p>
    <w:p w:rsidR="001D0130" w:rsidRPr="004A4623" w:rsidRDefault="001D0130" w:rsidP="001D0130">
      <w:pPr>
        <w:rPr>
          <w:rFonts w:cs="メイリオ"/>
        </w:rPr>
      </w:pPr>
      <w:r w:rsidRPr="004A4623">
        <w:rPr>
          <w:rFonts w:cs="メイリオ" w:hint="eastAsia"/>
        </w:rPr>
        <w:t>「レポート回収」フォルダにチェックを入れ、</w:t>
      </w:r>
      <w:r>
        <w:rPr>
          <w:rFonts w:cs="メイリオ" w:hint="eastAsia"/>
        </w:rPr>
        <w:t>上部メニュー内にある「</w:t>
      </w:r>
      <w:r w:rsidRPr="004A4623">
        <w:rPr>
          <w:rFonts w:cs="メイリオ" w:hint="eastAsia"/>
        </w:rPr>
        <w:t>レポート回収設定</w:t>
      </w:r>
      <w:r>
        <w:rPr>
          <w:rFonts w:cs="メイリオ" w:hint="eastAsia"/>
        </w:rPr>
        <w:t>」</w:t>
      </w:r>
      <w:r w:rsidRPr="004A4623">
        <w:rPr>
          <w:rFonts w:cs="メイリオ" w:hint="eastAsia"/>
        </w:rPr>
        <w:t>をクリック</w:t>
      </w:r>
      <w:r>
        <w:rPr>
          <w:rFonts w:cs="メイリオ" w:hint="eastAsia"/>
        </w:rPr>
        <w:t>します。</w:t>
      </w:r>
    </w:p>
    <w:p w:rsidR="004A4623" w:rsidRDefault="00E0351D" w:rsidP="00A2576F">
      <w:pPr>
        <w:jc w:val="center"/>
        <w:rPr>
          <w:rFonts w:cs="メイリオ"/>
        </w:rPr>
      </w:pPr>
      <w:r>
        <w:rPr>
          <w:rFonts w:cs="メイリオ" w:hint="eastAsia"/>
          <w:noProof/>
        </w:rPr>
        <mc:AlternateContent>
          <mc:Choice Requires="wps">
            <w:drawing>
              <wp:anchor distT="0" distB="0" distL="114300" distR="114300" simplePos="0" relativeHeight="251635200" behindDoc="0" locked="0" layoutInCell="1" allowOverlap="1" wp14:anchorId="0C725A42" wp14:editId="19FD4350">
                <wp:simplePos x="0" y="0"/>
                <wp:positionH relativeFrom="column">
                  <wp:posOffset>3646170</wp:posOffset>
                </wp:positionH>
                <wp:positionV relativeFrom="paragraph">
                  <wp:posOffset>198755</wp:posOffset>
                </wp:positionV>
                <wp:extent cx="485775" cy="136567"/>
                <wp:effectExtent l="0" t="0" r="28575" b="15875"/>
                <wp:wrapNone/>
                <wp:docPr id="55" name="正方形/長方形 55"/>
                <wp:cNvGraphicFramePr/>
                <a:graphic xmlns:a="http://schemas.openxmlformats.org/drawingml/2006/main">
                  <a:graphicData uri="http://schemas.microsoft.com/office/word/2010/wordprocessingShape">
                    <wps:wsp>
                      <wps:cNvSpPr/>
                      <wps:spPr>
                        <a:xfrm>
                          <a:off x="0" y="0"/>
                          <a:ext cx="485775" cy="136567"/>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0C46D2FE" id="正方形/長方形 55" o:spid="_x0000_s1026" style="position:absolute;left:0;text-align:left;margin-left:287.1pt;margin-top:15.65pt;width:38.25pt;height:10.7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" filled="f" strokecolor="red" strokeweight="2pt"/>
            </w:pict>
          </mc:Fallback>
        </mc:AlternateContent>
      </w:r>
      <w:r>
        <w:rPr>
          <w:rFonts w:cs="メイリオ" w:hint="eastAsia"/>
          <w:noProof/>
        </w:rPr>
        <mc:AlternateContent>
          <mc:Choice Requires="wps">
            <w:drawing>
              <wp:anchor distT="0" distB="0" distL="114300" distR="114300" simplePos="0" relativeHeight="251632128" behindDoc="0" locked="0" layoutInCell="1" allowOverlap="1" wp14:anchorId="240C036B" wp14:editId="7BEBF1EA">
                <wp:simplePos x="0" y="0"/>
                <wp:positionH relativeFrom="column">
                  <wp:posOffset>1113831</wp:posOffset>
                </wp:positionH>
                <wp:positionV relativeFrom="paragraph">
                  <wp:posOffset>581412</wp:posOffset>
                </wp:positionV>
                <wp:extent cx="533400" cy="133350"/>
                <wp:effectExtent l="0" t="0" r="19050" b="19050"/>
                <wp:wrapNone/>
                <wp:docPr id="54" name="正方形/長方形 54"/>
                <wp:cNvGraphicFramePr/>
                <a:graphic xmlns:a="http://schemas.openxmlformats.org/drawingml/2006/main">
                  <a:graphicData uri="http://schemas.microsoft.com/office/word/2010/wordprocessingShape">
                    <wps:wsp>
                      <wps:cNvSpPr/>
                      <wps:spPr>
                        <a:xfrm>
                          <a:off x="0" y="0"/>
                          <a:ext cx="533400" cy="1333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4A71A184" id="正方形/長方形 54" o:spid="_x0000_s1026" style="position:absolute;left:0;text-align:left;margin-left:87.7pt;margin-top:45.8pt;width:42pt;height:10.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" filled="f" strokecolor="red" strokeweight="2pt"/>
            </w:pict>
          </mc:Fallback>
        </mc:AlternateContent>
      </w:r>
      <w:r>
        <w:rPr>
          <w:noProof/>
        </w:rPr>
        <w:drawing>
          <wp:inline distT="0" distB="0" distL="0" distR="0">
            <wp:extent cx="4320000" cy="2026080"/>
            <wp:effectExtent l="19050" t="19050" r="23495" b="12700"/>
            <wp:docPr id="119" name="図 119" descr="https://screenshotscdn.firefoxusercontent.com/images/ae4d9124-3edc-4e02-a07c-eeffa76c5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creenshotscdn.firefoxusercontent.com/images/ae4d9124-3edc-4e02-a07c-eeffa76c557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0000" cy="2026080"/>
                    </a:xfrm>
                    <a:prstGeom prst="rect">
                      <a:avLst/>
                    </a:prstGeom>
                    <a:noFill/>
                    <a:ln>
                      <a:solidFill>
                        <a:schemeClr val="bg1">
                          <a:lumMod val="85000"/>
                        </a:schemeClr>
                      </a:solidFill>
                    </a:ln>
                  </pic:spPr>
                </pic:pic>
              </a:graphicData>
            </a:graphic>
          </wp:inline>
        </w:drawing>
      </w:r>
    </w:p>
    <w:p w:rsidR="00A2576F" w:rsidRDefault="007F2E5A" w:rsidP="00A2576F">
      <w:pPr>
        <w:jc w:val="center"/>
        <w:rPr>
          <w:rFonts w:cs="メイリオ"/>
          <w:b/>
        </w:rPr>
      </w:pPr>
      <w:r>
        <w:rPr>
          <w:rFonts w:cs="メイリオ" w:hint="eastAsia"/>
          <w:b/>
        </w:rPr>
        <w:t>ファイル一覧</w:t>
      </w:r>
    </w:p>
    <w:p w:rsidR="005874E3" w:rsidRPr="00A2576F" w:rsidRDefault="005874E3" w:rsidP="00A2576F">
      <w:pPr>
        <w:jc w:val="center"/>
        <w:rPr>
          <w:rFonts w:cs="メイリオ"/>
          <w:b/>
        </w:rPr>
      </w:pPr>
    </w:p>
    <w:p w:rsidR="004A4623" w:rsidRDefault="00E12BC5" w:rsidP="004A4623">
      <w:pPr>
        <w:rPr>
          <w:rFonts w:cs="メイリオ"/>
        </w:rPr>
      </w:pPr>
      <w:r>
        <w:rPr>
          <w:rFonts w:cs="メイリオ" w:hint="eastAsia"/>
        </w:rPr>
        <w:t>レポート回収詳細設定画面が表示されるので、</w:t>
      </w:r>
      <w:r w:rsidR="007A1EBE">
        <w:rPr>
          <w:rFonts w:cs="メイリオ" w:hint="eastAsia"/>
        </w:rPr>
        <w:t>「ダウンロード」をクリック</w:t>
      </w:r>
      <w:r w:rsidR="008A46A3">
        <w:rPr>
          <w:rFonts w:cs="メイリオ" w:hint="eastAsia"/>
        </w:rPr>
        <w:t>すると、</w:t>
      </w:r>
      <w:r w:rsidR="002E715F">
        <w:rPr>
          <w:rFonts w:cs="メイリオ" w:hint="eastAsia"/>
        </w:rPr>
        <w:t>「レポート回収」フォルダ内にあるファイルを一括でダウンロードすることができます。</w:t>
      </w:r>
    </w:p>
    <w:p w:rsidR="00FB2F4E" w:rsidRDefault="00FB2F4E" w:rsidP="00FB2F4E">
      <w:pPr>
        <w:jc w:val="center"/>
        <w:rPr>
          <w:rFonts w:cs="メイリオ"/>
        </w:rPr>
      </w:pPr>
      <w:r>
        <w:rPr>
          <w:rFonts w:cs="メイリオ" w:hint="eastAsia"/>
          <w:noProof/>
        </w:rPr>
        <mc:AlternateContent>
          <mc:Choice Requires="wps">
            <w:drawing>
              <wp:anchor distT="0" distB="0" distL="114300" distR="114300" simplePos="0" relativeHeight="251634176" behindDoc="0" locked="0" layoutInCell="1" allowOverlap="1" wp14:anchorId="1EE0B712" wp14:editId="2DDBE7E9">
                <wp:simplePos x="0" y="0"/>
                <wp:positionH relativeFrom="column">
                  <wp:posOffset>3707525</wp:posOffset>
                </wp:positionH>
                <wp:positionV relativeFrom="paragraph">
                  <wp:posOffset>2237105</wp:posOffset>
                </wp:positionV>
                <wp:extent cx="733246" cy="207034"/>
                <wp:effectExtent l="0" t="0" r="10160" b="21590"/>
                <wp:wrapNone/>
                <wp:docPr id="57" name="正方形/長方形 57"/>
                <wp:cNvGraphicFramePr/>
                <a:graphic xmlns:a="http://schemas.openxmlformats.org/drawingml/2006/main">
                  <a:graphicData uri="http://schemas.microsoft.com/office/word/2010/wordprocessingShape">
                    <wps:wsp>
                      <wps:cNvSpPr/>
                      <wps:spPr>
                        <a:xfrm>
                          <a:off x="0" y="0"/>
                          <a:ext cx="733246" cy="207034"/>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4E894AAB" id="正方形/長方形 57" o:spid="_x0000_s1026" style="position:absolute;left:0;text-align:left;margin-left:291.95pt;margin-top:176.15pt;width:57.75pt;height:16.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" filled="f" strokecolor="red" strokeweight="2pt"/>
            </w:pict>
          </mc:Fallback>
        </mc:AlternateContent>
      </w:r>
      <w:r w:rsidR="00D576C2" w:rsidRPr="00D576C2">
        <w:rPr>
          <w:rFonts w:cs="メイリオ"/>
          <w:noProof/>
        </w:rPr>
        <w:drawing>
          <wp:inline distT="0" distB="0" distL="0" distR="0" wp14:anchorId="5FAD9991" wp14:editId="5A103D90">
            <wp:extent cx="4320000" cy="2764080"/>
            <wp:effectExtent l="19050" t="19050" r="23495" b="1778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20000" cy="2764080"/>
                    </a:xfrm>
                    <a:prstGeom prst="rect">
                      <a:avLst/>
                    </a:prstGeom>
                    <a:ln>
                      <a:solidFill>
                        <a:schemeClr val="bg1">
                          <a:lumMod val="85000"/>
                        </a:schemeClr>
                      </a:solidFill>
                    </a:ln>
                  </pic:spPr>
                </pic:pic>
              </a:graphicData>
            </a:graphic>
          </wp:inline>
        </w:drawing>
      </w:r>
    </w:p>
    <w:p w:rsidR="00FB2F4E" w:rsidRDefault="00FB2F4E" w:rsidP="00FB2F4E">
      <w:pPr>
        <w:jc w:val="center"/>
        <w:rPr>
          <w:rFonts w:cs="メイリオ"/>
          <w:b/>
        </w:rPr>
      </w:pPr>
      <w:r w:rsidRPr="00FB2F4E">
        <w:rPr>
          <w:rFonts w:cs="メイリオ" w:hint="eastAsia"/>
          <w:b/>
        </w:rPr>
        <w:t>レポート回収</w:t>
      </w:r>
      <w:r w:rsidR="00E12BC5">
        <w:rPr>
          <w:rFonts w:cs="メイリオ" w:hint="eastAsia"/>
          <w:b/>
        </w:rPr>
        <w:t>詳細</w:t>
      </w:r>
      <w:r w:rsidRPr="00FB2F4E">
        <w:rPr>
          <w:rFonts w:cs="メイリオ" w:hint="eastAsia"/>
          <w:b/>
        </w:rPr>
        <w:t>画面</w:t>
      </w:r>
    </w:p>
    <w:p w:rsidR="00A67583" w:rsidRDefault="00A67583">
      <w:pPr>
        <w:adjustRightInd/>
        <w:snapToGrid/>
        <w:rPr>
          <w:rFonts w:cs="メイリオ"/>
          <w:b/>
        </w:rPr>
      </w:pPr>
      <w:r>
        <w:rPr>
          <w:rFonts w:cs="メイリオ"/>
          <w:b/>
        </w:rPr>
        <w:br w:type="page"/>
      </w:r>
    </w:p>
    <w:p w:rsidR="001A6217" w:rsidRDefault="001A6217" w:rsidP="004A4623">
      <w:pPr>
        <w:rPr>
          <w:rFonts w:cs="メイリオ"/>
        </w:rPr>
      </w:pPr>
      <w:r>
        <w:rPr>
          <w:rFonts w:cs="メイリオ" w:hint="eastAsia"/>
        </w:rPr>
        <w:lastRenderedPageBreak/>
        <w:t>ブラウザのダウンロードダイアログが表示されますので、「保存」をクリックしてファイルをダウンロードします。</w:t>
      </w:r>
    </w:p>
    <w:p w:rsidR="001A6217" w:rsidRDefault="00431717" w:rsidP="008D39E9">
      <w:pPr>
        <w:jc w:val="center"/>
        <w:rPr>
          <w:rFonts w:cs="メイリオ"/>
        </w:rPr>
      </w:pPr>
      <w:r>
        <w:rPr>
          <w:rFonts w:cs="メイリオ"/>
          <w:noProof/>
        </w:rPr>
        <w:drawing>
          <wp:inline distT="0" distB="0" distL="0" distR="0" wp14:anchorId="2D7DB165" wp14:editId="4A0B4230">
            <wp:extent cx="4320000" cy="225000"/>
            <wp:effectExtent l="19050" t="19050" r="23495" b="2286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bmp"/>
                    <pic:cNvPicPr/>
                  </pic:nvPicPr>
                  <pic:blipFill>
                    <a:blip r:embed="rId45">
                      <a:extLst>
                        <a:ext uri="{28A0092B-C50C-407E-A947-70E740481C1C}">
                          <a14:useLocalDpi xmlns:a14="http://schemas.microsoft.com/office/drawing/2010/main" val="0"/>
                        </a:ext>
                      </a:extLst>
                    </a:blip>
                    <a:stretch>
                      <a:fillRect/>
                    </a:stretch>
                  </pic:blipFill>
                  <pic:spPr>
                    <a:xfrm>
                      <a:off x="0" y="0"/>
                      <a:ext cx="4320000" cy="225000"/>
                    </a:xfrm>
                    <a:prstGeom prst="rect">
                      <a:avLst/>
                    </a:prstGeom>
                    <a:solidFill>
                      <a:schemeClr val="accent1"/>
                    </a:solidFill>
                    <a:ln>
                      <a:solidFill>
                        <a:schemeClr val="bg1">
                          <a:lumMod val="85000"/>
                        </a:schemeClr>
                      </a:solidFill>
                    </a:ln>
                  </pic:spPr>
                </pic:pic>
              </a:graphicData>
            </a:graphic>
          </wp:inline>
        </w:drawing>
      </w:r>
    </w:p>
    <w:p w:rsidR="00431717" w:rsidRPr="00DA3A17" w:rsidRDefault="00431717" w:rsidP="00431717">
      <w:pPr>
        <w:jc w:val="center"/>
        <w:rPr>
          <w:rFonts w:cs="メイリオ"/>
          <w:b/>
        </w:rPr>
      </w:pPr>
      <w:r w:rsidRPr="00DA3A17">
        <w:rPr>
          <w:rFonts w:cs="メイリオ" w:hint="eastAsia"/>
          <w:b/>
        </w:rPr>
        <w:t>ダウンロードダイアログ</w:t>
      </w:r>
    </w:p>
    <w:p w:rsidR="007E538B" w:rsidRDefault="007E538B" w:rsidP="00F41D3B">
      <w:pPr>
        <w:jc w:val="center"/>
        <w:rPr>
          <w:rFonts w:cs="メイリオ"/>
        </w:rPr>
      </w:pPr>
    </w:p>
    <w:p w:rsidR="007E538B" w:rsidRDefault="00387311" w:rsidP="007E538B">
      <w:pPr>
        <w:rPr>
          <w:rFonts w:cs="メイリオ"/>
        </w:rPr>
      </w:pPr>
      <w:r w:rsidRPr="004372C0">
        <w:rPr>
          <w:rFonts w:cs="メイリオ" w:hint="eastAsia"/>
        </w:rPr>
        <w:t>ユーザーID</w:t>
      </w:r>
      <w:r w:rsidR="001C790E">
        <w:rPr>
          <w:rFonts w:cs="メイリオ" w:hint="eastAsia"/>
        </w:rPr>
        <w:t xml:space="preserve"> </w:t>
      </w:r>
      <w:r w:rsidRPr="004372C0">
        <w:rPr>
          <w:rFonts w:cs="メイリオ" w:hint="eastAsia"/>
        </w:rPr>
        <w:t>Student01</w:t>
      </w:r>
      <w:r>
        <w:rPr>
          <w:rFonts w:cs="メイリオ" w:hint="eastAsia"/>
        </w:rPr>
        <w:t>がアップロードした</w:t>
      </w:r>
      <w:r w:rsidRPr="004A4623">
        <w:rPr>
          <w:rFonts w:cs="メイリオ" w:hint="eastAsia"/>
        </w:rPr>
        <w:t>「Report.doc</w:t>
      </w:r>
      <w:r>
        <w:rPr>
          <w:rFonts w:cs="メイリオ" w:hint="eastAsia"/>
        </w:rPr>
        <w:t>x</w:t>
      </w:r>
      <w:r w:rsidRPr="004A4623">
        <w:rPr>
          <w:rFonts w:cs="メイリオ" w:hint="eastAsia"/>
        </w:rPr>
        <w:t>」</w:t>
      </w:r>
      <w:r>
        <w:rPr>
          <w:rFonts w:cs="メイリオ" w:hint="eastAsia"/>
        </w:rPr>
        <w:t>ファイルは、</w:t>
      </w:r>
      <w:r w:rsidRPr="004A4623">
        <w:rPr>
          <w:rFonts w:cs="メイリオ" w:hint="eastAsia"/>
        </w:rPr>
        <w:t>「Stu</w:t>
      </w:r>
      <w:r>
        <w:rPr>
          <w:rFonts w:cs="メイリオ" w:hint="eastAsia"/>
        </w:rPr>
        <w:t>dent0</w:t>
      </w:r>
      <w:r w:rsidRPr="004A4623">
        <w:rPr>
          <w:rFonts w:cs="メイリオ" w:hint="eastAsia"/>
        </w:rPr>
        <w:t>1_Report.doc</w:t>
      </w:r>
      <w:r>
        <w:rPr>
          <w:rFonts w:cs="メイリオ" w:hint="eastAsia"/>
        </w:rPr>
        <w:t>x</w:t>
      </w:r>
      <w:r w:rsidRPr="004A4623">
        <w:rPr>
          <w:rFonts w:cs="メイリオ" w:hint="eastAsia"/>
        </w:rPr>
        <w:t>」</w:t>
      </w:r>
      <w:r>
        <w:rPr>
          <w:rFonts w:cs="メイリオ" w:hint="eastAsia"/>
        </w:rPr>
        <w:t>という</w:t>
      </w:r>
      <w:r w:rsidR="00B50558">
        <w:rPr>
          <w:rFonts w:cs="メイリオ" w:hint="eastAsia"/>
        </w:rPr>
        <w:t>名前でレポート回収フォルダに保存されています。</w:t>
      </w:r>
    </w:p>
    <w:p w:rsidR="001E7B9C" w:rsidRPr="004A4623" w:rsidRDefault="001E7B9C" w:rsidP="001E7B9C">
      <w:pPr>
        <w:rPr>
          <w:rFonts w:cs="メイリオ"/>
        </w:rPr>
      </w:pPr>
      <w:r w:rsidRPr="004A4623">
        <w:rPr>
          <w:rFonts w:cs="メイリオ" w:hint="eastAsia"/>
        </w:rPr>
        <w:t>このように、</w:t>
      </w:r>
      <w:r>
        <w:rPr>
          <w:rFonts w:cs="メイリオ" w:hint="eastAsia"/>
        </w:rPr>
        <w:t>レポート回収フォルダにアップロードされたファイルは、名前の最初に</w:t>
      </w:r>
      <w:r w:rsidRPr="004A4623">
        <w:rPr>
          <w:rFonts w:cs="メイリオ" w:hint="eastAsia"/>
        </w:rPr>
        <w:t>生徒</w:t>
      </w:r>
      <w:r>
        <w:rPr>
          <w:rFonts w:cs="メイリオ" w:hint="eastAsia"/>
        </w:rPr>
        <w:t>ユーザー</w:t>
      </w:r>
      <w:r w:rsidRPr="004A4623">
        <w:rPr>
          <w:rFonts w:cs="メイリオ" w:hint="eastAsia"/>
        </w:rPr>
        <w:t>の</w:t>
      </w:r>
      <w:r>
        <w:rPr>
          <w:rFonts w:cs="メイリオ" w:hint="eastAsia"/>
        </w:rPr>
        <w:t>ユーザー</w:t>
      </w:r>
      <w:r w:rsidRPr="004A4623">
        <w:rPr>
          <w:rFonts w:cs="メイリオ" w:hint="eastAsia"/>
        </w:rPr>
        <w:t>IDが自動的に付加</w:t>
      </w:r>
      <w:r w:rsidR="006454A9">
        <w:rPr>
          <w:rFonts w:cs="メイリオ" w:hint="eastAsia"/>
        </w:rPr>
        <w:t>され</w:t>
      </w:r>
      <w:r w:rsidR="000D18CB">
        <w:rPr>
          <w:rFonts w:cs="メイリオ" w:hint="eastAsia"/>
        </w:rPr>
        <w:t>るため</w:t>
      </w:r>
      <w:r w:rsidR="006454A9">
        <w:rPr>
          <w:rFonts w:cs="メイリオ" w:hint="eastAsia"/>
        </w:rPr>
        <w:t>、</w:t>
      </w:r>
      <w:r w:rsidR="000D18CB">
        <w:rPr>
          <w:rFonts w:cs="メイリオ" w:hint="eastAsia"/>
        </w:rPr>
        <w:t>どのユーザーがアップロードしたファイルなのかを</w:t>
      </w:r>
      <w:r w:rsidR="006454A9">
        <w:rPr>
          <w:rFonts w:cs="メイリオ" w:hint="eastAsia"/>
        </w:rPr>
        <w:t>一目で判断できるようになります。</w:t>
      </w:r>
    </w:p>
    <w:p w:rsidR="00F41D3B" w:rsidRPr="004A4623" w:rsidRDefault="00AC3A8D" w:rsidP="00F41D3B">
      <w:pPr>
        <w:jc w:val="center"/>
        <w:rPr>
          <w:rFonts w:cs="メイリオ"/>
        </w:rPr>
      </w:pPr>
      <w:r w:rsidRPr="00AC3A8D">
        <w:rPr>
          <w:rFonts w:cs="メイリオ"/>
          <w:noProof/>
        </w:rPr>
        <w:drawing>
          <wp:inline distT="0" distB="0" distL="0" distR="0" wp14:anchorId="6ACDD040" wp14:editId="52D1999A">
            <wp:extent cx="3240000" cy="1877040"/>
            <wp:effectExtent l="19050" t="19050" r="17780" b="2857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40000" cy="1877040"/>
                    </a:xfrm>
                    <a:prstGeom prst="rect">
                      <a:avLst/>
                    </a:prstGeom>
                    <a:ln>
                      <a:solidFill>
                        <a:schemeClr val="bg1">
                          <a:lumMod val="85000"/>
                        </a:schemeClr>
                      </a:solidFill>
                    </a:ln>
                  </pic:spPr>
                </pic:pic>
              </a:graphicData>
            </a:graphic>
          </wp:inline>
        </w:drawing>
      </w:r>
    </w:p>
    <w:p w:rsidR="004A4623" w:rsidRDefault="007B0186" w:rsidP="00437110">
      <w:pPr>
        <w:jc w:val="center"/>
        <w:rPr>
          <w:rFonts w:cs="メイリオ"/>
        </w:rPr>
      </w:pPr>
      <w:r>
        <w:rPr>
          <w:rFonts w:cs="メイリオ" w:hint="eastAsia"/>
          <w:b/>
        </w:rPr>
        <w:t>ダウンロード</w:t>
      </w:r>
      <w:r w:rsidR="00DA3A17" w:rsidRPr="00DA3A17">
        <w:rPr>
          <w:rFonts w:cs="メイリオ" w:hint="eastAsia"/>
          <w:b/>
        </w:rPr>
        <w:t>ファイル内</w:t>
      </w:r>
    </w:p>
    <w:p w:rsidR="00DA3A17" w:rsidRDefault="00DA3A17">
      <w:pPr>
        <w:rPr>
          <w:rFonts w:cs="メイリオ"/>
        </w:rPr>
      </w:pPr>
      <w:r>
        <w:rPr>
          <w:rFonts w:cs="メイリオ"/>
        </w:rPr>
        <w:br w:type="page"/>
      </w:r>
    </w:p>
    <w:p w:rsidR="004A4623" w:rsidRPr="004A4623" w:rsidRDefault="004A4623" w:rsidP="00A35B50">
      <w:pPr>
        <w:pStyle w:val="1"/>
      </w:pPr>
      <w:bookmarkStart w:id="21" w:name="_Toc519068608"/>
      <w:r w:rsidRPr="004A4623">
        <w:rPr>
          <w:rFonts w:hint="eastAsia"/>
        </w:rPr>
        <w:lastRenderedPageBreak/>
        <w:t>その他の機能</w:t>
      </w:r>
      <w:bookmarkEnd w:id="21"/>
    </w:p>
    <w:p w:rsidR="007A08DC" w:rsidRDefault="004A4623" w:rsidP="004A4623">
      <w:pPr>
        <w:rPr>
          <w:rFonts w:cs="メイリオ"/>
        </w:rPr>
      </w:pPr>
      <w:r w:rsidRPr="004A4623">
        <w:rPr>
          <w:rFonts w:cs="メイリオ" w:hint="eastAsia"/>
        </w:rPr>
        <w:t>｢レポート課題一覧」</w:t>
      </w:r>
      <w:r w:rsidR="0096550B">
        <w:rPr>
          <w:rFonts w:cs="メイリオ" w:hint="eastAsia"/>
        </w:rPr>
        <w:t>には、</w:t>
      </w:r>
      <w:r w:rsidR="007A08DC">
        <w:rPr>
          <w:rFonts w:cs="メイリオ" w:hint="eastAsia"/>
        </w:rPr>
        <w:t>設定済みに課題配布、レポート回収が</w:t>
      </w:r>
      <w:r w:rsidR="0096550B">
        <w:rPr>
          <w:rFonts w:cs="メイリオ" w:hint="eastAsia"/>
        </w:rPr>
        <w:t>表示されています。</w:t>
      </w:r>
    </w:p>
    <w:p w:rsidR="00C40D8C" w:rsidRPr="00105EC6" w:rsidRDefault="001B030D" w:rsidP="004A4623">
      <w:pPr>
        <w:rPr>
          <w:rFonts w:cs="メイリオ"/>
        </w:rPr>
      </w:pPr>
      <w:r>
        <w:rPr>
          <w:rFonts w:cs="メイリオ" w:hint="eastAsia"/>
        </w:rPr>
        <w:t>課題配布、レポート回収内</w:t>
      </w:r>
      <w:r w:rsidR="00263AF9">
        <w:rPr>
          <w:rFonts w:cs="メイリオ" w:hint="eastAsia"/>
        </w:rPr>
        <w:t>で</w:t>
      </w:r>
      <w:r>
        <w:rPr>
          <w:rFonts w:cs="メイリオ" w:hint="eastAsia"/>
        </w:rPr>
        <w:t>右クリックを行うと、コンテキストメニューが表示され、利用可能な機能が表示され</w:t>
      </w:r>
      <w:r w:rsidR="00105EC6">
        <w:rPr>
          <w:rFonts w:cs="メイリオ" w:hint="eastAsia"/>
        </w:rPr>
        <w:t>ます。</w:t>
      </w:r>
    </w:p>
    <w:p w:rsidR="00C40D8C" w:rsidRDefault="00C40D8C" w:rsidP="004A4623">
      <w:pPr>
        <w:rPr>
          <w:rFonts w:cs="メイリオ"/>
          <w:highlight w:val="magenta"/>
        </w:rPr>
      </w:pPr>
    </w:p>
    <w:p w:rsidR="005560F1" w:rsidRDefault="0005457A" w:rsidP="004A464F">
      <w:pPr>
        <w:jc w:val="center"/>
        <w:rPr>
          <w:rFonts w:cs="メイリオ"/>
          <w:highlight w:val="magenta"/>
        </w:rPr>
      </w:pPr>
      <w:r>
        <w:rPr>
          <w:noProof/>
        </w:rPr>
        <mc:AlternateContent>
          <mc:Choice Requires="wps">
            <w:drawing>
              <wp:anchor distT="0" distB="0" distL="114300" distR="114300" simplePos="0" relativeHeight="251695616" behindDoc="0" locked="0" layoutInCell="1" allowOverlap="1" wp14:anchorId="146DD7E1" wp14:editId="54FF9653">
                <wp:simplePos x="0" y="0"/>
                <wp:positionH relativeFrom="column">
                  <wp:posOffset>1662430</wp:posOffset>
                </wp:positionH>
                <wp:positionV relativeFrom="paragraph">
                  <wp:posOffset>793379</wp:posOffset>
                </wp:positionV>
                <wp:extent cx="670956" cy="385948"/>
                <wp:effectExtent l="0" t="0" r="15240" b="14605"/>
                <wp:wrapNone/>
                <wp:docPr id="132" name="正方形/長方形 132"/>
                <wp:cNvGraphicFramePr/>
                <a:graphic xmlns:a="http://schemas.openxmlformats.org/drawingml/2006/main">
                  <a:graphicData uri="http://schemas.microsoft.com/office/word/2010/wordprocessingShape">
                    <wps:wsp>
                      <wps:cNvSpPr/>
                      <wps:spPr>
                        <a:xfrm>
                          <a:off x="0" y="0"/>
                          <a:ext cx="670956" cy="385948"/>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0F85DFED" id="正方形/長方形 132" o:spid="_x0000_s1026" style="position:absolute;left:0;text-align:left;margin-left:130.9pt;margin-top:62.45pt;width:52.85pt;height:30.4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" filled="f" strokecolor="red" strokeweight="2pt"/>
            </w:pict>
          </mc:Fallback>
        </mc:AlternateContent>
      </w:r>
      <w:r w:rsidR="005560F1">
        <w:rPr>
          <w:noProof/>
        </w:rPr>
        <w:drawing>
          <wp:inline distT="0" distB="0" distL="0" distR="0" wp14:anchorId="2DE4A709" wp14:editId="37E8D784">
            <wp:extent cx="4320000" cy="2023920"/>
            <wp:effectExtent l="19050" t="19050" r="23495" b="14605"/>
            <wp:docPr id="131" name="図 131" descr="https://screenshotscdn.firefoxusercontent.com/images/729c520b-797f-4817-ab23-d00bf4212b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creenshotscdn.firefoxusercontent.com/images/729c520b-797f-4817-ab23-d00bf4212ba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0000" cy="2023920"/>
                    </a:xfrm>
                    <a:prstGeom prst="rect">
                      <a:avLst/>
                    </a:prstGeom>
                    <a:noFill/>
                    <a:ln>
                      <a:solidFill>
                        <a:schemeClr val="bg1">
                          <a:lumMod val="85000"/>
                        </a:schemeClr>
                      </a:solidFill>
                    </a:ln>
                  </pic:spPr>
                </pic:pic>
              </a:graphicData>
            </a:graphic>
          </wp:inline>
        </w:drawing>
      </w:r>
    </w:p>
    <w:p w:rsidR="00685A21" w:rsidRPr="00141DD4" w:rsidRDefault="00685A21" w:rsidP="00685A21">
      <w:pPr>
        <w:jc w:val="center"/>
        <w:rPr>
          <w:rFonts w:cs="メイリオ"/>
          <w:b/>
        </w:rPr>
      </w:pPr>
      <w:r w:rsidRPr="00141DD4">
        <w:rPr>
          <w:rFonts w:cs="メイリオ" w:hint="eastAsia"/>
          <w:b/>
        </w:rPr>
        <w:t>レポート課題一覧（課題配布）</w:t>
      </w:r>
    </w:p>
    <w:p w:rsidR="005560F1" w:rsidRPr="00685A21" w:rsidRDefault="005560F1" w:rsidP="004A4623">
      <w:pPr>
        <w:rPr>
          <w:rFonts w:cs="メイリオ"/>
        </w:rPr>
      </w:pPr>
    </w:p>
    <w:p w:rsidR="004A4623" w:rsidRDefault="00752D9D" w:rsidP="004D3C3A">
      <w:pPr>
        <w:jc w:val="center"/>
        <w:rPr>
          <w:rFonts w:cs="メイリオ"/>
        </w:rPr>
      </w:pPr>
      <w:r>
        <w:rPr>
          <w:noProof/>
        </w:rPr>
        <mc:AlternateContent>
          <mc:Choice Requires="wps">
            <w:drawing>
              <wp:anchor distT="0" distB="0" distL="114300" distR="114300" simplePos="0" relativeHeight="251636224" behindDoc="0" locked="0" layoutInCell="1" allowOverlap="1">
                <wp:simplePos x="0" y="0"/>
                <wp:positionH relativeFrom="column">
                  <wp:posOffset>1514623</wp:posOffset>
                </wp:positionH>
                <wp:positionV relativeFrom="paragraph">
                  <wp:posOffset>614342</wp:posOffset>
                </wp:positionV>
                <wp:extent cx="676894" cy="504701"/>
                <wp:effectExtent l="0" t="0" r="28575" b="10160"/>
                <wp:wrapNone/>
                <wp:docPr id="130" name="正方形/長方形 130"/>
                <wp:cNvGraphicFramePr/>
                <a:graphic xmlns:a="http://schemas.openxmlformats.org/drawingml/2006/main">
                  <a:graphicData uri="http://schemas.microsoft.com/office/word/2010/wordprocessingShape">
                    <wps:wsp>
                      <wps:cNvSpPr/>
                      <wps:spPr>
                        <a:xfrm>
                          <a:off x="0" y="0"/>
                          <a:ext cx="676894" cy="504701"/>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13417CB8" id="正方形/長方形 130" o:spid="_x0000_s1026" style="position:absolute;left:0;text-align:left;margin-left:119.25pt;margin-top:48.35pt;width:53.3pt;height:39.7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" filled="f" strokecolor="red" strokeweight="2pt"/>
            </w:pict>
          </mc:Fallback>
        </mc:AlternateContent>
      </w:r>
      <w:r>
        <w:rPr>
          <w:noProof/>
        </w:rPr>
        <w:drawing>
          <wp:inline distT="0" distB="0" distL="0" distR="0">
            <wp:extent cx="4320000" cy="2023920"/>
            <wp:effectExtent l="19050" t="19050" r="23495" b="14605"/>
            <wp:docPr id="129" name="図 129" descr="https://screenshotscdn.firefoxusercontent.com/images/776806e7-5e5c-41a8-9ba5-9a9e7487bc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creenshotscdn.firefoxusercontent.com/images/776806e7-5e5c-41a8-9ba5-9a9e7487bcee.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0000" cy="2023920"/>
                    </a:xfrm>
                    <a:prstGeom prst="rect">
                      <a:avLst/>
                    </a:prstGeom>
                    <a:noFill/>
                    <a:ln>
                      <a:solidFill>
                        <a:schemeClr val="bg1">
                          <a:lumMod val="85000"/>
                        </a:schemeClr>
                      </a:solidFill>
                    </a:ln>
                  </pic:spPr>
                </pic:pic>
              </a:graphicData>
            </a:graphic>
          </wp:inline>
        </w:drawing>
      </w:r>
    </w:p>
    <w:p w:rsidR="00B51D21" w:rsidRPr="00B96723" w:rsidRDefault="004D3C3A" w:rsidP="00B96723">
      <w:pPr>
        <w:jc w:val="center"/>
        <w:rPr>
          <w:rFonts w:cs="メイリオ"/>
          <w:b/>
        </w:rPr>
      </w:pPr>
      <w:r w:rsidRPr="004D3C3A">
        <w:rPr>
          <w:rFonts w:cs="メイリオ" w:hint="eastAsia"/>
          <w:b/>
        </w:rPr>
        <w:t>レポート課題一覧（</w:t>
      </w:r>
      <w:r w:rsidR="00C346BA">
        <w:rPr>
          <w:rFonts w:cs="メイリオ" w:hint="eastAsia"/>
          <w:b/>
        </w:rPr>
        <w:t>レポート回収</w:t>
      </w:r>
      <w:r w:rsidRPr="004D3C3A">
        <w:rPr>
          <w:rFonts w:cs="メイリオ" w:hint="eastAsia"/>
          <w:b/>
        </w:rPr>
        <w:t>）</w:t>
      </w:r>
    </w:p>
    <w:p w:rsidR="00141DD4" w:rsidRDefault="00141DD4">
      <w:pPr>
        <w:rPr>
          <w:rFonts w:cs="メイリオ"/>
        </w:rPr>
      </w:pPr>
      <w:r>
        <w:rPr>
          <w:rFonts w:cs="メイリオ"/>
        </w:rPr>
        <w:br w:type="page"/>
      </w:r>
    </w:p>
    <w:p w:rsidR="004A4623" w:rsidRPr="004A4623" w:rsidRDefault="004A4623" w:rsidP="00141DD4">
      <w:pPr>
        <w:pStyle w:val="2"/>
      </w:pPr>
      <w:bookmarkStart w:id="22" w:name="_Toc519068609"/>
      <w:r w:rsidRPr="004A4623">
        <w:rPr>
          <w:rFonts w:hint="eastAsia"/>
        </w:rPr>
        <w:lastRenderedPageBreak/>
        <w:t>「課題配布フォルダ」のその他の機能</w:t>
      </w:r>
      <w:bookmarkEnd w:id="22"/>
    </w:p>
    <w:tbl>
      <w:tblPr>
        <w:tblStyle w:val="ae"/>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23"/>
        <w:gridCol w:w="6171"/>
      </w:tblGrid>
      <w:tr w:rsidR="00141DD4" w:rsidTr="003F2D9F">
        <w:tc>
          <w:tcPr>
            <w:tcW w:w="2376" w:type="dxa"/>
          </w:tcPr>
          <w:p w:rsidR="00141DD4" w:rsidRDefault="00141DD4" w:rsidP="00382521">
            <w:pPr>
              <w:rPr>
                <w:rFonts w:cs="メイリオ"/>
              </w:rPr>
            </w:pPr>
            <w:r w:rsidRPr="004A4623">
              <w:rPr>
                <w:rFonts w:cs="メイリオ" w:hint="eastAsia"/>
              </w:rPr>
              <w:t>ログ</w:t>
            </w:r>
          </w:p>
        </w:tc>
        <w:tc>
          <w:tcPr>
            <w:tcW w:w="6326" w:type="dxa"/>
          </w:tcPr>
          <w:p w:rsidR="00141DD4" w:rsidRPr="004A4623" w:rsidRDefault="00141DD4" w:rsidP="00141DD4">
            <w:pPr>
              <w:rPr>
                <w:rFonts w:cs="メイリオ"/>
              </w:rPr>
            </w:pPr>
            <w:r w:rsidRPr="004A4623">
              <w:rPr>
                <w:rFonts w:cs="メイリオ" w:hint="eastAsia"/>
              </w:rPr>
              <w:t>課題</w:t>
            </w:r>
            <w:r w:rsidR="00C47E05">
              <w:rPr>
                <w:rFonts w:cs="メイリオ" w:hint="eastAsia"/>
              </w:rPr>
              <w:t>ダウンロード状況一覧画面に遷移します。</w:t>
            </w:r>
          </w:p>
          <w:p w:rsidR="00141DD4" w:rsidRPr="00141DD4" w:rsidRDefault="00CE5317" w:rsidP="00153699">
            <w:pPr>
              <w:rPr>
                <w:rFonts w:cs="メイリオ"/>
              </w:rPr>
            </w:pPr>
            <w:r w:rsidRPr="004A4623">
              <w:rPr>
                <w:rFonts w:cs="メイリオ" w:hint="eastAsia"/>
              </w:rPr>
              <w:t>課題</w:t>
            </w:r>
            <w:r>
              <w:rPr>
                <w:rFonts w:cs="メイリオ" w:hint="eastAsia"/>
              </w:rPr>
              <w:t>ダウンロード状況一覧画面</w:t>
            </w:r>
            <w:r w:rsidR="0063514A">
              <w:rPr>
                <w:rFonts w:cs="メイリオ" w:hint="eastAsia"/>
              </w:rPr>
              <w:t>では、</w:t>
            </w:r>
            <w:r w:rsidR="00141DD4" w:rsidRPr="004A4623">
              <w:rPr>
                <w:rFonts w:cs="メイリオ" w:hint="eastAsia"/>
              </w:rPr>
              <w:t>課題</w:t>
            </w:r>
            <w:r w:rsidR="00A97942">
              <w:rPr>
                <w:rFonts w:cs="メイリオ" w:hint="eastAsia"/>
              </w:rPr>
              <w:t>の</w:t>
            </w:r>
            <w:r w:rsidR="00141DD4" w:rsidRPr="004A4623">
              <w:rPr>
                <w:rFonts w:cs="メイリオ" w:hint="eastAsia"/>
              </w:rPr>
              <w:t>ダウンロード</w:t>
            </w:r>
            <w:r w:rsidR="00A97942">
              <w:rPr>
                <w:rFonts w:cs="メイリオ" w:hint="eastAsia"/>
              </w:rPr>
              <w:t>状況が表示される他、課題をダウンロードしていない生徒ユーザーの一覧を</w:t>
            </w:r>
            <w:r w:rsidR="00B562BF">
              <w:rPr>
                <w:rFonts w:cs="メイリオ" w:hint="eastAsia"/>
              </w:rPr>
              <w:t>取得することができます。</w:t>
            </w:r>
          </w:p>
        </w:tc>
      </w:tr>
      <w:tr w:rsidR="00141DD4" w:rsidTr="003F2D9F">
        <w:tc>
          <w:tcPr>
            <w:tcW w:w="2376" w:type="dxa"/>
          </w:tcPr>
          <w:p w:rsidR="00141DD4" w:rsidRDefault="00141DD4" w:rsidP="00382521">
            <w:pPr>
              <w:rPr>
                <w:rFonts w:cs="メイリオ"/>
              </w:rPr>
            </w:pPr>
            <w:r w:rsidRPr="004A4623">
              <w:rPr>
                <w:rFonts w:cs="メイリオ" w:hint="eastAsia"/>
              </w:rPr>
              <w:t>詳細</w:t>
            </w:r>
          </w:p>
        </w:tc>
        <w:tc>
          <w:tcPr>
            <w:tcW w:w="6326" w:type="dxa"/>
          </w:tcPr>
          <w:p w:rsidR="00141DD4" w:rsidRDefault="00141DD4" w:rsidP="004F452E">
            <w:pPr>
              <w:rPr>
                <w:rFonts w:cs="メイリオ"/>
              </w:rPr>
            </w:pPr>
            <w:r w:rsidRPr="004A4623">
              <w:rPr>
                <w:rFonts w:cs="メイリオ" w:hint="eastAsia"/>
              </w:rPr>
              <w:t>課題配布フォルダの概要が表示されます。この画面から「課題配布設定</w:t>
            </w:r>
            <w:r w:rsidR="00DB407A">
              <w:rPr>
                <w:rFonts w:cs="メイリオ" w:hint="eastAsia"/>
              </w:rPr>
              <w:t>」の</w:t>
            </w:r>
            <w:r w:rsidR="004F452E">
              <w:rPr>
                <w:rFonts w:cs="メイリオ" w:hint="eastAsia"/>
              </w:rPr>
              <w:t>停止や履歴の表示</w:t>
            </w:r>
            <w:r w:rsidR="00DB407A">
              <w:rPr>
                <w:rFonts w:cs="メイリオ" w:hint="eastAsia"/>
              </w:rPr>
              <w:t>、</w:t>
            </w:r>
            <w:r w:rsidR="004F452E">
              <w:rPr>
                <w:rFonts w:cs="メイリオ" w:hint="eastAsia"/>
              </w:rPr>
              <w:t>更新</w:t>
            </w:r>
            <w:r w:rsidRPr="004A4623">
              <w:rPr>
                <w:rFonts w:cs="メイリオ" w:hint="eastAsia"/>
              </w:rPr>
              <w:t>をすることも可能です。</w:t>
            </w:r>
          </w:p>
        </w:tc>
      </w:tr>
      <w:tr w:rsidR="00141DD4" w:rsidTr="003F2D9F">
        <w:tc>
          <w:tcPr>
            <w:tcW w:w="2376" w:type="dxa"/>
          </w:tcPr>
          <w:p w:rsidR="00141DD4" w:rsidRPr="004A4623" w:rsidRDefault="00141DD4" w:rsidP="00382521">
            <w:pPr>
              <w:rPr>
                <w:rFonts w:cs="メイリオ"/>
              </w:rPr>
            </w:pPr>
            <w:r w:rsidRPr="004A4623">
              <w:rPr>
                <w:rFonts w:cs="メイリオ" w:hint="eastAsia"/>
              </w:rPr>
              <w:t>公開停止</w:t>
            </w:r>
            <w:r w:rsidR="00DB407A">
              <w:rPr>
                <w:rFonts w:cs="メイリオ" w:hint="eastAsia"/>
              </w:rPr>
              <w:t>/公開削除</w:t>
            </w:r>
          </w:p>
        </w:tc>
        <w:tc>
          <w:tcPr>
            <w:tcW w:w="6326" w:type="dxa"/>
          </w:tcPr>
          <w:p w:rsidR="00DB407A" w:rsidRDefault="00DB407A" w:rsidP="004A4623">
            <w:pPr>
              <w:rPr>
                <w:rFonts w:cs="メイリオ"/>
              </w:rPr>
            </w:pPr>
            <w:r>
              <w:rPr>
                <w:rFonts w:cs="メイリオ" w:hint="eastAsia"/>
              </w:rPr>
              <w:t>公開停止：</w:t>
            </w:r>
            <w:r w:rsidR="00141DD4" w:rsidRPr="004A4623">
              <w:rPr>
                <w:rFonts w:cs="メイリオ" w:hint="eastAsia"/>
              </w:rPr>
              <w:t>課題配布フォルダの公開を停止します。「公開停止」をすると、</w:t>
            </w:r>
            <w:r>
              <w:rPr>
                <w:rFonts w:cs="メイリオ" w:hint="eastAsia"/>
              </w:rPr>
              <w:t>公開は停止されますが、一覧からは削除されません。</w:t>
            </w:r>
          </w:p>
          <w:p w:rsidR="00DB407A" w:rsidRDefault="00DB407A" w:rsidP="004A4623">
            <w:pPr>
              <w:rPr>
                <w:rFonts w:cs="メイリオ"/>
              </w:rPr>
            </w:pPr>
            <w:r>
              <w:rPr>
                <w:rFonts w:cs="メイリオ" w:hint="eastAsia"/>
              </w:rPr>
              <w:t>公開削除：公開停止後、</w:t>
            </w:r>
            <w:r w:rsidR="00DF2DC5">
              <w:rPr>
                <w:rFonts w:cs="メイリオ" w:hint="eastAsia"/>
              </w:rPr>
              <w:t>本項目は</w:t>
            </w:r>
            <w:r>
              <w:rPr>
                <w:rFonts w:cs="メイリオ" w:hint="eastAsia"/>
              </w:rPr>
              <w:t>「公開削除」に変更されます</w:t>
            </w:r>
            <w:r w:rsidR="00633CF0">
              <w:rPr>
                <w:rFonts w:cs="メイリオ" w:hint="eastAsia"/>
              </w:rPr>
              <w:t>。</w:t>
            </w:r>
            <w:r>
              <w:rPr>
                <w:rFonts w:cs="メイリオ" w:hint="eastAsia"/>
              </w:rPr>
              <w:t>一覧から完全に削除したい場合は、「公開削除」を押して一覧から削除します。</w:t>
            </w:r>
          </w:p>
          <w:p w:rsidR="00141DD4" w:rsidRPr="00141DD4" w:rsidRDefault="00EF60A1" w:rsidP="004F452E">
            <w:pPr>
              <w:rPr>
                <w:rFonts w:cs="メイリオ"/>
              </w:rPr>
            </w:pPr>
            <w:r>
              <w:rPr>
                <w:rFonts w:cs="メイリオ" w:hint="eastAsia"/>
              </w:rPr>
              <w:t>一覧から削除しても</w:t>
            </w:r>
            <w:r w:rsidR="00F079B9">
              <w:rPr>
                <w:rFonts w:cs="メイリオ" w:hint="eastAsia"/>
              </w:rPr>
              <w:t>課題フォルダ設定を行ったフォルダそのものは削除されません。</w:t>
            </w:r>
          </w:p>
        </w:tc>
      </w:tr>
    </w:tbl>
    <w:p w:rsidR="004A4623" w:rsidRPr="004A4623" w:rsidRDefault="004A4623" w:rsidP="004A4623">
      <w:pPr>
        <w:rPr>
          <w:rFonts w:cs="メイリオ"/>
        </w:rPr>
      </w:pPr>
    </w:p>
    <w:p w:rsidR="00153699" w:rsidRDefault="00153699">
      <w:pPr>
        <w:rPr>
          <w:rFonts w:cs="メイリオ"/>
        </w:rPr>
      </w:pPr>
      <w:r>
        <w:rPr>
          <w:rFonts w:cs="メイリオ"/>
        </w:rPr>
        <w:br w:type="page"/>
      </w:r>
    </w:p>
    <w:p w:rsidR="004A4623" w:rsidRPr="004A4623" w:rsidRDefault="004A4623" w:rsidP="00153699">
      <w:pPr>
        <w:pStyle w:val="2"/>
      </w:pPr>
      <w:bookmarkStart w:id="23" w:name="_Toc519068610"/>
      <w:r w:rsidRPr="004A4623">
        <w:rPr>
          <w:rFonts w:hint="eastAsia"/>
        </w:rPr>
        <w:lastRenderedPageBreak/>
        <w:t>「レポート回収フォルダ」のその他の機能</w:t>
      </w:r>
      <w:bookmarkEnd w:id="23"/>
    </w:p>
    <w:tbl>
      <w:tblPr>
        <w:tblStyle w:val="ae"/>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23"/>
        <w:gridCol w:w="6171"/>
      </w:tblGrid>
      <w:tr w:rsidR="004F452E" w:rsidTr="003F2D9F">
        <w:tc>
          <w:tcPr>
            <w:tcW w:w="2376" w:type="dxa"/>
          </w:tcPr>
          <w:p w:rsidR="004F452E" w:rsidRDefault="004F452E" w:rsidP="00382521">
            <w:pPr>
              <w:rPr>
                <w:rFonts w:cs="メイリオ"/>
              </w:rPr>
            </w:pPr>
            <w:r w:rsidRPr="004A4623">
              <w:rPr>
                <w:rFonts w:cs="メイリオ" w:hint="eastAsia"/>
              </w:rPr>
              <w:t>ログ</w:t>
            </w:r>
          </w:p>
        </w:tc>
        <w:tc>
          <w:tcPr>
            <w:tcW w:w="6326" w:type="dxa"/>
          </w:tcPr>
          <w:p w:rsidR="004F452E" w:rsidRDefault="006E6096" w:rsidP="004A4623">
            <w:pPr>
              <w:rPr>
                <w:rFonts w:cs="メイリオ"/>
              </w:rPr>
            </w:pPr>
            <w:r>
              <w:rPr>
                <w:rFonts w:cs="メイリオ" w:hint="eastAsia"/>
              </w:rPr>
              <w:t>レポートアップロード状況一覧画面に遷移します。</w:t>
            </w:r>
          </w:p>
          <w:p w:rsidR="00F4687D" w:rsidRPr="004F452E" w:rsidRDefault="001B6D73" w:rsidP="001D5F74">
            <w:pPr>
              <w:rPr>
                <w:rFonts w:cs="メイリオ"/>
              </w:rPr>
            </w:pPr>
            <w:r>
              <w:rPr>
                <w:rFonts w:cs="メイリオ" w:hint="eastAsia"/>
              </w:rPr>
              <w:t>レポートアップロード状況一覧画面では、レポートのアップロード状況が表示される他、レポートをアップロードしていない生徒ユーザーの一覧を取得することができます。</w:t>
            </w:r>
          </w:p>
        </w:tc>
      </w:tr>
      <w:tr w:rsidR="004F452E" w:rsidTr="003F2D9F">
        <w:tc>
          <w:tcPr>
            <w:tcW w:w="2376" w:type="dxa"/>
          </w:tcPr>
          <w:p w:rsidR="004F452E" w:rsidRDefault="004F452E" w:rsidP="00E33EC1">
            <w:pPr>
              <w:rPr>
                <w:rFonts w:cs="メイリオ"/>
              </w:rPr>
            </w:pPr>
            <w:r w:rsidRPr="004A4623">
              <w:rPr>
                <w:rFonts w:cs="メイリオ" w:hint="eastAsia"/>
              </w:rPr>
              <w:t>一括ダウンロード</w:t>
            </w:r>
          </w:p>
        </w:tc>
        <w:tc>
          <w:tcPr>
            <w:tcW w:w="6326" w:type="dxa"/>
          </w:tcPr>
          <w:p w:rsidR="004F452E" w:rsidRDefault="004F452E" w:rsidP="004A4623">
            <w:pPr>
              <w:rPr>
                <w:rFonts w:cs="メイリオ"/>
              </w:rPr>
            </w:pPr>
            <w:r w:rsidRPr="004A4623">
              <w:rPr>
                <w:rFonts w:cs="メイリオ" w:hint="eastAsia"/>
              </w:rPr>
              <w:t>提出されたレポートを一括でダウンロードします。</w:t>
            </w:r>
          </w:p>
        </w:tc>
      </w:tr>
      <w:tr w:rsidR="004F452E" w:rsidTr="003F2D9F">
        <w:tc>
          <w:tcPr>
            <w:tcW w:w="2376" w:type="dxa"/>
          </w:tcPr>
          <w:p w:rsidR="004F452E" w:rsidRDefault="004F452E" w:rsidP="00382521">
            <w:pPr>
              <w:rPr>
                <w:rFonts w:cs="メイリオ"/>
              </w:rPr>
            </w:pPr>
            <w:r w:rsidRPr="004A4623">
              <w:rPr>
                <w:rFonts w:cs="メイリオ" w:hint="eastAsia"/>
              </w:rPr>
              <w:t>詳細</w:t>
            </w:r>
          </w:p>
        </w:tc>
        <w:tc>
          <w:tcPr>
            <w:tcW w:w="6326" w:type="dxa"/>
          </w:tcPr>
          <w:p w:rsidR="004F452E" w:rsidRPr="004F452E" w:rsidRDefault="004F452E" w:rsidP="00807CCA">
            <w:pPr>
              <w:rPr>
                <w:rFonts w:cs="メイリオ"/>
              </w:rPr>
            </w:pPr>
            <w:r w:rsidRPr="004A4623">
              <w:rPr>
                <w:rFonts w:cs="メイリオ" w:hint="eastAsia"/>
              </w:rPr>
              <w:t>レポート回収フォルダの概要が表示されます。この画面から「レポート回収設定」</w:t>
            </w:r>
            <w:r w:rsidR="00F4687D">
              <w:rPr>
                <w:rFonts w:cs="メイリオ" w:hint="eastAsia"/>
              </w:rPr>
              <w:t>停止や</w:t>
            </w:r>
            <w:r w:rsidRPr="004A4623">
              <w:rPr>
                <w:rFonts w:cs="メイリオ" w:hint="eastAsia"/>
              </w:rPr>
              <w:t>、</w:t>
            </w:r>
            <w:r w:rsidR="00807CCA">
              <w:rPr>
                <w:rFonts w:cs="メイリオ" w:hint="eastAsia"/>
              </w:rPr>
              <w:t>履歴の表示、</w:t>
            </w:r>
            <w:r w:rsidRPr="004A4623">
              <w:rPr>
                <w:rFonts w:cs="メイリオ" w:hint="eastAsia"/>
              </w:rPr>
              <w:t>一括ダウンロード、公開停止をすることも可能です</w:t>
            </w:r>
            <w:r>
              <w:rPr>
                <w:rFonts w:cs="メイリオ" w:hint="eastAsia"/>
              </w:rPr>
              <w:t>。</w:t>
            </w:r>
          </w:p>
        </w:tc>
      </w:tr>
      <w:tr w:rsidR="004F452E" w:rsidTr="003F2D9F">
        <w:tc>
          <w:tcPr>
            <w:tcW w:w="2376" w:type="dxa"/>
          </w:tcPr>
          <w:p w:rsidR="004F452E" w:rsidRDefault="00807CCA" w:rsidP="00382521">
            <w:pPr>
              <w:rPr>
                <w:rFonts w:cs="メイリオ"/>
              </w:rPr>
            </w:pPr>
            <w:r w:rsidRPr="004A4623">
              <w:rPr>
                <w:rFonts w:cs="メイリオ" w:hint="eastAsia"/>
              </w:rPr>
              <w:t>公開停止</w:t>
            </w:r>
            <w:r>
              <w:rPr>
                <w:rFonts w:cs="メイリオ" w:hint="eastAsia"/>
              </w:rPr>
              <w:t>/公開削除</w:t>
            </w:r>
          </w:p>
        </w:tc>
        <w:tc>
          <w:tcPr>
            <w:tcW w:w="6326" w:type="dxa"/>
          </w:tcPr>
          <w:p w:rsidR="00807CCA" w:rsidRDefault="00807CCA" w:rsidP="00807CCA">
            <w:pPr>
              <w:rPr>
                <w:rFonts w:cs="メイリオ"/>
              </w:rPr>
            </w:pPr>
            <w:r>
              <w:rPr>
                <w:rFonts w:cs="メイリオ" w:hint="eastAsia"/>
              </w:rPr>
              <w:t>公開停止：レポート回収</w:t>
            </w:r>
            <w:r w:rsidRPr="004A4623">
              <w:rPr>
                <w:rFonts w:cs="メイリオ" w:hint="eastAsia"/>
              </w:rPr>
              <w:t>フォルダの公開を停止します。「公開停止」をすると、</w:t>
            </w:r>
            <w:r>
              <w:rPr>
                <w:rFonts w:cs="メイリオ" w:hint="eastAsia"/>
              </w:rPr>
              <w:t>公開は停止されますが、一覧からは削除されません。</w:t>
            </w:r>
          </w:p>
          <w:p w:rsidR="00807CCA" w:rsidRDefault="00807CCA" w:rsidP="00807CCA">
            <w:pPr>
              <w:rPr>
                <w:rFonts w:cs="メイリオ"/>
              </w:rPr>
            </w:pPr>
            <w:r>
              <w:rPr>
                <w:rFonts w:cs="メイリオ" w:hint="eastAsia"/>
              </w:rPr>
              <w:t>公開削除：公開停止後、</w:t>
            </w:r>
            <w:r w:rsidR="008E0878">
              <w:rPr>
                <w:rFonts w:cs="メイリオ" w:hint="eastAsia"/>
              </w:rPr>
              <w:t>本項目</w:t>
            </w:r>
            <w:r>
              <w:rPr>
                <w:rFonts w:cs="メイリオ" w:hint="eastAsia"/>
              </w:rPr>
              <w:t>は「公開削除」に変更されます</w:t>
            </w:r>
            <w:r w:rsidR="004C5151">
              <w:rPr>
                <w:rFonts w:cs="メイリオ" w:hint="eastAsia"/>
              </w:rPr>
              <w:t>。</w:t>
            </w:r>
            <w:r>
              <w:rPr>
                <w:rFonts w:cs="メイリオ" w:hint="eastAsia"/>
              </w:rPr>
              <w:t>一覧から完全に削除したい場合は、「公開削除」を押して一覧から削除します。</w:t>
            </w:r>
          </w:p>
          <w:p w:rsidR="004F452E" w:rsidRPr="004F452E" w:rsidRDefault="00807CCA" w:rsidP="00807CCA">
            <w:pPr>
              <w:rPr>
                <w:rFonts w:cs="メイリオ"/>
              </w:rPr>
            </w:pPr>
            <w:r>
              <w:rPr>
                <w:rFonts w:cs="メイリオ" w:hint="eastAsia"/>
              </w:rPr>
              <w:t>一覧から削除しても</w:t>
            </w:r>
            <w:r w:rsidR="00303868">
              <w:rPr>
                <w:rFonts w:cs="メイリオ" w:hint="eastAsia"/>
              </w:rPr>
              <w:t>レポート回収設定を行ったフォルダそのものは削除されません。</w:t>
            </w:r>
          </w:p>
        </w:tc>
      </w:tr>
    </w:tbl>
    <w:p w:rsidR="004A4623" w:rsidRDefault="004A4623" w:rsidP="004A4623">
      <w:pPr>
        <w:rPr>
          <w:rFonts w:cs="メイリオ"/>
        </w:rPr>
      </w:pPr>
    </w:p>
    <w:p w:rsidR="00807CCA" w:rsidRDefault="00807CCA">
      <w:pPr>
        <w:rPr>
          <w:rFonts w:cs="メイリオ"/>
        </w:rPr>
      </w:pPr>
      <w:r>
        <w:rPr>
          <w:rFonts w:cs="メイリオ"/>
        </w:rPr>
        <w:br w:type="page"/>
      </w:r>
    </w:p>
    <w:p w:rsidR="00F724F0" w:rsidRPr="00F724F0" w:rsidRDefault="00F724F0" w:rsidP="001121BE">
      <w:pPr>
        <w:pStyle w:val="2"/>
      </w:pPr>
      <w:bookmarkStart w:id="24" w:name="_3-3_画像を変更する"/>
      <w:bookmarkStart w:id="25" w:name="_Toc519068611"/>
      <w:bookmarkEnd w:id="24"/>
      <w:r w:rsidRPr="00F724F0">
        <w:rPr>
          <w:rFonts w:hint="eastAsia"/>
        </w:rPr>
        <w:lastRenderedPageBreak/>
        <w:t>画像を変更する</w:t>
      </w:r>
      <w:bookmarkEnd w:id="25"/>
    </w:p>
    <w:p w:rsidR="00F724F0" w:rsidRDefault="0086219E" w:rsidP="00F724F0">
      <w:pPr>
        <w:rPr>
          <w:rFonts w:cs="メイリオ"/>
        </w:rPr>
      </w:pPr>
      <w:r>
        <w:rPr>
          <w:rFonts w:cs="メイリオ" w:hint="eastAsia"/>
        </w:rPr>
        <w:t>生徒ユーザーが課題配布用アドレス、レポート回収用アドレスにアクセスした際の</w:t>
      </w:r>
      <w:r w:rsidR="00195612">
        <w:rPr>
          <w:rFonts w:cs="メイリオ" w:hint="eastAsia"/>
        </w:rPr>
        <w:t>ログイン画像やヘッダ画像を任意の画像に変更することができます。</w:t>
      </w:r>
    </w:p>
    <w:p w:rsidR="00C0703C" w:rsidRDefault="00B3028F" w:rsidP="00F724F0">
      <w:pPr>
        <w:rPr>
          <w:rFonts w:cs="メイリオ"/>
        </w:rPr>
      </w:pPr>
      <w:r>
        <w:rPr>
          <w:rFonts w:cs="メイリオ" w:hint="eastAsia"/>
        </w:rPr>
        <w:t>本手順では課題配布用アドレスにアクセスした際の画像を変更します。</w:t>
      </w:r>
    </w:p>
    <w:p w:rsidR="00B3028F" w:rsidRDefault="00B3028F" w:rsidP="00F724F0">
      <w:pPr>
        <w:rPr>
          <w:rFonts w:cs="メイリオ"/>
        </w:rPr>
      </w:pPr>
    </w:p>
    <w:p w:rsidR="00925684" w:rsidRDefault="001711FE" w:rsidP="00F724F0">
      <w:pPr>
        <w:rPr>
          <w:rFonts w:cs="メイリオ"/>
        </w:rPr>
      </w:pPr>
      <w:r>
        <w:rPr>
          <w:rFonts w:cs="メイリオ" w:hint="eastAsia"/>
        </w:rPr>
        <w:t>事前に変更したいログイン画像とヘッダ画像を用意し</w:t>
      </w:r>
      <w:r w:rsidR="005738BD">
        <w:rPr>
          <w:rFonts w:cs="メイリオ" w:hint="eastAsia"/>
        </w:rPr>
        <w:t>、Teacher01ユーザーのユーザーフォルダ</w:t>
      </w:r>
      <w:r w:rsidR="005738BD" w:rsidRPr="00F724F0">
        <w:rPr>
          <w:rFonts w:cs="メイリオ" w:hint="eastAsia"/>
        </w:rPr>
        <w:t>「</w:t>
      </w:r>
      <w:r w:rsidR="005738BD">
        <w:rPr>
          <w:rFonts w:cs="メイリオ" w:hint="eastAsia"/>
        </w:rPr>
        <w:t>T</w:t>
      </w:r>
      <w:r w:rsidR="005738BD" w:rsidRPr="00F724F0">
        <w:rPr>
          <w:rFonts w:cs="メイリオ" w:hint="eastAsia"/>
        </w:rPr>
        <w:t>ea</w:t>
      </w:r>
      <w:r w:rsidR="005738BD">
        <w:rPr>
          <w:rFonts w:cs="メイリオ" w:hint="eastAsia"/>
        </w:rPr>
        <w:t>cher0</w:t>
      </w:r>
      <w:r w:rsidR="005738BD" w:rsidRPr="00F724F0">
        <w:rPr>
          <w:rFonts w:cs="メイリオ" w:hint="eastAsia"/>
        </w:rPr>
        <w:t>1」内に</w:t>
      </w:r>
      <w:r w:rsidR="005738BD">
        <w:rPr>
          <w:rFonts w:cs="メイリオ" w:hint="eastAsia"/>
        </w:rPr>
        <w:t>作成した</w:t>
      </w:r>
      <w:r w:rsidR="005738BD" w:rsidRPr="00F724F0">
        <w:rPr>
          <w:rFonts w:cs="メイリオ" w:hint="eastAsia"/>
        </w:rPr>
        <w:t>「images」</w:t>
      </w:r>
      <w:r w:rsidR="005738BD">
        <w:rPr>
          <w:rFonts w:cs="メイリオ" w:hint="eastAsia"/>
        </w:rPr>
        <w:t>フォルダ内にアップロードします。</w:t>
      </w:r>
    </w:p>
    <w:p w:rsidR="00925684" w:rsidRDefault="00925684" w:rsidP="00925684">
      <w:pPr>
        <w:jc w:val="center"/>
        <w:rPr>
          <w:rFonts w:cs="メイリオ"/>
        </w:rPr>
      </w:pPr>
      <w:r>
        <w:rPr>
          <w:rFonts w:cs="メイリオ"/>
          <w:noProof/>
        </w:rPr>
        <mc:AlternateContent>
          <mc:Choice Requires="wps">
            <w:drawing>
              <wp:anchor distT="0" distB="0" distL="114300" distR="114300" simplePos="0" relativeHeight="251642880" behindDoc="0" locked="0" layoutInCell="1" allowOverlap="1" wp14:anchorId="55E642BA" wp14:editId="7D9AB9DA">
                <wp:simplePos x="0" y="0"/>
                <wp:positionH relativeFrom="column">
                  <wp:posOffset>1197450</wp:posOffset>
                </wp:positionH>
                <wp:positionV relativeFrom="paragraph">
                  <wp:posOffset>664814</wp:posOffset>
                </wp:positionV>
                <wp:extent cx="3203205" cy="142504"/>
                <wp:effectExtent l="0" t="0" r="16510" b="10160"/>
                <wp:wrapNone/>
                <wp:docPr id="65" name="正方形/長方形 65"/>
                <wp:cNvGraphicFramePr/>
                <a:graphic xmlns:a="http://schemas.openxmlformats.org/drawingml/2006/main">
                  <a:graphicData uri="http://schemas.microsoft.com/office/word/2010/wordprocessingShape">
                    <wps:wsp>
                      <wps:cNvSpPr/>
                      <wps:spPr>
                        <a:xfrm>
                          <a:off x="0" y="0"/>
                          <a:ext cx="3203205" cy="142504"/>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6B964935" id="正方形/長方形 65" o:spid="_x0000_s1026" style="position:absolute;left:0;text-align:left;margin-left:94.3pt;margin-top:52.35pt;width:252.2pt;height:11.2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" filled="f" strokecolor="red" strokeweight="2pt"/>
            </w:pict>
          </mc:Fallback>
        </mc:AlternateContent>
      </w:r>
      <w:r w:rsidR="00663509">
        <w:rPr>
          <w:noProof/>
        </w:rPr>
        <w:drawing>
          <wp:inline distT="0" distB="0" distL="0" distR="0">
            <wp:extent cx="4320000" cy="2025000"/>
            <wp:effectExtent l="19050" t="19050" r="23495" b="13970"/>
            <wp:docPr id="133" name="図 133" descr="https://screenshotscdn.firefoxusercontent.com/images/e6387829-2911-4895-bcb0-469fc579a6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creenshotscdn.firefoxusercontent.com/images/e6387829-2911-4895-bcb0-469fc579a60f.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20000" cy="2025000"/>
                    </a:xfrm>
                    <a:prstGeom prst="rect">
                      <a:avLst/>
                    </a:prstGeom>
                    <a:noFill/>
                    <a:ln>
                      <a:solidFill>
                        <a:schemeClr val="bg1">
                          <a:lumMod val="85000"/>
                        </a:schemeClr>
                      </a:solidFill>
                    </a:ln>
                  </pic:spPr>
                </pic:pic>
              </a:graphicData>
            </a:graphic>
          </wp:inline>
        </w:drawing>
      </w:r>
    </w:p>
    <w:p w:rsidR="00925684" w:rsidRDefault="00925684" w:rsidP="00925684">
      <w:pPr>
        <w:jc w:val="center"/>
        <w:rPr>
          <w:rFonts w:cs="メイリオ"/>
          <w:b/>
        </w:rPr>
      </w:pPr>
      <w:r w:rsidRPr="00925684">
        <w:rPr>
          <w:rFonts w:cs="メイリオ" w:hint="eastAsia"/>
          <w:b/>
        </w:rPr>
        <w:t>「images」フォルダ作成後のファイル一覧画面</w:t>
      </w:r>
    </w:p>
    <w:p w:rsidR="00925684" w:rsidRDefault="00925684" w:rsidP="00925684">
      <w:pPr>
        <w:jc w:val="center"/>
        <w:rPr>
          <w:rFonts w:cs="メイリオ"/>
          <w:b/>
        </w:rPr>
      </w:pPr>
    </w:p>
    <w:p w:rsidR="00925684" w:rsidRPr="00925684" w:rsidRDefault="00286E77" w:rsidP="00925684">
      <w:pPr>
        <w:jc w:val="center"/>
        <w:rPr>
          <w:rFonts w:cs="メイリオ"/>
          <w:b/>
        </w:rPr>
      </w:pPr>
      <w:r>
        <w:rPr>
          <w:rFonts w:cs="メイリオ"/>
          <w:noProof/>
        </w:rPr>
        <mc:AlternateContent>
          <mc:Choice Requires="wps">
            <w:drawing>
              <wp:anchor distT="0" distB="0" distL="114300" distR="114300" simplePos="0" relativeHeight="251688960" behindDoc="0" locked="0" layoutInCell="1" allowOverlap="1" wp14:anchorId="39C0C494" wp14:editId="33422C78">
                <wp:simplePos x="0" y="0"/>
                <wp:positionH relativeFrom="column">
                  <wp:posOffset>1274876</wp:posOffset>
                </wp:positionH>
                <wp:positionV relativeFrom="paragraph">
                  <wp:posOffset>697721</wp:posOffset>
                </wp:positionV>
                <wp:extent cx="3252159" cy="362310"/>
                <wp:effectExtent l="0" t="0" r="24765" b="19050"/>
                <wp:wrapNone/>
                <wp:docPr id="204" name="正方形/長方形 204"/>
                <wp:cNvGraphicFramePr/>
                <a:graphic xmlns:a="http://schemas.openxmlformats.org/drawingml/2006/main">
                  <a:graphicData uri="http://schemas.microsoft.com/office/word/2010/wordprocessingShape">
                    <wps:wsp>
                      <wps:cNvSpPr/>
                      <wps:spPr>
                        <a:xfrm>
                          <a:off x="0" y="0"/>
                          <a:ext cx="3252159" cy="36231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395BA459" id="正方形/長方形 204" o:spid="_x0000_s1026" style="position:absolute;left:0;text-align:left;margin-left:100.4pt;margin-top:54.95pt;width:256.1pt;height:28.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" filled="f" strokecolor="red" strokeweight="2pt"/>
            </w:pict>
          </mc:Fallback>
        </mc:AlternateContent>
      </w:r>
      <w:r w:rsidR="00763DE6">
        <w:rPr>
          <w:noProof/>
        </w:rPr>
        <w:drawing>
          <wp:inline distT="0" distB="0" distL="0" distR="0" wp14:anchorId="556825C0" wp14:editId="4688FBCF">
            <wp:extent cx="4320000" cy="1939680"/>
            <wp:effectExtent l="19050" t="19050" r="23495" b="2286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20000" cy="1939680"/>
                    </a:xfrm>
                    <a:prstGeom prst="rect">
                      <a:avLst/>
                    </a:prstGeom>
                    <a:ln>
                      <a:solidFill>
                        <a:schemeClr val="bg1">
                          <a:lumMod val="85000"/>
                        </a:schemeClr>
                      </a:solidFill>
                    </a:ln>
                  </pic:spPr>
                </pic:pic>
              </a:graphicData>
            </a:graphic>
          </wp:inline>
        </w:drawing>
      </w:r>
    </w:p>
    <w:p w:rsidR="00F724F0" w:rsidRDefault="00925684" w:rsidP="00925684">
      <w:pPr>
        <w:jc w:val="center"/>
        <w:rPr>
          <w:rFonts w:cs="メイリオ"/>
          <w:b/>
        </w:rPr>
      </w:pPr>
      <w:r w:rsidRPr="00925684">
        <w:rPr>
          <w:rFonts w:cs="メイリオ" w:hint="eastAsia"/>
          <w:b/>
        </w:rPr>
        <w:t>変更したい画像をアップロードした「images」フォルダ</w:t>
      </w:r>
      <w:r w:rsidR="00DE61D3">
        <w:rPr>
          <w:rFonts w:cs="メイリオ" w:hint="eastAsia"/>
          <w:b/>
        </w:rPr>
        <w:t>内</w:t>
      </w:r>
    </w:p>
    <w:p w:rsidR="00661993" w:rsidRDefault="00661993">
      <w:pPr>
        <w:adjustRightInd/>
        <w:snapToGrid/>
        <w:rPr>
          <w:rFonts w:cs="メイリオ"/>
        </w:rPr>
      </w:pPr>
      <w:r>
        <w:rPr>
          <w:rFonts w:cs="メイリオ"/>
        </w:rPr>
        <w:br w:type="page"/>
      </w:r>
    </w:p>
    <w:p w:rsidR="00C340FD" w:rsidRDefault="00C340FD" w:rsidP="00F724F0">
      <w:pPr>
        <w:rPr>
          <w:rFonts w:cs="メイリオ"/>
        </w:rPr>
      </w:pPr>
      <w:r>
        <w:rPr>
          <w:rFonts w:cs="メイリオ" w:hint="eastAsia"/>
        </w:rPr>
        <w:lastRenderedPageBreak/>
        <w:t>課題配布設定画面内の詳細設定にある、「ログイン画像」「ヘッダ画像」に変更したい画像</w:t>
      </w:r>
      <w:r w:rsidR="0082531F">
        <w:rPr>
          <w:rFonts w:cs="メイリオ" w:hint="eastAsia"/>
        </w:rPr>
        <w:t>のパスを</w:t>
      </w:r>
      <w:r w:rsidR="001D46E1">
        <w:rPr>
          <w:rFonts w:cs="メイリオ" w:hint="eastAsia"/>
        </w:rPr>
        <w:t>指定し</w:t>
      </w:r>
      <w:r w:rsidR="0002145F">
        <w:rPr>
          <w:rFonts w:cs="メイリオ" w:hint="eastAsia"/>
        </w:rPr>
        <w:t>、</w:t>
      </w:r>
      <w:r w:rsidR="00BF2029">
        <w:rPr>
          <w:rFonts w:cs="メイリオ" w:hint="eastAsia"/>
        </w:rPr>
        <w:t>「</w:t>
      </w:r>
      <w:r w:rsidR="0002145F">
        <w:rPr>
          <w:rFonts w:cs="メイリオ" w:hint="eastAsia"/>
        </w:rPr>
        <w:t>作成</w:t>
      </w:r>
      <w:r w:rsidR="00BF2029">
        <w:rPr>
          <w:rFonts w:cs="メイリオ" w:hint="eastAsia"/>
        </w:rPr>
        <w:t>」</w:t>
      </w:r>
      <w:r w:rsidR="0002145F">
        <w:rPr>
          <w:rFonts w:cs="メイリオ" w:hint="eastAsia"/>
        </w:rPr>
        <w:t>をクリックします。</w:t>
      </w:r>
    </w:p>
    <w:p w:rsidR="00F724F0" w:rsidRDefault="00F724F0" w:rsidP="00F724F0">
      <w:pPr>
        <w:rPr>
          <w:rFonts w:cs="メイリオ"/>
        </w:rPr>
      </w:pPr>
    </w:p>
    <w:p w:rsidR="00F724F0" w:rsidRDefault="00AB1315" w:rsidP="00B35C1E">
      <w:pPr>
        <w:jc w:val="center"/>
        <w:rPr>
          <w:rFonts w:cs="メイリオ"/>
        </w:rPr>
      </w:pPr>
      <w:r>
        <w:rPr>
          <w:rFonts w:cs="メイリオ"/>
          <w:noProof/>
        </w:rPr>
        <mc:AlternateContent>
          <mc:Choice Requires="wps">
            <w:drawing>
              <wp:anchor distT="0" distB="0" distL="114300" distR="114300" simplePos="0" relativeHeight="251641344" behindDoc="0" locked="0" layoutInCell="1" allowOverlap="1" wp14:anchorId="21C26368" wp14:editId="396C6413">
                <wp:simplePos x="0" y="0"/>
                <wp:positionH relativeFrom="column">
                  <wp:posOffset>1929765</wp:posOffset>
                </wp:positionH>
                <wp:positionV relativeFrom="paragraph">
                  <wp:posOffset>743585</wp:posOffset>
                </wp:positionV>
                <wp:extent cx="2372264" cy="742950"/>
                <wp:effectExtent l="0" t="0" r="28575" b="19050"/>
                <wp:wrapNone/>
                <wp:docPr id="68" name="正方形/長方形 68"/>
                <wp:cNvGraphicFramePr/>
                <a:graphic xmlns:a="http://schemas.openxmlformats.org/drawingml/2006/main">
                  <a:graphicData uri="http://schemas.microsoft.com/office/word/2010/wordprocessingShape">
                    <wps:wsp>
                      <wps:cNvSpPr/>
                      <wps:spPr>
                        <a:xfrm>
                          <a:off x="0" y="0"/>
                          <a:ext cx="2372264" cy="7429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459211CF" id="正方形/長方形 68" o:spid="_x0000_s1026" style="position:absolute;left:0;text-align:left;margin-left:151.95pt;margin-top:58.55pt;width:186.8pt;height:5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" filled="f" strokecolor="red" strokeweight="2pt"/>
            </w:pict>
          </mc:Fallback>
        </mc:AlternateContent>
      </w:r>
      <w:r w:rsidR="00294227">
        <w:rPr>
          <w:rFonts w:cs="メイリオ"/>
          <w:noProof/>
        </w:rPr>
        <mc:AlternateContent>
          <mc:Choice Requires="wps">
            <w:drawing>
              <wp:anchor distT="0" distB="0" distL="114300" distR="114300" simplePos="0" relativeHeight="251644416" behindDoc="0" locked="0" layoutInCell="1" allowOverlap="1" wp14:anchorId="366A3F21" wp14:editId="2504AB4F">
                <wp:simplePos x="0" y="0"/>
                <wp:positionH relativeFrom="column">
                  <wp:posOffset>1469869</wp:posOffset>
                </wp:positionH>
                <wp:positionV relativeFrom="paragraph">
                  <wp:posOffset>299936</wp:posOffset>
                </wp:positionV>
                <wp:extent cx="415127" cy="179514"/>
                <wp:effectExtent l="0" t="0" r="23495" b="11430"/>
                <wp:wrapNone/>
                <wp:docPr id="136" name="正方形/長方形 136"/>
                <wp:cNvGraphicFramePr/>
                <a:graphic xmlns:a="http://schemas.openxmlformats.org/drawingml/2006/main">
                  <a:graphicData uri="http://schemas.microsoft.com/office/word/2010/wordprocessingShape">
                    <wps:wsp>
                      <wps:cNvSpPr/>
                      <wps:spPr>
                        <a:xfrm>
                          <a:off x="0" y="0"/>
                          <a:ext cx="415127" cy="179514"/>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6F50BEE5" id="正方形/長方形 136" o:spid="_x0000_s1026" style="position:absolute;left:0;text-align:left;margin-left:115.75pt;margin-top:23.6pt;width:32.7pt;height:14.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" filled="f" strokecolor="red" strokeweight="2pt"/>
            </w:pict>
          </mc:Fallback>
        </mc:AlternateContent>
      </w:r>
      <w:r>
        <w:rPr>
          <w:noProof/>
        </w:rPr>
        <w:drawing>
          <wp:inline distT="0" distB="0" distL="0" distR="0" wp14:anchorId="2EB5DDFF" wp14:editId="7D575534">
            <wp:extent cx="4320000" cy="3509280"/>
            <wp:effectExtent l="19050" t="19050" r="23495" b="1524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20000" cy="3509280"/>
                    </a:xfrm>
                    <a:prstGeom prst="rect">
                      <a:avLst/>
                    </a:prstGeom>
                    <a:ln>
                      <a:solidFill>
                        <a:schemeClr val="bg1">
                          <a:lumMod val="85000"/>
                        </a:schemeClr>
                      </a:solidFill>
                    </a:ln>
                  </pic:spPr>
                </pic:pic>
              </a:graphicData>
            </a:graphic>
          </wp:inline>
        </w:drawing>
      </w:r>
    </w:p>
    <w:p w:rsidR="00B35C1E" w:rsidRDefault="00B35C1E" w:rsidP="00B35C1E">
      <w:pPr>
        <w:jc w:val="center"/>
        <w:rPr>
          <w:rFonts w:cs="メイリオ"/>
          <w:b/>
        </w:rPr>
      </w:pPr>
      <w:r w:rsidRPr="00B35C1E">
        <w:rPr>
          <w:rFonts w:cs="メイリオ" w:hint="eastAsia"/>
          <w:b/>
        </w:rPr>
        <w:t>課題配布フォルダ設定画面</w:t>
      </w:r>
    </w:p>
    <w:p w:rsidR="004E7337" w:rsidRDefault="004E7337">
      <w:pPr>
        <w:adjustRightInd/>
        <w:snapToGrid/>
        <w:rPr>
          <w:rFonts w:cs="メイリオ"/>
        </w:rPr>
      </w:pPr>
      <w:r>
        <w:rPr>
          <w:rFonts w:cs="メイリオ"/>
        </w:rPr>
        <w:br w:type="page"/>
      </w:r>
    </w:p>
    <w:p w:rsidR="004E7337" w:rsidRPr="004E7337" w:rsidRDefault="00D43E76" w:rsidP="004E7337">
      <w:pPr>
        <w:rPr>
          <w:rFonts w:cs="メイリオ"/>
        </w:rPr>
      </w:pPr>
      <w:r>
        <w:rPr>
          <w:rFonts w:cs="メイリオ" w:hint="eastAsia"/>
        </w:rPr>
        <w:lastRenderedPageBreak/>
        <w:t>ログイン画像、ヘッダ画像共に、指定した画像ファイルの内容</w:t>
      </w:r>
      <w:r w:rsidR="000616F1">
        <w:rPr>
          <w:rFonts w:cs="メイリオ" w:hint="eastAsia"/>
        </w:rPr>
        <w:t>で</w:t>
      </w:r>
      <w:r>
        <w:rPr>
          <w:rFonts w:cs="メイリオ" w:hint="eastAsia"/>
        </w:rPr>
        <w:t>表示されます。</w:t>
      </w:r>
    </w:p>
    <w:p w:rsidR="00B35C1E" w:rsidRPr="00B35C1E" w:rsidRDefault="00086165" w:rsidP="00B35C1E">
      <w:pPr>
        <w:jc w:val="center"/>
        <w:rPr>
          <w:rFonts w:cs="メイリオ"/>
        </w:rPr>
      </w:pPr>
      <w:r>
        <w:rPr>
          <w:rFonts w:cs="メイリオ"/>
          <w:noProof/>
        </w:rPr>
        <mc:AlternateContent>
          <mc:Choice Requires="wps">
            <w:drawing>
              <wp:anchor distT="0" distB="0" distL="114300" distR="114300" simplePos="0" relativeHeight="251671040" behindDoc="0" locked="0" layoutInCell="1" allowOverlap="1" wp14:anchorId="1609AA73" wp14:editId="0BDCB873">
                <wp:simplePos x="0" y="0"/>
                <wp:positionH relativeFrom="column">
                  <wp:posOffset>1631167</wp:posOffset>
                </wp:positionH>
                <wp:positionV relativeFrom="paragraph">
                  <wp:posOffset>79758</wp:posOffset>
                </wp:positionV>
                <wp:extent cx="2211572" cy="552893"/>
                <wp:effectExtent l="0" t="0" r="17780" b="19050"/>
                <wp:wrapNone/>
                <wp:docPr id="11" name="正方形/長方形 11"/>
                <wp:cNvGraphicFramePr/>
                <a:graphic xmlns:a="http://schemas.openxmlformats.org/drawingml/2006/main">
                  <a:graphicData uri="http://schemas.microsoft.com/office/word/2010/wordprocessingShape">
                    <wps:wsp>
                      <wps:cNvSpPr/>
                      <wps:spPr>
                        <a:xfrm>
                          <a:off x="0" y="0"/>
                          <a:ext cx="2211572" cy="552893"/>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03B92F39" id="正方形/長方形 11" o:spid="_x0000_s1026" style="position:absolute;left:0;text-align:left;margin-left:128.45pt;margin-top:6.3pt;width:174.15pt;height:4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" filled="f" strokecolor="red" strokeweight="2pt"/>
            </w:pict>
          </mc:Fallback>
        </mc:AlternateContent>
      </w:r>
      <w:r w:rsidR="00AF013A" w:rsidRPr="00AF013A">
        <w:rPr>
          <w:rFonts w:cs="メイリオ"/>
          <w:noProof/>
        </w:rPr>
        <w:drawing>
          <wp:inline distT="0" distB="0" distL="0" distR="0" wp14:anchorId="70BB573E" wp14:editId="7F5DED67">
            <wp:extent cx="2520000" cy="1919160"/>
            <wp:effectExtent l="19050" t="19050" r="13970" b="2413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20000" cy="1919160"/>
                    </a:xfrm>
                    <a:prstGeom prst="rect">
                      <a:avLst/>
                    </a:prstGeom>
                    <a:ln>
                      <a:solidFill>
                        <a:schemeClr val="bg1">
                          <a:lumMod val="85000"/>
                        </a:schemeClr>
                      </a:solidFill>
                    </a:ln>
                  </pic:spPr>
                </pic:pic>
              </a:graphicData>
            </a:graphic>
          </wp:inline>
        </w:drawing>
      </w:r>
    </w:p>
    <w:p w:rsidR="00F724F0" w:rsidRPr="00B35C1E" w:rsidRDefault="00B35C1E" w:rsidP="00B35C1E">
      <w:pPr>
        <w:jc w:val="center"/>
        <w:rPr>
          <w:rFonts w:cs="メイリオ"/>
          <w:b/>
        </w:rPr>
      </w:pPr>
      <w:r w:rsidRPr="00B35C1E">
        <w:rPr>
          <w:rFonts w:cs="メイリオ" w:hint="eastAsia"/>
          <w:b/>
        </w:rPr>
        <w:t>変更後ログイン画面</w:t>
      </w:r>
    </w:p>
    <w:p w:rsidR="00F724F0" w:rsidRDefault="00F724F0" w:rsidP="00F724F0">
      <w:pPr>
        <w:rPr>
          <w:rFonts w:cs="メイリオ"/>
        </w:rPr>
      </w:pPr>
    </w:p>
    <w:p w:rsidR="00F724F0" w:rsidRDefault="00086165" w:rsidP="00B35C1E">
      <w:pPr>
        <w:jc w:val="center"/>
        <w:rPr>
          <w:rFonts w:cs="メイリオ"/>
        </w:rPr>
      </w:pPr>
      <w:r>
        <w:rPr>
          <w:rFonts w:cs="メイリオ"/>
          <w:noProof/>
        </w:rPr>
        <mc:AlternateContent>
          <mc:Choice Requires="wps">
            <w:drawing>
              <wp:anchor distT="0" distB="0" distL="114300" distR="114300" simplePos="0" relativeHeight="251673088" behindDoc="0" locked="0" layoutInCell="1" allowOverlap="1" wp14:anchorId="176116AE" wp14:editId="02AFC777">
                <wp:simplePos x="0" y="0"/>
                <wp:positionH relativeFrom="column">
                  <wp:posOffset>557279</wp:posOffset>
                </wp:positionH>
                <wp:positionV relativeFrom="paragraph">
                  <wp:posOffset>21900</wp:posOffset>
                </wp:positionV>
                <wp:extent cx="882502" cy="212651"/>
                <wp:effectExtent l="0" t="0" r="13335" b="16510"/>
                <wp:wrapNone/>
                <wp:docPr id="12" name="正方形/長方形 12"/>
                <wp:cNvGraphicFramePr/>
                <a:graphic xmlns:a="http://schemas.openxmlformats.org/drawingml/2006/main">
                  <a:graphicData uri="http://schemas.microsoft.com/office/word/2010/wordprocessingShape">
                    <wps:wsp>
                      <wps:cNvSpPr/>
                      <wps:spPr>
                        <a:xfrm>
                          <a:off x="0" y="0"/>
                          <a:ext cx="882502" cy="212651"/>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4CB7818F" id="正方形/長方形 12" o:spid="_x0000_s1026" style="position:absolute;left:0;text-align:left;margin-left:43.9pt;margin-top:1.7pt;width:69.5pt;height:16.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" filled="f" strokecolor="red" strokeweight="2pt"/>
            </w:pict>
          </mc:Fallback>
        </mc:AlternateContent>
      </w:r>
      <w:r w:rsidR="00AF013A" w:rsidRPr="00AF013A">
        <w:rPr>
          <w:rFonts w:cs="メイリオ"/>
          <w:noProof/>
        </w:rPr>
        <w:drawing>
          <wp:inline distT="0" distB="0" distL="0" distR="0" wp14:anchorId="2C78782F" wp14:editId="0F36661E">
            <wp:extent cx="4320000" cy="1269000"/>
            <wp:effectExtent l="19050" t="19050" r="23495" b="2667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20000" cy="1269000"/>
                    </a:xfrm>
                    <a:prstGeom prst="rect">
                      <a:avLst/>
                    </a:prstGeom>
                    <a:ln>
                      <a:solidFill>
                        <a:schemeClr val="bg1">
                          <a:lumMod val="85000"/>
                        </a:schemeClr>
                      </a:solidFill>
                    </a:ln>
                  </pic:spPr>
                </pic:pic>
              </a:graphicData>
            </a:graphic>
          </wp:inline>
        </w:drawing>
      </w:r>
    </w:p>
    <w:p w:rsidR="00B35C1E" w:rsidRPr="000165DD" w:rsidRDefault="000165DD" w:rsidP="000165DD">
      <w:pPr>
        <w:jc w:val="center"/>
        <w:rPr>
          <w:rFonts w:cs="メイリオ"/>
          <w:b/>
        </w:rPr>
      </w:pPr>
      <w:r w:rsidRPr="000165DD">
        <w:rPr>
          <w:rFonts w:cs="メイリオ" w:hint="eastAsia"/>
          <w:b/>
        </w:rPr>
        <w:t>変更後課題配布フォルダ画面</w:t>
      </w:r>
    </w:p>
    <w:p w:rsidR="00F724F0" w:rsidRDefault="00F724F0" w:rsidP="00F724F0">
      <w:pPr>
        <w:rPr>
          <w:rFonts w:cs="メイリオ"/>
        </w:rPr>
      </w:pPr>
    </w:p>
    <w:p w:rsidR="00F724F0" w:rsidRPr="00F724F0" w:rsidRDefault="00B72450" w:rsidP="00582C5D">
      <w:pPr>
        <w:rPr>
          <w:rFonts w:cs="メイリオ"/>
        </w:rPr>
      </w:pPr>
      <w:r>
        <w:rPr>
          <w:rFonts w:cs="メイリオ" w:hint="eastAsia"/>
        </w:rPr>
        <w:t>レポート回収設定についても同様の手順でログイン画像およびヘッダ画像を変更することができます。</w:t>
      </w:r>
    </w:p>
    <w:p w:rsidR="00F724F0" w:rsidRPr="00F724F0" w:rsidRDefault="00F724F0" w:rsidP="004A4623">
      <w:pPr>
        <w:rPr>
          <w:rFonts w:cs="メイリオ"/>
        </w:rPr>
      </w:pPr>
    </w:p>
    <w:sectPr w:rsidR="00F724F0" w:rsidRPr="00F724F0" w:rsidSect="00AE6FD7">
      <w:headerReference w:type="default" r:id="rId54"/>
      <w:footerReference w:type="default" r:id="rId55"/>
      <w:pgSz w:w="11906" w:h="16838"/>
      <w:pgMar w:top="1985" w:right="1701" w:bottom="1701" w:left="1701"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49C" w:rsidRDefault="00AC549C" w:rsidP="0006471B">
      <w:r>
        <w:separator/>
      </w:r>
    </w:p>
  </w:endnote>
  <w:endnote w:type="continuationSeparator" w:id="0">
    <w:p w:rsidR="00AC549C" w:rsidRDefault="00AC549C" w:rsidP="00064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1739743"/>
      <w:docPartObj>
        <w:docPartGallery w:val="Page Numbers (Bottom of Page)"/>
        <w:docPartUnique/>
      </w:docPartObj>
    </w:sdtPr>
    <w:sdtEndPr/>
    <w:sdtContent>
      <w:p w:rsidR="00657AF0" w:rsidRDefault="00657AF0">
        <w:pPr>
          <w:pStyle w:val="aa"/>
          <w:jc w:val="center"/>
        </w:pPr>
        <w:r>
          <w:fldChar w:fldCharType="begin"/>
        </w:r>
        <w:r>
          <w:instrText>PAGE   \* MERGEFORMAT</w:instrText>
        </w:r>
        <w:r>
          <w:fldChar w:fldCharType="separate"/>
        </w:r>
        <w:r w:rsidR="00EC1705" w:rsidRPr="00EC1705">
          <w:rPr>
            <w:noProof/>
            <w:lang w:val="ja-JP"/>
          </w:rPr>
          <w:t>19</w:t>
        </w:r>
        <w:r>
          <w:fldChar w:fldCharType="end"/>
        </w:r>
      </w:p>
    </w:sdtContent>
  </w:sdt>
  <w:p w:rsidR="00657AF0" w:rsidRPr="00822288" w:rsidRDefault="00657AF0" w:rsidP="00822288">
    <w:pPr>
      <w:pStyle w:val="aa"/>
      <w:jc w:val="right"/>
      <w:rPr>
        <w:rFonts w:cs="メイリオ"/>
      </w:rPr>
    </w:pPr>
    <w:r w:rsidRPr="00AD2125">
      <w:rPr>
        <w:rFonts w:cs="メイリオ"/>
      </w:rPr>
      <w:t>Copyright © North Grid Corporation 201</w:t>
    </w:r>
    <w:r>
      <w:rPr>
        <w:rFonts w:cs="メイリオ" w:hint="eastAsia"/>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49C" w:rsidRDefault="00AC549C" w:rsidP="0006471B">
      <w:r>
        <w:separator/>
      </w:r>
    </w:p>
  </w:footnote>
  <w:footnote w:type="continuationSeparator" w:id="0">
    <w:p w:rsidR="00AC549C" w:rsidRDefault="00AC549C" w:rsidP="00064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AF0" w:rsidRPr="004E40A2" w:rsidRDefault="00657AF0" w:rsidP="0006471B">
    <w:pPr>
      <w:pStyle w:val="a8"/>
      <w:jc w:val="right"/>
      <w:rPr>
        <w:rFonts w:cs="メイリオ"/>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メイリオ"/>
        <w:sz w:val="21"/>
        <w:szCs w:val="21"/>
      </w:rPr>
      <w:alias w:val="タイトル"/>
      <w:tag w:val=""/>
      <w:id w:val="981575664"/>
      <w:dataBinding w:prefixMappings="xmlns:ns0='http://purl.org/dc/elements/1.1/' xmlns:ns1='http://schemas.openxmlformats.org/package/2006/metadata/core-properties' " w:xpath="/ns1:coreProperties[1]/ns0:title[1]" w:storeItemID="{6C3C8BC8-F283-45AE-878A-BAB7291924A1}"/>
      <w:text/>
    </w:sdtPr>
    <w:sdtEndPr/>
    <w:sdtContent>
      <w:p w:rsidR="00657AF0" w:rsidRPr="00822288" w:rsidRDefault="00657AF0" w:rsidP="0006471B">
        <w:pPr>
          <w:pStyle w:val="a8"/>
          <w:jc w:val="right"/>
          <w:rPr>
            <w:rFonts w:cs="メイリオ"/>
            <w:szCs w:val="21"/>
          </w:rPr>
        </w:pPr>
        <w:r>
          <w:rPr>
            <w:rFonts w:cs="メイリオ" w:hint="eastAsia"/>
            <w:sz w:val="21"/>
            <w:szCs w:val="21"/>
          </w:rPr>
          <w:t>操作チュートリアル　先生編</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6088"/>
    <w:multiLevelType w:val="hybridMultilevel"/>
    <w:tmpl w:val="88828AA8"/>
    <w:lvl w:ilvl="0" w:tplc="C0587BD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61269F7"/>
    <w:multiLevelType w:val="multilevel"/>
    <w:tmpl w:val="92E2829C"/>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space"/>
      <w:lvlText w:val="%1.%2.%3.%4."/>
      <w:lvlJc w:val="left"/>
      <w:pPr>
        <w:ind w:left="851" w:hanging="851"/>
      </w:pPr>
      <w:rPr>
        <w:rFonts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 w15:restartNumberingAfterBreak="0">
    <w:nsid w:val="52141292"/>
    <w:multiLevelType w:val="hybridMultilevel"/>
    <w:tmpl w:val="5A586266"/>
    <w:lvl w:ilvl="0" w:tplc="1AC6769A">
      <w:start w:val="1"/>
      <w:numFmt w:val="decimalEnclosedCircle"/>
      <w:lvlText w:val="%1"/>
      <w:lvlJc w:val="left"/>
      <w:pPr>
        <w:ind w:left="360" w:hanging="360"/>
      </w:pPr>
      <w:rPr>
        <w:rFonts w:hint="default"/>
        <w:b/>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4DB22EB"/>
    <w:multiLevelType w:val="hybridMultilevel"/>
    <w:tmpl w:val="9A2E66E6"/>
    <w:lvl w:ilvl="0" w:tplc="EF02C5A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5F42DB2"/>
    <w:multiLevelType w:val="hybridMultilevel"/>
    <w:tmpl w:val="35C67602"/>
    <w:lvl w:ilvl="0" w:tplc="53F091A0">
      <w:start w:val="1"/>
      <w:numFmt w:val="decimal"/>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8A727D7"/>
    <w:multiLevelType w:val="hybridMultilevel"/>
    <w:tmpl w:val="7554828A"/>
    <w:lvl w:ilvl="0" w:tplc="3EB4EF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C233CEA"/>
    <w:multiLevelType w:val="hybridMultilevel"/>
    <w:tmpl w:val="35F200B2"/>
    <w:lvl w:ilvl="0" w:tplc="1AC6769A">
      <w:start w:val="1"/>
      <w:numFmt w:val="decimalEnclosedCircle"/>
      <w:lvlText w:val="%1"/>
      <w:lvlJc w:val="left"/>
      <w:pPr>
        <w:ind w:left="360" w:hanging="360"/>
      </w:pPr>
      <w:rPr>
        <w:rFonts w:hint="default"/>
        <w:b/>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07A3E9D"/>
    <w:multiLevelType w:val="hybridMultilevel"/>
    <w:tmpl w:val="CE681A72"/>
    <w:lvl w:ilvl="0" w:tplc="00B46C3A">
      <w:start w:val="1"/>
      <w:numFmt w:val="decimalEnclosedCircle"/>
      <w:lvlText w:val="%1"/>
      <w:lvlJc w:val="left"/>
      <w:pPr>
        <w:ind w:left="360" w:hanging="360"/>
      </w:pPr>
      <w:rPr>
        <w:rFonts w:hint="default"/>
        <w:b/>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DA8676D"/>
    <w:multiLevelType w:val="hybridMultilevel"/>
    <w:tmpl w:val="FAFEAA04"/>
    <w:lvl w:ilvl="0" w:tplc="6BA4DA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4"/>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8"/>
  </w:num>
  <w:num w:numId="14">
    <w:abstractNumId w:val="6"/>
  </w:num>
  <w:num w:numId="15">
    <w:abstractNumId w:val="2"/>
  </w:num>
  <w:num w:numId="16">
    <w:abstractNumId w:val="0"/>
  </w:num>
  <w:num w:numId="17">
    <w:abstractNumId w:val="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attachedTemplate r:id="rId1"/>
  <w:defaultTabStop w:val="840"/>
  <w:drawingGridHorizontalSpacing w:val="12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623"/>
    <w:rsid w:val="00000253"/>
    <w:rsid w:val="0000169F"/>
    <w:rsid w:val="000100F1"/>
    <w:rsid w:val="00011080"/>
    <w:rsid w:val="000135B1"/>
    <w:rsid w:val="000141F5"/>
    <w:rsid w:val="000165DD"/>
    <w:rsid w:val="000169C8"/>
    <w:rsid w:val="0002145F"/>
    <w:rsid w:val="00021CED"/>
    <w:rsid w:val="00026997"/>
    <w:rsid w:val="00027BD0"/>
    <w:rsid w:val="000316C9"/>
    <w:rsid w:val="00036286"/>
    <w:rsid w:val="0003720B"/>
    <w:rsid w:val="0003789A"/>
    <w:rsid w:val="00037E4B"/>
    <w:rsid w:val="000405C4"/>
    <w:rsid w:val="00040B17"/>
    <w:rsid w:val="00045E1A"/>
    <w:rsid w:val="0004700A"/>
    <w:rsid w:val="00051BA6"/>
    <w:rsid w:val="00052F0F"/>
    <w:rsid w:val="0005342E"/>
    <w:rsid w:val="000537C5"/>
    <w:rsid w:val="00053A7E"/>
    <w:rsid w:val="0005457A"/>
    <w:rsid w:val="00054856"/>
    <w:rsid w:val="000549D8"/>
    <w:rsid w:val="00055DD6"/>
    <w:rsid w:val="00056EFC"/>
    <w:rsid w:val="00060D95"/>
    <w:rsid w:val="000616F1"/>
    <w:rsid w:val="0006471B"/>
    <w:rsid w:val="00067192"/>
    <w:rsid w:val="00070253"/>
    <w:rsid w:val="0007266C"/>
    <w:rsid w:val="00077124"/>
    <w:rsid w:val="000775AD"/>
    <w:rsid w:val="00080592"/>
    <w:rsid w:val="0008209E"/>
    <w:rsid w:val="0008241F"/>
    <w:rsid w:val="00082B78"/>
    <w:rsid w:val="00086165"/>
    <w:rsid w:val="00087E40"/>
    <w:rsid w:val="0009251C"/>
    <w:rsid w:val="00092932"/>
    <w:rsid w:val="0009368F"/>
    <w:rsid w:val="00095518"/>
    <w:rsid w:val="000B0A07"/>
    <w:rsid w:val="000B1E23"/>
    <w:rsid w:val="000B477F"/>
    <w:rsid w:val="000B5C9F"/>
    <w:rsid w:val="000B6339"/>
    <w:rsid w:val="000B64FA"/>
    <w:rsid w:val="000C0A91"/>
    <w:rsid w:val="000C16E8"/>
    <w:rsid w:val="000C20D8"/>
    <w:rsid w:val="000C38D5"/>
    <w:rsid w:val="000C5DEF"/>
    <w:rsid w:val="000D08C8"/>
    <w:rsid w:val="000D18CB"/>
    <w:rsid w:val="000D3A36"/>
    <w:rsid w:val="000D6DA3"/>
    <w:rsid w:val="000E0037"/>
    <w:rsid w:val="000E0A57"/>
    <w:rsid w:val="000E1092"/>
    <w:rsid w:val="000E4F27"/>
    <w:rsid w:val="000E5769"/>
    <w:rsid w:val="000E6DB2"/>
    <w:rsid w:val="000E7899"/>
    <w:rsid w:val="000F2F8C"/>
    <w:rsid w:val="000F566E"/>
    <w:rsid w:val="000F5EA7"/>
    <w:rsid w:val="00102C55"/>
    <w:rsid w:val="00103B91"/>
    <w:rsid w:val="001042EC"/>
    <w:rsid w:val="00105EC6"/>
    <w:rsid w:val="001062FF"/>
    <w:rsid w:val="001111BB"/>
    <w:rsid w:val="001121BE"/>
    <w:rsid w:val="001150A7"/>
    <w:rsid w:val="00115CB1"/>
    <w:rsid w:val="00115FDF"/>
    <w:rsid w:val="0011678B"/>
    <w:rsid w:val="00116AC0"/>
    <w:rsid w:val="00116FA0"/>
    <w:rsid w:val="00117F32"/>
    <w:rsid w:val="00120AB0"/>
    <w:rsid w:val="00121707"/>
    <w:rsid w:val="00122FBF"/>
    <w:rsid w:val="00123203"/>
    <w:rsid w:val="00123968"/>
    <w:rsid w:val="00124258"/>
    <w:rsid w:val="001267EB"/>
    <w:rsid w:val="00130AF9"/>
    <w:rsid w:val="0014119C"/>
    <w:rsid w:val="00141DD4"/>
    <w:rsid w:val="0014253D"/>
    <w:rsid w:val="001433B2"/>
    <w:rsid w:val="00144519"/>
    <w:rsid w:val="00145179"/>
    <w:rsid w:val="0014546D"/>
    <w:rsid w:val="001464C6"/>
    <w:rsid w:val="0015045A"/>
    <w:rsid w:val="00151957"/>
    <w:rsid w:val="00151E70"/>
    <w:rsid w:val="00153699"/>
    <w:rsid w:val="00156A6A"/>
    <w:rsid w:val="0016083E"/>
    <w:rsid w:val="0016106B"/>
    <w:rsid w:val="00162F28"/>
    <w:rsid w:val="0016489A"/>
    <w:rsid w:val="00165819"/>
    <w:rsid w:val="00166C22"/>
    <w:rsid w:val="001709DD"/>
    <w:rsid w:val="001711FE"/>
    <w:rsid w:val="00172C85"/>
    <w:rsid w:val="00174144"/>
    <w:rsid w:val="0017579E"/>
    <w:rsid w:val="001801B0"/>
    <w:rsid w:val="00183232"/>
    <w:rsid w:val="00184F30"/>
    <w:rsid w:val="00186756"/>
    <w:rsid w:val="00186EBB"/>
    <w:rsid w:val="00187934"/>
    <w:rsid w:val="001900A7"/>
    <w:rsid w:val="00191A05"/>
    <w:rsid w:val="00194A14"/>
    <w:rsid w:val="00195612"/>
    <w:rsid w:val="001965D5"/>
    <w:rsid w:val="00197609"/>
    <w:rsid w:val="00197B8C"/>
    <w:rsid w:val="001A070D"/>
    <w:rsid w:val="001A1015"/>
    <w:rsid w:val="001A3AE5"/>
    <w:rsid w:val="001A408B"/>
    <w:rsid w:val="001A6217"/>
    <w:rsid w:val="001A6611"/>
    <w:rsid w:val="001B01FC"/>
    <w:rsid w:val="001B030D"/>
    <w:rsid w:val="001B0BF4"/>
    <w:rsid w:val="001B46AF"/>
    <w:rsid w:val="001B4D47"/>
    <w:rsid w:val="001B61CF"/>
    <w:rsid w:val="001B6790"/>
    <w:rsid w:val="001B6D73"/>
    <w:rsid w:val="001C0E2E"/>
    <w:rsid w:val="001C324B"/>
    <w:rsid w:val="001C3FA1"/>
    <w:rsid w:val="001C790E"/>
    <w:rsid w:val="001D0130"/>
    <w:rsid w:val="001D1998"/>
    <w:rsid w:val="001D19DA"/>
    <w:rsid w:val="001D46E1"/>
    <w:rsid w:val="001D5F74"/>
    <w:rsid w:val="001D6623"/>
    <w:rsid w:val="001D78C4"/>
    <w:rsid w:val="001E2094"/>
    <w:rsid w:val="001E720E"/>
    <w:rsid w:val="001E7B9C"/>
    <w:rsid w:val="001F3632"/>
    <w:rsid w:val="001F3F9A"/>
    <w:rsid w:val="001F4452"/>
    <w:rsid w:val="001F5E77"/>
    <w:rsid w:val="00200955"/>
    <w:rsid w:val="00206B0C"/>
    <w:rsid w:val="00215C33"/>
    <w:rsid w:val="00217282"/>
    <w:rsid w:val="00217B7B"/>
    <w:rsid w:val="00222030"/>
    <w:rsid w:val="002244B9"/>
    <w:rsid w:val="002305FD"/>
    <w:rsid w:val="00232C85"/>
    <w:rsid w:val="002442D1"/>
    <w:rsid w:val="00246275"/>
    <w:rsid w:val="00246847"/>
    <w:rsid w:val="0024724B"/>
    <w:rsid w:val="00252B8D"/>
    <w:rsid w:val="00252C91"/>
    <w:rsid w:val="00253CC9"/>
    <w:rsid w:val="00257EBD"/>
    <w:rsid w:val="0026270F"/>
    <w:rsid w:val="00263AF9"/>
    <w:rsid w:val="00265260"/>
    <w:rsid w:val="00270195"/>
    <w:rsid w:val="0027180D"/>
    <w:rsid w:val="00273A52"/>
    <w:rsid w:val="00273E52"/>
    <w:rsid w:val="00275382"/>
    <w:rsid w:val="00276E16"/>
    <w:rsid w:val="002807D4"/>
    <w:rsid w:val="00282544"/>
    <w:rsid w:val="00286E77"/>
    <w:rsid w:val="00290EA9"/>
    <w:rsid w:val="00291476"/>
    <w:rsid w:val="00291875"/>
    <w:rsid w:val="00294227"/>
    <w:rsid w:val="002943A2"/>
    <w:rsid w:val="002977EE"/>
    <w:rsid w:val="002A0D68"/>
    <w:rsid w:val="002A2E80"/>
    <w:rsid w:val="002A48CA"/>
    <w:rsid w:val="002B0A03"/>
    <w:rsid w:val="002B1C74"/>
    <w:rsid w:val="002B1D7B"/>
    <w:rsid w:val="002B24E4"/>
    <w:rsid w:val="002B2ACD"/>
    <w:rsid w:val="002B6ABF"/>
    <w:rsid w:val="002B7A0B"/>
    <w:rsid w:val="002C042A"/>
    <w:rsid w:val="002C21A6"/>
    <w:rsid w:val="002C4D24"/>
    <w:rsid w:val="002C63BC"/>
    <w:rsid w:val="002C641C"/>
    <w:rsid w:val="002C71DB"/>
    <w:rsid w:val="002D03F9"/>
    <w:rsid w:val="002D0745"/>
    <w:rsid w:val="002D1F38"/>
    <w:rsid w:val="002D3622"/>
    <w:rsid w:val="002D5140"/>
    <w:rsid w:val="002D74C5"/>
    <w:rsid w:val="002E3369"/>
    <w:rsid w:val="002E3677"/>
    <w:rsid w:val="002E4C06"/>
    <w:rsid w:val="002E508F"/>
    <w:rsid w:val="002E5519"/>
    <w:rsid w:val="002E66C4"/>
    <w:rsid w:val="002E6AB1"/>
    <w:rsid w:val="002E715F"/>
    <w:rsid w:val="002F109C"/>
    <w:rsid w:val="002F18E3"/>
    <w:rsid w:val="002F5901"/>
    <w:rsid w:val="002F5B2A"/>
    <w:rsid w:val="003028E3"/>
    <w:rsid w:val="00303868"/>
    <w:rsid w:val="00304A6D"/>
    <w:rsid w:val="00306C1B"/>
    <w:rsid w:val="00307A35"/>
    <w:rsid w:val="00307EA0"/>
    <w:rsid w:val="0031008C"/>
    <w:rsid w:val="00312EA2"/>
    <w:rsid w:val="00315339"/>
    <w:rsid w:val="00322D49"/>
    <w:rsid w:val="0032746D"/>
    <w:rsid w:val="0033031A"/>
    <w:rsid w:val="00333469"/>
    <w:rsid w:val="00344D29"/>
    <w:rsid w:val="00347997"/>
    <w:rsid w:val="00351CEE"/>
    <w:rsid w:val="0035422F"/>
    <w:rsid w:val="003566FD"/>
    <w:rsid w:val="0035744B"/>
    <w:rsid w:val="003607E2"/>
    <w:rsid w:val="00364BD7"/>
    <w:rsid w:val="00367EB0"/>
    <w:rsid w:val="003708E3"/>
    <w:rsid w:val="0037219B"/>
    <w:rsid w:val="00372A7F"/>
    <w:rsid w:val="00373FDC"/>
    <w:rsid w:val="00376BC4"/>
    <w:rsid w:val="00377283"/>
    <w:rsid w:val="00377E14"/>
    <w:rsid w:val="0038050E"/>
    <w:rsid w:val="00380F89"/>
    <w:rsid w:val="00381B70"/>
    <w:rsid w:val="00381C74"/>
    <w:rsid w:val="003822A7"/>
    <w:rsid w:val="00382521"/>
    <w:rsid w:val="00384410"/>
    <w:rsid w:val="0038499E"/>
    <w:rsid w:val="00387311"/>
    <w:rsid w:val="003918F5"/>
    <w:rsid w:val="00392493"/>
    <w:rsid w:val="003936A6"/>
    <w:rsid w:val="00397146"/>
    <w:rsid w:val="003A2AC4"/>
    <w:rsid w:val="003A4922"/>
    <w:rsid w:val="003A568A"/>
    <w:rsid w:val="003A6DFF"/>
    <w:rsid w:val="003A6F51"/>
    <w:rsid w:val="003A7597"/>
    <w:rsid w:val="003B022A"/>
    <w:rsid w:val="003B3DF0"/>
    <w:rsid w:val="003B67C3"/>
    <w:rsid w:val="003C0544"/>
    <w:rsid w:val="003C759C"/>
    <w:rsid w:val="003D1400"/>
    <w:rsid w:val="003D5723"/>
    <w:rsid w:val="003D5E16"/>
    <w:rsid w:val="003D6059"/>
    <w:rsid w:val="003E194A"/>
    <w:rsid w:val="003E5048"/>
    <w:rsid w:val="003E59C0"/>
    <w:rsid w:val="003E6FEF"/>
    <w:rsid w:val="003E7A4A"/>
    <w:rsid w:val="003F0255"/>
    <w:rsid w:val="003F087F"/>
    <w:rsid w:val="003F09B4"/>
    <w:rsid w:val="003F2D9F"/>
    <w:rsid w:val="003F35BD"/>
    <w:rsid w:val="003F7E55"/>
    <w:rsid w:val="00400C77"/>
    <w:rsid w:val="0040155C"/>
    <w:rsid w:val="00401593"/>
    <w:rsid w:val="0040257C"/>
    <w:rsid w:val="004051BE"/>
    <w:rsid w:val="004054D9"/>
    <w:rsid w:val="00405F37"/>
    <w:rsid w:val="00407F25"/>
    <w:rsid w:val="00410CF2"/>
    <w:rsid w:val="00413107"/>
    <w:rsid w:val="004133EA"/>
    <w:rsid w:val="004163F5"/>
    <w:rsid w:val="004166D8"/>
    <w:rsid w:val="00420769"/>
    <w:rsid w:val="004219F3"/>
    <w:rsid w:val="004228B4"/>
    <w:rsid w:val="00425082"/>
    <w:rsid w:val="004254CE"/>
    <w:rsid w:val="00425DB1"/>
    <w:rsid w:val="00431717"/>
    <w:rsid w:val="004318E2"/>
    <w:rsid w:val="00431D03"/>
    <w:rsid w:val="00431E9A"/>
    <w:rsid w:val="004325DD"/>
    <w:rsid w:val="004326F4"/>
    <w:rsid w:val="0043302A"/>
    <w:rsid w:val="00437110"/>
    <w:rsid w:val="004372C0"/>
    <w:rsid w:val="00437A04"/>
    <w:rsid w:val="0044086C"/>
    <w:rsid w:val="00442C13"/>
    <w:rsid w:val="004436DA"/>
    <w:rsid w:val="00446271"/>
    <w:rsid w:val="00451DA2"/>
    <w:rsid w:val="0045250E"/>
    <w:rsid w:val="0045449B"/>
    <w:rsid w:val="0045508D"/>
    <w:rsid w:val="00455E8D"/>
    <w:rsid w:val="00457F66"/>
    <w:rsid w:val="00460D37"/>
    <w:rsid w:val="00461B94"/>
    <w:rsid w:val="0046285D"/>
    <w:rsid w:val="00462B92"/>
    <w:rsid w:val="00467F00"/>
    <w:rsid w:val="0047068C"/>
    <w:rsid w:val="00473F26"/>
    <w:rsid w:val="00473F49"/>
    <w:rsid w:val="0048438C"/>
    <w:rsid w:val="00486288"/>
    <w:rsid w:val="00486550"/>
    <w:rsid w:val="00487070"/>
    <w:rsid w:val="0049106B"/>
    <w:rsid w:val="00492005"/>
    <w:rsid w:val="0049368E"/>
    <w:rsid w:val="00495FB8"/>
    <w:rsid w:val="004975BD"/>
    <w:rsid w:val="004A02A2"/>
    <w:rsid w:val="004A1933"/>
    <w:rsid w:val="004A3B4A"/>
    <w:rsid w:val="004A4623"/>
    <w:rsid w:val="004A464F"/>
    <w:rsid w:val="004A4790"/>
    <w:rsid w:val="004A484D"/>
    <w:rsid w:val="004A5424"/>
    <w:rsid w:val="004B166E"/>
    <w:rsid w:val="004C14F7"/>
    <w:rsid w:val="004C2290"/>
    <w:rsid w:val="004C24EE"/>
    <w:rsid w:val="004C325D"/>
    <w:rsid w:val="004C5151"/>
    <w:rsid w:val="004C5160"/>
    <w:rsid w:val="004C6301"/>
    <w:rsid w:val="004C7351"/>
    <w:rsid w:val="004C742F"/>
    <w:rsid w:val="004C7840"/>
    <w:rsid w:val="004C7A79"/>
    <w:rsid w:val="004D0010"/>
    <w:rsid w:val="004D044B"/>
    <w:rsid w:val="004D3C3A"/>
    <w:rsid w:val="004D54F8"/>
    <w:rsid w:val="004D7378"/>
    <w:rsid w:val="004D7852"/>
    <w:rsid w:val="004E29BA"/>
    <w:rsid w:val="004E2D33"/>
    <w:rsid w:val="004E33D4"/>
    <w:rsid w:val="004E40A2"/>
    <w:rsid w:val="004E69DB"/>
    <w:rsid w:val="004E7337"/>
    <w:rsid w:val="004F3390"/>
    <w:rsid w:val="004F452E"/>
    <w:rsid w:val="004F6EB6"/>
    <w:rsid w:val="005016B8"/>
    <w:rsid w:val="005077DD"/>
    <w:rsid w:val="005107F7"/>
    <w:rsid w:val="00510BD5"/>
    <w:rsid w:val="00512CD6"/>
    <w:rsid w:val="00515074"/>
    <w:rsid w:val="005172D5"/>
    <w:rsid w:val="00522FFC"/>
    <w:rsid w:val="005247B8"/>
    <w:rsid w:val="00526241"/>
    <w:rsid w:val="0052779B"/>
    <w:rsid w:val="005362FD"/>
    <w:rsid w:val="005442DC"/>
    <w:rsid w:val="0055584E"/>
    <w:rsid w:val="005560F1"/>
    <w:rsid w:val="00556372"/>
    <w:rsid w:val="005576DA"/>
    <w:rsid w:val="00557D36"/>
    <w:rsid w:val="00560FDB"/>
    <w:rsid w:val="005615FB"/>
    <w:rsid w:val="005618B0"/>
    <w:rsid w:val="00562683"/>
    <w:rsid w:val="00562DD9"/>
    <w:rsid w:val="00563CFB"/>
    <w:rsid w:val="005649ED"/>
    <w:rsid w:val="00565450"/>
    <w:rsid w:val="0056695A"/>
    <w:rsid w:val="00567988"/>
    <w:rsid w:val="00572467"/>
    <w:rsid w:val="005738BD"/>
    <w:rsid w:val="00575711"/>
    <w:rsid w:val="005757F1"/>
    <w:rsid w:val="0057663E"/>
    <w:rsid w:val="005826AD"/>
    <w:rsid w:val="00582C5D"/>
    <w:rsid w:val="005874E3"/>
    <w:rsid w:val="00587D95"/>
    <w:rsid w:val="0059065E"/>
    <w:rsid w:val="00592327"/>
    <w:rsid w:val="00595DFE"/>
    <w:rsid w:val="00596DFA"/>
    <w:rsid w:val="005A055D"/>
    <w:rsid w:val="005A405F"/>
    <w:rsid w:val="005A4B40"/>
    <w:rsid w:val="005A7162"/>
    <w:rsid w:val="005B270F"/>
    <w:rsid w:val="005B35FA"/>
    <w:rsid w:val="005B3D82"/>
    <w:rsid w:val="005B61C4"/>
    <w:rsid w:val="005C0564"/>
    <w:rsid w:val="005C0AE6"/>
    <w:rsid w:val="005C4640"/>
    <w:rsid w:val="005C7CB4"/>
    <w:rsid w:val="005C7E7D"/>
    <w:rsid w:val="005D1D38"/>
    <w:rsid w:val="005D1F07"/>
    <w:rsid w:val="005D3CE7"/>
    <w:rsid w:val="005D3DB5"/>
    <w:rsid w:val="005D48E3"/>
    <w:rsid w:val="005D761D"/>
    <w:rsid w:val="005E2C0A"/>
    <w:rsid w:val="005E3D93"/>
    <w:rsid w:val="005E5E58"/>
    <w:rsid w:val="005E5FF0"/>
    <w:rsid w:val="005E60D3"/>
    <w:rsid w:val="005E7A2A"/>
    <w:rsid w:val="005F180C"/>
    <w:rsid w:val="005F2598"/>
    <w:rsid w:val="005F623C"/>
    <w:rsid w:val="005F6B0B"/>
    <w:rsid w:val="00600E32"/>
    <w:rsid w:val="0060327E"/>
    <w:rsid w:val="00607F83"/>
    <w:rsid w:val="00613695"/>
    <w:rsid w:val="00616DA0"/>
    <w:rsid w:val="00620D4C"/>
    <w:rsid w:val="00622C3C"/>
    <w:rsid w:val="00623A29"/>
    <w:rsid w:val="00623A9C"/>
    <w:rsid w:val="0062693E"/>
    <w:rsid w:val="00630034"/>
    <w:rsid w:val="0063068F"/>
    <w:rsid w:val="00633C19"/>
    <w:rsid w:val="00633CF0"/>
    <w:rsid w:val="00634DA1"/>
    <w:rsid w:val="0063514A"/>
    <w:rsid w:val="00636519"/>
    <w:rsid w:val="00641D7F"/>
    <w:rsid w:val="00641FBD"/>
    <w:rsid w:val="00644818"/>
    <w:rsid w:val="006454A9"/>
    <w:rsid w:val="00650B86"/>
    <w:rsid w:val="00651D16"/>
    <w:rsid w:val="006521B2"/>
    <w:rsid w:val="00654C95"/>
    <w:rsid w:val="00655012"/>
    <w:rsid w:val="0065756D"/>
    <w:rsid w:val="00657AF0"/>
    <w:rsid w:val="00657E2D"/>
    <w:rsid w:val="00661993"/>
    <w:rsid w:val="00662586"/>
    <w:rsid w:val="00662D9D"/>
    <w:rsid w:val="00663509"/>
    <w:rsid w:val="00674285"/>
    <w:rsid w:val="006772F4"/>
    <w:rsid w:val="00677DA8"/>
    <w:rsid w:val="00681ADA"/>
    <w:rsid w:val="006844C0"/>
    <w:rsid w:val="00685A21"/>
    <w:rsid w:val="00685E51"/>
    <w:rsid w:val="0068723D"/>
    <w:rsid w:val="00691FC1"/>
    <w:rsid w:val="00693E59"/>
    <w:rsid w:val="00696AAA"/>
    <w:rsid w:val="006A014E"/>
    <w:rsid w:val="006A02FE"/>
    <w:rsid w:val="006A307E"/>
    <w:rsid w:val="006A47FF"/>
    <w:rsid w:val="006A5E91"/>
    <w:rsid w:val="006A7E16"/>
    <w:rsid w:val="006B02FC"/>
    <w:rsid w:val="006B07CC"/>
    <w:rsid w:val="006B1C5B"/>
    <w:rsid w:val="006C29D5"/>
    <w:rsid w:val="006D4F98"/>
    <w:rsid w:val="006E6096"/>
    <w:rsid w:val="006F0303"/>
    <w:rsid w:val="006F0678"/>
    <w:rsid w:val="006F120A"/>
    <w:rsid w:val="006F1704"/>
    <w:rsid w:val="006F26E9"/>
    <w:rsid w:val="006F30C9"/>
    <w:rsid w:val="00702165"/>
    <w:rsid w:val="007104A0"/>
    <w:rsid w:val="007110BC"/>
    <w:rsid w:val="007131F1"/>
    <w:rsid w:val="00713225"/>
    <w:rsid w:val="00717520"/>
    <w:rsid w:val="00722007"/>
    <w:rsid w:val="00724F2E"/>
    <w:rsid w:val="00725305"/>
    <w:rsid w:val="007254F1"/>
    <w:rsid w:val="00727416"/>
    <w:rsid w:val="0073445B"/>
    <w:rsid w:val="00734601"/>
    <w:rsid w:val="00734DAF"/>
    <w:rsid w:val="007453A8"/>
    <w:rsid w:val="00750CD3"/>
    <w:rsid w:val="0075267B"/>
    <w:rsid w:val="00752D9D"/>
    <w:rsid w:val="00753402"/>
    <w:rsid w:val="007535A0"/>
    <w:rsid w:val="00754768"/>
    <w:rsid w:val="00757317"/>
    <w:rsid w:val="00763DE6"/>
    <w:rsid w:val="00766388"/>
    <w:rsid w:val="00766580"/>
    <w:rsid w:val="00766AAA"/>
    <w:rsid w:val="00767066"/>
    <w:rsid w:val="00767F0A"/>
    <w:rsid w:val="0077058B"/>
    <w:rsid w:val="007707ED"/>
    <w:rsid w:val="00770A30"/>
    <w:rsid w:val="007770AC"/>
    <w:rsid w:val="007843CD"/>
    <w:rsid w:val="007853AE"/>
    <w:rsid w:val="007861C6"/>
    <w:rsid w:val="00793E6D"/>
    <w:rsid w:val="00795C52"/>
    <w:rsid w:val="007A08DC"/>
    <w:rsid w:val="007A0DDE"/>
    <w:rsid w:val="007A1EBE"/>
    <w:rsid w:val="007A2294"/>
    <w:rsid w:val="007A2B79"/>
    <w:rsid w:val="007A631F"/>
    <w:rsid w:val="007B0186"/>
    <w:rsid w:val="007B6CE9"/>
    <w:rsid w:val="007C3219"/>
    <w:rsid w:val="007C620C"/>
    <w:rsid w:val="007D13D8"/>
    <w:rsid w:val="007D14B5"/>
    <w:rsid w:val="007D2009"/>
    <w:rsid w:val="007D4F1C"/>
    <w:rsid w:val="007D5069"/>
    <w:rsid w:val="007D59E6"/>
    <w:rsid w:val="007D62EC"/>
    <w:rsid w:val="007D70AA"/>
    <w:rsid w:val="007E05BC"/>
    <w:rsid w:val="007E19ED"/>
    <w:rsid w:val="007E3F0D"/>
    <w:rsid w:val="007E538B"/>
    <w:rsid w:val="007F0ACC"/>
    <w:rsid w:val="007F1930"/>
    <w:rsid w:val="007F2E5A"/>
    <w:rsid w:val="007F3A2D"/>
    <w:rsid w:val="007F42C0"/>
    <w:rsid w:val="007F4824"/>
    <w:rsid w:val="007F4D6B"/>
    <w:rsid w:val="007F5BC5"/>
    <w:rsid w:val="00801F61"/>
    <w:rsid w:val="00802C2F"/>
    <w:rsid w:val="00803EF1"/>
    <w:rsid w:val="008042BB"/>
    <w:rsid w:val="008054E9"/>
    <w:rsid w:val="00805B78"/>
    <w:rsid w:val="00805E44"/>
    <w:rsid w:val="00807468"/>
    <w:rsid w:val="00807CCA"/>
    <w:rsid w:val="00810D40"/>
    <w:rsid w:val="00812CBA"/>
    <w:rsid w:val="008142C9"/>
    <w:rsid w:val="00815804"/>
    <w:rsid w:val="008162C7"/>
    <w:rsid w:val="008212F8"/>
    <w:rsid w:val="00821AE8"/>
    <w:rsid w:val="00822288"/>
    <w:rsid w:val="0082531F"/>
    <w:rsid w:val="0082798B"/>
    <w:rsid w:val="00827D48"/>
    <w:rsid w:val="008309E6"/>
    <w:rsid w:val="00833F44"/>
    <w:rsid w:val="00834C29"/>
    <w:rsid w:val="00834FCD"/>
    <w:rsid w:val="00835523"/>
    <w:rsid w:val="00835579"/>
    <w:rsid w:val="00836738"/>
    <w:rsid w:val="008370C6"/>
    <w:rsid w:val="0084290E"/>
    <w:rsid w:val="0084755F"/>
    <w:rsid w:val="00847C61"/>
    <w:rsid w:val="00850C10"/>
    <w:rsid w:val="008534C5"/>
    <w:rsid w:val="0085458A"/>
    <w:rsid w:val="00854624"/>
    <w:rsid w:val="00855F23"/>
    <w:rsid w:val="0086219E"/>
    <w:rsid w:val="00862469"/>
    <w:rsid w:val="00862531"/>
    <w:rsid w:val="0086372F"/>
    <w:rsid w:val="008659B6"/>
    <w:rsid w:val="00867225"/>
    <w:rsid w:val="008732FC"/>
    <w:rsid w:val="008741FE"/>
    <w:rsid w:val="00874745"/>
    <w:rsid w:val="00876EB1"/>
    <w:rsid w:val="00877A80"/>
    <w:rsid w:val="008819BD"/>
    <w:rsid w:val="008832E1"/>
    <w:rsid w:val="00884DCA"/>
    <w:rsid w:val="008864D0"/>
    <w:rsid w:val="00887580"/>
    <w:rsid w:val="00890548"/>
    <w:rsid w:val="008935F9"/>
    <w:rsid w:val="008976EB"/>
    <w:rsid w:val="008A0437"/>
    <w:rsid w:val="008A3813"/>
    <w:rsid w:val="008A46A3"/>
    <w:rsid w:val="008A4FF7"/>
    <w:rsid w:val="008A5B06"/>
    <w:rsid w:val="008A6364"/>
    <w:rsid w:val="008B0766"/>
    <w:rsid w:val="008B152F"/>
    <w:rsid w:val="008B283A"/>
    <w:rsid w:val="008B2D37"/>
    <w:rsid w:val="008B3624"/>
    <w:rsid w:val="008C036F"/>
    <w:rsid w:val="008C04A3"/>
    <w:rsid w:val="008C08D8"/>
    <w:rsid w:val="008C28F6"/>
    <w:rsid w:val="008C4C42"/>
    <w:rsid w:val="008C6AFA"/>
    <w:rsid w:val="008D1073"/>
    <w:rsid w:val="008D1838"/>
    <w:rsid w:val="008D201C"/>
    <w:rsid w:val="008D39E9"/>
    <w:rsid w:val="008D76ED"/>
    <w:rsid w:val="008E0553"/>
    <w:rsid w:val="008E0878"/>
    <w:rsid w:val="008E149F"/>
    <w:rsid w:val="008E16BD"/>
    <w:rsid w:val="008E3899"/>
    <w:rsid w:val="008E48F3"/>
    <w:rsid w:val="008E73A1"/>
    <w:rsid w:val="008F5516"/>
    <w:rsid w:val="008F5ADF"/>
    <w:rsid w:val="008F7480"/>
    <w:rsid w:val="009036A4"/>
    <w:rsid w:val="00903EBC"/>
    <w:rsid w:val="00905900"/>
    <w:rsid w:val="009068E6"/>
    <w:rsid w:val="00910834"/>
    <w:rsid w:val="00911EA4"/>
    <w:rsid w:val="00913EB2"/>
    <w:rsid w:val="00915844"/>
    <w:rsid w:val="009220B5"/>
    <w:rsid w:val="00922ACD"/>
    <w:rsid w:val="00925684"/>
    <w:rsid w:val="00931862"/>
    <w:rsid w:val="00931CE3"/>
    <w:rsid w:val="009350BB"/>
    <w:rsid w:val="00937F3D"/>
    <w:rsid w:val="0094333F"/>
    <w:rsid w:val="009448B3"/>
    <w:rsid w:val="00947874"/>
    <w:rsid w:val="009479D1"/>
    <w:rsid w:val="009505E0"/>
    <w:rsid w:val="00951EA8"/>
    <w:rsid w:val="00956F33"/>
    <w:rsid w:val="009573A3"/>
    <w:rsid w:val="0096106A"/>
    <w:rsid w:val="00961219"/>
    <w:rsid w:val="009617A0"/>
    <w:rsid w:val="0096550B"/>
    <w:rsid w:val="009659AD"/>
    <w:rsid w:val="009677E1"/>
    <w:rsid w:val="00967B5E"/>
    <w:rsid w:val="009700DD"/>
    <w:rsid w:val="00975564"/>
    <w:rsid w:val="00976A5A"/>
    <w:rsid w:val="00976F2F"/>
    <w:rsid w:val="00980491"/>
    <w:rsid w:val="00981565"/>
    <w:rsid w:val="00981B4B"/>
    <w:rsid w:val="00982108"/>
    <w:rsid w:val="00982832"/>
    <w:rsid w:val="00984A61"/>
    <w:rsid w:val="00985EFB"/>
    <w:rsid w:val="00986AC0"/>
    <w:rsid w:val="00986AEC"/>
    <w:rsid w:val="00991DFB"/>
    <w:rsid w:val="009949AB"/>
    <w:rsid w:val="00995B1F"/>
    <w:rsid w:val="0099661D"/>
    <w:rsid w:val="009A1576"/>
    <w:rsid w:val="009A1ED3"/>
    <w:rsid w:val="009A2F65"/>
    <w:rsid w:val="009A75A1"/>
    <w:rsid w:val="009B019D"/>
    <w:rsid w:val="009B1694"/>
    <w:rsid w:val="009B31D0"/>
    <w:rsid w:val="009B4CB8"/>
    <w:rsid w:val="009B6CD5"/>
    <w:rsid w:val="009C0C01"/>
    <w:rsid w:val="009C11E4"/>
    <w:rsid w:val="009C2E8A"/>
    <w:rsid w:val="009C2F0F"/>
    <w:rsid w:val="009D1989"/>
    <w:rsid w:val="009D2891"/>
    <w:rsid w:val="009D585B"/>
    <w:rsid w:val="009D6F63"/>
    <w:rsid w:val="009D7184"/>
    <w:rsid w:val="009D75CE"/>
    <w:rsid w:val="009E0710"/>
    <w:rsid w:val="009E1770"/>
    <w:rsid w:val="009E225D"/>
    <w:rsid w:val="009E3B86"/>
    <w:rsid w:val="009E5BD9"/>
    <w:rsid w:val="009E67A2"/>
    <w:rsid w:val="009E73CC"/>
    <w:rsid w:val="009E769C"/>
    <w:rsid w:val="009F10B1"/>
    <w:rsid w:val="009F1D87"/>
    <w:rsid w:val="009F3595"/>
    <w:rsid w:val="009F5C35"/>
    <w:rsid w:val="009F6B76"/>
    <w:rsid w:val="00A0154D"/>
    <w:rsid w:val="00A02E85"/>
    <w:rsid w:val="00A05472"/>
    <w:rsid w:val="00A05B26"/>
    <w:rsid w:val="00A1046E"/>
    <w:rsid w:val="00A11441"/>
    <w:rsid w:val="00A1212F"/>
    <w:rsid w:val="00A12CEB"/>
    <w:rsid w:val="00A16A00"/>
    <w:rsid w:val="00A17905"/>
    <w:rsid w:val="00A17BF9"/>
    <w:rsid w:val="00A2576F"/>
    <w:rsid w:val="00A35B50"/>
    <w:rsid w:val="00A40FA6"/>
    <w:rsid w:val="00A41943"/>
    <w:rsid w:val="00A420BE"/>
    <w:rsid w:val="00A45F43"/>
    <w:rsid w:val="00A47265"/>
    <w:rsid w:val="00A47606"/>
    <w:rsid w:val="00A517B5"/>
    <w:rsid w:val="00A55C74"/>
    <w:rsid w:val="00A63CC6"/>
    <w:rsid w:val="00A67583"/>
    <w:rsid w:val="00A6781E"/>
    <w:rsid w:val="00A67A8A"/>
    <w:rsid w:val="00A75734"/>
    <w:rsid w:val="00A8006D"/>
    <w:rsid w:val="00A8080F"/>
    <w:rsid w:val="00A80B99"/>
    <w:rsid w:val="00A8214C"/>
    <w:rsid w:val="00A832B2"/>
    <w:rsid w:val="00A84DC9"/>
    <w:rsid w:val="00A863D2"/>
    <w:rsid w:val="00A90323"/>
    <w:rsid w:val="00A9034D"/>
    <w:rsid w:val="00A94389"/>
    <w:rsid w:val="00A96898"/>
    <w:rsid w:val="00A97942"/>
    <w:rsid w:val="00AA13C3"/>
    <w:rsid w:val="00AA1DC4"/>
    <w:rsid w:val="00AA2E36"/>
    <w:rsid w:val="00AA5D3F"/>
    <w:rsid w:val="00AA6D35"/>
    <w:rsid w:val="00AB0431"/>
    <w:rsid w:val="00AB1315"/>
    <w:rsid w:val="00AB3473"/>
    <w:rsid w:val="00AC0428"/>
    <w:rsid w:val="00AC27F2"/>
    <w:rsid w:val="00AC3A8D"/>
    <w:rsid w:val="00AC4952"/>
    <w:rsid w:val="00AC52BD"/>
    <w:rsid w:val="00AC549C"/>
    <w:rsid w:val="00AC57CB"/>
    <w:rsid w:val="00AD7D82"/>
    <w:rsid w:val="00AD7F61"/>
    <w:rsid w:val="00AE31E0"/>
    <w:rsid w:val="00AE4500"/>
    <w:rsid w:val="00AE53D4"/>
    <w:rsid w:val="00AE6FD7"/>
    <w:rsid w:val="00AF013A"/>
    <w:rsid w:val="00AF2A62"/>
    <w:rsid w:val="00AF3E83"/>
    <w:rsid w:val="00AF49DA"/>
    <w:rsid w:val="00B03DD5"/>
    <w:rsid w:val="00B056F1"/>
    <w:rsid w:val="00B07B17"/>
    <w:rsid w:val="00B07D0B"/>
    <w:rsid w:val="00B104E6"/>
    <w:rsid w:val="00B11F0B"/>
    <w:rsid w:val="00B134AB"/>
    <w:rsid w:val="00B14F5D"/>
    <w:rsid w:val="00B21341"/>
    <w:rsid w:val="00B2491B"/>
    <w:rsid w:val="00B3028F"/>
    <w:rsid w:val="00B303EB"/>
    <w:rsid w:val="00B32EB7"/>
    <w:rsid w:val="00B33194"/>
    <w:rsid w:val="00B35C1E"/>
    <w:rsid w:val="00B427EA"/>
    <w:rsid w:val="00B45F43"/>
    <w:rsid w:val="00B460D8"/>
    <w:rsid w:val="00B46D0C"/>
    <w:rsid w:val="00B50558"/>
    <w:rsid w:val="00B51D21"/>
    <w:rsid w:val="00B538FD"/>
    <w:rsid w:val="00B562BF"/>
    <w:rsid w:val="00B6005E"/>
    <w:rsid w:val="00B70B6C"/>
    <w:rsid w:val="00B71E0B"/>
    <w:rsid w:val="00B72450"/>
    <w:rsid w:val="00B74FC5"/>
    <w:rsid w:val="00B8235F"/>
    <w:rsid w:val="00B83785"/>
    <w:rsid w:val="00B8390F"/>
    <w:rsid w:val="00B85C29"/>
    <w:rsid w:val="00B86020"/>
    <w:rsid w:val="00B92369"/>
    <w:rsid w:val="00B96723"/>
    <w:rsid w:val="00B972B9"/>
    <w:rsid w:val="00BA52B1"/>
    <w:rsid w:val="00BA54FE"/>
    <w:rsid w:val="00BA5EBE"/>
    <w:rsid w:val="00BB01B4"/>
    <w:rsid w:val="00BB0BF3"/>
    <w:rsid w:val="00BB1C8B"/>
    <w:rsid w:val="00BB23B3"/>
    <w:rsid w:val="00BB623A"/>
    <w:rsid w:val="00BB6462"/>
    <w:rsid w:val="00BC0499"/>
    <w:rsid w:val="00BC04FD"/>
    <w:rsid w:val="00BC2C1F"/>
    <w:rsid w:val="00BC4417"/>
    <w:rsid w:val="00BC5BC7"/>
    <w:rsid w:val="00BC5D5A"/>
    <w:rsid w:val="00BC6487"/>
    <w:rsid w:val="00BD04C9"/>
    <w:rsid w:val="00BD246B"/>
    <w:rsid w:val="00BD30D4"/>
    <w:rsid w:val="00BD43DB"/>
    <w:rsid w:val="00BE6654"/>
    <w:rsid w:val="00BE6AC8"/>
    <w:rsid w:val="00BE6C01"/>
    <w:rsid w:val="00BF02D4"/>
    <w:rsid w:val="00BF0822"/>
    <w:rsid w:val="00BF2029"/>
    <w:rsid w:val="00BF2086"/>
    <w:rsid w:val="00BF254A"/>
    <w:rsid w:val="00BF3F04"/>
    <w:rsid w:val="00BF41C4"/>
    <w:rsid w:val="00BF58B1"/>
    <w:rsid w:val="00BF5CD9"/>
    <w:rsid w:val="00C00CC1"/>
    <w:rsid w:val="00C03522"/>
    <w:rsid w:val="00C038D5"/>
    <w:rsid w:val="00C042D7"/>
    <w:rsid w:val="00C0641C"/>
    <w:rsid w:val="00C06D94"/>
    <w:rsid w:val="00C0703C"/>
    <w:rsid w:val="00C128BB"/>
    <w:rsid w:val="00C13311"/>
    <w:rsid w:val="00C22D72"/>
    <w:rsid w:val="00C24B3E"/>
    <w:rsid w:val="00C25343"/>
    <w:rsid w:val="00C264FB"/>
    <w:rsid w:val="00C2698D"/>
    <w:rsid w:val="00C30C34"/>
    <w:rsid w:val="00C340FD"/>
    <w:rsid w:val="00C346BA"/>
    <w:rsid w:val="00C406D4"/>
    <w:rsid w:val="00C409C8"/>
    <w:rsid w:val="00C40D8C"/>
    <w:rsid w:val="00C442E1"/>
    <w:rsid w:val="00C45B37"/>
    <w:rsid w:val="00C47E05"/>
    <w:rsid w:val="00C507D4"/>
    <w:rsid w:val="00C50F29"/>
    <w:rsid w:val="00C526AC"/>
    <w:rsid w:val="00C5272D"/>
    <w:rsid w:val="00C52902"/>
    <w:rsid w:val="00C537B0"/>
    <w:rsid w:val="00C54C17"/>
    <w:rsid w:val="00C60109"/>
    <w:rsid w:val="00C629F3"/>
    <w:rsid w:val="00C6456E"/>
    <w:rsid w:val="00C65707"/>
    <w:rsid w:val="00C70054"/>
    <w:rsid w:val="00C71A5B"/>
    <w:rsid w:val="00C71DB5"/>
    <w:rsid w:val="00C72860"/>
    <w:rsid w:val="00C755F2"/>
    <w:rsid w:val="00C75A35"/>
    <w:rsid w:val="00C77388"/>
    <w:rsid w:val="00C839B0"/>
    <w:rsid w:val="00CA1CF2"/>
    <w:rsid w:val="00CA3AF7"/>
    <w:rsid w:val="00CA49F5"/>
    <w:rsid w:val="00CA4B6F"/>
    <w:rsid w:val="00CA6563"/>
    <w:rsid w:val="00CA7142"/>
    <w:rsid w:val="00CA7D8A"/>
    <w:rsid w:val="00CB22EF"/>
    <w:rsid w:val="00CB288D"/>
    <w:rsid w:val="00CB3CDD"/>
    <w:rsid w:val="00CB404C"/>
    <w:rsid w:val="00CB5C9A"/>
    <w:rsid w:val="00CB67AE"/>
    <w:rsid w:val="00CB77F1"/>
    <w:rsid w:val="00CC12D2"/>
    <w:rsid w:val="00CC1AAF"/>
    <w:rsid w:val="00CC3595"/>
    <w:rsid w:val="00CC4271"/>
    <w:rsid w:val="00CC4D51"/>
    <w:rsid w:val="00CC6603"/>
    <w:rsid w:val="00CD1FC1"/>
    <w:rsid w:val="00CD3261"/>
    <w:rsid w:val="00CD32BB"/>
    <w:rsid w:val="00CD5A16"/>
    <w:rsid w:val="00CD7546"/>
    <w:rsid w:val="00CE0EE7"/>
    <w:rsid w:val="00CE5317"/>
    <w:rsid w:val="00CE535F"/>
    <w:rsid w:val="00CE6B3F"/>
    <w:rsid w:val="00CE7F63"/>
    <w:rsid w:val="00CF2AC4"/>
    <w:rsid w:val="00CF2CC5"/>
    <w:rsid w:val="00CF602D"/>
    <w:rsid w:val="00CF7677"/>
    <w:rsid w:val="00CF7A52"/>
    <w:rsid w:val="00CF7C3E"/>
    <w:rsid w:val="00D00922"/>
    <w:rsid w:val="00D02FE2"/>
    <w:rsid w:val="00D03162"/>
    <w:rsid w:val="00D062C7"/>
    <w:rsid w:val="00D066AC"/>
    <w:rsid w:val="00D11F4B"/>
    <w:rsid w:val="00D13C74"/>
    <w:rsid w:val="00D228B9"/>
    <w:rsid w:val="00D30B75"/>
    <w:rsid w:val="00D33C8E"/>
    <w:rsid w:val="00D33E52"/>
    <w:rsid w:val="00D3577D"/>
    <w:rsid w:val="00D43D54"/>
    <w:rsid w:val="00D43E76"/>
    <w:rsid w:val="00D4590A"/>
    <w:rsid w:val="00D50DB1"/>
    <w:rsid w:val="00D5142F"/>
    <w:rsid w:val="00D515D3"/>
    <w:rsid w:val="00D51FE9"/>
    <w:rsid w:val="00D5487D"/>
    <w:rsid w:val="00D5701A"/>
    <w:rsid w:val="00D576C2"/>
    <w:rsid w:val="00D661BD"/>
    <w:rsid w:val="00D67922"/>
    <w:rsid w:val="00D7329E"/>
    <w:rsid w:val="00D73A12"/>
    <w:rsid w:val="00D74875"/>
    <w:rsid w:val="00D84576"/>
    <w:rsid w:val="00D84935"/>
    <w:rsid w:val="00D93C1A"/>
    <w:rsid w:val="00D94145"/>
    <w:rsid w:val="00D94D8C"/>
    <w:rsid w:val="00D953ED"/>
    <w:rsid w:val="00DA0B5F"/>
    <w:rsid w:val="00DA1135"/>
    <w:rsid w:val="00DA3A17"/>
    <w:rsid w:val="00DA3FE5"/>
    <w:rsid w:val="00DA63A4"/>
    <w:rsid w:val="00DB407A"/>
    <w:rsid w:val="00DC50EB"/>
    <w:rsid w:val="00DD33A4"/>
    <w:rsid w:val="00DD462A"/>
    <w:rsid w:val="00DD5BEC"/>
    <w:rsid w:val="00DE0550"/>
    <w:rsid w:val="00DE1DC1"/>
    <w:rsid w:val="00DE61D3"/>
    <w:rsid w:val="00DF2DC5"/>
    <w:rsid w:val="00DF511F"/>
    <w:rsid w:val="00DF6210"/>
    <w:rsid w:val="00DF73BC"/>
    <w:rsid w:val="00E01CC1"/>
    <w:rsid w:val="00E0347E"/>
    <w:rsid w:val="00E0351D"/>
    <w:rsid w:val="00E05432"/>
    <w:rsid w:val="00E12BC5"/>
    <w:rsid w:val="00E14A1C"/>
    <w:rsid w:val="00E152A4"/>
    <w:rsid w:val="00E17409"/>
    <w:rsid w:val="00E20E5E"/>
    <w:rsid w:val="00E218A8"/>
    <w:rsid w:val="00E23003"/>
    <w:rsid w:val="00E265FB"/>
    <w:rsid w:val="00E26878"/>
    <w:rsid w:val="00E30365"/>
    <w:rsid w:val="00E31D01"/>
    <w:rsid w:val="00E3214A"/>
    <w:rsid w:val="00E33EC1"/>
    <w:rsid w:val="00E34DA7"/>
    <w:rsid w:val="00E37CCE"/>
    <w:rsid w:val="00E40EEE"/>
    <w:rsid w:val="00E44696"/>
    <w:rsid w:val="00E45C1B"/>
    <w:rsid w:val="00E467D1"/>
    <w:rsid w:val="00E47955"/>
    <w:rsid w:val="00E52022"/>
    <w:rsid w:val="00E53A9A"/>
    <w:rsid w:val="00E553CF"/>
    <w:rsid w:val="00E626DE"/>
    <w:rsid w:val="00E64CD8"/>
    <w:rsid w:val="00E7224A"/>
    <w:rsid w:val="00E82314"/>
    <w:rsid w:val="00E83889"/>
    <w:rsid w:val="00E838BC"/>
    <w:rsid w:val="00E83B52"/>
    <w:rsid w:val="00E8519B"/>
    <w:rsid w:val="00E9149D"/>
    <w:rsid w:val="00E937EA"/>
    <w:rsid w:val="00EA3900"/>
    <w:rsid w:val="00EB0A4B"/>
    <w:rsid w:val="00EB29AC"/>
    <w:rsid w:val="00EB4E73"/>
    <w:rsid w:val="00EB5468"/>
    <w:rsid w:val="00EB7076"/>
    <w:rsid w:val="00EC1705"/>
    <w:rsid w:val="00EC1B2B"/>
    <w:rsid w:val="00EC3257"/>
    <w:rsid w:val="00EC388D"/>
    <w:rsid w:val="00EC70E1"/>
    <w:rsid w:val="00EC7DE0"/>
    <w:rsid w:val="00ED28AB"/>
    <w:rsid w:val="00ED3AF0"/>
    <w:rsid w:val="00ED403A"/>
    <w:rsid w:val="00ED49C8"/>
    <w:rsid w:val="00EE2A3E"/>
    <w:rsid w:val="00EE2A8A"/>
    <w:rsid w:val="00EE358B"/>
    <w:rsid w:val="00EE4BE2"/>
    <w:rsid w:val="00EE53C9"/>
    <w:rsid w:val="00EE5C6D"/>
    <w:rsid w:val="00EE5F8A"/>
    <w:rsid w:val="00EE6B76"/>
    <w:rsid w:val="00EE6F90"/>
    <w:rsid w:val="00EE6FE9"/>
    <w:rsid w:val="00EE743F"/>
    <w:rsid w:val="00EE7F01"/>
    <w:rsid w:val="00EF0069"/>
    <w:rsid w:val="00EF0A4A"/>
    <w:rsid w:val="00EF1B28"/>
    <w:rsid w:val="00EF398F"/>
    <w:rsid w:val="00EF5486"/>
    <w:rsid w:val="00EF60A1"/>
    <w:rsid w:val="00F03B78"/>
    <w:rsid w:val="00F0409E"/>
    <w:rsid w:val="00F079B9"/>
    <w:rsid w:val="00F12824"/>
    <w:rsid w:val="00F12CD4"/>
    <w:rsid w:val="00F12DB4"/>
    <w:rsid w:val="00F138A7"/>
    <w:rsid w:val="00F153C5"/>
    <w:rsid w:val="00F35E6D"/>
    <w:rsid w:val="00F36FB3"/>
    <w:rsid w:val="00F37680"/>
    <w:rsid w:val="00F40258"/>
    <w:rsid w:val="00F403E2"/>
    <w:rsid w:val="00F41D3B"/>
    <w:rsid w:val="00F423A3"/>
    <w:rsid w:val="00F431EB"/>
    <w:rsid w:val="00F43F6A"/>
    <w:rsid w:val="00F4687D"/>
    <w:rsid w:val="00F4698F"/>
    <w:rsid w:val="00F528B1"/>
    <w:rsid w:val="00F52AD1"/>
    <w:rsid w:val="00F55FA1"/>
    <w:rsid w:val="00F57B71"/>
    <w:rsid w:val="00F634E6"/>
    <w:rsid w:val="00F67B74"/>
    <w:rsid w:val="00F70303"/>
    <w:rsid w:val="00F722BD"/>
    <w:rsid w:val="00F724F0"/>
    <w:rsid w:val="00F731E9"/>
    <w:rsid w:val="00F74C65"/>
    <w:rsid w:val="00F75117"/>
    <w:rsid w:val="00F81054"/>
    <w:rsid w:val="00F811C7"/>
    <w:rsid w:val="00F811DE"/>
    <w:rsid w:val="00F81360"/>
    <w:rsid w:val="00F826ED"/>
    <w:rsid w:val="00F83F7D"/>
    <w:rsid w:val="00F90578"/>
    <w:rsid w:val="00F91F77"/>
    <w:rsid w:val="00F922C6"/>
    <w:rsid w:val="00F92473"/>
    <w:rsid w:val="00F93599"/>
    <w:rsid w:val="00F96060"/>
    <w:rsid w:val="00FA2D81"/>
    <w:rsid w:val="00FA4091"/>
    <w:rsid w:val="00FB0792"/>
    <w:rsid w:val="00FB2F4E"/>
    <w:rsid w:val="00FB410C"/>
    <w:rsid w:val="00FB574F"/>
    <w:rsid w:val="00FC0420"/>
    <w:rsid w:val="00FC11BD"/>
    <w:rsid w:val="00FC17BF"/>
    <w:rsid w:val="00FC2F4A"/>
    <w:rsid w:val="00FD38F9"/>
    <w:rsid w:val="00FD4602"/>
    <w:rsid w:val="00FD4A44"/>
    <w:rsid w:val="00FD5E42"/>
    <w:rsid w:val="00FD6DE0"/>
    <w:rsid w:val="00FD7B0B"/>
    <w:rsid w:val="00FE1B6D"/>
    <w:rsid w:val="00FE351F"/>
    <w:rsid w:val="00FE578A"/>
    <w:rsid w:val="00FE580E"/>
    <w:rsid w:val="00FE6FE3"/>
    <w:rsid w:val="00FE766D"/>
    <w:rsid w:val="00FF1C8B"/>
    <w:rsid w:val="00FF2453"/>
    <w:rsid w:val="00FF50DD"/>
    <w:rsid w:val="00FF69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v:textbox inset="5.85pt,.7pt,5.85pt,.7pt"/>
    </o:shapedefaults>
    <o:shapelayout v:ext="edit">
      <o:idmap v:ext="edit" data="1"/>
    </o:shapelayout>
  </w:shapeDefaults>
  <w:decimalSymbol w:val="."/>
  <w:listSeparator w:val=","/>
  <w15:docId w15:val="{DAE68019-DAE5-4D25-A5FF-EC89CDFF2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822288"/>
    <w:pPr>
      <w:adjustRightInd w:val="0"/>
      <w:snapToGrid w:val="0"/>
    </w:pPr>
    <w:rPr>
      <w:rFonts w:ascii="メイリオ" w:eastAsia="メイリオ" w:hAnsi="メイリオ"/>
      <w:sz w:val="24"/>
    </w:rPr>
  </w:style>
  <w:style w:type="paragraph" w:styleId="1">
    <w:name w:val="heading 1"/>
    <w:basedOn w:val="a"/>
    <w:next w:val="a"/>
    <w:link w:val="10"/>
    <w:qFormat/>
    <w:rsid w:val="00822288"/>
    <w:pPr>
      <w:keepNext/>
      <w:numPr>
        <w:numId w:val="12"/>
      </w:numPr>
      <w:suppressAutoHyphens/>
      <w:outlineLvl w:val="0"/>
    </w:pPr>
    <w:rPr>
      <w:rFonts w:cs="Century"/>
      <w:b/>
      <w:kern w:val="24"/>
      <w:szCs w:val="24"/>
      <w:lang w:eastAsia="ar-SA"/>
    </w:rPr>
  </w:style>
  <w:style w:type="paragraph" w:styleId="2">
    <w:name w:val="heading 2"/>
    <w:basedOn w:val="a"/>
    <w:next w:val="a"/>
    <w:link w:val="20"/>
    <w:qFormat/>
    <w:rsid w:val="00822288"/>
    <w:pPr>
      <w:keepNext/>
      <w:numPr>
        <w:ilvl w:val="1"/>
        <w:numId w:val="12"/>
      </w:numPr>
      <w:suppressAutoHyphens/>
      <w:outlineLvl w:val="1"/>
    </w:pPr>
    <w:rPr>
      <w:rFonts w:cs="メイリオ"/>
      <w:kern w:val="21"/>
      <w:szCs w:val="21"/>
      <w:lang w:eastAsia="ar-SA"/>
    </w:rPr>
  </w:style>
  <w:style w:type="paragraph" w:styleId="3">
    <w:name w:val="heading 3"/>
    <w:basedOn w:val="a"/>
    <w:next w:val="a"/>
    <w:link w:val="30"/>
    <w:qFormat/>
    <w:rsid w:val="00822288"/>
    <w:pPr>
      <w:keepNext/>
      <w:numPr>
        <w:ilvl w:val="2"/>
        <w:numId w:val="12"/>
      </w:numPr>
      <w:suppressAutoHyphens/>
      <w:ind w:left="993" w:hanging="937"/>
      <w:outlineLvl w:val="2"/>
    </w:pPr>
    <w:rPr>
      <w:rFonts w:cs="Century"/>
      <w:kern w:val="24"/>
      <w:szCs w:val="24"/>
      <w:lang w:eastAsia="ar-SA"/>
    </w:rPr>
  </w:style>
  <w:style w:type="paragraph" w:styleId="4">
    <w:name w:val="heading 4"/>
    <w:basedOn w:val="a"/>
    <w:next w:val="a"/>
    <w:link w:val="40"/>
    <w:qFormat/>
    <w:rsid w:val="00822288"/>
    <w:pPr>
      <w:keepNext/>
      <w:numPr>
        <w:ilvl w:val="3"/>
        <w:numId w:val="12"/>
      </w:numPr>
      <w:tabs>
        <w:tab w:val="left" w:pos="851"/>
      </w:tabs>
      <w:suppressAutoHyphens/>
      <w:outlineLvl w:val="3"/>
    </w:pPr>
    <w:rPr>
      <w:rFonts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822288"/>
    <w:rPr>
      <w:rFonts w:ascii="メイリオ" w:eastAsia="メイリオ" w:hAnsi="メイリオ" w:cs="Century"/>
      <w:b/>
      <w:kern w:val="24"/>
      <w:sz w:val="24"/>
      <w:szCs w:val="24"/>
      <w:lang w:eastAsia="ar-SA"/>
    </w:rPr>
  </w:style>
  <w:style w:type="character" w:customStyle="1" w:styleId="20">
    <w:name w:val="見出し 2 (文字)"/>
    <w:basedOn w:val="a0"/>
    <w:link w:val="2"/>
    <w:rsid w:val="00822288"/>
    <w:rPr>
      <w:rFonts w:ascii="メイリオ" w:eastAsia="メイリオ" w:hAnsi="メイリオ" w:cs="メイリオ"/>
      <w:kern w:val="21"/>
      <w:sz w:val="24"/>
      <w:szCs w:val="21"/>
      <w:lang w:eastAsia="ar-SA"/>
    </w:rPr>
  </w:style>
  <w:style w:type="paragraph" w:styleId="11">
    <w:name w:val="toc 1"/>
    <w:basedOn w:val="a"/>
    <w:next w:val="a"/>
    <w:autoRedefine/>
    <w:uiPriority w:val="39"/>
    <w:unhideWhenUsed/>
    <w:qFormat/>
    <w:rsid w:val="00822288"/>
    <w:pPr>
      <w:tabs>
        <w:tab w:val="right" w:leader="dot" w:pos="8494"/>
      </w:tabs>
    </w:pPr>
    <w:rPr>
      <w:b/>
      <w:sz w:val="22"/>
      <w:szCs w:val="21"/>
    </w:rPr>
  </w:style>
  <w:style w:type="paragraph" w:styleId="21">
    <w:name w:val="toc 2"/>
    <w:basedOn w:val="a"/>
    <w:next w:val="a"/>
    <w:autoRedefine/>
    <w:uiPriority w:val="39"/>
    <w:unhideWhenUsed/>
    <w:qFormat/>
    <w:rsid w:val="00822288"/>
    <w:pPr>
      <w:ind w:leftChars="100" w:left="240"/>
    </w:pPr>
    <w:rPr>
      <w:sz w:val="22"/>
    </w:rPr>
  </w:style>
  <w:style w:type="paragraph" w:styleId="31">
    <w:name w:val="toc 3"/>
    <w:basedOn w:val="a"/>
    <w:next w:val="a"/>
    <w:autoRedefine/>
    <w:uiPriority w:val="39"/>
    <w:unhideWhenUsed/>
    <w:qFormat/>
    <w:rsid w:val="00822288"/>
    <w:pPr>
      <w:ind w:leftChars="200" w:left="480"/>
    </w:pPr>
    <w:rPr>
      <w:sz w:val="22"/>
    </w:rPr>
  </w:style>
  <w:style w:type="paragraph" w:styleId="a3">
    <w:name w:val="No Spacing"/>
    <w:link w:val="a4"/>
    <w:uiPriority w:val="1"/>
    <w:qFormat/>
    <w:rsid w:val="00822288"/>
    <w:rPr>
      <w:kern w:val="0"/>
      <w:sz w:val="22"/>
    </w:rPr>
  </w:style>
  <w:style w:type="character" w:customStyle="1" w:styleId="a4">
    <w:name w:val="行間詰め (文字)"/>
    <w:basedOn w:val="a0"/>
    <w:link w:val="a3"/>
    <w:uiPriority w:val="1"/>
    <w:rsid w:val="00822288"/>
    <w:rPr>
      <w:kern w:val="0"/>
      <w:sz w:val="22"/>
    </w:rPr>
  </w:style>
  <w:style w:type="paragraph" w:styleId="a5">
    <w:name w:val="Balloon Text"/>
    <w:basedOn w:val="a"/>
    <w:link w:val="a6"/>
    <w:uiPriority w:val="99"/>
    <w:semiHidden/>
    <w:unhideWhenUsed/>
    <w:rsid w:val="0082228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22288"/>
    <w:rPr>
      <w:rFonts w:asciiTheme="majorHAnsi" w:eastAsiaTheme="majorEastAsia" w:hAnsiTheme="majorHAnsi" w:cstheme="majorBidi"/>
      <w:sz w:val="18"/>
      <w:szCs w:val="18"/>
    </w:rPr>
  </w:style>
  <w:style w:type="character" w:styleId="a7">
    <w:name w:val="Hyperlink"/>
    <w:basedOn w:val="a0"/>
    <w:uiPriority w:val="99"/>
    <w:unhideWhenUsed/>
    <w:rsid w:val="00822288"/>
    <w:rPr>
      <w:color w:val="0000FF" w:themeColor="hyperlink"/>
      <w:u w:val="single"/>
    </w:rPr>
  </w:style>
  <w:style w:type="paragraph" w:styleId="a8">
    <w:name w:val="header"/>
    <w:basedOn w:val="a"/>
    <w:link w:val="a9"/>
    <w:uiPriority w:val="99"/>
    <w:unhideWhenUsed/>
    <w:rsid w:val="00822288"/>
    <w:pPr>
      <w:tabs>
        <w:tab w:val="center" w:pos="4252"/>
        <w:tab w:val="right" w:pos="8504"/>
      </w:tabs>
    </w:pPr>
  </w:style>
  <w:style w:type="character" w:customStyle="1" w:styleId="a9">
    <w:name w:val="ヘッダー (文字)"/>
    <w:basedOn w:val="a0"/>
    <w:link w:val="a8"/>
    <w:uiPriority w:val="99"/>
    <w:rsid w:val="00822288"/>
    <w:rPr>
      <w:rFonts w:ascii="メイリオ" w:eastAsia="メイリオ" w:hAnsi="メイリオ"/>
      <w:sz w:val="24"/>
    </w:rPr>
  </w:style>
  <w:style w:type="paragraph" w:styleId="aa">
    <w:name w:val="footer"/>
    <w:basedOn w:val="a"/>
    <w:link w:val="ab"/>
    <w:uiPriority w:val="99"/>
    <w:unhideWhenUsed/>
    <w:rsid w:val="00822288"/>
    <w:pPr>
      <w:tabs>
        <w:tab w:val="center" w:pos="4252"/>
        <w:tab w:val="right" w:pos="8504"/>
      </w:tabs>
    </w:pPr>
  </w:style>
  <w:style w:type="character" w:customStyle="1" w:styleId="ab">
    <w:name w:val="フッター (文字)"/>
    <w:basedOn w:val="a0"/>
    <w:link w:val="aa"/>
    <w:uiPriority w:val="99"/>
    <w:rsid w:val="00822288"/>
    <w:rPr>
      <w:rFonts w:ascii="メイリオ" w:eastAsia="メイリオ" w:hAnsi="メイリオ"/>
      <w:sz w:val="24"/>
    </w:rPr>
  </w:style>
  <w:style w:type="character" w:styleId="ac">
    <w:name w:val="Placeholder Text"/>
    <w:basedOn w:val="a0"/>
    <w:uiPriority w:val="99"/>
    <w:semiHidden/>
    <w:rsid w:val="00822288"/>
    <w:rPr>
      <w:color w:val="808080"/>
    </w:rPr>
  </w:style>
  <w:style w:type="character" w:customStyle="1" w:styleId="30">
    <w:name w:val="見出し 3 (文字)"/>
    <w:basedOn w:val="a0"/>
    <w:link w:val="3"/>
    <w:rsid w:val="00822288"/>
    <w:rPr>
      <w:rFonts w:ascii="メイリオ" w:eastAsia="メイリオ" w:hAnsi="メイリオ" w:cs="Century"/>
      <w:kern w:val="24"/>
      <w:sz w:val="24"/>
      <w:szCs w:val="24"/>
      <w:lang w:eastAsia="ar-SA"/>
    </w:rPr>
  </w:style>
  <w:style w:type="paragraph" w:styleId="ad">
    <w:name w:val="List Paragraph"/>
    <w:basedOn w:val="a"/>
    <w:uiPriority w:val="34"/>
    <w:qFormat/>
    <w:rsid w:val="00A0154D"/>
    <w:pPr>
      <w:ind w:leftChars="400" w:left="840"/>
    </w:pPr>
  </w:style>
  <w:style w:type="table" w:styleId="ae">
    <w:name w:val="Table Grid"/>
    <w:basedOn w:val="a1"/>
    <w:uiPriority w:val="59"/>
    <w:rsid w:val="00381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rsid w:val="00822288"/>
    <w:rPr>
      <w:rFonts w:ascii="メイリオ" w:eastAsia="メイリオ" w:hAnsi="メイリオ" w:cs="Century"/>
      <w:bCs/>
      <w:kern w:val="24"/>
      <w:sz w:val="24"/>
      <w:szCs w:val="24"/>
      <w:lang w:eastAsia="ar-SA"/>
    </w:rPr>
  </w:style>
  <w:style w:type="paragraph" w:styleId="41">
    <w:name w:val="toc 4"/>
    <w:basedOn w:val="a"/>
    <w:next w:val="a"/>
    <w:autoRedefine/>
    <w:uiPriority w:val="39"/>
    <w:unhideWhenUsed/>
    <w:rsid w:val="00822288"/>
    <w:pPr>
      <w:ind w:leftChars="300" w:left="720"/>
    </w:pPr>
  </w:style>
  <w:style w:type="paragraph" w:styleId="5">
    <w:name w:val="toc 5"/>
    <w:basedOn w:val="a"/>
    <w:next w:val="a"/>
    <w:autoRedefine/>
    <w:uiPriority w:val="39"/>
    <w:semiHidden/>
    <w:unhideWhenUsed/>
    <w:rsid w:val="00822288"/>
    <w:pPr>
      <w:ind w:leftChars="400" w:left="960"/>
    </w:pPr>
  </w:style>
  <w:style w:type="paragraph" w:styleId="6">
    <w:name w:val="toc 6"/>
    <w:basedOn w:val="a"/>
    <w:next w:val="a"/>
    <w:autoRedefine/>
    <w:uiPriority w:val="39"/>
    <w:semiHidden/>
    <w:unhideWhenUsed/>
    <w:rsid w:val="00822288"/>
    <w:pPr>
      <w:ind w:leftChars="500" w:left="1200"/>
    </w:pPr>
  </w:style>
  <w:style w:type="paragraph" w:styleId="7">
    <w:name w:val="toc 7"/>
    <w:basedOn w:val="a"/>
    <w:next w:val="a"/>
    <w:autoRedefine/>
    <w:uiPriority w:val="39"/>
    <w:semiHidden/>
    <w:unhideWhenUsed/>
    <w:rsid w:val="00822288"/>
    <w:pPr>
      <w:ind w:leftChars="600" w:left="1440"/>
    </w:pPr>
  </w:style>
  <w:style w:type="paragraph" w:styleId="8">
    <w:name w:val="toc 8"/>
    <w:basedOn w:val="a"/>
    <w:next w:val="a"/>
    <w:autoRedefine/>
    <w:uiPriority w:val="39"/>
    <w:semiHidden/>
    <w:unhideWhenUsed/>
    <w:rsid w:val="00822288"/>
    <w:pPr>
      <w:ind w:leftChars="700" w:left="1680"/>
    </w:pPr>
  </w:style>
  <w:style w:type="paragraph" w:styleId="9">
    <w:name w:val="toc 9"/>
    <w:basedOn w:val="a"/>
    <w:next w:val="a"/>
    <w:autoRedefine/>
    <w:uiPriority w:val="39"/>
    <w:semiHidden/>
    <w:unhideWhenUsed/>
    <w:rsid w:val="00822288"/>
    <w:pPr>
      <w:ind w:leftChars="800" w:left="1920"/>
    </w:pPr>
  </w:style>
  <w:style w:type="paragraph" w:styleId="af">
    <w:name w:val="TOC Heading"/>
    <w:basedOn w:val="1"/>
    <w:next w:val="a"/>
    <w:uiPriority w:val="39"/>
    <w:semiHidden/>
    <w:unhideWhenUsed/>
    <w:qFormat/>
    <w:rsid w:val="00822288"/>
    <w:pPr>
      <w:keepLines/>
      <w:numPr>
        <w:numId w:val="0"/>
      </w:numPr>
      <w:spacing w:before="480" w:line="276" w:lineRule="auto"/>
      <w:outlineLvl w:val="9"/>
    </w:pPr>
    <w:rPr>
      <w:rFonts w:eastAsiaTheme="majorEastAsia"/>
      <w:bCs/>
      <w:color w:val="365F91" w:themeColor="accent1" w:themeShade="BF"/>
      <w:kern w:val="0"/>
      <w:sz w:val="28"/>
      <w:szCs w:val="28"/>
    </w:rPr>
  </w:style>
  <w:style w:type="character" w:styleId="af0">
    <w:name w:val="FollowedHyperlink"/>
    <w:basedOn w:val="a0"/>
    <w:uiPriority w:val="99"/>
    <w:semiHidden/>
    <w:unhideWhenUsed/>
    <w:rsid w:val="00EA3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3.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reporttutorialtemplate.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D9307-5636-41C8-A1B3-2C79584C1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reporttutorialtemplate.dotx</Template>
  <TotalTime>111</TotalTime>
  <Pages>36</Pages>
  <Words>1408</Words>
  <Characters>8032</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操作チュートリアル　先生編</vt:lpstr>
    </vt:vector>
  </TitlesOfParts>
  <Company/>
  <LinksUpToDate>false</LinksUpToDate>
  <CharactersWithSpaces>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操作チュートリアル　先生編</dc:title>
  <dc:creator/>
  <cp:lastModifiedBy>NorthGrid</cp:lastModifiedBy>
  <cp:revision>54</cp:revision>
  <cp:lastPrinted>2014-06-25T07:14:00Z</cp:lastPrinted>
  <dcterms:created xsi:type="dcterms:W3CDTF">2018-07-10T06:49:00Z</dcterms:created>
  <dcterms:modified xsi:type="dcterms:W3CDTF">2018-07-11T01:54:00Z</dcterms:modified>
</cp:coreProperties>
</file>