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2028589946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sz w:val="20"/>
        </w:rPr>
      </w:sdtEndPr>
      <w:sdtContent>
        <w:tbl>
          <w:tblPr>
            <w:tblpPr w:leftFromText="187" w:rightFromText="187" w:vertAnchor="page" w:horzAnchor="margin" w:tblpY="4501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725B81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25B81" w:rsidRDefault="00E86C0D" w:rsidP="008F389C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hint="eastAsia"/>
                    <w:noProof/>
                  </w:rPr>
                  <w:drawing>
                    <wp:inline distT="0" distB="0" distL="0" distR="0" wp14:anchorId="39EC9D2C" wp14:editId="455667A4">
                      <wp:extent cx="4680000" cy="1260000"/>
                      <wp:effectExtent l="0" t="0" r="6350" b="0"/>
                      <wp:docPr id="319" name="図 319" descr="インストールガイドV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インストールガイドV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80000" cy="12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25B81" w:rsidTr="008F389C">
            <w:tc>
              <w:tcPr>
                <w:tcW w:w="10466" w:type="dxa"/>
              </w:tcPr>
              <w:p w:rsidR="000225E9" w:rsidRPr="000225E9" w:rsidRDefault="00C453D6" w:rsidP="00944EB8">
                <w:pPr>
                  <w:pStyle w:val="ab"/>
                </w:pPr>
                <w:r w:rsidRPr="000225E9">
                  <w:rPr>
                    <w:rFonts w:hint="eastAsia"/>
                  </w:rPr>
                  <w:t>操作チュートリアル</w:t>
                </w:r>
              </w:p>
              <w:p w:rsidR="00E86C0D" w:rsidRDefault="00E86C0D" w:rsidP="00E86C0D">
                <w:pPr>
                  <w:pStyle w:val="ab"/>
                </w:pPr>
                <w:r w:rsidRPr="00E86C0D">
                  <w:t>Microsoft Entra ID</w:t>
                </w:r>
              </w:p>
              <w:p w:rsidR="00817A56" w:rsidRDefault="00E86C0D" w:rsidP="00817A56">
                <w:pPr>
                  <w:pStyle w:val="ab"/>
                </w:pPr>
                <w:r w:rsidRPr="00E86C0D">
                  <w:t>(旧Azure Active Directory)</w:t>
                </w:r>
              </w:p>
              <w:p w:rsidR="00725B81" w:rsidRPr="000225E9" w:rsidRDefault="00E86C0D" w:rsidP="00817A56">
                <w:pPr>
                  <w:pStyle w:val="ab"/>
                  <w:rPr>
                    <w:rFonts w:cstheme="majorBidi"/>
                    <w:color w:val="4F81BD" w:themeColor="accent1"/>
                  </w:rPr>
                </w:pPr>
                <w:r>
                  <w:rPr>
                    <w:rFonts w:hint="eastAsia"/>
                    <w:lang w:eastAsia="ja-JP"/>
                  </w:rPr>
                  <w:t>連携編</w:t>
                </w:r>
              </w:p>
            </w:tc>
          </w:tr>
          <w:tr w:rsidR="00725B81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25B81" w:rsidRPr="00725B81" w:rsidRDefault="00725B81" w:rsidP="00A84787">
                <w:pPr>
                  <w:pStyle w:val="ad"/>
                </w:pPr>
              </w:p>
            </w:tc>
          </w:tr>
        </w:tbl>
        <w:p w:rsidR="00725B81" w:rsidRPr="000225E9" w:rsidRDefault="00E23DDB" w:rsidP="00E23DDB">
          <w:pPr>
            <w:jc w:val="right"/>
          </w:pPr>
          <w:r>
            <w:rPr>
              <w:noProof/>
            </w:rPr>
            <w:drawing>
              <wp:inline distT="0" distB="0" distL="0" distR="0" wp14:anchorId="466718D5" wp14:editId="56726A5C">
                <wp:extent cx="1439985" cy="353946"/>
                <wp:effectExtent l="0" t="0" r="8255" b="8255"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会社ロゴ黒.wm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985" cy="353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B5CEE" w:rsidRDefault="000B5CEE"/>
        <w:p w:rsidR="000B5CEE" w:rsidRDefault="000B5CEE"/>
        <w:p w:rsidR="000B5CEE" w:rsidRDefault="000B5CEE"/>
        <w:tbl>
          <w:tblPr>
            <w:tblpPr w:leftFromText="187" w:rightFromText="187" w:vertAnchor="page" w:horzAnchor="margin" w:tblpY="15226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5808BA" w:rsidTr="005808BA">
            <w:tc>
              <w:tcPr>
                <w:tcW w:w="5000" w:type="pct"/>
              </w:tcPr>
              <w:p w:rsidR="005808BA" w:rsidRPr="000225E9" w:rsidRDefault="005808BA" w:rsidP="005808BA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第</w:t>
                </w:r>
                <w:r w:rsidR="00CB5CBD">
                  <w:rPr>
                    <w:rFonts w:hint="eastAsia"/>
                    <w:sz w:val="21"/>
                  </w:rPr>
                  <w:t>6</w:t>
                </w:r>
                <w:bookmarkStart w:id="0" w:name="_GoBack"/>
                <w:bookmarkEnd w:id="0"/>
                <w:r w:rsidRPr="000225E9">
                  <w:rPr>
                    <w:rFonts w:hint="eastAsia"/>
                    <w:sz w:val="21"/>
                  </w:rPr>
                  <w:t>版</w:t>
                </w:r>
              </w:p>
              <w:p w:rsidR="005808BA" w:rsidRPr="000225E9" w:rsidRDefault="005808BA" w:rsidP="00E86C0D">
                <w:pPr>
                  <w:jc w:val="right"/>
                  <w:rPr>
                    <w:sz w:val="21"/>
                  </w:rPr>
                </w:pPr>
                <w:r w:rsidRPr="000225E9">
                  <w:rPr>
                    <w:rFonts w:hint="eastAsia"/>
                    <w:sz w:val="21"/>
                  </w:rPr>
                  <w:t>202</w:t>
                </w:r>
                <w:r w:rsidR="00E86C0D">
                  <w:rPr>
                    <w:sz w:val="21"/>
                  </w:rPr>
                  <w:t>5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2C683F">
                  <w:rPr>
                    <w:rFonts w:hint="eastAsia"/>
                    <w:sz w:val="21"/>
                  </w:rPr>
                  <w:t>04</w:t>
                </w:r>
                <w:r w:rsidRPr="000225E9">
                  <w:rPr>
                    <w:rFonts w:hint="eastAsia"/>
                    <w:sz w:val="21"/>
                  </w:rPr>
                  <w:t>/</w:t>
                </w:r>
                <w:r w:rsidR="00374E6F">
                  <w:rPr>
                    <w:rFonts w:hint="eastAsia"/>
                    <w:sz w:val="21"/>
                  </w:rPr>
                  <w:t>21</w:t>
                </w:r>
              </w:p>
            </w:tc>
          </w:tr>
        </w:tbl>
        <w:p w:rsidR="00725B81" w:rsidRDefault="00725B81">
          <w:r>
            <w:br w:type="page"/>
          </w:r>
        </w:p>
      </w:sdtContent>
    </w:sdt>
    <w:sdt>
      <w:sdtPr>
        <w:rPr>
          <w:rFonts w:cstheme="minorBidi"/>
          <w:b w:val="0"/>
          <w:bCs w:val="0"/>
          <w:kern w:val="2"/>
          <w:sz w:val="20"/>
          <w:szCs w:val="22"/>
          <w:lang w:val="ja-JP"/>
        </w:rPr>
        <w:id w:val="-1516223563"/>
        <w:docPartObj>
          <w:docPartGallery w:val="Table of Contents"/>
          <w:docPartUnique/>
        </w:docPartObj>
      </w:sdtPr>
      <w:sdtEndPr/>
      <w:sdtContent>
        <w:p w:rsidR="00210529" w:rsidRPr="00210529" w:rsidRDefault="00210529" w:rsidP="00024D63">
          <w:pPr>
            <w:pStyle w:val="af"/>
          </w:pPr>
          <w:r w:rsidRPr="009B1551">
            <w:rPr>
              <w:lang w:val="ja-JP"/>
            </w:rPr>
            <w:t>目次</w:t>
          </w:r>
        </w:p>
        <w:p w:rsidR="00BA5C38" w:rsidRDefault="008F389C">
          <w:pPr>
            <w:pStyle w:val="11"/>
            <w:rPr>
              <w:rFonts w:asciiTheme="minorHAnsi" w:eastAsiaTheme="minorEastAsia" w:hAnsiTheme="minorHAnsi"/>
              <w:sz w:val="21"/>
              <w:szCs w:val="22"/>
            </w:rPr>
          </w:pPr>
          <w:r>
            <w:rPr>
              <w:b/>
            </w:rPr>
            <w:fldChar w:fldCharType="begin"/>
          </w:r>
          <w:r>
            <w:instrText xml:space="preserve"> TOC \o "1-5" \h \z \u </w:instrText>
          </w:r>
          <w:r>
            <w:rPr>
              <w:b/>
            </w:rPr>
            <w:fldChar w:fldCharType="separate"/>
          </w:r>
          <w:hyperlink w:anchor="_Toc195887021" w:history="1">
            <w:r w:rsidR="00BA5C38" w:rsidRPr="009E71D1">
              <w:rPr>
                <w:rStyle w:val="af0"/>
              </w:rPr>
              <w:t>1.</w:t>
            </w:r>
            <w:r w:rsidR="00BA5C38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BA5C38" w:rsidRPr="009E71D1">
              <w:rPr>
                <w:rStyle w:val="af0"/>
              </w:rPr>
              <w:t>概要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_Toc195887021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11"/>
            <w:rPr>
              <w:rFonts w:asciiTheme="minorHAnsi" w:eastAsiaTheme="minorEastAsia" w:hAnsiTheme="minorHAnsi"/>
              <w:sz w:val="21"/>
              <w:szCs w:val="22"/>
            </w:rPr>
          </w:pPr>
          <w:hyperlink w:anchor="_Toc195887022" w:history="1">
            <w:r w:rsidR="00BA5C38" w:rsidRPr="009E71D1">
              <w:rPr>
                <w:rStyle w:val="af0"/>
              </w:rPr>
              <w:t>2.</w:t>
            </w:r>
            <w:r w:rsidR="00BA5C38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BA5C38" w:rsidRPr="009E71D1">
              <w:rPr>
                <w:rStyle w:val="af0"/>
              </w:rPr>
              <w:t>Entra IDを使用したSAML設定手順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_Toc195887022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95887023" w:history="1">
            <w:r w:rsidR="00BA5C38" w:rsidRPr="009E71D1">
              <w:rPr>
                <w:rStyle w:val="af0"/>
              </w:rPr>
              <w:t>2.1.</w:t>
            </w:r>
            <w:r w:rsidR="00BA5C38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BA5C38" w:rsidRPr="009E71D1">
              <w:rPr>
                <w:rStyle w:val="af0"/>
              </w:rPr>
              <w:t>Entra IDでの設定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_Toc195887023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24" w:history="1">
            <w:r w:rsidR="00BA5C38" w:rsidRPr="009E71D1">
              <w:rPr>
                <w:rStyle w:val="af0"/>
              </w:rPr>
              <w:t>2.1.1. アプリケーションの作成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_Toc195887024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25" w:history="1">
            <w:r w:rsidR="00BA5C38" w:rsidRPr="009E71D1">
              <w:rPr>
                <w:rStyle w:val="af0"/>
              </w:rPr>
              <w:t>2.1.2. ユーザー、グループの割り当て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_Toc195887025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3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26" w:history="1">
            <w:r w:rsidR="00BA5C38" w:rsidRPr="009E71D1">
              <w:rPr>
                <w:rStyle w:val="af0"/>
              </w:rPr>
              <w:t>2.1.3. Entra IDの設定・情報取得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_Toc195887026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5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95887027" w:history="1">
            <w:r w:rsidR="00BA5C38" w:rsidRPr="009E71D1">
              <w:rPr>
                <w:rStyle w:val="af0"/>
              </w:rPr>
              <w:t>2.2.</w:t>
            </w:r>
            <w:r w:rsidR="00BA5C38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BA5C38" w:rsidRPr="009E71D1">
              <w:rPr>
                <w:rStyle w:val="af0"/>
              </w:rPr>
              <w:t>Proselfでの設定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_Toc195887027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9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28" w:history="1">
            <w:r w:rsidR="00BA5C38" w:rsidRPr="009E71D1">
              <w:rPr>
                <w:rStyle w:val="af0"/>
              </w:rPr>
              <w:t>2.2.1. SAML設定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_Toc195887028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9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29" w:history="1">
            <w:r w:rsidR="00BA5C38" w:rsidRPr="009E71D1">
              <w:rPr>
                <w:rStyle w:val="af0"/>
              </w:rPr>
              <w:t>2.2.2. IdP証明書自動更新設定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_Toc195887029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12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30" w:history="1">
            <w:r w:rsidR="00BA5C38" w:rsidRPr="009E71D1">
              <w:rPr>
                <w:rStyle w:val="af0"/>
              </w:rPr>
              <w:t>2.2.3. ユーザー追加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_Toc195887030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13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31" w:history="1">
            <w:r w:rsidR="00BA5C38" w:rsidRPr="009E71D1">
              <w:rPr>
                <w:rStyle w:val="af0"/>
              </w:rPr>
              <w:t>2.2.4. シングルサインオンのテスト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_Toc195887031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15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11"/>
            <w:rPr>
              <w:rFonts w:asciiTheme="minorHAnsi" w:eastAsiaTheme="minorEastAsia" w:hAnsiTheme="minorHAnsi"/>
              <w:sz w:val="21"/>
              <w:szCs w:val="22"/>
            </w:rPr>
          </w:pPr>
          <w:hyperlink w:anchor="_Toc195887032" w:history="1">
            <w:r w:rsidR="00BA5C38" w:rsidRPr="009E71D1">
              <w:rPr>
                <w:rStyle w:val="af0"/>
              </w:rPr>
              <w:t>3.</w:t>
            </w:r>
            <w:r w:rsidR="00BA5C38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BA5C38" w:rsidRPr="009E71D1">
              <w:rPr>
                <w:rStyle w:val="af0"/>
              </w:rPr>
              <w:t>Entra IDを使用したSAML設定手順(プロビジョニング)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_Toc195887032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16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95887033" w:history="1">
            <w:r w:rsidR="00BA5C38" w:rsidRPr="009E71D1">
              <w:rPr>
                <w:rStyle w:val="af0"/>
              </w:rPr>
              <w:t>3.1.</w:t>
            </w:r>
            <w:r w:rsidR="00BA5C38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BA5C38" w:rsidRPr="009E71D1">
              <w:rPr>
                <w:rStyle w:val="af0"/>
              </w:rPr>
              <w:t>Proselfでの設定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_Toc195887033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16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34" w:history="1">
            <w:r w:rsidR="00BA5C38" w:rsidRPr="009E71D1">
              <w:rPr>
                <w:rStyle w:val="af0"/>
              </w:rPr>
              <w:t>3.1.1. 新規ユーザー登録デフォルト設定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_Toc195887034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16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35" w:history="1">
            <w:r w:rsidR="00BA5C38" w:rsidRPr="009E71D1">
              <w:rPr>
                <w:rStyle w:val="af0"/>
              </w:rPr>
              <w:t>3.1.2. SCIM連携設定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_Toc195887035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17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36" w:history="1">
            <w:r w:rsidR="00BA5C38" w:rsidRPr="009E71D1">
              <w:rPr>
                <w:rStyle w:val="af0"/>
              </w:rPr>
              <w:t>3.1.3. 認証トークン発行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_Toc195887036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19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95887037" w:history="1">
            <w:r w:rsidR="00BA5C38" w:rsidRPr="009E71D1">
              <w:rPr>
                <w:rStyle w:val="af0"/>
              </w:rPr>
              <w:t>3.2.</w:t>
            </w:r>
            <w:r w:rsidR="00BA5C38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BA5C38" w:rsidRPr="009E71D1">
              <w:rPr>
                <w:rStyle w:val="af0"/>
              </w:rPr>
              <w:t>Entra IDでの設定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_Toc195887037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22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38" w:history="1">
            <w:r w:rsidR="00BA5C38" w:rsidRPr="009E71D1">
              <w:rPr>
                <w:rStyle w:val="af0"/>
              </w:rPr>
              <w:t>3.2.1. プロビジョニングの開始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_Toc195887038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27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39" w:history="1">
            <w:r w:rsidR="00BA5C38" w:rsidRPr="009E71D1">
              <w:rPr>
                <w:rStyle w:val="af0"/>
              </w:rPr>
              <w:t>3.2.2. プロビジョニングの即時実行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_Toc195887039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30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95887040" w:history="1">
            <w:r w:rsidR="00BA5C38" w:rsidRPr="009E71D1">
              <w:rPr>
                <w:rStyle w:val="af0"/>
              </w:rPr>
              <w:t>3.3.</w:t>
            </w:r>
            <w:r w:rsidR="00BA5C38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BA5C38" w:rsidRPr="009E71D1">
              <w:rPr>
                <w:rStyle w:val="af0"/>
              </w:rPr>
              <w:t>ユーザーの属性連携設定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_Toc195887040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33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95887041" w:history="1">
            <w:r w:rsidR="00BA5C38" w:rsidRPr="009E71D1">
              <w:rPr>
                <w:rStyle w:val="af0"/>
              </w:rPr>
              <w:t>3.4.</w:t>
            </w:r>
            <w:r w:rsidR="00BA5C38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BA5C38" w:rsidRPr="009E71D1">
              <w:rPr>
                <w:rStyle w:val="af0"/>
              </w:rPr>
              <w:t>アクセス制限の設定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_Toc195887041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35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11"/>
            <w:rPr>
              <w:rFonts w:asciiTheme="minorHAnsi" w:eastAsiaTheme="minorEastAsia" w:hAnsiTheme="minorHAnsi"/>
              <w:sz w:val="21"/>
              <w:szCs w:val="22"/>
            </w:rPr>
          </w:pPr>
          <w:hyperlink w:anchor="_Toc195887042" w:history="1">
            <w:r w:rsidR="00BA5C38" w:rsidRPr="009E71D1">
              <w:rPr>
                <w:rStyle w:val="af0"/>
              </w:rPr>
              <w:t>4.</w:t>
            </w:r>
            <w:r w:rsidR="00BA5C38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BA5C38" w:rsidRPr="009E71D1">
              <w:rPr>
                <w:rStyle w:val="af0"/>
              </w:rPr>
              <w:t>シングルサインオン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_Toc195887042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38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95887043" w:history="1">
            <w:r w:rsidR="00BA5C38" w:rsidRPr="009E71D1">
              <w:rPr>
                <w:rStyle w:val="af0"/>
              </w:rPr>
              <w:t>4.1.</w:t>
            </w:r>
            <w:r w:rsidR="00BA5C38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BA5C38" w:rsidRPr="009E71D1">
              <w:rPr>
                <w:rStyle w:val="af0"/>
              </w:rPr>
              <w:t>Webブラウザからのシングルサインオン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_Toc195887043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38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44" w:history="1">
            <w:r w:rsidR="00BA5C38" w:rsidRPr="009E71D1">
              <w:rPr>
                <w:rStyle w:val="af0"/>
              </w:rPr>
              <w:t>4.1.1. Entra IDからのシングルサインオン(IdP Initiated)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_Toc195887044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38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31"/>
            <w:rPr>
              <w:rFonts w:asciiTheme="minorHAnsi" w:eastAsiaTheme="minorEastAsia" w:hAnsiTheme="minorHAnsi"/>
              <w:sz w:val="21"/>
            </w:rPr>
          </w:pPr>
          <w:hyperlink w:anchor="_Toc195887045" w:history="1">
            <w:r w:rsidR="00BA5C38" w:rsidRPr="009E71D1">
              <w:rPr>
                <w:rStyle w:val="af0"/>
              </w:rPr>
              <w:t>4.1.2. Proselfからのシングルサインオン(SP initiated)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_Toc195887045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39</w:t>
            </w:r>
            <w:r w:rsidR="00BA5C38">
              <w:rPr>
                <w:webHidden/>
              </w:rPr>
              <w:fldChar w:fldCharType="end"/>
            </w:r>
          </w:hyperlink>
        </w:p>
        <w:p w:rsidR="00BA5C38" w:rsidRDefault="00CB5CBD">
          <w:pPr>
            <w:pStyle w:val="21"/>
            <w:rPr>
              <w:rFonts w:asciiTheme="minorHAnsi" w:eastAsiaTheme="minorEastAsia" w:hAnsiTheme="minorHAnsi"/>
              <w:bCs w:val="0"/>
              <w:sz w:val="21"/>
            </w:rPr>
          </w:pPr>
          <w:hyperlink w:anchor="_Toc195887046" w:history="1">
            <w:r w:rsidR="00BA5C38" w:rsidRPr="009E71D1">
              <w:rPr>
                <w:rStyle w:val="af0"/>
              </w:rPr>
              <w:t>4.2.</w:t>
            </w:r>
            <w:r w:rsidR="00BA5C38">
              <w:rPr>
                <w:rFonts w:asciiTheme="minorHAnsi" w:eastAsiaTheme="minorEastAsia" w:hAnsiTheme="minorHAnsi"/>
                <w:bCs w:val="0"/>
                <w:sz w:val="21"/>
              </w:rPr>
              <w:tab/>
            </w:r>
            <w:r w:rsidR="00BA5C38" w:rsidRPr="009E71D1">
              <w:rPr>
                <w:rStyle w:val="af0"/>
              </w:rPr>
              <w:t>Proself Clientからのシングルサインオン</w:t>
            </w:r>
            <w:r w:rsidR="00BA5C38">
              <w:rPr>
                <w:webHidden/>
              </w:rPr>
              <w:tab/>
            </w:r>
            <w:r w:rsidR="00BA5C38">
              <w:rPr>
                <w:webHidden/>
              </w:rPr>
              <w:fldChar w:fldCharType="begin"/>
            </w:r>
            <w:r w:rsidR="00BA5C38">
              <w:rPr>
                <w:webHidden/>
              </w:rPr>
              <w:instrText xml:space="preserve"> PAGEREF _Toc195887046 \h </w:instrText>
            </w:r>
            <w:r w:rsidR="00BA5C38">
              <w:rPr>
                <w:webHidden/>
              </w:rPr>
            </w:r>
            <w:r w:rsidR="00BA5C38">
              <w:rPr>
                <w:webHidden/>
              </w:rPr>
              <w:fldChar w:fldCharType="separate"/>
            </w:r>
            <w:r w:rsidR="00BA5C38">
              <w:rPr>
                <w:webHidden/>
              </w:rPr>
              <w:t>41</w:t>
            </w:r>
            <w:r w:rsidR="00BA5C38">
              <w:rPr>
                <w:webHidden/>
              </w:rPr>
              <w:fldChar w:fldCharType="end"/>
            </w:r>
          </w:hyperlink>
        </w:p>
        <w:p w:rsidR="00210529" w:rsidRDefault="008F389C">
          <w:r>
            <w:rPr>
              <w:noProof/>
              <w:szCs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fldChar w:fldCharType="end"/>
          </w:r>
        </w:p>
      </w:sdtContent>
    </w:sdt>
    <w:p w:rsidR="00210529" w:rsidRDefault="00210529" w:rsidP="00A01D21"/>
    <w:p w:rsidR="00210529" w:rsidRDefault="00210529" w:rsidP="00A01D21">
      <w:pPr>
        <w:sectPr w:rsidR="00210529" w:rsidSect="0093206C">
          <w:footerReference w:type="even" r:id="rId10"/>
          <w:pgSz w:w="11906" w:h="16838" w:code="9"/>
          <w:pgMar w:top="720" w:right="720" w:bottom="720" w:left="720" w:header="851" w:footer="992" w:gutter="0"/>
          <w:pgNumType w:start="0"/>
          <w:cols w:space="425"/>
          <w:titlePg/>
          <w:docGrid w:linePitch="326" w:charSpace="-3426"/>
        </w:sectPr>
      </w:pPr>
    </w:p>
    <w:p w:rsidR="005A6814" w:rsidRDefault="005A6814" w:rsidP="00D839B8">
      <w:pPr>
        <w:pStyle w:val="1"/>
        <w:spacing w:after="120"/>
      </w:pPr>
      <w:bookmarkStart w:id="1" w:name="_Toc135225414"/>
      <w:bookmarkStart w:id="2" w:name="_Toc164341310"/>
      <w:bookmarkStart w:id="3" w:name="_Toc195887021"/>
      <w:bookmarkStart w:id="4" w:name="_Toc159346083"/>
      <w:r>
        <w:rPr>
          <w:rFonts w:hint="eastAsia"/>
        </w:rPr>
        <w:lastRenderedPageBreak/>
        <w:t>概要</w:t>
      </w:r>
      <w:bookmarkEnd w:id="1"/>
      <w:bookmarkEnd w:id="2"/>
      <w:bookmarkEnd w:id="3"/>
    </w:p>
    <w:p w:rsidR="005A6814" w:rsidRDefault="005A6814" w:rsidP="005A6814">
      <w:r>
        <w:rPr>
          <w:rFonts w:hint="eastAsia"/>
        </w:rPr>
        <w:t>本チュートリアルは、Microsoft Entra ID</w:t>
      </w:r>
      <w:r w:rsidRPr="00F12A4C">
        <w:rPr>
          <w:rFonts w:cstheme="majorBidi" w:hint="eastAsia"/>
          <w:color w:val="000000" w:themeColor="text1"/>
          <w:szCs w:val="24"/>
        </w:rPr>
        <w:t>(旧</w:t>
      </w:r>
      <w:r w:rsidRPr="00F12A4C">
        <w:rPr>
          <w:rFonts w:cstheme="majorBidi"/>
          <w:color w:val="000000" w:themeColor="text1"/>
          <w:szCs w:val="24"/>
        </w:rPr>
        <w:t>Azure Active Directory</w:t>
      </w:r>
      <w:r w:rsidRPr="00F12A4C">
        <w:rPr>
          <w:rFonts w:cstheme="majorBidi" w:hint="eastAsia"/>
          <w:color w:val="000000" w:themeColor="text1"/>
          <w:szCs w:val="24"/>
        </w:rPr>
        <w:t>)</w:t>
      </w:r>
      <w:r>
        <w:rPr>
          <w:rFonts w:hint="eastAsia"/>
        </w:rPr>
        <w:t>を使用した</w:t>
      </w:r>
      <w:r w:rsidRPr="00BE61A7">
        <w:t>SAML</w:t>
      </w:r>
      <w:r>
        <w:rPr>
          <w:rFonts w:hint="eastAsia"/>
        </w:rPr>
        <w:t>認証を行うための設定方法について説明しています。</w:t>
      </w:r>
    </w:p>
    <w:p w:rsidR="005A6814" w:rsidRPr="007603FD" w:rsidRDefault="005A6814" w:rsidP="00531672">
      <w:pPr>
        <w:pStyle w:val="af5"/>
        <w:numPr>
          <w:ilvl w:val="0"/>
          <w:numId w:val="5"/>
        </w:numPr>
        <w:wordWrap/>
        <w:adjustRightInd w:val="0"/>
        <w:snapToGrid w:val="0"/>
        <w:ind w:leftChars="0"/>
      </w:pPr>
      <w:r w:rsidRPr="00152254">
        <w:rPr>
          <w:rFonts w:hint="eastAsia"/>
          <w:color w:val="FF0000"/>
        </w:rPr>
        <w:t>SAML認証を行うにはSAML認証オプションをインストールしている必要があります。</w:t>
      </w:r>
    </w:p>
    <w:p w:rsidR="005A6814" w:rsidRPr="00D71EF4" w:rsidRDefault="005A6814" w:rsidP="00531672">
      <w:pPr>
        <w:pStyle w:val="af5"/>
        <w:numPr>
          <w:ilvl w:val="0"/>
          <w:numId w:val="5"/>
        </w:numPr>
        <w:wordWrap/>
        <w:adjustRightInd w:val="0"/>
        <w:snapToGrid w:val="0"/>
        <w:ind w:leftChars="0"/>
      </w:pPr>
      <w:r w:rsidRPr="00152254">
        <w:rPr>
          <w:rFonts w:hint="eastAsia"/>
          <w:color w:val="FF0000"/>
        </w:rPr>
        <w:t>SAML認証オプションはEnter</w:t>
      </w:r>
      <w:r w:rsidRPr="00152254">
        <w:rPr>
          <w:color w:val="FF0000"/>
        </w:rPr>
        <w:t>prise</w:t>
      </w:r>
      <w:r w:rsidRPr="00152254">
        <w:rPr>
          <w:rFonts w:hint="eastAsia"/>
          <w:color w:val="FF0000"/>
        </w:rPr>
        <w:t xml:space="preserve"> </w:t>
      </w:r>
      <w:r w:rsidRPr="00152254">
        <w:rPr>
          <w:color w:val="FF0000"/>
        </w:rPr>
        <w:t>Edition</w:t>
      </w:r>
      <w:r w:rsidRPr="00152254">
        <w:rPr>
          <w:rFonts w:hint="eastAsia"/>
          <w:color w:val="FF0000"/>
        </w:rPr>
        <w:t>のみ利用可能です。</w:t>
      </w:r>
    </w:p>
    <w:p w:rsidR="005A6814" w:rsidRPr="00D71EF4" w:rsidRDefault="005A6814" w:rsidP="00531672">
      <w:pPr>
        <w:pStyle w:val="af5"/>
        <w:numPr>
          <w:ilvl w:val="0"/>
          <w:numId w:val="5"/>
        </w:numPr>
        <w:wordWrap/>
        <w:adjustRightInd w:val="0"/>
        <w:snapToGrid w:val="0"/>
        <w:ind w:leftChars="0"/>
        <w:rPr>
          <w:color w:val="FF0000"/>
        </w:rPr>
      </w:pPr>
      <w:r>
        <w:rPr>
          <w:rFonts w:hint="eastAsia"/>
          <w:color w:val="FF0000"/>
        </w:rPr>
        <w:t>便宜上、</w:t>
      </w:r>
      <w:r w:rsidRPr="00D71EF4">
        <w:rPr>
          <w:rFonts w:hint="eastAsia"/>
          <w:color w:val="FF0000"/>
        </w:rPr>
        <w:t>以降</w:t>
      </w:r>
      <w:r>
        <w:rPr>
          <w:rFonts w:hint="eastAsia"/>
          <w:color w:val="FF0000"/>
        </w:rPr>
        <w:t>では</w:t>
      </w:r>
      <w:r w:rsidRPr="00D71EF4">
        <w:rPr>
          <w:rFonts w:hint="eastAsia"/>
          <w:color w:val="FF0000"/>
        </w:rPr>
        <w:t>Microsoft Entra ID をEntra IDと記載し</w:t>
      </w:r>
      <w:r>
        <w:rPr>
          <w:rFonts w:hint="eastAsia"/>
          <w:color w:val="FF0000"/>
        </w:rPr>
        <w:t>ており</w:t>
      </w:r>
      <w:r w:rsidRPr="00D71EF4">
        <w:rPr>
          <w:rFonts w:hint="eastAsia"/>
          <w:color w:val="FF0000"/>
        </w:rPr>
        <w:t>ます。</w:t>
      </w:r>
    </w:p>
    <w:p w:rsidR="005A6814" w:rsidRDefault="005A6814" w:rsidP="005A6814"/>
    <w:p w:rsidR="005A6814" w:rsidRPr="003851D9" w:rsidRDefault="005A6814" w:rsidP="00D839B8">
      <w:pPr>
        <w:pStyle w:val="1"/>
        <w:spacing w:after="120"/>
      </w:pPr>
      <w:bookmarkStart w:id="5" w:name="_Entra_IDを使用したSAML設定手順"/>
      <w:bookmarkStart w:id="6" w:name="_Toc135225415"/>
      <w:bookmarkStart w:id="7" w:name="_Toc164341311"/>
      <w:bookmarkStart w:id="8" w:name="_Toc195887022"/>
      <w:bookmarkEnd w:id="5"/>
      <w:r>
        <w:rPr>
          <w:rFonts w:hint="eastAsia"/>
        </w:rPr>
        <w:t>Entra IDを使用したSAML設定手順</w:t>
      </w:r>
      <w:bookmarkEnd w:id="6"/>
      <w:bookmarkEnd w:id="7"/>
      <w:bookmarkEnd w:id="8"/>
    </w:p>
    <w:p w:rsidR="005A6814" w:rsidRDefault="005A6814" w:rsidP="005A6814">
      <w:r>
        <w:rPr>
          <w:rFonts w:hint="eastAsia"/>
        </w:rPr>
        <w:t>Entra IDを使用したSAML設定手順を記載します。</w:t>
      </w:r>
      <w:bookmarkStart w:id="9" w:name="_共有フォルダ設定"/>
      <w:bookmarkEnd w:id="9"/>
    </w:p>
    <w:p w:rsidR="005A6814" w:rsidRDefault="005A6814" w:rsidP="005A6814">
      <w:r>
        <w:rPr>
          <w:rFonts w:hint="eastAsia"/>
        </w:rPr>
        <w:t>なお、事前にEntra IDにユーザーを登録しておく必要があります。</w:t>
      </w:r>
    </w:p>
    <w:p w:rsidR="005A6814" w:rsidRPr="004334B8" w:rsidRDefault="005A6814" w:rsidP="00531672">
      <w:pPr>
        <w:pStyle w:val="af5"/>
        <w:numPr>
          <w:ilvl w:val="0"/>
          <w:numId w:val="6"/>
        </w:numPr>
        <w:wordWrap/>
        <w:adjustRightInd w:val="0"/>
        <w:snapToGrid w:val="0"/>
        <w:ind w:leftChars="0"/>
      </w:pPr>
      <w:r w:rsidRPr="00152254">
        <w:rPr>
          <w:rFonts w:hint="eastAsia"/>
          <w:color w:val="FF0000"/>
        </w:rPr>
        <w:t>本チュートリアルで使用しているEntra IDの画面ショットは202</w:t>
      </w:r>
      <w:r w:rsidR="00374E6F">
        <w:rPr>
          <w:rFonts w:hint="eastAsia"/>
          <w:color w:val="FF0000"/>
        </w:rPr>
        <w:t>5</w:t>
      </w:r>
      <w:r w:rsidRPr="00152254">
        <w:rPr>
          <w:rFonts w:hint="eastAsia"/>
          <w:color w:val="FF0000"/>
        </w:rPr>
        <w:t>年</w:t>
      </w:r>
      <w:r>
        <w:rPr>
          <w:rFonts w:hint="eastAsia"/>
          <w:color w:val="FF0000"/>
        </w:rPr>
        <w:t>4</w:t>
      </w:r>
      <w:r w:rsidRPr="00152254">
        <w:rPr>
          <w:rFonts w:hint="eastAsia"/>
          <w:color w:val="FF0000"/>
        </w:rPr>
        <w:t>月時点のものとなっております。将来Entra ID側のインターフェースが変更される等で異なってくる場合がありますため、あらかじめお含みおきください。</w:t>
      </w:r>
    </w:p>
    <w:p w:rsidR="005A6814" w:rsidRPr="004E78D4" w:rsidRDefault="005A6814" w:rsidP="005A6814"/>
    <w:p w:rsidR="005A6814" w:rsidRDefault="005A6814" w:rsidP="001E2ECB">
      <w:pPr>
        <w:pStyle w:val="2"/>
        <w:spacing w:after="120"/>
        <w:rPr>
          <w:lang w:eastAsia="ja-JP"/>
        </w:rPr>
      </w:pPr>
      <w:bookmarkStart w:id="10" w:name="_Toc164341312"/>
      <w:bookmarkStart w:id="11" w:name="_Toc195887023"/>
      <w:r>
        <w:t>Entra ID</w:t>
      </w:r>
      <w:r>
        <w:rPr>
          <w:rFonts w:hint="eastAsia"/>
          <w:lang w:eastAsia="ja-JP"/>
        </w:rPr>
        <w:t>での設定</w:t>
      </w:r>
      <w:bookmarkEnd w:id="10"/>
      <w:bookmarkEnd w:id="11"/>
    </w:p>
    <w:p w:rsidR="005A6814" w:rsidRDefault="005A6814" w:rsidP="001E2ECB">
      <w:pPr>
        <w:pStyle w:val="3"/>
        <w:spacing w:after="120"/>
      </w:pPr>
      <w:bookmarkStart w:id="12" w:name="_アプリケーションの作成"/>
      <w:bookmarkStart w:id="13" w:name="_Toc164341313"/>
      <w:bookmarkStart w:id="14" w:name="_Toc195887024"/>
      <w:bookmarkEnd w:id="12"/>
      <w:r w:rsidRPr="00C63556">
        <w:t>アプリケーションの作成</w:t>
      </w:r>
      <w:bookmarkEnd w:id="13"/>
      <w:bookmarkEnd w:id="14"/>
    </w:p>
    <w:p w:rsidR="005A6814" w:rsidRPr="009D173D" w:rsidRDefault="005A6814" w:rsidP="005A6814">
      <w:r>
        <w:rPr>
          <w:rFonts w:hint="eastAsia"/>
        </w:rPr>
        <w:t>Webブラウザで「</w:t>
      </w:r>
      <w:r w:rsidRPr="004865BF">
        <w:t>https://entra.microsoft.com/</w:t>
      </w:r>
      <w:r>
        <w:rPr>
          <w:rFonts w:hint="eastAsia"/>
        </w:rPr>
        <w:t>」にアクセスし、</w:t>
      </w:r>
      <w:r>
        <w:t>Microsoft Entra ID</w:t>
      </w:r>
      <w:r>
        <w:rPr>
          <w:rFonts w:hint="eastAsia"/>
        </w:rPr>
        <w:t>にログインすると</w:t>
      </w:r>
      <w:r>
        <w:t>Microsoft Entra</w:t>
      </w:r>
      <w:r>
        <w:rPr>
          <w:rFonts w:hint="eastAsia"/>
        </w:rPr>
        <w:t>管理センターのホーム画面が表示されますので、</w:t>
      </w:r>
      <w:r w:rsidRPr="00AB7F09">
        <w:rPr>
          <w:rFonts w:hint="eastAsia"/>
          <w:bCs/>
        </w:rPr>
        <w:t>左メニューより</w:t>
      </w:r>
      <w:r w:rsidRPr="00E356EB">
        <w:rPr>
          <w:rFonts w:hint="eastAsia"/>
          <w:bCs/>
        </w:rPr>
        <w:t>「</w:t>
      </w:r>
      <w:r w:rsidRPr="00E356EB">
        <w:rPr>
          <w:bCs/>
        </w:rPr>
        <w:t>ID」&gt;「アプリケーション」&gt;「エンタープライズ アプリケーション」</w:t>
      </w:r>
      <w:r>
        <w:rPr>
          <w:rFonts w:hint="eastAsia"/>
          <w:bCs/>
        </w:rPr>
        <w:t>の順で</w:t>
      </w:r>
      <w:r w:rsidRPr="00AB7F09">
        <w:rPr>
          <w:rFonts w:hint="eastAsia"/>
          <w:bCs/>
        </w:rPr>
        <w:t>クリックします。</w:t>
      </w:r>
    </w:p>
    <w:p w:rsidR="005A6814" w:rsidRDefault="00301FFB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696536" wp14:editId="5F5CA753">
                <wp:simplePos x="0" y="0"/>
                <wp:positionH relativeFrom="margin">
                  <wp:posOffset>742949</wp:posOffset>
                </wp:positionH>
                <wp:positionV relativeFrom="paragraph">
                  <wp:posOffset>1701800</wp:posOffset>
                </wp:positionV>
                <wp:extent cx="847725" cy="219075"/>
                <wp:effectExtent l="19050" t="19050" r="28575" b="28575"/>
                <wp:wrapNone/>
                <wp:docPr id="275" name="正方形/長方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8D234" id="正方形/長方形 275" o:spid="_x0000_s1026" style="position:absolute;left:0;text-align:left;margin-left:58.5pt;margin-top:134pt;width:66.75pt;height:17.2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="005A6814" w:rsidRPr="008F47E7">
        <w:rPr>
          <w:noProof/>
        </w:rPr>
        <w:drawing>
          <wp:inline distT="0" distB="0" distL="0" distR="0" wp14:anchorId="61B6D45F" wp14:editId="3DFE1B40">
            <wp:extent cx="5400000" cy="3133438"/>
            <wp:effectExtent l="19050" t="19050" r="10795" b="10160"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334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0C34A4" w:rsidRDefault="005A6814" w:rsidP="005A6814">
      <w:pPr>
        <w:jc w:val="center"/>
        <w:rPr>
          <w:b/>
          <w:bCs/>
        </w:rPr>
      </w:pPr>
      <w:r>
        <w:rPr>
          <w:b/>
          <w:bCs/>
        </w:rPr>
        <w:t>Microsoft Entra</w:t>
      </w:r>
      <w:r>
        <w:rPr>
          <w:rFonts w:hint="eastAsia"/>
          <w:b/>
          <w:bCs/>
        </w:rPr>
        <w:t>管理センター</w:t>
      </w:r>
    </w:p>
    <w:p w:rsidR="005A6814" w:rsidRDefault="005A6814" w:rsidP="005A6814"/>
    <w:p w:rsidR="00C32BB0" w:rsidRDefault="00C32BB0">
      <w:pPr>
        <w:wordWrap/>
        <w:rPr>
          <w:bCs/>
        </w:rPr>
      </w:pPr>
      <w:r>
        <w:rPr>
          <w:bCs/>
        </w:rPr>
        <w:br w:type="page"/>
      </w:r>
    </w:p>
    <w:p w:rsidR="005A6814" w:rsidRPr="00E40461" w:rsidRDefault="005A6814" w:rsidP="005A6814">
      <w:pPr>
        <w:rPr>
          <w:b/>
          <w:bCs/>
        </w:rPr>
      </w:pPr>
      <w:r>
        <w:rPr>
          <w:rFonts w:hint="eastAsia"/>
          <w:bCs/>
        </w:rPr>
        <w:lastRenderedPageBreak/>
        <w:t>上部メニューより</w:t>
      </w:r>
      <w:r w:rsidRPr="00E40461">
        <w:rPr>
          <w:rFonts w:hint="eastAsia"/>
          <w:bCs/>
        </w:rPr>
        <w:t>「新しいアプリケーション」をクリックします。</w:t>
      </w:r>
    </w:p>
    <w:p w:rsidR="005A6814" w:rsidRPr="00E40461" w:rsidRDefault="00E056A5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E0F440" wp14:editId="0C07261A">
                <wp:simplePos x="0" y="0"/>
                <wp:positionH relativeFrom="margin">
                  <wp:posOffset>2989580</wp:posOffset>
                </wp:positionH>
                <wp:positionV relativeFrom="paragraph">
                  <wp:posOffset>571500</wp:posOffset>
                </wp:positionV>
                <wp:extent cx="648000" cy="161925"/>
                <wp:effectExtent l="19050" t="19050" r="19050" b="28575"/>
                <wp:wrapNone/>
                <wp:docPr id="274" name="正方形/長方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5DD1D" id="正方形/長方形 274" o:spid="_x0000_s1026" style="position:absolute;left:0;text-align:left;margin-left:235.4pt;margin-top:45pt;width:51pt;height:12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287BD1CB" wp14:editId="312C209B">
            <wp:extent cx="5400000" cy="1843696"/>
            <wp:effectExtent l="19050" t="19050" r="10795" b="2349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zureすべてのアプリケーション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436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 w:rsidRPr="00E74D9A">
        <w:rPr>
          <w:rFonts w:hint="eastAsia"/>
          <w:b/>
          <w:bCs/>
        </w:rPr>
        <w:t>すべてのアプリケーション</w:t>
      </w:r>
    </w:p>
    <w:p w:rsidR="00482C03" w:rsidRDefault="00482C03" w:rsidP="005A6814">
      <w:pPr>
        <w:rPr>
          <w:bCs/>
        </w:rPr>
      </w:pPr>
    </w:p>
    <w:p w:rsidR="005A6814" w:rsidRPr="00130701" w:rsidRDefault="005A6814" w:rsidP="005A6814">
      <w:pPr>
        <w:rPr>
          <w:b/>
          <w:bCs/>
        </w:rPr>
      </w:pPr>
      <w:r>
        <w:rPr>
          <w:rFonts w:hint="eastAsia"/>
          <w:bCs/>
        </w:rPr>
        <w:t>上部メニューより</w:t>
      </w:r>
      <w:r w:rsidRPr="00130701">
        <w:rPr>
          <w:rFonts w:hint="eastAsia"/>
          <w:bCs/>
        </w:rPr>
        <w:t>「独自のアプリケーション</w:t>
      </w:r>
      <w:r>
        <w:rPr>
          <w:rFonts w:hint="eastAsia"/>
          <w:bCs/>
        </w:rPr>
        <w:t>の</w:t>
      </w:r>
      <w:r w:rsidRPr="00130701">
        <w:rPr>
          <w:rFonts w:hint="eastAsia"/>
          <w:bCs/>
        </w:rPr>
        <w:t>作成」をクリックします。</w:t>
      </w:r>
    </w:p>
    <w:p w:rsidR="005A6814" w:rsidRPr="00F92B3E" w:rsidRDefault="00E056A5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AEB160" wp14:editId="2DD767C6">
                <wp:simplePos x="0" y="0"/>
                <wp:positionH relativeFrom="margin">
                  <wp:posOffset>1866901</wp:posOffset>
                </wp:positionH>
                <wp:positionV relativeFrom="paragraph">
                  <wp:posOffset>571500</wp:posOffset>
                </wp:positionV>
                <wp:extent cx="876300" cy="161925"/>
                <wp:effectExtent l="19050" t="19050" r="19050" b="28575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EBFE1" id="正方形/長方形 273" o:spid="_x0000_s1026" style="position:absolute;left:0;text-align:left;margin-left:147pt;margin-top:45pt;width:69pt;height:12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75A637DD" wp14:editId="04BA0C9B">
            <wp:extent cx="5400000" cy="1476959"/>
            <wp:effectExtent l="19050" t="19050" r="10795" b="2857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zureADギャラリーの参照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769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>
        <w:rPr>
          <w:b/>
          <w:bCs/>
        </w:rPr>
        <w:t>Microsoft Entra</w:t>
      </w:r>
      <w:r w:rsidRPr="00E40850">
        <w:rPr>
          <w:b/>
          <w:bCs/>
        </w:rPr>
        <w:t xml:space="preserve"> ギャラリー</w:t>
      </w:r>
      <w:r>
        <w:rPr>
          <w:rFonts w:hint="eastAsia"/>
          <w:b/>
          <w:bCs/>
        </w:rPr>
        <w:t>を</w:t>
      </w:r>
      <w:r w:rsidRPr="00E40850">
        <w:rPr>
          <w:b/>
          <w:bCs/>
        </w:rPr>
        <w:t>参照</w:t>
      </w:r>
      <w:r>
        <w:rPr>
          <w:rFonts w:hint="eastAsia"/>
          <w:b/>
          <w:bCs/>
        </w:rPr>
        <w:t>する</w:t>
      </w:r>
    </w:p>
    <w:p w:rsidR="005A6814" w:rsidRDefault="005A6814" w:rsidP="005A6814">
      <w:pPr>
        <w:rPr>
          <w:lang w:eastAsia="ar-SA"/>
        </w:rPr>
      </w:pPr>
    </w:p>
    <w:p w:rsidR="005A6814" w:rsidRPr="005D706D" w:rsidRDefault="005A6814" w:rsidP="005A6814">
      <w:pPr>
        <w:rPr>
          <w:b/>
          <w:bCs/>
        </w:rPr>
      </w:pPr>
      <w:r>
        <w:rPr>
          <w:rFonts w:hint="eastAsia"/>
          <w:bCs/>
        </w:rPr>
        <w:t>表示される画面上で</w:t>
      </w:r>
      <w:r w:rsidRPr="002C0ED0">
        <w:rPr>
          <w:rFonts w:hint="eastAsia"/>
          <w:bCs/>
        </w:rPr>
        <w:t>任意のアプリケーション名を入力し「作成」をクリックします。</w:t>
      </w:r>
      <w:r w:rsidRPr="005D706D">
        <w:rPr>
          <w:rFonts w:hint="eastAsia"/>
          <w:bCs/>
        </w:rPr>
        <w:t>本手順では「Proself」という名前で作成し</w:t>
      </w:r>
      <w:r>
        <w:rPr>
          <w:rFonts w:hint="eastAsia"/>
          <w:bCs/>
        </w:rPr>
        <w:t>ます</w:t>
      </w:r>
      <w:r w:rsidRPr="005D706D">
        <w:rPr>
          <w:rFonts w:hint="eastAsia"/>
          <w:bCs/>
        </w:rPr>
        <w:t>。</w:t>
      </w:r>
    </w:p>
    <w:p w:rsidR="005A6814" w:rsidRPr="00F92B3E" w:rsidRDefault="00E056A5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9E99A94" wp14:editId="51DC04B1">
                <wp:simplePos x="0" y="0"/>
                <wp:positionH relativeFrom="margin">
                  <wp:posOffset>3609975</wp:posOffset>
                </wp:positionH>
                <wp:positionV relativeFrom="paragraph">
                  <wp:posOffset>1000125</wp:posOffset>
                </wp:positionV>
                <wp:extent cx="1857375" cy="152400"/>
                <wp:effectExtent l="19050" t="19050" r="28575" b="19050"/>
                <wp:wrapNone/>
                <wp:docPr id="272" name="正方形/長方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72B91" id="正方形/長方形 272" o:spid="_x0000_s1026" style="position:absolute;left:0;text-align:left;margin-left:284.25pt;margin-top:78.75pt;width:146.25pt;height:12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="00E53A6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DB7B80A" wp14:editId="7C1C17C5">
                <wp:simplePos x="0" y="0"/>
                <wp:positionH relativeFrom="margin">
                  <wp:posOffset>3619500</wp:posOffset>
                </wp:positionH>
                <wp:positionV relativeFrom="paragraph">
                  <wp:posOffset>2952750</wp:posOffset>
                </wp:positionV>
                <wp:extent cx="360000" cy="142875"/>
                <wp:effectExtent l="19050" t="19050" r="21590" b="28575"/>
                <wp:wrapNone/>
                <wp:docPr id="271" name="正方形/長方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58DAC" id="正方形/長方形 271" o:spid="_x0000_s1026" style="position:absolute;left:0;text-align:left;margin-left:285pt;margin-top:232.5pt;width:28.3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36CC10F8" wp14:editId="4DB3DE33">
            <wp:extent cx="5400000" cy="3125646"/>
            <wp:effectExtent l="19050" t="19050" r="10795" b="1778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独自のアプリケーションの作成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256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 w:rsidRPr="003F1727">
        <w:rPr>
          <w:rFonts w:hint="eastAsia"/>
          <w:b/>
          <w:bCs/>
        </w:rPr>
        <w:t>独自のアプリケーションの作成</w:t>
      </w:r>
    </w:p>
    <w:p w:rsidR="005A6814" w:rsidRDefault="005A6814" w:rsidP="005A6814"/>
    <w:p w:rsidR="006A602A" w:rsidRDefault="006A602A">
      <w:pPr>
        <w:wordWrap/>
      </w:pPr>
      <w:r>
        <w:br w:type="page"/>
      </w:r>
    </w:p>
    <w:p w:rsidR="005A6814" w:rsidRDefault="005A6814" w:rsidP="00AF4E39">
      <w:pPr>
        <w:pStyle w:val="3"/>
        <w:spacing w:after="120"/>
      </w:pPr>
      <w:bookmarkStart w:id="15" w:name="_ユーザー、グループの割り当て"/>
      <w:bookmarkStart w:id="16" w:name="_Toc164341314"/>
      <w:bookmarkStart w:id="17" w:name="_Toc195887025"/>
      <w:bookmarkEnd w:id="15"/>
      <w:r w:rsidRPr="00AB15B9">
        <w:rPr>
          <w:rFonts w:hint="eastAsia"/>
        </w:rPr>
        <w:lastRenderedPageBreak/>
        <w:t>ユーザー、グループの割り当て</w:t>
      </w:r>
      <w:bookmarkEnd w:id="16"/>
      <w:bookmarkEnd w:id="17"/>
    </w:p>
    <w:p w:rsidR="005A6814" w:rsidRDefault="005A6814" w:rsidP="005A6814">
      <w:r>
        <w:rPr>
          <w:rFonts w:hint="eastAsia"/>
        </w:rPr>
        <w:t>「</w:t>
      </w:r>
      <w:hyperlink w:anchor="_アプリケーションの作成" w:history="1">
        <w:r>
          <w:rPr>
            <w:rStyle w:val="af0"/>
            <w:rFonts w:hint="eastAsia"/>
          </w:rPr>
          <w:t>2.1</w:t>
        </w:r>
        <w:r w:rsidRPr="002B4096">
          <w:rPr>
            <w:rStyle w:val="af0"/>
            <w:rFonts w:hint="eastAsia"/>
          </w:rPr>
          <w:t>.1.アプリケーションの作成</w:t>
        </w:r>
      </w:hyperlink>
      <w:r>
        <w:rPr>
          <w:rFonts w:hint="eastAsia"/>
        </w:rPr>
        <w:t>」で</w:t>
      </w:r>
      <w:r w:rsidRPr="00AB15B9">
        <w:rPr>
          <w:rFonts w:hint="eastAsia"/>
        </w:rPr>
        <w:t>作成したアプリケーションに対し</w:t>
      </w:r>
      <w:r>
        <w:rPr>
          <w:rFonts w:hint="eastAsia"/>
        </w:rPr>
        <w:t>、</w:t>
      </w:r>
      <w:r w:rsidRPr="00AB15B9">
        <w:rPr>
          <w:rFonts w:hint="eastAsia"/>
        </w:rPr>
        <w:t>ユーザー、グループを割り当てます。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概要画面の「</w:t>
      </w:r>
      <w:r w:rsidRPr="00D802DE">
        <w:t>1。ユーザーとグループの割り当て</w:t>
      </w:r>
      <w:r>
        <w:rPr>
          <w:rFonts w:hint="eastAsia"/>
        </w:rPr>
        <w:t>」より「</w:t>
      </w:r>
      <w:r w:rsidRPr="00D802DE">
        <w:rPr>
          <w:rFonts w:hint="eastAsia"/>
        </w:rPr>
        <w:t>ユーザーとグループの割り当て</w:t>
      </w:r>
      <w:r>
        <w:rPr>
          <w:rFonts w:hint="eastAsia"/>
        </w:rPr>
        <w:t>」をクリックします。</w:t>
      </w:r>
    </w:p>
    <w:p w:rsidR="005A6814" w:rsidRDefault="00B62233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5049BD" wp14:editId="0F29CB94">
                <wp:simplePos x="0" y="0"/>
                <wp:positionH relativeFrom="margin">
                  <wp:posOffset>3171825</wp:posOffset>
                </wp:positionH>
                <wp:positionV relativeFrom="paragraph">
                  <wp:posOffset>2130425</wp:posOffset>
                </wp:positionV>
                <wp:extent cx="809625" cy="142875"/>
                <wp:effectExtent l="19050" t="19050" r="28575" b="28575"/>
                <wp:wrapNone/>
                <wp:docPr id="270" name="正方形/長方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7E9ED" id="正方形/長方形 270" o:spid="_x0000_s1026" style="position:absolute;left:0;text-align:left;margin-left:249.75pt;margin-top:167.75pt;width:63.75pt;height:11.2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7E17030B" wp14:editId="53DCBF5F">
            <wp:extent cx="5400000" cy="2380688"/>
            <wp:effectExtent l="19050" t="19050" r="10795" b="1968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アプリケーション概要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80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274D71" w:rsidRDefault="005A6814" w:rsidP="005A6814">
      <w:pPr>
        <w:jc w:val="center"/>
        <w:rPr>
          <w:b/>
          <w:bCs/>
        </w:rPr>
      </w:pPr>
      <w:r w:rsidRPr="00274D71">
        <w:rPr>
          <w:rFonts w:hint="eastAsia"/>
          <w:b/>
          <w:bCs/>
        </w:rPr>
        <w:t>概要-プロパティ</w:t>
      </w:r>
    </w:p>
    <w:p w:rsidR="005A6814" w:rsidRPr="00F92B3E" w:rsidRDefault="005A6814" w:rsidP="005A6814"/>
    <w:p w:rsidR="005A6814" w:rsidRPr="00D33E8A" w:rsidRDefault="005A6814" w:rsidP="005A6814">
      <w:r>
        <w:rPr>
          <w:rFonts w:hint="eastAsia"/>
        </w:rPr>
        <w:t>上部メニューより</w:t>
      </w:r>
      <w:r w:rsidRPr="00D33E8A">
        <w:rPr>
          <w:rFonts w:hint="eastAsia"/>
        </w:rPr>
        <w:t>「ユーザーまたはグループの追加」をクリックします。</w:t>
      </w:r>
    </w:p>
    <w:p w:rsidR="005A6814" w:rsidRPr="00F92B3E" w:rsidRDefault="00B62233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552AF0" wp14:editId="165CF80E">
                <wp:simplePos x="0" y="0"/>
                <wp:positionH relativeFrom="margin">
                  <wp:posOffset>2886075</wp:posOffset>
                </wp:positionH>
                <wp:positionV relativeFrom="paragraph">
                  <wp:posOffset>539749</wp:posOffset>
                </wp:positionV>
                <wp:extent cx="809625" cy="142875"/>
                <wp:effectExtent l="19050" t="19050" r="28575" b="28575"/>
                <wp:wrapNone/>
                <wp:docPr id="269" name="正方形/長方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03790" id="正方形/長方形 269" o:spid="_x0000_s1026" style="position:absolute;left:0;text-align:left;margin-left:227.25pt;margin-top:42.5pt;width:63.75pt;height:11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21FADB7B" wp14:editId="2FC2B009">
            <wp:extent cx="5400000" cy="1709731"/>
            <wp:effectExtent l="19050" t="19050" r="10795" b="2413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アプリケーション-ユーザーとグループ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097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347061" w:rsidRDefault="005A6814" w:rsidP="005A6814">
      <w:pPr>
        <w:jc w:val="center"/>
        <w:rPr>
          <w:b/>
          <w:bCs/>
        </w:rPr>
      </w:pPr>
      <w:r w:rsidRPr="00347061">
        <w:rPr>
          <w:rFonts w:hint="eastAsia"/>
          <w:b/>
          <w:bCs/>
        </w:rPr>
        <w:t>ユーザーとグループ</w:t>
      </w:r>
    </w:p>
    <w:p w:rsidR="005A6814" w:rsidRDefault="005A6814" w:rsidP="005A6814"/>
    <w:p w:rsidR="005A6814" w:rsidRPr="00857AC5" w:rsidRDefault="005A6814" w:rsidP="005A6814">
      <w:r>
        <w:rPr>
          <w:rFonts w:hint="eastAsia"/>
        </w:rPr>
        <w:t>割り当ての追加画面の「ユーザー」より「選択されていません」をクリックします。</w:t>
      </w:r>
    </w:p>
    <w:p w:rsidR="005A6814" w:rsidRPr="00F92B3E" w:rsidRDefault="009A18C8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243B0C" wp14:editId="7AFA041D">
                <wp:simplePos x="0" y="0"/>
                <wp:positionH relativeFrom="margin">
                  <wp:posOffset>1819275</wp:posOffset>
                </wp:positionH>
                <wp:positionV relativeFrom="paragraph">
                  <wp:posOffset>1111250</wp:posOffset>
                </wp:positionV>
                <wp:extent cx="523875" cy="133350"/>
                <wp:effectExtent l="19050" t="19050" r="28575" b="19050"/>
                <wp:wrapNone/>
                <wp:docPr id="268" name="正方形/長方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858B9" id="正方形/長方形 268" o:spid="_x0000_s1026" style="position:absolute;left:0;text-align:left;margin-left:143.25pt;margin-top:87.5pt;width:41.25pt;height:10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1EB5065D" wp14:editId="21C1D1A3">
            <wp:extent cx="5400000" cy="2037659"/>
            <wp:effectExtent l="19050" t="19050" r="10795" b="2032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割り当ての追加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376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84361A" w:rsidRDefault="005A6814" w:rsidP="005A6814">
      <w:pPr>
        <w:jc w:val="center"/>
        <w:rPr>
          <w:b/>
          <w:bCs/>
        </w:rPr>
      </w:pPr>
      <w:r w:rsidRPr="0084361A">
        <w:rPr>
          <w:rFonts w:hint="eastAsia"/>
          <w:b/>
          <w:bCs/>
        </w:rPr>
        <w:t>割り当ての追加</w:t>
      </w:r>
    </w:p>
    <w:p w:rsidR="005A6814" w:rsidRDefault="005A6814" w:rsidP="005A6814"/>
    <w:p w:rsidR="00A9556A" w:rsidRDefault="00A9556A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ユーザー、グループのチェックをONにして</w:t>
      </w:r>
      <w:r w:rsidRPr="00DC7B29">
        <w:rPr>
          <w:rFonts w:hint="eastAsia"/>
        </w:rPr>
        <w:t>「選択」をクリック</w:t>
      </w:r>
      <w:r>
        <w:rPr>
          <w:rFonts w:hint="eastAsia"/>
        </w:rPr>
        <w:t>します。</w:t>
      </w:r>
    </w:p>
    <w:p w:rsidR="005A6814" w:rsidRDefault="00641AAE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6949CF" wp14:editId="614150C8">
                <wp:simplePos x="0" y="0"/>
                <wp:positionH relativeFrom="margin">
                  <wp:posOffset>1762125</wp:posOffset>
                </wp:positionH>
                <wp:positionV relativeFrom="paragraph">
                  <wp:posOffset>1314450</wp:posOffset>
                </wp:positionV>
                <wp:extent cx="2676525" cy="190500"/>
                <wp:effectExtent l="19050" t="19050" r="28575" b="19050"/>
                <wp:wrapNone/>
                <wp:docPr id="267" name="正方形/長方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97B50" id="正方形/長方形 267" o:spid="_x0000_s1026" style="position:absolute;left:0;text-align:left;margin-left:138.75pt;margin-top:103.5pt;width:210.7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E309EE" wp14:editId="1D00CACD">
                <wp:simplePos x="0" y="0"/>
                <wp:positionH relativeFrom="margin">
                  <wp:posOffset>1733550</wp:posOffset>
                </wp:positionH>
                <wp:positionV relativeFrom="paragraph">
                  <wp:posOffset>1781175</wp:posOffset>
                </wp:positionV>
                <wp:extent cx="409575" cy="142875"/>
                <wp:effectExtent l="19050" t="19050" r="28575" b="28575"/>
                <wp:wrapNone/>
                <wp:docPr id="266" name="正方形/長方形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1A76E" id="正方形/長方形 266" o:spid="_x0000_s1026" style="position:absolute;left:0;text-align:left;margin-left:136.5pt;margin-top:140.25pt;width:32.25pt;height:11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1C013291" wp14:editId="74FDA88F">
            <wp:extent cx="5400000" cy="1942308"/>
            <wp:effectExtent l="19050" t="19050" r="10795" b="2032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割り当ての追加-ユーザー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423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665679" w:rsidRDefault="005A6814" w:rsidP="005A6814">
      <w:pPr>
        <w:jc w:val="center"/>
        <w:rPr>
          <w:b/>
          <w:bCs/>
        </w:rPr>
      </w:pPr>
      <w:r w:rsidRPr="00665679">
        <w:rPr>
          <w:rFonts w:hint="eastAsia"/>
          <w:b/>
          <w:bCs/>
        </w:rPr>
        <w:t>ユーザー</w:t>
      </w:r>
    </w:p>
    <w:p w:rsidR="005A6814" w:rsidRDefault="005A6814" w:rsidP="005A6814"/>
    <w:p w:rsidR="005A6814" w:rsidRDefault="005A6814" w:rsidP="005A6814">
      <w:r>
        <w:rPr>
          <w:rFonts w:hint="eastAsia"/>
        </w:rPr>
        <w:t>割り当ての追加画面の「ユーザー」に選択されている旨のメッセージが表示されていることを確認し、「割り当て」をクリックします。</w:t>
      </w:r>
    </w:p>
    <w:p w:rsidR="005A6814" w:rsidRDefault="00641AAE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9184DE" wp14:editId="66A30107">
                <wp:simplePos x="0" y="0"/>
                <wp:positionH relativeFrom="margin">
                  <wp:posOffset>1733550</wp:posOffset>
                </wp:positionH>
                <wp:positionV relativeFrom="paragraph">
                  <wp:posOffset>1790700</wp:posOffset>
                </wp:positionV>
                <wp:extent cx="409575" cy="142875"/>
                <wp:effectExtent l="19050" t="19050" r="28575" b="28575"/>
                <wp:wrapNone/>
                <wp:docPr id="263" name="正方形/長方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D9E5" id="正方形/長方形 263" o:spid="_x0000_s1026" style="position:absolute;left:0;text-align:left;margin-left:136.5pt;margin-top:141pt;width:32.25pt;height:11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" filled="f" strokecolor="red" strokeweight="2.25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4C7028A3" wp14:editId="05D3DF3E">
            <wp:extent cx="5400000" cy="1968189"/>
            <wp:effectExtent l="19050" t="19050" r="10795" b="1333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割り当ての追加2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681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A625C2" w:rsidRDefault="005A6814" w:rsidP="005A6814">
      <w:pPr>
        <w:jc w:val="center"/>
        <w:rPr>
          <w:b/>
          <w:bCs/>
        </w:rPr>
      </w:pPr>
      <w:r w:rsidRPr="00A625C2">
        <w:rPr>
          <w:rFonts w:hint="eastAsia"/>
          <w:b/>
          <w:bCs/>
        </w:rPr>
        <w:t>割り当ての追加</w:t>
      </w:r>
    </w:p>
    <w:p w:rsidR="005A6814" w:rsidRDefault="005A6814" w:rsidP="005A6814"/>
    <w:p w:rsidR="005A6814" w:rsidRPr="00B4182B" w:rsidRDefault="005A6814" w:rsidP="005A6814">
      <w:r>
        <w:rPr>
          <w:rFonts w:hint="eastAsia"/>
        </w:rPr>
        <w:t>作成したアプリケーションに</w:t>
      </w:r>
      <w:r w:rsidRPr="00593E02">
        <w:rPr>
          <w:rFonts w:hint="eastAsia"/>
        </w:rPr>
        <w:t>ユーザー、グループが割り当てられていること</w:t>
      </w:r>
      <w:r>
        <w:rPr>
          <w:rFonts w:hint="eastAsia"/>
        </w:rPr>
        <w:t>を確認します。</w:t>
      </w:r>
    </w:p>
    <w:p w:rsidR="005A6814" w:rsidRDefault="00641AAE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28B2AD" wp14:editId="6A5B6E83">
                <wp:simplePos x="0" y="0"/>
                <wp:positionH relativeFrom="column">
                  <wp:posOffset>2771775</wp:posOffset>
                </wp:positionH>
                <wp:positionV relativeFrom="paragraph">
                  <wp:posOffset>1466850</wp:posOffset>
                </wp:positionV>
                <wp:extent cx="3219450" cy="180975"/>
                <wp:effectExtent l="19050" t="19050" r="19050" b="28575"/>
                <wp:wrapNone/>
                <wp:docPr id="262" name="正方形/長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C66A8" id="正方形/長方形 262" o:spid="_x0000_s1026" style="position:absolute;left:0;text-align:left;margin-left:218.25pt;margin-top:115.5pt;width:253.5pt;height:1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" filled="f" strokecolor="red" strokeweight="2.25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0600E2AD" wp14:editId="6B04B2D4">
            <wp:extent cx="5400040" cy="1839785"/>
            <wp:effectExtent l="19050" t="19050" r="10160" b="27305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アプリケーション-ユーザーとグループ2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9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 w:rsidRPr="00772A36">
        <w:rPr>
          <w:rFonts w:hint="eastAsia"/>
          <w:b/>
          <w:bCs/>
        </w:rPr>
        <w:t>ユーザーとグループ</w:t>
      </w:r>
    </w:p>
    <w:p w:rsidR="000067FB" w:rsidRPr="00772A36" w:rsidRDefault="000067FB" w:rsidP="000067FB"/>
    <w:p w:rsidR="005A6814" w:rsidRDefault="005A6814" w:rsidP="005A6814">
      <w:pPr>
        <w:rPr>
          <w:lang w:eastAsia="ar-SA"/>
        </w:rPr>
      </w:pPr>
      <w:r>
        <w:rPr>
          <w:lang w:eastAsia="ar-SA"/>
        </w:rPr>
        <w:br w:type="page"/>
      </w:r>
    </w:p>
    <w:p w:rsidR="005A6814" w:rsidRDefault="005A6814" w:rsidP="00AF4E39">
      <w:pPr>
        <w:pStyle w:val="3"/>
        <w:spacing w:after="120"/>
      </w:pPr>
      <w:bookmarkStart w:id="18" w:name="_Azure_ADの設定・情報取得"/>
      <w:bookmarkStart w:id="19" w:name="_Entra_IDの設定・情報取得"/>
      <w:bookmarkStart w:id="20" w:name="_Toc164341315"/>
      <w:bookmarkStart w:id="21" w:name="_Toc195887026"/>
      <w:bookmarkEnd w:id="18"/>
      <w:bookmarkEnd w:id="19"/>
      <w:r>
        <w:lastRenderedPageBreak/>
        <w:t>Entra ID</w:t>
      </w:r>
      <w:r>
        <w:rPr>
          <w:rFonts w:hint="eastAsia"/>
        </w:rPr>
        <w:t>の設定・情報取得</w:t>
      </w:r>
      <w:bookmarkEnd w:id="20"/>
      <w:bookmarkEnd w:id="21"/>
    </w:p>
    <w:p w:rsidR="005A6814" w:rsidRDefault="005A6814" w:rsidP="005A6814">
      <w:r>
        <w:rPr>
          <w:rFonts w:hint="eastAsia"/>
        </w:rPr>
        <w:t>概要画面の「</w:t>
      </w:r>
      <w:r w:rsidRPr="00F76BBE">
        <w:t>2。シングル サインオンの設定</w:t>
      </w:r>
      <w:r>
        <w:rPr>
          <w:rFonts w:hint="eastAsia"/>
        </w:rPr>
        <w:t>」より「作業の開始」をクリックします。</w:t>
      </w:r>
    </w:p>
    <w:p w:rsidR="005A6814" w:rsidRDefault="00641AAE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863F97" wp14:editId="424252D4">
                <wp:simplePos x="0" y="0"/>
                <wp:positionH relativeFrom="column">
                  <wp:posOffset>4600575</wp:posOffset>
                </wp:positionH>
                <wp:positionV relativeFrom="paragraph">
                  <wp:posOffset>2178050</wp:posOffset>
                </wp:positionV>
                <wp:extent cx="447675" cy="123825"/>
                <wp:effectExtent l="19050" t="19050" r="28575" b="28575"/>
                <wp:wrapNone/>
                <wp:docPr id="261" name="正方形/長方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D5C25" id="正方形/長方形 261" o:spid="_x0000_s1026" style="position:absolute;left:0;text-align:left;margin-left:362.25pt;margin-top:171.5pt;width:35.25pt;height: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" filled="f" strokecolor="red" strokeweight="2.25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4B7522B0" wp14:editId="67C08457">
            <wp:extent cx="5400000" cy="2380689"/>
            <wp:effectExtent l="19050" t="19050" r="10795" b="19685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アプリケーション概要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806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C27045" w:rsidRDefault="005A6814" w:rsidP="005A6814">
      <w:pPr>
        <w:jc w:val="center"/>
      </w:pPr>
      <w:r>
        <w:rPr>
          <w:rFonts w:hint="eastAsia"/>
          <w:b/>
          <w:bCs/>
        </w:rPr>
        <w:t>概要-プロパティ</w:t>
      </w:r>
    </w:p>
    <w:p w:rsidR="005A6814" w:rsidRDefault="005A6814" w:rsidP="005A6814"/>
    <w:p w:rsidR="005A6814" w:rsidRDefault="005A6814" w:rsidP="005A6814">
      <w:r>
        <w:rPr>
          <w:rFonts w:hint="eastAsia"/>
        </w:rPr>
        <w:t>シングル サインオン方式の選択より「SAML」をクリックします。</w:t>
      </w:r>
    </w:p>
    <w:p w:rsidR="005A6814" w:rsidRDefault="00641AAE" w:rsidP="00641A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1244600</wp:posOffset>
                </wp:positionV>
                <wp:extent cx="1323975" cy="676275"/>
                <wp:effectExtent l="19050" t="19050" r="28575" b="28575"/>
                <wp:wrapNone/>
                <wp:docPr id="260" name="正方形/長方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6028A7" id="正方形/長方形 260" o:spid="_x0000_s1026" style="position:absolute;left:0;text-align:left;margin-left:327.75pt;margin-top:98pt;width:104.25pt;height:53.2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" filled="f" strokecolor="red" strokeweight="2.25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4A000CB7" wp14:editId="7EF4B725">
            <wp:extent cx="5400000" cy="2495572"/>
            <wp:effectExtent l="19050" t="19050" r="10795" b="19050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アプリケーション-シングルサインオン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5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1C31AC" w:rsidRDefault="005A6814" w:rsidP="005A6814">
      <w:pPr>
        <w:jc w:val="center"/>
        <w:rPr>
          <w:b/>
          <w:bCs/>
        </w:rPr>
      </w:pPr>
      <w:r w:rsidRPr="001C31AC">
        <w:rPr>
          <w:rFonts w:hint="eastAsia"/>
          <w:b/>
          <w:bCs/>
        </w:rPr>
        <w:t>シングル</w:t>
      </w:r>
      <w:r w:rsidRPr="001C31AC">
        <w:rPr>
          <w:b/>
          <w:bCs/>
        </w:rPr>
        <w:t xml:space="preserve"> サインオン方式の選択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Pr="00EC5149" w:rsidRDefault="005A6814" w:rsidP="005A6814">
      <w:pPr>
        <w:rPr>
          <w:b/>
          <w:bCs/>
        </w:rPr>
      </w:pPr>
      <w:r>
        <w:rPr>
          <w:rFonts w:hint="eastAsia"/>
        </w:rPr>
        <w:lastRenderedPageBreak/>
        <w:t>「</w:t>
      </w:r>
      <w:r w:rsidRPr="00EC5149">
        <w:rPr>
          <w:rFonts w:hint="eastAsia"/>
        </w:rPr>
        <w:t>基本的な</w:t>
      </w:r>
      <w:r w:rsidRPr="00EC5149">
        <w:t xml:space="preserve"> SAML 構成</w:t>
      </w:r>
      <w:r>
        <w:rPr>
          <w:rFonts w:hint="eastAsia"/>
        </w:rPr>
        <w:t>」より「編集」をクリックします。</w:t>
      </w:r>
    </w:p>
    <w:p w:rsidR="005A6814" w:rsidRPr="00F92B3E" w:rsidRDefault="00B67047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4B25ED" wp14:editId="79FACFAF">
                <wp:simplePos x="0" y="0"/>
                <wp:positionH relativeFrom="column">
                  <wp:posOffset>5295900</wp:posOffset>
                </wp:positionH>
                <wp:positionV relativeFrom="paragraph">
                  <wp:posOffset>1362075</wp:posOffset>
                </wp:positionV>
                <wp:extent cx="360000" cy="144000"/>
                <wp:effectExtent l="19050" t="19050" r="21590" b="27940"/>
                <wp:wrapNone/>
                <wp:docPr id="276" name="正方形/長方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7FB8F" id="正方形/長方形 276" o:spid="_x0000_s1026" style="position:absolute;left:0;text-align:left;margin-left:417pt;margin-top:107.25pt;width:28.35pt;height:11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" filled="f" strokecolor="red" strokeweight="2.25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26398F93" wp14:editId="0945B23A">
            <wp:extent cx="5400000" cy="2493790"/>
            <wp:effectExtent l="19050" t="19050" r="10795" b="20955"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アプリケーション-SAMLベースのサインオン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4B1064" w:rsidRDefault="005A6814" w:rsidP="005A6814">
      <w:pPr>
        <w:jc w:val="center"/>
        <w:rPr>
          <w:b/>
          <w:bCs/>
        </w:rPr>
      </w:pPr>
      <w:r w:rsidRPr="004B1064">
        <w:rPr>
          <w:b/>
          <w:bCs/>
        </w:rPr>
        <w:t>SAML によるシングル サインオンのセットアップ</w:t>
      </w:r>
    </w:p>
    <w:p w:rsidR="005A6814" w:rsidRDefault="005A6814" w:rsidP="005A6814"/>
    <w:p w:rsidR="005A6814" w:rsidRDefault="005A6814" w:rsidP="005A6814">
      <w:r>
        <w:rPr>
          <w:rFonts w:hint="eastAsia"/>
        </w:rPr>
        <w:t>必須項目である「識別子」、「応答URL」を追加するため、「識別子を追加」、「応答URLの追加」をクリックします。</w:t>
      </w:r>
    </w:p>
    <w:p w:rsidR="005A6814" w:rsidRDefault="00145B8B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47D99E" wp14:editId="4E745472">
                <wp:simplePos x="0" y="0"/>
                <wp:positionH relativeFrom="column">
                  <wp:posOffset>2495550</wp:posOffset>
                </wp:positionH>
                <wp:positionV relativeFrom="paragraph">
                  <wp:posOffset>809625</wp:posOffset>
                </wp:positionV>
                <wp:extent cx="467995" cy="143510"/>
                <wp:effectExtent l="19050" t="19050" r="27305" b="27940"/>
                <wp:wrapNone/>
                <wp:docPr id="277" name="正方形/長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43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4D9E5" id="正方形/長方形 277" o:spid="_x0000_s1026" style="position:absolute;left:0;text-align:left;margin-left:196.5pt;margin-top:63.75pt;width:36.85pt;height:11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" filled="f" strokecolor="red" strokeweight="2.25pt"/>
            </w:pict>
          </mc:Fallback>
        </mc:AlternateContent>
      </w:r>
      <w:r w:rsidR="00FB387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C91BB4" wp14:editId="2B38A920">
                <wp:simplePos x="0" y="0"/>
                <wp:positionH relativeFrom="column">
                  <wp:posOffset>2495550</wp:posOffset>
                </wp:positionH>
                <wp:positionV relativeFrom="paragraph">
                  <wp:posOffset>1371600</wp:posOffset>
                </wp:positionV>
                <wp:extent cx="467995" cy="143510"/>
                <wp:effectExtent l="19050" t="19050" r="27305" b="27940"/>
                <wp:wrapNone/>
                <wp:docPr id="278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143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C9F5A" id="正方形/長方形 278" o:spid="_x0000_s1026" style="position:absolute;left:0;text-align:left;margin-left:196.5pt;margin-top:108pt;width:36.85pt;height:11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" filled="f" strokecolor="red" strokeweight="2.25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55A852E1" wp14:editId="35805C2E">
            <wp:extent cx="5400040" cy="1715159"/>
            <wp:effectExtent l="19050" t="19050" r="10160" b="184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基本的なSAML構成2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51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CB2B08">
        <w:rPr>
          <w:rFonts w:hint="eastAsia"/>
          <w:b/>
          <w:bCs/>
        </w:rPr>
        <w:t>基本的な</w:t>
      </w:r>
      <w:r w:rsidRPr="00CB2B08">
        <w:rPr>
          <w:b/>
          <w:bCs/>
        </w:rPr>
        <w:t xml:space="preserve"> SAML 構成</w:t>
      </w:r>
    </w:p>
    <w:p w:rsidR="005A6814" w:rsidRDefault="005A6814" w:rsidP="005A6814"/>
    <w:p w:rsidR="005A6814" w:rsidRDefault="005A6814" w:rsidP="005A6814">
      <w:r>
        <w:rPr>
          <w:rFonts w:hint="eastAsia"/>
        </w:rPr>
        <w:t>「</w:t>
      </w:r>
      <w:r w:rsidRPr="007D1D52">
        <w:rPr>
          <w:rFonts w:hint="eastAsia"/>
        </w:rPr>
        <w:t>識別子</w:t>
      </w:r>
      <w:r>
        <w:rPr>
          <w:rFonts w:hint="eastAsia"/>
        </w:rPr>
        <w:t xml:space="preserve">」、「応答 </w:t>
      </w:r>
      <w:r>
        <w:t>URL</w:t>
      </w:r>
      <w:r>
        <w:rPr>
          <w:rFonts w:hint="eastAsia"/>
        </w:rPr>
        <w:t>」をそれぞれ設定し「保存」をクリックします。</w:t>
      </w:r>
    </w:p>
    <w:p w:rsidR="005A6814" w:rsidRPr="00EC5149" w:rsidRDefault="000919BB" w:rsidP="005A681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27A53A" wp14:editId="1AFA868D">
                <wp:simplePos x="0" y="0"/>
                <wp:positionH relativeFrom="column">
                  <wp:posOffset>2819400</wp:posOffset>
                </wp:positionH>
                <wp:positionV relativeFrom="paragraph">
                  <wp:posOffset>1771650</wp:posOffset>
                </wp:positionV>
                <wp:extent cx="2232000" cy="143510"/>
                <wp:effectExtent l="19050" t="19050" r="16510" b="27940"/>
                <wp:wrapNone/>
                <wp:docPr id="281" name="正方形/長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143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C363E" id="正方形/長方形 281" o:spid="_x0000_s1026" style="position:absolute;left:0;text-align:left;margin-left:222pt;margin-top:139.5pt;width:175.75pt;height:11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7F3C1C" wp14:editId="3B31DDB5">
                <wp:simplePos x="0" y="0"/>
                <wp:positionH relativeFrom="column">
                  <wp:posOffset>2800350</wp:posOffset>
                </wp:positionH>
                <wp:positionV relativeFrom="paragraph">
                  <wp:posOffset>1009650</wp:posOffset>
                </wp:positionV>
                <wp:extent cx="2232000" cy="143510"/>
                <wp:effectExtent l="19050" t="19050" r="16510" b="27940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143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1EB2F" id="正方形/長方形 280" o:spid="_x0000_s1026" style="position:absolute;left:0;text-align:left;margin-left:220.5pt;margin-top:79.5pt;width:175.75pt;height:11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145954" wp14:editId="43B3B8B1">
                <wp:simplePos x="0" y="0"/>
                <wp:positionH relativeFrom="column">
                  <wp:posOffset>2781300</wp:posOffset>
                </wp:positionH>
                <wp:positionV relativeFrom="paragraph">
                  <wp:posOffset>409575</wp:posOffset>
                </wp:positionV>
                <wp:extent cx="324000" cy="143510"/>
                <wp:effectExtent l="19050" t="19050" r="19050" b="27940"/>
                <wp:wrapNone/>
                <wp:docPr id="279" name="正方形/長方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143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F15AA" id="正方形/長方形 279" o:spid="_x0000_s1026" style="position:absolute;left:0;text-align:left;margin-left:219pt;margin-top:32.25pt;width:25.5pt;height:11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" filled="f" strokecolor="red" strokeweight="2.25pt"/>
            </w:pict>
          </mc:Fallback>
        </mc:AlternateContent>
      </w:r>
      <w:r w:rsidR="005A6814">
        <w:rPr>
          <w:rFonts w:hint="eastAsia"/>
          <w:b/>
          <w:bCs/>
          <w:noProof/>
        </w:rPr>
        <w:drawing>
          <wp:inline distT="0" distB="0" distL="0" distR="0" wp14:anchorId="7FC7E195" wp14:editId="32261C1F">
            <wp:extent cx="5400000" cy="2492012"/>
            <wp:effectExtent l="19050" t="19050" r="10795" b="22860"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基本的なSAML構成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920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 w:rsidRPr="00CB2B08">
        <w:rPr>
          <w:rFonts w:hint="eastAsia"/>
          <w:b/>
          <w:bCs/>
        </w:rPr>
        <w:t>基本的な</w:t>
      </w:r>
      <w:r w:rsidRPr="00CB2B08">
        <w:rPr>
          <w:b/>
          <w:bCs/>
        </w:rPr>
        <w:t xml:space="preserve"> SAML 構成</w:t>
      </w:r>
    </w:p>
    <w:p w:rsidR="005A6814" w:rsidRDefault="005A6814" w:rsidP="005A6814"/>
    <w:p w:rsidR="00E93722" w:rsidRDefault="00E93722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各項目には以下のように入力します。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1696"/>
        <w:gridCol w:w="8760"/>
      </w:tblGrid>
      <w:tr w:rsidR="005A6814" w:rsidTr="00E93722">
        <w:trPr>
          <w:tblHeader/>
          <w:jc w:val="center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項目</w:t>
            </w:r>
          </w:p>
        </w:tc>
        <w:tc>
          <w:tcPr>
            <w:tcW w:w="4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入力内容</w:t>
            </w:r>
          </w:p>
        </w:tc>
      </w:tr>
      <w:tr w:rsidR="005A6814" w:rsidTr="00E93722">
        <w:trPr>
          <w:jc w:val="center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 w:rsidRPr="00A453D1">
              <w:rPr>
                <w:rFonts w:hint="eastAsia"/>
              </w:rPr>
              <w:t>識別子</w:t>
            </w:r>
          </w:p>
        </w:tc>
        <w:tc>
          <w:tcPr>
            <w:tcW w:w="4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 w:rsidRPr="00A453D1">
              <w:t>https://[サーバーアドレス]/proself</w:t>
            </w:r>
          </w:p>
        </w:tc>
      </w:tr>
      <w:tr w:rsidR="005A6814" w:rsidTr="00E93722">
        <w:trPr>
          <w:jc w:val="center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 w:rsidRPr="00A453D1">
              <w:rPr>
                <w:rFonts w:hint="eastAsia"/>
              </w:rPr>
              <w:t>応答</w:t>
            </w:r>
            <w:r w:rsidRPr="00A453D1">
              <w:t xml:space="preserve"> URL</w:t>
            </w:r>
          </w:p>
        </w:tc>
        <w:tc>
          <w:tcPr>
            <w:tcW w:w="4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 w:rsidRPr="00A453D1">
              <w:t>https://[サーバーアドレス]/proself/login/login.go?AD=init&amp;sso=true</w:t>
            </w:r>
          </w:p>
        </w:tc>
      </w:tr>
    </w:tbl>
    <w:p w:rsidR="005A6814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 w:rsidRPr="00FB1165"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 w:rsidRPr="00FB1165">
        <w:t>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正常に登録が完了すると「</w:t>
      </w:r>
      <w:r w:rsidRPr="00EC5149">
        <w:rPr>
          <w:rFonts w:hint="eastAsia"/>
        </w:rPr>
        <w:t>基本的な</w:t>
      </w:r>
      <w:r w:rsidRPr="00EC5149">
        <w:t xml:space="preserve"> SAML 構成</w:t>
      </w:r>
      <w:r>
        <w:rPr>
          <w:rFonts w:hint="eastAsia"/>
        </w:rPr>
        <w:t>」に登録した識別子と応答URLが表示されることを確認できます。</w:t>
      </w:r>
    </w:p>
    <w:p w:rsidR="005A6814" w:rsidRDefault="001C581C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6E222F" wp14:editId="5D22298F">
                <wp:simplePos x="0" y="0"/>
                <wp:positionH relativeFrom="column">
                  <wp:posOffset>2943225</wp:posOffset>
                </wp:positionH>
                <wp:positionV relativeFrom="paragraph">
                  <wp:posOffset>1479550</wp:posOffset>
                </wp:positionV>
                <wp:extent cx="2743200" cy="266700"/>
                <wp:effectExtent l="19050" t="19050" r="19050" b="1905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EE1B9" id="正方形/長方形 282" o:spid="_x0000_s1026" style="position:absolute;left:0;text-align:left;margin-left:231.75pt;margin-top:116.5pt;width:3in;height:2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" filled="f" strokecolor="red" strokeweight="2.25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1CB88180" wp14:editId="6D4CDD3F">
            <wp:extent cx="5400000" cy="2484308"/>
            <wp:effectExtent l="19050" t="19050" r="10795" b="11430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アプリケーション-SAMLベースのサインオン2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843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B2003B">
        <w:rPr>
          <w:b/>
          <w:bCs/>
        </w:rPr>
        <w:t>SAML によるシングル サインオンのセットアップ</w:t>
      </w:r>
    </w:p>
    <w:p w:rsidR="005A6814" w:rsidRPr="00816189" w:rsidRDefault="005A6814" w:rsidP="005A6814"/>
    <w:p w:rsidR="005A6814" w:rsidRDefault="005A6814" w:rsidP="005A6814">
      <w:r>
        <w:rPr>
          <w:rFonts w:hint="eastAsia"/>
        </w:rPr>
        <w:t>次に、「</w:t>
      </w:r>
      <w:r w:rsidRPr="00B2003B">
        <w:rPr>
          <w:rFonts w:hint="eastAsia"/>
        </w:rPr>
        <w:t>属性とクレーム</w:t>
      </w:r>
      <w:r>
        <w:rPr>
          <w:rFonts w:hint="eastAsia"/>
        </w:rPr>
        <w:t>」より「編集」をクリックします。</w:t>
      </w:r>
    </w:p>
    <w:p w:rsidR="005A6814" w:rsidRDefault="00F52EEA" w:rsidP="005A6814">
      <w:pPr>
        <w:pStyle w:val="af5"/>
        <w:ind w:leftChars="0"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5FCE3B" wp14:editId="427792F6">
                <wp:simplePos x="0" y="0"/>
                <wp:positionH relativeFrom="column">
                  <wp:posOffset>5286375</wp:posOffset>
                </wp:positionH>
                <wp:positionV relativeFrom="paragraph">
                  <wp:posOffset>1089025</wp:posOffset>
                </wp:positionV>
                <wp:extent cx="360000" cy="152400"/>
                <wp:effectExtent l="19050" t="19050" r="21590" b="19050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D9CAF" id="正方形/長方形 283" o:spid="_x0000_s1026" style="position:absolute;left:0;text-align:left;margin-left:416.25pt;margin-top:85.75pt;width:28.35pt;height:1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" filled="f" strokecolor="red" strokeweight="2.25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42629824" wp14:editId="5B7383A7">
            <wp:extent cx="5400000" cy="2072182"/>
            <wp:effectExtent l="19050" t="19050" r="10795" b="23495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アプリケーション-SAMLベースのサインオン3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21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4C1C49" w:rsidRDefault="005A6814" w:rsidP="005A6814">
      <w:pPr>
        <w:jc w:val="center"/>
        <w:rPr>
          <w:b/>
          <w:bCs/>
        </w:rPr>
      </w:pPr>
      <w:r w:rsidRPr="004C1C49">
        <w:rPr>
          <w:b/>
          <w:bCs/>
        </w:rPr>
        <w:t>SAML によるシングル サインオンのセットアップ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Default="005A6814" w:rsidP="005A6814">
      <w:r>
        <w:rPr>
          <w:rFonts w:hint="eastAsia"/>
        </w:rPr>
        <w:lastRenderedPageBreak/>
        <w:t>「属性とクレーム」画面に表示される</w:t>
      </w:r>
      <w:r w:rsidRPr="004426BA">
        <w:t>クレーム名を控え</w:t>
      </w:r>
      <w:r>
        <w:rPr>
          <w:rFonts w:hint="eastAsia"/>
        </w:rPr>
        <w:t>ておき</w:t>
      </w:r>
      <w:r w:rsidRPr="004426BA">
        <w:t>ます。</w:t>
      </w:r>
      <w:r>
        <w:rPr>
          <w:rFonts w:hint="eastAsia"/>
        </w:rPr>
        <w:t>控え終わったら画面右上の×をクリックして前の画面に戻ります。</w:t>
      </w:r>
    </w:p>
    <w:p w:rsidR="005A6814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>
        <w:rPr>
          <w:rFonts w:hint="eastAsia"/>
        </w:rPr>
        <w:t>控えたクレーム名は「</w:t>
      </w:r>
      <w:hyperlink w:anchor="_SAML設定" w:history="1">
        <w:r w:rsidRPr="00954D09">
          <w:rPr>
            <w:rStyle w:val="af0"/>
            <w:rFonts w:hint="eastAsia"/>
          </w:rPr>
          <w:t>2.2.</w:t>
        </w:r>
        <w:r w:rsidR="000B0573">
          <w:rPr>
            <w:rStyle w:val="af0"/>
            <w:rFonts w:hint="eastAsia"/>
          </w:rPr>
          <w:t>1</w:t>
        </w:r>
        <w:r w:rsidRPr="00954D09">
          <w:rPr>
            <w:rStyle w:val="af0"/>
            <w:rFonts w:hint="eastAsia"/>
          </w:rPr>
          <w:t>.SAML設定</w:t>
        </w:r>
      </w:hyperlink>
      <w:r>
        <w:rPr>
          <w:rFonts w:hint="eastAsia"/>
        </w:rPr>
        <w:t>」で使用します。</w:t>
      </w:r>
    </w:p>
    <w:p w:rsidR="005A6814" w:rsidRDefault="00F1237B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6A82C2" wp14:editId="0227074D">
                <wp:simplePos x="0" y="0"/>
                <wp:positionH relativeFrom="column">
                  <wp:posOffset>1762125</wp:posOffset>
                </wp:positionH>
                <wp:positionV relativeFrom="paragraph">
                  <wp:posOffset>1419225</wp:posOffset>
                </wp:positionV>
                <wp:extent cx="1543050" cy="514350"/>
                <wp:effectExtent l="19050" t="19050" r="19050" b="19050"/>
                <wp:wrapNone/>
                <wp:docPr id="284" name="正方形/長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14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7C5C7" id="正方形/長方形 284" o:spid="_x0000_s1026" style="position:absolute;left:0;text-align:left;margin-left:138.75pt;margin-top:111.75pt;width:121.5pt;height:4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" filled="f" strokecolor="red" strokeweight="2.25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0CB468BD" wp14:editId="0022D63B">
            <wp:extent cx="5400000" cy="2071602"/>
            <wp:effectExtent l="19050" t="19050" r="10795" b="24130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属性とクレーム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16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AE6C1B" w:rsidRDefault="005A6814" w:rsidP="005A6814">
      <w:pPr>
        <w:jc w:val="center"/>
        <w:rPr>
          <w:b/>
        </w:rPr>
      </w:pPr>
      <w:r w:rsidRPr="00AE6C1B">
        <w:rPr>
          <w:rFonts w:hint="eastAsia"/>
          <w:b/>
        </w:rPr>
        <w:t>属性とクレーム</w:t>
      </w:r>
    </w:p>
    <w:p w:rsidR="005A6814" w:rsidRDefault="005A6814" w:rsidP="005A6814">
      <w:pPr>
        <w:jc w:val="both"/>
      </w:pPr>
    </w:p>
    <w:p w:rsidR="005A6814" w:rsidRPr="000746B3" w:rsidRDefault="005A6814" w:rsidP="005A6814">
      <w:pPr>
        <w:jc w:val="both"/>
      </w:pPr>
      <w:r>
        <w:rPr>
          <w:rFonts w:hint="eastAsia"/>
        </w:rPr>
        <w:t>なお、</w:t>
      </w:r>
      <w:r w:rsidRPr="00873242">
        <w:rPr>
          <w:rFonts w:hint="eastAsia"/>
        </w:rPr>
        <w:t>デフォルトで表示されている</w:t>
      </w:r>
      <w:r w:rsidR="002820CD">
        <w:rPr>
          <w:rFonts w:hint="eastAsia"/>
        </w:rPr>
        <w:t>クレーム名、</w:t>
      </w:r>
      <w:r w:rsidR="002820CD" w:rsidRPr="00873242">
        <w:rPr>
          <w:rFonts w:hint="eastAsia"/>
        </w:rPr>
        <w:t>ユーザーの</w:t>
      </w:r>
      <w:r w:rsidRPr="00873242">
        <w:rPr>
          <w:rFonts w:hint="eastAsia"/>
        </w:rPr>
        <w:t>属性</w:t>
      </w:r>
      <w:r>
        <w:rPr>
          <w:rFonts w:hint="eastAsia"/>
        </w:rPr>
        <w:t>値</w:t>
      </w:r>
      <w:r w:rsidR="002820CD">
        <w:rPr>
          <w:rFonts w:hint="eastAsia"/>
        </w:rPr>
        <w:t>、</w:t>
      </w:r>
      <w:r w:rsidRPr="00873242">
        <w:rPr>
          <w:rFonts w:hint="eastAsia"/>
        </w:rPr>
        <w:t>表示名の対応は以下の通りです。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5241"/>
        <w:gridCol w:w="2693"/>
        <w:gridCol w:w="2522"/>
      </w:tblGrid>
      <w:tr w:rsidR="002820CD" w:rsidTr="00BC7E48">
        <w:trPr>
          <w:tblHeader/>
          <w:jc w:val="center"/>
        </w:trPr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2820CD" w:rsidRDefault="002820CD" w:rsidP="00B8203E">
            <w:r>
              <w:rPr>
                <w:rFonts w:hint="eastAsia"/>
              </w:rPr>
              <w:t>クレーム名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2820CD" w:rsidRDefault="002820CD" w:rsidP="00B8203E">
            <w:r>
              <w:rPr>
                <w:rFonts w:hint="eastAsia"/>
              </w:rPr>
              <w:t>属性値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2820CD" w:rsidRDefault="002820CD" w:rsidP="00B8203E">
            <w:r>
              <w:rPr>
                <w:rFonts w:hint="eastAsia"/>
              </w:rPr>
              <w:t>表示名</w:t>
            </w:r>
          </w:p>
        </w:tc>
      </w:tr>
      <w:tr w:rsidR="002820CD" w:rsidTr="00BC7E48">
        <w:trPr>
          <w:jc w:val="center"/>
        </w:trPr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Pr="000746B3" w:rsidRDefault="003E69A9" w:rsidP="00B8203E">
            <w:r w:rsidRPr="003E69A9">
              <w:t>http://schemas.xmlsoap.org/ws/2005/05/identity/claims/emailaddress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 w:rsidRPr="000746B3">
              <w:t>user.mail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 w:rsidRPr="0003081C">
              <w:rPr>
                <w:rFonts w:hint="eastAsia"/>
              </w:rPr>
              <w:t>電子メール</w:t>
            </w:r>
          </w:p>
        </w:tc>
      </w:tr>
      <w:tr w:rsidR="002820CD" w:rsidTr="00BC7E48">
        <w:trPr>
          <w:jc w:val="center"/>
        </w:trPr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Default="003E69A9" w:rsidP="00B8203E">
            <w:r w:rsidRPr="003E69A9">
              <w:t>http://schemas.xmlsoap.org/ws/2005/05/identity/claims/givenname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>
              <w:t>user.givenname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>
              <w:rPr>
                <w:rFonts w:hint="eastAsia"/>
              </w:rPr>
              <w:t>名</w:t>
            </w:r>
          </w:p>
        </w:tc>
      </w:tr>
      <w:tr w:rsidR="002820CD" w:rsidTr="00BC7E48">
        <w:trPr>
          <w:jc w:val="center"/>
        </w:trPr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Pr="000746B3" w:rsidRDefault="003E69A9" w:rsidP="00B8203E">
            <w:r w:rsidRPr="003E69A9">
              <w:t>http://schemas.xmlsoap.org/ws/2005/05/identity/claims/name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 w:rsidRPr="000746B3">
              <w:t>user.userprincipalname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D" w:rsidRDefault="002820CD" w:rsidP="00B8203E">
            <w:r w:rsidRPr="003039DF">
              <w:rPr>
                <w:rFonts w:hint="eastAsia"/>
              </w:rPr>
              <w:t>ユーザープリンシパル名</w:t>
            </w:r>
          </w:p>
        </w:tc>
      </w:tr>
      <w:tr w:rsidR="002820CD" w:rsidTr="00BC7E48">
        <w:trPr>
          <w:jc w:val="center"/>
        </w:trPr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Pr="000746B3" w:rsidRDefault="003E69A9" w:rsidP="00B8203E">
            <w:r w:rsidRPr="003E69A9">
              <w:t>http://schemas.xmlsoap.org/ws/2005/05/identity/claims/surname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Pr="000746B3" w:rsidRDefault="002820CD" w:rsidP="00B8203E">
            <w:r w:rsidRPr="000746B3">
              <w:t>user.surname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0CD" w:rsidRDefault="002820CD" w:rsidP="00B8203E">
            <w:r>
              <w:rPr>
                <w:rFonts w:hint="eastAsia"/>
                <w:color w:val="000000"/>
                <w:shd w:val="clear" w:color="auto" w:fill="FFFFFF"/>
              </w:rPr>
              <w:t>姓</w:t>
            </w:r>
          </w:p>
        </w:tc>
      </w:tr>
    </w:tbl>
    <w:p w:rsidR="005A6814" w:rsidRPr="00504EBE" w:rsidRDefault="005A6814" w:rsidP="00531672">
      <w:pPr>
        <w:pStyle w:val="af5"/>
        <w:numPr>
          <w:ilvl w:val="0"/>
          <w:numId w:val="6"/>
        </w:numPr>
        <w:wordWrap/>
        <w:adjustRightInd w:val="0"/>
        <w:snapToGrid w:val="0"/>
        <w:ind w:leftChars="0"/>
        <w:rPr>
          <w:color w:val="FF0000"/>
        </w:rPr>
      </w:pPr>
      <w:r w:rsidRPr="00504EBE">
        <w:rPr>
          <w:rFonts w:hint="eastAsia"/>
          <w:color w:val="FF0000"/>
        </w:rPr>
        <w:t>標準出荷状態では属性値に「</w:t>
      </w:r>
      <w:r w:rsidRPr="00504EBE">
        <w:rPr>
          <w:color w:val="FF0000"/>
        </w:rPr>
        <w:t>@」が含まれていた場合、「@」より前の部分を属性値として認識します。(電子メール、ユーザー名等)</w:t>
      </w:r>
    </w:p>
    <w:p w:rsidR="005A6814" w:rsidRDefault="005A6814" w:rsidP="005A6814"/>
    <w:p w:rsidR="005A6814" w:rsidRDefault="005A6814" w:rsidP="005A6814">
      <w:r>
        <w:rPr>
          <w:rFonts w:hint="eastAsia"/>
        </w:rPr>
        <w:t>「SAML</w:t>
      </w:r>
      <w:r>
        <w:t xml:space="preserve"> </w:t>
      </w:r>
      <w:r>
        <w:rPr>
          <w:rFonts w:hint="eastAsia"/>
        </w:rPr>
        <w:t>証明書」より</w:t>
      </w:r>
      <w:r w:rsidRPr="002029F4">
        <w:t>「フェデレーション メタデータ XML」の「ダウンロード」をクリックして</w:t>
      </w:r>
      <w:r>
        <w:rPr>
          <w:rFonts w:hint="eastAsia"/>
        </w:rPr>
        <w:t>XMLファイルを</w:t>
      </w:r>
      <w:r w:rsidRPr="002029F4">
        <w:t>ダウンロードします。</w:t>
      </w:r>
      <w:r>
        <w:rPr>
          <w:rFonts w:hint="eastAsia"/>
        </w:rPr>
        <w:t>ダウンロードしたXMLファイルは「</w:t>
      </w:r>
      <w:hyperlink w:anchor="_SAML設定" w:history="1">
        <w:r w:rsidRPr="00CF3BB9">
          <w:rPr>
            <w:rStyle w:val="af0"/>
            <w:rFonts w:hint="eastAsia"/>
          </w:rPr>
          <w:t>2.2.</w:t>
        </w:r>
        <w:r w:rsidR="00D1764C">
          <w:rPr>
            <w:rStyle w:val="af0"/>
            <w:rFonts w:hint="eastAsia"/>
          </w:rPr>
          <w:t>1</w:t>
        </w:r>
        <w:r w:rsidRPr="00CF3BB9">
          <w:rPr>
            <w:rStyle w:val="af0"/>
            <w:rFonts w:hint="eastAsia"/>
          </w:rPr>
          <w:t>.SAML設定</w:t>
        </w:r>
      </w:hyperlink>
      <w:r>
        <w:rPr>
          <w:rFonts w:hint="eastAsia"/>
        </w:rPr>
        <w:t>」で使用します。</w:t>
      </w:r>
    </w:p>
    <w:p w:rsidR="005A6814" w:rsidRDefault="005A6814" w:rsidP="005A6814"/>
    <w:p w:rsidR="00C52333" w:rsidRDefault="00C52333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また、「</w:t>
      </w:r>
      <w:hyperlink w:anchor="_IdP証明書自動更新設定" w:history="1">
        <w:r w:rsidRPr="00EA3EB3">
          <w:rPr>
            <w:rStyle w:val="af0"/>
            <w:rFonts w:hint="eastAsia"/>
          </w:rPr>
          <w:t>2.2.</w:t>
        </w:r>
        <w:r w:rsidR="00AA2931">
          <w:rPr>
            <w:rStyle w:val="af0"/>
            <w:rFonts w:hint="eastAsia"/>
          </w:rPr>
          <w:t>2</w:t>
        </w:r>
        <w:r w:rsidRPr="00EA3EB3">
          <w:rPr>
            <w:rStyle w:val="af0"/>
            <w:rFonts w:hint="eastAsia"/>
          </w:rPr>
          <w:t>.IdP証明書自動更新設定</w:t>
        </w:r>
      </w:hyperlink>
      <w:r>
        <w:rPr>
          <w:rFonts w:hint="eastAsia"/>
        </w:rPr>
        <w:t>」で使用するため、「</w:t>
      </w:r>
      <w:r w:rsidRPr="00CC707D">
        <w:rPr>
          <w:rFonts w:hint="eastAsia"/>
        </w:rPr>
        <w:t>アプリのフェデレーション</w:t>
      </w:r>
      <w:r w:rsidRPr="00CC707D">
        <w:t xml:space="preserve"> メタデータ URL</w:t>
      </w:r>
      <w:r>
        <w:rPr>
          <w:rFonts w:hint="eastAsia"/>
        </w:rPr>
        <w:t>」の右側に表示されるURLを控えておきます。</w:t>
      </w:r>
    </w:p>
    <w:p w:rsidR="005A6814" w:rsidRDefault="00E342D8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F6F4415" wp14:editId="2A93BCE9">
                <wp:simplePos x="0" y="0"/>
                <wp:positionH relativeFrom="column">
                  <wp:posOffset>4038600</wp:posOffset>
                </wp:positionH>
                <wp:positionV relativeFrom="paragraph">
                  <wp:posOffset>1666875</wp:posOffset>
                </wp:positionV>
                <wp:extent cx="360000" cy="123825"/>
                <wp:effectExtent l="0" t="0" r="21590" b="28575"/>
                <wp:wrapNone/>
                <wp:docPr id="287" name="正方形/長方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3D10" id="正方形/長方形 287" o:spid="_x0000_s1026" style="position:absolute;left:0;text-align:left;margin-left:318pt;margin-top:131.25pt;width:28.35pt;height:9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E107D94" wp14:editId="29AE4C31">
                <wp:simplePos x="0" y="0"/>
                <wp:positionH relativeFrom="column">
                  <wp:posOffset>4048125</wp:posOffset>
                </wp:positionH>
                <wp:positionV relativeFrom="paragraph">
                  <wp:posOffset>1428750</wp:posOffset>
                </wp:positionV>
                <wp:extent cx="1332000" cy="123825"/>
                <wp:effectExtent l="0" t="0" r="20955" b="28575"/>
                <wp:wrapNone/>
                <wp:docPr id="286" name="正方形/長方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DFE70" id="正方形/長方形 286" o:spid="_x0000_s1026" style="position:absolute;left:0;text-align:left;margin-left:318.75pt;margin-top:112.5pt;width:104.9pt;height: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" filled="f" strokecolor="red" strokeweight="2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4BB42462" wp14:editId="58E4B125">
            <wp:extent cx="5400000" cy="2079000"/>
            <wp:effectExtent l="19050" t="19050" r="10795" b="16510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アプリケーション-SAMLベースのサインオン4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B6046A" w:rsidRDefault="005A6814" w:rsidP="005A6814">
      <w:pPr>
        <w:jc w:val="center"/>
        <w:rPr>
          <w:b/>
          <w:bCs/>
        </w:rPr>
      </w:pPr>
      <w:r w:rsidRPr="00B6046A">
        <w:rPr>
          <w:b/>
          <w:bCs/>
        </w:rPr>
        <w:t>SAML によるシングル サインオンのセットアップ</w:t>
      </w:r>
    </w:p>
    <w:p w:rsidR="005A6814" w:rsidRDefault="005A6814" w:rsidP="005A6814"/>
    <w:p w:rsidR="005A6814" w:rsidRDefault="005A6814" w:rsidP="00AF4E39">
      <w:pPr>
        <w:pStyle w:val="2"/>
        <w:spacing w:after="120"/>
        <w:rPr>
          <w:lang w:eastAsia="ja-JP"/>
        </w:rPr>
      </w:pPr>
      <w:bookmarkStart w:id="22" w:name="_Toc135225420"/>
      <w:bookmarkStart w:id="23" w:name="_Toc164341316"/>
      <w:bookmarkStart w:id="24" w:name="_Toc195887027"/>
      <w:r w:rsidRPr="00931954">
        <w:t>Proself</w:t>
      </w:r>
      <w:r>
        <w:rPr>
          <w:rFonts w:hint="eastAsia"/>
          <w:lang w:eastAsia="ja-JP"/>
        </w:rPr>
        <w:t>での設定</w:t>
      </w:r>
      <w:bookmarkEnd w:id="22"/>
      <w:bookmarkEnd w:id="23"/>
      <w:bookmarkEnd w:id="24"/>
    </w:p>
    <w:p w:rsidR="005A6814" w:rsidRDefault="005A6814" w:rsidP="00AF4E39">
      <w:pPr>
        <w:pStyle w:val="3"/>
        <w:spacing w:after="120"/>
      </w:pPr>
      <w:bookmarkStart w:id="25" w:name="_このサーバー情報の設定"/>
      <w:bookmarkStart w:id="26" w:name="_SAML設定"/>
      <w:bookmarkStart w:id="27" w:name="_Toc164341318"/>
      <w:bookmarkStart w:id="28" w:name="_Toc195887028"/>
      <w:bookmarkEnd w:id="25"/>
      <w:bookmarkEnd w:id="26"/>
      <w:r>
        <w:rPr>
          <w:rFonts w:hint="eastAsia"/>
        </w:rPr>
        <w:t>SAML設定</w:t>
      </w:r>
      <w:bookmarkEnd w:id="27"/>
      <w:bookmarkEnd w:id="28"/>
    </w:p>
    <w:p w:rsidR="005A6814" w:rsidRDefault="005A6814" w:rsidP="005A6814"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SAML</w:t>
      </w:r>
      <w:r>
        <w:t xml:space="preserve"> </w:t>
      </w:r>
      <w:r>
        <w:rPr>
          <w:rFonts w:hint="eastAsia"/>
        </w:rPr>
        <w:t>設定</w:t>
      </w:r>
      <w:r w:rsidRPr="00706252">
        <w:t>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1C4DAB" wp14:editId="4FDC9401">
                <wp:simplePos x="0" y="0"/>
                <wp:positionH relativeFrom="column">
                  <wp:posOffset>1539240</wp:posOffset>
                </wp:positionH>
                <wp:positionV relativeFrom="paragraph">
                  <wp:posOffset>2850515</wp:posOffset>
                </wp:positionV>
                <wp:extent cx="1933575" cy="600075"/>
                <wp:effectExtent l="0" t="0" r="28575" b="28575"/>
                <wp:wrapNone/>
                <wp:docPr id="297" name="正方形/長方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4CC9E" id="正方形/長方形 297" o:spid="_x0000_s1026" style="position:absolute;left:0;text-align:left;margin-left:121.2pt;margin-top:224.45pt;width:152.25pt;height:4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26C001" wp14:editId="55A0D7CE">
            <wp:extent cx="5400040" cy="3601720"/>
            <wp:effectExtent l="19050" t="19050" r="10160" b="17780"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F04597" w:rsidRDefault="005A6814" w:rsidP="005A6814">
      <w:pPr>
        <w:jc w:val="center"/>
        <w:rPr>
          <w:b/>
          <w:bCs/>
        </w:rPr>
      </w:pPr>
      <w:r w:rsidRPr="00F04597">
        <w:rPr>
          <w:rFonts w:hint="eastAsia"/>
          <w:b/>
          <w:bCs/>
        </w:rPr>
        <w:t>管理画面</w:t>
      </w:r>
    </w:p>
    <w:p w:rsidR="005A6814" w:rsidRPr="00816189" w:rsidRDefault="005A6814" w:rsidP="005A6814"/>
    <w:p w:rsidR="00C25957" w:rsidRDefault="00C25957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「SAML設定」の「設定」をクリックします。</w:t>
      </w:r>
    </w:p>
    <w:p w:rsidR="005A6814" w:rsidRPr="00706252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83D3D4" wp14:editId="5A622542">
                <wp:simplePos x="0" y="0"/>
                <wp:positionH relativeFrom="column">
                  <wp:posOffset>1996440</wp:posOffset>
                </wp:positionH>
                <wp:positionV relativeFrom="paragraph">
                  <wp:posOffset>1076960</wp:posOffset>
                </wp:positionV>
                <wp:extent cx="720000" cy="161925"/>
                <wp:effectExtent l="0" t="0" r="23495" b="28575"/>
                <wp:wrapNone/>
                <wp:docPr id="164" name="正方形/長方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814" w:rsidRDefault="005A6814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3D3D4" id="正方形/長方形 164" o:spid="_x0000_s1026" style="position:absolute;left:0;text-align:left;margin-left:157.2pt;margin-top:84.8pt;width:56.7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" filled="f" strokecolor="red" strokeweight="2pt">
                <v:textbox>
                  <w:txbxContent>
                    <w:p w:rsidR="005A6814" w:rsidRDefault="005A6814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3C4C7E" wp14:editId="5E4F2662">
            <wp:extent cx="5400040" cy="1484630"/>
            <wp:effectExtent l="19050" t="19050" r="10160" b="20320"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84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BA26C6" w:rsidRDefault="005A6814" w:rsidP="005A6814">
      <w:pPr>
        <w:jc w:val="center"/>
        <w:rPr>
          <w:b/>
          <w:bCs/>
        </w:rPr>
      </w:pPr>
      <w:r w:rsidRPr="00BA26C6">
        <w:rPr>
          <w:b/>
          <w:bCs/>
        </w:rPr>
        <w:t>SAML認証オプション設定</w:t>
      </w:r>
    </w:p>
    <w:p w:rsidR="005A6814" w:rsidRDefault="005A6814" w:rsidP="005A6814">
      <w:r>
        <w:rPr>
          <w:rFonts w:hint="eastAsia"/>
        </w:rPr>
        <w:t>「S</w:t>
      </w:r>
      <w:r>
        <w:t>AML</w:t>
      </w:r>
      <w:r>
        <w:rPr>
          <w:rFonts w:hint="eastAsia"/>
        </w:rPr>
        <w:t>を使用する」を「使用する」にします。</w:t>
      </w:r>
    </w:p>
    <w:p w:rsidR="005A6814" w:rsidRDefault="005A6814" w:rsidP="005A6814">
      <w:r w:rsidRPr="00417A68">
        <w:t>IdP Initiatedを有効にする場合は</w:t>
      </w:r>
      <w:r>
        <w:rPr>
          <w:rFonts w:hint="eastAsia"/>
        </w:rPr>
        <w:t>「</w:t>
      </w:r>
      <w:r w:rsidRPr="001D4789">
        <w:t>IdP Initiated SSO</w:t>
      </w:r>
      <w:r>
        <w:rPr>
          <w:rFonts w:hint="eastAsia"/>
        </w:rPr>
        <w:t>」を「o</w:t>
      </w:r>
      <w:r>
        <w:t>n</w:t>
      </w:r>
      <w:r>
        <w:rPr>
          <w:rFonts w:hint="eastAsia"/>
        </w:rPr>
        <w:t>」にします。</w:t>
      </w:r>
    </w:p>
    <w:p w:rsidR="005A6814" w:rsidRPr="008130A8" w:rsidRDefault="005202C9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2C3CBF" wp14:editId="412343E1">
                <wp:simplePos x="0" y="0"/>
                <wp:positionH relativeFrom="column">
                  <wp:posOffset>1986915</wp:posOffset>
                </wp:positionH>
                <wp:positionV relativeFrom="paragraph">
                  <wp:posOffset>977900</wp:posOffset>
                </wp:positionV>
                <wp:extent cx="539750" cy="143510"/>
                <wp:effectExtent l="0" t="0" r="12700" b="27940"/>
                <wp:wrapNone/>
                <wp:docPr id="166" name="正方形/長方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814" w:rsidRDefault="005A6814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C3CBF" id="正方形/長方形 166" o:spid="_x0000_s1027" style="position:absolute;left:0;text-align:left;margin-left:156.45pt;margin-top:77pt;width:42.5pt;height:1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" filled="f" strokecolor="red" strokeweight="2pt">
                <v:textbox>
                  <w:txbxContent>
                    <w:p w:rsidR="005A6814" w:rsidRDefault="005A6814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8068AE" wp14:editId="623C94FB">
                <wp:simplePos x="0" y="0"/>
                <wp:positionH relativeFrom="column">
                  <wp:posOffset>1996440</wp:posOffset>
                </wp:positionH>
                <wp:positionV relativeFrom="paragraph">
                  <wp:posOffset>1797050</wp:posOffset>
                </wp:positionV>
                <wp:extent cx="324000" cy="144000"/>
                <wp:effectExtent l="0" t="0" r="19050" b="27940"/>
                <wp:wrapNone/>
                <wp:docPr id="167" name="正方形/長方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814" w:rsidRDefault="005A6814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068AE" id="正方形/長方形 167" o:spid="_x0000_s1028" style="position:absolute;left:0;text-align:left;margin-left:157.2pt;margin-top:141.5pt;width:25.5pt;height:1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" filled="f" strokecolor="red" strokeweight="2pt">
                <v:textbox>
                  <w:txbxContent>
                    <w:p w:rsidR="005A6814" w:rsidRDefault="005A6814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00EFD613" wp14:editId="0BF44762">
            <wp:extent cx="5400040" cy="3627755"/>
            <wp:effectExtent l="19050" t="19050" r="10160" b="10795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BE2A29" w:rsidRDefault="005A6814" w:rsidP="005A6814">
      <w:pPr>
        <w:jc w:val="center"/>
        <w:rPr>
          <w:b/>
          <w:bCs/>
        </w:rPr>
      </w:pPr>
      <w:r w:rsidRPr="00BE2A29">
        <w:rPr>
          <w:rFonts w:hint="eastAsia"/>
          <w:b/>
          <w:bCs/>
        </w:rPr>
        <w:t>SAML設定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「ここにIdPメタデータを～」の枠内に</w:t>
      </w:r>
      <w:r w:rsidRPr="00C2253C">
        <w:rPr>
          <w:rFonts w:hint="eastAsia"/>
        </w:rPr>
        <w:t>「</w:t>
      </w:r>
      <w:hyperlink w:anchor="_Azure_ADの設定・情報取得" w:history="1">
        <w:r w:rsidRPr="00110B72">
          <w:rPr>
            <w:rStyle w:val="af0"/>
          </w:rPr>
          <w:t xml:space="preserve">2.1.3. </w:t>
        </w:r>
        <w:r>
          <w:rPr>
            <w:rStyle w:val="af0"/>
          </w:rPr>
          <w:t>Entra ID</w:t>
        </w:r>
        <w:r w:rsidRPr="00110B72">
          <w:rPr>
            <w:rStyle w:val="af0"/>
          </w:rPr>
          <w:t>の設定・情報取得</w:t>
        </w:r>
      </w:hyperlink>
      <w:r w:rsidRPr="00C2253C">
        <w:t>」</w:t>
      </w:r>
      <w:r>
        <w:rPr>
          <w:rFonts w:hint="eastAsia"/>
        </w:rPr>
        <w:t>でダウンロードした</w:t>
      </w:r>
      <w:r w:rsidRPr="008130A8">
        <w:rPr>
          <w:rFonts w:hint="eastAsia"/>
        </w:rPr>
        <w:t>「フェデレーション</w:t>
      </w:r>
      <w:r w:rsidRPr="008130A8">
        <w:t xml:space="preserve"> メタデータ XML」</w:t>
      </w:r>
      <w:r>
        <w:rPr>
          <w:rFonts w:hint="eastAsia"/>
        </w:rPr>
        <w:t>をドラッグ&amp;ドロップします。「エンドポイントURL」やI</w:t>
      </w:r>
      <w:r>
        <w:t>dP</w:t>
      </w:r>
      <w:r>
        <w:rPr>
          <w:rFonts w:hint="eastAsia"/>
        </w:rPr>
        <w:t>証明書が自動的にインポートされます。</w:t>
      </w:r>
    </w:p>
    <w:p w:rsidR="005A6814" w:rsidRDefault="005A6814" w:rsidP="005A6814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634216" wp14:editId="3BEB0FE9">
                <wp:simplePos x="0" y="0"/>
                <wp:positionH relativeFrom="column">
                  <wp:posOffset>3110865</wp:posOffset>
                </wp:positionH>
                <wp:positionV relativeFrom="paragraph">
                  <wp:posOffset>892175</wp:posOffset>
                </wp:positionV>
                <wp:extent cx="1190625" cy="495300"/>
                <wp:effectExtent l="0" t="0" r="28575" b="19050"/>
                <wp:wrapNone/>
                <wp:docPr id="172" name="正方形/長方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38623" id="正方形/長方形 172" o:spid="_x0000_s1026" style="position:absolute;left:0;text-align:left;margin-left:244.95pt;margin-top:70.25pt;width:93.75pt;height:3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3CE2B92" wp14:editId="576A5648">
            <wp:extent cx="5399654" cy="3627755"/>
            <wp:effectExtent l="19050" t="19050" r="10795" b="10795"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AML設定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654" cy="3627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3908F8" w:rsidRDefault="005A6814" w:rsidP="005A6814">
      <w:pPr>
        <w:jc w:val="center"/>
        <w:rPr>
          <w:b/>
          <w:bCs/>
        </w:rPr>
      </w:pPr>
      <w:r w:rsidRPr="003908F8">
        <w:rPr>
          <w:rFonts w:hint="eastAsia"/>
          <w:b/>
          <w:bCs/>
        </w:rPr>
        <w:t>SAML設定</w:t>
      </w:r>
    </w:p>
    <w:p w:rsidR="005A6814" w:rsidRPr="00816189" w:rsidRDefault="005A6814" w:rsidP="005A6814"/>
    <w:p w:rsidR="005A6814" w:rsidRDefault="005A6814" w:rsidP="005A6814">
      <w:r w:rsidRPr="0092155C">
        <w:rPr>
          <w:rFonts w:hint="eastAsia"/>
        </w:rPr>
        <w:t>「</w:t>
      </w:r>
      <w:hyperlink w:anchor="_Azure_ADの設定・情報取得" w:history="1">
        <w:r w:rsidRPr="00110B72">
          <w:rPr>
            <w:rStyle w:val="af0"/>
          </w:rPr>
          <w:t xml:space="preserve">2.1.3. </w:t>
        </w:r>
        <w:r>
          <w:rPr>
            <w:rStyle w:val="af0"/>
          </w:rPr>
          <w:t>Entra ID</w:t>
        </w:r>
        <w:r w:rsidRPr="00110B72">
          <w:rPr>
            <w:rStyle w:val="af0"/>
          </w:rPr>
          <w:t>の設定・情報取得</w:t>
        </w:r>
      </w:hyperlink>
      <w:r w:rsidRPr="0092155C">
        <w:t>」</w:t>
      </w:r>
      <w:r>
        <w:rPr>
          <w:rFonts w:hint="eastAsia"/>
        </w:rPr>
        <w:t>で控えておいたクレーム名を「</w:t>
      </w:r>
      <w:r w:rsidRPr="0036125E">
        <w:rPr>
          <w:rFonts w:hint="eastAsia"/>
        </w:rPr>
        <w:t>ユーザー属性 ユーザーIDのキー名</w:t>
      </w:r>
      <w:r>
        <w:rPr>
          <w:rFonts w:hint="eastAsia"/>
        </w:rPr>
        <w:t>」に入力し「設定」ボタンをクリックします。</w:t>
      </w:r>
    </w:p>
    <w:p w:rsidR="005A6814" w:rsidRDefault="005A6814" w:rsidP="005A6814">
      <w:r>
        <w:rPr>
          <w:rFonts w:hint="eastAsia"/>
        </w:rPr>
        <w:t>その後、「戻る」ボタンをクリックして前の画面に戻ります。</w:t>
      </w:r>
    </w:p>
    <w:p w:rsidR="005A6814" w:rsidRPr="00383BBB" w:rsidRDefault="004407C9" w:rsidP="005A681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7CE49F" wp14:editId="435B60C8">
                <wp:simplePos x="0" y="0"/>
                <wp:positionH relativeFrom="margin">
                  <wp:posOffset>2386965</wp:posOffset>
                </wp:positionH>
                <wp:positionV relativeFrom="paragraph">
                  <wp:posOffset>3244850</wp:posOffset>
                </wp:positionV>
                <wp:extent cx="720000" cy="152400"/>
                <wp:effectExtent l="0" t="0" r="23495" b="19050"/>
                <wp:wrapNone/>
                <wp:docPr id="174" name="正方形/長方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A7C43" id="正方形/長方形 174" o:spid="_x0000_s1026" style="position:absolute;left:0;text-align:left;margin-left:187.95pt;margin-top:255.5pt;width:56.7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9CBB44" wp14:editId="4EC8D4AD">
                <wp:simplePos x="0" y="0"/>
                <wp:positionH relativeFrom="column">
                  <wp:posOffset>1977390</wp:posOffset>
                </wp:positionH>
                <wp:positionV relativeFrom="paragraph">
                  <wp:posOffset>1968500</wp:posOffset>
                </wp:positionV>
                <wp:extent cx="2114550" cy="238125"/>
                <wp:effectExtent l="0" t="0" r="19050" b="28575"/>
                <wp:wrapNone/>
                <wp:docPr id="173" name="正方形/長方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C2F8B" id="正方形/長方形 173" o:spid="_x0000_s1026" style="position:absolute;left:0;text-align:left;margin-left:155.7pt;margin-top:155pt;width:166.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" filled="f" strokecolor="red" strokeweight="2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0993DACD" wp14:editId="083D97CF">
            <wp:extent cx="5400040" cy="3627755"/>
            <wp:effectExtent l="19050" t="19050" r="10160" b="10795"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SAML設定2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A04A3C" w:rsidRDefault="005A6814" w:rsidP="005A6814">
      <w:pPr>
        <w:jc w:val="center"/>
        <w:rPr>
          <w:b/>
          <w:bCs/>
        </w:rPr>
      </w:pPr>
      <w:r w:rsidRPr="00A04A3C">
        <w:rPr>
          <w:rFonts w:hint="eastAsia"/>
          <w:b/>
          <w:bCs/>
        </w:rPr>
        <w:t>SAML設定</w:t>
      </w:r>
    </w:p>
    <w:p w:rsidR="005A6814" w:rsidRDefault="005A6814" w:rsidP="005A6814"/>
    <w:p w:rsidR="00D046C7" w:rsidRDefault="00D046C7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SAML認証オプション設定画面の「</w:t>
      </w:r>
      <w:r w:rsidRPr="00BA49F0">
        <w:t>IdP証明書設定</w:t>
      </w:r>
      <w:r>
        <w:rPr>
          <w:rFonts w:hint="eastAsia"/>
        </w:rPr>
        <w:t>」でI</w:t>
      </w:r>
      <w:r>
        <w:t>dP</w:t>
      </w:r>
      <w:r>
        <w:rPr>
          <w:rFonts w:hint="eastAsia"/>
        </w:rPr>
        <w:t>証明書が自動でインポートされていることを確認します。</w:t>
      </w:r>
    </w:p>
    <w:p w:rsidR="005A6814" w:rsidRPr="00706252" w:rsidRDefault="005A6814" w:rsidP="005A681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F58F8E" wp14:editId="10910CA3">
                <wp:simplePos x="0" y="0"/>
                <wp:positionH relativeFrom="column">
                  <wp:posOffset>2005330</wp:posOffset>
                </wp:positionH>
                <wp:positionV relativeFrom="paragraph">
                  <wp:posOffset>1379855</wp:posOffset>
                </wp:positionV>
                <wp:extent cx="2162175" cy="457200"/>
                <wp:effectExtent l="0" t="0" r="28575" b="19050"/>
                <wp:wrapNone/>
                <wp:docPr id="177" name="正方形/長方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4E52D" id="正方形/長方形 177" o:spid="_x0000_s1026" style="position:absolute;left:0;text-align:left;margin-left:157.9pt;margin-top:108.65pt;width:170.2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79E78B9" wp14:editId="058A0AD5">
            <wp:extent cx="5400000" cy="2907693"/>
            <wp:effectExtent l="19050" t="19050" r="10795" b="26035"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dP証明書設定カード.b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076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3A7A77" w:rsidRDefault="005A6814" w:rsidP="005A6814">
      <w:pPr>
        <w:ind w:rightChars="-150" w:right="-300"/>
        <w:jc w:val="center"/>
        <w:rPr>
          <w:b/>
          <w:bCs/>
        </w:rPr>
      </w:pPr>
      <w:r w:rsidRPr="00BA3E74">
        <w:rPr>
          <w:b/>
          <w:bCs/>
        </w:rPr>
        <w:t>SAML認証オプション設定</w:t>
      </w:r>
    </w:p>
    <w:p w:rsidR="005A6814" w:rsidRDefault="005A6814" w:rsidP="005A6814">
      <w:pPr>
        <w:rPr>
          <w:lang w:eastAsia="ar-SA"/>
        </w:rPr>
      </w:pPr>
    </w:p>
    <w:p w:rsidR="005A6814" w:rsidRDefault="005A6814" w:rsidP="005A6814">
      <w:r>
        <w:rPr>
          <w:rFonts w:hint="eastAsia"/>
        </w:rPr>
        <w:t>なお、</w:t>
      </w:r>
      <w:r w:rsidRPr="00BA49F0">
        <w:t>IdP証明書</w:t>
      </w:r>
      <w:r>
        <w:rPr>
          <w:rFonts w:hint="eastAsia"/>
        </w:rPr>
        <w:t>の情報が更新された際に、Proselfが自動的に</w:t>
      </w:r>
      <w:r w:rsidRPr="000B603E">
        <w:t>IdPのメタデータを取得し情報を更新する</w:t>
      </w:r>
      <w:r>
        <w:rPr>
          <w:rFonts w:hint="eastAsia"/>
        </w:rPr>
        <w:t>よう設定することができます。詳細につきましては「</w:t>
      </w:r>
      <w:hyperlink w:anchor="_IdP証明書自動更新設定" w:history="1">
        <w:r w:rsidRPr="00A741D9">
          <w:rPr>
            <w:rStyle w:val="af0"/>
            <w:rFonts w:hint="eastAsia"/>
          </w:rPr>
          <w:t>2.2.</w:t>
        </w:r>
        <w:r w:rsidR="002D3169">
          <w:rPr>
            <w:rStyle w:val="af0"/>
            <w:rFonts w:hint="eastAsia"/>
          </w:rPr>
          <w:t>2</w:t>
        </w:r>
        <w:r w:rsidRPr="00A741D9">
          <w:rPr>
            <w:rStyle w:val="af0"/>
            <w:rFonts w:hint="eastAsia"/>
          </w:rPr>
          <w:t>.IdP証明書自動更新設定</w:t>
        </w:r>
      </w:hyperlink>
      <w:r>
        <w:rPr>
          <w:rFonts w:hint="eastAsia"/>
        </w:rPr>
        <w:t>」をご参照ください。</w:t>
      </w:r>
    </w:p>
    <w:p w:rsidR="005A6814" w:rsidRDefault="005A6814" w:rsidP="005A6814">
      <w:bookmarkStart w:id="29" w:name="_SP証明書設定"/>
      <w:bookmarkStart w:id="30" w:name="_Hlk81309401"/>
      <w:bookmarkEnd w:id="29"/>
    </w:p>
    <w:p w:rsidR="005A6814" w:rsidRDefault="005A6814" w:rsidP="00AF4E39">
      <w:pPr>
        <w:pStyle w:val="3"/>
        <w:spacing w:after="120"/>
      </w:pPr>
      <w:bookmarkStart w:id="31" w:name="_IdP証明書自動更新設定"/>
      <w:bookmarkStart w:id="32" w:name="_Toc145349858"/>
      <w:bookmarkStart w:id="33" w:name="_Toc164341320"/>
      <w:bookmarkStart w:id="34" w:name="_Toc195887029"/>
      <w:bookmarkEnd w:id="31"/>
      <w:r w:rsidRPr="006C2A76">
        <w:t>IdP証明書自動更新設定</w:t>
      </w:r>
      <w:bookmarkEnd w:id="32"/>
      <w:bookmarkEnd w:id="33"/>
      <w:bookmarkEnd w:id="34"/>
    </w:p>
    <w:p w:rsidR="005A6814" w:rsidRDefault="005A6814" w:rsidP="005A6814">
      <w:r>
        <w:rPr>
          <w:rFonts w:hint="cs"/>
          <w:lang w:eastAsia="ar-SA"/>
        </w:rPr>
        <w:t>I</w:t>
      </w:r>
      <w:r>
        <w:rPr>
          <w:lang w:eastAsia="ar-SA"/>
        </w:rPr>
        <w:t>dP</w:t>
      </w:r>
      <w:r>
        <w:rPr>
          <w:rFonts w:hint="eastAsia"/>
        </w:rPr>
        <w:t>証明書の自動更新設定を行います。</w:t>
      </w:r>
    </w:p>
    <w:p w:rsidR="005A6814" w:rsidRDefault="005A6814" w:rsidP="005A6814">
      <w:pPr>
        <w:rPr>
          <w:lang w:eastAsia="ar-SA"/>
        </w:rPr>
      </w:pPr>
    </w:p>
    <w:p w:rsidR="005A6814" w:rsidRDefault="005A6814" w:rsidP="005A6814">
      <w:r w:rsidRPr="006C2A76">
        <w:rPr>
          <w:lang w:eastAsia="ar-SA"/>
        </w:rPr>
        <w:t>SAML認証オプション設定</w:t>
      </w:r>
      <w:r>
        <w:rPr>
          <w:rFonts w:hint="eastAsia"/>
        </w:rPr>
        <w:t>から「</w:t>
      </w:r>
      <w:r>
        <w:t>IdP</w:t>
      </w:r>
      <w:r w:rsidRPr="006C2A76">
        <w:t>証明書設定</w:t>
      </w:r>
      <w:r>
        <w:rPr>
          <w:rFonts w:hint="eastAsia"/>
        </w:rPr>
        <w:t>」の「設定」をクリックします。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CE34A5" wp14:editId="50C6584F">
                <wp:simplePos x="0" y="0"/>
                <wp:positionH relativeFrom="column">
                  <wp:posOffset>2025015</wp:posOffset>
                </wp:positionH>
                <wp:positionV relativeFrom="paragraph">
                  <wp:posOffset>1686560</wp:posOffset>
                </wp:positionV>
                <wp:extent cx="720000" cy="180000"/>
                <wp:effectExtent l="0" t="0" r="23495" b="107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0A1B9" id="正方形/長方形 10" o:spid="_x0000_s1026" style="position:absolute;left:0;text-align:left;margin-left:159.45pt;margin-top:132.8pt;width:56.7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36BBA5" wp14:editId="22C986D4">
            <wp:extent cx="5400040" cy="2451100"/>
            <wp:effectExtent l="19050" t="19050" r="10160" b="2540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8A2AB0" w:rsidRDefault="005A6814" w:rsidP="005A6814">
      <w:pPr>
        <w:jc w:val="center"/>
        <w:rPr>
          <w:b/>
          <w:lang w:eastAsia="ar-SA"/>
        </w:rPr>
      </w:pPr>
      <w:r w:rsidRPr="008A2AB0">
        <w:rPr>
          <w:rFonts w:hint="eastAsia"/>
          <w:b/>
        </w:rPr>
        <w:t>SAML認証オプション設定</w:t>
      </w:r>
    </w:p>
    <w:p w:rsidR="005A6814" w:rsidRDefault="005A6814" w:rsidP="005A6814">
      <w:pPr>
        <w:rPr>
          <w:lang w:eastAsia="ar-SA"/>
        </w:rPr>
      </w:pPr>
    </w:p>
    <w:p w:rsidR="007808D9" w:rsidRDefault="007808D9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次に「IdP証明書自動更新設定」の「設定」をクリックします。</w:t>
      </w:r>
    </w:p>
    <w:p w:rsidR="005A6814" w:rsidRDefault="005A6814" w:rsidP="005A6814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463D59" wp14:editId="29AC3A01">
                <wp:simplePos x="0" y="0"/>
                <wp:positionH relativeFrom="column">
                  <wp:posOffset>2025015</wp:posOffset>
                </wp:positionH>
                <wp:positionV relativeFrom="paragraph">
                  <wp:posOffset>1273175</wp:posOffset>
                </wp:positionV>
                <wp:extent cx="720000" cy="180000"/>
                <wp:effectExtent l="0" t="0" r="23495" b="1079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FAC4C" id="正方形/長方形 19" o:spid="_x0000_s1026" style="position:absolute;left:0;text-align:left;margin-left:159.45pt;margin-top:100.25pt;width:56.7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F39F475" wp14:editId="7D63F9E7">
            <wp:extent cx="5400040" cy="2451100"/>
            <wp:effectExtent l="19050" t="19050" r="10160" b="2540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lang w:eastAsia="ar-SA"/>
        </w:rPr>
      </w:pPr>
      <w:r w:rsidRPr="008A2AB0">
        <w:rPr>
          <w:rFonts w:hint="eastAsia"/>
          <w:b/>
        </w:rPr>
        <w:t>SAML認証オプション設定</w:t>
      </w:r>
      <w:r>
        <w:rPr>
          <w:rFonts w:hint="eastAsia"/>
          <w:b/>
        </w:rPr>
        <w:t xml:space="preserve"> - IdP証明書設定</w:t>
      </w:r>
    </w:p>
    <w:p w:rsidR="005A6814" w:rsidRDefault="005A6814" w:rsidP="005A6814">
      <w:pPr>
        <w:rPr>
          <w:lang w:eastAsia="ar-SA"/>
        </w:rPr>
      </w:pPr>
    </w:p>
    <w:p w:rsidR="005A6814" w:rsidRDefault="005A6814" w:rsidP="005A6814">
      <w:r>
        <w:rPr>
          <w:rFonts w:hint="eastAsia"/>
        </w:rPr>
        <w:t>「</w:t>
      </w:r>
      <w:r w:rsidRPr="005A475A">
        <w:t>IdP証明書を自動的に更新する</w:t>
      </w:r>
      <w:r>
        <w:rPr>
          <w:rFonts w:hint="eastAsia"/>
        </w:rPr>
        <w:t>」を「o</w:t>
      </w:r>
      <w:r>
        <w:t>n</w:t>
      </w:r>
      <w:r>
        <w:rPr>
          <w:rFonts w:hint="eastAsia"/>
        </w:rPr>
        <w:t>」、「IdPメタデータ取得URL」に「</w:t>
      </w:r>
      <w:hyperlink w:anchor="_Entra_IDの設定・情報取得" w:history="1">
        <w:r w:rsidRPr="005E2D50">
          <w:rPr>
            <w:rStyle w:val="af0"/>
            <w:rFonts w:hint="eastAsia"/>
          </w:rPr>
          <w:t>2.1.3.E</w:t>
        </w:r>
        <w:r w:rsidRPr="005E2D50">
          <w:rPr>
            <w:rStyle w:val="af0"/>
          </w:rPr>
          <w:t>n</w:t>
        </w:r>
        <w:r w:rsidRPr="005E2D50">
          <w:rPr>
            <w:rStyle w:val="af0"/>
            <w:rFonts w:hint="eastAsia"/>
          </w:rPr>
          <w:t>tra</w:t>
        </w:r>
        <w:r w:rsidRPr="005E2D50">
          <w:rPr>
            <w:rStyle w:val="af0"/>
          </w:rPr>
          <w:t xml:space="preserve"> IDの設定</w:t>
        </w:r>
        <w:r w:rsidRPr="005E2D50">
          <w:rPr>
            <w:rStyle w:val="af0"/>
            <w:rFonts w:hint="eastAsia"/>
          </w:rPr>
          <w:t>・情報取得</w:t>
        </w:r>
      </w:hyperlink>
      <w:r>
        <w:rPr>
          <w:rFonts w:hint="eastAsia"/>
        </w:rPr>
        <w:t>」で控えておいた「</w:t>
      </w:r>
      <w:r w:rsidRPr="00CC707D">
        <w:rPr>
          <w:rFonts w:hint="eastAsia"/>
        </w:rPr>
        <w:t>アプリのフェデレーション</w:t>
      </w:r>
      <w:r w:rsidRPr="00CC707D">
        <w:t xml:space="preserve"> メタデータ URL</w:t>
      </w:r>
      <w:r>
        <w:rPr>
          <w:rFonts w:hint="eastAsia"/>
        </w:rPr>
        <w:t>」を入力して「設定」ボタンをクリックします。</w:t>
      </w:r>
    </w:p>
    <w:p w:rsidR="005A6814" w:rsidRPr="005E6DD3" w:rsidRDefault="00D779C1" w:rsidP="00461A16">
      <w:pPr>
        <w:jc w:val="center"/>
        <w:rPr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77051B" wp14:editId="140BD61F">
                <wp:simplePos x="0" y="0"/>
                <wp:positionH relativeFrom="column">
                  <wp:posOffset>2005965</wp:posOffset>
                </wp:positionH>
                <wp:positionV relativeFrom="paragraph">
                  <wp:posOffset>1238885</wp:posOffset>
                </wp:positionV>
                <wp:extent cx="2231390" cy="143510"/>
                <wp:effectExtent l="0" t="0" r="16510" b="2794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D7EE2" id="正方形/長方形 24" o:spid="_x0000_s1026" style="position:absolute;left:0;text-align:left;margin-left:157.95pt;margin-top:97.55pt;width:175.7pt;height:1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2219BD" wp14:editId="28421D29">
                <wp:simplePos x="0" y="0"/>
                <wp:positionH relativeFrom="column">
                  <wp:posOffset>2005965</wp:posOffset>
                </wp:positionH>
                <wp:positionV relativeFrom="paragraph">
                  <wp:posOffset>1000760</wp:posOffset>
                </wp:positionV>
                <wp:extent cx="333375" cy="143510"/>
                <wp:effectExtent l="0" t="0" r="28575" b="2794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0C2B8" id="正方形/長方形 23" o:spid="_x0000_s1026" style="position:absolute;left:0;text-align:left;margin-left:157.95pt;margin-top:78.8pt;width:26.25pt;height:1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657BE6" wp14:editId="4F4EDD67">
                <wp:simplePos x="0" y="0"/>
                <wp:positionH relativeFrom="column">
                  <wp:posOffset>2434590</wp:posOffset>
                </wp:positionH>
                <wp:positionV relativeFrom="paragraph">
                  <wp:posOffset>1467485</wp:posOffset>
                </wp:positionV>
                <wp:extent cx="665480" cy="179705"/>
                <wp:effectExtent l="0" t="0" r="20320" b="1079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755D3" id="正方形/長方形 25" o:spid="_x0000_s1026" style="position:absolute;left:0;text-align:left;margin-left:191.7pt;margin-top:115.55pt;width:52.4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" filled="f" strokecolor="red" strokeweight="2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1F9090C3" wp14:editId="080E423D">
            <wp:extent cx="5400040" cy="2151380"/>
            <wp:effectExtent l="19050" t="19050" r="10160" b="2032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dP証明書自動更新設定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1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C05642" w:rsidRDefault="005A6814" w:rsidP="005A6814">
      <w:pPr>
        <w:jc w:val="center"/>
        <w:rPr>
          <w:b/>
          <w:lang w:eastAsia="ar-SA"/>
        </w:rPr>
      </w:pPr>
      <w:r w:rsidRPr="00C05642">
        <w:rPr>
          <w:rFonts w:hint="eastAsia"/>
          <w:b/>
        </w:rPr>
        <w:t>IdP証明書自動更新設定</w:t>
      </w:r>
    </w:p>
    <w:bookmarkEnd w:id="30"/>
    <w:p w:rsidR="005A6814" w:rsidRDefault="005A6814" w:rsidP="005A6814">
      <w:pPr>
        <w:rPr>
          <w:lang w:eastAsia="ar-SA"/>
        </w:rPr>
      </w:pPr>
    </w:p>
    <w:p w:rsidR="005A6814" w:rsidRPr="00D33C1D" w:rsidRDefault="005A6814" w:rsidP="00AF4E39">
      <w:pPr>
        <w:pStyle w:val="3"/>
        <w:spacing w:after="120"/>
      </w:pPr>
      <w:bookmarkStart w:id="35" w:name="_ユーザー追加"/>
      <w:bookmarkStart w:id="36" w:name="_Toc164341321"/>
      <w:bookmarkStart w:id="37" w:name="_Toc195887030"/>
      <w:bookmarkEnd w:id="35"/>
      <w:r w:rsidRPr="00D33C1D">
        <w:t>ユーザー追加</w:t>
      </w:r>
      <w:bookmarkEnd w:id="36"/>
      <w:bookmarkEnd w:id="37"/>
    </w:p>
    <w:p w:rsidR="005A6814" w:rsidRDefault="005A6814" w:rsidP="00275D78">
      <w:pPr>
        <w:ind w:rightChars="-12" w:right="-24"/>
      </w:pPr>
      <w:r>
        <w:t>Entra ID</w:t>
      </w:r>
      <w:r w:rsidRPr="0032117B">
        <w:t>で割り当てたユーザーをProselfに追加します。</w:t>
      </w:r>
    </w:p>
    <w:p w:rsidR="005A6814" w:rsidRDefault="005A6814" w:rsidP="00275D78">
      <w:pPr>
        <w:ind w:rightChars="-12" w:right="-24"/>
      </w:pPr>
      <w:r w:rsidRPr="00D33C1D">
        <w:t>追加するユーザーIDは</w:t>
      </w:r>
      <w:r w:rsidRPr="00A977B0">
        <w:rPr>
          <w:rFonts w:hint="eastAsia"/>
        </w:rPr>
        <w:t>「</w:t>
      </w:r>
      <w:hyperlink w:anchor="_SAML設定" w:history="1">
        <w:r w:rsidRPr="00110B72">
          <w:rPr>
            <w:rStyle w:val="af0"/>
          </w:rPr>
          <w:t>2.2.</w:t>
        </w:r>
        <w:r w:rsidR="00DC2420">
          <w:rPr>
            <w:rStyle w:val="af0"/>
            <w:rFonts w:hint="eastAsia"/>
          </w:rPr>
          <w:t>1</w:t>
        </w:r>
        <w:r w:rsidRPr="00110B72">
          <w:rPr>
            <w:rStyle w:val="af0"/>
          </w:rPr>
          <w:t>.SAML設定</w:t>
        </w:r>
      </w:hyperlink>
      <w:r w:rsidRPr="00A977B0">
        <w:t>」</w:t>
      </w:r>
      <w:r>
        <w:rPr>
          <w:rFonts w:hint="eastAsia"/>
        </w:rPr>
        <w:t>で</w:t>
      </w:r>
      <w:r w:rsidRPr="003520E4">
        <w:rPr>
          <w:rFonts w:hint="eastAsia"/>
        </w:rPr>
        <w:t>指定したクレーム名に対応する属性値と一致するようにします。</w:t>
      </w:r>
    </w:p>
    <w:p w:rsidR="005A6814" w:rsidRPr="00D33C1D" w:rsidRDefault="005A6814" w:rsidP="00461A16">
      <w:pPr>
        <w:ind w:rightChars="-12" w:right="-24"/>
        <w:jc w:val="center"/>
      </w:pPr>
      <w:r>
        <w:rPr>
          <w:noProof/>
        </w:rPr>
        <w:drawing>
          <wp:inline distT="0" distB="0" distL="0" distR="0" wp14:anchorId="260FD6E2" wp14:editId="48B362D5">
            <wp:extent cx="5400040" cy="2163445"/>
            <wp:effectExtent l="19050" t="19050" r="10160" b="27305"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3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spacing w:line="360" w:lineRule="exact"/>
        <w:jc w:val="center"/>
        <w:rPr>
          <w:b/>
        </w:rPr>
      </w:pPr>
      <w:r>
        <w:rPr>
          <w:rFonts w:hint="eastAsia"/>
          <w:b/>
        </w:rPr>
        <w:t>ユーザー一覧</w:t>
      </w:r>
    </w:p>
    <w:p w:rsidR="005A6814" w:rsidRPr="0028221C" w:rsidRDefault="005A6814" w:rsidP="00275D78">
      <w:pPr>
        <w:ind w:rightChars="-12" w:right="-24"/>
        <w:rPr>
          <w:color w:val="FF0000"/>
        </w:rPr>
      </w:pPr>
      <w:r w:rsidRPr="003520E4">
        <w:rPr>
          <w:rFonts w:hint="eastAsia"/>
        </w:rPr>
        <w:lastRenderedPageBreak/>
        <w:t>以下に指定したクレーム名に対応するユーザー</w:t>
      </w:r>
      <w:r w:rsidRPr="003520E4">
        <w:t>IDの設定例を記載します</w:t>
      </w:r>
      <w:r>
        <w:rPr>
          <w:rFonts w:hint="eastAsia"/>
          <w:bCs/>
        </w:rPr>
        <w:t>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3965"/>
        <w:gridCol w:w="6491"/>
      </w:tblGrid>
      <w:tr w:rsidR="005A6814" w:rsidTr="00F72963">
        <w:trPr>
          <w:tblHeader/>
          <w:jc w:val="center"/>
        </w:trPr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 w:rsidRPr="00B70EDE">
              <w:rPr>
                <w:rFonts w:hint="eastAsia"/>
              </w:rPr>
              <w:t>ユーザー属性</w:t>
            </w:r>
            <w:r w:rsidRPr="00B70EDE">
              <w:t xml:space="preserve"> ユーザーIDのキー名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ユーザーID</w:t>
            </w:r>
          </w:p>
        </w:tc>
      </w:tr>
      <w:tr w:rsidR="005A6814" w:rsidRPr="000D1BE6" w:rsidTr="00F72963">
        <w:trPr>
          <w:jc w:val="center"/>
        </w:trPr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 w:rsidRPr="00B70EDE">
              <w:t>user.mailのクレーム名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>
              <w:t>Entra ID</w:t>
            </w:r>
            <w:r w:rsidRPr="00627106">
              <w:t>のユーザーの電子メール(@より前)</w:t>
            </w:r>
          </w:p>
        </w:tc>
      </w:tr>
      <w:tr w:rsidR="005A6814" w:rsidTr="00F72963">
        <w:trPr>
          <w:jc w:val="center"/>
        </w:trPr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 w:rsidRPr="00B70EDE">
              <w:t>user.givennameのクレーム名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>
              <w:t>Entra ID</w:t>
            </w:r>
            <w:r w:rsidRPr="00627106">
              <w:t>のユーザーの名</w:t>
            </w:r>
          </w:p>
        </w:tc>
      </w:tr>
      <w:tr w:rsidR="005A6814" w:rsidTr="00F72963">
        <w:trPr>
          <w:jc w:val="center"/>
        </w:trPr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 w:rsidRPr="00B70EDE">
              <w:t>user.userprincipalnameのクレーム名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814" w:rsidRDefault="005A6814" w:rsidP="00B8203E">
            <w:r>
              <w:t>Entra ID</w:t>
            </w:r>
            <w:r w:rsidRPr="00627106">
              <w:t>のユーザーのユーザープリンシパル名(@より前)</w:t>
            </w:r>
          </w:p>
        </w:tc>
      </w:tr>
      <w:tr w:rsidR="005A6814" w:rsidTr="00F72963">
        <w:trPr>
          <w:jc w:val="center"/>
        </w:trPr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Pr="000746B3" w:rsidRDefault="005A6814" w:rsidP="00B8203E">
            <w:bookmarkStart w:id="38" w:name="_Hlk83227434"/>
            <w:r w:rsidRPr="00B70EDE">
              <w:t>user.surname</w:t>
            </w:r>
            <w:bookmarkEnd w:id="38"/>
            <w:r w:rsidRPr="00B70EDE">
              <w:t>のクレーム名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t>Entra ID</w:t>
            </w:r>
            <w:r w:rsidRPr="00627106">
              <w:t>のユーザーの性</w:t>
            </w:r>
          </w:p>
        </w:tc>
      </w:tr>
    </w:tbl>
    <w:p w:rsidR="005A6814" w:rsidRDefault="005A6814" w:rsidP="005A6814"/>
    <w:p w:rsidR="005A6814" w:rsidRDefault="005A6814" w:rsidP="005A6814">
      <w:r>
        <w:t>Entra ID</w:t>
      </w:r>
      <w:r w:rsidRPr="0011379D">
        <w:t>に登録している以下ユーザーをProselfに</w:t>
      </w:r>
      <w:r>
        <w:rPr>
          <w:rFonts w:hint="eastAsia"/>
        </w:rPr>
        <w:t>追加</w:t>
      </w:r>
      <w:r w:rsidRPr="0011379D">
        <w:t>する場合の例を記載します。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5A6814" w:rsidTr="00F72963">
        <w:tc>
          <w:tcPr>
            <w:tcW w:w="5000" w:type="pct"/>
          </w:tcPr>
          <w:p w:rsidR="005A6814" w:rsidRDefault="005A6814" w:rsidP="00B8203E">
            <w:r>
              <w:rPr>
                <w:rFonts w:hint="eastAsia"/>
              </w:rPr>
              <w:t>電子メール：</w:t>
            </w:r>
            <w:r w:rsidRPr="00CC7E46">
              <w:rPr>
                <w:rFonts w:hint="eastAsia"/>
                <w:color w:val="FF0000"/>
              </w:rPr>
              <w:t>n</w:t>
            </w:r>
            <w:r w:rsidRPr="00CC7E46">
              <w:rPr>
                <w:color w:val="FF0000"/>
              </w:rPr>
              <w:t>orthgridmail@</w:t>
            </w:r>
            <w:r w:rsidRPr="00CC7E46">
              <w:rPr>
                <w:rFonts w:hint="eastAsia"/>
                <w:color w:val="FF0000"/>
              </w:rPr>
              <w:t>e</w:t>
            </w:r>
            <w:r w:rsidRPr="00CC7E46">
              <w:rPr>
                <w:color w:val="FF0000"/>
              </w:rPr>
              <w:t>xample.co.jp</w:t>
            </w:r>
          </w:p>
          <w:p w:rsidR="005A6814" w:rsidRDefault="005A6814" w:rsidP="00B8203E">
            <w:r>
              <w:rPr>
                <w:rFonts w:hint="eastAsia"/>
              </w:rPr>
              <w:t>名：</w:t>
            </w:r>
            <w:r w:rsidRPr="00CC7E46">
              <w:rPr>
                <w:color w:val="FF0000"/>
              </w:rPr>
              <w:t>north</w:t>
            </w:r>
          </w:p>
          <w:p w:rsidR="005A6814" w:rsidRDefault="005A6814" w:rsidP="00B8203E">
            <w:r>
              <w:rPr>
                <w:rFonts w:hint="eastAsia"/>
              </w:rPr>
              <w:t>ユーザープリンシパル名：</w:t>
            </w:r>
            <w:r w:rsidRPr="00CC7E46">
              <w:rPr>
                <w:rFonts w:hint="eastAsia"/>
                <w:color w:val="FF0000"/>
              </w:rPr>
              <w:t>n</w:t>
            </w:r>
            <w:r w:rsidRPr="00CC7E46">
              <w:rPr>
                <w:color w:val="FF0000"/>
              </w:rPr>
              <w:t>orthgrid@example.com</w:t>
            </w:r>
          </w:p>
          <w:p w:rsidR="005A6814" w:rsidRDefault="005A6814" w:rsidP="00B8203E">
            <w:r>
              <w:rPr>
                <w:rFonts w:hint="eastAsia"/>
              </w:rPr>
              <w:t>姓：</w:t>
            </w:r>
            <w:r w:rsidRPr="00CC7E46">
              <w:rPr>
                <w:rFonts w:hint="eastAsia"/>
                <w:color w:val="FF0000"/>
              </w:rPr>
              <w:t>g</w:t>
            </w:r>
            <w:r w:rsidRPr="00CC7E46">
              <w:rPr>
                <w:color w:val="FF0000"/>
              </w:rPr>
              <w:t>rid</w:t>
            </w:r>
          </w:p>
        </w:tc>
      </w:tr>
    </w:tbl>
    <w:p w:rsidR="005A6814" w:rsidRPr="00265E6C" w:rsidRDefault="005A6814" w:rsidP="005A6814"/>
    <w:p w:rsidR="005A6814" w:rsidRDefault="005A6814" w:rsidP="00531672">
      <w:pPr>
        <w:pStyle w:val="af5"/>
        <w:numPr>
          <w:ilvl w:val="0"/>
          <w:numId w:val="3"/>
        </w:numPr>
        <w:wordWrap/>
        <w:adjustRightInd w:val="0"/>
        <w:snapToGrid w:val="0"/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user.mail(電子メール)</w:t>
      </w:r>
      <w:r w:rsidRPr="008446D3">
        <w:rPr>
          <w:rFonts w:hint="eastAsia"/>
          <w:b/>
          <w:bCs/>
        </w:rPr>
        <w:t>」</w:t>
      </w:r>
      <w:r w:rsidRPr="008446D3">
        <w:rPr>
          <w:b/>
          <w:bCs/>
        </w:rPr>
        <w:t>のクレーム名を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rFonts w:hint="eastAsia"/>
          <w:color w:val="FF0000"/>
        </w:rPr>
        <w:t>n</w:t>
      </w:r>
      <w:r w:rsidRPr="008446D3">
        <w:rPr>
          <w:color w:val="FF0000"/>
        </w:rPr>
        <w:t>orthgridmail</w:t>
      </w:r>
      <w:r>
        <w:rPr>
          <w:rFonts w:hint="eastAsia"/>
        </w:rPr>
        <w:t>」になります。</w:t>
      </w:r>
    </w:p>
    <w:p w:rsidR="005A6814" w:rsidRPr="008446D3" w:rsidRDefault="005A6814" w:rsidP="005A6814"/>
    <w:p w:rsidR="005A6814" w:rsidRDefault="005A6814" w:rsidP="00531672">
      <w:pPr>
        <w:pStyle w:val="af5"/>
        <w:numPr>
          <w:ilvl w:val="0"/>
          <w:numId w:val="3"/>
        </w:numPr>
        <w:wordWrap/>
        <w:adjustRightInd w:val="0"/>
        <w:snapToGrid w:val="0"/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user.givenname(</w:t>
      </w:r>
      <w:r w:rsidRPr="008446D3">
        <w:rPr>
          <w:rFonts w:hint="eastAsia"/>
          <w:b/>
          <w:bCs/>
        </w:rPr>
        <w:t>名</w:t>
      </w:r>
      <w:r w:rsidRPr="008446D3">
        <w:rPr>
          <w:b/>
          <w:bCs/>
        </w:rPr>
        <w:t>)</w:t>
      </w:r>
      <w:r w:rsidRPr="008446D3">
        <w:rPr>
          <w:rFonts w:hint="eastAsia"/>
          <w:b/>
          <w:bCs/>
        </w:rPr>
        <w:t>」</w:t>
      </w:r>
      <w:r w:rsidRPr="008446D3">
        <w:rPr>
          <w:b/>
          <w:bCs/>
        </w:rPr>
        <w:t>のクレーム名を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color w:val="FF0000"/>
        </w:rPr>
        <w:t>north</w:t>
      </w:r>
      <w:r>
        <w:rPr>
          <w:rFonts w:hint="eastAsia"/>
        </w:rPr>
        <w:t>」になります。</w:t>
      </w:r>
    </w:p>
    <w:p w:rsidR="005A6814" w:rsidRPr="008446D3" w:rsidRDefault="005A6814" w:rsidP="005A6814"/>
    <w:p w:rsidR="005A6814" w:rsidRDefault="005A6814" w:rsidP="00531672">
      <w:pPr>
        <w:pStyle w:val="af5"/>
        <w:numPr>
          <w:ilvl w:val="0"/>
          <w:numId w:val="3"/>
        </w:numPr>
        <w:wordWrap/>
        <w:adjustRightInd w:val="0"/>
        <w:snapToGrid w:val="0"/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user.userprincipalname</w:t>
      </w:r>
      <w:r w:rsidRPr="008446D3">
        <w:rPr>
          <w:rFonts w:hint="eastAsia"/>
          <w:b/>
          <w:bCs/>
        </w:rPr>
        <w:t>(ユーザープリンシパル名</w:t>
      </w:r>
      <w:r w:rsidRPr="008446D3">
        <w:rPr>
          <w:b/>
          <w:bCs/>
        </w:rPr>
        <w:t>)</w:t>
      </w:r>
      <w:r w:rsidRPr="008446D3">
        <w:rPr>
          <w:rFonts w:hint="eastAsia"/>
          <w:b/>
          <w:bCs/>
        </w:rPr>
        <w:t>」</w:t>
      </w:r>
      <w:r w:rsidRPr="008446D3">
        <w:rPr>
          <w:b/>
          <w:bCs/>
        </w:rPr>
        <w:t>のクレーム名を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rFonts w:hint="eastAsia"/>
          <w:color w:val="FF0000"/>
        </w:rPr>
        <w:t>n</w:t>
      </w:r>
      <w:r w:rsidRPr="008446D3">
        <w:rPr>
          <w:color w:val="FF0000"/>
        </w:rPr>
        <w:t>orthgrid</w:t>
      </w:r>
      <w:r>
        <w:rPr>
          <w:rFonts w:hint="eastAsia"/>
        </w:rPr>
        <w:t>」になります。</w:t>
      </w:r>
    </w:p>
    <w:p w:rsidR="005A6814" w:rsidRPr="008446D3" w:rsidRDefault="005A6814" w:rsidP="005A6814"/>
    <w:p w:rsidR="005A6814" w:rsidRDefault="005A6814" w:rsidP="00531672">
      <w:pPr>
        <w:pStyle w:val="af5"/>
        <w:numPr>
          <w:ilvl w:val="0"/>
          <w:numId w:val="3"/>
        </w:numPr>
        <w:wordWrap/>
        <w:adjustRightInd w:val="0"/>
        <w:snapToGrid w:val="0"/>
        <w:ind w:leftChars="0"/>
      </w:pPr>
      <w:r w:rsidRPr="008446D3">
        <w:rPr>
          <w:rFonts w:hint="eastAsia"/>
          <w:b/>
          <w:bCs/>
        </w:rPr>
        <w:t>「ユーザー属性</w:t>
      </w:r>
      <w:r w:rsidRPr="008446D3">
        <w:rPr>
          <w:b/>
          <w:bCs/>
        </w:rPr>
        <w:t xml:space="preserve"> ユーザーIDのキー名」に</w:t>
      </w:r>
      <w:r w:rsidRPr="008446D3">
        <w:rPr>
          <w:rFonts w:hint="eastAsia"/>
          <w:b/>
          <w:bCs/>
        </w:rPr>
        <w:t>「</w:t>
      </w:r>
      <w:r w:rsidRPr="008446D3">
        <w:rPr>
          <w:b/>
          <w:bCs/>
        </w:rPr>
        <w:t>user.surname(</w:t>
      </w:r>
      <w:r w:rsidRPr="008446D3">
        <w:rPr>
          <w:rFonts w:hint="eastAsia"/>
          <w:b/>
          <w:bCs/>
        </w:rPr>
        <w:t>姓)」の</w:t>
      </w:r>
      <w:r w:rsidRPr="008446D3">
        <w:rPr>
          <w:b/>
          <w:bCs/>
        </w:rPr>
        <w:t>クレーム名を</w:t>
      </w:r>
      <w:r w:rsidRPr="008446D3">
        <w:rPr>
          <w:rFonts w:hint="eastAsia"/>
          <w:b/>
          <w:bCs/>
        </w:rPr>
        <w:t>指定した場合</w:t>
      </w:r>
      <w:r w:rsidRPr="008446D3">
        <w:rPr>
          <w:b/>
          <w:bCs/>
        </w:rPr>
        <w:br/>
      </w:r>
      <w:r>
        <w:rPr>
          <w:rFonts w:hint="eastAsia"/>
        </w:rPr>
        <w:t>ProselfのユーザーIDは「</w:t>
      </w:r>
      <w:r w:rsidRPr="008446D3">
        <w:rPr>
          <w:rFonts w:hint="eastAsia"/>
          <w:color w:val="FF0000"/>
        </w:rPr>
        <w:t>g</w:t>
      </w:r>
      <w:r w:rsidRPr="008446D3">
        <w:rPr>
          <w:color w:val="FF0000"/>
        </w:rPr>
        <w:t>rid</w:t>
      </w:r>
      <w:r>
        <w:rPr>
          <w:rFonts w:hint="eastAsia"/>
        </w:rPr>
        <w:t>」になります。</w:t>
      </w:r>
    </w:p>
    <w:p w:rsidR="005A6814" w:rsidRDefault="005A6814" w:rsidP="005A6814">
      <w:pPr>
        <w:rPr>
          <w:lang w:eastAsia="ar-SA"/>
        </w:rPr>
      </w:pPr>
      <w:bookmarkStart w:id="39" w:name="_Toc135225425"/>
    </w:p>
    <w:p w:rsidR="006C5F1F" w:rsidRDefault="006C5F1F">
      <w:pPr>
        <w:wordWrap/>
        <w:rPr>
          <w:lang w:eastAsia="ar-SA"/>
        </w:rPr>
      </w:pPr>
      <w:r>
        <w:rPr>
          <w:lang w:eastAsia="ar-SA"/>
        </w:rPr>
        <w:br w:type="page"/>
      </w:r>
    </w:p>
    <w:p w:rsidR="005A6814" w:rsidRPr="00AB2893" w:rsidRDefault="005A6814" w:rsidP="00AF4E39">
      <w:pPr>
        <w:pStyle w:val="3"/>
        <w:spacing w:after="120"/>
      </w:pPr>
      <w:bookmarkStart w:id="40" w:name="_シングルサインオンのテスト"/>
      <w:bookmarkStart w:id="41" w:name="_Toc164341322"/>
      <w:bookmarkStart w:id="42" w:name="_Toc195887031"/>
      <w:bookmarkEnd w:id="40"/>
      <w:r w:rsidRPr="00931954">
        <w:rPr>
          <w:rFonts w:hint="eastAsia"/>
        </w:rPr>
        <w:lastRenderedPageBreak/>
        <w:t>シングルサインオンのテスト</w:t>
      </w:r>
      <w:bookmarkEnd w:id="39"/>
      <w:bookmarkEnd w:id="41"/>
      <w:bookmarkEnd w:id="42"/>
    </w:p>
    <w:p w:rsidR="00D63AEA" w:rsidRDefault="00D63AEA" w:rsidP="00331782">
      <w:pPr>
        <w:pStyle w:val="af5"/>
        <w:numPr>
          <w:ilvl w:val="0"/>
          <w:numId w:val="9"/>
        </w:numPr>
        <w:ind w:leftChars="0"/>
      </w:pPr>
      <w:r w:rsidRPr="00D63AEA">
        <w:t>事前に「</w:t>
      </w:r>
      <w:hyperlink w:anchor="_このサーバー情報の設定" w:history="1">
        <w:r w:rsidRPr="00D63AEA">
          <w:rPr>
            <w:rStyle w:val="af0"/>
          </w:rPr>
          <w:t>2.2.1.SAML設定</w:t>
        </w:r>
      </w:hyperlink>
      <w:r w:rsidRPr="00D63AEA">
        <w:t>」で「IdP Initiated SSO」を「on」に設定しておく必要があります。</w:t>
      </w:r>
    </w:p>
    <w:p w:rsidR="009F7331" w:rsidRDefault="009F7331" w:rsidP="005A6814"/>
    <w:p w:rsidR="005A6814" w:rsidRPr="001B5AE0" w:rsidRDefault="005A6814" w:rsidP="005A6814">
      <w:pPr>
        <w:rPr>
          <w:lang w:eastAsia="ar-SA"/>
        </w:rPr>
      </w:pPr>
      <w:r>
        <w:t>Entra ID</w:t>
      </w:r>
      <w:r>
        <w:rPr>
          <w:rFonts w:hint="eastAsia"/>
        </w:rPr>
        <w:t>の</w:t>
      </w:r>
      <w:r w:rsidRPr="004F5F72">
        <w:t>SAML ベースのサインオン</w:t>
      </w:r>
      <w:r>
        <w:rPr>
          <w:rFonts w:hint="eastAsia"/>
        </w:rPr>
        <w:t>「</w:t>
      </w:r>
      <w:r w:rsidRPr="001B5AE0">
        <w:t>Proself</w:t>
      </w:r>
      <w:r>
        <w:t xml:space="preserve"> </w:t>
      </w:r>
      <w:r w:rsidRPr="001B5AE0">
        <w:t>でシングル サインオンをTest</w:t>
      </w:r>
      <w:r>
        <w:rPr>
          <w:rFonts w:hint="eastAsia"/>
        </w:rPr>
        <w:t>」より「Test」をクリックします。</w:t>
      </w:r>
    </w:p>
    <w:p w:rsidR="005A6814" w:rsidRPr="00D37C19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E37134" wp14:editId="447A99FA">
                <wp:simplePos x="0" y="0"/>
                <wp:positionH relativeFrom="column">
                  <wp:posOffset>2996565</wp:posOffset>
                </wp:positionH>
                <wp:positionV relativeFrom="paragraph">
                  <wp:posOffset>1848485</wp:posOffset>
                </wp:positionV>
                <wp:extent cx="361950" cy="1333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648CA" id="正方形/長方形 15" o:spid="_x0000_s1026" style="position:absolute;left:0;text-align:left;margin-left:235.95pt;margin-top:145.55pt;width:28.5pt;height:10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71ED9A" wp14:editId="63B5085B">
            <wp:extent cx="5400000" cy="2077516"/>
            <wp:effectExtent l="19050" t="19050" r="10795" b="18415"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アプリケーション-SAMLベースのサインオン5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775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3E2CF2" w:rsidRDefault="005A6814" w:rsidP="005A6814">
      <w:pPr>
        <w:jc w:val="center"/>
        <w:rPr>
          <w:b/>
          <w:bCs/>
        </w:rPr>
      </w:pPr>
      <w:r w:rsidRPr="003E2CF2">
        <w:rPr>
          <w:b/>
          <w:bCs/>
        </w:rPr>
        <w:t>SAML ベースのサインオン</w:t>
      </w:r>
    </w:p>
    <w:p w:rsidR="006A561E" w:rsidRDefault="006A561E" w:rsidP="005A6814"/>
    <w:p w:rsidR="005A6814" w:rsidRDefault="005A6814" w:rsidP="005A6814">
      <w:r>
        <w:rPr>
          <w:rFonts w:hint="eastAsia"/>
        </w:rPr>
        <w:t>「サインインのテスト」をクリックします。</w:t>
      </w:r>
    </w:p>
    <w:p w:rsidR="005A6814" w:rsidRDefault="005A6814" w:rsidP="005A681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0E7BFA" wp14:editId="4DB6F565">
                <wp:simplePos x="0" y="0"/>
                <wp:positionH relativeFrom="margin">
                  <wp:posOffset>2815590</wp:posOffset>
                </wp:positionH>
                <wp:positionV relativeFrom="paragraph">
                  <wp:posOffset>1282700</wp:posOffset>
                </wp:positionV>
                <wp:extent cx="540000" cy="125730"/>
                <wp:effectExtent l="0" t="0" r="12700" b="26670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25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675E1" id="正方形/長方形 195" o:spid="_x0000_s1026" style="position:absolute;left:0;text-align:left;margin-left:221.7pt;margin-top:101pt;width:42.5pt;height:9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EF0F9C8" wp14:editId="7DAB628A">
            <wp:extent cx="5400040" cy="2077531"/>
            <wp:effectExtent l="19050" t="19050" r="10160" b="18415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シングルサインオンをTest.b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5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  <w:lang w:eastAsia="ar-SA"/>
        </w:rPr>
      </w:pPr>
      <w:r w:rsidRPr="00ED1AC6">
        <w:rPr>
          <w:rFonts w:hint="eastAsia"/>
          <w:b/>
          <w:bCs/>
          <w:lang w:eastAsia="ar-SA"/>
        </w:rPr>
        <w:t>シングル</w:t>
      </w:r>
      <w:r w:rsidRPr="00ED1AC6">
        <w:rPr>
          <w:b/>
          <w:bCs/>
          <w:lang w:eastAsia="ar-SA"/>
        </w:rPr>
        <w:t xml:space="preserve"> サインオンをTest</w:t>
      </w:r>
    </w:p>
    <w:p w:rsidR="005A6814" w:rsidRDefault="005A6814" w:rsidP="005A6814"/>
    <w:p w:rsidR="005A6814" w:rsidRDefault="005A6814" w:rsidP="005A6814">
      <w:r>
        <w:rPr>
          <w:rFonts w:hint="eastAsia"/>
        </w:rPr>
        <w:t>シングルサインオンに成功してProself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表示されることを確認します。</w:t>
      </w:r>
    </w:p>
    <w:p w:rsidR="005A6814" w:rsidRPr="00301E8D" w:rsidRDefault="005A6814" w:rsidP="005A6814">
      <w:pPr>
        <w:jc w:val="center"/>
        <w:rPr>
          <w:b/>
          <w:bCs/>
          <w:lang w:eastAsia="ar-SA"/>
        </w:rPr>
      </w:pPr>
      <w:r>
        <w:rPr>
          <w:rFonts w:hint="eastAsia"/>
          <w:b/>
          <w:bCs/>
          <w:noProof/>
        </w:rPr>
        <w:drawing>
          <wp:inline distT="0" distB="0" distL="0" distR="0" wp14:anchorId="32F05620" wp14:editId="4924C531">
            <wp:extent cx="5400040" cy="1156335"/>
            <wp:effectExtent l="19050" t="19050" r="10160" b="24765"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シングルサインオンをTest2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>
        <w:rPr>
          <w:rFonts w:hint="eastAsia"/>
          <w:b/>
          <w:bCs/>
        </w:rPr>
        <w:t>ログイン後の画面(</w:t>
      </w:r>
      <w:r w:rsidRPr="00506025">
        <w:rPr>
          <w:rFonts w:hint="eastAsia"/>
          <w:b/>
          <w:bCs/>
          <w:lang w:eastAsia="ar-SA"/>
        </w:rPr>
        <w:t>ファイル一覧</w:t>
      </w:r>
      <w:r>
        <w:rPr>
          <w:rFonts w:hint="eastAsia"/>
          <w:b/>
          <w:bCs/>
        </w:rPr>
        <w:t>)</w:t>
      </w:r>
    </w:p>
    <w:p w:rsidR="005A6814" w:rsidRDefault="005A6814" w:rsidP="005A6814">
      <w:pPr>
        <w:rPr>
          <w:lang w:eastAsia="ar-SA"/>
        </w:rPr>
      </w:pPr>
    </w:p>
    <w:p w:rsidR="005A6814" w:rsidRDefault="005A6814" w:rsidP="005A6814">
      <w:r>
        <w:br w:type="page"/>
      </w:r>
    </w:p>
    <w:p w:rsidR="005A6814" w:rsidRDefault="005A6814" w:rsidP="00AF4E39">
      <w:pPr>
        <w:pStyle w:val="1"/>
        <w:spacing w:after="120"/>
      </w:pPr>
      <w:bookmarkStart w:id="43" w:name="_Toc164341323"/>
      <w:bookmarkStart w:id="44" w:name="_Toc195887032"/>
      <w:r w:rsidRPr="00F80B6A">
        <w:lastRenderedPageBreak/>
        <w:t>Entra IDを使用したSAML設定手順(プロビジョニング)</w:t>
      </w:r>
      <w:bookmarkEnd w:id="43"/>
      <w:bookmarkEnd w:id="44"/>
    </w:p>
    <w:p w:rsidR="005A6814" w:rsidRDefault="005A6814" w:rsidP="005A6814">
      <w:r>
        <w:rPr>
          <w:rFonts w:hint="eastAsia"/>
        </w:rPr>
        <w:t>Proself Ver5.70、SAML認証オプションVer5.70より、Entra IDのプロビジョニング機能を用いてProselfにユーザー、グループ情報の同期が可能となりました。</w:t>
      </w:r>
    </w:p>
    <w:p w:rsidR="005A6814" w:rsidRDefault="005A6814" w:rsidP="005A6814">
      <w:r>
        <w:rPr>
          <w:rFonts w:hint="eastAsia"/>
        </w:rPr>
        <w:t>以下ではその手順を記載しております。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なお、本手順を実施する前に「</w:t>
      </w:r>
      <w:hyperlink w:anchor="_Entra_IDを使用したSAML設定手順" w:history="1">
        <w:r w:rsidRPr="00E64B43">
          <w:rPr>
            <w:rStyle w:val="af0"/>
            <w:rFonts w:hint="eastAsia"/>
          </w:rPr>
          <w:t>2.</w:t>
        </w:r>
        <w:r>
          <w:rPr>
            <w:rStyle w:val="af0"/>
            <w:rFonts w:hint="eastAsia"/>
          </w:rPr>
          <w:t xml:space="preserve"> </w:t>
        </w:r>
        <w:r w:rsidRPr="00E64B43">
          <w:rPr>
            <w:rStyle w:val="af0"/>
          </w:rPr>
          <w:t>Entra IDを使用したSAML設定手順</w:t>
        </w:r>
      </w:hyperlink>
      <w:r>
        <w:rPr>
          <w:rFonts w:hint="eastAsia"/>
        </w:rPr>
        <w:t>」(※)の実施が必要です。</w:t>
      </w:r>
    </w:p>
    <w:p w:rsidR="005A6814" w:rsidRDefault="005A6814" w:rsidP="00531672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</w:pPr>
      <w:r>
        <w:rPr>
          <w:rFonts w:hint="eastAsia"/>
        </w:rPr>
        <w:t>「</w:t>
      </w:r>
      <w:hyperlink w:anchor="_ユーザー追加" w:history="1">
        <w:r w:rsidRPr="00AF0D86">
          <w:rPr>
            <w:rStyle w:val="af0"/>
          </w:rPr>
          <w:t>2.2.</w:t>
        </w:r>
        <w:r w:rsidR="00794E2E">
          <w:rPr>
            <w:rStyle w:val="af0"/>
            <w:rFonts w:hint="eastAsia"/>
          </w:rPr>
          <w:t>3</w:t>
        </w:r>
        <w:r w:rsidRPr="00AF0D86">
          <w:rPr>
            <w:rStyle w:val="af0"/>
          </w:rPr>
          <w:t>. ユーザー追加</w:t>
        </w:r>
      </w:hyperlink>
      <w:r>
        <w:rPr>
          <w:rFonts w:hint="eastAsia"/>
        </w:rPr>
        <w:t>」、「</w:t>
      </w:r>
      <w:hyperlink w:anchor="_シングルサインオンのテスト" w:history="1">
        <w:r w:rsidRPr="00AF0D86">
          <w:rPr>
            <w:rStyle w:val="af0"/>
          </w:rPr>
          <w:t>2.2.</w:t>
        </w:r>
        <w:r w:rsidR="00794E2E">
          <w:rPr>
            <w:rStyle w:val="af0"/>
            <w:rFonts w:hint="eastAsia"/>
          </w:rPr>
          <w:t>4</w:t>
        </w:r>
        <w:r w:rsidRPr="00AF0D86">
          <w:rPr>
            <w:rStyle w:val="af0"/>
          </w:rPr>
          <w:t>. シングルサインオンのテスト</w:t>
        </w:r>
      </w:hyperlink>
      <w:r>
        <w:rPr>
          <w:rFonts w:hint="eastAsia"/>
        </w:rPr>
        <w:t>」を除きます。</w:t>
      </w:r>
    </w:p>
    <w:p w:rsidR="005A6814" w:rsidRDefault="005A6814" w:rsidP="005A6814"/>
    <w:p w:rsidR="005A6814" w:rsidRDefault="005A6814" w:rsidP="00AF4E39">
      <w:pPr>
        <w:pStyle w:val="2"/>
        <w:spacing w:after="120"/>
        <w:rPr>
          <w:lang w:eastAsia="ja-JP"/>
        </w:rPr>
      </w:pPr>
      <w:bookmarkStart w:id="45" w:name="_Toc164341324"/>
      <w:bookmarkStart w:id="46" w:name="_Toc195887033"/>
      <w:r>
        <w:rPr>
          <w:rFonts w:hint="eastAsia"/>
          <w:lang w:eastAsia="ja-JP"/>
        </w:rPr>
        <w:t>Proselfでの設定</w:t>
      </w:r>
      <w:bookmarkEnd w:id="45"/>
      <w:bookmarkEnd w:id="46"/>
    </w:p>
    <w:p w:rsidR="005A6814" w:rsidRDefault="005A6814" w:rsidP="00AF4E39">
      <w:pPr>
        <w:pStyle w:val="3"/>
        <w:spacing w:after="120"/>
      </w:pPr>
      <w:bookmarkStart w:id="47" w:name="_新規ユーザー登録デフォルト設定"/>
      <w:bookmarkStart w:id="48" w:name="_Toc164341325"/>
      <w:bookmarkStart w:id="49" w:name="_Toc195887034"/>
      <w:bookmarkEnd w:id="47"/>
      <w:r w:rsidRPr="0010035E">
        <w:rPr>
          <w:rFonts w:hint="eastAsia"/>
        </w:rPr>
        <w:t>新規ユーザー登録デフォルト設定</w:t>
      </w:r>
      <w:bookmarkEnd w:id="48"/>
      <w:bookmarkEnd w:id="49"/>
    </w:p>
    <w:p w:rsidR="005A6814" w:rsidRDefault="005A6814" w:rsidP="005A6814">
      <w:r>
        <w:rPr>
          <w:rFonts w:hint="eastAsia"/>
        </w:rPr>
        <w:t>Entra IDのプロビジョニング機能により作成されるユーザーに対するデフォルト設定を行います。</w:t>
      </w:r>
    </w:p>
    <w:p w:rsidR="005A6814" w:rsidRPr="0060194C" w:rsidRDefault="005A6814" w:rsidP="005A6814"/>
    <w:p w:rsidR="005A6814" w:rsidRDefault="005A6814" w:rsidP="005A6814">
      <w:r>
        <w:rPr>
          <w:rFonts w:hint="eastAsia"/>
        </w:rPr>
        <w:t>デフォルト設定は事前に作成した専用の管理者ユーザーで行うことをおすすめいたします。</w:t>
      </w:r>
    </w:p>
    <w:p w:rsidR="005A6814" w:rsidRDefault="005A6814" w:rsidP="005A6814">
      <w:r>
        <w:rPr>
          <w:rFonts w:hint="eastAsia"/>
        </w:rPr>
        <w:t>専用の管理者ユーザーにてProselfにログイン後、</w:t>
      </w:r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ユーザー管理</w:t>
      </w:r>
      <w:r w:rsidRPr="00706252">
        <w:t>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DD227" wp14:editId="0163E47C">
                <wp:simplePos x="0" y="0"/>
                <wp:positionH relativeFrom="column">
                  <wp:posOffset>1558290</wp:posOffset>
                </wp:positionH>
                <wp:positionV relativeFrom="paragraph">
                  <wp:posOffset>400050</wp:posOffset>
                </wp:positionV>
                <wp:extent cx="1990725" cy="590550"/>
                <wp:effectExtent l="0" t="0" r="28575" b="19050"/>
                <wp:wrapNone/>
                <wp:docPr id="318" name="正方形/長方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76367" id="正方形/長方形 318" o:spid="_x0000_s1026" style="position:absolute;left:0;text-align:left;margin-left:122.7pt;margin-top:31.5pt;width:156.75pt;height:46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411301" wp14:editId="0B8302C8">
            <wp:extent cx="5400040" cy="1633855"/>
            <wp:effectExtent l="19050" t="19050" r="10160" b="2349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3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862F42" w:rsidRDefault="005A6814" w:rsidP="005A6814">
      <w:pPr>
        <w:jc w:val="center"/>
        <w:rPr>
          <w:b/>
          <w:bCs/>
        </w:rPr>
      </w:pPr>
      <w:r>
        <w:rPr>
          <w:rFonts w:hint="eastAsia"/>
          <w:b/>
          <w:bCs/>
        </w:rPr>
        <w:t>管理画面</w:t>
      </w:r>
    </w:p>
    <w:p w:rsidR="005A6814" w:rsidRDefault="005A6814" w:rsidP="005A6814"/>
    <w:p w:rsidR="005A6814" w:rsidRDefault="005A6814" w:rsidP="005A6814">
      <w:r>
        <w:rPr>
          <w:rFonts w:hint="eastAsia"/>
        </w:rPr>
        <w:t>新規ユーザー登録デフォルト設定画面で各項目の設定を行った上で画面上部の「設定」をクリックします。</w:t>
      </w:r>
    </w:p>
    <w:p w:rsidR="005A6814" w:rsidRPr="000A35AF" w:rsidRDefault="005A6814" w:rsidP="00531672">
      <w:pPr>
        <w:pStyle w:val="af5"/>
        <w:numPr>
          <w:ilvl w:val="0"/>
          <w:numId w:val="6"/>
        </w:numPr>
        <w:wordWrap/>
        <w:adjustRightInd w:val="0"/>
        <w:snapToGrid w:val="0"/>
        <w:ind w:leftChars="0"/>
      </w:pPr>
      <w:r>
        <w:rPr>
          <w:rFonts w:hint="eastAsia"/>
          <w:color w:val="FF0000"/>
        </w:rPr>
        <w:t>標準出荷状態では</w:t>
      </w:r>
      <w:r w:rsidRPr="000A35AF">
        <w:rPr>
          <w:rFonts w:hint="eastAsia"/>
          <w:color w:val="FF0000"/>
        </w:rPr>
        <w:t>デフォルト設定</w:t>
      </w:r>
      <w:r>
        <w:rPr>
          <w:rFonts w:hint="eastAsia"/>
          <w:color w:val="FF0000"/>
        </w:rPr>
        <w:t>情報が登録されていないため、</w:t>
      </w:r>
      <w:r w:rsidRPr="000A35AF">
        <w:rPr>
          <w:rFonts w:hint="eastAsia"/>
          <w:color w:val="FF0000"/>
        </w:rPr>
        <w:t>何も設定しない場合でも</w:t>
      </w:r>
      <w:r>
        <w:rPr>
          <w:rFonts w:hint="eastAsia"/>
          <w:color w:val="FF0000"/>
        </w:rPr>
        <w:t>必ず</w:t>
      </w:r>
      <w:r w:rsidRPr="000A35AF">
        <w:rPr>
          <w:rFonts w:hint="eastAsia"/>
          <w:color w:val="FF0000"/>
        </w:rPr>
        <w:t>「設定」をクリックしてください。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0E6396" wp14:editId="0F0F3C6C">
                <wp:simplePos x="0" y="0"/>
                <wp:positionH relativeFrom="column">
                  <wp:posOffset>1424940</wp:posOffset>
                </wp:positionH>
                <wp:positionV relativeFrom="paragraph">
                  <wp:posOffset>288290</wp:posOffset>
                </wp:positionV>
                <wp:extent cx="409575" cy="171450"/>
                <wp:effectExtent l="0" t="0" r="28575" b="19050"/>
                <wp:wrapNone/>
                <wp:docPr id="289" name="正方形/長方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B4E00" id="正方形/長方形 289" o:spid="_x0000_s1026" style="position:absolute;left:0;text-align:left;margin-left:112.2pt;margin-top:22.7pt;width:32.25pt;height:1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8DC749" wp14:editId="1823235F">
            <wp:extent cx="5400040" cy="1786890"/>
            <wp:effectExtent l="19050" t="19050" r="10160" b="22860"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6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4020FA" w:rsidRDefault="005A6814" w:rsidP="005A6814">
      <w:pPr>
        <w:jc w:val="center"/>
        <w:rPr>
          <w:b/>
        </w:rPr>
      </w:pPr>
      <w:r w:rsidRPr="004020FA">
        <w:rPr>
          <w:rFonts w:hint="eastAsia"/>
          <w:b/>
        </w:rPr>
        <w:t>新規ユーザー登録デフォルト設定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Default="005A6814" w:rsidP="00AF4E39">
      <w:pPr>
        <w:pStyle w:val="3"/>
        <w:spacing w:after="120"/>
      </w:pPr>
      <w:bookmarkStart w:id="50" w:name="_SCIM連携設定"/>
      <w:bookmarkStart w:id="51" w:name="_Toc164341326"/>
      <w:bookmarkStart w:id="52" w:name="_Toc195887035"/>
      <w:bookmarkEnd w:id="50"/>
      <w:r>
        <w:rPr>
          <w:rFonts w:hint="eastAsia"/>
        </w:rPr>
        <w:lastRenderedPageBreak/>
        <w:t>SCIM連携設定</w:t>
      </w:r>
      <w:bookmarkEnd w:id="51"/>
      <w:bookmarkEnd w:id="52"/>
    </w:p>
    <w:p w:rsidR="005A6814" w:rsidRDefault="005A6814" w:rsidP="005A6814">
      <w:r w:rsidRPr="00AC6ED3">
        <w:t>SCIM連携設定を行います。</w:t>
      </w:r>
    </w:p>
    <w:p w:rsidR="005A6814" w:rsidRDefault="005A6814" w:rsidP="005A6814"/>
    <w:p w:rsidR="005A6814" w:rsidRDefault="005A6814" w:rsidP="005A6814">
      <w:r w:rsidRPr="00706252">
        <w:t>管理画面ホーム</w:t>
      </w:r>
      <w:r>
        <w:rPr>
          <w:rFonts w:hint="eastAsia"/>
        </w:rPr>
        <w:t>より</w:t>
      </w:r>
      <w:r w:rsidRPr="00706252">
        <w:t>「</w:t>
      </w:r>
      <w:r>
        <w:rPr>
          <w:rFonts w:hint="eastAsia"/>
        </w:rPr>
        <w:t>SAML</w:t>
      </w:r>
      <w:r>
        <w:t xml:space="preserve"> </w:t>
      </w:r>
      <w:r>
        <w:rPr>
          <w:rFonts w:hint="eastAsia"/>
        </w:rPr>
        <w:t>設定</w:t>
      </w:r>
      <w:r w:rsidRPr="00706252">
        <w:t>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10C3EA" wp14:editId="793897A9">
                <wp:simplePos x="0" y="0"/>
                <wp:positionH relativeFrom="column">
                  <wp:posOffset>1539240</wp:posOffset>
                </wp:positionH>
                <wp:positionV relativeFrom="paragraph">
                  <wp:posOffset>2844165</wp:posOffset>
                </wp:positionV>
                <wp:extent cx="1933575" cy="600075"/>
                <wp:effectExtent l="0" t="0" r="28575" b="28575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AD09E" id="正方形/長方形 295" o:spid="_x0000_s1026" style="position:absolute;left:0;text-align:left;margin-left:121.2pt;margin-top:223.95pt;width:152.25pt;height:4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1F1C51" wp14:editId="438E14E2">
            <wp:extent cx="5400040" cy="3601720"/>
            <wp:effectExtent l="19050" t="19050" r="10160" b="17780"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F04597" w:rsidRDefault="005A6814" w:rsidP="005A6814">
      <w:pPr>
        <w:jc w:val="center"/>
        <w:rPr>
          <w:b/>
          <w:bCs/>
        </w:rPr>
      </w:pPr>
      <w:r w:rsidRPr="00F04597">
        <w:rPr>
          <w:rFonts w:hint="eastAsia"/>
          <w:b/>
          <w:bCs/>
        </w:rPr>
        <w:t>管理画面</w:t>
      </w:r>
    </w:p>
    <w:p w:rsidR="005A6814" w:rsidRDefault="005A6814" w:rsidP="005A6814"/>
    <w:p w:rsidR="005A6814" w:rsidRDefault="005A6814" w:rsidP="005A6814">
      <w:r>
        <w:rPr>
          <w:rFonts w:hint="eastAsia"/>
        </w:rPr>
        <w:t>プロビジョニングをクリックします。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C40A8D" wp14:editId="47D5A501">
                <wp:simplePos x="0" y="0"/>
                <wp:positionH relativeFrom="column">
                  <wp:posOffset>3110865</wp:posOffset>
                </wp:positionH>
                <wp:positionV relativeFrom="paragraph">
                  <wp:posOffset>593090</wp:posOffset>
                </wp:positionV>
                <wp:extent cx="1476375" cy="1076325"/>
                <wp:effectExtent l="0" t="0" r="28575" b="28575"/>
                <wp:wrapNone/>
                <wp:docPr id="298" name="正方形/長方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76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802EC" id="正方形/長方形 298" o:spid="_x0000_s1026" style="position:absolute;left:0;text-align:left;margin-left:244.95pt;margin-top:46.7pt;width:116.25pt;height:8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27F2C6" wp14:editId="199986D9">
            <wp:extent cx="5400040" cy="1856105"/>
            <wp:effectExtent l="19050" t="19050" r="10160" b="10795"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6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257CC4" w:rsidRDefault="005A6814" w:rsidP="005A6814">
      <w:pPr>
        <w:jc w:val="center"/>
        <w:rPr>
          <w:b/>
        </w:rPr>
      </w:pPr>
      <w:r w:rsidRPr="00257CC4">
        <w:rPr>
          <w:rFonts w:hint="eastAsia"/>
          <w:b/>
        </w:rPr>
        <w:t>SAML認証オプション設定</w:t>
      </w:r>
    </w:p>
    <w:p w:rsidR="005A6814" w:rsidRDefault="005A6814" w:rsidP="005A6814"/>
    <w:p w:rsidR="00CA6419" w:rsidRDefault="00CA6419">
      <w:pPr>
        <w:wordWrap/>
      </w:pPr>
      <w:r>
        <w:br w:type="page"/>
      </w:r>
    </w:p>
    <w:p w:rsidR="005A6814" w:rsidRPr="00AC6ED3" w:rsidRDefault="005A6814" w:rsidP="005A6814">
      <w:r>
        <w:rPr>
          <w:rFonts w:hint="eastAsia"/>
        </w:rPr>
        <w:lastRenderedPageBreak/>
        <w:t>SCIM連携設定より「新規作成」をクリックします。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D70268" wp14:editId="208425E0">
                <wp:simplePos x="0" y="0"/>
                <wp:positionH relativeFrom="column">
                  <wp:posOffset>2053590</wp:posOffset>
                </wp:positionH>
                <wp:positionV relativeFrom="paragraph">
                  <wp:posOffset>928370</wp:posOffset>
                </wp:positionV>
                <wp:extent cx="723900" cy="152400"/>
                <wp:effectExtent l="0" t="0" r="19050" b="1905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43200" id="正方形/長方形 300" o:spid="_x0000_s1026" style="position:absolute;left:0;text-align:left;margin-left:161.7pt;margin-top:73.1pt;width:57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ADD0E7" wp14:editId="0F33EF2F">
            <wp:extent cx="5400040" cy="1433830"/>
            <wp:effectExtent l="19050" t="19050" r="10160" b="13970"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3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257CC4">
        <w:rPr>
          <w:rFonts w:hint="eastAsia"/>
          <w:b/>
        </w:rPr>
        <w:t>SAML認証オプション設定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さらに、SCIM連携設定より「設定」をクリックします。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6B9991" wp14:editId="78EF320E">
                <wp:simplePos x="0" y="0"/>
                <wp:positionH relativeFrom="column">
                  <wp:posOffset>2053590</wp:posOffset>
                </wp:positionH>
                <wp:positionV relativeFrom="paragraph">
                  <wp:posOffset>1115060</wp:posOffset>
                </wp:positionV>
                <wp:extent cx="723900" cy="152400"/>
                <wp:effectExtent l="0" t="0" r="19050" b="19050"/>
                <wp:wrapNone/>
                <wp:docPr id="302" name="正方形/長方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A2C9A" id="正方形/長方形 302" o:spid="_x0000_s1026" style="position:absolute;left:0;text-align:left;margin-left:161.7pt;margin-top:87.8pt;width:57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602FE3" wp14:editId="0419C10E">
            <wp:extent cx="5400040" cy="2450465"/>
            <wp:effectExtent l="19050" t="19050" r="10160" b="26035"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0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257CC4">
        <w:rPr>
          <w:rFonts w:hint="eastAsia"/>
          <w:b/>
        </w:rPr>
        <w:t>SAML認証オプション設定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SCIM連携設定画面で各項目を設定します。</w:t>
      </w:r>
    </w:p>
    <w:p w:rsidR="005A6814" w:rsidRDefault="005A6814" w:rsidP="005A6814">
      <w:r>
        <w:rPr>
          <w:rFonts w:hint="eastAsia"/>
        </w:rPr>
        <w:t>SCIMクライアント名、SCMIユーザー連携「有効」、デフォルト値が設定されたユーザーIDには「</w:t>
      </w:r>
      <w:hyperlink w:anchor="_新規ユーザー登録デフォルト設定" w:history="1">
        <w:r w:rsidRPr="00E413FF">
          <w:rPr>
            <w:rStyle w:val="af0"/>
            <w:rFonts w:hint="eastAsia"/>
          </w:rPr>
          <w:t>3.1.1.新規ユーザー登録デフォルト設定</w:t>
        </w:r>
      </w:hyperlink>
      <w:r>
        <w:rPr>
          <w:rFonts w:hint="eastAsia"/>
        </w:rPr>
        <w:t>」で使用した専用の管理者ユーザーのユーザーIDを設定の上、画面上部の「作成」をクリックします。</w:t>
      </w:r>
    </w:p>
    <w:p w:rsidR="005A6814" w:rsidRDefault="00EC3597" w:rsidP="00EC359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B9DFB3" wp14:editId="3AC78396">
                <wp:simplePos x="0" y="0"/>
                <wp:positionH relativeFrom="column">
                  <wp:posOffset>1844040</wp:posOffset>
                </wp:positionH>
                <wp:positionV relativeFrom="paragraph">
                  <wp:posOffset>309245</wp:posOffset>
                </wp:positionV>
                <wp:extent cx="333375" cy="171450"/>
                <wp:effectExtent l="0" t="0" r="28575" b="19050"/>
                <wp:wrapNone/>
                <wp:docPr id="307" name="正方形/長方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CE524" id="正方形/長方形 307" o:spid="_x0000_s1026" style="position:absolute;left:0;text-align:left;margin-left:145.2pt;margin-top:24.35pt;width:26.25pt;height:1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9FBC5C" wp14:editId="0F09E599">
                <wp:simplePos x="0" y="0"/>
                <wp:positionH relativeFrom="column">
                  <wp:posOffset>1986915</wp:posOffset>
                </wp:positionH>
                <wp:positionV relativeFrom="paragraph">
                  <wp:posOffset>1223645</wp:posOffset>
                </wp:positionV>
                <wp:extent cx="781050" cy="323850"/>
                <wp:effectExtent l="0" t="0" r="19050" b="19050"/>
                <wp:wrapNone/>
                <wp:docPr id="305" name="正方形/長方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4A2BF" id="正方形/長方形 305" o:spid="_x0000_s1026" style="position:absolute;left:0;text-align:left;margin-left:156.45pt;margin-top:96.35pt;width:61.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841F9D" wp14:editId="5DBDC79D">
                <wp:simplePos x="0" y="0"/>
                <wp:positionH relativeFrom="column">
                  <wp:posOffset>1986915</wp:posOffset>
                </wp:positionH>
                <wp:positionV relativeFrom="paragraph">
                  <wp:posOffset>899795</wp:posOffset>
                </wp:positionV>
                <wp:extent cx="2247900" cy="276225"/>
                <wp:effectExtent l="0" t="0" r="19050" b="28575"/>
                <wp:wrapNone/>
                <wp:docPr id="304" name="正方形/長方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4EE0F" id="正方形/長方形 304" o:spid="_x0000_s1026" style="position:absolute;left:0;text-align:left;margin-left:156.45pt;margin-top:70.85pt;width:177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0FE24B" wp14:editId="5B693787">
                <wp:simplePos x="0" y="0"/>
                <wp:positionH relativeFrom="column">
                  <wp:posOffset>1986915</wp:posOffset>
                </wp:positionH>
                <wp:positionV relativeFrom="paragraph">
                  <wp:posOffset>1595120</wp:posOffset>
                </wp:positionV>
                <wp:extent cx="2238375" cy="219075"/>
                <wp:effectExtent l="0" t="0" r="28575" b="28575"/>
                <wp:wrapNone/>
                <wp:docPr id="306" name="正方形/長方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1C58F" id="正方形/長方形 306" o:spid="_x0000_s1026" style="position:absolute;left:0;text-align:left;margin-left:156.45pt;margin-top:125.6pt;width:176.25pt;height:1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" filled="f" strokecolor="red" strokeweight="2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130FD5C1" wp14:editId="618812CB">
            <wp:extent cx="5400040" cy="2186940"/>
            <wp:effectExtent l="19050" t="19050" r="10160" b="22860"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6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2B677C" w:rsidRDefault="005A6814" w:rsidP="005A6814">
      <w:pPr>
        <w:jc w:val="center"/>
        <w:rPr>
          <w:b/>
        </w:rPr>
      </w:pPr>
      <w:r w:rsidRPr="002B677C">
        <w:rPr>
          <w:rFonts w:hint="eastAsia"/>
          <w:b/>
        </w:rPr>
        <w:t>SCIM連携設定</w:t>
      </w:r>
    </w:p>
    <w:p w:rsidR="005A6814" w:rsidRDefault="005A6814" w:rsidP="005A6814"/>
    <w:p w:rsidR="00EA0D68" w:rsidRDefault="00EA0D68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作成したSCIMクライアント名がリストに表示されます。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3C45F31A" wp14:editId="628C01DD">
            <wp:extent cx="5400040" cy="1497330"/>
            <wp:effectExtent l="19050" t="19050" r="10160" b="26670"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387224" w:rsidRDefault="005A6814" w:rsidP="005A6814">
      <w:pPr>
        <w:jc w:val="center"/>
        <w:rPr>
          <w:b/>
        </w:rPr>
      </w:pPr>
      <w:r w:rsidRPr="00387224">
        <w:rPr>
          <w:rFonts w:hint="eastAsia"/>
          <w:b/>
        </w:rPr>
        <w:t>SCIM連携設定</w:t>
      </w:r>
    </w:p>
    <w:p w:rsidR="005A6814" w:rsidRDefault="005A6814" w:rsidP="005A6814"/>
    <w:p w:rsidR="005A6814" w:rsidRDefault="005A6814" w:rsidP="00531672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</w:pPr>
      <w:r>
        <w:rPr>
          <w:rFonts w:hint="eastAsia"/>
        </w:rPr>
        <w:t>設定完了後はユーザー一覧画面に「連携」列が追加されます。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3057D3" wp14:editId="49A5F9A4">
                <wp:simplePos x="0" y="0"/>
                <wp:positionH relativeFrom="column">
                  <wp:posOffset>5396230</wp:posOffset>
                </wp:positionH>
                <wp:positionV relativeFrom="paragraph">
                  <wp:posOffset>587375</wp:posOffset>
                </wp:positionV>
                <wp:extent cx="234000" cy="209550"/>
                <wp:effectExtent l="0" t="0" r="13970" b="19050"/>
                <wp:wrapNone/>
                <wp:docPr id="325" name="正方形/長方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11371" id="正方形/長方形 325" o:spid="_x0000_s1026" style="position:absolute;left:0;text-align:left;margin-left:424.9pt;margin-top:46.25pt;width:18.45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66E70F" wp14:editId="29BB2C87">
            <wp:extent cx="5400040" cy="1782445"/>
            <wp:effectExtent l="19050" t="19050" r="10160" b="27305"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2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0D630C" w:rsidRDefault="005A6814" w:rsidP="005A6814">
      <w:pPr>
        <w:jc w:val="center"/>
        <w:rPr>
          <w:b/>
        </w:rPr>
      </w:pPr>
      <w:r>
        <w:rPr>
          <w:rFonts w:hint="eastAsia"/>
          <w:b/>
        </w:rPr>
        <w:t>ユーザー一覧</w:t>
      </w:r>
    </w:p>
    <w:p w:rsidR="005A6814" w:rsidRDefault="005A6814" w:rsidP="005A6814"/>
    <w:p w:rsidR="005A6814" w:rsidRDefault="005A6814" w:rsidP="00AF4E39">
      <w:pPr>
        <w:pStyle w:val="3"/>
        <w:spacing w:after="120"/>
      </w:pPr>
      <w:bookmarkStart w:id="53" w:name="_認証トークン発行"/>
      <w:bookmarkStart w:id="54" w:name="_Toc164341327"/>
      <w:bookmarkStart w:id="55" w:name="_Toc195887036"/>
      <w:bookmarkEnd w:id="53"/>
      <w:r>
        <w:rPr>
          <w:rFonts w:hint="eastAsia"/>
        </w:rPr>
        <w:t>認証トークン発行</w:t>
      </w:r>
      <w:bookmarkEnd w:id="54"/>
      <w:bookmarkEnd w:id="55"/>
    </w:p>
    <w:p w:rsidR="005A6814" w:rsidRDefault="005A6814" w:rsidP="005A6814">
      <w:r>
        <w:rPr>
          <w:rFonts w:hint="eastAsia"/>
        </w:rPr>
        <w:t>「</w:t>
      </w:r>
      <w:hyperlink w:anchor="_SCIM連携設定" w:history="1">
        <w:r w:rsidRPr="008D3EF4">
          <w:rPr>
            <w:rStyle w:val="af0"/>
            <w:rFonts w:hint="eastAsia"/>
          </w:rPr>
          <w:t>3.1.2.SCIM連携設定</w:t>
        </w:r>
      </w:hyperlink>
      <w:r>
        <w:rPr>
          <w:rFonts w:hint="eastAsia"/>
        </w:rPr>
        <w:t>」で作成済みのSCIMクライアント名か、その右側にあるペン型のアイコンをクリックします。</w:t>
      </w:r>
    </w:p>
    <w:p w:rsidR="005A6814" w:rsidRDefault="005A6814" w:rsidP="00D12E1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A7F71C" wp14:editId="22BFAC43">
                <wp:simplePos x="0" y="0"/>
                <wp:positionH relativeFrom="column">
                  <wp:posOffset>2053590</wp:posOffset>
                </wp:positionH>
                <wp:positionV relativeFrom="paragraph">
                  <wp:posOffset>1111250</wp:posOffset>
                </wp:positionV>
                <wp:extent cx="2076450" cy="161925"/>
                <wp:effectExtent l="0" t="0" r="19050" b="28575"/>
                <wp:wrapNone/>
                <wp:docPr id="312" name="正方形/長方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A2F55" id="正方形/長方形 312" o:spid="_x0000_s1026" style="position:absolute;left:0;text-align:left;margin-left:161.7pt;margin-top:87.5pt;width:163.5pt;height:1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405DEF" wp14:editId="76605A42">
            <wp:extent cx="5400040" cy="1497330"/>
            <wp:effectExtent l="19050" t="19050" r="10160" b="26670"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955F1A" w:rsidRDefault="005A6814" w:rsidP="005A6814">
      <w:pPr>
        <w:jc w:val="center"/>
        <w:rPr>
          <w:b/>
        </w:rPr>
      </w:pPr>
      <w:r w:rsidRPr="00955F1A">
        <w:rPr>
          <w:rFonts w:hint="eastAsia"/>
          <w:b/>
        </w:rPr>
        <w:t>SCIM連携設定</w:t>
      </w:r>
    </w:p>
    <w:p w:rsidR="005A6814" w:rsidRDefault="005A6814" w:rsidP="005A6814"/>
    <w:p w:rsidR="00D12E1F" w:rsidRDefault="00D12E1F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認証トークンより「トークン発行」をクリックします。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739E45" wp14:editId="138BA67E">
                <wp:simplePos x="0" y="0"/>
                <wp:positionH relativeFrom="column">
                  <wp:posOffset>2044065</wp:posOffset>
                </wp:positionH>
                <wp:positionV relativeFrom="paragraph">
                  <wp:posOffset>1898015</wp:posOffset>
                </wp:positionV>
                <wp:extent cx="723900" cy="161925"/>
                <wp:effectExtent l="0" t="0" r="19050" b="28575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FE12B" id="正方形/長方形 313" o:spid="_x0000_s1026" style="position:absolute;left:0;text-align:left;margin-left:160.95pt;margin-top:149.45pt;width:57pt;height:1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7EF90D" wp14:editId="75255A49">
            <wp:extent cx="5400040" cy="3394075"/>
            <wp:effectExtent l="19050" t="19050" r="10160" b="15875"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4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955F1A">
        <w:rPr>
          <w:rFonts w:hint="eastAsia"/>
          <w:b/>
        </w:rPr>
        <w:t>SCIM連携設定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認証トークンが発行されますので、「ダウンロード」をクリックして保存します。</w:t>
      </w:r>
    </w:p>
    <w:p w:rsidR="005A6814" w:rsidRDefault="005A6814" w:rsidP="005A6814">
      <w:r>
        <w:rPr>
          <w:rFonts w:hint="eastAsia"/>
        </w:rPr>
        <w:t>保存したファイルには画面上に表示された認証トークンが記載されており、この内容を「</w:t>
      </w:r>
      <w:hyperlink w:anchor="_プロビジョニングの開始" w:history="1">
        <w:r w:rsidRPr="00A8485F">
          <w:rPr>
            <w:rStyle w:val="af0"/>
            <w:rFonts w:hint="eastAsia"/>
          </w:rPr>
          <w:t>3.2.1.プロビジョニングの開始</w:t>
        </w:r>
      </w:hyperlink>
      <w:r>
        <w:rPr>
          <w:rFonts w:hint="eastAsia"/>
        </w:rPr>
        <w:t>」使用します。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059862" wp14:editId="32B3B6CD">
                <wp:simplePos x="0" y="0"/>
                <wp:positionH relativeFrom="column">
                  <wp:posOffset>2606040</wp:posOffset>
                </wp:positionH>
                <wp:positionV relativeFrom="paragraph">
                  <wp:posOffset>2423795</wp:posOffset>
                </wp:positionV>
                <wp:extent cx="723900" cy="1619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7E31E" id="正方形/長方形 26" o:spid="_x0000_s1026" style="position:absolute;left:0;text-align:left;margin-left:205.2pt;margin-top:190.85pt;width:57pt;height:1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78B017" wp14:editId="38081F20">
            <wp:extent cx="5400040" cy="2743200"/>
            <wp:effectExtent l="19050" t="19050" r="10160" b="19050"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認証トークン.bmp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232125" w:rsidRDefault="005A6814" w:rsidP="005A6814">
      <w:pPr>
        <w:jc w:val="center"/>
        <w:rPr>
          <w:b/>
        </w:rPr>
      </w:pPr>
      <w:r w:rsidRPr="00232125">
        <w:rPr>
          <w:rFonts w:hint="eastAsia"/>
          <w:b/>
        </w:rPr>
        <w:t>認証トークン発行</w:t>
      </w:r>
      <w:r>
        <w:rPr>
          <w:rFonts w:hint="eastAsia"/>
          <w:b/>
        </w:rPr>
        <w:t>完了画面</w:t>
      </w:r>
    </w:p>
    <w:p w:rsidR="005A6814" w:rsidRDefault="005A6814" w:rsidP="005A6814"/>
    <w:p w:rsidR="00C3586A" w:rsidRDefault="00C3586A">
      <w:pPr>
        <w:wordWrap/>
      </w:pPr>
      <w:r>
        <w:br w:type="page"/>
      </w:r>
    </w:p>
    <w:p w:rsidR="005A6814" w:rsidRPr="00CC5B61" w:rsidRDefault="005A6814" w:rsidP="005A6814">
      <w:r>
        <w:rPr>
          <w:rFonts w:hint="eastAsia"/>
        </w:rPr>
        <w:lastRenderedPageBreak/>
        <w:t>トークン発行後、SCIM連携設定画面の「認証トークン」が以下のような情報が表示されます。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9ECE04" wp14:editId="29523C8E">
                <wp:simplePos x="0" y="0"/>
                <wp:positionH relativeFrom="column">
                  <wp:posOffset>1557655</wp:posOffset>
                </wp:positionH>
                <wp:positionV relativeFrom="paragraph">
                  <wp:posOffset>1368425</wp:posOffset>
                </wp:positionV>
                <wp:extent cx="3190875" cy="762000"/>
                <wp:effectExtent l="0" t="0" r="28575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09672" id="正方形/長方形 30" o:spid="_x0000_s1026" style="position:absolute;left:0;text-align:left;margin-left:122.65pt;margin-top:107.75pt;width:251.25pt;height:6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E9E9E7" wp14:editId="72BF2658">
            <wp:extent cx="5400040" cy="2324100"/>
            <wp:effectExtent l="19050" t="19050" r="10160" b="19050"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24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955F1A">
        <w:rPr>
          <w:rFonts w:hint="eastAsia"/>
          <w:b/>
        </w:rPr>
        <w:t>SCIM連携設定</w:t>
      </w:r>
    </w:p>
    <w:p w:rsidR="005A6814" w:rsidRDefault="005A6814" w:rsidP="005A6814"/>
    <w:p w:rsidR="005A6814" w:rsidRPr="00CC5B61" w:rsidRDefault="005A6814" w:rsidP="005A6814">
      <w:r>
        <w:rPr>
          <w:rFonts w:hint="eastAsia"/>
        </w:rPr>
        <w:t>「表示」をクリックすると発行済みのトークンが表示され、ダウンロードを行うことができます。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2A2EFF99" wp14:editId="68104D59">
            <wp:extent cx="5400040" cy="2705100"/>
            <wp:effectExtent l="19050" t="19050" r="10160" b="1905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認証トークン2.bmp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A9397F" w:rsidRDefault="005A6814" w:rsidP="005A6814">
      <w:pPr>
        <w:jc w:val="center"/>
        <w:rPr>
          <w:b/>
        </w:rPr>
      </w:pPr>
      <w:r w:rsidRPr="00A9397F">
        <w:rPr>
          <w:rFonts w:hint="eastAsia"/>
          <w:b/>
        </w:rPr>
        <w:t>認証トークン</w:t>
      </w:r>
    </w:p>
    <w:p w:rsidR="005A6814" w:rsidRDefault="005A6814" w:rsidP="005A6814"/>
    <w:p w:rsidR="005A6814" w:rsidRDefault="005A6814" w:rsidP="005A6814">
      <w:r>
        <w:rPr>
          <w:rFonts w:hint="eastAsia"/>
        </w:rPr>
        <w:t>トークンを再発行したい場合は「トークン発行」をクリックします。</w:t>
      </w:r>
    </w:p>
    <w:p w:rsidR="005A6814" w:rsidRDefault="005A6814" w:rsidP="005A6814">
      <w:r>
        <w:rPr>
          <w:rFonts w:hint="eastAsia"/>
        </w:rPr>
        <w:t>以下のような確認画面が表示されますので、「トークン再発行」をクリックします。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743515" wp14:editId="09255A19">
                <wp:simplePos x="0" y="0"/>
                <wp:positionH relativeFrom="margin">
                  <wp:posOffset>2970530</wp:posOffset>
                </wp:positionH>
                <wp:positionV relativeFrom="paragraph">
                  <wp:posOffset>1966595</wp:posOffset>
                </wp:positionV>
                <wp:extent cx="723900" cy="161925"/>
                <wp:effectExtent l="0" t="0" r="19050" b="285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DC456" id="正方形/長方形 35" o:spid="_x0000_s1026" style="position:absolute;left:0;text-align:left;margin-left:233.9pt;margin-top:154.85pt;width:57pt;height:12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FE2108" wp14:editId="484639B3">
            <wp:extent cx="5400040" cy="2324100"/>
            <wp:effectExtent l="19050" t="19050" r="10160" b="1905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24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A9397F">
        <w:rPr>
          <w:rFonts w:hint="eastAsia"/>
          <w:b/>
        </w:rPr>
        <w:t>認証トークン</w:t>
      </w:r>
      <w:r>
        <w:rPr>
          <w:rFonts w:hint="eastAsia"/>
          <w:b/>
        </w:rPr>
        <w:t>再発行</w:t>
      </w:r>
    </w:p>
    <w:p w:rsidR="005A6814" w:rsidRDefault="005A6814" w:rsidP="005A6814">
      <w:r>
        <w:rPr>
          <w:rFonts w:hint="eastAsia"/>
        </w:rPr>
        <w:lastRenderedPageBreak/>
        <w:t>認証トークンが再発行されます。</w:t>
      </w:r>
    </w:p>
    <w:p w:rsidR="005A6814" w:rsidRDefault="005A6814" w:rsidP="005A6814">
      <w:r>
        <w:rPr>
          <w:rFonts w:hint="eastAsia"/>
        </w:rPr>
        <w:t>再発行後のトークンは再度Entra</w:t>
      </w:r>
      <w:r>
        <w:t xml:space="preserve"> </w:t>
      </w:r>
      <w:r>
        <w:rPr>
          <w:rFonts w:hint="eastAsia"/>
        </w:rPr>
        <w:t>IDに設定する必要がありますため、画面内の「ダウンロード」をクリックして保存後、「</w:t>
      </w:r>
      <w:hyperlink w:anchor="_プロビジョニングの開始" w:history="1">
        <w:r w:rsidRPr="005B2240">
          <w:rPr>
            <w:rStyle w:val="af0"/>
            <w:rFonts w:hint="eastAsia"/>
          </w:rPr>
          <w:t>3.2.1.プロビジョニングの開始</w:t>
        </w:r>
      </w:hyperlink>
      <w:r>
        <w:rPr>
          <w:rFonts w:hint="eastAsia"/>
        </w:rPr>
        <w:t>」を行います。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20635D" wp14:editId="7A90D0BB">
                <wp:simplePos x="0" y="0"/>
                <wp:positionH relativeFrom="column">
                  <wp:posOffset>2606040</wp:posOffset>
                </wp:positionH>
                <wp:positionV relativeFrom="paragraph">
                  <wp:posOffset>2423795</wp:posOffset>
                </wp:positionV>
                <wp:extent cx="723900" cy="161925"/>
                <wp:effectExtent l="0" t="0" r="19050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64B39" id="正方形/長方形 39" o:spid="_x0000_s1026" style="position:absolute;left:0;text-align:left;margin-left:205.2pt;margin-top:190.85pt;width:57pt;height:1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A48FFE" wp14:editId="6434D910">
            <wp:extent cx="5400040" cy="2743200"/>
            <wp:effectExtent l="19050" t="19050" r="10160" b="1905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認証トークン.bmp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232125" w:rsidRDefault="005A6814" w:rsidP="005A6814">
      <w:pPr>
        <w:jc w:val="center"/>
        <w:rPr>
          <w:b/>
        </w:rPr>
      </w:pPr>
      <w:r w:rsidRPr="00232125">
        <w:rPr>
          <w:rFonts w:hint="eastAsia"/>
          <w:b/>
        </w:rPr>
        <w:t>認証トークン発行</w:t>
      </w:r>
      <w:r>
        <w:rPr>
          <w:rFonts w:hint="eastAsia"/>
          <w:b/>
        </w:rPr>
        <w:t>完了画面</w:t>
      </w:r>
    </w:p>
    <w:p w:rsidR="00DE3622" w:rsidRPr="002C2B1A" w:rsidRDefault="00DE3622" w:rsidP="005A6814"/>
    <w:p w:rsidR="005A6814" w:rsidRDefault="005A6814" w:rsidP="00AF4E39">
      <w:pPr>
        <w:pStyle w:val="2"/>
        <w:spacing w:after="120"/>
        <w:rPr>
          <w:lang w:eastAsia="ja-JP"/>
        </w:rPr>
      </w:pPr>
      <w:bookmarkStart w:id="56" w:name="_Entra_IDでの設定"/>
      <w:bookmarkStart w:id="57" w:name="_Toc164341328"/>
      <w:bookmarkStart w:id="58" w:name="_Toc195887037"/>
      <w:bookmarkEnd w:id="56"/>
      <w:r>
        <w:rPr>
          <w:rFonts w:hint="eastAsia"/>
          <w:lang w:eastAsia="ja-JP"/>
        </w:rPr>
        <w:t>Entra IDでの設定</w:t>
      </w:r>
      <w:bookmarkEnd w:id="57"/>
      <w:bookmarkEnd w:id="58"/>
    </w:p>
    <w:p w:rsidR="005A6814" w:rsidRDefault="005A6814" w:rsidP="005A6814">
      <w:r>
        <w:rPr>
          <w:rFonts w:hint="eastAsia"/>
        </w:rPr>
        <w:t>「</w:t>
      </w:r>
      <w:hyperlink w:anchor="_アプリケーションの作成" w:history="1">
        <w:r>
          <w:rPr>
            <w:rStyle w:val="af0"/>
            <w:rFonts w:hint="eastAsia"/>
          </w:rPr>
          <w:t>2.1</w:t>
        </w:r>
        <w:r w:rsidRPr="002B4096">
          <w:rPr>
            <w:rStyle w:val="af0"/>
            <w:rFonts w:hint="eastAsia"/>
          </w:rPr>
          <w:t>.1.アプリケーションの作成</w:t>
        </w:r>
      </w:hyperlink>
      <w:r>
        <w:rPr>
          <w:rFonts w:hint="eastAsia"/>
        </w:rPr>
        <w:t>」で</w:t>
      </w:r>
      <w:r w:rsidRPr="00AB15B9">
        <w:rPr>
          <w:rFonts w:hint="eastAsia"/>
        </w:rPr>
        <w:t>作成したアプリケーションに対し</w:t>
      </w:r>
      <w:r>
        <w:rPr>
          <w:rFonts w:hint="eastAsia"/>
        </w:rPr>
        <w:t>、プロビジョニングの設定を行います。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概要画面の「3</w:t>
      </w:r>
      <w:r w:rsidRPr="00D802DE">
        <w:t>。ユーザー</w:t>
      </w:r>
      <w:r>
        <w:rPr>
          <w:rFonts w:hint="eastAsia"/>
        </w:rPr>
        <w:t xml:space="preserve"> アカウントのプロビジョニング」より「作業の開始」をクリックします。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783A30" wp14:editId="515D3B8C">
                <wp:simplePos x="0" y="0"/>
                <wp:positionH relativeFrom="margin">
                  <wp:posOffset>3170555</wp:posOffset>
                </wp:positionH>
                <wp:positionV relativeFrom="paragraph">
                  <wp:posOffset>1892300</wp:posOffset>
                </wp:positionV>
                <wp:extent cx="432000" cy="126000"/>
                <wp:effectExtent l="0" t="0" r="25400" b="2667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814" w:rsidRDefault="005A6814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83A30" id="正方形/長方形 27" o:spid="_x0000_s1029" style="position:absolute;left:0;text-align:left;margin-left:249.65pt;margin-top:149pt;width:34pt;height:9.9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" filled="f" strokecolor="red" strokeweight="2pt">
                <v:textbox>
                  <w:txbxContent>
                    <w:p w:rsidR="005A6814" w:rsidRDefault="005A6814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0C24A39" wp14:editId="38A61073">
            <wp:extent cx="5400040" cy="2124710"/>
            <wp:effectExtent l="19050" t="19050" r="10160" b="27940"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アプリケーション概要-プロビジョニング.b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4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274D71">
        <w:rPr>
          <w:rFonts w:hint="eastAsia"/>
          <w:b/>
          <w:bCs/>
        </w:rPr>
        <w:t>概要-プロパティ</w:t>
      </w:r>
    </w:p>
    <w:p w:rsidR="005A6814" w:rsidRDefault="005A6814" w:rsidP="005A6814"/>
    <w:p w:rsidR="0066350E" w:rsidRDefault="0066350E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「作業の開始」をクリックします。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D1D7E8" wp14:editId="6E54B333">
                <wp:simplePos x="0" y="0"/>
                <wp:positionH relativeFrom="column">
                  <wp:posOffset>4187190</wp:posOffset>
                </wp:positionH>
                <wp:positionV relativeFrom="paragraph">
                  <wp:posOffset>1821815</wp:posOffset>
                </wp:positionV>
                <wp:extent cx="468000" cy="126000"/>
                <wp:effectExtent l="0" t="0" r="27305" b="26670"/>
                <wp:wrapNone/>
                <wp:docPr id="129" name="正方形/長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12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814" w:rsidRDefault="005A6814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1D7E8" id="正方形/長方形 129" o:spid="_x0000_s1030" style="position:absolute;left:0;text-align:left;margin-left:329.7pt;margin-top:143.45pt;width:36.85pt;height:9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" filled="f" strokecolor="red" strokeweight="2pt">
                <v:textbox>
                  <w:txbxContent>
                    <w:p w:rsidR="005A6814" w:rsidRDefault="005A6814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6B9627" wp14:editId="346C1BED">
            <wp:extent cx="5400040" cy="2212975"/>
            <wp:effectExtent l="19050" t="19050" r="10160" b="15875"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プロビジョニング1.b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2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AF6D69" w:rsidRDefault="005A6814" w:rsidP="005A6814">
      <w:pPr>
        <w:jc w:val="center"/>
        <w:rPr>
          <w:b/>
        </w:rPr>
      </w:pPr>
      <w:r w:rsidRPr="00AF6D69">
        <w:rPr>
          <w:rFonts w:hint="eastAsia"/>
          <w:b/>
        </w:rPr>
        <w:t>プロビジョニング</w:t>
      </w:r>
    </w:p>
    <w:p w:rsidR="005A6814" w:rsidRDefault="005A6814" w:rsidP="005A6814"/>
    <w:p w:rsidR="005A6814" w:rsidRDefault="005A6814" w:rsidP="005A6814">
      <w:r>
        <w:rPr>
          <w:rFonts w:hint="eastAsia"/>
        </w:rPr>
        <w:t>プロビジョニングモードを「手動」から「自動」に切り替えます。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78310F" wp14:editId="47FEDDBF">
                <wp:simplePos x="0" y="0"/>
                <wp:positionH relativeFrom="column">
                  <wp:posOffset>1804035</wp:posOffset>
                </wp:positionH>
                <wp:positionV relativeFrom="paragraph">
                  <wp:posOffset>861695</wp:posOffset>
                </wp:positionV>
                <wp:extent cx="2880000" cy="228600"/>
                <wp:effectExtent l="0" t="0" r="15875" b="19050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C69B9" id="正方形/長方形 130" o:spid="_x0000_s1026" style="position:absolute;left:0;text-align:left;margin-left:142.05pt;margin-top:67.85pt;width:226.75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8DC54D" wp14:editId="34D6D771">
            <wp:extent cx="5400040" cy="1391920"/>
            <wp:effectExtent l="19050" t="19050" r="10160" b="17780"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プロビジョニング2.b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1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AF6D69">
        <w:rPr>
          <w:rFonts w:hint="eastAsia"/>
          <w:b/>
        </w:rPr>
        <w:t>プロビジョニング</w:t>
      </w:r>
    </w:p>
    <w:p w:rsidR="005A6814" w:rsidRPr="00771CC2" w:rsidRDefault="005A6814" w:rsidP="005A6814">
      <w:r>
        <w:rPr>
          <w:rFonts w:hint="eastAsia"/>
        </w:rPr>
        <w:t>管理者資格情報等の項目が表示されますので各項目に入力します。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13D3EE" wp14:editId="60B62F0B">
                <wp:simplePos x="0" y="0"/>
                <wp:positionH relativeFrom="margin">
                  <wp:align>center</wp:align>
                </wp:positionH>
                <wp:positionV relativeFrom="paragraph">
                  <wp:posOffset>1720850</wp:posOffset>
                </wp:positionV>
                <wp:extent cx="2736000" cy="648000"/>
                <wp:effectExtent l="0" t="0" r="26670" b="19050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0" cy="64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FCC9A" id="正方形/長方形 131" o:spid="_x0000_s1026" style="position:absolute;left:0;text-align:left;margin-left:0;margin-top:135.5pt;width:215.45pt;height:51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37B42E" wp14:editId="1C0813DE">
            <wp:extent cx="5400040" cy="2812415"/>
            <wp:effectExtent l="19050" t="19050" r="10160" b="26035"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プロビジョニング3.b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C4374F" w:rsidRDefault="005A6814" w:rsidP="005A6814">
      <w:pPr>
        <w:jc w:val="center"/>
        <w:rPr>
          <w:b/>
        </w:rPr>
      </w:pPr>
      <w:r w:rsidRPr="00C4374F">
        <w:rPr>
          <w:rFonts w:hint="eastAsia"/>
          <w:b/>
        </w:rPr>
        <w:t>プロビジョニング</w:t>
      </w:r>
    </w:p>
    <w:p w:rsidR="005A6814" w:rsidRDefault="005A6814" w:rsidP="005A6814"/>
    <w:p w:rsidR="005A6814" w:rsidRDefault="005A6814" w:rsidP="005A6814">
      <w:r>
        <w:rPr>
          <w:rFonts w:hint="eastAsia"/>
        </w:rPr>
        <w:t>各項目には以下のように入力します。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3131"/>
        <w:gridCol w:w="7325"/>
      </w:tblGrid>
      <w:tr w:rsidR="005A6814" w:rsidTr="00F26355">
        <w:trPr>
          <w:tblHeader/>
          <w:jc w:val="center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項目</w:t>
            </w:r>
          </w:p>
        </w:tc>
        <w:tc>
          <w:tcPr>
            <w:tcW w:w="3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入力内容</w:t>
            </w:r>
          </w:p>
        </w:tc>
      </w:tr>
      <w:tr w:rsidR="005A6814" w:rsidTr="00F26355">
        <w:trPr>
          <w:jc w:val="center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テナントのURL</w:t>
            </w:r>
          </w:p>
        </w:tc>
        <w:tc>
          <w:tcPr>
            <w:tcW w:w="3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 w:rsidRPr="00A453D1">
              <w:t>https://[サーバーアドレス]</w:t>
            </w:r>
            <w:r w:rsidRPr="0092765D">
              <w:t>/saml/scim/</w:t>
            </w:r>
          </w:p>
        </w:tc>
      </w:tr>
      <w:tr w:rsidR="005A6814" w:rsidTr="00F26355">
        <w:trPr>
          <w:jc w:val="center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シークレットトークン</w:t>
            </w:r>
          </w:p>
        </w:tc>
        <w:tc>
          <w:tcPr>
            <w:tcW w:w="3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「</w:t>
            </w:r>
            <w:hyperlink w:anchor="_認証トークン発行" w:history="1">
              <w:r w:rsidRPr="00BB27CB">
                <w:rPr>
                  <w:rStyle w:val="af0"/>
                  <w:rFonts w:hint="eastAsia"/>
                </w:rPr>
                <w:t>3</w:t>
              </w:r>
              <w:r w:rsidRPr="00BB27CB">
                <w:rPr>
                  <w:rStyle w:val="af0"/>
                </w:rPr>
                <w:t>.1.</w:t>
              </w:r>
              <w:r>
                <w:rPr>
                  <w:rStyle w:val="af0"/>
                  <w:rFonts w:hint="eastAsia"/>
                </w:rPr>
                <w:t>3</w:t>
              </w:r>
              <w:r w:rsidRPr="00BB27CB">
                <w:rPr>
                  <w:rStyle w:val="af0"/>
                </w:rPr>
                <w:t>.認証トークン発行</w:t>
              </w:r>
            </w:hyperlink>
            <w:r>
              <w:rPr>
                <w:rFonts w:hint="eastAsia"/>
              </w:rPr>
              <w:t>」で発行した認証トークンを入力します。</w:t>
            </w:r>
          </w:p>
        </w:tc>
      </w:tr>
    </w:tbl>
    <w:p w:rsidR="005A6814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 w:rsidRPr="00FB1165">
        <w:lastRenderedPageBreak/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 w:rsidRPr="00FB1165">
        <w:t>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各情報を入力後に「テスト接続」をクリックします。</w:t>
      </w:r>
    </w:p>
    <w:p w:rsidR="005A6814" w:rsidRDefault="005A6814" w:rsidP="005A6814">
      <w:r>
        <w:rPr>
          <w:rFonts w:hint="eastAsia"/>
        </w:rPr>
        <w:t>テスト接続の結果に</w:t>
      </w:r>
      <w:r w:rsidRPr="00B86E3A">
        <w:rPr>
          <w:rFonts w:hint="eastAsia"/>
        </w:rPr>
        <w:t>問題</w:t>
      </w:r>
      <w:r>
        <w:rPr>
          <w:rFonts w:hint="eastAsia"/>
        </w:rPr>
        <w:t>が</w:t>
      </w:r>
      <w:r w:rsidRPr="00B86E3A">
        <w:rPr>
          <w:rFonts w:hint="eastAsia"/>
        </w:rPr>
        <w:t>な</w:t>
      </w:r>
      <w:r>
        <w:rPr>
          <w:rFonts w:hint="eastAsia"/>
        </w:rPr>
        <w:t>いことを確認後、画面上部の「保存」</w:t>
      </w:r>
      <w:r w:rsidRPr="00B86E3A">
        <w:rPr>
          <w:rFonts w:hint="eastAsia"/>
        </w:rPr>
        <w:t>を</w:t>
      </w:r>
      <w:r>
        <w:rPr>
          <w:rFonts w:hint="eastAsia"/>
        </w:rPr>
        <w:t>クリックし設定を保存します。</w:t>
      </w:r>
    </w:p>
    <w:p w:rsidR="005A6814" w:rsidRPr="00BB27CB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>
        <w:rPr>
          <w:rFonts w:hint="eastAsia"/>
        </w:rPr>
        <w:t>テスト接続の結果に問題がある場合は「保存」をクリックしてもエラーメッセージが表示され、設定を保存することはできません。</w:t>
      </w:r>
    </w:p>
    <w:p w:rsidR="005A6814" w:rsidRPr="00A95390" w:rsidRDefault="00D528ED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EEE63D" wp14:editId="7403B402">
                <wp:simplePos x="0" y="0"/>
                <wp:positionH relativeFrom="column">
                  <wp:posOffset>4558665</wp:posOffset>
                </wp:positionH>
                <wp:positionV relativeFrom="paragraph">
                  <wp:posOffset>158750</wp:posOffset>
                </wp:positionV>
                <wp:extent cx="1421130" cy="381000"/>
                <wp:effectExtent l="0" t="0" r="26670" b="19050"/>
                <wp:wrapNone/>
                <wp:docPr id="323" name="正方形/長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E451" id="正方形/長方形 323" o:spid="_x0000_s1026" style="position:absolute;left:0;text-align:left;margin-left:358.95pt;margin-top:12.5pt;width:111.9pt;height:3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1DA8B0" wp14:editId="05DD3A70">
                <wp:simplePos x="0" y="0"/>
                <wp:positionH relativeFrom="column">
                  <wp:posOffset>1786890</wp:posOffset>
                </wp:positionH>
                <wp:positionV relativeFrom="paragraph">
                  <wp:posOffset>539750</wp:posOffset>
                </wp:positionV>
                <wp:extent cx="323850" cy="125730"/>
                <wp:effectExtent l="0" t="0" r="19050" b="26670"/>
                <wp:wrapNone/>
                <wp:docPr id="136" name="正方形/長方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5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814" w:rsidRDefault="005A6814" w:rsidP="005A681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DA8B0" id="正方形/長方形 136" o:spid="_x0000_s1031" style="position:absolute;left:0;text-align:left;margin-left:140.7pt;margin-top:42.5pt;width:25.5pt;height:9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" filled="f" strokecolor="red" strokeweight="2pt">
                <v:textbox>
                  <w:txbxContent>
                    <w:p w:rsidR="005A6814" w:rsidRDefault="005A6814" w:rsidP="005A681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13178DA4" wp14:editId="09A193D7">
            <wp:extent cx="5354889" cy="2418079"/>
            <wp:effectExtent l="19050" t="19050" r="17780" b="20955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プロビジョニング4.b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889" cy="24180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585968" w:rsidRDefault="005A6814" w:rsidP="005A6814">
      <w:pPr>
        <w:jc w:val="center"/>
        <w:rPr>
          <w:b/>
        </w:rPr>
      </w:pPr>
      <w:r w:rsidRPr="00585968">
        <w:rPr>
          <w:rFonts w:hint="eastAsia"/>
          <w:b/>
        </w:rPr>
        <w:t>プロビジョニング</w:t>
      </w:r>
    </w:p>
    <w:p w:rsidR="005A6814" w:rsidRDefault="005A6814" w:rsidP="005A6814"/>
    <w:p w:rsidR="005A6814" w:rsidRDefault="005A6814" w:rsidP="005A6814">
      <w:r>
        <w:rPr>
          <w:rFonts w:hint="eastAsia"/>
        </w:rPr>
        <w:t>保存後、マッピングの項目が追加されますので、</w:t>
      </w:r>
      <w:r w:rsidRPr="00F42810">
        <w:rPr>
          <w:rFonts w:hint="eastAsia"/>
        </w:rPr>
        <w:t>「</w:t>
      </w:r>
      <w:r w:rsidRPr="00F42810">
        <w:t>Provision Microsoft Entra ID Users」</w:t>
      </w:r>
      <w:r>
        <w:rPr>
          <w:rFonts w:hint="eastAsia"/>
        </w:rPr>
        <w:t>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B1489E" wp14:editId="2A3BA101">
                <wp:simplePos x="0" y="0"/>
                <wp:positionH relativeFrom="margin">
                  <wp:posOffset>2999105</wp:posOffset>
                </wp:positionH>
                <wp:positionV relativeFrom="paragraph">
                  <wp:posOffset>1779905</wp:posOffset>
                </wp:positionV>
                <wp:extent cx="1080000" cy="133350"/>
                <wp:effectExtent l="0" t="0" r="25400" b="19050"/>
                <wp:wrapNone/>
                <wp:docPr id="149" name="正方形/長方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12751" id="正方形/長方形 149" o:spid="_x0000_s1026" style="position:absolute;left:0;text-align:left;margin-left:236.15pt;margin-top:140.15pt;width:85.05pt;height:10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9C6167" wp14:editId="2651958B">
            <wp:extent cx="5400040" cy="2197100"/>
            <wp:effectExtent l="19050" t="19050" r="10160" b="12700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プロビジョニング5.b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7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585968" w:rsidRDefault="005A6814" w:rsidP="005A6814">
      <w:pPr>
        <w:jc w:val="center"/>
        <w:rPr>
          <w:b/>
        </w:rPr>
      </w:pPr>
      <w:r w:rsidRPr="00585968">
        <w:rPr>
          <w:rFonts w:hint="eastAsia"/>
          <w:b/>
        </w:rPr>
        <w:t>プロビジョニング</w:t>
      </w:r>
    </w:p>
    <w:p w:rsidR="005A6814" w:rsidRDefault="005A6814" w:rsidP="005A6814"/>
    <w:p w:rsidR="006E1734" w:rsidRDefault="006E1734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属性マッピング画面で「</w:t>
      </w:r>
      <w:r w:rsidRPr="0020557F">
        <w:t>customappsso属性</w:t>
      </w:r>
      <w:r>
        <w:rPr>
          <w:rFonts w:hint="eastAsia"/>
        </w:rPr>
        <w:t>」の</w:t>
      </w:r>
      <w:r w:rsidRPr="0020557F">
        <w:t>列が「active」となっている行の「編集」をクリックします。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E2C945" wp14:editId="71501263">
                <wp:simplePos x="0" y="0"/>
                <wp:positionH relativeFrom="column">
                  <wp:posOffset>1824990</wp:posOffset>
                </wp:positionH>
                <wp:positionV relativeFrom="paragraph">
                  <wp:posOffset>1168400</wp:posOffset>
                </wp:positionV>
                <wp:extent cx="3600000" cy="133350"/>
                <wp:effectExtent l="0" t="0" r="19685" b="19050"/>
                <wp:wrapNone/>
                <wp:docPr id="155" name="正方形/長方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18C52" id="正方形/長方形 155" o:spid="_x0000_s1026" style="position:absolute;left:0;text-align:left;margin-left:143.7pt;margin-top:92pt;width:283.45pt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DE5441" wp14:editId="175317DC">
            <wp:extent cx="5400040" cy="2816860"/>
            <wp:effectExtent l="19050" t="19050" r="10160" b="21590"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プロビジョニング6.b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4230A3" w:rsidRDefault="005A6814" w:rsidP="005A6814">
      <w:pPr>
        <w:jc w:val="center"/>
        <w:rPr>
          <w:b/>
        </w:rPr>
      </w:pPr>
      <w:r w:rsidRPr="004230A3">
        <w:rPr>
          <w:rFonts w:hint="eastAsia"/>
          <w:b/>
        </w:rPr>
        <w:t>属性マッピング</w:t>
      </w:r>
    </w:p>
    <w:p w:rsidR="005A6814" w:rsidRDefault="005A6814" w:rsidP="005A6814"/>
    <w:p w:rsidR="005A6814" w:rsidRDefault="005A6814" w:rsidP="005A6814">
      <w:r w:rsidRPr="009B5AD3">
        <w:rPr>
          <w:rFonts w:hint="eastAsia"/>
        </w:rPr>
        <w:t>マッピングの種類を「式」から「直接」に変更</w:t>
      </w:r>
      <w:r>
        <w:rPr>
          <w:rFonts w:hint="eastAsia"/>
        </w:rPr>
        <w:t>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C70905" wp14:editId="13B1E434">
                <wp:simplePos x="0" y="0"/>
                <wp:positionH relativeFrom="column">
                  <wp:posOffset>1805940</wp:posOffset>
                </wp:positionH>
                <wp:positionV relativeFrom="paragraph">
                  <wp:posOffset>791210</wp:posOffset>
                </wp:positionV>
                <wp:extent cx="2867025" cy="247650"/>
                <wp:effectExtent l="0" t="0" r="28575" b="19050"/>
                <wp:wrapNone/>
                <wp:docPr id="169" name="正方形/長方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715B2" id="正方形/長方形 169" o:spid="_x0000_s1026" style="position:absolute;left:0;text-align:left;margin-left:142.2pt;margin-top:62.3pt;width:225.75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A8C5B22" wp14:editId="659102B0">
            <wp:extent cx="5400040" cy="2812415"/>
            <wp:effectExtent l="19050" t="19050" r="10160" b="26035"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プロビジョニング7.b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4230A3">
        <w:rPr>
          <w:rFonts w:hint="eastAsia"/>
          <w:b/>
        </w:rPr>
        <w:t>属性</w:t>
      </w:r>
      <w:r>
        <w:rPr>
          <w:rFonts w:hint="eastAsia"/>
          <w:b/>
        </w:rPr>
        <w:t>の編集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Default="005A6814" w:rsidP="005A6814">
      <w:r w:rsidRPr="005B2CB9">
        <w:rPr>
          <w:rFonts w:hint="eastAsia"/>
        </w:rPr>
        <w:lastRenderedPageBreak/>
        <w:t>ソース</w:t>
      </w:r>
      <w:r>
        <w:rPr>
          <w:rFonts w:hint="eastAsia"/>
        </w:rPr>
        <w:t>属性より「</w:t>
      </w:r>
      <w:r w:rsidRPr="005B2CB9">
        <w:t>IsSoftDeleted</w:t>
      </w:r>
      <w:r>
        <w:rPr>
          <w:rFonts w:hint="eastAsia"/>
        </w:rPr>
        <w:t>」を</w:t>
      </w:r>
      <w:r w:rsidRPr="005B2CB9">
        <w:t>選択</w:t>
      </w:r>
      <w:r>
        <w:rPr>
          <w:rFonts w:hint="eastAsia"/>
        </w:rPr>
        <w:t>後、画面下部の</w:t>
      </w:r>
      <w:r w:rsidRPr="005B2CB9">
        <w:t>「OK」</w:t>
      </w:r>
      <w:r>
        <w:rPr>
          <w:rFonts w:hint="eastAsia"/>
        </w:rPr>
        <w:t>を</w:t>
      </w:r>
      <w:r w:rsidRPr="005B2CB9">
        <w:t>クリック</w:t>
      </w:r>
      <w:r>
        <w:rPr>
          <w:rFonts w:hint="eastAsia"/>
        </w:rPr>
        <w:t>します。</w:t>
      </w:r>
    </w:p>
    <w:p w:rsidR="005A6814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>
        <w:t>他の設定については</w:t>
      </w:r>
      <w:r>
        <w:rPr>
          <w:rFonts w:hint="eastAsia"/>
        </w:rPr>
        <w:t>変更の必要はございません。</w:t>
      </w:r>
    </w:p>
    <w:p w:rsidR="005A6814" w:rsidRDefault="00C53E77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2103E4" wp14:editId="189EEF2A">
                <wp:simplePos x="0" y="0"/>
                <wp:positionH relativeFrom="column">
                  <wp:posOffset>1805940</wp:posOffset>
                </wp:positionH>
                <wp:positionV relativeFrom="paragraph">
                  <wp:posOffset>1035050</wp:posOffset>
                </wp:positionV>
                <wp:extent cx="2867025" cy="247650"/>
                <wp:effectExtent l="0" t="0" r="28575" b="19050"/>
                <wp:wrapNone/>
                <wp:docPr id="171" name="正方形/長方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8E919" id="正方形/長方形 171" o:spid="_x0000_s1026" style="position:absolute;left:0;text-align:left;margin-left:142.2pt;margin-top:81.5pt;width:225.75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49CD9D" wp14:editId="3E61D215">
                <wp:simplePos x="0" y="0"/>
                <wp:positionH relativeFrom="column">
                  <wp:posOffset>1815465</wp:posOffset>
                </wp:positionH>
                <wp:positionV relativeFrom="paragraph">
                  <wp:posOffset>2644775</wp:posOffset>
                </wp:positionV>
                <wp:extent cx="359410" cy="133350"/>
                <wp:effectExtent l="0" t="0" r="21590" b="19050"/>
                <wp:wrapNone/>
                <wp:docPr id="175" name="正方形/長方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EB6FC" id="正方形/長方形 175" o:spid="_x0000_s1026" style="position:absolute;left:0;text-align:left;margin-left:142.95pt;margin-top:208.25pt;width:28.3pt;height:1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" filled="f" strokecolor="red" strokeweight="2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49C5457F" wp14:editId="3007F91F">
            <wp:extent cx="5400040" cy="2816860"/>
            <wp:effectExtent l="19050" t="19050" r="10160" b="21590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プロビジョニング8.b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4230A3">
        <w:rPr>
          <w:rFonts w:hint="eastAsia"/>
          <w:b/>
        </w:rPr>
        <w:t>属性</w:t>
      </w:r>
      <w:r>
        <w:rPr>
          <w:rFonts w:hint="eastAsia"/>
          <w:b/>
        </w:rPr>
        <w:t>の編集</w:t>
      </w:r>
    </w:p>
    <w:p w:rsidR="005A6814" w:rsidRDefault="005A6814" w:rsidP="005A6814"/>
    <w:p w:rsidR="005A6814" w:rsidRDefault="005A6814" w:rsidP="005A6814">
      <w:r w:rsidRPr="00EB24E5">
        <w:rPr>
          <w:rFonts w:hint="eastAsia"/>
        </w:rPr>
        <w:t>属性マッピングの画面に戻りますので、画面上部の「保存」をクリックして設定を保存します。</w:t>
      </w:r>
    </w:p>
    <w:p w:rsidR="005A6814" w:rsidRDefault="005A6814" w:rsidP="00E125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ECE7E3" wp14:editId="6788D032">
                <wp:simplePos x="0" y="0"/>
                <wp:positionH relativeFrom="column">
                  <wp:posOffset>1815465</wp:posOffset>
                </wp:positionH>
                <wp:positionV relativeFrom="paragraph">
                  <wp:posOffset>551180</wp:posOffset>
                </wp:positionV>
                <wp:extent cx="288000" cy="133350"/>
                <wp:effectExtent l="0" t="0" r="17145" b="19050"/>
                <wp:wrapNone/>
                <wp:docPr id="179" name="正方形/長方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A539C" id="正方形/長方形 179" o:spid="_x0000_s1026" style="position:absolute;left:0;text-align:left;margin-left:142.95pt;margin-top:43.4pt;width:22.7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6A7FB1D" wp14:editId="75593F0E">
            <wp:extent cx="5400040" cy="2816860"/>
            <wp:effectExtent l="19050" t="19050" r="10160" b="21590"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プロビジョニング9.b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6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4230A3">
        <w:rPr>
          <w:rFonts w:hint="eastAsia"/>
          <w:b/>
        </w:rPr>
        <w:t>属性</w:t>
      </w:r>
      <w:r>
        <w:rPr>
          <w:rFonts w:hint="eastAsia"/>
          <w:b/>
        </w:rPr>
        <w:t>マッピング</w:t>
      </w:r>
    </w:p>
    <w:p w:rsidR="005A6814" w:rsidRDefault="005A6814" w:rsidP="005A6814"/>
    <w:p w:rsidR="005A6814" w:rsidRDefault="00F94133" w:rsidP="005A6814">
      <w:r w:rsidRPr="00F94133">
        <w:rPr>
          <w:rFonts w:hint="eastAsia"/>
        </w:rPr>
        <w:t>以上で設定は完了です。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設定後は次項の「</w:t>
      </w:r>
      <w:hyperlink w:anchor="_プロビジョニングの開始" w:history="1">
        <w:r w:rsidRPr="00B770FC">
          <w:rPr>
            <w:rStyle w:val="af0"/>
            <w:rFonts w:hint="eastAsia"/>
          </w:rPr>
          <w:t>3.2.1プロビジョニングの開始</w:t>
        </w:r>
      </w:hyperlink>
      <w:r>
        <w:rPr>
          <w:rFonts w:hint="eastAsia"/>
        </w:rPr>
        <w:t>」を実施し、</w:t>
      </w:r>
      <w:r>
        <w:t>Proself上にSCIM連携ユーザー</w:t>
      </w:r>
      <w:r>
        <w:rPr>
          <w:rFonts w:hint="eastAsia"/>
        </w:rPr>
        <w:t>を</w:t>
      </w:r>
      <w:r>
        <w:t>作成</w:t>
      </w:r>
      <w:r>
        <w:rPr>
          <w:rFonts w:hint="eastAsia"/>
        </w:rPr>
        <w:t>します</w:t>
      </w:r>
      <w:r>
        <w:t>。</w:t>
      </w:r>
    </w:p>
    <w:p w:rsidR="005A6814" w:rsidRDefault="005A6814" w:rsidP="005A6814"/>
    <w:p w:rsidR="00834197" w:rsidRDefault="00834197">
      <w:pPr>
        <w:wordWrap/>
      </w:pPr>
      <w:r>
        <w:br w:type="page"/>
      </w:r>
    </w:p>
    <w:p w:rsidR="005A6814" w:rsidRDefault="005A6814" w:rsidP="00AF4E39">
      <w:pPr>
        <w:pStyle w:val="3"/>
        <w:spacing w:after="120"/>
      </w:pPr>
      <w:bookmarkStart w:id="59" w:name="_プロビジョニングの開始"/>
      <w:bookmarkStart w:id="60" w:name="_Toc164341329"/>
      <w:bookmarkStart w:id="61" w:name="_Toc195887038"/>
      <w:bookmarkEnd w:id="59"/>
      <w:r>
        <w:rPr>
          <w:rFonts w:hint="eastAsia"/>
        </w:rPr>
        <w:lastRenderedPageBreak/>
        <w:t>プロビジョニングの開始</w:t>
      </w:r>
      <w:bookmarkEnd w:id="60"/>
      <w:bookmarkEnd w:id="61"/>
    </w:p>
    <w:p w:rsidR="005A6814" w:rsidRDefault="005A6814" w:rsidP="005A6814">
      <w:r>
        <w:rPr>
          <w:rFonts w:hint="eastAsia"/>
        </w:rPr>
        <w:t>プロビジョニング概要画面の上部メニューより「プロビジョニングの開始」をクリックします。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D4ECC6" wp14:editId="328C6F54">
                <wp:simplePos x="0" y="0"/>
                <wp:positionH relativeFrom="column">
                  <wp:posOffset>2882265</wp:posOffset>
                </wp:positionH>
                <wp:positionV relativeFrom="paragraph">
                  <wp:posOffset>545465</wp:posOffset>
                </wp:positionV>
                <wp:extent cx="647700" cy="133350"/>
                <wp:effectExtent l="0" t="0" r="19050" b="19050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B772" id="正方形/長方形 192" o:spid="_x0000_s1026" style="position:absolute;left:0;text-align:left;margin-left:226.95pt;margin-top:42.95pt;width:51pt;height:1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97A5AF" wp14:editId="64BBFEF1">
            <wp:extent cx="5400000" cy="2430403"/>
            <wp:effectExtent l="19050" t="19050" r="10795" b="27305"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プロビジョニング概要画面.b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30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C4326E" w:rsidRDefault="005A6814" w:rsidP="005A6814">
      <w:pPr>
        <w:jc w:val="center"/>
        <w:rPr>
          <w:b/>
        </w:rPr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:rsidR="005A6814" w:rsidRDefault="005A6814" w:rsidP="005A6814"/>
    <w:p w:rsidR="005A6814" w:rsidRDefault="005A6814" w:rsidP="005A6814">
      <w:r>
        <w:rPr>
          <w:rFonts w:hint="eastAsia"/>
        </w:rPr>
        <w:t>開始されると以下のように「プロビジョニングの開始」がグレーアウトされます。</w:t>
      </w:r>
    </w:p>
    <w:p w:rsidR="005A6814" w:rsidRDefault="005A6814" w:rsidP="005A6814">
      <w:pPr>
        <w:jc w:val="center"/>
      </w:pPr>
      <w:r>
        <w:rPr>
          <w:rFonts w:hint="eastAsia"/>
          <w:noProof/>
        </w:rPr>
        <w:drawing>
          <wp:inline distT="0" distB="0" distL="0" distR="0" wp14:anchorId="1B30519F" wp14:editId="27B81415">
            <wp:extent cx="5400000" cy="2438382"/>
            <wp:effectExtent l="19050" t="19050" r="10795" b="19685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プロビジョニング開始.b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383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:rsidR="005A6814" w:rsidRDefault="005A6814" w:rsidP="005A6814"/>
    <w:p w:rsidR="005A6814" w:rsidRDefault="005A6814" w:rsidP="005A6814">
      <w:r>
        <w:t>Entra IDがProselfに対して通信を行い</w:t>
      </w:r>
      <w:r>
        <w:rPr>
          <w:rFonts w:hint="eastAsia"/>
        </w:rPr>
        <w:t>、</w:t>
      </w:r>
      <w:r>
        <w:t>SCIM連携ユーザーが</w:t>
      </w:r>
      <w:r>
        <w:rPr>
          <w:rFonts w:hint="eastAsia"/>
        </w:rPr>
        <w:t>Proselfに</w:t>
      </w:r>
      <w:r>
        <w:t>作成されます。</w:t>
      </w:r>
    </w:p>
    <w:p w:rsidR="005A6814" w:rsidRPr="00CD0CBF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>
        <w:rPr>
          <w:rFonts w:hint="eastAsia"/>
        </w:rPr>
        <w:t>作成されたユーザーの「連携」列にチェックが入ります。</w:t>
      </w:r>
    </w:p>
    <w:p w:rsidR="005A6814" w:rsidRPr="00473628" w:rsidRDefault="005A6814" w:rsidP="005A6814">
      <w:pPr>
        <w:jc w:val="center"/>
      </w:pPr>
      <w:r>
        <w:rPr>
          <w:noProof/>
        </w:rPr>
        <w:drawing>
          <wp:inline distT="0" distB="0" distL="0" distR="0" wp14:anchorId="5BE742DE" wp14:editId="51FD254D">
            <wp:extent cx="5400040" cy="1791335"/>
            <wp:effectExtent l="19050" t="19050" r="10160" b="18415"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1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一覧(プロビジョニング開始前)</w:t>
      </w:r>
    </w:p>
    <w:p w:rsidR="005A6814" w:rsidRDefault="005A6814" w:rsidP="005A6814"/>
    <w:p w:rsidR="005A6814" w:rsidRDefault="005A6814" w:rsidP="005F351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8CCEF7" wp14:editId="6FECCB52">
                <wp:simplePos x="0" y="0"/>
                <wp:positionH relativeFrom="column">
                  <wp:posOffset>1396365</wp:posOffset>
                </wp:positionH>
                <wp:positionV relativeFrom="paragraph">
                  <wp:posOffset>758825</wp:posOffset>
                </wp:positionV>
                <wp:extent cx="4572000" cy="457200"/>
                <wp:effectExtent l="0" t="0" r="19050" b="19050"/>
                <wp:wrapNone/>
                <wp:docPr id="338" name="正方形/長方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BA842" id="正方形/長方形 338" o:spid="_x0000_s1026" style="position:absolute;left:0;text-align:left;margin-left:109.95pt;margin-top:59.75pt;width:5in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40F0B6" wp14:editId="585F73EC">
            <wp:extent cx="5400040" cy="1782445"/>
            <wp:effectExtent l="19050" t="19050" r="10160" b="27305"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2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一覧(プロビジョニング開始後)</w:t>
      </w:r>
    </w:p>
    <w:p w:rsidR="006E1734" w:rsidRDefault="006E1734"/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5A6814" w:rsidTr="00757979">
        <w:tc>
          <w:tcPr>
            <w:tcW w:w="5000" w:type="pct"/>
          </w:tcPr>
          <w:p w:rsidR="005A6814" w:rsidRPr="00C465A2" w:rsidRDefault="005A6814" w:rsidP="00B8203E">
            <w:pPr>
              <w:rPr>
                <w:b/>
              </w:rPr>
            </w:pPr>
            <w:r w:rsidRPr="00C465A2">
              <w:rPr>
                <w:rFonts w:hint="eastAsia"/>
                <w:b/>
                <w:color w:val="FF0000"/>
              </w:rPr>
              <w:t>注意点：</w:t>
            </w:r>
          </w:p>
          <w:p w:rsidR="005A6814" w:rsidRDefault="005A6814" w:rsidP="00B8203E">
            <w:r>
              <w:rPr>
                <w:rFonts w:hint="eastAsia"/>
              </w:rPr>
              <w:t>デフォルトでは</w:t>
            </w:r>
            <w:r w:rsidRPr="002C6F70">
              <w:rPr>
                <w:rFonts w:hint="eastAsia"/>
              </w:rPr>
              <w:t>ユーザープリンシパル名</w:t>
            </w:r>
            <w:r w:rsidRPr="002C6F70">
              <w:t>(@より前)がProselfに作成されるユーザーのIDとして使用されます。</w:t>
            </w:r>
          </w:p>
          <w:p w:rsidR="005A6814" w:rsidRDefault="005A6814" w:rsidP="00B8203E">
            <w:r w:rsidRPr="008969A1">
              <w:rPr>
                <w:rFonts w:hint="eastAsia"/>
              </w:rPr>
              <w:t>そのため、「</w:t>
            </w:r>
            <w:hyperlink w:anchor="_SAML設定" w:history="1">
              <w:r w:rsidRPr="00D320DE">
                <w:rPr>
                  <w:rStyle w:val="af0"/>
                </w:rPr>
                <w:t>2.2.</w:t>
              </w:r>
              <w:r w:rsidR="001A06F9">
                <w:rPr>
                  <w:rStyle w:val="af0"/>
                  <w:rFonts w:hint="eastAsia"/>
                </w:rPr>
                <w:t>1</w:t>
              </w:r>
              <w:r w:rsidRPr="00D320DE">
                <w:rPr>
                  <w:rStyle w:val="af0"/>
                </w:rPr>
                <w:t>.SAML設定</w:t>
              </w:r>
            </w:hyperlink>
            <w:r w:rsidRPr="008969A1">
              <w:t>」で指定する</w:t>
            </w:r>
            <w:r w:rsidRPr="00FC54D0">
              <w:rPr>
                <w:rFonts w:hint="eastAsia"/>
              </w:rPr>
              <w:t>「ユーザー属性</w:t>
            </w:r>
            <w:r w:rsidRPr="00FC54D0">
              <w:t xml:space="preserve"> ユーザーIDのキー名」に</w:t>
            </w:r>
            <w:r>
              <w:rPr>
                <w:rFonts w:hint="eastAsia"/>
              </w:rPr>
              <w:t>「</w:t>
            </w:r>
            <w:r w:rsidRPr="00FC54D0">
              <w:t>user.userprincipalname</w:t>
            </w:r>
            <w:r>
              <w:rPr>
                <w:rFonts w:hint="eastAsia"/>
              </w:rPr>
              <w:t>」</w:t>
            </w:r>
            <w:r w:rsidRPr="00FC54D0">
              <w:t>のクレーム名以外を指定している場合は設定変更が必要</w:t>
            </w:r>
            <w:r>
              <w:rPr>
                <w:rFonts w:hint="eastAsia"/>
              </w:rPr>
              <w:t>です。</w:t>
            </w:r>
          </w:p>
          <w:p w:rsidR="005A6814" w:rsidRDefault="005A6814" w:rsidP="00531672">
            <w:pPr>
              <w:pStyle w:val="af5"/>
              <w:numPr>
                <w:ilvl w:val="0"/>
                <w:numId w:val="6"/>
              </w:numPr>
              <w:wordWrap/>
              <w:adjustRightInd w:val="0"/>
              <w:snapToGrid w:val="0"/>
              <w:ind w:leftChars="0"/>
            </w:pPr>
            <w:r w:rsidRPr="00FC54D0">
              <w:rPr>
                <w:rFonts w:hint="eastAsia"/>
                <w:color w:val="FF0000"/>
              </w:rPr>
              <w:t>設定変更を行わない</w:t>
            </w:r>
            <w:r>
              <w:rPr>
                <w:rFonts w:hint="eastAsia"/>
                <w:color w:val="FF0000"/>
              </w:rPr>
              <w:t>場合、</w:t>
            </w:r>
            <w:r w:rsidRPr="00FC54D0">
              <w:rPr>
                <w:rFonts w:hint="eastAsia"/>
                <w:color w:val="FF0000"/>
              </w:rPr>
              <w:t>「</w:t>
            </w:r>
            <w:hyperlink w:anchor="_シングルサインオン" w:history="1">
              <w:r w:rsidRPr="00FC54D0">
                <w:rPr>
                  <w:rStyle w:val="af0"/>
                  <w:rFonts w:hint="eastAsia"/>
                  <w:color w:val="FF0000"/>
                </w:rPr>
                <w:t>4.シングルサインオン</w:t>
              </w:r>
            </w:hyperlink>
            <w:r w:rsidRPr="00FC54D0">
              <w:rPr>
                <w:rFonts w:hint="eastAsia"/>
                <w:color w:val="FF0000"/>
              </w:rPr>
              <w:t>」で記載している手順で</w:t>
            </w:r>
            <w:r w:rsidRPr="00FC54D0">
              <w:rPr>
                <w:color w:val="FF0000"/>
              </w:rPr>
              <w:t>シングルサインオン</w:t>
            </w:r>
            <w:r>
              <w:rPr>
                <w:rFonts w:hint="eastAsia"/>
                <w:color w:val="FF0000"/>
              </w:rPr>
              <w:t>を行うことが</w:t>
            </w:r>
            <w:r w:rsidRPr="00FC54D0">
              <w:rPr>
                <w:color w:val="FF0000"/>
              </w:rPr>
              <w:t>でき</w:t>
            </w:r>
            <w:r>
              <w:rPr>
                <w:rFonts w:hint="eastAsia"/>
                <w:color w:val="FF0000"/>
              </w:rPr>
              <w:t>ません。</w:t>
            </w:r>
          </w:p>
          <w:p w:rsidR="005A6814" w:rsidRPr="00A31849" w:rsidRDefault="005A6814" w:rsidP="00B8203E"/>
          <w:p w:rsidR="005A6814" w:rsidRDefault="005A6814" w:rsidP="00B8203E">
            <w:r>
              <w:rPr>
                <w:rFonts w:hint="eastAsia"/>
              </w:rPr>
              <w:t>例として、</w:t>
            </w:r>
            <w:r w:rsidRPr="00FC54D0">
              <w:rPr>
                <w:rFonts w:hint="eastAsia"/>
              </w:rPr>
              <w:t>「ユーザー属性</w:t>
            </w:r>
            <w:r w:rsidRPr="00FC54D0">
              <w:t xml:space="preserve"> ユーザーIDのキー名」</w:t>
            </w:r>
            <w:r>
              <w:rPr>
                <w:rFonts w:hint="eastAsia"/>
              </w:rPr>
              <w:t>に「</w:t>
            </w:r>
            <w:r w:rsidRPr="00285006">
              <w:t>user.mail</w:t>
            </w:r>
            <w:r>
              <w:rPr>
                <w:rFonts w:hint="eastAsia"/>
              </w:rPr>
              <w:t>」</w:t>
            </w:r>
            <w:r w:rsidRPr="00285006">
              <w:t>のクレーム名を指定してい</w:t>
            </w:r>
            <w:r>
              <w:rPr>
                <w:rFonts w:hint="eastAsia"/>
              </w:rPr>
              <w:t>る</w:t>
            </w:r>
            <w:r w:rsidRPr="00285006">
              <w:t>場合</w:t>
            </w:r>
            <w:r>
              <w:rPr>
                <w:rFonts w:hint="eastAsia"/>
              </w:rPr>
              <w:t>の設定変更手順を以下に記載します。</w:t>
            </w:r>
          </w:p>
          <w:p w:rsidR="005A6814" w:rsidRDefault="005A6814" w:rsidP="00531672">
            <w:pPr>
              <w:pStyle w:val="af5"/>
              <w:numPr>
                <w:ilvl w:val="0"/>
                <w:numId w:val="8"/>
              </w:numPr>
              <w:wordWrap/>
              <w:adjustRightInd w:val="0"/>
              <w:snapToGrid w:val="0"/>
              <w:ind w:leftChars="0"/>
            </w:pPr>
            <w:r>
              <w:rPr>
                <w:rFonts w:hint="eastAsia"/>
              </w:rPr>
              <w:t>プロビジョニングのマッピングより</w:t>
            </w:r>
            <w:r w:rsidRPr="00F42810">
              <w:rPr>
                <w:rFonts w:hint="eastAsia"/>
              </w:rPr>
              <w:t>「</w:t>
            </w:r>
            <w:r w:rsidRPr="00F42810">
              <w:t>Provision Microsoft Entra ID Users」</w:t>
            </w:r>
            <w:r>
              <w:rPr>
                <w:rFonts w:hint="eastAsia"/>
              </w:rPr>
              <w:t>をクリックします。</w:t>
            </w:r>
          </w:p>
          <w:p w:rsidR="005A6814" w:rsidRDefault="005A6814" w:rsidP="00B8203E">
            <w:r>
              <w:rPr>
                <w:rFonts w:hint="eastAsia"/>
                <w:noProof/>
              </w:rPr>
              <mc:AlternateContent>
                <mc:Choice Requires="wpc">
                  <w:drawing>
                    <wp:inline distT="0" distB="0" distL="0" distR="0" wp14:anchorId="60EEFD99" wp14:editId="4B83C0C1">
                      <wp:extent cx="6457950" cy="1974315"/>
                      <wp:effectExtent l="0" t="0" r="0" b="0"/>
                      <wp:docPr id="28" name="キャンバス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9" name="図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574" y="39"/>
                                  <a:ext cx="4680000" cy="1938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26E8872" id="キャンバス 28" o:spid="_x0000_s1026" editas="canvas" style="width:508.5pt;height:155.45pt;mso-position-horizontal-relative:char;mso-position-vertical-relative:line" coordsize="64579,197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64579;height:19742;visibility:visible;mso-wrap-style:square">
                        <v:fill o:detectmouseclick="t"/>
                        <v:path o:connecttype="none"/>
                      </v:shape>
                      <v:shape id="図 29" o:spid="_x0000_s1028" type="#_x0000_t75" style="position:absolute;left:8625;width:46800;height:19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">
                        <v:imagedata r:id="rId70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5A6814" w:rsidRDefault="005A6814" w:rsidP="00B8203E">
            <w:pPr>
              <w:jc w:val="center"/>
              <w:rPr>
                <w:b/>
              </w:rPr>
            </w:pPr>
            <w:r w:rsidRPr="00585968">
              <w:rPr>
                <w:rFonts w:hint="eastAsia"/>
                <w:b/>
              </w:rPr>
              <w:t>プロビジョニング</w:t>
            </w:r>
          </w:p>
          <w:p w:rsidR="005A6814" w:rsidRPr="00A24805" w:rsidRDefault="005A6814" w:rsidP="00B8203E"/>
          <w:p w:rsidR="005A6814" w:rsidRDefault="005A6814" w:rsidP="00531672">
            <w:pPr>
              <w:pStyle w:val="af5"/>
              <w:numPr>
                <w:ilvl w:val="0"/>
                <w:numId w:val="8"/>
              </w:numPr>
              <w:wordWrap/>
              <w:adjustRightInd w:val="0"/>
              <w:snapToGrid w:val="0"/>
              <w:ind w:leftChars="0"/>
            </w:pPr>
            <w:r>
              <w:rPr>
                <w:rFonts w:hint="eastAsia"/>
              </w:rPr>
              <w:t>属性マッピング画面で「</w:t>
            </w:r>
            <w:r w:rsidRPr="0020557F">
              <w:t>customappsso属性</w:t>
            </w:r>
            <w:r>
              <w:rPr>
                <w:rFonts w:hint="eastAsia"/>
              </w:rPr>
              <w:t>」</w:t>
            </w:r>
            <w:r w:rsidRPr="0020557F">
              <w:t>列が「</w:t>
            </w:r>
            <w:r>
              <w:rPr>
                <w:rFonts w:hint="eastAsia"/>
              </w:rPr>
              <w:t>userName</w:t>
            </w:r>
            <w:r w:rsidRPr="0020557F">
              <w:t>」となっている行の「編集」をクリックします。</w:t>
            </w:r>
          </w:p>
          <w:p w:rsidR="005A6814" w:rsidRDefault="005A6814" w:rsidP="00B8203E"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188694B7" wp14:editId="7E03F9D5">
                      <wp:extent cx="6496050" cy="1620375"/>
                      <wp:effectExtent l="0" t="19050" r="0" b="0"/>
                      <wp:docPr id="38" name="キャンバス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2" name="グループ化 32"/>
                              <wpg:cNvGrpSpPr/>
                              <wpg:grpSpPr>
                                <a:xfrm>
                                  <a:off x="843524" y="11"/>
                                  <a:ext cx="4680000" cy="1584376"/>
                                  <a:chOff x="293175" y="66673"/>
                                  <a:chExt cx="4680000" cy="15843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" name="図 5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175" y="66673"/>
                                    <a:ext cx="4680000" cy="15843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pic:spPr>
                              </pic:pic>
                              <wps:wsp>
                                <wps:cNvPr id="203" name="正方形/長方形 203"/>
                                <wps:cNvSpPr/>
                                <wps:spPr>
                                  <a:xfrm>
                                    <a:off x="1238250" y="1019175"/>
                                    <a:ext cx="3267076" cy="1140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3607CA6" id="キャンバス 38" o:spid="_x0000_s1026" editas="canvas" style="width:511.5pt;height:127.6pt;mso-position-horizontal-relative:char;mso-position-vertical-relative:line" coordsize="64960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">
                      <v:shape id="_x0000_s1027" type="#_x0000_t75" style="position:absolute;width:64960;height:16198;visibility:visible;mso-wrap-style:square">
                        <v:fill o:detectmouseclick="t"/>
                        <v:path o:connecttype="none"/>
                      </v:shape>
                      <v:group id="グループ化 32" o:spid="_x0000_s1028" style="position:absolute;left:8435;width:46800;height:15843" coordorigin="2931,666" coordsize="46800,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図 59" o:spid="_x0000_s1029" type="#_x0000_t75" style="position:absolute;left:2931;top:666;width:46800;height:1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" stroked="t" strokecolor="#bfbfbf [2412]">
                          <v:imagedata r:id="rId72" o:title=""/>
                          <v:path arrowok="t"/>
                        </v:shape>
                        <v:rect id="正方形/長方形 203" o:spid="_x0000_s1030" style="position:absolute;left:12382;top:10191;width:32671;height:1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" filled="f" strokecolor="red" strokeweight="2pt"/>
                      </v:group>
                      <w10:anchorlock/>
                    </v:group>
                  </w:pict>
                </mc:Fallback>
              </mc:AlternateContent>
            </w:r>
          </w:p>
          <w:p w:rsidR="005A6814" w:rsidRDefault="005A6814" w:rsidP="00B8203E">
            <w:pPr>
              <w:jc w:val="center"/>
              <w:rPr>
                <w:b/>
              </w:rPr>
            </w:pPr>
            <w:r w:rsidRPr="00DE4BCB">
              <w:rPr>
                <w:rFonts w:hint="eastAsia"/>
                <w:b/>
              </w:rPr>
              <w:t>属性マッピング</w:t>
            </w:r>
          </w:p>
          <w:p w:rsidR="005A6814" w:rsidRDefault="005A6814" w:rsidP="00531672">
            <w:pPr>
              <w:pStyle w:val="af5"/>
              <w:numPr>
                <w:ilvl w:val="0"/>
                <w:numId w:val="8"/>
              </w:numPr>
              <w:wordWrap/>
              <w:adjustRightInd w:val="0"/>
              <w:snapToGrid w:val="0"/>
              <w:ind w:leftChars="0"/>
            </w:pPr>
            <w:r>
              <w:rPr>
                <w:rFonts w:hint="eastAsia"/>
              </w:rPr>
              <w:lastRenderedPageBreak/>
              <w:t>属性の編集画面のソース属性を「userPrin</w:t>
            </w:r>
            <w:r>
              <w:t>cipalName</w:t>
            </w:r>
            <w:r>
              <w:rPr>
                <w:rFonts w:hint="eastAsia"/>
              </w:rPr>
              <w:t>」から「mail」に変更して画面下部の「OK」をクリックします。</w:t>
            </w:r>
          </w:p>
          <w:p w:rsidR="005A6814" w:rsidRDefault="005A6814" w:rsidP="00B8203E">
            <w:r>
              <w:rPr>
                <w:rFonts w:hint="eastAsia"/>
                <w:noProof/>
              </w:rPr>
              <mc:AlternateContent>
                <mc:Choice Requires="wpc">
                  <w:drawing>
                    <wp:inline distT="0" distB="0" distL="0" distR="0" wp14:anchorId="799459E9" wp14:editId="4B4A3176">
                      <wp:extent cx="6477000" cy="1359535"/>
                      <wp:effectExtent l="0" t="19050" r="0" b="0"/>
                      <wp:docPr id="57" name="キャンバス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7" name="図 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17050" y="0"/>
                                  <a:ext cx="4680000" cy="13239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207" name="正方形/長方形 207"/>
                              <wps:cNvSpPr/>
                              <wps:spPr>
                                <a:xfrm>
                                  <a:off x="1819275" y="751500"/>
                                  <a:ext cx="2524760" cy="238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968AB6E" id="キャンバス 57" o:spid="_x0000_s1026" editas="canvas" style="width:510pt;height:107.05pt;mso-position-horizontal-relative:char;mso-position-vertical-relative:line" coordsize="64770,1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">
                      <v:shape id="_x0000_s1027" type="#_x0000_t75" style="position:absolute;width:64770;height:13595;visibility:visible;mso-wrap-style:square">
                        <v:fill o:detectmouseclick="t"/>
                        <v:path o:connecttype="none"/>
                      </v:shape>
                      <v:shape id="図 37" o:spid="_x0000_s1028" type="#_x0000_t75" style="position:absolute;left:8170;width:46800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" stroked="t" strokecolor="#bfbfbf [2412]">
                        <v:imagedata r:id="rId74" o:title=""/>
                        <v:path arrowok="t"/>
                      </v:shape>
                      <v:rect id="正方形/長方形 207" o:spid="_x0000_s1029" style="position:absolute;left:18192;top:7515;width:25248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" filled="f" strokecolor="red" strokeweight="2pt"/>
                      <w10:anchorlock/>
                    </v:group>
                  </w:pict>
                </mc:Fallback>
              </mc:AlternateContent>
            </w:r>
          </w:p>
          <w:p w:rsidR="005A6814" w:rsidRDefault="005A6814" w:rsidP="00B8203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属性の編集</w:t>
            </w:r>
          </w:p>
          <w:p w:rsidR="005A6814" w:rsidRPr="006214BE" w:rsidRDefault="005A6814" w:rsidP="00B8203E"/>
          <w:p w:rsidR="005A6814" w:rsidRDefault="005A6814" w:rsidP="00B8203E"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78585268" wp14:editId="6F5E581D">
                      <wp:extent cx="6467475" cy="2606675"/>
                      <wp:effectExtent l="0" t="0" r="0" b="22225"/>
                      <wp:docPr id="33" name="キャンバス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6" name="図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7050" y="56856"/>
                                  <a:ext cx="4680000" cy="254981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205" name="正方形/長方形 205"/>
                              <wps:cNvSpPr/>
                              <wps:spPr>
                                <a:xfrm>
                                  <a:off x="1856400" y="942000"/>
                                  <a:ext cx="2524760" cy="238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正方形/長方形 206"/>
                              <wps:cNvSpPr/>
                              <wps:spPr>
                                <a:xfrm>
                                  <a:off x="1856400" y="2466975"/>
                                  <a:ext cx="334350" cy="11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54533CB" id="キャンバス 33" o:spid="_x0000_s1026" editas="canvas" style="width:509.25pt;height:205.25pt;mso-position-horizontal-relative:char;mso-position-vertical-relative:line" coordsize="64674,26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">
                      <v:shape id="_x0000_s1027" type="#_x0000_t75" style="position:absolute;width:64674;height:26066;visibility:visible;mso-wrap-style:square">
                        <v:fill o:detectmouseclick="t"/>
                        <v:path o:connecttype="none"/>
                      </v:shape>
                      <v:shape id="図 36" o:spid="_x0000_s1028" type="#_x0000_t75" style="position:absolute;left:8170;top:568;width:46800;height:25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" stroked="t" strokecolor="#bfbfbf [2412]">
                        <v:imagedata r:id="rId76" o:title=""/>
                        <v:path arrowok="t"/>
                      </v:shape>
                      <v:rect id="正方形/長方形 205" o:spid="_x0000_s1029" style="position:absolute;left:18564;top:9420;width:25247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rx7xAAAANw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yQieZ+IRkLMHAAAA//8DAFBLAQItABQABgAIAAAAIQDb4fbL7gAAAIUBAAATAAAAAAAAAAAA&#10;AAAAAAAAAABbQ29udGVudF9UeXBlc10ueG1sUEsBAi0AFAAGAAgAAAAhAFr0LFu/AAAAFQEAAAsA&#10;AAAAAAAAAAAAAAAAHwEAAF9yZWxzLy5yZWxzUEsBAi0AFAAGAAgAAAAhALeivHvEAAAA3AAAAA8A&#10;AAAAAAAAAAAAAAAABwIAAGRycy9kb3ducmV2LnhtbFBLBQYAAAAAAwADALcAAAD4AgAAAAA=&#10;" filled="f" strokecolor="red" strokeweight="2pt"/>
                      <v:rect id="正方形/長方形 206" o:spid="_x0000_s1030" style="position:absolute;left:18564;top:24669;width:3343;height:1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" filled="f" strokecolor="red" strokeweight="2pt"/>
                      <w10:anchorlock/>
                    </v:group>
                  </w:pict>
                </mc:Fallback>
              </mc:AlternateContent>
            </w:r>
          </w:p>
          <w:p w:rsidR="005A6814" w:rsidRDefault="005A6814" w:rsidP="00B8203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属性の編集</w:t>
            </w:r>
          </w:p>
          <w:p w:rsidR="005A6814" w:rsidRDefault="005A6814" w:rsidP="00B8203E"/>
          <w:p w:rsidR="005A6814" w:rsidRDefault="005A6814" w:rsidP="00531672">
            <w:pPr>
              <w:pStyle w:val="af5"/>
              <w:numPr>
                <w:ilvl w:val="0"/>
                <w:numId w:val="8"/>
              </w:numPr>
              <w:wordWrap/>
              <w:adjustRightInd w:val="0"/>
              <w:snapToGrid w:val="0"/>
              <w:ind w:leftChars="0"/>
            </w:pPr>
            <w:r>
              <w:rPr>
                <w:rFonts w:hint="eastAsia"/>
              </w:rPr>
              <w:t>属性マッピング画面で「</w:t>
            </w:r>
            <w:r w:rsidRPr="0020557F">
              <w:t>customappsso属性</w:t>
            </w:r>
            <w:r>
              <w:rPr>
                <w:rFonts w:hint="eastAsia"/>
              </w:rPr>
              <w:t>」</w:t>
            </w:r>
            <w:r w:rsidRPr="0020557F">
              <w:t>列</w:t>
            </w:r>
            <w:r>
              <w:rPr>
                <w:rFonts w:hint="eastAsia"/>
              </w:rPr>
              <w:t>の</w:t>
            </w:r>
            <w:r w:rsidRPr="0020557F">
              <w:t>「</w:t>
            </w:r>
            <w:r>
              <w:rPr>
                <w:rFonts w:hint="eastAsia"/>
              </w:rPr>
              <w:t>userName</w:t>
            </w:r>
            <w:r w:rsidRPr="0020557F">
              <w:t>」</w:t>
            </w:r>
            <w:r>
              <w:rPr>
                <w:rFonts w:hint="eastAsia"/>
              </w:rPr>
              <w:t>に対応する「Microsoft Entra ID属性」列が「mail」となっていることを確認し、画面上部の「保存」をクリックします。</w:t>
            </w:r>
          </w:p>
          <w:p w:rsidR="005A6814" w:rsidRDefault="005A6814" w:rsidP="00B8203E"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116745F3" wp14:editId="41F34708">
                      <wp:extent cx="6505574" cy="1524000"/>
                      <wp:effectExtent l="0" t="0" r="0" b="0"/>
                      <wp:docPr id="55" name="キャンバス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60" name="図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925" y="31749"/>
                                  <a:ext cx="4680000" cy="142604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208" name="正方形/長方形 208"/>
                              <wps:cNvSpPr/>
                              <wps:spPr>
                                <a:xfrm>
                                  <a:off x="1838454" y="503850"/>
                                  <a:ext cx="334010" cy="109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正方形/長方形 211"/>
                              <wps:cNvSpPr/>
                              <wps:spPr>
                                <a:xfrm>
                                  <a:off x="1838455" y="818175"/>
                                  <a:ext cx="1782150" cy="113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78DC3B8" id="キャンバス 55" o:spid="_x0000_s1026" editas="canvas" style="width:512.25pt;height:120pt;mso-position-horizontal-relative:char;mso-position-vertical-relative:line" coordsize="65049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">
                      <v:shape id="_x0000_s1027" type="#_x0000_t75" style="position:absolute;width:65049;height:15240;visibility:visible;mso-wrap-style:square">
                        <v:fill o:detectmouseclick="t"/>
                        <v:path o:connecttype="none"/>
                      </v:shape>
                      <v:shape id="図 60" o:spid="_x0000_s1028" type="#_x0000_t75" style="position:absolute;left:8159;top:317;width:46800;height:1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" stroked="t" strokecolor="#bfbfbf [2412]">
                        <v:imagedata r:id="rId78" o:title=""/>
                        <v:path arrowok="t"/>
                      </v:shape>
                      <v:rect id="正方形/長方形 208" o:spid="_x0000_s1029" style="position:absolute;left:18384;top:5038;width:3340;height:1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" filled="f" strokecolor="red" strokeweight="2pt"/>
                      <v:rect id="正方形/長方形 211" o:spid="_x0000_s1030" style="position:absolute;left:18384;top:8181;width:17822;height:1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" filled="f" strokecolor="red" strokeweight="2pt"/>
                      <w10:anchorlock/>
                    </v:group>
                  </w:pict>
                </mc:Fallback>
              </mc:AlternateContent>
            </w:r>
          </w:p>
          <w:p w:rsidR="005A6814" w:rsidRPr="00B309BE" w:rsidRDefault="005A6814" w:rsidP="00B8203E">
            <w:pPr>
              <w:jc w:val="center"/>
            </w:pPr>
            <w:r w:rsidRPr="00DE4BCB">
              <w:rPr>
                <w:rFonts w:hint="eastAsia"/>
                <w:b/>
              </w:rPr>
              <w:t>属性マッピング</w:t>
            </w:r>
          </w:p>
        </w:tc>
      </w:tr>
    </w:tbl>
    <w:p w:rsidR="005A6814" w:rsidRDefault="005A6814" w:rsidP="005A6814"/>
    <w:p w:rsidR="005A6814" w:rsidRDefault="005A6814" w:rsidP="005A6814">
      <w:r w:rsidRPr="0011770B">
        <w:rPr>
          <w:rFonts w:hint="eastAsia"/>
        </w:rPr>
        <w:t>なお、</w:t>
      </w:r>
      <w:r w:rsidRPr="0011770B">
        <w:t>Entra IDのプロビジョニングによるユーザー同期は40分間隔で行われるため、プロビジョニング開始後に</w:t>
      </w:r>
      <w:r>
        <w:rPr>
          <w:rFonts w:hint="eastAsia"/>
        </w:rPr>
        <w:t>「</w:t>
      </w:r>
      <w:hyperlink w:anchor="_ユーザー、グループの割り当て" w:history="1">
        <w:r w:rsidRPr="003120FA">
          <w:rPr>
            <w:rStyle w:val="af0"/>
            <w:rFonts w:hint="eastAsia"/>
          </w:rPr>
          <w:t>2.1.2.ユーザー、グループの割り当て</w:t>
        </w:r>
      </w:hyperlink>
      <w:r>
        <w:rPr>
          <w:rFonts w:hint="eastAsia"/>
        </w:rPr>
        <w:t>」を実行してもProself側に</w:t>
      </w:r>
      <w:r w:rsidRPr="00876580">
        <w:rPr>
          <w:rFonts w:hint="eastAsia"/>
        </w:rPr>
        <w:t>即時反映</w:t>
      </w:r>
      <w:r>
        <w:rPr>
          <w:rFonts w:hint="eastAsia"/>
        </w:rPr>
        <w:t>はされません。</w:t>
      </w:r>
    </w:p>
    <w:p w:rsidR="005A6814" w:rsidRDefault="005A6814" w:rsidP="005A6814">
      <w:r w:rsidRPr="00876580">
        <w:rPr>
          <w:rFonts w:hint="eastAsia"/>
        </w:rPr>
        <w:t>即時反映</w:t>
      </w:r>
      <w:r>
        <w:rPr>
          <w:rFonts w:hint="eastAsia"/>
        </w:rPr>
        <w:t>を</w:t>
      </w:r>
      <w:r w:rsidRPr="00876580">
        <w:rPr>
          <w:rFonts w:hint="eastAsia"/>
        </w:rPr>
        <w:t>させたい場合は</w:t>
      </w:r>
      <w:r>
        <w:rPr>
          <w:rFonts w:hint="eastAsia"/>
        </w:rPr>
        <w:t>「</w:t>
      </w:r>
      <w:hyperlink w:anchor="_プロビジョニングの即時実行" w:history="1">
        <w:r w:rsidRPr="003120FA">
          <w:rPr>
            <w:rStyle w:val="af0"/>
            <w:rFonts w:hint="eastAsia"/>
          </w:rPr>
          <w:t>3.2.2.プロビジョニングの即時実行</w:t>
        </w:r>
      </w:hyperlink>
      <w:r>
        <w:rPr>
          <w:rFonts w:hint="eastAsia"/>
        </w:rPr>
        <w:t>」をご参照ください。</w:t>
      </w:r>
    </w:p>
    <w:p w:rsidR="005A6814" w:rsidRDefault="005A6814" w:rsidP="005A6814"/>
    <w:p w:rsidR="00F55FE1" w:rsidRDefault="00F55FE1">
      <w:pPr>
        <w:wordWrap/>
      </w:pPr>
      <w:r>
        <w:br w:type="page"/>
      </w:r>
    </w:p>
    <w:p w:rsidR="005A6814" w:rsidRDefault="005A6814" w:rsidP="00AF4E39">
      <w:pPr>
        <w:pStyle w:val="3"/>
        <w:spacing w:after="120"/>
      </w:pPr>
      <w:bookmarkStart w:id="62" w:name="_プロビジョニングの即時実行"/>
      <w:bookmarkStart w:id="63" w:name="_Toc164341330"/>
      <w:bookmarkStart w:id="64" w:name="_Toc195887039"/>
      <w:bookmarkEnd w:id="62"/>
      <w:r>
        <w:rPr>
          <w:rFonts w:hint="eastAsia"/>
        </w:rPr>
        <w:lastRenderedPageBreak/>
        <w:t>プロビジョニングの即時実行</w:t>
      </w:r>
      <w:bookmarkEnd w:id="63"/>
      <w:bookmarkEnd w:id="64"/>
    </w:p>
    <w:p w:rsidR="005A6814" w:rsidRDefault="005A6814" w:rsidP="005A6814">
      <w:r>
        <w:rPr>
          <w:rFonts w:hint="eastAsia"/>
        </w:rPr>
        <w:t>プロビジョニングの即時実行の方法として以下があります。</w:t>
      </w:r>
    </w:p>
    <w:p w:rsidR="005A6814" w:rsidRDefault="005A6814" w:rsidP="00531672">
      <w:pPr>
        <w:pStyle w:val="af5"/>
        <w:numPr>
          <w:ilvl w:val="0"/>
          <w:numId w:val="7"/>
        </w:numPr>
        <w:wordWrap/>
        <w:adjustRightInd w:val="0"/>
        <w:snapToGrid w:val="0"/>
        <w:ind w:leftChars="0"/>
      </w:pPr>
      <w:r>
        <w:rPr>
          <w:rFonts w:hint="eastAsia"/>
        </w:rPr>
        <w:t>プロビジョニング概要画面のメニューより</w:t>
      </w:r>
      <w:r w:rsidRPr="00876580">
        <w:rPr>
          <w:rFonts w:hint="eastAsia"/>
        </w:rPr>
        <w:t>「要求時にプロビジョニングする」</w:t>
      </w:r>
      <w:r>
        <w:rPr>
          <w:rFonts w:hint="eastAsia"/>
        </w:rPr>
        <w:t>を実施する</w:t>
      </w:r>
    </w:p>
    <w:p w:rsidR="005A6814" w:rsidRDefault="005A6814" w:rsidP="00531672">
      <w:pPr>
        <w:pStyle w:val="af5"/>
        <w:numPr>
          <w:ilvl w:val="0"/>
          <w:numId w:val="7"/>
        </w:numPr>
        <w:wordWrap/>
        <w:adjustRightInd w:val="0"/>
        <w:snapToGrid w:val="0"/>
        <w:ind w:leftChars="0"/>
      </w:pPr>
      <w:r>
        <w:rPr>
          <w:rFonts w:hint="eastAsia"/>
        </w:rPr>
        <w:t>プロビジョニング停止後、プロビジョニング開始を実施する。</w:t>
      </w:r>
    </w:p>
    <w:p w:rsidR="005A6814" w:rsidRDefault="005A6814" w:rsidP="005A6814"/>
    <w:p w:rsidR="005A6814" w:rsidRDefault="005A6814" w:rsidP="005A6814">
      <w:r>
        <w:rPr>
          <w:rFonts w:hint="eastAsia"/>
        </w:rPr>
        <w:t>以下よりそれぞれの手順について記載しております。</w:t>
      </w:r>
    </w:p>
    <w:p w:rsidR="005A6814" w:rsidRDefault="005A6814" w:rsidP="005A6814"/>
    <w:p w:rsidR="005A6814" w:rsidRPr="009536DF" w:rsidRDefault="005A6814" w:rsidP="005A6814">
      <w:pPr>
        <w:rPr>
          <w:b/>
          <w:u w:val="single"/>
        </w:rPr>
      </w:pPr>
      <w:r w:rsidRPr="009536DF">
        <w:rPr>
          <w:rFonts w:hint="eastAsia"/>
          <w:b/>
          <w:u w:val="single"/>
        </w:rPr>
        <w:t>要求時にプロビジョニングする</w:t>
      </w:r>
      <w:r>
        <w:rPr>
          <w:rFonts w:hint="eastAsia"/>
          <w:b/>
          <w:u w:val="single"/>
        </w:rPr>
        <w:t>場合</w:t>
      </w:r>
    </w:p>
    <w:p w:rsidR="005A6814" w:rsidRPr="005A5DD4" w:rsidRDefault="005A6814" w:rsidP="005A6814">
      <w:r>
        <w:rPr>
          <w:rFonts w:hint="eastAsia"/>
        </w:rPr>
        <w:t>プロビジョニング概要画面のメニューより</w:t>
      </w:r>
      <w:r w:rsidRPr="00876580">
        <w:rPr>
          <w:rFonts w:hint="eastAsia"/>
        </w:rPr>
        <w:t>「要求時にプロビジョニングする」</w:t>
      </w:r>
      <w:r>
        <w:rPr>
          <w:rFonts w:hint="eastAsia"/>
        </w:rPr>
        <w:t>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F8C9E3" wp14:editId="5F65C3FB">
                <wp:simplePos x="0" y="0"/>
                <wp:positionH relativeFrom="column">
                  <wp:posOffset>4711065</wp:posOffset>
                </wp:positionH>
                <wp:positionV relativeFrom="paragraph">
                  <wp:posOffset>684530</wp:posOffset>
                </wp:positionV>
                <wp:extent cx="792000" cy="133350"/>
                <wp:effectExtent l="0" t="0" r="27305" b="19050"/>
                <wp:wrapNone/>
                <wp:docPr id="181" name="正方形/長方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8A07B" id="正方形/長方形 181" o:spid="_x0000_s1026" style="position:absolute;left:0;text-align:left;margin-left:370.95pt;margin-top:53.9pt;width:62.35pt;height:1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1C6F11" wp14:editId="03DDB4D3">
            <wp:extent cx="5399419" cy="1819275"/>
            <wp:effectExtent l="19050" t="19050" r="10795" b="9525"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プロビジョニング10.bmp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18194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:rsidR="005A6814" w:rsidRDefault="005A6814" w:rsidP="005A6814"/>
    <w:p w:rsidR="005A6814" w:rsidRDefault="005A6814" w:rsidP="005A6814">
      <w:r>
        <w:rPr>
          <w:rFonts w:hint="eastAsia"/>
        </w:rPr>
        <w:t>「</w:t>
      </w:r>
      <w:r>
        <w:t>要求時にプロビジョニング</w:t>
      </w:r>
      <w:r>
        <w:rPr>
          <w:rFonts w:hint="eastAsia"/>
        </w:rPr>
        <w:t>」画面でユーザー選択を行い、画面下部にある</w:t>
      </w:r>
      <w:r>
        <w:t>「プロビジョニング」をクリック</w:t>
      </w:r>
      <w:r>
        <w:rPr>
          <w:rFonts w:hint="eastAsia"/>
        </w:rPr>
        <w:t>します。</w:t>
      </w:r>
    </w:p>
    <w:p w:rsidR="005A6814" w:rsidRPr="009F1EDC" w:rsidRDefault="005A6814" w:rsidP="00531672">
      <w:pPr>
        <w:pStyle w:val="af5"/>
        <w:numPr>
          <w:ilvl w:val="0"/>
          <w:numId w:val="4"/>
        </w:numPr>
        <w:wordWrap/>
        <w:adjustRightInd w:val="0"/>
        <w:snapToGrid w:val="0"/>
        <w:ind w:leftChars="0"/>
      </w:pPr>
      <w:r w:rsidRPr="00E807DD">
        <w:rPr>
          <w:rFonts w:hint="eastAsia"/>
        </w:rPr>
        <w:t>本機能によって</w:t>
      </w:r>
      <w:r w:rsidRPr="00E807DD">
        <w:t>1度に連携できるユーザーは1名のみという制約があります。</w:t>
      </w:r>
    </w:p>
    <w:p w:rsidR="005A6814" w:rsidRPr="005A5DD4" w:rsidRDefault="0062139A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4EBB43" wp14:editId="6B72D50D">
                <wp:simplePos x="0" y="0"/>
                <wp:positionH relativeFrom="column">
                  <wp:posOffset>1809750</wp:posOffset>
                </wp:positionH>
                <wp:positionV relativeFrom="paragraph">
                  <wp:posOffset>2625725</wp:posOffset>
                </wp:positionV>
                <wp:extent cx="504000" cy="133350"/>
                <wp:effectExtent l="0" t="0" r="10795" b="19050"/>
                <wp:wrapNone/>
                <wp:docPr id="290" name="正方形/長方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051DA" id="正方形/長方形 290" o:spid="_x0000_s1026" style="position:absolute;left:0;text-align:left;margin-left:142.5pt;margin-top:206.75pt;width:39.7pt;height:1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" filled="f" strokecolor="red" strokeweight="2pt"/>
            </w:pict>
          </mc:Fallback>
        </mc:AlternateContent>
      </w:r>
      <w:r w:rsidR="005A6814">
        <w:rPr>
          <w:rFonts w:hint="eastAsia"/>
          <w:noProof/>
        </w:rPr>
        <w:drawing>
          <wp:inline distT="0" distB="0" distL="0" distR="0" wp14:anchorId="6B6EA75D" wp14:editId="0F179B24">
            <wp:extent cx="5400000" cy="2816692"/>
            <wp:effectExtent l="19050" t="19050" r="10795" b="22225"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プロビジョニング11.b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16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833633" w:rsidRDefault="005A6814" w:rsidP="005A6814">
      <w:pPr>
        <w:jc w:val="center"/>
        <w:rPr>
          <w:b/>
        </w:rPr>
      </w:pPr>
      <w:r w:rsidRPr="00833633">
        <w:rPr>
          <w:rFonts w:hint="eastAsia"/>
          <w:b/>
        </w:rPr>
        <w:t>要求時にプロビジョニング</w:t>
      </w:r>
    </w:p>
    <w:p w:rsidR="005A6814" w:rsidRDefault="005A6814" w:rsidP="005A6814"/>
    <w:p w:rsidR="00C76CC4" w:rsidRDefault="00C76CC4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プロビジョニングが完了すると、「アクションの実行」画面が表示されます。</w:t>
      </w:r>
    </w:p>
    <w:p w:rsidR="005A6814" w:rsidRDefault="005A6814" w:rsidP="005A6814">
      <w:pPr>
        <w:jc w:val="center"/>
      </w:pPr>
      <w:r>
        <w:rPr>
          <w:rFonts w:hint="eastAsia"/>
          <w:noProof/>
        </w:rPr>
        <w:drawing>
          <wp:inline distT="0" distB="0" distL="0" distR="0" wp14:anchorId="17A76D67" wp14:editId="0D1CBA2C">
            <wp:extent cx="5400040" cy="2462530"/>
            <wp:effectExtent l="19050" t="19050" r="10160" b="13970"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プロビジョニング要求時にプロビジョニングする3.b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2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264458" w:rsidRDefault="005A6814" w:rsidP="005A6814">
      <w:pPr>
        <w:jc w:val="center"/>
        <w:rPr>
          <w:b/>
        </w:rPr>
      </w:pPr>
      <w:r w:rsidRPr="00264458">
        <w:rPr>
          <w:rFonts w:hint="eastAsia"/>
          <w:b/>
        </w:rPr>
        <w:t>アクションの実行</w:t>
      </w:r>
    </w:p>
    <w:p w:rsidR="005A6814" w:rsidRDefault="005A6814" w:rsidP="005A6814"/>
    <w:p w:rsidR="005A6814" w:rsidRDefault="005A6814" w:rsidP="005A6814">
      <w:r>
        <w:rPr>
          <w:rFonts w:hint="eastAsia"/>
        </w:rPr>
        <w:t>以下は、アプリケーションにユーザー1名を追加で割り当てた後に上記を実施した場合における、ユーザー一覧の例となります。</w:t>
      </w:r>
    </w:p>
    <w:p w:rsidR="005A6814" w:rsidRPr="00AA5661" w:rsidRDefault="005A6814" w:rsidP="00743C97">
      <w:pPr>
        <w:jc w:val="center"/>
      </w:pPr>
      <w:r>
        <w:rPr>
          <w:noProof/>
        </w:rPr>
        <w:drawing>
          <wp:inline distT="0" distB="0" distL="0" distR="0" wp14:anchorId="221EF4D7" wp14:editId="18A3A131">
            <wp:extent cx="5400040" cy="1773555"/>
            <wp:effectExtent l="19050" t="19050" r="10160" b="17145"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3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一覧(プロビジョニング実施前)</w:t>
      </w:r>
    </w:p>
    <w:p w:rsidR="005A6814" w:rsidRPr="00A54A5B" w:rsidRDefault="005A6814" w:rsidP="005A6814"/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6B9A68" wp14:editId="330F7E2B">
                <wp:simplePos x="0" y="0"/>
                <wp:positionH relativeFrom="column">
                  <wp:posOffset>1415415</wp:posOffset>
                </wp:positionH>
                <wp:positionV relativeFrom="paragraph">
                  <wp:posOffset>758825</wp:posOffset>
                </wp:positionV>
                <wp:extent cx="4543425" cy="252000"/>
                <wp:effectExtent l="0" t="0" r="28575" b="15240"/>
                <wp:wrapNone/>
                <wp:docPr id="212" name="正方形/長方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5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608D8" id="正方形/長方形 212" o:spid="_x0000_s1026" style="position:absolute;left:0;text-align:left;margin-left:111.45pt;margin-top:59.75pt;width:357.75pt;height:1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4681128" wp14:editId="57672E0E">
            <wp:extent cx="5398963" cy="1819275"/>
            <wp:effectExtent l="19050" t="19050" r="11430" b="9525"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19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一覧(プロビジョニング実施後)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Pr="004137DA" w:rsidRDefault="005A6814" w:rsidP="005A6814">
      <w:pPr>
        <w:rPr>
          <w:b/>
          <w:u w:val="single"/>
        </w:rPr>
      </w:pPr>
      <w:r w:rsidRPr="004137DA">
        <w:rPr>
          <w:rFonts w:hint="eastAsia"/>
          <w:b/>
          <w:u w:val="single"/>
        </w:rPr>
        <w:lastRenderedPageBreak/>
        <w:t>プロビジョニング停止後、プロビジョニング開始を実施する場合</w:t>
      </w:r>
    </w:p>
    <w:p w:rsidR="005A6814" w:rsidRDefault="005A6814" w:rsidP="005A6814">
      <w:r>
        <w:rPr>
          <w:rFonts w:hint="eastAsia"/>
        </w:rPr>
        <w:t>プロビジョニング概要画面のメニューより「</w:t>
      </w:r>
      <w:r w:rsidRPr="00DB1C98">
        <w:rPr>
          <w:rFonts w:hint="eastAsia"/>
        </w:rPr>
        <w:t>プロビジョニングの停止</w:t>
      </w:r>
      <w:r>
        <w:rPr>
          <w:rFonts w:hint="eastAsia"/>
        </w:rPr>
        <w:t>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5EB91C" wp14:editId="48F041D6">
                <wp:simplePos x="0" y="0"/>
                <wp:positionH relativeFrom="column">
                  <wp:posOffset>2882265</wp:posOffset>
                </wp:positionH>
                <wp:positionV relativeFrom="paragraph">
                  <wp:posOffset>558800</wp:posOffset>
                </wp:positionV>
                <wp:extent cx="648000" cy="133350"/>
                <wp:effectExtent l="0" t="0" r="19050" b="19050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18A08" id="正方形/長方形 214" o:spid="_x0000_s1026" style="position:absolute;left:0;text-align:left;margin-left:226.95pt;margin-top:44pt;width:51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1A8057" wp14:editId="47BA5C07">
            <wp:extent cx="5400040" cy="2421890"/>
            <wp:effectExtent l="19050" t="19050" r="10160" b="16510"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プロビジョニングの停止開始1.bmp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1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C4326E">
        <w:rPr>
          <w:rFonts w:hint="eastAsia"/>
          <w:b/>
        </w:rPr>
        <w:t xml:space="preserve">プロビジョニング </w:t>
      </w:r>
      <w:r w:rsidRPr="00C4326E">
        <w:rPr>
          <w:b/>
        </w:rPr>
        <w:t xml:space="preserve">- </w:t>
      </w:r>
      <w:r w:rsidRPr="00C4326E">
        <w:rPr>
          <w:rFonts w:hint="eastAsia"/>
          <w:b/>
        </w:rPr>
        <w:t>概要</w:t>
      </w:r>
    </w:p>
    <w:p w:rsidR="005A6814" w:rsidRDefault="005A6814" w:rsidP="005A6814"/>
    <w:p w:rsidR="005A6814" w:rsidRDefault="005A6814" w:rsidP="005A6814">
      <w:r>
        <w:rPr>
          <w:rFonts w:hint="eastAsia"/>
        </w:rPr>
        <w:t>プロビジョニングの停止確認画面で「OK」をクリックします。</w:t>
      </w:r>
    </w:p>
    <w:p w:rsidR="005A6814" w:rsidRDefault="005A6814" w:rsidP="005146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694AE3" wp14:editId="096AD836">
                <wp:simplePos x="0" y="0"/>
                <wp:positionH relativeFrom="column">
                  <wp:posOffset>2882265</wp:posOffset>
                </wp:positionH>
                <wp:positionV relativeFrom="paragraph">
                  <wp:posOffset>996950</wp:posOffset>
                </wp:positionV>
                <wp:extent cx="360000" cy="133350"/>
                <wp:effectExtent l="0" t="0" r="21590" b="19050"/>
                <wp:wrapNone/>
                <wp:docPr id="216" name="正方形/長方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C805E" id="正方形/長方形 216" o:spid="_x0000_s1026" style="position:absolute;left:0;text-align:left;margin-left:226.95pt;margin-top:78.5pt;width:28.35pt;height:1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F538C0" wp14:editId="748F133C">
            <wp:extent cx="5400040" cy="2433955"/>
            <wp:effectExtent l="19050" t="19050" r="10160" b="23495"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プロビジョニングの停止開始2.bmp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3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B31BED" w:rsidRDefault="005A6814" w:rsidP="005A6814">
      <w:pPr>
        <w:jc w:val="center"/>
        <w:rPr>
          <w:b/>
        </w:rPr>
      </w:pPr>
      <w:r w:rsidRPr="00B31BED">
        <w:rPr>
          <w:rFonts w:hint="eastAsia"/>
          <w:b/>
        </w:rPr>
        <w:t>プロビジョニングの停止</w:t>
      </w:r>
    </w:p>
    <w:p w:rsidR="005A6814" w:rsidRDefault="005A6814" w:rsidP="005A6814"/>
    <w:p w:rsidR="005A6814" w:rsidRPr="00AC2A5F" w:rsidRDefault="005A6814" w:rsidP="005A6814">
      <w:r>
        <w:rPr>
          <w:rFonts w:hint="eastAsia"/>
        </w:rPr>
        <w:t>停止を確認後、再度「</w:t>
      </w:r>
      <w:r w:rsidRPr="00DB1C98">
        <w:rPr>
          <w:rFonts w:hint="eastAsia"/>
        </w:rPr>
        <w:t>プロビジョニングの</w:t>
      </w:r>
      <w:r>
        <w:rPr>
          <w:rFonts w:hint="eastAsia"/>
        </w:rPr>
        <w:t>開始」をクリックします。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E1DDCF" wp14:editId="07070F2A">
                <wp:simplePos x="0" y="0"/>
                <wp:positionH relativeFrom="column">
                  <wp:posOffset>2882265</wp:posOffset>
                </wp:positionH>
                <wp:positionV relativeFrom="paragraph">
                  <wp:posOffset>556895</wp:posOffset>
                </wp:positionV>
                <wp:extent cx="648000" cy="133350"/>
                <wp:effectExtent l="0" t="0" r="19050" b="19050"/>
                <wp:wrapNone/>
                <wp:docPr id="186" name="正方形/長方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5961" id="正方形/長方形 186" o:spid="_x0000_s1026" style="position:absolute;left:0;text-align:left;margin-left:226.95pt;margin-top:43.85pt;width:51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DD843E" wp14:editId="31270B07">
            <wp:extent cx="5400040" cy="2450539"/>
            <wp:effectExtent l="19050" t="19050" r="10160" b="26035"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プロビジョニング13.b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05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833633">
        <w:rPr>
          <w:rFonts w:hint="eastAsia"/>
          <w:b/>
        </w:rPr>
        <w:t>プロビジョニング</w:t>
      </w:r>
    </w:p>
    <w:p w:rsidR="005A6814" w:rsidRDefault="005A6814" w:rsidP="005A6814">
      <w:r>
        <w:rPr>
          <w:rFonts w:hint="eastAsia"/>
        </w:rPr>
        <w:lastRenderedPageBreak/>
        <w:t>以下はアプリケーションにユーザー2名を追加で割り当てた場合における、ユーザー一覧の例です。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41DED07A" wp14:editId="1BF0B65C">
            <wp:extent cx="5398963" cy="1819275"/>
            <wp:effectExtent l="19050" t="19050" r="11430" b="9525"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19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一覧(プロビジョニング開始前)</w:t>
      </w:r>
    </w:p>
    <w:p w:rsidR="005A6814" w:rsidRDefault="005A6814" w:rsidP="005A6814"/>
    <w:p w:rsidR="005A6814" w:rsidRDefault="00F35203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909952" wp14:editId="5256DDF1">
                <wp:simplePos x="0" y="0"/>
                <wp:positionH relativeFrom="column">
                  <wp:posOffset>1405890</wp:posOffset>
                </wp:positionH>
                <wp:positionV relativeFrom="paragraph">
                  <wp:posOffset>1612265</wp:posOffset>
                </wp:positionV>
                <wp:extent cx="4543425" cy="215900"/>
                <wp:effectExtent l="0" t="0" r="28575" b="12700"/>
                <wp:wrapNone/>
                <wp:docPr id="320" name="正方形/長方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958B8" id="正方形/長方形 320" o:spid="_x0000_s1026" style="position:absolute;left:0;text-align:left;margin-left:110.7pt;margin-top:126.95pt;width:357.75pt;height:1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" filled="f" strokecolor="red" strokeweight="2pt"/>
            </w:pict>
          </mc:Fallback>
        </mc:AlternateContent>
      </w:r>
      <w:r w:rsidR="0013755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8D49D4" wp14:editId="6C563DB4">
                <wp:simplePos x="0" y="0"/>
                <wp:positionH relativeFrom="column">
                  <wp:posOffset>1405890</wp:posOffset>
                </wp:positionH>
                <wp:positionV relativeFrom="paragraph">
                  <wp:posOffset>773430</wp:posOffset>
                </wp:positionV>
                <wp:extent cx="4543425" cy="215900"/>
                <wp:effectExtent l="0" t="0" r="28575" b="12700"/>
                <wp:wrapNone/>
                <wp:docPr id="222" name="正方形/長方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F10E7" id="正方形/長方形 222" o:spid="_x0000_s1026" style="position:absolute;left:0;text-align:left;margin-left:110.7pt;margin-top:60.9pt;width:357.75pt;height:1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" filled="f" strokecolor="red" strokeweight="2pt"/>
            </w:pict>
          </mc:Fallback>
        </mc:AlternateContent>
      </w:r>
      <w:r w:rsidR="005A6814">
        <w:rPr>
          <w:noProof/>
        </w:rPr>
        <w:drawing>
          <wp:inline distT="0" distB="0" distL="0" distR="0" wp14:anchorId="438A0D9D" wp14:editId="2239172E">
            <wp:extent cx="5398963" cy="1933575"/>
            <wp:effectExtent l="19050" t="19050" r="11430" b="9525"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プロビジョニングの停止開始5.bmp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9339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9E4E8D">
        <w:rPr>
          <w:rFonts w:hint="eastAsia"/>
          <w:b/>
        </w:rPr>
        <w:t>ユーザー</w:t>
      </w:r>
      <w:r>
        <w:rPr>
          <w:rFonts w:hint="eastAsia"/>
          <w:b/>
        </w:rPr>
        <w:t>一覧(プロビジョニング開始後)</w:t>
      </w:r>
    </w:p>
    <w:p w:rsidR="005A6814" w:rsidRDefault="005A6814" w:rsidP="005A6814"/>
    <w:p w:rsidR="005A6814" w:rsidRDefault="005A6814" w:rsidP="00AF4E39">
      <w:pPr>
        <w:pStyle w:val="2"/>
        <w:spacing w:after="120"/>
      </w:pPr>
      <w:bookmarkStart w:id="65" w:name="_Toc164341331"/>
      <w:bookmarkStart w:id="66" w:name="_Toc195887040"/>
      <w:bookmarkStart w:id="67" w:name="_Toc135225426"/>
      <w:r>
        <w:rPr>
          <w:rFonts w:hint="eastAsia"/>
        </w:rPr>
        <w:t>ユーザーの属性連携設定</w:t>
      </w:r>
      <w:bookmarkEnd w:id="65"/>
      <w:bookmarkEnd w:id="66"/>
    </w:p>
    <w:p w:rsidR="005A6814" w:rsidRDefault="005A6814" w:rsidP="005A6814">
      <w:r>
        <w:rPr>
          <w:rFonts w:hint="eastAsia"/>
        </w:rPr>
        <w:t>「</w:t>
      </w:r>
      <w:hyperlink w:anchor="_Entra_IDでの設定" w:history="1">
        <w:r w:rsidRPr="004E48DC">
          <w:rPr>
            <w:rStyle w:val="af0"/>
            <w:rFonts w:hint="eastAsia"/>
          </w:rPr>
          <w:t>3.2.Entra</w:t>
        </w:r>
        <w:r w:rsidRPr="004E48DC">
          <w:rPr>
            <w:rStyle w:val="af0"/>
          </w:rPr>
          <w:t xml:space="preserve"> </w:t>
        </w:r>
        <w:r w:rsidRPr="004E48DC">
          <w:rPr>
            <w:rStyle w:val="af0"/>
            <w:rFonts w:hint="eastAsia"/>
          </w:rPr>
          <w:t>IDでの設定</w:t>
        </w:r>
      </w:hyperlink>
      <w:r>
        <w:rPr>
          <w:rFonts w:hint="eastAsia"/>
        </w:rPr>
        <w:t>」で設定する属性マッピング画面における「</w:t>
      </w:r>
      <w:r w:rsidRPr="00FB207E">
        <w:t>customappsso属性</w:t>
      </w:r>
      <w:r>
        <w:rPr>
          <w:rFonts w:hint="eastAsia"/>
        </w:rPr>
        <w:t>」をProselfに設定すると、SCIM連携時にProselfに作成されるユーザーのメールアドレス、名前等の情報を設定することができます。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3AFCB5" wp14:editId="08FD59B0">
                <wp:simplePos x="0" y="0"/>
                <wp:positionH relativeFrom="column">
                  <wp:posOffset>1767840</wp:posOffset>
                </wp:positionH>
                <wp:positionV relativeFrom="paragraph">
                  <wp:posOffset>875030</wp:posOffset>
                </wp:positionV>
                <wp:extent cx="1171575" cy="1485900"/>
                <wp:effectExtent l="0" t="0" r="28575" b="19050"/>
                <wp:wrapNone/>
                <wp:docPr id="328" name="正方形/長方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88578" id="正方形/長方形 328" o:spid="_x0000_s1026" style="position:absolute;left:0;text-align:left;margin-left:139.2pt;margin-top:68.9pt;width:92.25pt;height:11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A6675AD" wp14:editId="47BD5C48">
            <wp:extent cx="5400040" cy="2352675"/>
            <wp:effectExtent l="19050" t="19050" r="10160" b="28575"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プロビジョニング属性マッピング.bmp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352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803F65" w:rsidRDefault="005A6814" w:rsidP="005A6814">
      <w:pPr>
        <w:jc w:val="center"/>
        <w:rPr>
          <w:b/>
        </w:rPr>
      </w:pPr>
      <w:r w:rsidRPr="00803F65">
        <w:rPr>
          <w:rFonts w:hint="eastAsia"/>
          <w:b/>
        </w:rPr>
        <w:t>プロビジョニングの属性マッピング</w:t>
      </w:r>
    </w:p>
    <w:p w:rsidR="005A6814" w:rsidRDefault="005A6814" w:rsidP="005A6814"/>
    <w:p w:rsidR="005A6814" w:rsidRDefault="005A6814" w:rsidP="005A6814">
      <w:r>
        <w:br w:type="page"/>
      </w:r>
    </w:p>
    <w:p w:rsidR="005A6814" w:rsidRPr="00FB207E" w:rsidRDefault="005A6814" w:rsidP="005A6814">
      <w:r>
        <w:rPr>
          <w:rFonts w:hint="eastAsia"/>
        </w:rPr>
        <w:lastRenderedPageBreak/>
        <w:t>SCIM連携設定のユーザーの属性連携設定より「設定」をクリックします。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8A1D2F" wp14:editId="3B8E648C">
                <wp:simplePos x="0" y="0"/>
                <wp:positionH relativeFrom="column">
                  <wp:posOffset>1986915</wp:posOffset>
                </wp:positionH>
                <wp:positionV relativeFrom="paragraph">
                  <wp:posOffset>2343785</wp:posOffset>
                </wp:positionV>
                <wp:extent cx="723900" cy="161925"/>
                <wp:effectExtent l="0" t="0" r="19050" b="28575"/>
                <wp:wrapNone/>
                <wp:docPr id="322" name="正方形/長方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87BA9" id="正方形/長方形 322" o:spid="_x0000_s1026" style="position:absolute;left:0;text-align:left;margin-left:156.45pt;margin-top:184.55pt;width:57pt;height:1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B42BD8" wp14:editId="7B02E744">
            <wp:extent cx="5400040" cy="2858135"/>
            <wp:effectExtent l="19050" t="19050" r="10160" b="18415"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8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955F1A">
        <w:rPr>
          <w:rFonts w:hint="eastAsia"/>
          <w:b/>
        </w:rPr>
        <w:t>SCIM連携設定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連携する属性画面で、SCIM連携ユーザーの属性を設定し、画面上部の「更新」をクリックします。以下例では「名前」に</w:t>
      </w:r>
      <w:r w:rsidRPr="00FB207E">
        <w:t>customappsso属性</w:t>
      </w:r>
      <w:r>
        <w:rPr>
          <w:rFonts w:hint="eastAsia"/>
        </w:rPr>
        <w:t>の「</w:t>
      </w:r>
      <w:r w:rsidRPr="000D03EA">
        <w:t>name.formatted</w:t>
      </w:r>
      <w:r>
        <w:rPr>
          <w:rFonts w:hint="eastAsia"/>
        </w:rPr>
        <w:t>」を指定しております。</w:t>
      </w:r>
    </w:p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6F07D3" wp14:editId="738C07AF">
                <wp:simplePos x="0" y="0"/>
                <wp:positionH relativeFrom="column">
                  <wp:posOffset>1472565</wp:posOffset>
                </wp:positionH>
                <wp:positionV relativeFrom="paragraph">
                  <wp:posOffset>292100</wp:posOffset>
                </wp:positionV>
                <wp:extent cx="360000" cy="161925"/>
                <wp:effectExtent l="0" t="0" r="21590" b="28575"/>
                <wp:wrapNone/>
                <wp:docPr id="330" name="正方形/長方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40253" id="正方形/長方形 330" o:spid="_x0000_s1026" style="position:absolute;left:0;text-align:left;margin-left:115.95pt;margin-top:23pt;width:28.35pt;height:1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0FC334" wp14:editId="1DC07AD5">
            <wp:extent cx="5400040" cy="2858135"/>
            <wp:effectExtent l="19050" t="19050" r="10160" b="18415"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8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2702A8" w:rsidRDefault="005A6814" w:rsidP="005A6814">
      <w:pPr>
        <w:jc w:val="center"/>
        <w:rPr>
          <w:b/>
        </w:rPr>
      </w:pPr>
      <w:r w:rsidRPr="002702A8">
        <w:rPr>
          <w:rFonts w:hint="eastAsia"/>
          <w:b/>
        </w:rPr>
        <w:t>SCIM連携設定 - 連携する属性</w:t>
      </w:r>
    </w:p>
    <w:p w:rsidR="005A6814" w:rsidRDefault="005A6814" w:rsidP="005A6814"/>
    <w:p w:rsidR="00980309" w:rsidRDefault="00980309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上記設定後は「</w:t>
      </w:r>
      <w:hyperlink w:anchor="_プロビジョニングの開始" w:history="1">
        <w:r w:rsidRPr="000700F2">
          <w:rPr>
            <w:rStyle w:val="af0"/>
            <w:rFonts w:hint="eastAsia"/>
          </w:rPr>
          <w:t>3.</w:t>
        </w:r>
        <w:r>
          <w:rPr>
            <w:rStyle w:val="af0"/>
          </w:rPr>
          <w:t>2</w:t>
        </w:r>
        <w:r w:rsidRPr="000700F2">
          <w:rPr>
            <w:rStyle w:val="af0"/>
            <w:rFonts w:hint="eastAsia"/>
          </w:rPr>
          <w:t>.1.プロビジョニングの開始</w:t>
        </w:r>
      </w:hyperlink>
      <w:r>
        <w:rPr>
          <w:rFonts w:hint="eastAsia"/>
        </w:rPr>
        <w:t>」または「</w:t>
      </w:r>
      <w:hyperlink w:anchor="_プロビジョニングの即時実行" w:history="1">
        <w:r w:rsidRPr="000700F2">
          <w:rPr>
            <w:rStyle w:val="af0"/>
            <w:rFonts w:hint="eastAsia"/>
          </w:rPr>
          <w:t>3.2.2.プロビジョニングの即時実行</w:t>
        </w:r>
      </w:hyperlink>
      <w:r>
        <w:rPr>
          <w:rFonts w:hint="eastAsia"/>
        </w:rPr>
        <w:t>」を実施します。</w:t>
      </w:r>
    </w:p>
    <w:p w:rsidR="005A6814" w:rsidRDefault="005A6814" w:rsidP="005A6814">
      <w:r>
        <w:rPr>
          <w:rFonts w:hint="eastAsia"/>
        </w:rPr>
        <w:t>以下例では、Proselfに作成されるユーザーに名前が設定されております。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7C350827" wp14:editId="1986CB03">
            <wp:extent cx="5400040" cy="1773555"/>
            <wp:effectExtent l="19050" t="19050" r="10160" b="17145"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3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9731BD" w:rsidRDefault="005A6814" w:rsidP="005A6814">
      <w:pPr>
        <w:jc w:val="center"/>
        <w:rPr>
          <w:b/>
        </w:rPr>
      </w:pPr>
      <w:r w:rsidRPr="009731BD">
        <w:rPr>
          <w:rFonts w:hint="eastAsia"/>
          <w:b/>
        </w:rPr>
        <w:t>ユーザー一覧</w:t>
      </w:r>
      <w:r>
        <w:rPr>
          <w:rFonts w:hint="eastAsia"/>
          <w:b/>
        </w:rPr>
        <w:t>(プロビジョニング開始前)</w:t>
      </w:r>
    </w:p>
    <w:p w:rsidR="005A6814" w:rsidRDefault="005A6814" w:rsidP="005A6814"/>
    <w:p w:rsidR="005A6814" w:rsidRDefault="005A6814" w:rsidP="005A68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26FBE4" wp14:editId="699A56CE">
                <wp:simplePos x="0" y="0"/>
                <wp:positionH relativeFrom="column">
                  <wp:posOffset>1405890</wp:posOffset>
                </wp:positionH>
                <wp:positionV relativeFrom="paragraph">
                  <wp:posOffset>777875</wp:posOffset>
                </wp:positionV>
                <wp:extent cx="4552950" cy="219075"/>
                <wp:effectExtent l="0" t="0" r="19050" b="28575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FA772" id="正方形/長方形 333" o:spid="_x0000_s1026" style="position:absolute;left:0;text-align:left;margin-left:110.7pt;margin-top:61.25pt;width:358.5pt;height:1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" filled="f" strokecolor="red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1011C23" wp14:editId="02A15BDC">
            <wp:extent cx="5398963" cy="1800225"/>
            <wp:effectExtent l="19050" t="19050" r="11430" b="9525"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ユーザーの属性連携設定.bmp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005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Pr="009731BD" w:rsidRDefault="005A6814" w:rsidP="005A6814">
      <w:pPr>
        <w:jc w:val="center"/>
        <w:rPr>
          <w:b/>
        </w:rPr>
      </w:pPr>
      <w:r w:rsidRPr="009731BD">
        <w:rPr>
          <w:rFonts w:hint="eastAsia"/>
          <w:b/>
        </w:rPr>
        <w:t>ユーザー一覧</w:t>
      </w:r>
      <w:r>
        <w:rPr>
          <w:rFonts w:hint="eastAsia"/>
          <w:b/>
        </w:rPr>
        <w:t>(プロビジョニング開始後)</w:t>
      </w:r>
    </w:p>
    <w:p w:rsidR="005A6814" w:rsidRDefault="005A6814" w:rsidP="005A6814"/>
    <w:p w:rsidR="00A3132C" w:rsidRDefault="00A3132C" w:rsidP="00A3132C">
      <w:pPr>
        <w:pStyle w:val="2"/>
        <w:spacing w:after="120"/>
      </w:pPr>
      <w:bookmarkStart w:id="68" w:name="_Toc195887041"/>
      <w:r w:rsidRPr="00DE3622">
        <w:rPr>
          <w:rFonts w:hint="eastAsia"/>
        </w:rPr>
        <w:t>アクセス制限の設定</w:t>
      </w:r>
      <w:bookmarkEnd w:id="68"/>
    </w:p>
    <w:p w:rsidR="000B632D" w:rsidRDefault="003A1CBD" w:rsidP="00FD50CB">
      <w:r>
        <w:rPr>
          <w:rFonts w:hint="eastAsia"/>
        </w:rPr>
        <w:t>アクセス制限の設定を行うと、</w:t>
      </w:r>
      <w:r w:rsidR="00AC6B78" w:rsidRPr="00AC6B78">
        <w:rPr>
          <w:rFonts w:hint="eastAsia"/>
        </w:rPr>
        <w:t>指定した</w:t>
      </w:r>
      <w:r w:rsidR="00AC6B78" w:rsidRPr="00AC6B78">
        <w:t>IPアドレス/ドメインからの</w:t>
      </w:r>
      <w:r w:rsidR="00B668DA">
        <w:rPr>
          <w:rFonts w:hint="eastAsia"/>
        </w:rPr>
        <w:t>SCIM連携を</w:t>
      </w:r>
      <w:r w:rsidR="00892D3E">
        <w:rPr>
          <w:rFonts w:hint="eastAsia"/>
        </w:rPr>
        <w:t>許可/拒否</w:t>
      </w:r>
      <w:r>
        <w:rPr>
          <w:rFonts w:hint="eastAsia"/>
        </w:rPr>
        <w:t>することができます。</w:t>
      </w:r>
    </w:p>
    <w:p w:rsidR="00FD50CB" w:rsidRDefault="00FD50CB" w:rsidP="00FD50CB">
      <w:pPr>
        <w:pStyle w:val="af5"/>
        <w:numPr>
          <w:ilvl w:val="0"/>
          <w:numId w:val="2"/>
        </w:numPr>
        <w:ind w:leftChars="0"/>
      </w:pPr>
      <w:r>
        <w:rPr>
          <w:rFonts w:hint="eastAsia"/>
        </w:rPr>
        <w:t>本機能はSAML認証オプションVer5.71以上で使用可能です。</w:t>
      </w:r>
    </w:p>
    <w:p w:rsidR="004C75D7" w:rsidRPr="000B632D" w:rsidRDefault="004C75D7" w:rsidP="00FD50CB"/>
    <w:p w:rsidR="00C80B08" w:rsidRDefault="00C80B08" w:rsidP="00C80B08">
      <w:r>
        <w:rPr>
          <w:rFonts w:hint="eastAsia"/>
        </w:rPr>
        <w:t>「</w:t>
      </w:r>
      <w:hyperlink w:anchor="_SCIM連携設定" w:history="1">
        <w:r w:rsidRPr="008D3EF4">
          <w:rPr>
            <w:rStyle w:val="af0"/>
            <w:rFonts w:hint="eastAsia"/>
          </w:rPr>
          <w:t>3.1.2.SCIM連携設定</w:t>
        </w:r>
      </w:hyperlink>
      <w:r>
        <w:rPr>
          <w:rFonts w:hint="eastAsia"/>
        </w:rPr>
        <w:t>」で作成済みのSCIMクライアント名か、その右側にあるペン型のアイコンをクリックします。</w:t>
      </w:r>
    </w:p>
    <w:p w:rsidR="00C80B08" w:rsidRDefault="00C80B08" w:rsidP="00C80B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D14337" wp14:editId="7F0C55A4">
                <wp:simplePos x="0" y="0"/>
                <wp:positionH relativeFrom="column">
                  <wp:posOffset>2053590</wp:posOffset>
                </wp:positionH>
                <wp:positionV relativeFrom="paragraph">
                  <wp:posOffset>1111250</wp:posOffset>
                </wp:positionV>
                <wp:extent cx="2076450" cy="1619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98EFF" id="正方形/長方形 1" o:spid="_x0000_s1026" style="position:absolute;left:0;text-align:left;margin-left:161.7pt;margin-top:87.5pt;width:163.5pt;height:12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3E6B6B" wp14:editId="50AB9EA5">
            <wp:extent cx="5400040" cy="1497330"/>
            <wp:effectExtent l="19050" t="19050" r="10160" b="266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0B08" w:rsidRPr="00955F1A" w:rsidRDefault="00C80B08" w:rsidP="00C80B08">
      <w:pPr>
        <w:jc w:val="center"/>
        <w:rPr>
          <w:b/>
        </w:rPr>
      </w:pPr>
      <w:r w:rsidRPr="00955F1A">
        <w:rPr>
          <w:rFonts w:hint="eastAsia"/>
          <w:b/>
        </w:rPr>
        <w:t>SCIM連携設定</w:t>
      </w:r>
    </w:p>
    <w:p w:rsidR="004D14CB" w:rsidRDefault="004D14CB" w:rsidP="00FD50CB"/>
    <w:p w:rsidR="00B93197" w:rsidRDefault="00B93197">
      <w:pPr>
        <w:wordWrap/>
      </w:pPr>
      <w:r>
        <w:br w:type="page"/>
      </w:r>
    </w:p>
    <w:p w:rsidR="00C80B08" w:rsidRDefault="00C80B08" w:rsidP="00C80B08">
      <w:r>
        <w:rPr>
          <w:rFonts w:hint="eastAsia"/>
        </w:rPr>
        <w:lastRenderedPageBreak/>
        <w:t>アクセス制限の設定より「</w:t>
      </w:r>
      <w:r w:rsidR="009738F9">
        <w:rPr>
          <w:rFonts w:hint="eastAsia"/>
        </w:rPr>
        <w:t>設定</w:t>
      </w:r>
      <w:r>
        <w:rPr>
          <w:rFonts w:hint="eastAsia"/>
        </w:rPr>
        <w:t>」をクリックします。</w:t>
      </w:r>
    </w:p>
    <w:p w:rsidR="00FD50CB" w:rsidRDefault="00C80B08" w:rsidP="00C80B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6023DD0" wp14:editId="1F0A026C">
                <wp:simplePos x="0" y="0"/>
                <wp:positionH relativeFrom="column">
                  <wp:posOffset>1990725</wp:posOffset>
                </wp:positionH>
                <wp:positionV relativeFrom="paragraph">
                  <wp:posOffset>2743200</wp:posOffset>
                </wp:positionV>
                <wp:extent cx="723900" cy="161925"/>
                <wp:effectExtent l="0" t="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E24A5" id="正方形/長方形 13" o:spid="_x0000_s1026" style="position:absolute;left:0;text-align:left;margin-left:156.75pt;margin-top:3in;width:57pt;height:12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" filled="f" strokecolor="red" strokeweight="2pt"/>
            </w:pict>
          </mc:Fallback>
        </mc:AlternateContent>
      </w:r>
      <w:r w:rsidRPr="00C80B08">
        <w:rPr>
          <w:noProof/>
        </w:rPr>
        <w:drawing>
          <wp:inline distT="0" distB="0" distL="0" distR="0" wp14:anchorId="481A1C9A" wp14:editId="015550B7">
            <wp:extent cx="5400000" cy="3260845"/>
            <wp:effectExtent l="19050" t="19050" r="10795" b="158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6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3301" w:rsidRPr="00C80B08" w:rsidRDefault="00C80B08" w:rsidP="00C80B08">
      <w:pPr>
        <w:jc w:val="center"/>
        <w:rPr>
          <w:b/>
        </w:rPr>
      </w:pPr>
      <w:r w:rsidRPr="00C80B08">
        <w:rPr>
          <w:rFonts w:hint="eastAsia"/>
          <w:b/>
        </w:rPr>
        <w:t>アクセス制限の設定</w:t>
      </w:r>
    </w:p>
    <w:p w:rsidR="00C80B08" w:rsidRDefault="00C80B08" w:rsidP="005A6814"/>
    <w:p w:rsidR="00655EB9" w:rsidRDefault="008A3BF3" w:rsidP="008A3BF3">
      <w:r>
        <w:rPr>
          <w:rFonts w:hint="eastAsia"/>
        </w:rPr>
        <w:t>アクセス制限の設定画面で各項目を設定後、画面上部の「更新」をクリックします。</w:t>
      </w:r>
    </w:p>
    <w:p w:rsidR="00C80B08" w:rsidRDefault="008A3BF3" w:rsidP="00655E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C79B31" wp14:editId="5D9974A6">
                <wp:simplePos x="0" y="0"/>
                <wp:positionH relativeFrom="column">
                  <wp:posOffset>1781175</wp:posOffset>
                </wp:positionH>
                <wp:positionV relativeFrom="paragraph">
                  <wp:posOffset>285750</wp:posOffset>
                </wp:positionV>
                <wp:extent cx="409575" cy="171450"/>
                <wp:effectExtent l="0" t="0" r="28575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3CBCC" id="正方形/長方形 18" o:spid="_x0000_s1026" style="position:absolute;left:0;text-align:left;margin-left:140.25pt;margin-top:22.5pt;width:32.25pt;height:1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" filled="f" strokecolor="red" strokeweight="2pt"/>
            </w:pict>
          </mc:Fallback>
        </mc:AlternateContent>
      </w:r>
      <w:r w:rsidR="00655EB9" w:rsidRPr="00655EB9">
        <w:rPr>
          <w:noProof/>
        </w:rPr>
        <w:drawing>
          <wp:inline distT="0" distB="0" distL="0" distR="0" wp14:anchorId="35F80689" wp14:editId="14D37DE8">
            <wp:extent cx="5400000" cy="3260845"/>
            <wp:effectExtent l="19050" t="19050" r="10795" b="1587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6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0B08" w:rsidRDefault="00655EB9" w:rsidP="00655EB9">
      <w:pPr>
        <w:jc w:val="center"/>
      </w:pPr>
      <w:r w:rsidRPr="00C80B08">
        <w:rPr>
          <w:rFonts w:hint="eastAsia"/>
          <w:b/>
        </w:rPr>
        <w:t>アクセス制限の設定</w:t>
      </w:r>
    </w:p>
    <w:p w:rsidR="00C80B08" w:rsidRDefault="00C80B08" w:rsidP="005A6814"/>
    <w:p w:rsidR="00BC55EF" w:rsidRDefault="00BC55EF" w:rsidP="00BC55EF">
      <w:r>
        <w:rPr>
          <w:rFonts w:hint="eastAsia"/>
        </w:rPr>
        <w:t>各項目については以下の通りです。</w:t>
      </w:r>
    </w:p>
    <w:tbl>
      <w:tblPr>
        <w:tblStyle w:val="af1"/>
        <w:tblW w:w="10359" w:type="dxa"/>
        <w:jc w:val="center"/>
        <w:tblLook w:val="04A0" w:firstRow="1" w:lastRow="0" w:firstColumn="1" w:lastColumn="0" w:noHBand="0" w:noVBand="1"/>
      </w:tblPr>
      <w:tblGrid>
        <w:gridCol w:w="3256"/>
        <w:gridCol w:w="7103"/>
      </w:tblGrid>
      <w:tr w:rsidR="00BC55EF" w:rsidTr="00E754D3">
        <w:trPr>
          <w:tblHeader/>
          <w:jc w:val="center"/>
        </w:trPr>
        <w:tc>
          <w:tcPr>
            <w:tcW w:w="3256" w:type="dxa"/>
            <w:shd w:val="clear" w:color="auto" w:fill="DAEEF3" w:themeFill="accent5" w:themeFillTint="33"/>
          </w:tcPr>
          <w:p w:rsidR="00BC55EF" w:rsidRDefault="00BC55EF" w:rsidP="00E754D3">
            <w:r>
              <w:rPr>
                <w:rFonts w:hint="eastAsia"/>
              </w:rPr>
              <w:t>項目名</w:t>
            </w:r>
          </w:p>
        </w:tc>
        <w:tc>
          <w:tcPr>
            <w:tcW w:w="7103" w:type="dxa"/>
            <w:shd w:val="clear" w:color="auto" w:fill="DAEEF3" w:themeFill="accent5" w:themeFillTint="33"/>
          </w:tcPr>
          <w:p w:rsidR="00BC55EF" w:rsidRDefault="00BC55EF" w:rsidP="00E754D3">
            <w:r>
              <w:rPr>
                <w:rFonts w:hint="eastAsia"/>
              </w:rPr>
              <w:t>説明</w:t>
            </w:r>
          </w:p>
        </w:tc>
      </w:tr>
      <w:tr w:rsidR="00BC55EF" w:rsidTr="00E754D3">
        <w:trPr>
          <w:jc w:val="center"/>
        </w:trPr>
        <w:tc>
          <w:tcPr>
            <w:tcW w:w="3256" w:type="dxa"/>
          </w:tcPr>
          <w:p w:rsidR="00BC55EF" w:rsidRDefault="00BC55EF" w:rsidP="00E754D3">
            <w:r>
              <w:rPr>
                <w:rFonts w:hint="eastAsia"/>
              </w:rPr>
              <w:t>アクセス許可</w:t>
            </w:r>
          </w:p>
        </w:tc>
        <w:tc>
          <w:tcPr>
            <w:tcW w:w="7103" w:type="dxa"/>
          </w:tcPr>
          <w:p w:rsidR="00BC55EF" w:rsidRDefault="00BC55EF" w:rsidP="00E754D3">
            <w:r>
              <w:rPr>
                <w:rFonts w:hint="eastAsia"/>
              </w:rPr>
              <w:t>指定したIPアドレス、ドメインからのみアクセスを許可します。</w:t>
            </w:r>
          </w:p>
        </w:tc>
      </w:tr>
      <w:tr w:rsidR="00BC55EF" w:rsidTr="00E754D3">
        <w:trPr>
          <w:jc w:val="center"/>
        </w:trPr>
        <w:tc>
          <w:tcPr>
            <w:tcW w:w="3256" w:type="dxa"/>
          </w:tcPr>
          <w:p w:rsidR="00BC55EF" w:rsidRDefault="00BC55EF" w:rsidP="00E754D3">
            <w:r>
              <w:rPr>
                <w:rFonts w:hint="eastAsia"/>
              </w:rPr>
              <w:t>アクセス拒否</w:t>
            </w:r>
          </w:p>
        </w:tc>
        <w:tc>
          <w:tcPr>
            <w:tcW w:w="7103" w:type="dxa"/>
          </w:tcPr>
          <w:p w:rsidR="00BC55EF" w:rsidRDefault="00BC55EF" w:rsidP="00E754D3">
            <w:r>
              <w:rPr>
                <w:rFonts w:hint="eastAsia"/>
              </w:rPr>
              <w:t>指定したIPアドレス、ドメインからのアクセスを拒否します。</w:t>
            </w:r>
          </w:p>
        </w:tc>
      </w:tr>
    </w:tbl>
    <w:p w:rsidR="00BC55EF" w:rsidRDefault="00BC55EF" w:rsidP="005A6814"/>
    <w:p w:rsidR="00B93197" w:rsidRDefault="00654C10" w:rsidP="005A6814">
      <w:r>
        <w:rPr>
          <w:rFonts w:hint="eastAsia"/>
        </w:rPr>
        <w:lastRenderedPageBreak/>
        <w:t>また</w:t>
      </w:r>
      <w:r w:rsidR="00B93197">
        <w:rPr>
          <w:rFonts w:hint="eastAsia"/>
        </w:rPr>
        <w:t>、</w:t>
      </w:r>
      <w:r w:rsidR="00B93197" w:rsidRPr="004C75D7">
        <w:t>Microsoft Entra ID 以外から</w:t>
      </w:r>
      <w:r>
        <w:rPr>
          <w:rFonts w:hint="eastAsia"/>
        </w:rPr>
        <w:t>の</w:t>
      </w:r>
      <w:r w:rsidR="00B93197" w:rsidRPr="004C75D7">
        <w:t>アクセスを制限する</w:t>
      </w:r>
      <w:r w:rsidR="00B93197">
        <w:rPr>
          <w:rFonts w:hint="eastAsia"/>
        </w:rPr>
        <w:t>場合は</w:t>
      </w:r>
      <w:r w:rsidR="0052335B">
        <w:rPr>
          <w:rFonts w:hint="eastAsia"/>
        </w:rPr>
        <w:t>、外部サービス設定の「</w:t>
      </w:r>
      <w:r w:rsidR="0052335B" w:rsidRPr="0052335B">
        <w:t>Microsoft Entra ID 以外からのアクセスを制限する</w:t>
      </w:r>
      <w:r w:rsidR="0052335B">
        <w:rPr>
          <w:rFonts w:hint="eastAsia"/>
        </w:rPr>
        <w:t>」をonに設定後、画面上部の「更新」をクリックします。</w:t>
      </w:r>
    </w:p>
    <w:p w:rsidR="00B93197" w:rsidRDefault="007C2A8E" w:rsidP="00B9319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465FDA" wp14:editId="29D8275B">
                <wp:simplePos x="0" y="0"/>
                <wp:positionH relativeFrom="column">
                  <wp:posOffset>1924050</wp:posOffset>
                </wp:positionH>
                <wp:positionV relativeFrom="paragraph">
                  <wp:posOffset>2105024</wp:posOffset>
                </wp:positionV>
                <wp:extent cx="1638300" cy="276225"/>
                <wp:effectExtent l="0" t="0" r="19050" b="28575"/>
                <wp:wrapNone/>
                <wp:docPr id="257" name="正方形/長方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CB771" id="正方形/長方形 257" o:spid="_x0000_s1026" style="position:absolute;left:0;text-align:left;margin-left:151.5pt;margin-top:165.75pt;width:129pt;height:2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E90797" wp14:editId="56D4DF2E">
                <wp:simplePos x="0" y="0"/>
                <wp:positionH relativeFrom="column">
                  <wp:posOffset>1800225</wp:posOffset>
                </wp:positionH>
                <wp:positionV relativeFrom="paragraph">
                  <wp:posOffset>285750</wp:posOffset>
                </wp:positionV>
                <wp:extent cx="409575" cy="1714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FB69B" id="正方形/長方形 22" o:spid="_x0000_s1026" style="position:absolute;left:0;text-align:left;margin-left:141.75pt;margin-top:22.5pt;width:32.25pt;height:13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" filled="f" strokecolor="red" strokeweight="2pt"/>
            </w:pict>
          </mc:Fallback>
        </mc:AlternateContent>
      </w:r>
      <w:r w:rsidR="00B93197" w:rsidRPr="00B93197">
        <w:rPr>
          <w:noProof/>
        </w:rPr>
        <w:drawing>
          <wp:inline distT="0" distB="0" distL="0" distR="0" wp14:anchorId="39074FCF" wp14:editId="0AC3E1BA">
            <wp:extent cx="5400000" cy="2741277"/>
            <wp:effectExtent l="19050" t="19050" r="10795" b="2159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412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3197" w:rsidRPr="00B93197" w:rsidRDefault="00B93197" w:rsidP="00B93197">
      <w:pPr>
        <w:jc w:val="center"/>
        <w:rPr>
          <w:b/>
        </w:rPr>
      </w:pPr>
      <w:r w:rsidRPr="00B93197">
        <w:rPr>
          <w:rFonts w:hint="eastAsia"/>
          <w:b/>
        </w:rPr>
        <w:t>外部サービス設定</w:t>
      </w:r>
    </w:p>
    <w:p w:rsidR="00B93197" w:rsidRDefault="00B93197" w:rsidP="005A6814"/>
    <w:p w:rsidR="00BE2830" w:rsidRDefault="00762399" w:rsidP="005A6814">
      <w:r>
        <w:rPr>
          <w:rFonts w:hint="eastAsia"/>
        </w:rPr>
        <w:t>設定後</w:t>
      </w:r>
      <w:r w:rsidR="00BE2830">
        <w:rPr>
          <w:rFonts w:hint="eastAsia"/>
        </w:rPr>
        <w:t>は</w:t>
      </w:r>
      <w:r w:rsidR="000264BD" w:rsidRPr="000264BD">
        <w:rPr>
          <w:rFonts w:hint="eastAsia"/>
        </w:rPr>
        <w:t>「現在、以下の</w:t>
      </w:r>
      <w:r w:rsidR="000264BD" w:rsidRPr="000264BD">
        <w:t>IPアドレスが許可されています</w:t>
      </w:r>
      <w:r w:rsidR="00270F5A">
        <w:rPr>
          <w:rFonts w:hint="eastAsia"/>
        </w:rPr>
        <w:t>。</w:t>
      </w:r>
      <w:r w:rsidR="000264BD" w:rsidRPr="000264BD">
        <w:t>」の下にMicrosoft Entra IDのIP</w:t>
      </w:r>
      <w:r w:rsidR="000264BD">
        <w:t>アドレスが表示され</w:t>
      </w:r>
      <w:r w:rsidR="000264BD">
        <w:rPr>
          <w:rFonts w:hint="eastAsia"/>
        </w:rPr>
        <w:t>ます。</w:t>
      </w:r>
    </w:p>
    <w:p w:rsidR="00B93197" w:rsidRDefault="00762399" w:rsidP="007623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EF78C90" wp14:editId="59D86ABE">
                <wp:simplePos x="0" y="0"/>
                <wp:positionH relativeFrom="column">
                  <wp:posOffset>1990724</wp:posOffset>
                </wp:positionH>
                <wp:positionV relativeFrom="paragraph">
                  <wp:posOffset>1038225</wp:posOffset>
                </wp:positionV>
                <wp:extent cx="2162175" cy="2219325"/>
                <wp:effectExtent l="0" t="0" r="28575" b="28575"/>
                <wp:wrapNone/>
                <wp:docPr id="264" name="正方形/長方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219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51390" id="正方形/長方形 264" o:spid="_x0000_s1026" style="position:absolute;left:0;text-align:left;margin-left:156.75pt;margin-top:81.75pt;width:170.25pt;height:174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" filled="f" strokecolor="red" strokeweight="2pt"/>
            </w:pict>
          </mc:Fallback>
        </mc:AlternateContent>
      </w:r>
      <w:r w:rsidRPr="00762399">
        <w:rPr>
          <w:noProof/>
        </w:rPr>
        <w:drawing>
          <wp:inline distT="0" distB="0" distL="0" distR="0" wp14:anchorId="4F4DAB0A" wp14:editId="03B4A7BD">
            <wp:extent cx="5400000" cy="3426983"/>
            <wp:effectExtent l="19050" t="19050" r="10795" b="21590"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269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2399" w:rsidRPr="00B93197" w:rsidRDefault="00762399" w:rsidP="00762399">
      <w:pPr>
        <w:jc w:val="center"/>
        <w:rPr>
          <w:b/>
        </w:rPr>
      </w:pPr>
      <w:r w:rsidRPr="00B93197">
        <w:rPr>
          <w:rFonts w:hint="eastAsia"/>
          <w:b/>
        </w:rPr>
        <w:t>外部サービス設定</w:t>
      </w:r>
    </w:p>
    <w:p w:rsidR="00762399" w:rsidRDefault="00762399" w:rsidP="005A6814"/>
    <w:p w:rsidR="00D16B9B" w:rsidRDefault="00D16B9B">
      <w:pPr>
        <w:wordWrap/>
      </w:pPr>
      <w:r>
        <w:br w:type="page"/>
      </w:r>
    </w:p>
    <w:p w:rsidR="005A6814" w:rsidRPr="00F80B6A" w:rsidRDefault="005A6814" w:rsidP="00AF4E39">
      <w:pPr>
        <w:pStyle w:val="1"/>
        <w:spacing w:after="120"/>
      </w:pPr>
      <w:bookmarkStart w:id="69" w:name="_シングルサインオン"/>
      <w:bookmarkStart w:id="70" w:name="_Toc164341332"/>
      <w:bookmarkStart w:id="71" w:name="_Toc195887042"/>
      <w:bookmarkEnd w:id="69"/>
      <w:r w:rsidRPr="00931954">
        <w:rPr>
          <w:rFonts w:hint="eastAsia"/>
        </w:rPr>
        <w:lastRenderedPageBreak/>
        <w:t>シングルサインオン</w:t>
      </w:r>
      <w:bookmarkEnd w:id="67"/>
      <w:bookmarkEnd w:id="70"/>
      <w:bookmarkEnd w:id="71"/>
    </w:p>
    <w:p w:rsidR="005A6814" w:rsidRDefault="005A6814" w:rsidP="00AF4E39">
      <w:pPr>
        <w:pStyle w:val="2"/>
        <w:spacing w:after="120"/>
        <w:rPr>
          <w:lang w:eastAsia="ja-JP"/>
        </w:rPr>
      </w:pPr>
      <w:bookmarkStart w:id="72" w:name="_Toc164341333"/>
      <w:bookmarkStart w:id="73" w:name="_Toc195887043"/>
      <w:r>
        <w:rPr>
          <w:rFonts w:hint="eastAsia"/>
          <w:lang w:eastAsia="ja-JP"/>
        </w:rPr>
        <w:t>Webブラウザからのシングルサインオン</w:t>
      </w:r>
      <w:bookmarkEnd w:id="72"/>
      <w:bookmarkEnd w:id="73"/>
    </w:p>
    <w:p w:rsidR="005A6814" w:rsidRDefault="005A6814" w:rsidP="005A6814">
      <w:r>
        <w:rPr>
          <w:rFonts w:hint="eastAsia"/>
        </w:rPr>
        <w:t>Webブラウザからシングルサインオンを行う場合は</w:t>
      </w:r>
      <w:r>
        <w:t>Entra ID</w:t>
      </w:r>
      <w:r>
        <w:rPr>
          <w:rFonts w:hint="eastAsia"/>
        </w:rPr>
        <w:t xml:space="preserve"> から行う方法、Proselfから行う方法の2通りがあります。</w:t>
      </w:r>
    </w:p>
    <w:p w:rsidR="005A6814" w:rsidRPr="008B262F" w:rsidRDefault="005A6814" w:rsidP="005A6814"/>
    <w:p w:rsidR="005A6814" w:rsidRDefault="005A6814" w:rsidP="00AF4E39">
      <w:pPr>
        <w:pStyle w:val="3"/>
        <w:spacing w:after="120"/>
      </w:pPr>
      <w:bookmarkStart w:id="74" w:name="_Toc135225427"/>
      <w:bookmarkStart w:id="75" w:name="_Toc164341334"/>
      <w:bookmarkStart w:id="76" w:name="_Toc195887044"/>
      <w:r>
        <w:t>Entra ID</w:t>
      </w:r>
      <w:r w:rsidRPr="00473046">
        <w:t>からのシングルサインオン(IdP Initiated)</w:t>
      </w:r>
      <w:bookmarkEnd w:id="74"/>
      <w:bookmarkEnd w:id="75"/>
      <w:bookmarkEnd w:id="76"/>
    </w:p>
    <w:p w:rsidR="00B93843" w:rsidRDefault="00B93843" w:rsidP="00B93843">
      <w:pPr>
        <w:pStyle w:val="af5"/>
        <w:numPr>
          <w:ilvl w:val="0"/>
          <w:numId w:val="9"/>
        </w:numPr>
        <w:ind w:leftChars="0"/>
      </w:pPr>
      <w:r w:rsidRPr="00D63AEA">
        <w:t>事前に「</w:t>
      </w:r>
      <w:hyperlink w:anchor="_このサーバー情報の設定" w:history="1">
        <w:r w:rsidRPr="00D63AEA">
          <w:rPr>
            <w:rStyle w:val="af0"/>
          </w:rPr>
          <w:t>2.2.1.SAML設定</w:t>
        </w:r>
      </w:hyperlink>
      <w:r w:rsidRPr="00D63AEA">
        <w:t>」で「IdP Initiated SSO」を「on」に設定しておく必要があります。</w:t>
      </w:r>
    </w:p>
    <w:p w:rsidR="00B93843" w:rsidRDefault="00B93843" w:rsidP="005A6814"/>
    <w:p w:rsidR="005A6814" w:rsidRPr="00506025" w:rsidRDefault="005A6814" w:rsidP="005A6814">
      <w:pPr>
        <w:rPr>
          <w:lang w:eastAsia="ar-SA"/>
        </w:rPr>
      </w:pPr>
      <w:r>
        <w:rPr>
          <w:rFonts w:hint="eastAsia"/>
        </w:rPr>
        <w:t>Webブラウザで「</w:t>
      </w:r>
      <w:r w:rsidRPr="00506025">
        <w:t>https://myapplications.microsoft.com/</w:t>
      </w:r>
      <w:r>
        <w:rPr>
          <w:rFonts w:hint="eastAsia"/>
        </w:rPr>
        <w:t>」にアクセスし、</w:t>
      </w:r>
      <w:r w:rsidRPr="00B95844">
        <w:rPr>
          <w:rFonts w:hint="eastAsia"/>
        </w:rPr>
        <w:t>「</w:t>
      </w:r>
      <w:hyperlink w:anchor="_ユーザー、グループの割り当て" w:history="1">
        <w:r w:rsidRPr="00110B72">
          <w:rPr>
            <w:rStyle w:val="af0"/>
          </w:rPr>
          <w:t>2.1.2. ユーザー、グループの割り当て</w:t>
        </w:r>
      </w:hyperlink>
      <w:r w:rsidRPr="00B95844">
        <w:t>」</w:t>
      </w:r>
      <w:r>
        <w:rPr>
          <w:rFonts w:hint="eastAsia"/>
        </w:rPr>
        <w:t>で割り当てたユーザーでEntra IDにサインインします。</w:t>
      </w:r>
    </w:p>
    <w:p w:rsidR="005A6814" w:rsidRDefault="005A6814" w:rsidP="005A681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034DC50B" wp14:editId="598CDA5D">
            <wp:extent cx="2880000" cy="2641529"/>
            <wp:effectExtent l="19050" t="19050" r="15875" b="26035"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zureADサインイン.bmp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415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8E1FC9" w:rsidRDefault="005A6814" w:rsidP="005A6814">
      <w:pPr>
        <w:jc w:val="center"/>
        <w:rPr>
          <w:b/>
          <w:bCs/>
          <w:lang w:eastAsia="ar-SA"/>
        </w:rPr>
      </w:pPr>
      <w:r w:rsidRPr="008E1FC9">
        <w:rPr>
          <w:rFonts w:hint="eastAsia"/>
          <w:b/>
          <w:bCs/>
        </w:rPr>
        <w:t>サインイン</w:t>
      </w:r>
    </w:p>
    <w:p w:rsidR="005A6814" w:rsidRDefault="005A6814" w:rsidP="005A6814"/>
    <w:p w:rsidR="005A6814" w:rsidRDefault="005A6814" w:rsidP="005A6814">
      <w:r>
        <w:rPr>
          <w:rFonts w:hint="eastAsia"/>
        </w:rPr>
        <w:t>アプリ ダッシュボードよりアプリケーションをクリックします。</w:t>
      </w:r>
    </w:p>
    <w:p w:rsidR="005A6814" w:rsidRDefault="005A6814" w:rsidP="005A6814">
      <w:pPr>
        <w:rPr>
          <w:lang w:eastAsia="ar-SA"/>
        </w:rPr>
      </w:pPr>
      <w:r>
        <w:rPr>
          <w:rFonts w:hint="eastAsia"/>
        </w:rPr>
        <w:t>ここでは「</w:t>
      </w:r>
      <w:hyperlink w:anchor="_アプリケーションの作成" w:history="1">
        <w:r w:rsidRPr="00407016">
          <w:rPr>
            <w:rStyle w:val="af0"/>
            <w:rFonts w:hint="eastAsia"/>
          </w:rPr>
          <w:t>2.1.1.アプリケーションの作成</w:t>
        </w:r>
      </w:hyperlink>
      <w:r>
        <w:rPr>
          <w:rFonts w:hint="eastAsia"/>
        </w:rPr>
        <w:t>」にて作成した「Proself」をクリックします。</w:t>
      </w:r>
    </w:p>
    <w:p w:rsidR="005A6814" w:rsidRDefault="005A6814" w:rsidP="005A6814">
      <w:pPr>
        <w:jc w:val="center"/>
        <w:rPr>
          <w:lang w:eastAsia="ar-S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A20870" wp14:editId="622A56AD">
                <wp:simplePos x="0" y="0"/>
                <wp:positionH relativeFrom="margin">
                  <wp:posOffset>3444240</wp:posOffset>
                </wp:positionH>
                <wp:positionV relativeFrom="paragraph">
                  <wp:posOffset>519430</wp:posOffset>
                </wp:positionV>
                <wp:extent cx="504000" cy="504000"/>
                <wp:effectExtent l="0" t="0" r="10795" b="10795"/>
                <wp:wrapNone/>
                <wp:docPr id="200" name="正方形/長方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6B3D5" id="正方形/長方形 200" o:spid="_x0000_s1026" style="position:absolute;left:0;text-align:left;margin-left:271.2pt;margin-top:40.9pt;width:39.7pt;height:39.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4C0836" wp14:editId="38E3BF88">
            <wp:extent cx="5400040" cy="1965547"/>
            <wp:effectExtent l="19050" t="19050" r="10160" b="15875"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アプリダッシュボード.bmp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55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>
        <w:rPr>
          <w:rFonts w:hint="eastAsia"/>
          <w:b/>
          <w:bCs/>
        </w:rPr>
        <w:t>アプリ ダッシュボード</w:t>
      </w:r>
    </w:p>
    <w:p w:rsidR="005A6814" w:rsidRPr="00816189" w:rsidRDefault="005A6814" w:rsidP="005A6814"/>
    <w:p w:rsidR="00160493" w:rsidRDefault="00160493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表示されます。</w:t>
      </w:r>
    </w:p>
    <w:p w:rsidR="005A6814" w:rsidRPr="00301E8D" w:rsidRDefault="005A6814" w:rsidP="005A6814">
      <w:pPr>
        <w:jc w:val="center"/>
        <w:rPr>
          <w:b/>
          <w:bCs/>
          <w:lang w:eastAsia="ar-SA"/>
        </w:rPr>
      </w:pPr>
      <w:r>
        <w:rPr>
          <w:rFonts w:hint="eastAsia"/>
          <w:b/>
          <w:bCs/>
          <w:noProof/>
        </w:rPr>
        <w:drawing>
          <wp:inline distT="0" distB="0" distL="0" distR="0" wp14:anchorId="14379BED" wp14:editId="34658C92">
            <wp:extent cx="5400040" cy="1156335"/>
            <wp:effectExtent l="19050" t="19050" r="10160" b="24765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シングルサインオンをTest2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  <w:lang w:eastAsia="ar-SA"/>
        </w:rPr>
      </w:pPr>
      <w:r>
        <w:rPr>
          <w:rFonts w:hint="eastAsia"/>
          <w:b/>
          <w:bCs/>
        </w:rPr>
        <w:t>ログイン後の画面(</w:t>
      </w:r>
      <w:r w:rsidRPr="00506025">
        <w:rPr>
          <w:rFonts w:hint="eastAsia"/>
          <w:b/>
          <w:bCs/>
          <w:lang w:eastAsia="ar-SA"/>
        </w:rPr>
        <w:t>ファイル一覧</w:t>
      </w:r>
      <w:r>
        <w:rPr>
          <w:rFonts w:hint="eastAsia"/>
          <w:b/>
          <w:bCs/>
        </w:rPr>
        <w:t>)</w:t>
      </w:r>
    </w:p>
    <w:p w:rsidR="005A6814" w:rsidRDefault="005A6814" w:rsidP="005A6814">
      <w:pPr>
        <w:rPr>
          <w:lang w:eastAsia="ar-SA"/>
        </w:rPr>
      </w:pPr>
      <w:bookmarkStart w:id="77" w:name="_Toc135225428"/>
    </w:p>
    <w:p w:rsidR="005A6814" w:rsidRDefault="005A6814" w:rsidP="00AF4E39">
      <w:pPr>
        <w:pStyle w:val="3"/>
        <w:spacing w:after="120"/>
      </w:pPr>
      <w:bookmarkStart w:id="78" w:name="_Toc164341335"/>
      <w:bookmarkStart w:id="79" w:name="_Toc195887045"/>
      <w:r w:rsidRPr="00473046">
        <w:t>Proselfからのシングルサインオン(SP initiated)</w:t>
      </w:r>
      <w:bookmarkEnd w:id="77"/>
      <w:bookmarkEnd w:id="78"/>
      <w:bookmarkEnd w:id="79"/>
    </w:p>
    <w:p w:rsidR="005A6814" w:rsidRDefault="005A6814" w:rsidP="005A6814">
      <w:r>
        <w:rPr>
          <w:rFonts w:hint="eastAsia"/>
        </w:rPr>
        <w:t>「</w:t>
      </w:r>
      <w:r w:rsidRPr="00FB1165">
        <w:rPr>
          <w:lang w:eastAsia="ar-SA"/>
        </w:rPr>
        <w:t>http</w:t>
      </w:r>
      <w:r>
        <w:rPr>
          <w:rFonts w:hint="cs"/>
          <w:lang w:eastAsia="ar-SA"/>
        </w:rPr>
        <w:t>s</w:t>
      </w:r>
      <w:r w:rsidRPr="00FB1165">
        <w:rPr>
          <w:lang w:eastAsia="ar-SA"/>
        </w:rPr>
        <w:t>://[サーバーアドレス]/</w:t>
      </w:r>
      <w:r>
        <w:rPr>
          <w:rFonts w:hint="eastAsia"/>
        </w:rPr>
        <w:t>」にアクセスします。</w:t>
      </w:r>
    </w:p>
    <w:p w:rsidR="005A6814" w:rsidRDefault="005A6814" w:rsidP="00531672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  <w:rPr>
          <w:lang w:eastAsia="ar-SA"/>
        </w:rPr>
      </w:pPr>
      <w:r>
        <w:rPr>
          <w:lang w:eastAsia="ar-SA"/>
        </w:rPr>
        <w:t>[サーバーアドレス]には Proself をインストールしたサーバーの IP アドレスまたはFQDN(完全修飾ドメイン名)を入力し</w:t>
      </w:r>
      <w:r>
        <w:rPr>
          <w:rFonts w:hint="eastAsia"/>
        </w:rPr>
        <w:t>ます</w:t>
      </w:r>
      <w:r>
        <w:rPr>
          <w:lang w:eastAsia="ar-SA"/>
        </w:rPr>
        <w:t>。</w:t>
      </w:r>
    </w:p>
    <w:p w:rsidR="005A6814" w:rsidRDefault="005A6814" w:rsidP="005A6814">
      <w:pPr>
        <w:rPr>
          <w:lang w:eastAsia="ar-SA"/>
        </w:rPr>
      </w:pPr>
    </w:p>
    <w:p w:rsidR="005A6814" w:rsidRDefault="005A6814" w:rsidP="005A6814">
      <w:r w:rsidRPr="00BB3E05">
        <w:t>SAML認証オプション設定</w:t>
      </w:r>
      <w:r>
        <w:rPr>
          <w:rFonts w:hint="eastAsia"/>
        </w:rPr>
        <w:t>において「</w:t>
      </w:r>
      <w:r w:rsidRPr="00560E63">
        <w:rPr>
          <w:rFonts w:hint="eastAsia"/>
        </w:rPr>
        <w:t>認証サーバー</w:t>
      </w:r>
      <w:r>
        <w:rPr>
          <w:rFonts w:hint="eastAsia"/>
        </w:rPr>
        <w:t>への</w:t>
      </w:r>
      <w:r w:rsidRPr="00560E63">
        <w:rPr>
          <w:rFonts w:hint="eastAsia"/>
        </w:rPr>
        <w:t>自動リダイレクト</w:t>
      </w:r>
      <w:r>
        <w:rPr>
          <w:rFonts w:hint="eastAsia"/>
        </w:rPr>
        <w:t>設定」を有効としていない場合は以下のようにProselfのログイン画面が表示されますので、シングルサインオンをクリックします。</w:t>
      </w:r>
    </w:p>
    <w:p w:rsidR="005A6814" w:rsidRDefault="005A6814" w:rsidP="005A6814">
      <w:pPr>
        <w:jc w:val="center"/>
        <w:rPr>
          <w:lang w:eastAsia="ar-S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CE7CBB" wp14:editId="2A93D48C">
                <wp:simplePos x="0" y="0"/>
                <wp:positionH relativeFrom="margin">
                  <wp:posOffset>3415665</wp:posOffset>
                </wp:positionH>
                <wp:positionV relativeFrom="paragraph">
                  <wp:posOffset>2339975</wp:posOffset>
                </wp:positionV>
                <wp:extent cx="952500" cy="2000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E74C7" id="正方形/長方形 2" o:spid="_x0000_s1026" style="position:absolute;left:0;text-align:left;margin-left:268.95pt;margin-top:184.25pt;width:7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" filled="f" strokecolor="red" strokeweight="2pt">
                <w10:wrap anchorx="margin"/>
              </v:rect>
            </w:pict>
          </mc:Fallback>
        </mc:AlternateContent>
      </w:r>
      <w:r w:rsidRPr="005D7D5E">
        <w:rPr>
          <w:noProof/>
        </w:rPr>
        <w:drawing>
          <wp:inline distT="0" distB="0" distL="0" distR="0" wp14:anchorId="044DC4B2" wp14:editId="367F9F3B">
            <wp:extent cx="2880000" cy="2859671"/>
            <wp:effectExtent l="19050" t="19050" r="15875" b="17145"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596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6F2DD5" w:rsidRDefault="005A6814" w:rsidP="005A6814">
      <w:pPr>
        <w:jc w:val="center"/>
        <w:rPr>
          <w:b/>
          <w:bCs/>
        </w:rPr>
      </w:pPr>
      <w:r w:rsidRPr="006F2DD5">
        <w:rPr>
          <w:rFonts w:hint="eastAsia"/>
          <w:b/>
          <w:bCs/>
        </w:rPr>
        <w:t>ログイン画面</w:t>
      </w:r>
    </w:p>
    <w:p w:rsidR="005A6814" w:rsidRDefault="005A6814" w:rsidP="005A6814">
      <w:pPr>
        <w:rPr>
          <w:lang w:eastAsia="ar-SA"/>
        </w:rPr>
      </w:pPr>
    </w:p>
    <w:p w:rsidR="004D7688" w:rsidRDefault="004D7688">
      <w:pPr>
        <w:wordWrap/>
        <w:rPr>
          <w:lang w:eastAsia="ar-SA"/>
        </w:rPr>
      </w:pPr>
      <w:r>
        <w:rPr>
          <w:lang w:eastAsia="ar-SA"/>
        </w:rPr>
        <w:br w:type="page"/>
      </w:r>
    </w:p>
    <w:p w:rsidR="005A6814" w:rsidRDefault="005A6814" w:rsidP="005A6814">
      <w:r>
        <w:rPr>
          <w:lang w:eastAsia="ar-SA"/>
        </w:rPr>
        <w:lastRenderedPageBreak/>
        <w:t>Entra ID</w:t>
      </w:r>
      <w:r w:rsidRPr="0051547E">
        <w:rPr>
          <w:lang w:eastAsia="ar-SA"/>
        </w:rPr>
        <w:t>にサインインしていない場合はサインインページが表示されますので</w:t>
      </w:r>
      <w:r>
        <w:rPr>
          <w:rFonts w:hint="eastAsia"/>
        </w:rPr>
        <w:t>、</w:t>
      </w:r>
      <w:r w:rsidRPr="00B95844">
        <w:rPr>
          <w:rFonts w:hint="eastAsia"/>
        </w:rPr>
        <w:t>「</w:t>
      </w:r>
      <w:hyperlink w:anchor="_ユーザー、グループの割り当て" w:history="1">
        <w:r w:rsidRPr="00110B72">
          <w:rPr>
            <w:rStyle w:val="af0"/>
          </w:rPr>
          <w:t>2.1.2. ユーザー、グループの割り当て</w:t>
        </w:r>
      </w:hyperlink>
      <w:r w:rsidRPr="00B95844">
        <w:t>」</w:t>
      </w:r>
      <w:r w:rsidRPr="00D7662A">
        <w:t>で割り当てたユーザーで</w:t>
      </w:r>
      <w:r>
        <w:rPr>
          <w:rFonts w:hint="eastAsia"/>
        </w:rPr>
        <w:t>E</w:t>
      </w:r>
      <w:r>
        <w:t>ntra ID</w:t>
      </w:r>
      <w:r w:rsidRPr="00D7662A">
        <w:t>に</w:t>
      </w:r>
      <w:r>
        <w:rPr>
          <w:rFonts w:hint="eastAsia"/>
        </w:rPr>
        <w:t>サインイン</w:t>
      </w:r>
      <w:r w:rsidRPr="00D7662A">
        <w:t>し</w:t>
      </w:r>
      <w:r>
        <w:rPr>
          <w:rFonts w:hint="eastAsia"/>
        </w:rPr>
        <w:t>ます</w:t>
      </w:r>
      <w:r w:rsidRPr="00D7662A">
        <w:t>。</w:t>
      </w:r>
    </w:p>
    <w:p w:rsidR="005A6814" w:rsidRPr="00C2218E" w:rsidRDefault="005A6814" w:rsidP="005A681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590C679C" wp14:editId="4BEFA8F5">
            <wp:extent cx="2880000" cy="2641529"/>
            <wp:effectExtent l="19050" t="19050" r="15875" b="260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zureADサインイン.bmp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415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 w:rsidRPr="008E1FC9">
        <w:rPr>
          <w:rFonts w:hint="eastAsia"/>
          <w:b/>
          <w:bCs/>
        </w:rPr>
        <w:t>サインイン</w:t>
      </w:r>
    </w:p>
    <w:p w:rsidR="005A6814" w:rsidRDefault="005A6814" w:rsidP="005A6814"/>
    <w:p w:rsidR="005A6814" w:rsidRPr="00F36897" w:rsidRDefault="005A6814" w:rsidP="005A6814">
      <w:pPr>
        <w:rPr>
          <w:b/>
          <w:bCs/>
          <w:lang w:eastAsia="ar-SA"/>
        </w:rPr>
      </w:pPr>
      <w:r>
        <w:rPr>
          <w:rFonts w:hint="eastAsia"/>
        </w:rPr>
        <w:t>Proself</w:t>
      </w:r>
      <w:r w:rsidRPr="0099119B">
        <w:rPr>
          <w:rFonts w:hint="eastAsia"/>
        </w:rPr>
        <w:t>ログイン後の画面が</w:t>
      </w:r>
      <w:r>
        <w:rPr>
          <w:rFonts w:hint="eastAsia"/>
        </w:rPr>
        <w:t>表示されます。</w:t>
      </w:r>
    </w:p>
    <w:p w:rsidR="005A6814" w:rsidRPr="00F92B3E" w:rsidRDefault="005A6814" w:rsidP="005A6814">
      <w:pPr>
        <w:jc w:val="center"/>
        <w:rPr>
          <w:lang w:eastAsia="ar-SA"/>
        </w:rPr>
      </w:pPr>
      <w:r>
        <w:rPr>
          <w:rFonts w:hint="eastAsia"/>
          <w:b/>
          <w:bCs/>
          <w:noProof/>
        </w:rPr>
        <w:drawing>
          <wp:inline distT="0" distB="0" distL="0" distR="0" wp14:anchorId="44319E50" wp14:editId="3E933EB3">
            <wp:extent cx="5400040" cy="1156335"/>
            <wp:effectExtent l="19050" t="19050" r="10160" b="2476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シングルサインオンをTest2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>
        <w:rPr>
          <w:rFonts w:hint="eastAsia"/>
          <w:b/>
          <w:bCs/>
        </w:rPr>
        <w:t>ログイン後の画面(</w:t>
      </w:r>
      <w:r w:rsidRPr="00506025">
        <w:rPr>
          <w:rFonts w:hint="eastAsia"/>
          <w:b/>
          <w:bCs/>
          <w:lang w:eastAsia="ar-SA"/>
        </w:rPr>
        <w:t>ファイル一覧</w:t>
      </w:r>
      <w:r>
        <w:rPr>
          <w:rFonts w:hint="eastAsia"/>
          <w:b/>
          <w:bCs/>
        </w:rPr>
        <w:t>)</w:t>
      </w:r>
    </w:p>
    <w:p w:rsidR="005A6814" w:rsidRDefault="005A6814" w:rsidP="005A6814">
      <w:pPr>
        <w:rPr>
          <w:lang w:eastAsia="ar-SA"/>
        </w:rPr>
      </w:pPr>
    </w:p>
    <w:p w:rsidR="006064BF" w:rsidRDefault="006064BF">
      <w:pPr>
        <w:wordWrap/>
        <w:rPr>
          <w:lang w:eastAsia="ar-SA"/>
        </w:rPr>
      </w:pPr>
      <w:r>
        <w:rPr>
          <w:lang w:eastAsia="ar-SA"/>
        </w:rPr>
        <w:br w:type="page"/>
      </w:r>
    </w:p>
    <w:p w:rsidR="005A6814" w:rsidRDefault="005A6814" w:rsidP="00AF4E39">
      <w:pPr>
        <w:pStyle w:val="2"/>
        <w:spacing w:after="120"/>
        <w:rPr>
          <w:lang w:eastAsia="ja-JP"/>
        </w:rPr>
      </w:pPr>
      <w:bookmarkStart w:id="80" w:name="_Toc164341336"/>
      <w:bookmarkStart w:id="81" w:name="_Toc195887046"/>
      <w:r>
        <w:rPr>
          <w:rFonts w:hint="eastAsia"/>
          <w:lang w:eastAsia="ja-JP"/>
        </w:rPr>
        <w:lastRenderedPageBreak/>
        <w:t>Proself Clientからのシングルサインオン</w:t>
      </w:r>
      <w:bookmarkEnd w:id="80"/>
      <w:bookmarkEnd w:id="81"/>
    </w:p>
    <w:p w:rsidR="005A6814" w:rsidRDefault="005A6814" w:rsidP="005A6814">
      <w:r>
        <w:rPr>
          <w:rFonts w:hint="eastAsia"/>
        </w:rPr>
        <w:t>Proself Ver5.70、SAML認証オプションVer5.70、Proself Client Ver2.50よりProself Clientからのシングルサインオンが可能です。</w:t>
      </w:r>
    </w:p>
    <w:p w:rsidR="005A6814" w:rsidRPr="00DF65B2" w:rsidRDefault="005A6814" w:rsidP="00531672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</w:pPr>
      <w:r>
        <w:rPr>
          <w:rFonts w:hint="eastAsia"/>
        </w:rPr>
        <w:t>Webブラウザと異なり、</w:t>
      </w:r>
      <w:r w:rsidRPr="00473046">
        <w:t>Proselfからのシングルサインオン(SP initiated)</w:t>
      </w:r>
      <w:r>
        <w:rPr>
          <w:rFonts w:hint="eastAsia"/>
        </w:rPr>
        <w:t>のみ可能です。</w:t>
      </w:r>
    </w:p>
    <w:p w:rsidR="001B4BF8" w:rsidRDefault="001B4BF8">
      <w:pPr>
        <w:wordWrap/>
      </w:pPr>
    </w:p>
    <w:p w:rsidR="005A6814" w:rsidRDefault="005A6814" w:rsidP="005A6814">
      <w:r>
        <w:rPr>
          <w:rFonts w:hint="eastAsia"/>
        </w:rPr>
        <w:t>Proself</w:t>
      </w:r>
      <w:r>
        <w:t xml:space="preserve"> Client</w:t>
      </w:r>
      <w:r>
        <w:rPr>
          <w:rFonts w:hint="eastAsia"/>
        </w:rPr>
        <w:t>の接続先を作成または編集します。</w:t>
      </w:r>
    </w:p>
    <w:p w:rsidR="005A6814" w:rsidRDefault="001B4BF8" w:rsidP="005A6814">
      <w:pPr>
        <w:jc w:val="center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D9387D" wp14:editId="7558D69E">
                <wp:simplePos x="0" y="0"/>
                <wp:positionH relativeFrom="margin">
                  <wp:posOffset>3377565</wp:posOffset>
                </wp:positionH>
                <wp:positionV relativeFrom="paragraph">
                  <wp:posOffset>2802255</wp:posOffset>
                </wp:positionV>
                <wp:extent cx="638175" cy="142875"/>
                <wp:effectExtent l="0" t="0" r="28575" b="28575"/>
                <wp:wrapNone/>
                <wp:docPr id="344" name="正方形/長方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D2CB0" id="正方形/長方形 344" o:spid="_x0000_s1026" style="position:absolute;left:0;text-align:left;margin-left:265.95pt;margin-top:220.65pt;width:50.25pt;height:11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2E68FA" wp14:editId="4B7E2925">
                <wp:simplePos x="0" y="0"/>
                <wp:positionH relativeFrom="margin">
                  <wp:posOffset>1967865</wp:posOffset>
                </wp:positionH>
                <wp:positionV relativeFrom="paragraph">
                  <wp:posOffset>1194435</wp:posOffset>
                </wp:positionV>
                <wp:extent cx="1332000" cy="200025"/>
                <wp:effectExtent l="0" t="0" r="20955" b="28575"/>
                <wp:wrapNone/>
                <wp:docPr id="342" name="正方形/長方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D68B3" id="正方形/長方形 342" o:spid="_x0000_s1026" style="position:absolute;left:0;text-align:left;margin-left:154.95pt;margin-top:94.05pt;width:104.9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" filled="f" strokecolor="red" strokeweight="2pt">
                <w10:wrap anchorx="margin"/>
              </v:rect>
            </w:pict>
          </mc:Fallback>
        </mc:AlternateContent>
      </w:r>
      <w:r w:rsidR="005A6814">
        <w:rPr>
          <w:noProof/>
        </w:rPr>
        <w:drawing>
          <wp:inline distT="0" distB="0" distL="0" distR="0" wp14:anchorId="41FD40B1" wp14:editId="2BA78E62">
            <wp:extent cx="2880000" cy="2994930"/>
            <wp:effectExtent l="19050" t="19050" r="15875" b="15240"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roselfClient接続先の設定.bmp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94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DA6594">
        <w:rPr>
          <w:rFonts w:hint="eastAsia"/>
          <w:b/>
        </w:rPr>
        <w:t>接続先の設定</w:t>
      </w:r>
    </w:p>
    <w:p w:rsidR="005A6814" w:rsidRDefault="005A6814" w:rsidP="005A6814"/>
    <w:p w:rsidR="005A6814" w:rsidRDefault="005A6814" w:rsidP="005A6814">
      <w:r>
        <w:rPr>
          <w:rFonts w:hint="eastAsia"/>
        </w:rPr>
        <w:t>Proself</w:t>
      </w:r>
      <w:r>
        <w:t xml:space="preserve"> Client</w:t>
      </w:r>
      <w:r>
        <w:rPr>
          <w:rFonts w:hint="eastAsia"/>
        </w:rPr>
        <w:t>の接続先の設定においては以下を設定します。</w:t>
      </w:r>
    </w:p>
    <w:tbl>
      <w:tblPr>
        <w:tblStyle w:val="af1"/>
        <w:tblW w:w="5000" w:type="pct"/>
        <w:jc w:val="center"/>
        <w:tblLook w:val="04A0" w:firstRow="1" w:lastRow="0" w:firstColumn="1" w:lastColumn="0" w:noHBand="0" w:noVBand="1"/>
      </w:tblPr>
      <w:tblGrid>
        <w:gridCol w:w="3681"/>
        <w:gridCol w:w="6775"/>
      </w:tblGrid>
      <w:tr w:rsidR="005A6814" w:rsidTr="001B4BF8">
        <w:trPr>
          <w:tblHeader/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項目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A6814" w:rsidRDefault="005A6814" w:rsidP="00B8203E">
            <w:r>
              <w:rPr>
                <w:rFonts w:hint="eastAsia"/>
              </w:rPr>
              <w:t>入力内容</w:t>
            </w:r>
          </w:p>
        </w:tc>
      </w:tr>
      <w:tr w:rsidR="005A6814" w:rsidTr="001B4BF8">
        <w:trPr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接続名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cs="メイリオ" w:hint="eastAsia"/>
              </w:rPr>
              <w:t>接続先の名前を入力します。</w:t>
            </w:r>
          </w:p>
        </w:tc>
      </w:tr>
      <w:tr w:rsidR="005A6814" w:rsidTr="001B4BF8">
        <w:trPr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Pr="00A453D1" w:rsidRDefault="005A6814" w:rsidP="00B8203E">
            <w:r>
              <w:rPr>
                <w:rFonts w:hint="eastAsia"/>
              </w:rPr>
              <w:t>接続先サーバーアドレス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以下を入力します。</w:t>
            </w:r>
          </w:p>
          <w:p w:rsidR="005A6814" w:rsidRDefault="005A6814" w:rsidP="00B8203E">
            <w:r w:rsidRPr="00A453D1">
              <w:t>https://[サーバーアドレス]/</w:t>
            </w:r>
          </w:p>
          <w:p w:rsidR="005A6814" w:rsidRDefault="005A6814" w:rsidP="00B8203E">
            <w:pPr>
              <w:rPr>
                <w:lang w:eastAsia="ar-SA"/>
              </w:rPr>
            </w:pPr>
          </w:p>
          <w:p w:rsidR="005A6814" w:rsidRPr="006C7452" w:rsidRDefault="005A6814" w:rsidP="00B8203E">
            <w:r>
              <w:rPr>
                <w:lang w:eastAsia="ar-SA"/>
              </w:rPr>
              <w:t>[サーバーアドレス]には Proself をインストールしたサーバーの IP アドレスまたはFQDN(完全修飾ドメイン名)を入力し</w:t>
            </w:r>
            <w:r>
              <w:rPr>
                <w:rFonts w:hint="eastAsia"/>
              </w:rPr>
              <w:t>ます</w:t>
            </w:r>
            <w:r>
              <w:rPr>
                <w:lang w:eastAsia="ar-SA"/>
              </w:rPr>
              <w:t>。</w:t>
            </w:r>
          </w:p>
        </w:tc>
      </w:tr>
      <w:tr w:rsidR="005A6814" w:rsidTr="001B4BF8">
        <w:trPr>
          <w:jc w:val="center"/>
        </w:trPr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ユーザーIDとパスワードを記録する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814" w:rsidRDefault="005A6814" w:rsidP="00B8203E">
            <w:r>
              <w:rPr>
                <w:rFonts w:hint="eastAsia"/>
              </w:rPr>
              <w:t>チェックOFFにします。</w:t>
            </w:r>
          </w:p>
        </w:tc>
      </w:tr>
    </w:tbl>
    <w:p w:rsidR="005A6814" w:rsidRDefault="005A6814" w:rsidP="005A6814"/>
    <w:p w:rsidR="00D678D1" w:rsidRDefault="00D678D1">
      <w:pPr>
        <w:wordWrap/>
      </w:pPr>
      <w:r>
        <w:br w:type="page"/>
      </w:r>
    </w:p>
    <w:p w:rsidR="005A6814" w:rsidRDefault="005A6814" w:rsidP="005A6814">
      <w:r>
        <w:rPr>
          <w:rFonts w:hint="eastAsia"/>
        </w:rPr>
        <w:lastRenderedPageBreak/>
        <w:t>設定後「OK」をクリックすると</w:t>
      </w:r>
      <w:r w:rsidRPr="008D02DB">
        <w:t>WebViewでEntra IDのサインインページが表示され</w:t>
      </w:r>
      <w:r>
        <w:rPr>
          <w:rFonts w:hint="eastAsia"/>
        </w:rPr>
        <w:t>ますので、</w:t>
      </w:r>
      <w:r w:rsidRPr="00B95844">
        <w:rPr>
          <w:rFonts w:hint="eastAsia"/>
        </w:rPr>
        <w:t>「</w:t>
      </w:r>
      <w:hyperlink w:anchor="_ユーザー、グループの割り当て" w:history="1">
        <w:r w:rsidRPr="00110B72">
          <w:rPr>
            <w:rStyle w:val="af0"/>
          </w:rPr>
          <w:t>2.1.2. ユーザー、グループの割り当て</w:t>
        </w:r>
      </w:hyperlink>
      <w:r w:rsidRPr="00B95844">
        <w:t>」</w:t>
      </w:r>
      <w:r w:rsidRPr="00D7662A">
        <w:t>で割り当てたユーザーで</w:t>
      </w:r>
      <w:r>
        <w:rPr>
          <w:rFonts w:hint="eastAsia"/>
        </w:rPr>
        <w:t>E</w:t>
      </w:r>
      <w:r>
        <w:t>ntra ID</w:t>
      </w:r>
      <w:r w:rsidRPr="00D7662A">
        <w:t>に</w:t>
      </w:r>
      <w:r>
        <w:rPr>
          <w:rFonts w:hint="eastAsia"/>
        </w:rPr>
        <w:t>サインイン</w:t>
      </w:r>
      <w:r w:rsidRPr="00D7662A">
        <w:t>し</w:t>
      </w:r>
      <w:r>
        <w:rPr>
          <w:rFonts w:hint="eastAsia"/>
        </w:rPr>
        <w:t>ます</w:t>
      </w:r>
      <w:r w:rsidRPr="00D7662A">
        <w:t>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560E1566" wp14:editId="7557D50D">
            <wp:extent cx="4680000" cy="3128072"/>
            <wp:effectExtent l="19050" t="19050" r="25400" b="15240"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80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  <w:bCs/>
        </w:rPr>
      </w:pPr>
      <w:r>
        <w:rPr>
          <w:rFonts w:hint="eastAsia"/>
          <w:b/>
          <w:bCs/>
        </w:rPr>
        <w:t>Entra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IDサインイン</w:t>
      </w:r>
      <w:r w:rsidRPr="006F2DD5">
        <w:rPr>
          <w:rFonts w:hint="eastAsia"/>
          <w:b/>
          <w:bCs/>
        </w:rPr>
        <w:t>画面</w:t>
      </w:r>
    </w:p>
    <w:p w:rsidR="0037506B" w:rsidRDefault="0037506B" w:rsidP="0037506B"/>
    <w:p w:rsidR="005A6814" w:rsidRDefault="005A6814" w:rsidP="00531672">
      <w:pPr>
        <w:pStyle w:val="af5"/>
        <w:numPr>
          <w:ilvl w:val="0"/>
          <w:numId w:val="2"/>
        </w:numPr>
        <w:wordWrap/>
        <w:adjustRightInd w:val="0"/>
        <w:snapToGrid w:val="0"/>
        <w:ind w:leftChars="0"/>
      </w:pPr>
      <w:r>
        <w:rPr>
          <w:rFonts w:hint="eastAsia"/>
        </w:rPr>
        <w:t>以下のようにProselfのログイン画面が表示された場合は「シングルサインオン」をクリックします。</w:t>
      </w:r>
    </w:p>
    <w:p w:rsidR="005A6814" w:rsidRDefault="005A6814" w:rsidP="005A681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953C3F" wp14:editId="093525B7">
                <wp:simplePos x="0" y="0"/>
                <wp:positionH relativeFrom="margin">
                  <wp:posOffset>3329940</wp:posOffset>
                </wp:positionH>
                <wp:positionV relativeFrom="paragraph">
                  <wp:posOffset>2320925</wp:posOffset>
                </wp:positionV>
                <wp:extent cx="781050" cy="152400"/>
                <wp:effectExtent l="0" t="0" r="19050" b="19050"/>
                <wp:wrapNone/>
                <wp:docPr id="294" name="正方形/長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2E483" id="正方形/長方形 294" o:spid="_x0000_s1026" style="position:absolute;left:0;text-align:left;margin-left:262.2pt;margin-top:182.75pt;width:61.5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6F49560" wp14:editId="0013710D">
            <wp:extent cx="4680000" cy="3128072"/>
            <wp:effectExtent l="19050" t="19050" r="25400" b="15240"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80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A6814" w:rsidRPr="00C95576" w:rsidRDefault="005A6814" w:rsidP="005A6814">
      <w:pPr>
        <w:jc w:val="center"/>
      </w:pPr>
      <w:r>
        <w:rPr>
          <w:b/>
          <w:bCs/>
        </w:rPr>
        <w:t>Proself</w:t>
      </w:r>
      <w:r w:rsidRPr="006F2DD5">
        <w:rPr>
          <w:rFonts w:hint="eastAsia"/>
          <w:b/>
          <w:bCs/>
        </w:rPr>
        <w:t>ログイン画面</w:t>
      </w:r>
    </w:p>
    <w:p w:rsidR="005A6814" w:rsidRPr="00C95576" w:rsidRDefault="005A6814" w:rsidP="005A6814"/>
    <w:p w:rsidR="00F96DD6" w:rsidRDefault="00F96DD6">
      <w:pPr>
        <w:wordWrap/>
        <w:rPr>
          <w:bCs/>
        </w:rPr>
      </w:pPr>
      <w:r>
        <w:rPr>
          <w:bCs/>
        </w:rPr>
        <w:br w:type="page"/>
      </w:r>
    </w:p>
    <w:p w:rsidR="005A6814" w:rsidRPr="00EA0FB9" w:rsidRDefault="005A6814" w:rsidP="005A6814">
      <w:r>
        <w:rPr>
          <w:rFonts w:hint="eastAsia"/>
          <w:bCs/>
        </w:rPr>
        <w:lastRenderedPageBreak/>
        <w:t>サインインに成功した場合は接続先が保存されますので、保存した接続名をクリックし</w:t>
      </w:r>
      <w:r>
        <w:rPr>
          <w:rFonts w:hint="eastAsia"/>
        </w:rPr>
        <w:t>サーバーに接続</w:t>
      </w:r>
      <w:r>
        <w:rPr>
          <w:rFonts w:hint="eastAsia"/>
          <w:bCs/>
        </w:rPr>
        <w:t>にします。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04E4A5CA" wp14:editId="52B8F459">
            <wp:extent cx="5400040" cy="2228850"/>
            <wp:effectExtent l="19050" t="19050" r="10160" b="19050"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roselfClient接続先の設定2.bmp"/>
                    <pic:cNvPicPr/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28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</w:pPr>
      <w:r w:rsidRPr="00A80EA4">
        <w:rPr>
          <w:rFonts w:cs="メイリオ" w:hint="eastAsia"/>
          <w:b/>
        </w:rPr>
        <w:t>接続名一覧</w:t>
      </w:r>
    </w:p>
    <w:p w:rsidR="005A6814" w:rsidRDefault="005A6814" w:rsidP="005A6814"/>
    <w:p w:rsidR="005A6814" w:rsidRDefault="005A6814" w:rsidP="005A6814">
      <w:r>
        <w:rPr>
          <w:rFonts w:hint="eastAsia"/>
        </w:rPr>
        <w:t>サーバーに接続するとユーザーフォルダ/グループフォルダの一覧が表示されます。</w:t>
      </w:r>
    </w:p>
    <w:p w:rsidR="005A6814" w:rsidRDefault="005A6814" w:rsidP="005A6814">
      <w:pPr>
        <w:jc w:val="center"/>
      </w:pPr>
      <w:r>
        <w:rPr>
          <w:noProof/>
        </w:rPr>
        <w:drawing>
          <wp:inline distT="0" distB="0" distL="0" distR="0" wp14:anchorId="1C82EA25" wp14:editId="655D5FB6">
            <wp:extent cx="5400040" cy="2209800"/>
            <wp:effectExtent l="19050" t="19050" r="10160" b="19050"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roselfClient接続先の設定3.bmp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2209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814" w:rsidRDefault="005A6814" w:rsidP="005A6814">
      <w:pPr>
        <w:jc w:val="center"/>
        <w:rPr>
          <w:b/>
        </w:rPr>
      </w:pPr>
      <w:r w:rsidRPr="007D5FDB">
        <w:rPr>
          <w:rFonts w:cs="メイリオ" w:hint="eastAsia"/>
          <w:b/>
        </w:rPr>
        <w:t>ユーザーフォルダ/グループフォルダ一覧</w:t>
      </w:r>
    </w:p>
    <w:bookmarkEnd w:id="4"/>
    <w:p w:rsidR="00AC5EF0" w:rsidRDefault="00AC5EF0" w:rsidP="00342196"/>
    <w:sectPr w:rsidR="00AC5EF0" w:rsidSect="0093206C">
      <w:headerReference w:type="default" r:id="rId104"/>
      <w:footerReference w:type="default" r:id="rId105"/>
      <w:headerReference w:type="first" r:id="rId106"/>
      <w:pgSz w:w="11906" w:h="16838"/>
      <w:pgMar w:top="720" w:right="720" w:bottom="720" w:left="720" w:header="227" w:footer="0" w:gutter="0"/>
      <w:pgNumType w:start="1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058" w:rsidRDefault="00F60058" w:rsidP="00A01D21">
      <w:r>
        <w:separator/>
      </w:r>
    </w:p>
  </w:endnote>
  <w:endnote w:type="continuationSeparator" w:id="0">
    <w:p w:rsidR="00F60058" w:rsidRDefault="00F60058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56" w:rsidRDefault="00302E56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02E56" w:rsidRDefault="00302E56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1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D702E4" w:rsidTr="006B3E57">
      <w:tc>
        <w:tcPr>
          <w:tcW w:w="5228" w:type="dxa"/>
        </w:tcPr>
        <w:p w:rsidR="00D702E4" w:rsidRDefault="00D702E4" w:rsidP="00AD4F94">
          <w:pPr>
            <w:pStyle w:val="a6"/>
          </w:pPr>
          <w:r w:rsidRPr="00A65191">
            <w:rPr>
              <w:rFonts w:cs="メイリオ"/>
            </w:rPr>
            <w:t>Copyright © North Grid Corporation 20</w:t>
          </w:r>
          <w:r w:rsidRPr="00A65191">
            <w:rPr>
              <w:rFonts w:cs="メイリオ" w:hint="eastAsia"/>
            </w:rPr>
            <w:t>2</w:t>
          </w:r>
          <w:r w:rsidR="00AD4F94">
            <w:rPr>
              <w:rFonts w:cs="メイリオ"/>
            </w:rPr>
            <w:t>5</w:t>
          </w:r>
        </w:p>
      </w:tc>
      <w:tc>
        <w:tcPr>
          <w:tcW w:w="5228" w:type="dxa"/>
        </w:tcPr>
        <w:sdt>
          <w:sdtPr>
            <w:id w:val="101778109"/>
            <w:docPartObj>
              <w:docPartGallery w:val="Page Numbers (Bottom of Page)"/>
              <w:docPartUnique/>
            </w:docPartObj>
          </w:sdtPr>
          <w:sdtEndPr/>
          <w:sdtContent>
            <w:p w:rsidR="00D702E4" w:rsidRDefault="00D702E4" w:rsidP="00D702E4">
              <w:pPr>
                <w:pStyle w:val="a6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CB5CBD" w:rsidRPr="00CB5CBD">
                <w:rPr>
                  <w:noProof/>
                  <w:lang w:val="ja-JP"/>
                </w:rPr>
                <w:t>19</w:t>
              </w:r>
              <w:r>
                <w:fldChar w:fldCharType="end"/>
              </w:r>
            </w:p>
          </w:sdtContent>
        </w:sdt>
      </w:tc>
    </w:tr>
  </w:tbl>
  <w:p w:rsidR="00D702E4" w:rsidRPr="00A65191" w:rsidRDefault="00D702E4" w:rsidP="00F06D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058" w:rsidRDefault="00F60058" w:rsidP="00A01D21">
      <w:r>
        <w:separator/>
      </w:r>
    </w:p>
  </w:footnote>
  <w:footnote w:type="continuationSeparator" w:id="0">
    <w:p w:rsidR="00F60058" w:rsidRDefault="00F60058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56" w:rsidRDefault="004A0F19" w:rsidP="000E16E3">
    <w:pPr>
      <w:pStyle w:val="af2"/>
      <w:pBdr>
        <w:bottom w:val="dotted" w:sz="4" w:space="1" w:color="auto"/>
      </w:pBdr>
      <w:jc w:val="right"/>
      <w:rPr>
        <w:rFonts w:cs="メイリオ"/>
        <w:szCs w:val="21"/>
      </w:rPr>
    </w:pPr>
    <w:r w:rsidRPr="004A0F19">
      <w:rPr>
        <w:rFonts w:cs="メイリオ" w:hint="eastAsia"/>
        <w:szCs w:val="21"/>
      </w:rPr>
      <w:t>操作チュートリアル</w:t>
    </w:r>
    <w:r w:rsidRPr="004A0F19">
      <w:rPr>
        <w:rFonts w:cs="メイリオ"/>
        <w:szCs w:val="21"/>
      </w:rPr>
      <w:t xml:space="preserve"> Microsoft Entra ID(旧Azure Active Directory)連携編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E56" w:rsidRPr="002166FF" w:rsidRDefault="00302E56" w:rsidP="00302E56">
    <w:pPr>
      <w:pStyle w:val="af2"/>
      <w:jc w:val="right"/>
      <w:rPr>
        <w:rFonts w:cs="メイリオ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F092D"/>
    <w:multiLevelType w:val="hybridMultilevel"/>
    <w:tmpl w:val="94EE0692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F3B6347"/>
    <w:multiLevelType w:val="hybridMultilevel"/>
    <w:tmpl w:val="7B8AD77C"/>
    <w:lvl w:ilvl="0" w:tplc="4BB24AB0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62F6797"/>
    <w:multiLevelType w:val="hybridMultilevel"/>
    <w:tmpl w:val="865C033E"/>
    <w:lvl w:ilvl="0" w:tplc="B6C8CD52">
      <w:start w:val="1"/>
      <w:numFmt w:val="bullet"/>
      <w:lvlText w:val="※"/>
      <w:lvlJc w:val="left"/>
      <w:pPr>
        <w:ind w:left="360" w:hanging="36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8AB34AA"/>
    <w:multiLevelType w:val="hybridMultilevel"/>
    <w:tmpl w:val="923459CE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61269F7"/>
    <w:multiLevelType w:val="multilevel"/>
    <w:tmpl w:val="77E4C13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5" w15:restartNumberingAfterBreak="0">
    <w:nsid w:val="5D18262C"/>
    <w:multiLevelType w:val="hybridMultilevel"/>
    <w:tmpl w:val="72E63C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4F72EA1"/>
    <w:multiLevelType w:val="hybridMultilevel"/>
    <w:tmpl w:val="25D0E6CA"/>
    <w:lvl w:ilvl="0" w:tplc="F25668EA">
      <w:start w:val="2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B0F6D8D"/>
    <w:multiLevelType w:val="hybridMultilevel"/>
    <w:tmpl w:val="60D669C8"/>
    <w:lvl w:ilvl="0" w:tplc="F25668EA">
      <w:start w:val="2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35A1948"/>
    <w:multiLevelType w:val="hybridMultilevel"/>
    <w:tmpl w:val="239A31EC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4097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64E"/>
    <w:rsid w:val="00000966"/>
    <w:rsid w:val="00000FD4"/>
    <w:rsid w:val="0000166C"/>
    <w:rsid w:val="000017AC"/>
    <w:rsid w:val="00001831"/>
    <w:rsid w:val="00002660"/>
    <w:rsid w:val="00002BC2"/>
    <w:rsid w:val="00002D49"/>
    <w:rsid w:val="00002F1E"/>
    <w:rsid w:val="00002FF0"/>
    <w:rsid w:val="0000346C"/>
    <w:rsid w:val="0000370C"/>
    <w:rsid w:val="00004384"/>
    <w:rsid w:val="000043B2"/>
    <w:rsid w:val="000044A4"/>
    <w:rsid w:val="000045A9"/>
    <w:rsid w:val="00004A09"/>
    <w:rsid w:val="00005658"/>
    <w:rsid w:val="000067FB"/>
    <w:rsid w:val="0000723B"/>
    <w:rsid w:val="00007ABF"/>
    <w:rsid w:val="00007F94"/>
    <w:rsid w:val="0001154C"/>
    <w:rsid w:val="000125BB"/>
    <w:rsid w:val="000128D5"/>
    <w:rsid w:val="00014505"/>
    <w:rsid w:val="00014858"/>
    <w:rsid w:val="00015193"/>
    <w:rsid w:val="00015BBB"/>
    <w:rsid w:val="000162EB"/>
    <w:rsid w:val="00016404"/>
    <w:rsid w:val="00016802"/>
    <w:rsid w:val="000172CF"/>
    <w:rsid w:val="0002052E"/>
    <w:rsid w:val="00020D66"/>
    <w:rsid w:val="000224B0"/>
    <w:rsid w:val="000225E9"/>
    <w:rsid w:val="00022EB6"/>
    <w:rsid w:val="00022F3A"/>
    <w:rsid w:val="000230BF"/>
    <w:rsid w:val="000233EA"/>
    <w:rsid w:val="0002486A"/>
    <w:rsid w:val="00024B8E"/>
    <w:rsid w:val="00024D63"/>
    <w:rsid w:val="000253EB"/>
    <w:rsid w:val="000264BD"/>
    <w:rsid w:val="00026AFB"/>
    <w:rsid w:val="000270FB"/>
    <w:rsid w:val="000271E6"/>
    <w:rsid w:val="0002745B"/>
    <w:rsid w:val="00030225"/>
    <w:rsid w:val="00030B79"/>
    <w:rsid w:val="000319F0"/>
    <w:rsid w:val="0003222A"/>
    <w:rsid w:val="000323D9"/>
    <w:rsid w:val="00032A71"/>
    <w:rsid w:val="000334DF"/>
    <w:rsid w:val="000336F2"/>
    <w:rsid w:val="0003458D"/>
    <w:rsid w:val="00034A06"/>
    <w:rsid w:val="00034B5C"/>
    <w:rsid w:val="000352CD"/>
    <w:rsid w:val="00035335"/>
    <w:rsid w:val="000367AE"/>
    <w:rsid w:val="00036C67"/>
    <w:rsid w:val="00036D80"/>
    <w:rsid w:val="00037250"/>
    <w:rsid w:val="00040ABB"/>
    <w:rsid w:val="00040C1B"/>
    <w:rsid w:val="00040D16"/>
    <w:rsid w:val="00041738"/>
    <w:rsid w:val="00041914"/>
    <w:rsid w:val="00042575"/>
    <w:rsid w:val="00042864"/>
    <w:rsid w:val="000433E2"/>
    <w:rsid w:val="00043735"/>
    <w:rsid w:val="00043F1E"/>
    <w:rsid w:val="0004405A"/>
    <w:rsid w:val="00044249"/>
    <w:rsid w:val="00044772"/>
    <w:rsid w:val="00044955"/>
    <w:rsid w:val="000459DC"/>
    <w:rsid w:val="00045A68"/>
    <w:rsid w:val="00046086"/>
    <w:rsid w:val="000473B2"/>
    <w:rsid w:val="00047873"/>
    <w:rsid w:val="00050380"/>
    <w:rsid w:val="00051301"/>
    <w:rsid w:val="000519FD"/>
    <w:rsid w:val="000544C3"/>
    <w:rsid w:val="00054771"/>
    <w:rsid w:val="000553AC"/>
    <w:rsid w:val="000555DB"/>
    <w:rsid w:val="00055640"/>
    <w:rsid w:val="00055DFA"/>
    <w:rsid w:val="00057CC9"/>
    <w:rsid w:val="00060CD4"/>
    <w:rsid w:val="0006178B"/>
    <w:rsid w:val="000625E9"/>
    <w:rsid w:val="000631C6"/>
    <w:rsid w:val="000632AA"/>
    <w:rsid w:val="00063459"/>
    <w:rsid w:val="00063DF6"/>
    <w:rsid w:val="000643F9"/>
    <w:rsid w:val="00065CAE"/>
    <w:rsid w:val="000673BD"/>
    <w:rsid w:val="00067875"/>
    <w:rsid w:val="00067C74"/>
    <w:rsid w:val="00067F5D"/>
    <w:rsid w:val="00070C28"/>
    <w:rsid w:val="00070D45"/>
    <w:rsid w:val="00070E04"/>
    <w:rsid w:val="00070E42"/>
    <w:rsid w:val="0007207D"/>
    <w:rsid w:val="00072466"/>
    <w:rsid w:val="000739B5"/>
    <w:rsid w:val="00073E18"/>
    <w:rsid w:val="0007405C"/>
    <w:rsid w:val="000743DC"/>
    <w:rsid w:val="000745DA"/>
    <w:rsid w:val="00074607"/>
    <w:rsid w:val="00075382"/>
    <w:rsid w:val="000759EA"/>
    <w:rsid w:val="00076338"/>
    <w:rsid w:val="00076835"/>
    <w:rsid w:val="00076FB7"/>
    <w:rsid w:val="0007757A"/>
    <w:rsid w:val="00077AE7"/>
    <w:rsid w:val="00081F43"/>
    <w:rsid w:val="000820C8"/>
    <w:rsid w:val="000830B1"/>
    <w:rsid w:val="00084A8A"/>
    <w:rsid w:val="00085255"/>
    <w:rsid w:val="000866BC"/>
    <w:rsid w:val="0008693E"/>
    <w:rsid w:val="00087296"/>
    <w:rsid w:val="00090BD1"/>
    <w:rsid w:val="000919BB"/>
    <w:rsid w:val="00092693"/>
    <w:rsid w:val="00092BB8"/>
    <w:rsid w:val="00093701"/>
    <w:rsid w:val="0009389A"/>
    <w:rsid w:val="000941A6"/>
    <w:rsid w:val="00095F35"/>
    <w:rsid w:val="000964B6"/>
    <w:rsid w:val="00096FCF"/>
    <w:rsid w:val="00097FDD"/>
    <w:rsid w:val="000A0491"/>
    <w:rsid w:val="000A0720"/>
    <w:rsid w:val="000A0C28"/>
    <w:rsid w:val="000A126A"/>
    <w:rsid w:val="000A2633"/>
    <w:rsid w:val="000A324F"/>
    <w:rsid w:val="000A3747"/>
    <w:rsid w:val="000A4C11"/>
    <w:rsid w:val="000A60FD"/>
    <w:rsid w:val="000A644F"/>
    <w:rsid w:val="000A6511"/>
    <w:rsid w:val="000A7FA4"/>
    <w:rsid w:val="000B0573"/>
    <w:rsid w:val="000B0F50"/>
    <w:rsid w:val="000B2461"/>
    <w:rsid w:val="000B40C2"/>
    <w:rsid w:val="000B469E"/>
    <w:rsid w:val="000B51C5"/>
    <w:rsid w:val="000B5768"/>
    <w:rsid w:val="000B5CEE"/>
    <w:rsid w:val="000B626F"/>
    <w:rsid w:val="000B632D"/>
    <w:rsid w:val="000B6925"/>
    <w:rsid w:val="000B719C"/>
    <w:rsid w:val="000B737A"/>
    <w:rsid w:val="000C02C8"/>
    <w:rsid w:val="000C0DCE"/>
    <w:rsid w:val="000C153D"/>
    <w:rsid w:val="000C27A0"/>
    <w:rsid w:val="000C3A7D"/>
    <w:rsid w:val="000C47AF"/>
    <w:rsid w:val="000C51D8"/>
    <w:rsid w:val="000C5BEC"/>
    <w:rsid w:val="000C5C3C"/>
    <w:rsid w:val="000C67A0"/>
    <w:rsid w:val="000C67C7"/>
    <w:rsid w:val="000C6D46"/>
    <w:rsid w:val="000C6E19"/>
    <w:rsid w:val="000C6FD9"/>
    <w:rsid w:val="000C7511"/>
    <w:rsid w:val="000C7964"/>
    <w:rsid w:val="000D0761"/>
    <w:rsid w:val="000D0768"/>
    <w:rsid w:val="000D0DE5"/>
    <w:rsid w:val="000D1234"/>
    <w:rsid w:val="000D19A7"/>
    <w:rsid w:val="000D1AAB"/>
    <w:rsid w:val="000D1E46"/>
    <w:rsid w:val="000D228D"/>
    <w:rsid w:val="000D2379"/>
    <w:rsid w:val="000D2F29"/>
    <w:rsid w:val="000D336E"/>
    <w:rsid w:val="000D3CB4"/>
    <w:rsid w:val="000D3E9E"/>
    <w:rsid w:val="000D3FAF"/>
    <w:rsid w:val="000D3FC7"/>
    <w:rsid w:val="000D4094"/>
    <w:rsid w:val="000D4199"/>
    <w:rsid w:val="000D473C"/>
    <w:rsid w:val="000D519E"/>
    <w:rsid w:val="000D555C"/>
    <w:rsid w:val="000D5A40"/>
    <w:rsid w:val="000D6D04"/>
    <w:rsid w:val="000D70D8"/>
    <w:rsid w:val="000D7215"/>
    <w:rsid w:val="000E04E5"/>
    <w:rsid w:val="000E1211"/>
    <w:rsid w:val="000E16E3"/>
    <w:rsid w:val="000E1FB7"/>
    <w:rsid w:val="000E2053"/>
    <w:rsid w:val="000E2FC3"/>
    <w:rsid w:val="000E3EAD"/>
    <w:rsid w:val="000E46E8"/>
    <w:rsid w:val="000E47D7"/>
    <w:rsid w:val="000E4B58"/>
    <w:rsid w:val="000E4DED"/>
    <w:rsid w:val="000E4F16"/>
    <w:rsid w:val="000E586E"/>
    <w:rsid w:val="000E7008"/>
    <w:rsid w:val="000E736C"/>
    <w:rsid w:val="000F0752"/>
    <w:rsid w:val="000F09E3"/>
    <w:rsid w:val="000F0C54"/>
    <w:rsid w:val="000F3392"/>
    <w:rsid w:val="000F3777"/>
    <w:rsid w:val="000F3D12"/>
    <w:rsid w:val="000F3F97"/>
    <w:rsid w:val="000F4E8F"/>
    <w:rsid w:val="000F4F0F"/>
    <w:rsid w:val="000F543D"/>
    <w:rsid w:val="000F55F0"/>
    <w:rsid w:val="000F5671"/>
    <w:rsid w:val="000F7906"/>
    <w:rsid w:val="00100371"/>
    <w:rsid w:val="00100D34"/>
    <w:rsid w:val="0010104F"/>
    <w:rsid w:val="001019B7"/>
    <w:rsid w:val="00102644"/>
    <w:rsid w:val="001053ED"/>
    <w:rsid w:val="001066B7"/>
    <w:rsid w:val="00106C1B"/>
    <w:rsid w:val="00106D58"/>
    <w:rsid w:val="00107021"/>
    <w:rsid w:val="00107438"/>
    <w:rsid w:val="00107ACC"/>
    <w:rsid w:val="00110583"/>
    <w:rsid w:val="0011091A"/>
    <w:rsid w:val="00111EBF"/>
    <w:rsid w:val="0011207D"/>
    <w:rsid w:val="001121D5"/>
    <w:rsid w:val="0011241A"/>
    <w:rsid w:val="0011336A"/>
    <w:rsid w:val="00113802"/>
    <w:rsid w:val="00114025"/>
    <w:rsid w:val="0011426E"/>
    <w:rsid w:val="0011481A"/>
    <w:rsid w:val="00116CDD"/>
    <w:rsid w:val="00116DA6"/>
    <w:rsid w:val="00116F4E"/>
    <w:rsid w:val="00117CBC"/>
    <w:rsid w:val="00121163"/>
    <w:rsid w:val="001220E5"/>
    <w:rsid w:val="00122452"/>
    <w:rsid w:val="0012437B"/>
    <w:rsid w:val="0012454B"/>
    <w:rsid w:val="00124B4B"/>
    <w:rsid w:val="00124F01"/>
    <w:rsid w:val="00125485"/>
    <w:rsid w:val="00125BA7"/>
    <w:rsid w:val="00126097"/>
    <w:rsid w:val="001279DF"/>
    <w:rsid w:val="00127C17"/>
    <w:rsid w:val="00127EA1"/>
    <w:rsid w:val="00130454"/>
    <w:rsid w:val="00131C88"/>
    <w:rsid w:val="00131E18"/>
    <w:rsid w:val="001325BB"/>
    <w:rsid w:val="00132891"/>
    <w:rsid w:val="00132ABE"/>
    <w:rsid w:val="00132B04"/>
    <w:rsid w:val="00132EF7"/>
    <w:rsid w:val="00134617"/>
    <w:rsid w:val="001346FB"/>
    <w:rsid w:val="00134A32"/>
    <w:rsid w:val="00135989"/>
    <w:rsid w:val="00136FA4"/>
    <w:rsid w:val="00137555"/>
    <w:rsid w:val="0013788D"/>
    <w:rsid w:val="00137F62"/>
    <w:rsid w:val="00140D46"/>
    <w:rsid w:val="00140DDB"/>
    <w:rsid w:val="001440CC"/>
    <w:rsid w:val="0014476C"/>
    <w:rsid w:val="00144887"/>
    <w:rsid w:val="001448A5"/>
    <w:rsid w:val="00144933"/>
    <w:rsid w:val="00144FD1"/>
    <w:rsid w:val="00145A14"/>
    <w:rsid w:val="00145B8B"/>
    <w:rsid w:val="00145D0C"/>
    <w:rsid w:val="00146CFA"/>
    <w:rsid w:val="001474AE"/>
    <w:rsid w:val="0014758A"/>
    <w:rsid w:val="00147AFD"/>
    <w:rsid w:val="00150110"/>
    <w:rsid w:val="001503DA"/>
    <w:rsid w:val="00150BF5"/>
    <w:rsid w:val="00150CDB"/>
    <w:rsid w:val="001510D4"/>
    <w:rsid w:val="001513FA"/>
    <w:rsid w:val="00151BF0"/>
    <w:rsid w:val="001521EB"/>
    <w:rsid w:val="00152BC3"/>
    <w:rsid w:val="00153529"/>
    <w:rsid w:val="00153737"/>
    <w:rsid w:val="00153FA2"/>
    <w:rsid w:val="001549AF"/>
    <w:rsid w:val="00155EE5"/>
    <w:rsid w:val="001568FA"/>
    <w:rsid w:val="00156C63"/>
    <w:rsid w:val="00157069"/>
    <w:rsid w:val="0015716A"/>
    <w:rsid w:val="00160493"/>
    <w:rsid w:val="001607E4"/>
    <w:rsid w:val="00160DB3"/>
    <w:rsid w:val="00161109"/>
    <w:rsid w:val="001613B4"/>
    <w:rsid w:val="00162CC6"/>
    <w:rsid w:val="00163363"/>
    <w:rsid w:val="0016349D"/>
    <w:rsid w:val="00163649"/>
    <w:rsid w:val="001636F3"/>
    <w:rsid w:val="0016381D"/>
    <w:rsid w:val="001638F9"/>
    <w:rsid w:val="00164211"/>
    <w:rsid w:val="00165108"/>
    <w:rsid w:val="00165DE7"/>
    <w:rsid w:val="00165F1E"/>
    <w:rsid w:val="0016653C"/>
    <w:rsid w:val="00166827"/>
    <w:rsid w:val="0016697E"/>
    <w:rsid w:val="001669EA"/>
    <w:rsid w:val="001675AA"/>
    <w:rsid w:val="00167E46"/>
    <w:rsid w:val="00170A30"/>
    <w:rsid w:val="00171466"/>
    <w:rsid w:val="00171740"/>
    <w:rsid w:val="0017191F"/>
    <w:rsid w:val="00172148"/>
    <w:rsid w:val="00172B53"/>
    <w:rsid w:val="00173251"/>
    <w:rsid w:val="00173B2F"/>
    <w:rsid w:val="00174ABD"/>
    <w:rsid w:val="0017525F"/>
    <w:rsid w:val="00175C92"/>
    <w:rsid w:val="0017625A"/>
    <w:rsid w:val="00176C1D"/>
    <w:rsid w:val="00177BB5"/>
    <w:rsid w:val="00180960"/>
    <w:rsid w:val="00180CF5"/>
    <w:rsid w:val="001812AA"/>
    <w:rsid w:val="00181BD2"/>
    <w:rsid w:val="00181E0E"/>
    <w:rsid w:val="00182BA6"/>
    <w:rsid w:val="00182F8F"/>
    <w:rsid w:val="00183BC9"/>
    <w:rsid w:val="00183FE5"/>
    <w:rsid w:val="00185216"/>
    <w:rsid w:val="00186652"/>
    <w:rsid w:val="00186703"/>
    <w:rsid w:val="0018785E"/>
    <w:rsid w:val="00187D18"/>
    <w:rsid w:val="001902AD"/>
    <w:rsid w:val="00190FAF"/>
    <w:rsid w:val="00192824"/>
    <w:rsid w:val="00192927"/>
    <w:rsid w:val="00193A5D"/>
    <w:rsid w:val="00194291"/>
    <w:rsid w:val="001945CF"/>
    <w:rsid w:val="001950D1"/>
    <w:rsid w:val="0019571A"/>
    <w:rsid w:val="001960AC"/>
    <w:rsid w:val="00196E93"/>
    <w:rsid w:val="001A06F9"/>
    <w:rsid w:val="001A09BA"/>
    <w:rsid w:val="001A3AA5"/>
    <w:rsid w:val="001A4074"/>
    <w:rsid w:val="001A4B0F"/>
    <w:rsid w:val="001A4E94"/>
    <w:rsid w:val="001A5180"/>
    <w:rsid w:val="001A54DC"/>
    <w:rsid w:val="001B05CA"/>
    <w:rsid w:val="001B0934"/>
    <w:rsid w:val="001B0C4A"/>
    <w:rsid w:val="001B1043"/>
    <w:rsid w:val="001B10D4"/>
    <w:rsid w:val="001B1A4A"/>
    <w:rsid w:val="001B1A98"/>
    <w:rsid w:val="001B2A6E"/>
    <w:rsid w:val="001B2E62"/>
    <w:rsid w:val="001B38D8"/>
    <w:rsid w:val="001B3987"/>
    <w:rsid w:val="001B3DCF"/>
    <w:rsid w:val="001B3E47"/>
    <w:rsid w:val="001B4BF8"/>
    <w:rsid w:val="001B4D60"/>
    <w:rsid w:val="001B4DD7"/>
    <w:rsid w:val="001B4E26"/>
    <w:rsid w:val="001B54D2"/>
    <w:rsid w:val="001B591F"/>
    <w:rsid w:val="001B629C"/>
    <w:rsid w:val="001B781E"/>
    <w:rsid w:val="001C0046"/>
    <w:rsid w:val="001C04AF"/>
    <w:rsid w:val="001C0DE9"/>
    <w:rsid w:val="001C1490"/>
    <w:rsid w:val="001C1E82"/>
    <w:rsid w:val="001C1E89"/>
    <w:rsid w:val="001C28A4"/>
    <w:rsid w:val="001C3492"/>
    <w:rsid w:val="001C4A6F"/>
    <w:rsid w:val="001C51BB"/>
    <w:rsid w:val="001C581C"/>
    <w:rsid w:val="001C63F7"/>
    <w:rsid w:val="001C7455"/>
    <w:rsid w:val="001C767C"/>
    <w:rsid w:val="001C77CD"/>
    <w:rsid w:val="001C7952"/>
    <w:rsid w:val="001C7C29"/>
    <w:rsid w:val="001D08CB"/>
    <w:rsid w:val="001D0FB2"/>
    <w:rsid w:val="001D1BAA"/>
    <w:rsid w:val="001D2BB1"/>
    <w:rsid w:val="001D344F"/>
    <w:rsid w:val="001D3A1D"/>
    <w:rsid w:val="001D4700"/>
    <w:rsid w:val="001D495F"/>
    <w:rsid w:val="001D744A"/>
    <w:rsid w:val="001D7D40"/>
    <w:rsid w:val="001D7E4C"/>
    <w:rsid w:val="001D7FDE"/>
    <w:rsid w:val="001E1421"/>
    <w:rsid w:val="001E14E5"/>
    <w:rsid w:val="001E2883"/>
    <w:rsid w:val="001E2ECB"/>
    <w:rsid w:val="001E33F3"/>
    <w:rsid w:val="001E37A9"/>
    <w:rsid w:val="001E4DD7"/>
    <w:rsid w:val="001E4EFE"/>
    <w:rsid w:val="001E7264"/>
    <w:rsid w:val="001E7BDE"/>
    <w:rsid w:val="001E7C25"/>
    <w:rsid w:val="001F15D5"/>
    <w:rsid w:val="001F1E5A"/>
    <w:rsid w:val="001F26C9"/>
    <w:rsid w:val="001F284D"/>
    <w:rsid w:val="001F337D"/>
    <w:rsid w:val="001F3DBE"/>
    <w:rsid w:val="001F3E7B"/>
    <w:rsid w:val="001F4E89"/>
    <w:rsid w:val="001F5573"/>
    <w:rsid w:val="001F5A7D"/>
    <w:rsid w:val="001F5E75"/>
    <w:rsid w:val="001F7E99"/>
    <w:rsid w:val="0020134B"/>
    <w:rsid w:val="00201CB0"/>
    <w:rsid w:val="00202928"/>
    <w:rsid w:val="00202EAA"/>
    <w:rsid w:val="00203096"/>
    <w:rsid w:val="00204062"/>
    <w:rsid w:val="00204ED3"/>
    <w:rsid w:val="002050EF"/>
    <w:rsid w:val="0020586D"/>
    <w:rsid w:val="00206622"/>
    <w:rsid w:val="00206835"/>
    <w:rsid w:val="0020771E"/>
    <w:rsid w:val="00207ABA"/>
    <w:rsid w:val="0021039F"/>
    <w:rsid w:val="00210529"/>
    <w:rsid w:val="00210569"/>
    <w:rsid w:val="00210DD3"/>
    <w:rsid w:val="002111CC"/>
    <w:rsid w:val="00211200"/>
    <w:rsid w:val="002113E9"/>
    <w:rsid w:val="00212284"/>
    <w:rsid w:val="002131D9"/>
    <w:rsid w:val="0021359A"/>
    <w:rsid w:val="0021411F"/>
    <w:rsid w:val="00214552"/>
    <w:rsid w:val="002147FC"/>
    <w:rsid w:val="002157C3"/>
    <w:rsid w:val="0021583D"/>
    <w:rsid w:val="002158CF"/>
    <w:rsid w:val="00215985"/>
    <w:rsid w:val="00215F48"/>
    <w:rsid w:val="00216C23"/>
    <w:rsid w:val="00216D9C"/>
    <w:rsid w:val="00217487"/>
    <w:rsid w:val="00217512"/>
    <w:rsid w:val="002179D3"/>
    <w:rsid w:val="00217C83"/>
    <w:rsid w:val="002200FD"/>
    <w:rsid w:val="00220178"/>
    <w:rsid w:val="00220F8F"/>
    <w:rsid w:val="00221935"/>
    <w:rsid w:val="00221D5C"/>
    <w:rsid w:val="0022233D"/>
    <w:rsid w:val="00222561"/>
    <w:rsid w:val="00222923"/>
    <w:rsid w:val="002235AE"/>
    <w:rsid w:val="002242C6"/>
    <w:rsid w:val="00224601"/>
    <w:rsid w:val="00224A03"/>
    <w:rsid w:val="002252A3"/>
    <w:rsid w:val="002259F4"/>
    <w:rsid w:val="00225D31"/>
    <w:rsid w:val="00226554"/>
    <w:rsid w:val="0022732A"/>
    <w:rsid w:val="00227C38"/>
    <w:rsid w:val="00227EE8"/>
    <w:rsid w:val="0023023E"/>
    <w:rsid w:val="00231268"/>
    <w:rsid w:val="002335B1"/>
    <w:rsid w:val="002336A8"/>
    <w:rsid w:val="0023376E"/>
    <w:rsid w:val="00234D7F"/>
    <w:rsid w:val="002354CC"/>
    <w:rsid w:val="002356D7"/>
    <w:rsid w:val="002358CD"/>
    <w:rsid w:val="0023638B"/>
    <w:rsid w:val="00236767"/>
    <w:rsid w:val="002368B1"/>
    <w:rsid w:val="0024089B"/>
    <w:rsid w:val="00241737"/>
    <w:rsid w:val="0024291B"/>
    <w:rsid w:val="00243109"/>
    <w:rsid w:val="00243A51"/>
    <w:rsid w:val="00243B10"/>
    <w:rsid w:val="002449F8"/>
    <w:rsid w:val="00244B21"/>
    <w:rsid w:val="002459C2"/>
    <w:rsid w:val="00246F31"/>
    <w:rsid w:val="0024717A"/>
    <w:rsid w:val="002473E0"/>
    <w:rsid w:val="0024777C"/>
    <w:rsid w:val="00247F56"/>
    <w:rsid w:val="0025038C"/>
    <w:rsid w:val="00250498"/>
    <w:rsid w:val="0025113D"/>
    <w:rsid w:val="00251885"/>
    <w:rsid w:val="00252190"/>
    <w:rsid w:val="00252831"/>
    <w:rsid w:val="0025353F"/>
    <w:rsid w:val="00253C3B"/>
    <w:rsid w:val="0025579D"/>
    <w:rsid w:val="00255AFA"/>
    <w:rsid w:val="00256615"/>
    <w:rsid w:val="0025698A"/>
    <w:rsid w:val="00257951"/>
    <w:rsid w:val="00257985"/>
    <w:rsid w:val="0026064D"/>
    <w:rsid w:val="00261411"/>
    <w:rsid w:val="00261822"/>
    <w:rsid w:val="00261DAA"/>
    <w:rsid w:val="00261F0A"/>
    <w:rsid w:val="0026211B"/>
    <w:rsid w:val="002621DC"/>
    <w:rsid w:val="00264367"/>
    <w:rsid w:val="00264858"/>
    <w:rsid w:val="00264BAE"/>
    <w:rsid w:val="00265FF5"/>
    <w:rsid w:val="00266D07"/>
    <w:rsid w:val="00267512"/>
    <w:rsid w:val="00270258"/>
    <w:rsid w:val="002704D5"/>
    <w:rsid w:val="00270F5A"/>
    <w:rsid w:val="002710E0"/>
    <w:rsid w:val="00271FBB"/>
    <w:rsid w:val="002722D3"/>
    <w:rsid w:val="0027266B"/>
    <w:rsid w:val="002727EE"/>
    <w:rsid w:val="00273876"/>
    <w:rsid w:val="002739A8"/>
    <w:rsid w:val="00274775"/>
    <w:rsid w:val="00275D78"/>
    <w:rsid w:val="00277692"/>
    <w:rsid w:val="002777DD"/>
    <w:rsid w:val="00277C74"/>
    <w:rsid w:val="00280445"/>
    <w:rsid w:val="00280C54"/>
    <w:rsid w:val="00280FEB"/>
    <w:rsid w:val="002819EE"/>
    <w:rsid w:val="00281A07"/>
    <w:rsid w:val="00281B3C"/>
    <w:rsid w:val="002820CD"/>
    <w:rsid w:val="0028298E"/>
    <w:rsid w:val="00282FB9"/>
    <w:rsid w:val="002837D5"/>
    <w:rsid w:val="00283B0F"/>
    <w:rsid w:val="00283D6F"/>
    <w:rsid w:val="00284610"/>
    <w:rsid w:val="002846B4"/>
    <w:rsid w:val="002846E4"/>
    <w:rsid w:val="00284EF9"/>
    <w:rsid w:val="00285C45"/>
    <w:rsid w:val="00286619"/>
    <w:rsid w:val="00287013"/>
    <w:rsid w:val="00287A9B"/>
    <w:rsid w:val="00287C11"/>
    <w:rsid w:val="0029000B"/>
    <w:rsid w:val="002908A0"/>
    <w:rsid w:val="00291548"/>
    <w:rsid w:val="002915F7"/>
    <w:rsid w:val="00291D9E"/>
    <w:rsid w:val="00292EB2"/>
    <w:rsid w:val="00292FD4"/>
    <w:rsid w:val="002939EB"/>
    <w:rsid w:val="00293B12"/>
    <w:rsid w:val="00293E0F"/>
    <w:rsid w:val="00293FC0"/>
    <w:rsid w:val="002942F1"/>
    <w:rsid w:val="0029444D"/>
    <w:rsid w:val="00294BD2"/>
    <w:rsid w:val="00294E7A"/>
    <w:rsid w:val="00295504"/>
    <w:rsid w:val="002962EC"/>
    <w:rsid w:val="0029718B"/>
    <w:rsid w:val="00297B04"/>
    <w:rsid w:val="00297CA7"/>
    <w:rsid w:val="002A0457"/>
    <w:rsid w:val="002A0FEA"/>
    <w:rsid w:val="002A197B"/>
    <w:rsid w:val="002A24AD"/>
    <w:rsid w:val="002A3AC2"/>
    <w:rsid w:val="002A3FCF"/>
    <w:rsid w:val="002A4240"/>
    <w:rsid w:val="002A493C"/>
    <w:rsid w:val="002A4DE9"/>
    <w:rsid w:val="002A59A3"/>
    <w:rsid w:val="002A5B92"/>
    <w:rsid w:val="002A6941"/>
    <w:rsid w:val="002A6C42"/>
    <w:rsid w:val="002A72DC"/>
    <w:rsid w:val="002A7B8B"/>
    <w:rsid w:val="002B05C7"/>
    <w:rsid w:val="002B1762"/>
    <w:rsid w:val="002B3735"/>
    <w:rsid w:val="002B3BF0"/>
    <w:rsid w:val="002B4556"/>
    <w:rsid w:val="002B4D0E"/>
    <w:rsid w:val="002B50BA"/>
    <w:rsid w:val="002B59C3"/>
    <w:rsid w:val="002B5BE0"/>
    <w:rsid w:val="002B5FF6"/>
    <w:rsid w:val="002B6075"/>
    <w:rsid w:val="002B65A7"/>
    <w:rsid w:val="002B6797"/>
    <w:rsid w:val="002B6979"/>
    <w:rsid w:val="002B6DBB"/>
    <w:rsid w:val="002B7948"/>
    <w:rsid w:val="002C02F5"/>
    <w:rsid w:val="002C0E00"/>
    <w:rsid w:val="002C22EC"/>
    <w:rsid w:val="002C2F18"/>
    <w:rsid w:val="002C2FCE"/>
    <w:rsid w:val="002C407A"/>
    <w:rsid w:val="002C411C"/>
    <w:rsid w:val="002C4718"/>
    <w:rsid w:val="002C4EAE"/>
    <w:rsid w:val="002C5A76"/>
    <w:rsid w:val="002C5DD0"/>
    <w:rsid w:val="002C5F1E"/>
    <w:rsid w:val="002C6358"/>
    <w:rsid w:val="002C6778"/>
    <w:rsid w:val="002C683F"/>
    <w:rsid w:val="002D3169"/>
    <w:rsid w:val="002D36C2"/>
    <w:rsid w:val="002D4325"/>
    <w:rsid w:val="002D475E"/>
    <w:rsid w:val="002D4A08"/>
    <w:rsid w:val="002D71CD"/>
    <w:rsid w:val="002D76B9"/>
    <w:rsid w:val="002E0962"/>
    <w:rsid w:val="002E0B28"/>
    <w:rsid w:val="002E0D9C"/>
    <w:rsid w:val="002E1D43"/>
    <w:rsid w:val="002E1DBB"/>
    <w:rsid w:val="002E1EA3"/>
    <w:rsid w:val="002E2C85"/>
    <w:rsid w:val="002E36E2"/>
    <w:rsid w:val="002E4029"/>
    <w:rsid w:val="002E4DA4"/>
    <w:rsid w:val="002E555F"/>
    <w:rsid w:val="002E66BD"/>
    <w:rsid w:val="002E6884"/>
    <w:rsid w:val="002E6AF4"/>
    <w:rsid w:val="002E734E"/>
    <w:rsid w:val="002E74E7"/>
    <w:rsid w:val="002E7540"/>
    <w:rsid w:val="002E7FC6"/>
    <w:rsid w:val="002F0458"/>
    <w:rsid w:val="002F04B1"/>
    <w:rsid w:val="002F0BFE"/>
    <w:rsid w:val="002F149B"/>
    <w:rsid w:val="002F162B"/>
    <w:rsid w:val="002F2414"/>
    <w:rsid w:val="002F2D6B"/>
    <w:rsid w:val="002F38FD"/>
    <w:rsid w:val="002F3925"/>
    <w:rsid w:val="002F3B46"/>
    <w:rsid w:val="002F442F"/>
    <w:rsid w:val="002F6B7C"/>
    <w:rsid w:val="002F6F29"/>
    <w:rsid w:val="002F7A07"/>
    <w:rsid w:val="00300275"/>
    <w:rsid w:val="00300C43"/>
    <w:rsid w:val="00301F1B"/>
    <w:rsid w:val="00301FFB"/>
    <w:rsid w:val="00302467"/>
    <w:rsid w:val="00302912"/>
    <w:rsid w:val="00302E56"/>
    <w:rsid w:val="00303165"/>
    <w:rsid w:val="00303E3E"/>
    <w:rsid w:val="00303F27"/>
    <w:rsid w:val="0030421A"/>
    <w:rsid w:val="00305832"/>
    <w:rsid w:val="00305E87"/>
    <w:rsid w:val="00306D65"/>
    <w:rsid w:val="0030705F"/>
    <w:rsid w:val="00307C85"/>
    <w:rsid w:val="00313043"/>
    <w:rsid w:val="003130A9"/>
    <w:rsid w:val="003130D2"/>
    <w:rsid w:val="00313764"/>
    <w:rsid w:val="00315549"/>
    <w:rsid w:val="003170DC"/>
    <w:rsid w:val="00317119"/>
    <w:rsid w:val="003172CC"/>
    <w:rsid w:val="003176FB"/>
    <w:rsid w:val="0032059D"/>
    <w:rsid w:val="0032143F"/>
    <w:rsid w:val="0032166E"/>
    <w:rsid w:val="003218BD"/>
    <w:rsid w:val="00321E95"/>
    <w:rsid w:val="00322A47"/>
    <w:rsid w:val="00322B5C"/>
    <w:rsid w:val="00324572"/>
    <w:rsid w:val="00325C6A"/>
    <w:rsid w:val="00325F55"/>
    <w:rsid w:val="003270C4"/>
    <w:rsid w:val="003276C8"/>
    <w:rsid w:val="003277AF"/>
    <w:rsid w:val="003305BF"/>
    <w:rsid w:val="0033068F"/>
    <w:rsid w:val="00330D5A"/>
    <w:rsid w:val="00330E6E"/>
    <w:rsid w:val="003312E7"/>
    <w:rsid w:val="00331782"/>
    <w:rsid w:val="00332076"/>
    <w:rsid w:val="00332285"/>
    <w:rsid w:val="00332A52"/>
    <w:rsid w:val="003332B9"/>
    <w:rsid w:val="003334BD"/>
    <w:rsid w:val="00335303"/>
    <w:rsid w:val="00335371"/>
    <w:rsid w:val="00335403"/>
    <w:rsid w:val="00335B3F"/>
    <w:rsid w:val="003363EA"/>
    <w:rsid w:val="0033750D"/>
    <w:rsid w:val="00337667"/>
    <w:rsid w:val="003376B2"/>
    <w:rsid w:val="003377FC"/>
    <w:rsid w:val="00337C0F"/>
    <w:rsid w:val="003404A3"/>
    <w:rsid w:val="00340CAD"/>
    <w:rsid w:val="003415EA"/>
    <w:rsid w:val="00342196"/>
    <w:rsid w:val="00342BFC"/>
    <w:rsid w:val="00342C36"/>
    <w:rsid w:val="00343C2E"/>
    <w:rsid w:val="00346938"/>
    <w:rsid w:val="0034744F"/>
    <w:rsid w:val="00347772"/>
    <w:rsid w:val="003512B0"/>
    <w:rsid w:val="00351E4F"/>
    <w:rsid w:val="00351ED4"/>
    <w:rsid w:val="003521D0"/>
    <w:rsid w:val="00352E10"/>
    <w:rsid w:val="00355AAF"/>
    <w:rsid w:val="0035666F"/>
    <w:rsid w:val="003567B0"/>
    <w:rsid w:val="00356B37"/>
    <w:rsid w:val="00361846"/>
    <w:rsid w:val="0036219C"/>
    <w:rsid w:val="0036261E"/>
    <w:rsid w:val="00363039"/>
    <w:rsid w:val="00364F24"/>
    <w:rsid w:val="003657C8"/>
    <w:rsid w:val="00366834"/>
    <w:rsid w:val="0037147B"/>
    <w:rsid w:val="003717F9"/>
    <w:rsid w:val="00372641"/>
    <w:rsid w:val="00372A68"/>
    <w:rsid w:val="00372BF7"/>
    <w:rsid w:val="00374247"/>
    <w:rsid w:val="0037463F"/>
    <w:rsid w:val="00374E6F"/>
    <w:rsid w:val="0037506B"/>
    <w:rsid w:val="0037511F"/>
    <w:rsid w:val="00375484"/>
    <w:rsid w:val="003757BF"/>
    <w:rsid w:val="003757F8"/>
    <w:rsid w:val="00376C59"/>
    <w:rsid w:val="003779A4"/>
    <w:rsid w:val="00377A14"/>
    <w:rsid w:val="00377A51"/>
    <w:rsid w:val="00377FCF"/>
    <w:rsid w:val="00380090"/>
    <w:rsid w:val="0038070B"/>
    <w:rsid w:val="00381838"/>
    <w:rsid w:val="00381D5D"/>
    <w:rsid w:val="00381E11"/>
    <w:rsid w:val="00382936"/>
    <w:rsid w:val="0038314C"/>
    <w:rsid w:val="00383302"/>
    <w:rsid w:val="003849E5"/>
    <w:rsid w:val="0038503C"/>
    <w:rsid w:val="00385473"/>
    <w:rsid w:val="00386059"/>
    <w:rsid w:val="00386501"/>
    <w:rsid w:val="00386538"/>
    <w:rsid w:val="003866DE"/>
    <w:rsid w:val="00386DD0"/>
    <w:rsid w:val="00386F1E"/>
    <w:rsid w:val="00387E61"/>
    <w:rsid w:val="00387EFB"/>
    <w:rsid w:val="00387FE5"/>
    <w:rsid w:val="00390291"/>
    <w:rsid w:val="003907D7"/>
    <w:rsid w:val="0039081F"/>
    <w:rsid w:val="003915C4"/>
    <w:rsid w:val="003917D1"/>
    <w:rsid w:val="00391D03"/>
    <w:rsid w:val="00395B6E"/>
    <w:rsid w:val="00395DA1"/>
    <w:rsid w:val="00396468"/>
    <w:rsid w:val="00396573"/>
    <w:rsid w:val="0039691B"/>
    <w:rsid w:val="00397E16"/>
    <w:rsid w:val="003A083C"/>
    <w:rsid w:val="003A0CE8"/>
    <w:rsid w:val="003A1CBD"/>
    <w:rsid w:val="003A1DED"/>
    <w:rsid w:val="003A3669"/>
    <w:rsid w:val="003A36EF"/>
    <w:rsid w:val="003A3FFA"/>
    <w:rsid w:val="003A40DF"/>
    <w:rsid w:val="003A4B80"/>
    <w:rsid w:val="003A4FC2"/>
    <w:rsid w:val="003A5E98"/>
    <w:rsid w:val="003A676B"/>
    <w:rsid w:val="003A6797"/>
    <w:rsid w:val="003A69B2"/>
    <w:rsid w:val="003A6B39"/>
    <w:rsid w:val="003A6CB6"/>
    <w:rsid w:val="003A6F9C"/>
    <w:rsid w:val="003B04EA"/>
    <w:rsid w:val="003B09C7"/>
    <w:rsid w:val="003B14BC"/>
    <w:rsid w:val="003B1955"/>
    <w:rsid w:val="003B3137"/>
    <w:rsid w:val="003B3717"/>
    <w:rsid w:val="003B462F"/>
    <w:rsid w:val="003B50DC"/>
    <w:rsid w:val="003B56B6"/>
    <w:rsid w:val="003B5F14"/>
    <w:rsid w:val="003B649C"/>
    <w:rsid w:val="003B6709"/>
    <w:rsid w:val="003B72A1"/>
    <w:rsid w:val="003B74D2"/>
    <w:rsid w:val="003B7928"/>
    <w:rsid w:val="003C011F"/>
    <w:rsid w:val="003C0CCA"/>
    <w:rsid w:val="003C0ED2"/>
    <w:rsid w:val="003C1E1D"/>
    <w:rsid w:val="003C2493"/>
    <w:rsid w:val="003C2712"/>
    <w:rsid w:val="003C3276"/>
    <w:rsid w:val="003C395A"/>
    <w:rsid w:val="003C3E2D"/>
    <w:rsid w:val="003C4D30"/>
    <w:rsid w:val="003C52F8"/>
    <w:rsid w:val="003C5D5C"/>
    <w:rsid w:val="003C67CE"/>
    <w:rsid w:val="003C6981"/>
    <w:rsid w:val="003C78E7"/>
    <w:rsid w:val="003D0B18"/>
    <w:rsid w:val="003D0F4B"/>
    <w:rsid w:val="003D0F76"/>
    <w:rsid w:val="003D1023"/>
    <w:rsid w:val="003D24AA"/>
    <w:rsid w:val="003D32B6"/>
    <w:rsid w:val="003D32BE"/>
    <w:rsid w:val="003D3B3C"/>
    <w:rsid w:val="003D46BF"/>
    <w:rsid w:val="003D4870"/>
    <w:rsid w:val="003D544A"/>
    <w:rsid w:val="003D5D08"/>
    <w:rsid w:val="003D644C"/>
    <w:rsid w:val="003D6ACB"/>
    <w:rsid w:val="003D6DDF"/>
    <w:rsid w:val="003D78FB"/>
    <w:rsid w:val="003D7EA4"/>
    <w:rsid w:val="003D7FB7"/>
    <w:rsid w:val="003E0880"/>
    <w:rsid w:val="003E20EF"/>
    <w:rsid w:val="003E25D2"/>
    <w:rsid w:val="003E3498"/>
    <w:rsid w:val="003E3732"/>
    <w:rsid w:val="003E384E"/>
    <w:rsid w:val="003E384F"/>
    <w:rsid w:val="003E46AF"/>
    <w:rsid w:val="003E518A"/>
    <w:rsid w:val="003E5349"/>
    <w:rsid w:val="003E69A9"/>
    <w:rsid w:val="003E6D52"/>
    <w:rsid w:val="003F0A04"/>
    <w:rsid w:val="003F0EC9"/>
    <w:rsid w:val="003F1478"/>
    <w:rsid w:val="003F19B4"/>
    <w:rsid w:val="003F1B42"/>
    <w:rsid w:val="003F1C1C"/>
    <w:rsid w:val="003F2B1C"/>
    <w:rsid w:val="003F2CAB"/>
    <w:rsid w:val="003F33FD"/>
    <w:rsid w:val="003F3EBB"/>
    <w:rsid w:val="003F4992"/>
    <w:rsid w:val="003F4B58"/>
    <w:rsid w:val="0040016E"/>
    <w:rsid w:val="00400911"/>
    <w:rsid w:val="00401444"/>
    <w:rsid w:val="004022B4"/>
    <w:rsid w:val="00402856"/>
    <w:rsid w:val="004031CB"/>
    <w:rsid w:val="004031E7"/>
    <w:rsid w:val="00403319"/>
    <w:rsid w:val="00403576"/>
    <w:rsid w:val="00404268"/>
    <w:rsid w:val="004045C3"/>
    <w:rsid w:val="00405625"/>
    <w:rsid w:val="0040653C"/>
    <w:rsid w:val="00406675"/>
    <w:rsid w:val="00406F2D"/>
    <w:rsid w:val="0040711A"/>
    <w:rsid w:val="00407293"/>
    <w:rsid w:val="00407457"/>
    <w:rsid w:val="00407A78"/>
    <w:rsid w:val="00407F9F"/>
    <w:rsid w:val="00411557"/>
    <w:rsid w:val="00412200"/>
    <w:rsid w:val="00412332"/>
    <w:rsid w:val="00413198"/>
    <w:rsid w:val="00413C18"/>
    <w:rsid w:val="00414199"/>
    <w:rsid w:val="004142EF"/>
    <w:rsid w:val="00415168"/>
    <w:rsid w:val="00415289"/>
    <w:rsid w:val="0041755E"/>
    <w:rsid w:val="0042032D"/>
    <w:rsid w:val="004205A5"/>
    <w:rsid w:val="004207B1"/>
    <w:rsid w:val="00421AE0"/>
    <w:rsid w:val="00423076"/>
    <w:rsid w:val="0042382A"/>
    <w:rsid w:val="0042422D"/>
    <w:rsid w:val="00424A54"/>
    <w:rsid w:val="00424C57"/>
    <w:rsid w:val="00425AA0"/>
    <w:rsid w:val="0042744B"/>
    <w:rsid w:val="00427A81"/>
    <w:rsid w:val="00430325"/>
    <w:rsid w:val="004317BD"/>
    <w:rsid w:val="00431970"/>
    <w:rsid w:val="00431FB2"/>
    <w:rsid w:val="0043212F"/>
    <w:rsid w:val="00433322"/>
    <w:rsid w:val="0043370C"/>
    <w:rsid w:val="00434C43"/>
    <w:rsid w:val="00435A1B"/>
    <w:rsid w:val="00435EC3"/>
    <w:rsid w:val="004365C6"/>
    <w:rsid w:val="0043684D"/>
    <w:rsid w:val="0043727B"/>
    <w:rsid w:val="0043753E"/>
    <w:rsid w:val="004400A8"/>
    <w:rsid w:val="0044076A"/>
    <w:rsid w:val="004407C9"/>
    <w:rsid w:val="0044105B"/>
    <w:rsid w:val="00441A6C"/>
    <w:rsid w:val="00442352"/>
    <w:rsid w:val="00442EA4"/>
    <w:rsid w:val="004434EE"/>
    <w:rsid w:val="004440C1"/>
    <w:rsid w:val="004444D8"/>
    <w:rsid w:val="004451FA"/>
    <w:rsid w:val="00445CF0"/>
    <w:rsid w:val="00445D81"/>
    <w:rsid w:val="00446CC8"/>
    <w:rsid w:val="004474DD"/>
    <w:rsid w:val="00447755"/>
    <w:rsid w:val="004479A8"/>
    <w:rsid w:val="00447B85"/>
    <w:rsid w:val="00450522"/>
    <w:rsid w:val="004505B7"/>
    <w:rsid w:val="00450BF1"/>
    <w:rsid w:val="004515AA"/>
    <w:rsid w:val="00451850"/>
    <w:rsid w:val="0045201C"/>
    <w:rsid w:val="0045261C"/>
    <w:rsid w:val="004532F1"/>
    <w:rsid w:val="00453564"/>
    <w:rsid w:val="00453FDD"/>
    <w:rsid w:val="00455032"/>
    <w:rsid w:val="004552E2"/>
    <w:rsid w:val="004559CC"/>
    <w:rsid w:val="004565E7"/>
    <w:rsid w:val="00456F93"/>
    <w:rsid w:val="00457405"/>
    <w:rsid w:val="00461066"/>
    <w:rsid w:val="00461A16"/>
    <w:rsid w:val="00462311"/>
    <w:rsid w:val="00462585"/>
    <w:rsid w:val="0046325F"/>
    <w:rsid w:val="00463933"/>
    <w:rsid w:val="00464CBB"/>
    <w:rsid w:val="00465017"/>
    <w:rsid w:val="0046506D"/>
    <w:rsid w:val="0046664E"/>
    <w:rsid w:val="00470097"/>
    <w:rsid w:val="00470126"/>
    <w:rsid w:val="00471422"/>
    <w:rsid w:val="00471F50"/>
    <w:rsid w:val="004733A1"/>
    <w:rsid w:val="00476BC3"/>
    <w:rsid w:val="00477351"/>
    <w:rsid w:val="00477966"/>
    <w:rsid w:val="00480C9B"/>
    <w:rsid w:val="00482020"/>
    <w:rsid w:val="0048286B"/>
    <w:rsid w:val="00482C03"/>
    <w:rsid w:val="004833FB"/>
    <w:rsid w:val="00483F25"/>
    <w:rsid w:val="00484CBA"/>
    <w:rsid w:val="00485470"/>
    <w:rsid w:val="00485767"/>
    <w:rsid w:val="004861B0"/>
    <w:rsid w:val="00487EC1"/>
    <w:rsid w:val="00490CFA"/>
    <w:rsid w:val="00491DEC"/>
    <w:rsid w:val="00491EDC"/>
    <w:rsid w:val="00492488"/>
    <w:rsid w:val="00492692"/>
    <w:rsid w:val="00494CAF"/>
    <w:rsid w:val="00495759"/>
    <w:rsid w:val="004967E7"/>
    <w:rsid w:val="004969F6"/>
    <w:rsid w:val="00496B9F"/>
    <w:rsid w:val="00496E1A"/>
    <w:rsid w:val="00497FC9"/>
    <w:rsid w:val="004A0A66"/>
    <w:rsid w:val="004A0B6B"/>
    <w:rsid w:val="004A0F19"/>
    <w:rsid w:val="004A1E77"/>
    <w:rsid w:val="004A2C3D"/>
    <w:rsid w:val="004A6607"/>
    <w:rsid w:val="004A6786"/>
    <w:rsid w:val="004B09BA"/>
    <w:rsid w:val="004B0BAA"/>
    <w:rsid w:val="004B1D29"/>
    <w:rsid w:val="004B20CA"/>
    <w:rsid w:val="004B24AE"/>
    <w:rsid w:val="004B25CC"/>
    <w:rsid w:val="004B2696"/>
    <w:rsid w:val="004B37F5"/>
    <w:rsid w:val="004B41B8"/>
    <w:rsid w:val="004B5161"/>
    <w:rsid w:val="004B59A5"/>
    <w:rsid w:val="004B5E3C"/>
    <w:rsid w:val="004B72AF"/>
    <w:rsid w:val="004B7A40"/>
    <w:rsid w:val="004B7E7F"/>
    <w:rsid w:val="004C0B1F"/>
    <w:rsid w:val="004C18E4"/>
    <w:rsid w:val="004C26FF"/>
    <w:rsid w:val="004C2916"/>
    <w:rsid w:val="004C2BBE"/>
    <w:rsid w:val="004C3012"/>
    <w:rsid w:val="004C3093"/>
    <w:rsid w:val="004C5B53"/>
    <w:rsid w:val="004C64D0"/>
    <w:rsid w:val="004C65AD"/>
    <w:rsid w:val="004C68DA"/>
    <w:rsid w:val="004C6B11"/>
    <w:rsid w:val="004C6CDF"/>
    <w:rsid w:val="004C75D7"/>
    <w:rsid w:val="004D114C"/>
    <w:rsid w:val="004D14CB"/>
    <w:rsid w:val="004D1537"/>
    <w:rsid w:val="004D1E3F"/>
    <w:rsid w:val="004D1EDA"/>
    <w:rsid w:val="004D2E65"/>
    <w:rsid w:val="004D3452"/>
    <w:rsid w:val="004D3584"/>
    <w:rsid w:val="004D4162"/>
    <w:rsid w:val="004D5017"/>
    <w:rsid w:val="004D5862"/>
    <w:rsid w:val="004D5CF5"/>
    <w:rsid w:val="004D650E"/>
    <w:rsid w:val="004D7688"/>
    <w:rsid w:val="004D7729"/>
    <w:rsid w:val="004E0839"/>
    <w:rsid w:val="004E0B37"/>
    <w:rsid w:val="004E12EA"/>
    <w:rsid w:val="004E15EC"/>
    <w:rsid w:val="004E1AC9"/>
    <w:rsid w:val="004E221A"/>
    <w:rsid w:val="004E30D2"/>
    <w:rsid w:val="004E3AA6"/>
    <w:rsid w:val="004E424D"/>
    <w:rsid w:val="004E463F"/>
    <w:rsid w:val="004E50E2"/>
    <w:rsid w:val="004E6A29"/>
    <w:rsid w:val="004F0B84"/>
    <w:rsid w:val="004F1A18"/>
    <w:rsid w:val="004F23EF"/>
    <w:rsid w:val="004F2888"/>
    <w:rsid w:val="004F31AD"/>
    <w:rsid w:val="004F35C7"/>
    <w:rsid w:val="004F3AA3"/>
    <w:rsid w:val="004F45F6"/>
    <w:rsid w:val="004F491D"/>
    <w:rsid w:val="004F4A58"/>
    <w:rsid w:val="004F50A1"/>
    <w:rsid w:val="004F50BB"/>
    <w:rsid w:val="004F6C6C"/>
    <w:rsid w:val="004F7117"/>
    <w:rsid w:val="004F7623"/>
    <w:rsid w:val="004F788F"/>
    <w:rsid w:val="004F7CF3"/>
    <w:rsid w:val="00500FF5"/>
    <w:rsid w:val="005016AD"/>
    <w:rsid w:val="00501878"/>
    <w:rsid w:val="00501CD7"/>
    <w:rsid w:val="00501F0A"/>
    <w:rsid w:val="00502369"/>
    <w:rsid w:val="005030E0"/>
    <w:rsid w:val="005031E7"/>
    <w:rsid w:val="005038B0"/>
    <w:rsid w:val="00503A0D"/>
    <w:rsid w:val="00504473"/>
    <w:rsid w:val="00505782"/>
    <w:rsid w:val="005068F2"/>
    <w:rsid w:val="00507872"/>
    <w:rsid w:val="005103F8"/>
    <w:rsid w:val="005104FB"/>
    <w:rsid w:val="00511240"/>
    <w:rsid w:val="00512629"/>
    <w:rsid w:val="00512748"/>
    <w:rsid w:val="00512BC3"/>
    <w:rsid w:val="00513866"/>
    <w:rsid w:val="005138AF"/>
    <w:rsid w:val="00514642"/>
    <w:rsid w:val="0051467E"/>
    <w:rsid w:val="00514BB6"/>
    <w:rsid w:val="00515315"/>
    <w:rsid w:val="00515831"/>
    <w:rsid w:val="00515ABC"/>
    <w:rsid w:val="00515FD5"/>
    <w:rsid w:val="0051742E"/>
    <w:rsid w:val="005202C9"/>
    <w:rsid w:val="00520A97"/>
    <w:rsid w:val="00521709"/>
    <w:rsid w:val="00522BA9"/>
    <w:rsid w:val="0052335B"/>
    <w:rsid w:val="0052368F"/>
    <w:rsid w:val="00523F18"/>
    <w:rsid w:val="00524113"/>
    <w:rsid w:val="00524A95"/>
    <w:rsid w:val="00524B9B"/>
    <w:rsid w:val="005266F3"/>
    <w:rsid w:val="005275E6"/>
    <w:rsid w:val="00527F64"/>
    <w:rsid w:val="005304C1"/>
    <w:rsid w:val="00530E72"/>
    <w:rsid w:val="0053158B"/>
    <w:rsid w:val="00531672"/>
    <w:rsid w:val="00531848"/>
    <w:rsid w:val="00531F17"/>
    <w:rsid w:val="00532E5B"/>
    <w:rsid w:val="00534E2D"/>
    <w:rsid w:val="00535804"/>
    <w:rsid w:val="00536562"/>
    <w:rsid w:val="005373CD"/>
    <w:rsid w:val="00537C19"/>
    <w:rsid w:val="005416B0"/>
    <w:rsid w:val="0054448B"/>
    <w:rsid w:val="0054448F"/>
    <w:rsid w:val="00545D0A"/>
    <w:rsid w:val="0054686E"/>
    <w:rsid w:val="00546C0F"/>
    <w:rsid w:val="005470B0"/>
    <w:rsid w:val="0054718A"/>
    <w:rsid w:val="0054725E"/>
    <w:rsid w:val="00547CBD"/>
    <w:rsid w:val="005510CB"/>
    <w:rsid w:val="00551DBA"/>
    <w:rsid w:val="00552863"/>
    <w:rsid w:val="005529AB"/>
    <w:rsid w:val="00552D17"/>
    <w:rsid w:val="005549EA"/>
    <w:rsid w:val="00554F52"/>
    <w:rsid w:val="005558CB"/>
    <w:rsid w:val="00555A3A"/>
    <w:rsid w:val="00555DB4"/>
    <w:rsid w:val="00556447"/>
    <w:rsid w:val="00557B60"/>
    <w:rsid w:val="00557D7E"/>
    <w:rsid w:val="0056052E"/>
    <w:rsid w:val="00560715"/>
    <w:rsid w:val="005609D3"/>
    <w:rsid w:val="00560AD3"/>
    <w:rsid w:val="00561372"/>
    <w:rsid w:val="005619F6"/>
    <w:rsid w:val="00562079"/>
    <w:rsid w:val="005624BE"/>
    <w:rsid w:val="00562FF3"/>
    <w:rsid w:val="00563181"/>
    <w:rsid w:val="00563FC5"/>
    <w:rsid w:val="005647CF"/>
    <w:rsid w:val="00564D09"/>
    <w:rsid w:val="0056538B"/>
    <w:rsid w:val="005657DA"/>
    <w:rsid w:val="00566896"/>
    <w:rsid w:val="00566C1E"/>
    <w:rsid w:val="00567CE5"/>
    <w:rsid w:val="005704A9"/>
    <w:rsid w:val="00570903"/>
    <w:rsid w:val="00572B35"/>
    <w:rsid w:val="0057338E"/>
    <w:rsid w:val="005738A7"/>
    <w:rsid w:val="00573D98"/>
    <w:rsid w:val="00573E37"/>
    <w:rsid w:val="005742F5"/>
    <w:rsid w:val="00574499"/>
    <w:rsid w:val="00574667"/>
    <w:rsid w:val="0057514F"/>
    <w:rsid w:val="0057595C"/>
    <w:rsid w:val="0057596F"/>
    <w:rsid w:val="00575DCB"/>
    <w:rsid w:val="00576172"/>
    <w:rsid w:val="00576251"/>
    <w:rsid w:val="005778C0"/>
    <w:rsid w:val="00580572"/>
    <w:rsid w:val="005808BA"/>
    <w:rsid w:val="00580CAF"/>
    <w:rsid w:val="005813C4"/>
    <w:rsid w:val="0058290F"/>
    <w:rsid w:val="00582A68"/>
    <w:rsid w:val="0058356C"/>
    <w:rsid w:val="00584421"/>
    <w:rsid w:val="00584934"/>
    <w:rsid w:val="00584F33"/>
    <w:rsid w:val="005859A9"/>
    <w:rsid w:val="00586C1A"/>
    <w:rsid w:val="005878E2"/>
    <w:rsid w:val="00587B47"/>
    <w:rsid w:val="005900FC"/>
    <w:rsid w:val="0059040E"/>
    <w:rsid w:val="0059100D"/>
    <w:rsid w:val="005918DE"/>
    <w:rsid w:val="00592155"/>
    <w:rsid w:val="00592D3F"/>
    <w:rsid w:val="00593EBC"/>
    <w:rsid w:val="00594D99"/>
    <w:rsid w:val="00595D2E"/>
    <w:rsid w:val="00595D86"/>
    <w:rsid w:val="00595F4A"/>
    <w:rsid w:val="0059629B"/>
    <w:rsid w:val="005962AF"/>
    <w:rsid w:val="005963BB"/>
    <w:rsid w:val="005970EF"/>
    <w:rsid w:val="00597A3C"/>
    <w:rsid w:val="00597F4D"/>
    <w:rsid w:val="005A1074"/>
    <w:rsid w:val="005A1C8B"/>
    <w:rsid w:val="005A1F89"/>
    <w:rsid w:val="005A330E"/>
    <w:rsid w:val="005A39B6"/>
    <w:rsid w:val="005A4C6F"/>
    <w:rsid w:val="005A53BE"/>
    <w:rsid w:val="005A57A0"/>
    <w:rsid w:val="005A616E"/>
    <w:rsid w:val="005A6300"/>
    <w:rsid w:val="005A6814"/>
    <w:rsid w:val="005A6B4D"/>
    <w:rsid w:val="005A6DB1"/>
    <w:rsid w:val="005A6E4F"/>
    <w:rsid w:val="005A7739"/>
    <w:rsid w:val="005A780F"/>
    <w:rsid w:val="005B0407"/>
    <w:rsid w:val="005B17F6"/>
    <w:rsid w:val="005B1B48"/>
    <w:rsid w:val="005B2240"/>
    <w:rsid w:val="005B307E"/>
    <w:rsid w:val="005B31E3"/>
    <w:rsid w:val="005B3624"/>
    <w:rsid w:val="005B4641"/>
    <w:rsid w:val="005B46C0"/>
    <w:rsid w:val="005B4AF1"/>
    <w:rsid w:val="005B5F18"/>
    <w:rsid w:val="005C2096"/>
    <w:rsid w:val="005C2B72"/>
    <w:rsid w:val="005C4E98"/>
    <w:rsid w:val="005C64B9"/>
    <w:rsid w:val="005C6A62"/>
    <w:rsid w:val="005C7128"/>
    <w:rsid w:val="005C7613"/>
    <w:rsid w:val="005C76F5"/>
    <w:rsid w:val="005D1019"/>
    <w:rsid w:val="005D1312"/>
    <w:rsid w:val="005D1685"/>
    <w:rsid w:val="005D1CD1"/>
    <w:rsid w:val="005D1E8C"/>
    <w:rsid w:val="005D23B0"/>
    <w:rsid w:val="005D2478"/>
    <w:rsid w:val="005D3176"/>
    <w:rsid w:val="005D3C9D"/>
    <w:rsid w:val="005D3DF6"/>
    <w:rsid w:val="005D49C4"/>
    <w:rsid w:val="005D4A6C"/>
    <w:rsid w:val="005D4F83"/>
    <w:rsid w:val="005D5207"/>
    <w:rsid w:val="005D5C0F"/>
    <w:rsid w:val="005D6AC8"/>
    <w:rsid w:val="005D7C14"/>
    <w:rsid w:val="005E1197"/>
    <w:rsid w:val="005E12B5"/>
    <w:rsid w:val="005E2020"/>
    <w:rsid w:val="005E2697"/>
    <w:rsid w:val="005E2BE1"/>
    <w:rsid w:val="005E30B3"/>
    <w:rsid w:val="005E3AAB"/>
    <w:rsid w:val="005E3B2D"/>
    <w:rsid w:val="005E3D2B"/>
    <w:rsid w:val="005E492D"/>
    <w:rsid w:val="005E4B3F"/>
    <w:rsid w:val="005E5EEA"/>
    <w:rsid w:val="005E61F9"/>
    <w:rsid w:val="005E65D5"/>
    <w:rsid w:val="005E6A1E"/>
    <w:rsid w:val="005E7B0F"/>
    <w:rsid w:val="005F1696"/>
    <w:rsid w:val="005F17DD"/>
    <w:rsid w:val="005F2CB9"/>
    <w:rsid w:val="005F3514"/>
    <w:rsid w:val="005F35CF"/>
    <w:rsid w:val="005F4329"/>
    <w:rsid w:val="005F47CB"/>
    <w:rsid w:val="005F4A01"/>
    <w:rsid w:val="005F4D31"/>
    <w:rsid w:val="005F5107"/>
    <w:rsid w:val="005F5C54"/>
    <w:rsid w:val="005F6424"/>
    <w:rsid w:val="005F70AE"/>
    <w:rsid w:val="006017B4"/>
    <w:rsid w:val="00601C78"/>
    <w:rsid w:val="00603376"/>
    <w:rsid w:val="006055C8"/>
    <w:rsid w:val="006064BF"/>
    <w:rsid w:val="00606FF2"/>
    <w:rsid w:val="00607E32"/>
    <w:rsid w:val="00610B3A"/>
    <w:rsid w:val="00610CC8"/>
    <w:rsid w:val="00611508"/>
    <w:rsid w:val="006116A3"/>
    <w:rsid w:val="00611932"/>
    <w:rsid w:val="0061200E"/>
    <w:rsid w:val="0061210D"/>
    <w:rsid w:val="00612381"/>
    <w:rsid w:val="00613069"/>
    <w:rsid w:val="00613DBB"/>
    <w:rsid w:val="00614472"/>
    <w:rsid w:val="0061491C"/>
    <w:rsid w:val="00615E65"/>
    <w:rsid w:val="00615E83"/>
    <w:rsid w:val="006174A4"/>
    <w:rsid w:val="00617E41"/>
    <w:rsid w:val="00620C84"/>
    <w:rsid w:val="0062139A"/>
    <w:rsid w:val="006222EA"/>
    <w:rsid w:val="00622FA8"/>
    <w:rsid w:val="00623971"/>
    <w:rsid w:val="00623B1F"/>
    <w:rsid w:val="006255BC"/>
    <w:rsid w:val="00625904"/>
    <w:rsid w:val="006268AD"/>
    <w:rsid w:val="00627977"/>
    <w:rsid w:val="00627CA0"/>
    <w:rsid w:val="006303F4"/>
    <w:rsid w:val="006311D7"/>
    <w:rsid w:val="006313F0"/>
    <w:rsid w:val="00631EE0"/>
    <w:rsid w:val="00632204"/>
    <w:rsid w:val="006323CD"/>
    <w:rsid w:val="00632A1F"/>
    <w:rsid w:val="00632BF2"/>
    <w:rsid w:val="006330DC"/>
    <w:rsid w:val="0063459C"/>
    <w:rsid w:val="00634A09"/>
    <w:rsid w:val="00634C2C"/>
    <w:rsid w:val="00634F29"/>
    <w:rsid w:val="006352D6"/>
    <w:rsid w:val="00635642"/>
    <w:rsid w:val="006368AC"/>
    <w:rsid w:val="006412C0"/>
    <w:rsid w:val="006414D8"/>
    <w:rsid w:val="00641AAE"/>
    <w:rsid w:val="00641E8B"/>
    <w:rsid w:val="00642152"/>
    <w:rsid w:val="00642B69"/>
    <w:rsid w:val="00643002"/>
    <w:rsid w:val="00643402"/>
    <w:rsid w:val="00643B5F"/>
    <w:rsid w:val="00645313"/>
    <w:rsid w:val="00645398"/>
    <w:rsid w:val="006455B4"/>
    <w:rsid w:val="00645CD2"/>
    <w:rsid w:val="00647B46"/>
    <w:rsid w:val="00650920"/>
    <w:rsid w:val="00650BD4"/>
    <w:rsid w:val="006513DA"/>
    <w:rsid w:val="00651A6A"/>
    <w:rsid w:val="0065240D"/>
    <w:rsid w:val="006525FD"/>
    <w:rsid w:val="00652EA6"/>
    <w:rsid w:val="00653102"/>
    <w:rsid w:val="0065328C"/>
    <w:rsid w:val="0065366C"/>
    <w:rsid w:val="006539F7"/>
    <w:rsid w:val="00654C10"/>
    <w:rsid w:val="006556E6"/>
    <w:rsid w:val="00655EB9"/>
    <w:rsid w:val="00656F78"/>
    <w:rsid w:val="00657E3D"/>
    <w:rsid w:val="00660157"/>
    <w:rsid w:val="006608AA"/>
    <w:rsid w:val="00661061"/>
    <w:rsid w:val="006614B1"/>
    <w:rsid w:val="006616F0"/>
    <w:rsid w:val="00661EE0"/>
    <w:rsid w:val="0066239B"/>
    <w:rsid w:val="00662755"/>
    <w:rsid w:val="0066350E"/>
    <w:rsid w:val="00664D4D"/>
    <w:rsid w:val="00664F6F"/>
    <w:rsid w:val="006651A5"/>
    <w:rsid w:val="00665733"/>
    <w:rsid w:val="00665B61"/>
    <w:rsid w:val="00666165"/>
    <w:rsid w:val="00666A47"/>
    <w:rsid w:val="00666D15"/>
    <w:rsid w:val="00666EE2"/>
    <w:rsid w:val="00667211"/>
    <w:rsid w:val="00667D1C"/>
    <w:rsid w:val="00670484"/>
    <w:rsid w:val="0067068B"/>
    <w:rsid w:val="00671224"/>
    <w:rsid w:val="006715DE"/>
    <w:rsid w:val="00671BD8"/>
    <w:rsid w:val="00672C40"/>
    <w:rsid w:val="00672DA2"/>
    <w:rsid w:val="00673AD6"/>
    <w:rsid w:val="006742AA"/>
    <w:rsid w:val="006742B0"/>
    <w:rsid w:val="006743FC"/>
    <w:rsid w:val="00674466"/>
    <w:rsid w:val="00674D4B"/>
    <w:rsid w:val="00674F14"/>
    <w:rsid w:val="0067526E"/>
    <w:rsid w:val="0067627E"/>
    <w:rsid w:val="00676371"/>
    <w:rsid w:val="00677ADE"/>
    <w:rsid w:val="00680D5D"/>
    <w:rsid w:val="00680F5D"/>
    <w:rsid w:val="00681557"/>
    <w:rsid w:val="00681884"/>
    <w:rsid w:val="0068201E"/>
    <w:rsid w:val="006830AA"/>
    <w:rsid w:val="00683ED0"/>
    <w:rsid w:val="006841CA"/>
    <w:rsid w:val="00684F72"/>
    <w:rsid w:val="0068604F"/>
    <w:rsid w:val="00686907"/>
    <w:rsid w:val="00687029"/>
    <w:rsid w:val="006876BC"/>
    <w:rsid w:val="006907E0"/>
    <w:rsid w:val="00690B42"/>
    <w:rsid w:val="00690BA9"/>
    <w:rsid w:val="00691983"/>
    <w:rsid w:val="00691AC7"/>
    <w:rsid w:val="00692559"/>
    <w:rsid w:val="00693240"/>
    <w:rsid w:val="006932B0"/>
    <w:rsid w:val="006942CA"/>
    <w:rsid w:val="0069431F"/>
    <w:rsid w:val="006945E3"/>
    <w:rsid w:val="00694851"/>
    <w:rsid w:val="00694C31"/>
    <w:rsid w:val="00694F0D"/>
    <w:rsid w:val="00695AFE"/>
    <w:rsid w:val="00695B25"/>
    <w:rsid w:val="00695DB5"/>
    <w:rsid w:val="0069637B"/>
    <w:rsid w:val="006965E2"/>
    <w:rsid w:val="00697BA3"/>
    <w:rsid w:val="006A0AD8"/>
    <w:rsid w:val="006A0C89"/>
    <w:rsid w:val="006A0F9A"/>
    <w:rsid w:val="006A1E09"/>
    <w:rsid w:val="006A25DA"/>
    <w:rsid w:val="006A2C7D"/>
    <w:rsid w:val="006A2DB7"/>
    <w:rsid w:val="006A32F3"/>
    <w:rsid w:val="006A3388"/>
    <w:rsid w:val="006A3468"/>
    <w:rsid w:val="006A34E4"/>
    <w:rsid w:val="006A3BE0"/>
    <w:rsid w:val="006A3FF5"/>
    <w:rsid w:val="006A46CB"/>
    <w:rsid w:val="006A48B2"/>
    <w:rsid w:val="006A4B4C"/>
    <w:rsid w:val="006A4B5C"/>
    <w:rsid w:val="006A4C89"/>
    <w:rsid w:val="006A52F3"/>
    <w:rsid w:val="006A561E"/>
    <w:rsid w:val="006A56B3"/>
    <w:rsid w:val="006A587A"/>
    <w:rsid w:val="006A5EFA"/>
    <w:rsid w:val="006A602A"/>
    <w:rsid w:val="006A6137"/>
    <w:rsid w:val="006B0599"/>
    <w:rsid w:val="006B0E48"/>
    <w:rsid w:val="006B15F0"/>
    <w:rsid w:val="006B258A"/>
    <w:rsid w:val="006B2BB4"/>
    <w:rsid w:val="006B3452"/>
    <w:rsid w:val="006B3E57"/>
    <w:rsid w:val="006B3E6E"/>
    <w:rsid w:val="006B477D"/>
    <w:rsid w:val="006B5B31"/>
    <w:rsid w:val="006B6153"/>
    <w:rsid w:val="006B64EB"/>
    <w:rsid w:val="006B6E1F"/>
    <w:rsid w:val="006B727B"/>
    <w:rsid w:val="006C00A8"/>
    <w:rsid w:val="006C0892"/>
    <w:rsid w:val="006C11A8"/>
    <w:rsid w:val="006C139B"/>
    <w:rsid w:val="006C15A3"/>
    <w:rsid w:val="006C1984"/>
    <w:rsid w:val="006C1A8D"/>
    <w:rsid w:val="006C22B1"/>
    <w:rsid w:val="006C2387"/>
    <w:rsid w:val="006C3197"/>
    <w:rsid w:val="006C3834"/>
    <w:rsid w:val="006C5F1F"/>
    <w:rsid w:val="006C649E"/>
    <w:rsid w:val="006C65BB"/>
    <w:rsid w:val="006C675A"/>
    <w:rsid w:val="006C76C2"/>
    <w:rsid w:val="006D0E6A"/>
    <w:rsid w:val="006D0FBE"/>
    <w:rsid w:val="006D191F"/>
    <w:rsid w:val="006D24A9"/>
    <w:rsid w:val="006D28CC"/>
    <w:rsid w:val="006D3036"/>
    <w:rsid w:val="006D35C0"/>
    <w:rsid w:val="006D3718"/>
    <w:rsid w:val="006D3ABF"/>
    <w:rsid w:val="006D3B7D"/>
    <w:rsid w:val="006D3D49"/>
    <w:rsid w:val="006D41D5"/>
    <w:rsid w:val="006D4258"/>
    <w:rsid w:val="006D4CFF"/>
    <w:rsid w:val="006D5407"/>
    <w:rsid w:val="006D5EF3"/>
    <w:rsid w:val="006D5F81"/>
    <w:rsid w:val="006D62B7"/>
    <w:rsid w:val="006D693D"/>
    <w:rsid w:val="006D7644"/>
    <w:rsid w:val="006E1734"/>
    <w:rsid w:val="006E27F5"/>
    <w:rsid w:val="006E4020"/>
    <w:rsid w:val="006E5568"/>
    <w:rsid w:val="006E62A1"/>
    <w:rsid w:val="006E6315"/>
    <w:rsid w:val="006E6849"/>
    <w:rsid w:val="006E6C4C"/>
    <w:rsid w:val="006E7169"/>
    <w:rsid w:val="006E7541"/>
    <w:rsid w:val="006E7F84"/>
    <w:rsid w:val="006E7FE6"/>
    <w:rsid w:val="006F013A"/>
    <w:rsid w:val="006F09B2"/>
    <w:rsid w:val="006F0B02"/>
    <w:rsid w:val="006F0B44"/>
    <w:rsid w:val="006F249A"/>
    <w:rsid w:val="006F24C5"/>
    <w:rsid w:val="006F2E96"/>
    <w:rsid w:val="006F3A2B"/>
    <w:rsid w:val="006F3F38"/>
    <w:rsid w:val="006F425D"/>
    <w:rsid w:val="006F48D8"/>
    <w:rsid w:val="006F5433"/>
    <w:rsid w:val="006F5607"/>
    <w:rsid w:val="006F572A"/>
    <w:rsid w:val="006F58B5"/>
    <w:rsid w:val="006F5961"/>
    <w:rsid w:val="006F5EF9"/>
    <w:rsid w:val="006F6D05"/>
    <w:rsid w:val="006F77F8"/>
    <w:rsid w:val="006F7D41"/>
    <w:rsid w:val="00700A2C"/>
    <w:rsid w:val="0070109A"/>
    <w:rsid w:val="007019E9"/>
    <w:rsid w:val="00702262"/>
    <w:rsid w:val="007032E3"/>
    <w:rsid w:val="0070350C"/>
    <w:rsid w:val="0070661B"/>
    <w:rsid w:val="00706922"/>
    <w:rsid w:val="007075BA"/>
    <w:rsid w:val="00707945"/>
    <w:rsid w:val="00707ACC"/>
    <w:rsid w:val="007100BB"/>
    <w:rsid w:val="00710217"/>
    <w:rsid w:val="0071046F"/>
    <w:rsid w:val="0071067F"/>
    <w:rsid w:val="00710932"/>
    <w:rsid w:val="00711DC6"/>
    <w:rsid w:val="007134E5"/>
    <w:rsid w:val="00713D21"/>
    <w:rsid w:val="007140C3"/>
    <w:rsid w:val="0071425B"/>
    <w:rsid w:val="00714CB1"/>
    <w:rsid w:val="00715D9C"/>
    <w:rsid w:val="00717382"/>
    <w:rsid w:val="0071777B"/>
    <w:rsid w:val="00717B2F"/>
    <w:rsid w:val="00717DE2"/>
    <w:rsid w:val="007202F5"/>
    <w:rsid w:val="007203F4"/>
    <w:rsid w:val="00721132"/>
    <w:rsid w:val="00721284"/>
    <w:rsid w:val="00723879"/>
    <w:rsid w:val="00723FB3"/>
    <w:rsid w:val="007245FF"/>
    <w:rsid w:val="0072534B"/>
    <w:rsid w:val="00725B81"/>
    <w:rsid w:val="00726AAA"/>
    <w:rsid w:val="00726E1F"/>
    <w:rsid w:val="00726F01"/>
    <w:rsid w:val="007272B9"/>
    <w:rsid w:val="00727713"/>
    <w:rsid w:val="00727BC4"/>
    <w:rsid w:val="00730717"/>
    <w:rsid w:val="007309F6"/>
    <w:rsid w:val="007312F0"/>
    <w:rsid w:val="00731AB4"/>
    <w:rsid w:val="00731F72"/>
    <w:rsid w:val="0073219E"/>
    <w:rsid w:val="00732BF0"/>
    <w:rsid w:val="00734200"/>
    <w:rsid w:val="0073468E"/>
    <w:rsid w:val="00734D0D"/>
    <w:rsid w:val="007352FD"/>
    <w:rsid w:val="00735BDF"/>
    <w:rsid w:val="00735F32"/>
    <w:rsid w:val="00736670"/>
    <w:rsid w:val="007367B0"/>
    <w:rsid w:val="00736C73"/>
    <w:rsid w:val="00736CC5"/>
    <w:rsid w:val="00740AD9"/>
    <w:rsid w:val="00740F86"/>
    <w:rsid w:val="007414A5"/>
    <w:rsid w:val="007418FC"/>
    <w:rsid w:val="00742625"/>
    <w:rsid w:val="0074279F"/>
    <w:rsid w:val="00742981"/>
    <w:rsid w:val="00742E69"/>
    <w:rsid w:val="00743061"/>
    <w:rsid w:val="007434A2"/>
    <w:rsid w:val="0074375F"/>
    <w:rsid w:val="00743C97"/>
    <w:rsid w:val="0074474F"/>
    <w:rsid w:val="00744EBF"/>
    <w:rsid w:val="0074558B"/>
    <w:rsid w:val="00745BBE"/>
    <w:rsid w:val="007476E3"/>
    <w:rsid w:val="00750065"/>
    <w:rsid w:val="00750FD2"/>
    <w:rsid w:val="00752A8B"/>
    <w:rsid w:val="00752AFF"/>
    <w:rsid w:val="007535F2"/>
    <w:rsid w:val="00753655"/>
    <w:rsid w:val="0075427A"/>
    <w:rsid w:val="00754ABC"/>
    <w:rsid w:val="007557A0"/>
    <w:rsid w:val="00755B39"/>
    <w:rsid w:val="007565ED"/>
    <w:rsid w:val="00756FCF"/>
    <w:rsid w:val="00757324"/>
    <w:rsid w:val="00757979"/>
    <w:rsid w:val="00757D2C"/>
    <w:rsid w:val="00757E2F"/>
    <w:rsid w:val="00760A93"/>
    <w:rsid w:val="00761C89"/>
    <w:rsid w:val="00762399"/>
    <w:rsid w:val="00762995"/>
    <w:rsid w:val="00764FE5"/>
    <w:rsid w:val="00765E64"/>
    <w:rsid w:val="00766605"/>
    <w:rsid w:val="0076711F"/>
    <w:rsid w:val="007703D5"/>
    <w:rsid w:val="0077078B"/>
    <w:rsid w:val="00770A52"/>
    <w:rsid w:val="0077190C"/>
    <w:rsid w:val="00771BAA"/>
    <w:rsid w:val="00771E3F"/>
    <w:rsid w:val="00772497"/>
    <w:rsid w:val="007731E8"/>
    <w:rsid w:val="007736E6"/>
    <w:rsid w:val="00773B84"/>
    <w:rsid w:val="00774BA6"/>
    <w:rsid w:val="00774EBC"/>
    <w:rsid w:val="00775833"/>
    <w:rsid w:val="00775A68"/>
    <w:rsid w:val="007765AD"/>
    <w:rsid w:val="00776B67"/>
    <w:rsid w:val="00776CC3"/>
    <w:rsid w:val="00776ECC"/>
    <w:rsid w:val="007808D9"/>
    <w:rsid w:val="007812B4"/>
    <w:rsid w:val="00781FEA"/>
    <w:rsid w:val="0078249A"/>
    <w:rsid w:val="00783E3F"/>
    <w:rsid w:val="00785B0D"/>
    <w:rsid w:val="00785BB2"/>
    <w:rsid w:val="007867FC"/>
    <w:rsid w:val="00786AF5"/>
    <w:rsid w:val="00787213"/>
    <w:rsid w:val="007879EA"/>
    <w:rsid w:val="00792CE4"/>
    <w:rsid w:val="00793E3C"/>
    <w:rsid w:val="00794003"/>
    <w:rsid w:val="00794090"/>
    <w:rsid w:val="0079471D"/>
    <w:rsid w:val="00794B8A"/>
    <w:rsid w:val="00794E2E"/>
    <w:rsid w:val="00796064"/>
    <w:rsid w:val="007967CA"/>
    <w:rsid w:val="00796C27"/>
    <w:rsid w:val="00797AB4"/>
    <w:rsid w:val="00797C52"/>
    <w:rsid w:val="007A179F"/>
    <w:rsid w:val="007A1816"/>
    <w:rsid w:val="007A222E"/>
    <w:rsid w:val="007A36BE"/>
    <w:rsid w:val="007A3A4D"/>
    <w:rsid w:val="007A4E14"/>
    <w:rsid w:val="007A4F35"/>
    <w:rsid w:val="007A5DD1"/>
    <w:rsid w:val="007A6368"/>
    <w:rsid w:val="007A6AE7"/>
    <w:rsid w:val="007B04EC"/>
    <w:rsid w:val="007B07B2"/>
    <w:rsid w:val="007B0C37"/>
    <w:rsid w:val="007B0ED2"/>
    <w:rsid w:val="007B17E9"/>
    <w:rsid w:val="007B205E"/>
    <w:rsid w:val="007B2CA4"/>
    <w:rsid w:val="007B4F43"/>
    <w:rsid w:val="007B554F"/>
    <w:rsid w:val="007B57A2"/>
    <w:rsid w:val="007B5E3F"/>
    <w:rsid w:val="007B608C"/>
    <w:rsid w:val="007B6711"/>
    <w:rsid w:val="007B695C"/>
    <w:rsid w:val="007B6F02"/>
    <w:rsid w:val="007C0BFD"/>
    <w:rsid w:val="007C0DDE"/>
    <w:rsid w:val="007C146E"/>
    <w:rsid w:val="007C238A"/>
    <w:rsid w:val="007C2A8E"/>
    <w:rsid w:val="007C2E67"/>
    <w:rsid w:val="007C34F2"/>
    <w:rsid w:val="007C3C4B"/>
    <w:rsid w:val="007C4016"/>
    <w:rsid w:val="007C4472"/>
    <w:rsid w:val="007C4D1F"/>
    <w:rsid w:val="007C4DDC"/>
    <w:rsid w:val="007C72DD"/>
    <w:rsid w:val="007C773A"/>
    <w:rsid w:val="007C7898"/>
    <w:rsid w:val="007D03DA"/>
    <w:rsid w:val="007D0460"/>
    <w:rsid w:val="007D1099"/>
    <w:rsid w:val="007D2725"/>
    <w:rsid w:val="007D2FDE"/>
    <w:rsid w:val="007D318B"/>
    <w:rsid w:val="007D3B10"/>
    <w:rsid w:val="007D595B"/>
    <w:rsid w:val="007D705F"/>
    <w:rsid w:val="007D7D92"/>
    <w:rsid w:val="007E0A3C"/>
    <w:rsid w:val="007E0C66"/>
    <w:rsid w:val="007E0F86"/>
    <w:rsid w:val="007E0FEC"/>
    <w:rsid w:val="007E0FF2"/>
    <w:rsid w:val="007E1172"/>
    <w:rsid w:val="007E1BE7"/>
    <w:rsid w:val="007E2A04"/>
    <w:rsid w:val="007E3270"/>
    <w:rsid w:val="007E3A28"/>
    <w:rsid w:val="007E3F7B"/>
    <w:rsid w:val="007E4594"/>
    <w:rsid w:val="007E46EF"/>
    <w:rsid w:val="007E566C"/>
    <w:rsid w:val="007E5EE9"/>
    <w:rsid w:val="007E60A0"/>
    <w:rsid w:val="007E62B3"/>
    <w:rsid w:val="007E640F"/>
    <w:rsid w:val="007E6DE8"/>
    <w:rsid w:val="007E6E77"/>
    <w:rsid w:val="007E6F4C"/>
    <w:rsid w:val="007F1163"/>
    <w:rsid w:val="007F11BE"/>
    <w:rsid w:val="007F1B29"/>
    <w:rsid w:val="007F2567"/>
    <w:rsid w:val="007F2581"/>
    <w:rsid w:val="007F2DB5"/>
    <w:rsid w:val="007F3257"/>
    <w:rsid w:val="007F3516"/>
    <w:rsid w:val="007F4F81"/>
    <w:rsid w:val="007F50CC"/>
    <w:rsid w:val="007F55E7"/>
    <w:rsid w:val="007F56DF"/>
    <w:rsid w:val="007F5D81"/>
    <w:rsid w:val="007F6295"/>
    <w:rsid w:val="007F63C6"/>
    <w:rsid w:val="007F6632"/>
    <w:rsid w:val="007F66A8"/>
    <w:rsid w:val="007F747F"/>
    <w:rsid w:val="008002FF"/>
    <w:rsid w:val="00800E7D"/>
    <w:rsid w:val="00801CE5"/>
    <w:rsid w:val="0080303C"/>
    <w:rsid w:val="00804B1D"/>
    <w:rsid w:val="00805973"/>
    <w:rsid w:val="00805B7D"/>
    <w:rsid w:val="00806171"/>
    <w:rsid w:val="00807612"/>
    <w:rsid w:val="00807DA1"/>
    <w:rsid w:val="00807FDB"/>
    <w:rsid w:val="0081169F"/>
    <w:rsid w:val="00811985"/>
    <w:rsid w:val="00811C72"/>
    <w:rsid w:val="00812134"/>
    <w:rsid w:val="008126C4"/>
    <w:rsid w:val="00812E7D"/>
    <w:rsid w:val="00814052"/>
    <w:rsid w:val="00814E11"/>
    <w:rsid w:val="008150AA"/>
    <w:rsid w:val="008154A2"/>
    <w:rsid w:val="008156FE"/>
    <w:rsid w:val="00815A42"/>
    <w:rsid w:val="0081653C"/>
    <w:rsid w:val="00816688"/>
    <w:rsid w:val="008167A1"/>
    <w:rsid w:val="008169C5"/>
    <w:rsid w:val="008174F9"/>
    <w:rsid w:val="0081752F"/>
    <w:rsid w:val="00817656"/>
    <w:rsid w:val="008179D5"/>
    <w:rsid w:val="00817A56"/>
    <w:rsid w:val="0082041E"/>
    <w:rsid w:val="00820842"/>
    <w:rsid w:val="00820A6E"/>
    <w:rsid w:val="0082114E"/>
    <w:rsid w:val="0082225B"/>
    <w:rsid w:val="00822626"/>
    <w:rsid w:val="00822A12"/>
    <w:rsid w:val="00822C58"/>
    <w:rsid w:val="0082312D"/>
    <w:rsid w:val="0082382A"/>
    <w:rsid w:val="008265D6"/>
    <w:rsid w:val="008266D5"/>
    <w:rsid w:val="00830A95"/>
    <w:rsid w:val="00831788"/>
    <w:rsid w:val="0083253E"/>
    <w:rsid w:val="00834197"/>
    <w:rsid w:val="00835B19"/>
    <w:rsid w:val="00835E3F"/>
    <w:rsid w:val="008361ED"/>
    <w:rsid w:val="00836A77"/>
    <w:rsid w:val="00836C70"/>
    <w:rsid w:val="008408FC"/>
    <w:rsid w:val="00841840"/>
    <w:rsid w:val="00842A14"/>
    <w:rsid w:val="0084330A"/>
    <w:rsid w:val="00843AA6"/>
    <w:rsid w:val="0084415A"/>
    <w:rsid w:val="0084463C"/>
    <w:rsid w:val="00844B13"/>
    <w:rsid w:val="0084554E"/>
    <w:rsid w:val="0084555A"/>
    <w:rsid w:val="008458F3"/>
    <w:rsid w:val="00846799"/>
    <w:rsid w:val="0085047D"/>
    <w:rsid w:val="00850B7C"/>
    <w:rsid w:val="00851C83"/>
    <w:rsid w:val="008527CC"/>
    <w:rsid w:val="00853997"/>
    <w:rsid w:val="00856A25"/>
    <w:rsid w:val="008573AA"/>
    <w:rsid w:val="008617A3"/>
    <w:rsid w:val="00861800"/>
    <w:rsid w:val="00862265"/>
    <w:rsid w:val="008635A6"/>
    <w:rsid w:val="00864156"/>
    <w:rsid w:val="00866562"/>
    <w:rsid w:val="0086690A"/>
    <w:rsid w:val="00867D9F"/>
    <w:rsid w:val="00867EEB"/>
    <w:rsid w:val="008706E6"/>
    <w:rsid w:val="008706EA"/>
    <w:rsid w:val="00870BD4"/>
    <w:rsid w:val="00870EC4"/>
    <w:rsid w:val="008711B6"/>
    <w:rsid w:val="0087146A"/>
    <w:rsid w:val="0087294F"/>
    <w:rsid w:val="00873D77"/>
    <w:rsid w:val="00873E28"/>
    <w:rsid w:val="00874188"/>
    <w:rsid w:val="0087543A"/>
    <w:rsid w:val="008754CF"/>
    <w:rsid w:val="008755D7"/>
    <w:rsid w:val="0087584E"/>
    <w:rsid w:val="00875B2D"/>
    <w:rsid w:val="00876035"/>
    <w:rsid w:val="00880597"/>
    <w:rsid w:val="0088120F"/>
    <w:rsid w:val="00882D94"/>
    <w:rsid w:val="00884473"/>
    <w:rsid w:val="00885E4D"/>
    <w:rsid w:val="00890A36"/>
    <w:rsid w:val="0089212E"/>
    <w:rsid w:val="0089264B"/>
    <w:rsid w:val="00892829"/>
    <w:rsid w:val="00892D3E"/>
    <w:rsid w:val="00893146"/>
    <w:rsid w:val="008935C9"/>
    <w:rsid w:val="00893CAC"/>
    <w:rsid w:val="00893FB2"/>
    <w:rsid w:val="008946AB"/>
    <w:rsid w:val="00894CE6"/>
    <w:rsid w:val="00894E87"/>
    <w:rsid w:val="00895ADA"/>
    <w:rsid w:val="00895C2D"/>
    <w:rsid w:val="00896E0E"/>
    <w:rsid w:val="00896F5F"/>
    <w:rsid w:val="0089715D"/>
    <w:rsid w:val="008A00CB"/>
    <w:rsid w:val="008A08C0"/>
    <w:rsid w:val="008A109B"/>
    <w:rsid w:val="008A11AE"/>
    <w:rsid w:val="008A2C81"/>
    <w:rsid w:val="008A2D00"/>
    <w:rsid w:val="008A32B7"/>
    <w:rsid w:val="008A3301"/>
    <w:rsid w:val="008A34D8"/>
    <w:rsid w:val="008A37BB"/>
    <w:rsid w:val="008A3BF3"/>
    <w:rsid w:val="008A4BC8"/>
    <w:rsid w:val="008A5177"/>
    <w:rsid w:val="008A6155"/>
    <w:rsid w:val="008A6B1B"/>
    <w:rsid w:val="008A6B6A"/>
    <w:rsid w:val="008A7004"/>
    <w:rsid w:val="008A71C0"/>
    <w:rsid w:val="008A7FD5"/>
    <w:rsid w:val="008B09D5"/>
    <w:rsid w:val="008B0B2B"/>
    <w:rsid w:val="008B127A"/>
    <w:rsid w:val="008B3DCA"/>
    <w:rsid w:val="008B452A"/>
    <w:rsid w:val="008B55E3"/>
    <w:rsid w:val="008B59A3"/>
    <w:rsid w:val="008B6220"/>
    <w:rsid w:val="008B737F"/>
    <w:rsid w:val="008C0BA1"/>
    <w:rsid w:val="008C2AFA"/>
    <w:rsid w:val="008C4472"/>
    <w:rsid w:val="008C563E"/>
    <w:rsid w:val="008C5CF3"/>
    <w:rsid w:val="008D0490"/>
    <w:rsid w:val="008D0A86"/>
    <w:rsid w:val="008D0D82"/>
    <w:rsid w:val="008D223B"/>
    <w:rsid w:val="008D2302"/>
    <w:rsid w:val="008D2605"/>
    <w:rsid w:val="008D47BE"/>
    <w:rsid w:val="008D4E19"/>
    <w:rsid w:val="008D57C9"/>
    <w:rsid w:val="008D6A2F"/>
    <w:rsid w:val="008D6B4A"/>
    <w:rsid w:val="008D76E1"/>
    <w:rsid w:val="008D7917"/>
    <w:rsid w:val="008D7E10"/>
    <w:rsid w:val="008D7F35"/>
    <w:rsid w:val="008E03F9"/>
    <w:rsid w:val="008E2C72"/>
    <w:rsid w:val="008E31D4"/>
    <w:rsid w:val="008E3614"/>
    <w:rsid w:val="008E36CC"/>
    <w:rsid w:val="008E38C7"/>
    <w:rsid w:val="008E46E2"/>
    <w:rsid w:val="008E5257"/>
    <w:rsid w:val="008E5F72"/>
    <w:rsid w:val="008E7357"/>
    <w:rsid w:val="008E769F"/>
    <w:rsid w:val="008E7C30"/>
    <w:rsid w:val="008F0576"/>
    <w:rsid w:val="008F0938"/>
    <w:rsid w:val="008F0B86"/>
    <w:rsid w:val="008F1C63"/>
    <w:rsid w:val="008F1CF2"/>
    <w:rsid w:val="008F2E4A"/>
    <w:rsid w:val="008F389C"/>
    <w:rsid w:val="008F3B5F"/>
    <w:rsid w:val="008F4048"/>
    <w:rsid w:val="008F43C6"/>
    <w:rsid w:val="008F446D"/>
    <w:rsid w:val="008F50EF"/>
    <w:rsid w:val="008F54C0"/>
    <w:rsid w:val="008F5A37"/>
    <w:rsid w:val="008F6A29"/>
    <w:rsid w:val="008F7294"/>
    <w:rsid w:val="008F7645"/>
    <w:rsid w:val="008F7F5F"/>
    <w:rsid w:val="00900618"/>
    <w:rsid w:val="00900756"/>
    <w:rsid w:val="00900EC4"/>
    <w:rsid w:val="00900ECD"/>
    <w:rsid w:val="0090158F"/>
    <w:rsid w:val="009015D0"/>
    <w:rsid w:val="00901A7F"/>
    <w:rsid w:val="009033BF"/>
    <w:rsid w:val="00903562"/>
    <w:rsid w:val="0090360C"/>
    <w:rsid w:val="00903DE2"/>
    <w:rsid w:val="0090419C"/>
    <w:rsid w:val="00904C20"/>
    <w:rsid w:val="00904C34"/>
    <w:rsid w:val="00904F6F"/>
    <w:rsid w:val="00905B08"/>
    <w:rsid w:val="009075B2"/>
    <w:rsid w:val="00907639"/>
    <w:rsid w:val="00907C9F"/>
    <w:rsid w:val="009118B2"/>
    <w:rsid w:val="00911E90"/>
    <w:rsid w:val="00912D97"/>
    <w:rsid w:val="009131B8"/>
    <w:rsid w:val="0091577B"/>
    <w:rsid w:val="009162ED"/>
    <w:rsid w:val="00916D18"/>
    <w:rsid w:val="00916EC9"/>
    <w:rsid w:val="009170C8"/>
    <w:rsid w:val="009200F3"/>
    <w:rsid w:val="00920A49"/>
    <w:rsid w:val="0092139E"/>
    <w:rsid w:val="0092167E"/>
    <w:rsid w:val="00921ADA"/>
    <w:rsid w:val="009226E0"/>
    <w:rsid w:val="009231E0"/>
    <w:rsid w:val="00923330"/>
    <w:rsid w:val="009237FE"/>
    <w:rsid w:val="0092395E"/>
    <w:rsid w:val="00923C4C"/>
    <w:rsid w:val="00927C2F"/>
    <w:rsid w:val="00927D50"/>
    <w:rsid w:val="0093001B"/>
    <w:rsid w:val="00931265"/>
    <w:rsid w:val="009312C7"/>
    <w:rsid w:val="009312F3"/>
    <w:rsid w:val="00931807"/>
    <w:rsid w:val="00931982"/>
    <w:rsid w:val="0093206C"/>
    <w:rsid w:val="00933239"/>
    <w:rsid w:val="0093379B"/>
    <w:rsid w:val="00933BF4"/>
    <w:rsid w:val="009340D6"/>
    <w:rsid w:val="00934302"/>
    <w:rsid w:val="00935A1B"/>
    <w:rsid w:val="00935C39"/>
    <w:rsid w:val="0093642E"/>
    <w:rsid w:val="009378C4"/>
    <w:rsid w:val="00937AD8"/>
    <w:rsid w:val="009423ED"/>
    <w:rsid w:val="009424A6"/>
    <w:rsid w:val="00942B45"/>
    <w:rsid w:val="00943919"/>
    <w:rsid w:val="00943CF1"/>
    <w:rsid w:val="009442D8"/>
    <w:rsid w:val="009447E5"/>
    <w:rsid w:val="00944EB8"/>
    <w:rsid w:val="00945193"/>
    <w:rsid w:val="0094555E"/>
    <w:rsid w:val="009461AA"/>
    <w:rsid w:val="00946A2E"/>
    <w:rsid w:val="00946A37"/>
    <w:rsid w:val="00946DB7"/>
    <w:rsid w:val="00947039"/>
    <w:rsid w:val="00947695"/>
    <w:rsid w:val="00950B3C"/>
    <w:rsid w:val="00951FF0"/>
    <w:rsid w:val="009527CC"/>
    <w:rsid w:val="00952CDA"/>
    <w:rsid w:val="00953675"/>
    <w:rsid w:val="009548BF"/>
    <w:rsid w:val="00954992"/>
    <w:rsid w:val="009556A3"/>
    <w:rsid w:val="00956774"/>
    <w:rsid w:val="00956CBD"/>
    <w:rsid w:val="00956F4D"/>
    <w:rsid w:val="00960568"/>
    <w:rsid w:val="009613E2"/>
    <w:rsid w:val="00961F75"/>
    <w:rsid w:val="00962DE4"/>
    <w:rsid w:val="00962E2C"/>
    <w:rsid w:val="00963097"/>
    <w:rsid w:val="009638FD"/>
    <w:rsid w:val="00964A69"/>
    <w:rsid w:val="00965725"/>
    <w:rsid w:val="00970664"/>
    <w:rsid w:val="009738F9"/>
    <w:rsid w:val="00973C97"/>
    <w:rsid w:val="00973F8E"/>
    <w:rsid w:val="00975D8D"/>
    <w:rsid w:val="009763F8"/>
    <w:rsid w:val="00976541"/>
    <w:rsid w:val="00977573"/>
    <w:rsid w:val="00977D07"/>
    <w:rsid w:val="00977EB2"/>
    <w:rsid w:val="00980309"/>
    <w:rsid w:val="009808B3"/>
    <w:rsid w:val="009813F8"/>
    <w:rsid w:val="00983A62"/>
    <w:rsid w:val="0098400B"/>
    <w:rsid w:val="00984428"/>
    <w:rsid w:val="00984463"/>
    <w:rsid w:val="009852B9"/>
    <w:rsid w:val="00985A5A"/>
    <w:rsid w:val="0098612D"/>
    <w:rsid w:val="009863EB"/>
    <w:rsid w:val="009869E3"/>
    <w:rsid w:val="00990A0E"/>
    <w:rsid w:val="0099188D"/>
    <w:rsid w:val="00991993"/>
    <w:rsid w:val="00992087"/>
    <w:rsid w:val="00992EAC"/>
    <w:rsid w:val="00993BF0"/>
    <w:rsid w:val="00994C63"/>
    <w:rsid w:val="009952EA"/>
    <w:rsid w:val="00995319"/>
    <w:rsid w:val="009979E6"/>
    <w:rsid w:val="009A0DE2"/>
    <w:rsid w:val="009A0E99"/>
    <w:rsid w:val="009A0F05"/>
    <w:rsid w:val="009A12DF"/>
    <w:rsid w:val="009A18C8"/>
    <w:rsid w:val="009A236A"/>
    <w:rsid w:val="009A3CDB"/>
    <w:rsid w:val="009A430C"/>
    <w:rsid w:val="009A530C"/>
    <w:rsid w:val="009A59DA"/>
    <w:rsid w:val="009A6CAC"/>
    <w:rsid w:val="009A708D"/>
    <w:rsid w:val="009A7248"/>
    <w:rsid w:val="009A7CF8"/>
    <w:rsid w:val="009A7F50"/>
    <w:rsid w:val="009B05D9"/>
    <w:rsid w:val="009B0711"/>
    <w:rsid w:val="009B07C8"/>
    <w:rsid w:val="009B0BAC"/>
    <w:rsid w:val="009B1551"/>
    <w:rsid w:val="009B1925"/>
    <w:rsid w:val="009B1991"/>
    <w:rsid w:val="009B30F0"/>
    <w:rsid w:val="009B3112"/>
    <w:rsid w:val="009B3131"/>
    <w:rsid w:val="009B4B3B"/>
    <w:rsid w:val="009B50D8"/>
    <w:rsid w:val="009B5734"/>
    <w:rsid w:val="009B5985"/>
    <w:rsid w:val="009B5E35"/>
    <w:rsid w:val="009B5F7A"/>
    <w:rsid w:val="009B6757"/>
    <w:rsid w:val="009B68EC"/>
    <w:rsid w:val="009C06AD"/>
    <w:rsid w:val="009C0E90"/>
    <w:rsid w:val="009C131C"/>
    <w:rsid w:val="009C1D41"/>
    <w:rsid w:val="009C37DE"/>
    <w:rsid w:val="009C37FC"/>
    <w:rsid w:val="009C3F61"/>
    <w:rsid w:val="009C3FD0"/>
    <w:rsid w:val="009C4845"/>
    <w:rsid w:val="009C6000"/>
    <w:rsid w:val="009C709C"/>
    <w:rsid w:val="009C78DF"/>
    <w:rsid w:val="009C7F69"/>
    <w:rsid w:val="009D015C"/>
    <w:rsid w:val="009D0A7F"/>
    <w:rsid w:val="009D1476"/>
    <w:rsid w:val="009D1DC4"/>
    <w:rsid w:val="009D2EAA"/>
    <w:rsid w:val="009D34C0"/>
    <w:rsid w:val="009D3B45"/>
    <w:rsid w:val="009D471D"/>
    <w:rsid w:val="009D4D65"/>
    <w:rsid w:val="009D59D7"/>
    <w:rsid w:val="009D6A25"/>
    <w:rsid w:val="009D72C2"/>
    <w:rsid w:val="009E0668"/>
    <w:rsid w:val="009E0692"/>
    <w:rsid w:val="009E0867"/>
    <w:rsid w:val="009E14CB"/>
    <w:rsid w:val="009E1FBD"/>
    <w:rsid w:val="009E29BE"/>
    <w:rsid w:val="009E2DBB"/>
    <w:rsid w:val="009E48DE"/>
    <w:rsid w:val="009E4B89"/>
    <w:rsid w:val="009E4F4D"/>
    <w:rsid w:val="009E53F0"/>
    <w:rsid w:val="009E6B83"/>
    <w:rsid w:val="009E7273"/>
    <w:rsid w:val="009F0434"/>
    <w:rsid w:val="009F0600"/>
    <w:rsid w:val="009F08E1"/>
    <w:rsid w:val="009F18E5"/>
    <w:rsid w:val="009F1934"/>
    <w:rsid w:val="009F1B86"/>
    <w:rsid w:val="009F202C"/>
    <w:rsid w:val="009F2D65"/>
    <w:rsid w:val="009F2E71"/>
    <w:rsid w:val="009F3D3D"/>
    <w:rsid w:val="009F4E2F"/>
    <w:rsid w:val="009F5174"/>
    <w:rsid w:val="009F5197"/>
    <w:rsid w:val="009F5ADA"/>
    <w:rsid w:val="009F5D23"/>
    <w:rsid w:val="009F62F9"/>
    <w:rsid w:val="009F6C7D"/>
    <w:rsid w:val="009F7331"/>
    <w:rsid w:val="009F7A00"/>
    <w:rsid w:val="009F7A49"/>
    <w:rsid w:val="00A0068F"/>
    <w:rsid w:val="00A00F54"/>
    <w:rsid w:val="00A0106E"/>
    <w:rsid w:val="00A01314"/>
    <w:rsid w:val="00A01455"/>
    <w:rsid w:val="00A01713"/>
    <w:rsid w:val="00A01B3C"/>
    <w:rsid w:val="00A01D21"/>
    <w:rsid w:val="00A02160"/>
    <w:rsid w:val="00A02802"/>
    <w:rsid w:val="00A0699D"/>
    <w:rsid w:val="00A07538"/>
    <w:rsid w:val="00A07A9B"/>
    <w:rsid w:val="00A07DFF"/>
    <w:rsid w:val="00A1021E"/>
    <w:rsid w:val="00A107FC"/>
    <w:rsid w:val="00A10BBC"/>
    <w:rsid w:val="00A10F91"/>
    <w:rsid w:val="00A12256"/>
    <w:rsid w:val="00A1431A"/>
    <w:rsid w:val="00A14605"/>
    <w:rsid w:val="00A15838"/>
    <w:rsid w:val="00A158F1"/>
    <w:rsid w:val="00A15F13"/>
    <w:rsid w:val="00A16435"/>
    <w:rsid w:val="00A167C0"/>
    <w:rsid w:val="00A16F8F"/>
    <w:rsid w:val="00A1714E"/>
    <w:rsid w:val="00A17455"/>
    <w:rsid w:val="00A179B3"/>
    <w:rsid w:val="00A2052D"/>
    <w:rsid w:val="00A20EEE"/>
    <w:rsid w:val="00A21AD8"/>
    <w:rsid w:val="00A22A3E"/>
    <w:rsid w:val="00A22D56"/>
    <w:rsid w:val="00A22FCB"/>
    <w:rsid w:val="00A2356A"/>
    <w:rsid w:val="00A23971"/>
    <w:rsid w:val="00A23A1B"/>
    <w:rsid w:val="00A2453E"/>
    <w:rsid w:val="00A24AF7"/>
    <w:rsid w:val="00A26D9E"/>
    <w:rsid w:val="00A27535"/>
    <w:rsid w:val="00A27890"/>
    <w:rsid w:val="00A306F7"/>
    <w:rsid w:val="00A3132C"/>
    <w:rsid w:val="00A320B8"/>
    <w:rsid w:val="00A321E0"/>
    <w:rsid w:val="00A326FF"/>
    <w:rsid w:val="00A32A6C"/>
    <w:rsid w:val="00A32F86"/>
    <w:rsid w:val="00A33904"/>
    <w:rsid w:val="00A359F1"/>
    <w:rsid w:val="00A36475"/>
    <w:rsid w:val="00A367CF"/>
    <w:rsid w:val="00A36849"/>
    <w:rsid w:val="00A4127B"/>
    <w:rsid w:val="00A42B66"/>
    <w:rsid w:val="00A42E87"/>
    <w:rsid w:val="00A43057"/>
    <w:rsid w:val="00A435C0"/>
    <w:rsid w:val="00A43D56"/>
    <w:rsid w:val="00A43D87"/>
    <w:rsid w:val="00A43D93"/>
    <w:rsid w:val="00A44A55"/>
    <w:rsid w:val="00A44BAB"/>
    <w:rsid w:val="00A45A5F"/>
    <w:rsid w:val="00A45B99"/>
    <w:rsid w:val="00A45C1B"/>
    <w:rsid w:val="00A46023"/>
    <w:rsid w:val="00A4669A"/>
    <w:rsid w:val="00A50DE5"/>
    <w:rsid w:val="00A529A4"/>
    <w:rsid w:val="00A52B64"/>
    <w:rsid w:val="00A546D0"/>
    <w:rsid w:val="00A54FF8"/>
    <w:rsid w:val="00A55082"/>
    <w:rsid w:val="00A55D69"/>
    <w:rsid w:val="00A56172"/>
    <w:rsid w:val="00A5730B"/>
    <w:rsid w:val="00A575B4"/>
    <w:rsid w:val="00A57CC7"/>
    <w:rsid w:val="00A6049C"/>
    <w:rsid w:val="00A60BA3"/>
    <w:rsid w:val="00A61448"/>
    <w:rsid w:val="00A61964"/>
    <w:rsid w:val="00A61C68"/>
    <w:rsid w:val="00A63757"/>
    <w:rsid w:val="00A6479C"/>
    <w:rsid w:val="00A647C0"/>
    <w:rsid w:val="00A64A13"/>
    <w:rsid w:val="00A64DB3"/>
    <w:rsid w:val="00A64EFF"/>
    <w:rsid w:val="00A64FD7"/>
    <w:rsid w:val="00A664E0"/>
    <w:rsid w:val="00A66A7B"/>
    <w:rsid w:val="00A671A8"/>
    <w:rsid w:val="00A67B50"/>
    <w:rsid w:val="00A703CB"/>
    <w:rsid w:val="00A7040D"/>
    <w:rsid w:val="00A71438"/>
    <w:rsid w:val="00A71A2B"/>
    <w:rsid w:val="00A72C07"/>
    <w:rsid w:val="00A73942"/>
    <w:rsid w:val="00A746BB"/>
    <w:rsid w:val="00A761F9"/>
    <w:rsid w:val="00A76E7E"/>
    <w:rsid w:val="00A77D12"/>
    <w:rsid w:val="00A8080C"/>
    <w:rsid w:val="00A80885"/>
    <w:rsid w:val="00A82F27"/>
    <w:rsid w:val="00A83334"/>
    <w:rsid w:val="00A83DDE"/>
    <w:rsid w:val="00A83ECA"/>
    <w:rsid w:val="00A84787"/>
    <w:rsid w:val="00A865C9"/>
    <w:rsid w:val="00A868AD"/>
    <w:rsid w:val="00A86B88"/>
    <w:rsid w:val="00A8749E"/>
    <w:rsid w:val="00A874E2"/>
    <w:rsid w:val="00A875A9"/>
    <w:rsid w:val="00A87820"/>
    <w:rsid w:val="00A87B31"/>
    <w:rsid w:val="00A930C2"/>
    <w:rsid w:val="00A935FB"/>
    <w:rsid w:val="00A943BB"/>
    <w:rsid w:val="00A94959"/>
    <w:rsid w:val="00A9556A"/>
    <w:rsid w:val="00A9562F"/>
    <w:rsid w:val="00A95C0C"/>
    <w:rsid w:val="00A96751"/>
    <w:rsid w:val="00A96CB6"/>
    <w:rsid w:val="00A9713C"/>
    <w:rsid w:val="00A971AF"/>
    <w:rsid w:val="00A97E0C"/>
    <w:rsid w:val="00AA06AE"/>
    <w:rsid w:val="00AA193F"/>
    <w:rsid w:val="00AA1BD1"/>
    <w:rsid w:val="00AA1E5E"/>
    <w:rsid w:val="00AA234F"/>
    <w:rsid w:val="00AA27F5"/>
    <w:rsid w:val="00AA2931"/>
    <w:rsid w:val="00AA42E4"/>
    <w:rsid w:val="00AA4355"/>
    <w:rsid w:val="00AA461D"/>
    <w:rsid w:val="00AA4776"/>
    <w:rsid w:val="00AA55F4"/>
    <w:rsid w:val="00AA60BC"/>
    <w:rsid w:val="00AA70CE"/>
    <w:rsid w:val="00AA739D"/>
    <w:rsid w:val="00AA74E1"/>
    <w:rsid w:val="00AB0515"/>
    <w:rsid w:val="00AB15EE"/>
    <w:rsid w:val="00AB19A2"/>
    <w:rsid w:val="00AB2FE2"/>
    <w:rsid w:val="00AB388C"/>
    <w:rsid w:val="00AB425A"/>
    <w:rsid w:val="00AB5469"/>
    <w:rsid w:val="00AB5BF2"/>
    <w:rsid w:val="00AB6657"/>
    <w:rsid w:val="00AB76E6"/>
    <w:rsid w:val="00AC2039"/>
    <w:rsid w:val="00AC24DC"/>
    <w:rsid w:val="00AC2695"/>
    <w:rsid w:val="00AC2F8C"/>
    <w:rsid w:val="00AC306B"/>
    <w:rsid w:val="00AC318C"/>
    <w:rsid w:val="00AC4B31"/>
    <w:rsid w:val="00AC5427"/>
    <w:rsid w:val="00AC54B2"/>
    <w:rsid w:val="00AC5EF0"/>
    <w:rsid w:val="00AC6A20"/>
    <w:rsid w:val="00AC6B78"/>
    <w:rsid w:val="00AD0545"/>
    <w:rsid w:val="00AD0CAD"/>
    <w:rsid w:val="00AD12C4"/>
    <w:rsid w:val="00AD18D6"/>
    <w:rsid w:val="00AD2F45"/>
    <w:rsid w:val="00AD432B"/>
    <w:rsid w:val="00AD4826"/>
    <w:rsid w:val="00AD4D5D"/>
    <w:rsid w:val="00AD4F94"/>
    <w:rsid w:val="00AD52D2"/>
    <w:rsid w:val="00AD6018"/>
    <w:rsid w:val="00AD65B4"/>
    <w:rsid w:val="00AD6A04"/>
    <w:rsid w:val="00AD6B6F"/>
    <w:rsid w:val="00AD6DF8"/>
    <w:rsid w:val="00AD6E3A"/>
    <w:rsid w:val="00AD7C50"/>
    <w:rsid w:val="00AE0806"/>
    <w:rsid w:val="00AE101B"/>
    <w:rsid w:val="00AE24B4"/>
    <w:rsid w:val="00AE2CA8"/>
    <w:rsid w:val="00AE43EE"/>
    <w:rsid w:val="00AE4754"/>
    <w:rsid w:val="00AE52FD"/>
    <w:rsid w:val="00AE702C"/>
    <w:rsid w:val="00AE726E"/>
    <w:rsid w:val="00AE7E71"/>
    <w:rsid w:val="00AF0DBB"/>
    <w:rsid w:val="00AF1364"/>
    <w:rsid w:val="00AF1ABC"/>
    <w:rsid w:val="00AF272C"/>
    <w:rsid w:val="00AF3E0C"/>
    <w:rsid w:val="00AF4664"/>
    <w:rsid w:val="00AF4E39"/>
    <w:rsid w:val="00AF561D"/>
    <w:rsid w:val="00AF573A"/>
    <w:rsid w:val="00AF5FF3"/>
    <w:rsid w:val="00AF61BB"/>
    <w:rsid w:val="00AF6510"/>
    <w:rsid w:val="00AF6D03"/>
    <w:rsid w:val="00AF6D29"/>
    <w:rsid w:val="00AF7329"/>
    <w:rsid w:val="00AF7359"/>
    <w:rsid w:val="00AF77A1"/>
    <w:rsid w:val="00B02198"/>
    <w:rsid w:val="00B02452"/>
    <w:rsid w:val="00B027BF"/>
    <w:rsid w:val="00B03429"/>
    <w:rsid w:val="00B04124"/>
    <w:rsid w:val="00B04B0F"/>
    <w:rsid w:val="00B04B9C"/>
    <w:rsid w:val="00B04E4E"/>
    <w:rsid w:val="00B065F4"/>
    <w:rsid w:val="00B07B20"/>
    <w:rsid w:val="00B10103"/>
    <w:rsid w:val="00B1013D"/>
    <w:rsid w:val="00B104F9"/>
    <w:rsid w:val="00B10C1C"/>
    <w:rsid w:val="00B11403"/>
    <w:rsid w:val="00B11A82"/>
    <w:rsid w:val="00B11B6D"/>
    <w:rsid w:val="00B132E4"/>
    <w:rsid w:val="00B137D8"/>
    <w:rsid w:val="00B153D2"/>
    <w:rsid w:val="00B15944"/>
    <w:rsid w:val="00B1639E"/>
    <w:rsid w:val="00B17FFE"/>
    <w:rsid w:val="00B2012C"/>
    <w:rsid w:val="00B20348"/>
    <w:rsid w:val="00B2042C"/>
    <w:rsid w:val="00B20709"/>
    <w:rsid w:val="00B20980"/>
    <w:rsid w:val="00B21D37"/>
    <w:rsid w:val="00B221D0"/>
    <w:rsid w:val="00B23166"/>
    <w:rsid w:val="00B23671"/>
    <w:rsid w:val="00B24ADA"/>
    <w:rsid w:val="00B254BF"/>
    <w:rsid w:val="00B2559F"/>
    <w:rsid w:val="00B25E9F"/>
    <w:rsid w:val="00B30B89"/>
    <w:rsid w:val="00B31794"/>
    <w:rsid w:val="00B33390"/>
    <w:rsid w:val="00B33D30"/>
    <w:rsid w:val="00B34C16"/>
    <w:rsid w:val="00B34F12"/>
    <w:rsid w:val="00B35AA0"/>
    <w:rsid w:val="00B36420"/>
    <w:rsid w:val="00B3676C"/>
    <w:rsid w:val="00B36975"/>
    <w:rsid w:val="00B36DBB"/>
    <w:rsid w:val="00B376CD"/>
    <w:rsid w:val="00B4049C"/>
    <w:rsid w:val="00B408DC"/>
    <w:rsid w:val="00B41B03"/>
    <w:rsid w:val="00B42281"/>
    <w:rsid w:val="00B42456"/>
    <w:rsid w:val="00B4334E"/>
    <w:rsid w:val="00B43E6D"/>
    <w:rsid w:val="00B43E75"/>
    <w:rsid w:val="00B44ABE"/>
    <w:rsid w:val="00B44B16"/>
    <w:rsid w:val="00B44D93"/>
    <w:rsid w:val="00B44E3C"/>
    <w:rsid w:val="00B45077"/>
    <w:rsid w:val="00B4520D"/>
    <w:rsid w:val="00B45256"/>
    <w:rsid w:val="00B4533D"/>
    <w:rsid w:val="00B46C0B"/>
    <w:rsid w:val="00B50989"/>
    <w:rsid w:val="00B50A64"/>
    <w:rsid w:val="00B51138"/>
    <w:rsid w:val="00B514F9"/>
    <w:rsid w:val="00B5192C"/>
    <w:rsid w:val="00B52D68"/>
    <w:rsid w:val="00B53B49"/>
    <w:rsid w:val="00B548BA"/>
    <w:rsid w:val="00B55CA9"/>
    <w:rsid w:val="00B56DAF"/>
    <w:rsid w:val="00B573FA"/>
    <w:rsid w:val="00B57CCF"/>
    <w:rsid w:val="00B60041"/>
    <w:rsid w:val="00B60133"/>
    <w:rsid w:val="00B62233"/>
    <w:rsid w:val="00B628AA"/>
    <w:rsid w:val="00B62D0E"/>
    <w:rsid w:val="00B6358D"/>
    <w:rsid w:val="00B63F51"/>
    <w:rsid w:val="00B640A0"/>
    <w:rsid w:val="00B668DA"/>
    <w:rsid w:val="00B669F6"/>
    <w:rsid w:val="00B66E41"/>
    <w:rsid w:val="00B67047"/>
    <w:rsid w:val="00B6709F"/>
    <w:rsid w:val="00B67264"/>
    <w:rsid w:val="00B70680"/>
    <w:rsid w:val="00B7074F"/>
    <w:rsid w:val="00B70772"/>
    <w:rsid w:val="00B71009"/>
    <w:rsid w:val="00B7268F"/>
    <w:rsid w:val="00B72E78"/>
    <w:rsid w:val="00B73844"/>
    <w:rsid w:val="00B743FA"/>
    <w:rsid w:val="00B74CDA"/>
    <w:rsid w:val="00B76138"/>
    <w:rsid w:val="00B81030"/>
    <w:rsid w:val="00B811EA"/>
    <w:rsid w:val="00B817AA"/>
    <w:rsid w:val="00B8203E"/>
    <w:rsid w:val="00B82735"/>
    <w:rsid w:val="00B82884"/>
    <w:rsid w:val="00B82FB1"/>
    <w:rsid w:val="00B83FA0"/>
    <w:rsid w:val="00B8483E"/>
    <w:rsid w:val="00B84BA3"/>
    <w:rsid w:val="00B84F1D"/>
    <w:rsid w:val="00B84F51"/>
    <w:rsid w:val="00B85456"/>
    <w:rsid w:val="00B85918"/>
    <w:rsid w:val="00B85A36"/>
    <w:rsid w:val="00B87248"/>
    <w:rsid w:val="00B90107"/>
    <w:rsid w:val="00B90D0B"/>
    <w:rsid w:val="00B91254"/>
    <w:rsid w:val="00B9138B"/>
    <w:rsid w:val="00B91CF5"/>
    <w:rsid w:val="00B92F68"/>
    <w:rsid w:val="00B93197"/>
    <w:rsid w:val="00B931D9"/>
    <w:rsid w:val="00B93793"/>
    <w:rsid w:val="00B93843"/>
    <w:rsid w:val="00B9387E"/>
    <w:rsid w:val="00B93A00"/>
    <w:rsid w:val="00B9416B"/>
    <w:rsid w:val="00B94254"/>
    <w:rsid w:val="00B945FC"/>
    <w:rsid w:val="00B94786"/>
    <w:rsid w:val="00B95DEC"/>
    <w:rsid w:val="00B9782F"/>
    <w:rsid w:val="00B97AA3"/>
    <w:rsid w:val="00B97CE7"/>
    <w:rsid w:val="00BA08B4"/>
    <w:rsid w:val="00BA1543"/>
    <w:rsid w:val="00BA2984"/>
    <w:rsid w:val="00BA387E"/>
    <w:rsid w:val="00BA55C2"/>
    <w:rsid w:val="00BA5A89"/>
    <w:rsid w:val="00BA5C38"/>
    <w:rsid w:val="00BA65E5"/>
    <w:rsid w:val="00BA6751"/>
    <w:rsid w:val="00BA6B4A"/>
    <w:rsid w:val="00BA774E"/>
    <w:rsid w:val="00BA7A7B"/>
    <w:rsid w:val="00BB05D5"/>
    <w:rsid w:val="00BB0BEC"/>
    <w:rsid w:val="00BB10A1"/>
    <w:rsid w:val="00BB19A4"/>
    <w:rsid w:val="00BB1B9D"/>
    <w:rsid w:val="00BB2884"/>
    <w:rsid w:val="00BB2A1E"/>
    <w:rsid w:val="00BB52AB"/>
    <w:rsid w:val="00BB537B"/>
    <w:rsid w:val="00BC0C17"/>
    <w:rsid w:val="00BC123A"/>
    <w:rsid w:val="00BC15B6"/>
    <w:rsid w:val="00BC170B"/>
    <w:rsid w:val="00BC177D"/>
    <w:rsid w:val="00BC1B93"/>
    <w:rsid w:val="00BC21AF"/>
    <w:rsid w:val="00BC3762"/>
    <w:rsid w:val="00BC37A2"/>
    <w:rsid w:val="00BC38EE"/>
    <w:rsid w:val="00BC3ED3"/>
    <w:rsid w:val="00BC3F6B"/>
    <w:rsid w:val="00BC41CB"/>
    <w:rsid w:val="00BC4B43"/>
    <w:rsid w:val="00BC4C2A"/>
    <w:rsid w:val="00BC55EF"/>
    <w:rsid w:val="00BC58C6"/>
    <w:rsid w:val="00BC76A1"/>
    <w:rsid w:val="00BC7E48"/>
    <w:rsid w:val="00BC7FFB"/>
    <w:rsid w:val="00BD0156"/>
    <w:rsid w:val="00BD198C"/>
    <w:rsid w:val="00BD2B1A"/>
    <w:rsid w:val="00BD2B1D"/>
    <w:rsid w:val="00BD319E"/>
    <w:rsid w:val="00BD3408"/>
    <w:rsid w:val="00BD3512"/>
    <w:rsid w:val="00BD3975"/>
    <w:rsid w:val="00BD4488"/>
    <w:rsid w:val="00BD4582"/>
    <w:rsid w:val="00BD4632"/>
    <w:rsid w:val="00BD4B79"/>
    <w:rsid w:val="00BD4EDC"/>
    <w:rsid w:val="00BD51E2"/>
    <w:rsid w:val="00BD6001"/>
    <w:rsid w:val="00BD6C30"/>
    <w:rsid w:val="00BD6C52"/>
    <w:rsid w:val="00BD78A3"/>
    <w:rsid w:val="00BE0A84"/>
    <w:rsid w:val="00BE0F8B"/>
    <w:rsid w:val="00BE2830"/>
    <w:rsid w:val="00BE2CF6"/>
    <w:rsid w:val="00BE2F35"/>
    <w:rsid w:val="00BE32D7"/>
    <w:rsid w:val="00BE3419"/>
    <w:rsid w:val="00BE39E4"/>
    <w:rsid w:val="00BE4143"/>
    <w:rsid w:val="00BE4DB3"/>
    <w:rsid w:val="00BE553F"/>
    <w:rsid w:val="00BE5764"/>
    <w:rsid w:val="00BE5790"/>
    <w:rsid w:val="00BE5A5E"/>
    <w:rsid w:val="00BE6755"/>
    <w:rsid w:val="00BE6C8D"/>
    <w:rsid w:val="00BE6DB3"/>
    <w:rsid w:val="00BE720E"/>
    <w:rsid w:val="00BE7C19"/>
    <w:rsid w:val="00BF0474"/>
    <w:rsid w:val="00BF0681"/>
    <w:rsid w:val="00BF3039"/>
    <w:rsid w:val="00BF4398"/>
    <w:rsid w:val="00BF6C70"/>
    <w:rsid w:val="00BF7768"/>
    <w:rsid w:val="00BF7844"/>
    <w:rsid w:val="00BF7864"/>
    <w:rsid w:val="00BF7DD5"/>
    <w:rsid w:val="00C026A8"/>
    <w:rsid w:val="00C0270D"/>
    <w:rsid w:val="00C02B6A"/>
    <w:rsid w:val="00C02FCB"/>
    <w:rsid w:val="00C03176"/>
    <w:rsid w:val="00C032BB"/>
    <w:rsid w:val="00C03410"/>
    <w:rsid w:val="00C03A98"/>
    <w:rsid w:val="00C04AE3"/>
    <w:rsid w:val="00C05CA4"/>
    <w:rsid w:val="00C0637D"/>
    <w:rsid w:val="00C067E2"/>
    <w:rsid w:val="00C06EEF"/>
    <w:rsid w:val="00C07045"/>
    <w:rsid w:val="00C07244"/>
    <w:rsid w:val="00C100C9"/>
    <w:rsid w:val="00C108CC"/>
    <w:rsid w:val="00C10F59"/>
    <w:rsid w:val="00C110A5"/>
    <w:rsid w:val="00C15F9C"/>
    <w:rsid w:val="00C16E2F"/>
    <w:rsid w:val="00C17782"/>
    <w:rsid w:val="00C178FF"/>
    <w:rsid w:val="00C17C4E"/>
    <w:rsid w:val="00C20107"/>
    <w:rsid w:val="00C206B7"/>
    <w:rsid w:val="00C213B1"/>
    <w:rsid w:val="00C2172F"/>
    <w:rsid w:val="00C21D65"/>
    <w:rsid w:val="00C22EDE"/>
    <w:rsid w:val="00C2399D"/>
    <w:rsid w:val="00C24325"/>
    <w:rsid w:val="00C250AA"/>
    <w:rsid w:val="00C25957"/>
    <w:rsid w:val="00C25DA4"/>
    <w:rsid w:val="00C270F6"/>
    <w:rsid w:val="00C27540"/>
    <w:rsid w:val="00C27728"/>
    <w:rsid w:val="00C27F38"/>
    <w:rsid w:val="00C304A2"/>
    <w:rsid w:val="00C30F79"/>
    <w:rsid w:val="00C31325"/>
    <w:rsid w:val="00C32BB0"/>
    <w:rsid w:val="00C33856"/>
    <w:rsid w:val="00C34BF4"/>
    <w:rsid w:val="00C350E2"/>
    <w:rsid w:val="00C35596"/>
    <w:rsid w:val="00C356D1"/>
    <w:rsid w:val="00C3586A"/>
    <w:rsid w:val="00C362FD"/>
    <w:rsid w:val="00C36750"/>
    <w:rsid w:val="00C413F9"/>
    <w:rsid w:val="00C42976"/>
    <w:rsid w:val="00C42F75"/>
    <w:rsid w:val="00C4331A"/>
    <w:rsid w:val="00C43727"/>
    <w:rsid w:val="00C43CF3"/>
    <w:rsid w:val="00C44DBE"/>
    <w:rsid w:val="00C453D6"/>
    <w:rsid w:val="00C47448"/>
    <w:rsid w:val="00C476AB"/>
    <w:rsid w:val="00C4780C"/>
    <w:rsid w:val="00C47A9C"/>
    <w:rsid w:val="00C47C5A"/>
    <w:rsid w:val="00C47C71"/>
    <w:rsid w:val="00C50134"/>
    <w:rsid w:val="00C51800"/>
    <w:rsid w:val="00C520F0"/>
    <w:rsid w:val="00C52333"/>
    <w:rsid w:val="00C52A56"/>
    <w:rsid w:val="00C52EB9"/>
    <w:rsid w:val="00C53153"/>
    <w:rsid w:val="00C536EF"/>
    <w:rsid w:val="00C53E77"/>
    <w:rsid w:val="00C54060"/>
    <w:rsid w:val="00C548C4"/>
    <w:rsid w:val="00C54B60"/>
    <w:rsid w:val="00C55720"/>
    <w:rsid w:val="00C567EA"/>
    <w:rsid w:val="00C568F8"/>
    <w:rsid w:val="00C56CD6"/>
    <w:rsid w:val="00C571E5"/>
    <w:rsid w:val="00C60D2A"/>
    <w:rsid w:val="00C61871"/>
    <w:rsid w:val="00C61A42"/>
    <w:rsid w:val="00C61D86"/>
    <w:rsid w:val="00C62579"/>
    <w:rsid w:val="00C631EF"/>
    <w:rsid w:val="00C63F5F"/>
    <w:rsid w:val="00C642DB"/>
    <w:rsid w:val="00C643A4"/>
    <w:rsid w:val="00C65973"/>
    <w:rsid w:val="00C65C60"/>
    <w:rsid w:val="00C66855"/>
    <w:rsid w:val="00C66A38"/>
    <w:rsid w:val="00C67F19"/>
    <w:rsid w:val="00C71465"/>
    <w:rsid w:val="00C7177F"/>
    <w:rsid w:val="00C72CCA"/>
    <w:rsid w:val="00C72FE6"/>
    <w:rsid w:val="00C7320F"/>
    <w:rsid w:val="00C735CB"/>
    <w:rsid w:val="00C7378E"/>
    <w:rsid w:val="00C74362"/>
    <w:rsid w:val="00C74C62"/>
    <w:rsid w:val="00C75B65"/>
    <w:rsid w:val="00C75C63"/>
    <w:rsid w:val="00C76ADB"/>
    <w:rsid w:val="00C76CC4"/>
    <w:rsid w:val="00C77415"/>
    <w:rsid w:val="00C77A2C"/>
    <w:rsid w:val="00C80B08"/>
    <w:rsid w:val="00C80DCA"/>
    <w:rsid w:val="00C80E73"/>
    <w:rsid w:val="00C80EF4"/>
    <w:rsid w:val="00C82D24"/>
    <w:rsid w:val="00C83984"/>
    <w:rsid w:val="00C850FA"/>
    <w:rsid w:val="00C8565F"/>
    <w:rsid w:val="00C861EE"/>
    <w:rsid w:val="00C86FA4"/>
    <w:rsid w:val="00C87447"/>
    <w:rsid w:val="00C9145D"/>
    <w:rsid w:val="00C919D3"/>
    <w:rsid w:val="00C93395"/>
    <w:rsid w:val="00C93AF5"/>
    <w:rsid w:val="00C940DF"/>
    <w:rsid w:val="00C943AB"/>
    <w:rsid w:val="00C953DC"/>
    <w:rsid w:val="00C957DD"/>
    <w:rsid w:val="00C95871"/>
    <w:rsid w:val="00C963DA"/>
    <w:rsid w:val="00C96CEE"/>
    <w:rsid w:val="00C96E6F"/>
    <w:rsid w:val="00C96F7C"/>
    <w:rsid w:val="00CA0834"/>
    <w:rsid w:val="00CA0C4E"/>
    <w:rsid w:val="00CA250A"/>
    <w:rsid w:val="00CA2A6D"/>
    <w:rsid w:val="00CA3433"/>
    <w:rsid w:val="00CA3796"/>
    <w:rsid w:val="00CA551E"/>
    <w:rsid w:val="00CA58FA"/>
    <w:rsid w:val="00CA5DA9"/>
    <w:rsid w:val="00CA633F"/>
    <w:rsid w:val="00CA6419"/>
    <w:rsid w:val="00CA642B"/>
    <w:rsid w:val="00CA6457"/>
    <w:rsid w:val="00CA64C8"/>
    <w:rsid w:val="00CA774F"/>
    <w:rsid w:val="00CA7BDB"/>
    <w:rsid w:val="00CB047F"/>
    <w:rsid w:val="00CB088E"/>
    <w:rsid w:val="00CB0B26"/>
    <w:rsid w:val="00CB0D20"/>
    <w:rsid w:val="00CB2142"/>
    <w:rsid w:val="00CB23F5"/>
    <w:rsid w:val="00CB268C"/>
    <w:rsid w:val="00CB283C"/>
    <w:rsid w:val="00CB2B4C"/>
    <w:rsid w:val="00CB31C1"/>
    <w:rsid w:val="00CB3B62"/>
    <w:rsid w:val="00CB3CAB"/>
    <w:rsid w:val="00CB4B75"/>
    <w:rsid w:val="00CB5981"/>
    <w:rsid w:val="00CB5CBD"/>
    <w:rsid w:val="00CB76F6"/>
    <w:rsid w:val="00CB7A14"/>
    <w:rsid w:val="00CC0AA1"/>
    <w:rsid w:val="00CC184C"/>
    <w:rsid w:val="00CC1C8C"/>
    <w:rsid w:val="00CC2E4F"/>
    <w:rsid w:val="00CC3045"/>
    <w:rsid w:val="00CC3249"/>
    <w:rsid w:val="00CC3394"/>
    <w:rsid w:val="00CC4693"/>
    <w:rsid w:val="00CC5D05"/>
    <w:rsid w:val="00CC633B"/>
    <w:rsid w:val="00CC6B5B"/>
    <w:rsid w:val="00CC762B"/>
    <w:rsid w:val="00CC7684"/>
    <w:rsid w:val="00CC7CD2"/>
    <w:rsid w:val="00CD016D"/>
    <w:rsid w:val="00CD03F9"/>
    <w:rsid w:val="00CD19B5"/>
    <w:rsid w:val="00CD2EC1"/>
    <w:rsid w:val="00CD2F39"/>
    <w:rsid w:val="00CD38A4"/>
    <w:rsid w:val="00CD4908"/>
    <w:rsid w:val="00CD4CC2"/>
    <w:rsid w:val="00CD5160"/>
    <w:rsid w:val="00CD5B5A"/>
    <w:rsid w:val="00CD7E60"/>
    <w:rsid w:val="00CD7E70"/>
    <w:rsid w:val="00CE168F"/>
    <w:rsid w:val="00CE25B2"/>
    <w:rsid w:val="00CE2652"/>
    <w:rsid w:val="00CE31FC"/>
    <w:rsid w:val="00CE426A"/>
    <w:rsid w:val="00CE430A"/>
    <w:rsid w:val="00CE4378"/>
    <w:rsid w:val="00CE4D37"/>
    <w:rsid w:val="00CE50F8"/>
    <w:rsid w:val="00CE5B74"/>
    <w:rsid w:val="00CE6B78"/>
    <w:rsid w:val="00CE774C"/>
    <w:rsid w:val="00CE7817"/>
    <w:rsid w:val="00CE793A"/>
    <w:rsid w:val="00CF0846"/>
    <w:rsid w:val="00CF152F"/>
    <w:rsid w:val="00CF3EE9"/>
    <w:rsid w:val="00CF4B64"/>
    <w:rsid w:val="00CF4C1C"/>
    <w:rsid w:val="00CF4C25"/>
    <w:rsid w:val="00CF5928"/>
    <w:rsid w:val="00CF6536"/>
    <w:rsid w:val="00CF6C3E"/>
    <w:rsid w:val="00CF6E8D"/>
    <w:rsid w:val="00CF6EE3"/>
    <w:rsid w:val="00CF7E4E"/>
    <w:rsid w:val="00D00321"/>
    <w:rsid w:val="00D00C07"/>
    <w:rsid w:val="00D00E4D"/>
    <w:rsid w:val="00D018DD"/>
    <w:rsid w:val="00D0201A"/>
    <w:rsid w:val="00D03D12"/>
    <w:rsid w:val="00D03DDE"/>
    <w:rsid w:val="00D03FA4"/>
    <w:rsid w:val="00D041D0"/>
    <w:rsid w:val="00D046C7"/>
    <w:rsid w:val="00D04813"/>
    <w:rsid w:val="00D05AE9"/>
    <w:rsid w:val="00D06298"/>
    <w:rsid w:val="00D06FFC"/>
    <w:rsid w:val="00D075BF"/>
    <w:rsid w:val="00D07C2E"/>
    <w:rsid w:val="00D10326"/>
    <w:rsid w:val="00D10493"/>
    <w:rsid w:val="00D10DF8"/>
    <w:rsid w:val="00D117D5"/>
    <w:rsid w:val="00D1211D"/>
    <w:rsid w:val="00D1274D"/>
    <w:rsid w:val="00D1277A"/>
    <w:rsid w:val="00D12E1F"/>
    <w:rsid w:val="00D13FBD"/>
    <w:rsid w:val="00D1455E"/>
    <w:rsid w:val="00D1457D"/>
    <w:rsid w:val="00D15762"/>
    <w:rsid w:val="00D164A4"/>
    <w:rsid w:val="00D16889"/>
    <w:rsid w:val="00D16B9B"/>
    <w:rsid w:val="00D1764C"/>
    <w:rsid w:val="00D17C23"/>
    <w:rsid w:val="00D20ABE"/>
    <w:rsid w:val="00D20C8D"/>
    <w:rsid w:val="00D22154"/>
    <w:rsid w:val="00D22917"/>
    <w:rsid w:val="00D24D24"/>
    <w:rsid w:val="00D25070"/>
    <w:rsid w:val="00D25278"/>
    <w:rsid w:val="00D259DB"/>
    <w:rsid w:val="00D27322"/>
    <w:rsid w:val="00D276D2"/>
    <w:rsid w:val="00D27A84"/>
    <w:rsid w:val="00D305D4"/>
    <w:rsid w:val="00D31180"/>
    <w:rsid w:val="00D3126F"/>
    <w:rsid w:val="00D313B5"/>
    <w:rsid w:val="00D313D0"/>
    <w:rsid w:val="00D31BB8"/>
    <w:rsid w:val="00D31C25"/>
    <w:rsid w:val="00D31FF6"/>
    <w:rsid w:val="00D32309"/>
    <w:rsid w:val="00D32C67"/>
    <w:rsid w:val="00D332DA"/>
    <w:rsid w:val="00D335A9"/>
    <w:rsid w:val="00D35F34"/>
    <w:rsid w:val="00D360AD"/>
    <w:rsid w:val="00D36230"/>
    <w:rsid w:val="00D36707"/>
    <w:rsid w:val="00D36F94"/>
    <w:rsid w:val="00D37920"/>
    <w:rsid w:val="00D40BC8"/>
    <w:rsid w:val="00D40E4E"/>
    <w:rsid w:val="00D41803"/>
    <w:rsid w:val="00D44DFA"/>
    <w:rsid w:val="00D4669F"/>
    <w:rsid w:val="00D4680A"/>
    <w:rsid w:val="00D46852"/>
    <w:rsid w:val="00D46C76"/>
    <w:rsid w:val="00D47222"/>
    <w:rsid w:val="00D47F02"/>
    <w:rsid w:val="00D5041E"/>
    <w:rsid w:val="00D50492"/>
    <w:rsid w:val="00D510AD"/>
    <w:rsid w:val="00D519A8"/>
    <w:rsid w:val="00D51AF4"/>
    <w:rsid w:val="00D51C79"/>
    <w:rsid w:val="00D521DA"/>
    <w:rsid w:val="00D528ED"/>
    <w:rsid w:val="00D52BE4"/>
    <w:rsid w:val="00D52E95"/>
    <w:rsid w:val="00D53B55"/>
    <w:rsid w:val="00D547DE"/>
    <w:rsid w:val="00D554A9"/>
    <w:rsid w:val="00D5564C"/>
    <w:rsid w:val="00D55C21"/>
    <w:rsid w:val="00D56436"/>
    <w:rsid w:val="00D56639"/>
    <w:rsid w:val="00D57FD7"/>
    <w:rsid w:val="00D6034D"/>
    <w:rsid w:val="00D6086D"/>
    <w:rsid w:val="00D61147"/>
    <w:rsid w:val="00D61B46"/>
    <w:rsid w:val="00D62799"/>
    <w:rsid w:val="00D63246"/>
    <w:rsid w:val="00D63611"/>
    <w:rsid w:val="00D63AEA"/>
    <w:rsid w:val="00D63B72"/>
    <w:rsid w:val="00D63FD7"/>
    <w:rsid w:val="00D650B6"/>
    <w:rsid w:val="00D65520"/>
    <w:rsid w:val="00D65FDD"/>
    <w:rsid w:val="00D662A7"/>
    <w:rsid w:val="00D66BBF"/>
    <w:rsid w:val="00D66C9F"/>
    <w:rsid w:val="00D678D1"/>
    <w:rsid w:val="00D67D37"/>
    <w:rsid w:val="00D702E4"/>
    <w:rsid w:val="00D70889"/>
    <w:rsid w:val="00D71D96"/>
    <w:rsid w:val="00D72677"/>
    <w:rsid w:val="00D7279E"/>
    <w:rsid w:val="00D728DD"/>
    <w:rsid w:val="00D730E5"/>
    <w:rsid w:val="00D73A0E"/>
    <w:rsid w:val="00D73AB4"/>
    <w:rsid w:val="00D73B38"/>
    <w:rsid w:val="00D75CAC"/>
    <w:rsid w:val="00D76113"/>
    <w:rsid w:val="00D767C4"/>
    <w:rsid w:val="00D779C1"/>
    <w:rsid w:val="00D80002"/>
    <w:rsid w:val="00D80555"/>
    <w:rsid w:val="00D81806"/>
    <w:rsid w:val="00D820C6"/>
    <w:rsid w:val="00D82952"/>
    <w:rsid w:val="00D836FC"/>
    <w:rsid w:val="00D838F2"/>
    <w:rsid w:val="00D839B8"/>
    <w:rsid w:val="00D85F77"/>
    <w:rsid w:val="00D8604D"/>
    <w:rsid w:val="00D861E1"/>
    <w:rsid w:val="00D867E6"/>
    <w:rsid w:val="00D872D9"/>
    <w:rsid w:val="00D90BCD"/>
    <w:rsid w:val="00D912E5"/>
    <w:rsid w:val="00D91CD5"/>
    <w:rsid w:val="00D933B0"/>
    <w:rsid w:val="00D95752"/>
    <w:rsid w:val="00D960B2"/>
    <w:rsid w:val="00D960F8"/>
    <w:rsid w:val="00D97EB6"/>
    <w:rsid w:val="00D97FF9"/>
    <w:rsid w:val="00DA09C4"/>
    <w:rsid w:val="00DA0B92"/>
    <w:rsid w:val="00DA1FAD"/>
    <w:rsid w:val="00DA2327"/>
    <w:rsid w:val="00DA2A2D"/>
    <w:rsid w:val="00DA30B5"/>
    <w:rsid w:val="00DA3417"/>
    <w:rsid w:val="00DA3ACA"/>
    <w:rsid w:val="00DA4636"/>
    <w:rsid w:val="00DA521A"/>
    <w:rsid w:val="00DA5EB5"/>
    <w:rsid w:val="00DA5F8C"/>
    <w:rsid w:val="00DA5FE0"/>
    <w:rsid w:val="00DA6207"/>
    <w:rsid w:val="00DA69E8"/>
    <w:rsid w:val="00DA6BD4"/>
    <w:rsid w:val="00DB006E"/>
    <w:rsid w:val="00DB0BC0"/>
    <w:rsid w:val="00DB1CF3"/>
    <w:rsid w:val="00DB1F2C"/>
    <w:rsid w:val="00DB2E86"/>
    <w:rsid w:val="00DB30F4"/>
    <w:rsid w:val="00DB5DC3"/>
    <w:rsid w:val="00DB7C12"/>
    <w:rsid w:val="00DC0429"/>
    <w:rsid w:val="00DC0903"/>
    <w:rsid w:val="00DC11A3"/>
    <w:rsid w:val="00DC12C0"/>
    <w:rsid w:val="00DC15C1"/>
    <w:rsid w:val="00DC19C0"/>
    <w:rsid w:val="00DC2420"/>
    <w:rsid w:val="00DC2705"/>
    <w:rsid w:val="00DC28EA"/>
    <w:rsid w:val="00DC296F"/>
    <w:rsid w:val="00DC2B49"/>
    <w:rsid w:val="00DC2CCD"/>
    <w:rsid w:val="00DC380B"/>
    <w:rsid w:val="00DC3DB5"/>
    <w:rsid w:val="00DC3F34"/>
    <w:rsid w:val="00DC42A0"/>
    <w:rsid w:val="00DC4A31"/>
    <w:rsid w:val="00DC4DCE"/>
    <w:rsid w:val="00DC5749"/>
    <w:rsid w:val="00DC575D"/>
    <w:rsid w:val="00DC6CC0"/>
    <w:rsid w:val="00DD0A0D"/>
    <w:rsid w:val="00DD1118"/>
    <w:rsid w:val="00DD19E4"/>
    <w:rsid w:val="00DD2E7A"/>
    <w:rsid w:val="00DD300B"/>
    <w:rsid w:val="00DD340A"/>
    <w:rsid w:val="00DD34BC"/>
    <w:rsid w:val="00DD3938"/>
    <w:rsid w:val="00DD40D4"/>
    <w:rsid w:val="00DD45B7"/>
    <w:rsid w:val="00DD4FD7"/>
    <w:rsid w:val="00DD5E10"/>
    <w:rsid w:val="00DD5F1C"/>
    <w:rsid w:val="00DD6245"/>
    <w:rsid w:val="00DD68CF"/>
    <w:rsid w:val="00DD6E2E"/>
    <w:rsid w:val="00DD7935"/>
    <w:rsid w:val="00DD7ABB"/>
    <w:rsid w:val="00DE12ED"/>
    <w:rsid w:val="00DE1914"/>
    <w:rsid w:val="00DE19F8"/>
    <w:rsid w:val="00DE251A"/>
    <w:rsid w:val="00DE2F34"/>
    <w:rsid w:val="00DE32E3"/>
    <w:rsid w:val="00DE3622"/>
    <w:rsid w:val="00DE3C75"/>
    <w:rsid w:val="00DE3D84"/>
    <w:rsid w:val="00DE4049"/>
    <w:rsid w:val="00DE410C"/>
    <w:rsid w:val="00DE466D"/>
    <w:rsid w:val="00DE4D06"/>
    <w:rsid w:val="00DE5522"/>
    <w:rsid w:val="00DE6205"/>
    <w:rsid w:val="00DE6638"/>
    <w:rsid w:val="00DE6BE5"/>
    <w:rsid w:val="00DE7C7E"/>
    <w:rsid w:val="00DF0718"/>
    <w:rsid w:val="00DF0DA0"/>
    <w:rsid w:val="00DF104A"/>
    <w:rsid w:val="00DF1A91"/>
    <w:rsid w:val="00DF1CDF"/>
    <w:rsid w:val="00DF2102"/>
    <w:rsid w:val="00DF3049"/>
    <w:rsid w:val="00DF39E0"/>
    <w:rsid w:val="00DF3BBB"/>
    <w:rsid w:val="00DF3D7E"/>
    <w:rsid w:val="00DF3FEF"/>
    <w:rsid w:val="00DF48D2"/>
    <w:rsid w:val="00DF4F9A"/>
    <w:rsid w:val="00DF670E"/>
    <w:rsid w:val="00DF6748"/>
    <w:rsid w:val="00DF75C0"/>
    <w:rsid w:val="00DF7680"/>
    <w:rsid w:val="00E0018C"/>
    <w:rsid w:val="00E004E6"/>
    <w:rsid w:val="00E0081F"/>
    <w:rsid w:val="00E00921"/>
    <w:rsid w:val="00E00B26"/>
    <w:rsid w:val="00E00B3A"/>
    <w:rsid w:val="00E01913"/>
    <w:rsid w:val="00E01C3A"/>
    <w:rsid w:val="00E02294"/>
    <w:rsid w:val="00E02BF4"/>
    <w:rsid w:val="00E02D37"/>
    <w:rsid w:val="00E03B0C"/>
    <w:rsid w:val="00E0446B"/>
    <w:rsid w:val="00E045D6"/>
    <w:rsid w:val="00E047AB"/>
    <w:rsid w:val="00E0544B"/>
    <w:rsid w:val="00E056A5"/>
    <w:rsid w:val="00E05D4B"/>
    <w:rsid w:val="00E06198"/>
    <w:rsid w:val="00E06F34"/>
    <w:rsid w:val="00E07688"/>
    <w:rsid w:val="00E10082"/>
    <w:rsid w:val="00E1143F"/>
    <w:rsid w:val="00E1150A"/>
    <w:rsid w:val="00E1178F"/>
    <w:rsid w:val="00E117B3"/>
    <w:rsid w:val="00E11904"/>
    <w:rsid w:val="00E11A8B"/>
    <w:rsid w:val="00E12515"/>
    <w:rsid w:val="00E131F2"/>
    <w:rsid w:val="00E132BF"/>
    <w:rsid w:val="00E133DE"/>
    <w:rsid w:val="00E138ED"/>
    <w:rsid w:val="00E13C39"/>
    <w:rsid w:val="00E1552F"/>
    <w:rsid w:val="00E1597B"/>
    <w:rsid w:val="00E16118"/>
    <w:rsid w:val="00E16D2C"/>
    <w:rsid w:val="00E1743E"/>
    <w:rsid w:val="00E17BB9"/>
    <w:rsid w:val="00E17D17"/>
    <w:rsid w:val="00E217CC"/>
    <w:rsid w:val="00E218B6"/>
    <w:rsid w:val="00E21F04"/>
    <w:rsid w:val="00E2253E"/>
    <w:rsid w:val="00E22694"/>
    <w:rsid w:val="00E228FE"/>
    <w:rsid w:val="00E23768"/>
    <w:rsid w:val="00E2397B"/>
    <w:rsid w:val="00E23B9E"/>
    <w:rsid w:val="00E23DDB"/>
    <w:rsid w:val="00E23FFC"/>
    <w:rsid w:val="00E257C3"/>
    <w:rsid w:val="00E25E6A"/>
    <w:rsid w:val="00E26535"/>
    <w:rsid w:val="00E26945"/>
    <w:rsid w:val="00E275B5"/>
    <w:rsid w:val="00E300FB"/>
    <w:rsid w:val="00E30E7A"/>
    <w:rsid w:val="00E30EE0"/>
    <w:rsid w:val="00E32F33"/>
    <w:rsid w:val="00E32F4E"/>
    <w:rsid w:val="00E34035"/>
    <w:rsid w:val="00E342D8"/>
    <w:rsid w:val="00E345FE"/>
    <w:rsid w:val="00E34705"/>
    <w:rsid w:val="00E361CD"/>
    <w:rsid w:val="00E36ACF"/>
    <w:rsid w:val="00E36D53"/>
    <w:rsid w:val="00E36EB6"/>
    <w:rsid w:val="00E37073"/>
    <w:rsid w:val="00E37481"/>
    <w:rsid w:val="00E374E2"/>
    <w:rsid w:val="00E407B2"/>
    <w:rsid w:val="00E40807"/>
    <w:rsid w:val="00E40E88"/>
    <w:rsid w:val="00E416F2"/>
    <w:rsid w:val="00E41765"/>
    <w:rsid w:val="00E422F7"/>
    <w:rsid w:val="00E447D0"/>
    <w:rsid w:val="00E44BB0"/>
    <w:rsid w:val="00E4518D"/>
    <w:rsid w:val="00E46DB2"/>
    <w:rsid w:val="00E471B8"/>
    <w:rsid w:val="00E47746"/>
    <w:rsid w:val="00E47B69"/>
    <w:rsid w:val="00E47BE2"/>
    <w:rsid w:val="00E52617"/>
    <w:rsid w:val="00E53855"/>
    <w:rsid w:val="00E539A8"/>
    <w:rsid w:val="00E53A6D"/>
    <w:rsid w:val="00E5437C"/>
    <w:rsid w:val="00E54495"/>
    <w:rsid w:val="00E54A9F"/>
    <w:rsid w:val="00E54E31"/>
    <w:rsid w:val="00E54FD5"/>
    <w:rsid w:val="00E561D4"/>
    <w:rsid w:val="00E56528"/>
    <w:rsid w:val="00E56E8E"/>
    <w:rsid w:val="00E57501"/>
    <w:rsid w:val="00E60501"/>
    <w:rsid w:val="00E621A8"/>
    <w:rsid w:val="00E62DE1"/>
    <w:rsid w:val="00E635DC"/>
    <w:rsid w:val="00E64CCC"/>
    <w:rsid w:val="00E66AAC"/>
    <w:rsid w:val="00E67373"/>
    <w:rsid w:val="00E67378"/>
    <w:rsid w:val="00E70C0D"/>
    <w:rsid w:val="00E70D2F"/>
    <w:rsid w:val="00E72AA6"/>
    <w:rsid w:val="00E7310D"/>
    <w:rsid w:val="00E737E4"/>
    <w:rsid w:val="00E73A72"/>
    <w:rsid w:val="00E73E8E"/>
    <w:rsid w:val="00E74D09"/>
    <w:rsid w:val="00E74D0C"/>
    <w:rsid w:val="00E7562E"/>
    <w:rsid w:val="00E76037"/>
    <w:rsid w:val="00E764FA"/>
    <w:rsid w:val="00E76FC7"/>
    <w:rsid w:val="00E779BC"/>
    <w:rsid w:val="00E77A8A"/>
    <w:rsid w:val="00E77EE0"/>
    <w:rsid w:val="00E80037"/>
    <w:rsid w:val="00E8086E"/>
    <w:rsid w:val="00E821A0"/>
    <w:rsid w:val="00E86C0D"/>
    <w:rsid w:val="00E903EC"/>
    <w:rsid w:val="00E90C99"/>
    <w:rsid w:val="00E90D30"/>
    <w:rsid w:val="00E9146B"/>
    <w:rsid w:val="00E924E2"/>
    <w:rsid w:val="00E92DB6"/>
    <w:rsid w:val="00E93266"/>
    <w:rsid w:val="00E93321"/>
    <w:rsid w:val="00E93722"/>
    <w:rsid w:val="00E941D1"/>
    <w:rsid w:val="00E951C4"/>
    <w:rsid w:val="00E95D26"/>
    <w:rsid w:val="00E9658C"/>
    <w:rsid w:val="00E97431"/>
    <w:rsid w:val="00E97670"/>
    <w:rsid w:val="00E97D3C"/>
    <w:rsid w:val="00EA01C0"/>
    <w:rsid w:val="00EA05EA"/>
    <w:rsid w:val="00EA0D68"/>
    <w:rsid w:val="00EA2F71"/>
    <w:rsid w:val="00EA3178"/>
    <w:rsid w:val="00EA338B"/>
    <w:rsid w:val="00EA499F"/>
    <w:rsid w:val="00EA523B"/>
    <w:rsid w:val="00EA5DFC"/>
    <w:rsid w:val="00EA5E7D"/>
    <w:rsid w:val="00EA66F0"/>
    <w:rsid w:val="00EA69B0"/>
    <w:rsid w:val="00EA6AEF"/>
    <w:rsid w:val="00EA79F1"/>
    <w:rsid w:val="00EA7D67"/>
    <w:rsid w:val="00EB00DA"/>
    <w:rsid w:val="00EB0739"/>
    <w:rsid w:val="00EB1D3F"/>
    <w:rsid w:val="00EB205D"/>
    <w:rsid w:val="00EB2C75"/>
    <w:rsid w:val="00EB34B3"/>
    <w:rsid w:val="00EB38FC"/>
    <w:rsid w:val="00EB4653"/>
    <w:rsid w:val="00EB4BFA"/>
    <w:rsid w:val="00EB4D32"/>
    <w:rsid w:val="00EB5693"/>
    <w:rsid w:val="00EB6538"/>
    <w:rsid w:val="00EB6711"/>
    <w:rsid w:val="00EB6C42"/>
    <w:rsid w:val="00EB70C8"/>
    <w:rsid w:val="00EB7546"/>
    <w:rsid w:val="00EC00E0"/>
    <w:rsid w:val="00EC0203"/>
    <w:rsid w:val="00EC0ACC"/>
    <w:rsid w:val="00EC0BD4"/>
    <w:rsid w:val="00EC18A3"/>
    <w:rsid w:val="00EC3597"/>
    <w:rsid w:val="00EC3604"/>
    <w:rsid w:val="00EC4467"/>
    <w:rsid w:val="00EC49F5"/>
    <w:rsid w:val="00EC511E"/>
    <w:rsid w:val="00EC636D"/>
    <w:rsid w:val="00EC68FE"/>
    <w:rsid w:val="00EC6E69"/>
    <w:rsid w:val="00EC7701"/>
    <w:rsid w:val="00EC78F0"/>
    <w:rsid w:val="00EC7B95"/>
    <w:rsid w:val="00ED06F6"/>
    <w:rsid w:val="00ED0F98"/>
    <w:rsid w:val="00ED1B96"/>
    <w:rsid w:val="00ED21EB"/>
    <w:rsid w:val="00ED29B0"/>
    <w:rsid w:val="00ED324F"/>
    <w:rsid w:val="00ED3450"/>
    <w:rsid w:val="00ED3F7E"/>
    <w:rsid w:val="00ED5D47"/>
    <w:rsid w:val="00ED6F91"/>
    <w:rsid w:val="00EE0567"/>
    <w:rsid w:val="00EE1224"/>
    <w:rsid w:val="00EE18C6"/>
    <w:rsid w:val="00EE228B"/>
    <w:rsid w:val="00EE27F5"/>
    <w:rsid w:val="00EE37AA"/>
    <w:rsid w:val="00EE3AAC"/>
    <w:rsid w:val="00EE4929"/>
    <w:rsid w:val="00EE4D0F"/>
    <w:rsid w:val="00EE58BB"/>
    <w:rsid w:val="00EE597D"/>
    <w:rsid w:val="00EE7409"/>
    <w:rsid w:val="00EF156D"/>
    <w:rsid w:val="00EF17EF"/>
    <w:rsid w:val="00EF18C9"/>
    <w:rsid w:val="00EF1AA0"/>
    <w:rsid w:val="00EF1B64"/>
    <w:rsid w:val="00EF21CB"/>
    <w:rsid w:val="00EF26A4"/>
    <w:rsid w:val="00EF2A23"/>
    <w:rsid w:val="00EF3219"/>
    <w:rsid w:val="00EF3DC5"/>
    <w:rsid w:val="00EF40EE"/>
    <w:rsid w:val="00EF7106"/>
    <w:rsid w:val="00EF725F"/>
    <w:rsid w:val="00F005CB"/>
    <w:rsid w:val="00F02163"/>
    <w:rsid w:val="00F02939"/>
    <w:rsid w:val="00F038E8"/>
    <w:rsid w:val="00F038EE"/>
    <w:rsid w:val="00F068A2"/>
    <w:rsid w:val="00F06D9D"/>
    <w:rsid w:val="00F074FA"/>
    <w:rsid w:val="00F07C65"/>
    <w:rsid w:val="00F1031E"/>
    <w:rsid w:val="00F1047B"/>
    <w:rsid w:val="00F1073F"/>
    <w:rsid w:val="00F10E93"/>
    <w:rsid w:val="00F1237B"/>
    <w:rsid w:val="00F129BD"/>
    <w:rsid w:val="00F1338D"/>
    <w:rsid w:val="00F13906"/>
    <w:rsid w:val="00F13AC8"/>
    <w:rsid w:val="00F13C06"/>
    <w:rsid w:val="00F143B9"/>
    <w:rsid w:val="00F14D0D"/>
    <w:rsid w:val="00F14E31"/>
    <w:rsid w:val="00F159A2"/>
    <w:rsid w:val="00F170F5"/>
    <w:rsid w:val="00F17117"/>
    <w:rsid w:val="00F176C7"/>
    <w:rsid w:val="00F2001B"/>
    <w:rsid w:val="00F21088"/>
    <w:rsid w:val="00F21442"/>
    <w:rsid w:val="00F22205"/>
    <w:rsid w:val="00F22883"/>
    <w:rsid w:val="00F242E4"/>
    <w:rsid w:val="00F2435D"/>
    <w:rsid w:val="00F24F64"/>
    <w:rsid w:val="00F26355"/>
    <w:rsid w:val="00F26603"/>
    <w:rsid w:val="00F27244"/>
    <w:rsid w:val="00F27659"/>
    <w:rsid w:val="00F30009"/>
    <w:rsid w:val="00F311C9"/>
    <w:rsid w:val="00F32CC6"/>
    <w:rsid w:val="00F33135"/>
    <w:rsid w:val="00F33227"/>
    <w:rsid w:val="00F33970"/>
    <w:rsid w:val="00F35203"/>
    <w:rsid w:val="00F362FF"/>
    <w:rsid w:val="00F368D3"/>
    <w:rsid w:val="00F36F97"/>
    <w:rsid w:val="00F373BB"/>
    <w:rsid w:val="00F37B57"/>
    <w:rsid w:val="00F37BD4"/>
    <w:rsid w:val="00F400AC"/>
    <w:rsid w:val="00F421DC"/>
    <w:rsid w:val="00F421F2"/>
    <w:rsid w:val="00F432FD"/>
    <w:rsid w:val="00F43D62"/>
    <w:rsid w:val="00F452AE"/>
    <w:rsid w:val="00F46D7E"/>
    <w:rsid w:val="00F476B0"/>
    <w:rsid w:val="00F479C6"/>
    <w:rsid w:val="00F47DD5"/>
    <w:rsid w:val="00F50CBD"/>
    <w:rsid w:val="00F50F87"/>
    <w:rsid w:val="00F50F89"/>
    <w:rsid w:val="00F50FB1"/>
    <w:rsid w:val="00F520A5"/>
    <w:rsid w:val="00F52EEA"/>
    <w:rsid w:val="00F53E73"/>
    <w:rsid w:val="00F548C7"/>
    <w:rsid w:val="00F54C32"/>
    <w:rsid w:val="00F55425"/>
    <w:rsid w:val="00F55FE1"/>
    <w:rsid w:val="00F5645D"/>
    <w:rsid w:val="00F57136"/>
    <w:rsid w:val="00F572A1"/>
    <w:rsid w:val="00F577EC"/>
    <w:rsid w:val="00F5781A"/>
    <w:rsid w:val="00F60058"/>
    <w:rsid w:val="00F610DB"/>
    <w:rsid w:val="00F61675"/>
    <w:rsid w:val="00F6191D"/>
    <w:rsid w:val="00F61EDE"/>
    <w:rsid w:val="00F62327"/>
    <w:rsid w:val="00F632DC"/>
    <w:rsid w:val="00F63851"/>
    <w:rsid w:val="00F63C16"/>
    <w:rsid w:val="00F64A43"/>
    <w:rsid w:val="00F651F9"/>
    <w:rsid w:val="00F67D96"/>
    <w:rsid w:val="00F67F61"/>
    <w:rsid w:val="00F71748"/>
    <w:rsid w:val="00F72285"/>
    <w:rsid w:val="00F72963"/>
    <w:rsid w:val="00F7359B"/>
    <w:rsid w:val="00F7454B"/>
    <w:rsid w:val="00F74929"/>
    <w:rsid w:val="00F76948"/>
    <w:rsid w:val="00F76C2A"/>
    <w:rsid w:val="00F76DD5"/>
    <w:rsid w:val="00F779FC"/>
    <w:rsid w:val="00F805A4"/>
    <w:rsid w:val="00F80B72"/>
    <w:rsid w:val="00F81208"/>
    <w:rsid w:val="00F813A3"/>
    <w:rsid w:val="00F81786"/>
    <w:rsid w:val="00F82434"/>
    <w:rsid w:val="00F82C10"/>
    <w:rsid w:val="00F83A14"/>
    <w:rsid w:val="00F84BD5"/>
    <w:rsid w:val="00F84DDB"/>
    <w:rsid w:val="00F8558D"/>
    <w:rsid w:val="00F861A1"/>
    <w:rsid w:val="00F867B4"/>
    <w:rsid w:val="00F90654"/>
    <w:rsid w:val="00F914D6"/>
    <w:rsid w:val="00F92C3A"/>
    <w:rsid w:val="00F935FB"/>
    <w:rsid w:val="00F93E54"/>
    <w:rsid w:val="00F94133"/>
    <w:rsid w:val="00F95351"/>
    <w:rsid w:val="00F959F1"/>
    <w:rsid w:val="00F961E0"/>
    <w:rsid w:val="00F96A18"/>
    <w:rsid w:val="00F96B60"/>
    <w:rsid w:val="00F96C2F"/>
    <w:rsid w:val="00F96DD6"/>
    <w:rsid w:val="00F96E4F"/>
    <w:rsid w:val="00F97C14"/>
    <w:rsid w:val="00FA13B4"/>
    <w:rsid w:val="00FA1812"/>
    <w:rsid w:val="00FA21A4"/>
    <w:rsid w:val="00FA2417"/>
    <w:rsid w:val="00FA2C0D"/>
    <w:rsid w:val="00FA3762"/>
    <w:rsid w:val="00FA3E0E"/>
    <w:rsid w:val="00FA42BD"/>
    <w:rsid w:val="00FA4F09"/>
    <w:rsid w:val="00FA5584"/>
    <w:rsid w:val="00FA55BB"/>
    <w:rsid w:val="00FA66B4"/>
    <w:rsid w:val="00FA688A"/>
    <w:rsid w:val="00FA76F4"/>
    <w:rsid w:val="00FA78E8"/>
    <w:rsid w:val="00FB0044"/>
    <w:rsid w:val="00FB0433"/>
    <w:rsid w:val="00FB12C6"/>
    <w:rsid w:val="00FB1F76"/>
    <w:rsid w:val="00FB20D7"/>
    <w:rsid w:val="00FB2DF4"/>
    <w:rsid w:val="00FB3871"/>
    <w:rsid w:val="00FB3A0A"/>
    <w:rsid w:val="00FB4BDA"/>
    <w:rsid w:val="00FB5BC0"/>
    <w:rsid w:val="00FB612A"/>
    <w:rsid w:val="00FB6812"/>
    <w:rsid w:val="00FB7718"/>
    <w:rsid w:val="00FC0151"/>
    <w:rsid w:val="00FC0254"/>
    <w:rsid w:val="00FC11BA"/>
    <w:rsid w:val="00FC1F7C"/>
    <w:rsid w:val="00FC23AE"/>
    <w:rsid w:val="00FC29CB"/>
    <w:rsid w:val="00FC3081"/>
    <w:rsid w:val="00FC426B"/>
    <w:rsid w:val="00FC69DF"/>
    <w:rsid w:val="00FC7185"/>
    <w:rsid w:val="00FD02DA"/>
    <w:rsid w:val="00FD0C3C"/>
    <w:rsid w:val="00FD0D74"/>
    <w:rsid w:val="00FD1183"/>
    <w:rsid w:val="00FD160D"/>
    <w:rsid w:val="00FD177F"/>
    <w:rsid w:val="00FD3448"/>
    <w:rsid w:val="00FD385E"/>
    <w:rsid w:val="00FD39F5"/>
    <w:rsid w:val="00FD3F04"/>
    <w:rsid w:val="00FD480D"/>
    <w:rsid w:val="00FD48B8"/>
    <w:rsid w:val="00FD4FB2"/>
    <w:rsid w:val="00FD50CB"/>
    <w:rsid w:val="00FD6B46"/>
    <w:rsid w:val="00FD6D79"/>
    <w:rsid w:val="00FD73CA"/>
    <w:rsid w:val="00FD7996"/>
    <w:rsid w:val="00FD7B87"/>
    <w:rsid w:val="00FE00D5"/>
    <w:rsid w:val="00FE031A"/>
    <w:rsid w:val="00FE03D2"/>
    <w:rsid w:val="00FE04C4"/>
    <w:rsid w:val="00FE0D52"/>
    <w:rsid w:val="00FE0F01"/>
    <w:rsid w:val="00FE14A8"/>
    <w:rsid w:val="00FE18F3"/>
    <w:rsid w:val="00FE1B26"/>
    <w:rsid w:val="00FE1B2B"/>
    <w:rsid w:val="00FE20C1"/>
    <w:rsid w:val="00FE2EC1"/>
    <w:rsid w:val="00FE2F22"/>
    <w:rsid w:val="00FE2F4D"/>
    <w:rsid w:val="00FE48C2"/>
    <w:rsid w:val="00FE4B2D"/>
    <w:rsid w:val="00FE4CEE"/>
    <w:rsid w:val="00FE5066"/>
    <w:rsid w:val="00FE5CB6"/>
    <w:rsid w:val="00FE6A87"/>
    <w:rsid w:val="00FE7EC2"/>
    <w:rsid w:val="00FF1762"/>
    <w:rsid w:val="00FF182A"/>
    <w:rsid w:val="00FF1869"/>
    <w:rsid w:val="00FF2937"/>
    <w:rsid w:val="00FF2C2A"/>
    <w:rsid w:val="00FF35AD"/>
    <w:rsid w:val="00FF3B0A"/>
    <w:rsid w:val="00FF4650"/>
    <w:rsid w:val="00FF4BAA"/>
    <w:rsid w:val="00FF4D63"/>
    <w:rsid w:val="00FF5801"/>
    <w:rsid w:val="00FF5D1A"/>
    <w:rsid w:val="00FF5FDB"/>
    <w:rsid w:val="00FF6A3D"/>
    <w:rsid w:val="00FF781F"/>
    <w:rsid w:val="00FF78DA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rokecolor="red">
      <v:stroke endarrow="block" color="red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1D9"/>
    <w:pPr>
      <w:wordWrap w:val="0"/>
    </w:pPr>
    <w:rPr>
      <w:rFonts w:ascii="メイリオ" w:eastAsia="メイリオ" w:hAnsi="メイリオ" w:cstheme="minorBidi"/>
      <w:kern w:val="2"/>
      <w:szCs w:val="22"/>
    </w:rPr>
  </w:style>
  <w:style w:type="paragraph" w:styleId="1">
    <w:name w:val="heading 1"/>
    <w:basedOn w:val="a"/>
    <w:next w:val="a"/>
    <w:link w:val="10"/>
    <w:qFormat/>
    <w:rsid w:val="00291D9E"/>
    <w:pPr>
      <w:keepNext/>
      <w:numPr>
        <w:numId w:val="1"/>
      </w:numPr>
      <w:shd w:val="pct10" w:color="auto" w:fill="auto"/>
      <w:suppressAutoHyphens/>
      <w:spacing w:afterLines="50" w:after="50"/>
      <w:ind w:left="567" w:hanging="567"/>
      <w:outlineLvl w:val="0"/>
    </w:pPr>
    <w:rPr>
      <w:rFonts w:cs="Century"/>
      <w:b/>
      <w:kern w:val="24"/>
      <w:sz w:val="24"/>
      <w:szCs w:val="36"/>
    </w:rPr>
  </w:style>
  <w:style w:type="paragraph" w:styleId="2">
    <w:name w:val="heading 2"/>
    <w:basedOn w:val="a"/>
    <w:next w:val="a"/>
    <w:link w:val="20"/>
    <w:qFormat/>
    <w:rsid w:val="009F2E71"/>
    <w:pPr>
      <w:keepNext/>
      <w:numPr>
        <w:ilvl w:val="1"/>
        <w:numId w:val="1"/>
      </w:numPr>
      <w:shd w:val="pct5" w:color="auto" w:fill="auto"/>
      <w:suppressAutoHyphens/>
      <w:spacing w:afterLines="50" w:after="50"/>
      <w:outlineLvl w:val="1"/>
    </w:pPr>
    <w:rPr>
      <w:rFonts w:cs="メイリオ"/>
      <w:b/>
      <w:kern w:val="21"/>
      <w:sz w:val="22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9F2E71"/>
    <w:pPr>
      <w:keepNext/>
      <w:numPr>
        <w:ilvl w:val="2"/>
        <w:numId w:val="1"/>
      </w:numPr>
      <w:shd w:val="pct5" w:color="auto" w:fill="auto"/>
      <w:suppressAutoHyphens/>
      <w:spacing w:afterLines="50" w:after="50"/>
      <w:ind w:left="567" w:hanging="567"/>
      <w:outlineLvl w:val="2"/>
    </w:pPr>
    <w:rPr>
      <w:rFonts w:cs="Century"/>
      <w:b/>
      <w:kern w:val="24"/>
      <w:sz w:val="21"/>
    </w:rPr>
  </w:style>
  <w:style w:type="paragraph" w:styleId="4">
    <w:name w:val="heading 4"/>
    <w:basedOn w:val="a"/>
    <w:next w:val="a"/>
    <w:link w:val="40"/>
    <w:qFormat/>
    <w:rsid w:val="009F2E71"/>
    <w:pPr>
      <w:keepNext/>
      <w:numPr>
        <w:ilvl w:val="3"/>
        <w:numId w:val="1"/>
      </w:numPr>
      <w:shd w:val="pct5" w:color="auto" w:fill="auto"/>
      <w:tabs>
        <w:tab w:val="left" w:pos="851"/>
      </w:tabs>
      <w:suppressAutoHyphens/>
      <w:spacing w:afterLines="50" w:after="50"/>
      <w:ind w:left="567" w:hanging="567"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60AD"/>
    <w:pPr>
      <w:jc w:val="center"/>
    </w:pPr>
    <w:rPr>
      <w:b/>
      <w:b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105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qFormat/>
    <w:rsid w:val="001B1A4A"/>
    <w:rPr>
      <w:rFonts w:ascii="メイリオ" w:eastAsia="メイリオ" w:hAnsiTheme="minorHAnsi" w:cstheme="minorBidi"/>
      <w:szCs w:val="22"/>
    </w:rPr>
  </w:style>
  <w:style w:type="character" w:customStyle="1" w:styleId="aa">
    <w:name w:val="行間詰め (文字)"/>
    <w:basedOn w:val="a0"/>
    <w:link w:val="a9"/>
    <w:uiPriority w:val="1"/>
    <w:rsid w:val="001B1A4A"/>
    <w:rPr>
      <w:rFonts w:ascii="メイリオ" w:eastAsia="メイリオ" w:hAnsiTheme="minorHAnsi" w:cstheme="minorBidi"/>
      <w:szCs w:val="22"/>
    </w:rPr>
  </w:style>
  <w:style w:type="paragraph" w:styleId="ab">
    <w:name w:val="Title"/>
    <w:basedOn w:val="a"/>
    <w:next w:val="a"/>
    <w:link w:val="ac"/>
    <w:uiPriority w:val="10"/>
    <w:qFormat/>
    <w:rsid w:val="00AF61BB"/>
    <w:pPr>
      <w:contextualSpacing/>
      <w:jc w:val="center"/>
    </w:pPr>
    <w:rPr>
      <w:rFonts w:hAnsi="Arial"/>
      <w:b/>
      <w:kern w:val="28"/>
      <w:sz w:val="48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AF61BB"/>
    <w:rPr>
      <w:rFonts w:ascii="メイリオ" w:eastAsia="メイリオ" w:hAnsi="Arial" w:cstheme="minorBidi"/>
      <w:b/>
      <w:kern w:val="28"/>
      <w:sz w:val="48"/>
      <w:szCs w:val="52"/>
      <w:lang w:val="x-none" w:eastAsia="x-none"/>
    </w:rPr>
  </w:style>
  <w:style w:type="paragraph" w:styleId="ad">
    <w:name w:val="Subtitle"/>
    <w:basedOn w:val="a"/>
    <w:next w:val="a"/>
    <w:link w:val="ae"/>
    <w:uiPriority w:val="11"/>
    <w:qFormat/>
    <w:rsid w:val="00390291"/>
    <w:pPr>
      <w:numPr>
        <w:ilvl w:val="1"/>
      </w:numPr>
      <w:jc w:val="center"/>
    </w:pPr>
    <w:rPr>
      <w:rFonts w:hAnsi="Arial"/>
      <w:b/>
      <w:iCs/>
      <w:kern w:val="28"/>
      <w:sz w:val="36"/>
      <w:lang w:val="x-none" w:eastAsia="x-none"/>
    </w:rPr>
  </w:style>
  <w:style w:type="character" w:customStyle="1" w:styleId="ae">
    <w:name w:val="副題 (文字)"/>
    <w:link w:val="ad"/>
    <w:uiPriority w:val="11"/>
    <w:rsid w:val="00390291"/>
    <w:rPr>
      <w:rFonts w:ascii="メイリオ" w:eastAsia="メイリオ" w:hAnsi="Arial" w:cstheme="minorBidi"/>
      <w:b/>
      <w:iCs/>
      <w:kern w:val="28"/>
      <w:sz w:val="36"/>
      <w:szCs w:val="22"/>
      <w:lang w:val="x-none" w:eastAsia="x-none"/>
    </w:rPr>
  </w:style>
  <w:style w:type="character" w:customStyle="1" w:styleId="10">
    <w:name w:val="見出し 1 (文字)"/>
    <w:basedOn w:val="a0"/>
    <w:link w:val="1"/>
    <w:rsid w:val="00291D9E"/>
    <w:rPr>
      <w:rFonts w:ascii="メイリオ" w:eastAsia="メイリオ" w:hAnsi="メイリオ" w:cs="Century"/>
      <w:b/>
      <w:kern w:val="24"/>
      <w:sz w:val="24"/>
      <w:szCs w:val="36"/>
      <w:shd w:val="pct10" w:color="auto" w:fill="auto"/>
    </w:rPr>
  </w:style>
  <w:style w:type="paragraph" w:styleId="af">
    <w:name w:val="TOC Heading"/>
    <w:basedOn w:val="1"/>
    <w:next w:val="a"/>
    <w:uiPriority w:val="39"/>
    <w:unhideWhenUsed/>
    <w:qFormat/>
    <w:rsid w:val="00024D63"/>
    <w:pPr>
      <w:keepLines/>
      <w:numPr>
        <w:numId w:val="0"/>
      </w:numPr>
      <w:spacing w:afterLines="0" w:after="0"/>
      <w:outlineLvl w:val="9"/>
    </w:pPr>
    <w:rPr>
      <w:bCs/>
      <w:kern w:val="0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E70D2F"/>
    <w:pPr>
      <w:tabs>
        <w:tab w:val="left" w:pos="851"/>
        <w:tab w:val="right" w:leader="dot" w:pos="10206"/>
      </w:tabs>
      <w:ind w:firstLineChars="142" w:firstLine="284"/>
    </w:pPr>
    <w:rPr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1">
    <w:name w:val="toc 1"/>
    <w:basedOn w:val="a"/>
    <w:next w:val="a"/>
    <w:autoRedefine/>
    <w:uiPriority w:val="39"/>
    <w:unhideWhenUsed/>
    <w:qFormat/>
    <w:rsid w:val="009B1551"/>
    <w:pPr>
      <w:tabs>
        <w:tab w:val="left" w:pos="480"/>
        <w:tab w:val="right" w:leader="dot" w:pos="10206"/>
      </w:tabs>
    </w:pPr>
    <w:rPr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1">
    <w:name w:val="toc 3"/>
    <w:basedOn w:val="a"/>
    <w:next w:val="a"/>
    <w:autoRedefine/>
    <w:uiPriority w:val="39"/>
    <w:unhideWhenUsed/>
    <w:qFormat/>
    <w:rsid w:val="00E70D2F"/>
    <w:pPr>
      <w:tabs>
        <w:tab w:val="right" w:leader="dot" w:pos="10206"/>
      </w:tabs>
      <w:ind w:firstLineChars="283" w:firstLine="566"/>
    </w:pPr>
    <w:rPr>
      <w:noProof/>
    </w:rPr>
  </w:style>
  <w:style w:type="character" w:styleId="af0">
    <w:name w:val="Hyperlink"/>
    <w:basedOn w:val="a0"/>
    <w:uiPriority w:val="99"/>
    <w:unhideWhenUsed/>
    <w:rsid w:val="00AF77A1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9F2E71"/>
    <w:rPr>
      <w:rFonts w:ascii="メイリオ" w:eastAsia="メイリオ" w:hAnsi="メイリオ" w:cs="メイリオ"/>
      <w:b/>
      <w:kern w:val="21"/>
      <w:sz w:val="22"/>
      <w:szCs w:val="21"/>
      <w:shd w:val="pct5" w:color="auto" w:fill="auto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F77A1"/>
    <w:rPr>
      <w:color w:val="auto"/>
      <w:u w:val="single"/>
    </w:rPr>
  </w:style>
  <w:style w:type="paragraph" w:styleId="af5">
    <w:name w:val="List Paragraph"/>
    <w:basedOn w:val="a"/>
    <w:uiPriority w:val="34"/>
    <w:qFormat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21052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 w:val="0"/>
      <w:sz w:val="16"/>
      <w:szCs w:val="16"/>
    </w:rPr>
  </w:style>
  <w:style w:type="character" w:customStyle="1" w:styleId="30">
    <w:name w:val="見出し 3 (文字)"/>
    <w:basedOn w:val="a0"/>
    <w:link w:val="3"/>
    <w:rsid w:val="009F2E71"/>
    <w:rPr>
      <w:rFonts w:ascii="メイリオ" w:eastAsia="メイリオ" w:hAnsi="メイリオ" w:cs="Century"/>
      <w:b/>
      <w:kern w:val="24"/>
      <w:sz w:val="21"/>
      <w:szCs w:val="22"/>
      <w:shd w:val="pct5" w:color="auto" w:fill="auto"/>
    </w:rPr>
  </w:style>
  <w:style w:type="character" w:styleId="af6">
    <w:name w:val="Placeholder Text"/>
    <w:basedOn w:val="a0"/>
    <w:uiPriority w:val="99"/>
    <w:semiHidden/>
    <w:rsid w:val="00210529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9F2E71"/>
    <w:rPr>
      <w:rFonts w:ascii="メイリオ" w:eastAsia="メイリオ" w:cs="Century"/>
      <w:b/>
      <w:bCs/>
      <w:kern w:val="24"/>
      <w:szCs w:val="24"/>
      <w:shd w:val="pct5" w:color="auto" w:fill="auto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E70D2F"/>
    <w:pPr>
      <w:tabs>
        <w:tab w:val="right" w:leader="dot" w:pos="10206"/>
      </w:tabs>
      <w:ind w:firstLineChars="425" w:firstLine="850"/>
    </w:pPr>
  </w:style>
  <w:style w:type="paragraph" w:styleId="5">
    <w:name w:val="toc 5"/>
    <w:basedOn w:val="a"/>
    <w:next w:val="a"/>
    <w:autoRedefine/>
    <w:uiPriority w:val="39"/>
    <w:semiHidden/>
    <w:unhideWhenUsed/>
    <w:rsid w:val="00210529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210529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210529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210529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210529"/>
    <w:pPr>
      <w:ind w:leftChars="800" w:left="1920"/>
    </w:pPr>
  </w:style>
  <w:style w:type="character" w:styleId="af7">
    <w:name w:val="annotation reference"/>
    <w:basedOn w:val="a0"/>
    <w:uiPriority w:val="99"/>
    <w:semiHidden/>
    <w:unhideWhenUsed/>
    <w:rsid w:val="006A1E0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6A1E09"/>
  </w:style>
  <w:style w:type="character" w:customStyle="1" w:styleId="af9">
    <w:name w:val="コメント文字列 (文字)"/>
    <w:basedOn w:val="a0"/>
    <w:link w:val="af8"/>
    <w:uiPriority w:val="99"/>
    <w:semiHidden/>
    <w:rsid w:val="006A1E09"/>
    <w:rPr>
      <w:rFonts w:ascii="メイリオ" w:eastAsia="メイリオ" w:hAnsi="メイリオ" w:cstheme="minorBidi"/>
      <w:kern w:val="2"/>
      <w:sz w:val="24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A1E09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6A1E09"/>
    <w:rPr>
      <w:rFonts w:ascii="メイリオ" w:eastAsia="メイリオ" w:hAnsi="メイリオ" w:cstheme="minorBidi"/>
      <w:b/>
      <w:bCs/>
      <w:kern w:val="2"/>
      <w:sz w:val="24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DE466D"/>
    <w:rPr>
      <w:color w:val="605E5C"/>
      <w:shd w:val="clear" w:color="auto" w:fill="E1DFDD"/>
    </w:rPr>
  </w:style>
  <w:style w:type="character" w:styleId="afc">
    <w:name w:val="Strong"/>
    <w:basedOn w:val="a0"/>
    <w:uiPriority w:val="22"/>
    <w:rsid w:val="001B1A4A"/>
    <w:rPr>
      <w:rFonts w:ascii="メイリオ" w:eastAsia="メイリオ"/>
      <w:b/>
      <w:bCs/>
      <w:i w:val="0"/>
    </w:rPr>
  </w:style>
  <w:style w:type="paragraph" w:styleId="22">
    <w:name w:val="Intense Quote"/>
    <w:basedOn w:val="a"/>
    <w:next w:val="a"/>
    <w:link w:val="23"/>
    <w:uiPriority w:val="30"/>
    <w:rsid w:val="001B1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3">
    <w:name w:val="引用文 2 (文字)"/>
    <w:basedOn w:val="a0"/>
    <w:link w:val="22"/>
    <w:uiPriority w:val="30"/>
    <w:rsid w:val="001B1A4A"/>
    <w:rPr>
      <w:rFonts w:ascii="メイリオ" w:eastAsia="メイリオ" w:hAnsi="メイリオ" w:cstheme="minorBidi"/>
      <w:i/>
      <w:iCs/>
      <w:kern w:val="2"/>
      <w:szCs w:val="22"/>
    </w:rPr>
  </w:style>
  <w:style w:type="character" w:styleId="afd">
    <w:name w:val="Subtle Reference"/>
    <w:basedOn w:val="a0"/>
    <w:uiPriority w:val="31"/>
    <w:rsid w:val="001B1A4A"/>
    <w:rPr>
      <w:rFonts w:ascii="メイリオ" w:eastAsia="メイリオ"/>
      <w:caps w:val="0"/>
      <w:smallCaps/>
      <w:color w:val="5A5A5A" w:themeColor="text1" w:themeTint="A5"/>
    </w:rPr>
  </w:style>
  <w:style w:type="character" w:styleId="24">
    <w:name w:val="Intense Reference"/>
    <w:basedOn w:val="a0"/>
    <w:uiPriority w:val="32"/>
    <w:rsid w:val="001B1A4A"/>
    <w:rPr>
      <w:rFonts w:ascii="メイリオ" w:eastAsia="メイリオ"/>
      <w:b/>
      <w:bCs/>
      <w:i w:val="0"/>
      <w:caps w:val="0"/>
      <w:smallCaps/>
      <w:color w:val="auto"/>
      <w:spacing w:val="5"/>
    </w:rPr>
  </w:style>
  <w:style w:type="character" w:styleId="afe">
    <w:name w:val="Book Title"/>
    <w:basedOn w:val="a0"/>
    <w:uiPriority w:val="33"/>
    <w:rsid w:val="001B1A4A"/>
    <w:rPr>
      <w:rFonts w:ascii="メイリオ" w:eastAsia="メイリオ"/>
      <w:b/>
      <w:bCs/>
      <w:iCs/>
      <w:spacing w:val="5"/>
    </w:rPr>
  </w:style>
  <w:style w:type="character" w:styleId="aff">
    <w:name w:val="Subtle Emphasis"/>
    <w:basedOn w:val="a0"/>
    <w:uiPriority w:val="19"/>
    <w:rsid w:val="001B1A4A"/>
    <w:rPr>
      <w:rFonts w:ascii="メイリオ" w:eastAsia="メイリオ"/>
      <w:i/>
      <w:iCs/>
      <w:color w:val="404040" w:themeColor="text1" w:themeTint="BF"/>
      <w:sz w:val="20"/>
    </w:rPr>
  </w:style>
  <w:style w:type="paragraph" w:customStyle="1" w:styleId="0">
    <w:name w:val="見出し0"/>
    <w:basedOn w:val="1"/>
    <w:qFormat/>
    <w:rsid w:val="00342196"/>
    <w:pPr>
      <w:numPr>
        <w:numId w:val="0"/>
      </w:numPr>
      <w:wordWrap/>
      <w:adjustRightInd w:val="0"/>
      <w:snapToGrid w:val="0"/>
    </w:pPr>
    <w:rPr>
      <w:rFonts w:cs="メイリオ"/>
      <w:szCs w:val="24"/>
      <w:lang w:eastAsia="ar-SA"/>
    </w:rPr>
  </w:style>
  <w:style w:type="paragraph" w:customStyle="1" w:styleId="13">
    <w:name w:val="スタイル 目次 1 + 太字 (なし)"/>
    <w:basedOn w:val="11"/>
    <w:rsid w:val="00514BB6"/>
    <w:pPr>
      <w:shd w:val="pct10" w:color="auto" w:fill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fontTable" Target="fontTable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69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emf"/><Relationship Id="rId77" Type="http://schemas.openxmlformats.org/officeDocument/2006/relationships/image" Target="media/image67.png"/><Relationship Id="rId100" Type="http://schemas.openxmlformats.org/officeDocument/2006/relationships/image" Target="media/image91.png"/><Relationship Id="rId105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4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emf"/><Relationship Id="rId75" Type="http://schemas.openxmlformats.org/officeDocument/2006/relationships/image" Target="media/image65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header" Target="header2.xml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3.png"/><Relationship Id="rId78" Type="http://schemas.openxmlformats.org/officeDocument/2006/relationships/image" Target="media/image70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osir\Public\0.Proself&#12469;&#12509;&#12540;&#12488;\2.Proself&#12489;&#12461;&#12517;&#12513;&#12531;&#12488;\0.&#12489;&#12461;&#12517;&#12513;&#12531;&#12488;\&#12486;&#12531;&#12503;&#12524;&#12540;&#12488;\&#12481;&#12517;&#12540;&#12488;&#12522;&#12450;&#12523;\&#25805;&#20316;&#12481;&#12517;&#12540;&#12488;&#12522;&#12450;&#12523;&#12486;&#12531;&#12503;&#12524;&#12540;&#12488;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44C8B-3FDB-4B2D-A243-2F2B7A3F8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操作チュートリアルテンプレート.dotx</Template>
  <TotalTime>0</TotalTime>
  <Pages>45</Pages>
  <Words>8896</Words>
  <Characters>6200</Characters>
  <Application>Microsoft Office Word</Application>
  <DocSecurity>0</DocSecurity>
  <Lines>51</Lines>
  <Paragraphs>30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15066</CharactersWithSpaces>
  <SharedDoc>false</SharedDoc>
  <HLinks>
    <vt:vector size="60" baseType="variant">
      <vt:variant>
        <vt:i4>2099139524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_1-7.Web公開の承認を行うユーザーの設定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_Toc380502113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_Toc380502112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_Toc380502111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_Toc380502110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_Toc380502109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_Toc380502108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_Toc380502107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_Toc380502106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_Toc380502105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2025-02-17T05:27:00Z</dcterms:created>
  <dcterms:modified xsi:type="dcterms:W3CDTF">2025-04-21T07:53:00Z</dcterms:modified>
</cp:coreProperties>
</file>