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ajorHAnsi" w:eastAsiaTheme="majorEastAsia" w:hAnsiTheme="majorHAnsi" w:cstheme="majorBidi"/>
          <w:kern w:val="2"/>
          <w:sz w:val="24"/>
        </w:rPr>
        <w:id w:val="2028589946"/>
        <w:docPartObj>
          <w:docPartGallery w:val="Cover Pages"/>
          <w:docPartUnique/>
        </w:docPartObj>
      </w:sdtPr>
      <w:sdtEndPr>
        <w:rPr>
          <w:rFonts w:ascii="メイリオ" w:eastAsia="メイリオ" w:hAnsi="メイリオ" w:cstheme="minorBidi"/>
          <w:sz w:val="20"/>
        </w:rPr>
      </w:sdtEndPr>
      <w:sdtContent>
        <w:tbl>
          <w:tblPr>
            <w:tblpPr w:leftFromText="187" w:rightFromText="187" w:vertAnchor="page" w:horzAnchor="margin" w:tblpY="4501"/>
            <w:tblW w:w="5000" w:type="pct"/>
            <w:tblLook w:val="04A0" w:firstRow="1" w:lastRow="0" w:firstColumn="1" w:lastColumn="0" w:noHBand="0" w:noVBand="1"/>
          </w:tblPr>
          <w:tblGrid>
            <w:gridCol w:w="10466"/>
          </w:tblGrid>
          <w:tr w:rsidR="00725B81" w14:paraId="43C959ED" w14:textId="77777777" w:rsidTr="008F389C">
            <w:tc>
              <w:tcPr>
                <w:tcW w:w="10466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3B22DEC7" w14:textId="77777777" w:rsidR="00725B81" w:rsidRDefault="00E86C0D" w:rsidP="008F389C">
                <w:pPr>
                  <w:pStyle w:val="a9"/>
                  <w:jc w:val="center"/>
                  <w:rPr>
                    <w:rFonts w:asciiTheme="majorHAnsi" w:eastAsiaTheme="majorEastAsia" w:hAnsiTheme="majorHAnsi" w:cstheme="majorBidi"/>
                  </w:rPr>
                </w:pPr>
                <w:r>
                  <w:rPr>
                    <w:rFonts w:hint="eastAsia"/>
                    <w:noProof/>
                  </w:rPr>
                  <w:drawing>
                    <wp:inline distT="0" distB="0" distL="0" distR="0" wp14:anchorId="39EC9D2C" wp14:editId="455667A4">
                      <wp:extent cx="4680000" cy="1260000"/>
                      <wp:effectExtent l="0" t="0" r="6350" b="0"/>
                      <wp:docPr id="319" name="図 319" descr="インストールガイドV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インストールガイドVer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80000" cy="12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725B81" w14:paraId="55B524C0" w14:textId="77777777" w:rsidTr="008F389C">
            <w:tc>
              <w:tcPr>
                <w:tcW w:w="10466" w:type="dxa"/>
              </w:tcPr>
              <w:p w14:paraId="1E8BA693" w14:textId="77777777" w:rsidR="000225E9" w:rsidRPr="000225E9" w:rsidRDefault="00C453D6" w:rsidP="00944EB8">
                <w:pPr>
                  <w:pStyle w:val="ab"/>
                </w:pPr>
                <w:r w:rsidRPr="000225E9">
                  <w:rPr>
                    <w:rFonts w:hint="eastAsia"/>
                  </w:rPr>
                  <w:t>操作チュートリアル</w:t>
                </w:r>
              </w:p>
              <w:p w14:paraId="2E5388D5" w14:textId="1598CE7E" w:rsidR="00725B81" w:rsidRPr="000225E9" w:rsidRDefault="001D3144" w:rsidP="001D3144">
                <w:pPr>
                  <w:pStyle w:val="ab"/>
                  <w:rPr>
                    <w:rFonts w:cstheme="majorBidi"/>
                    <w:color w:val="4F81BD" w:themeColor="accent1"/>
                  </w:rPr>
                </w:pPr>
                <w:r>
                  <w:rPr>
                    <w:rFonts w:hint="eastAsia"/>
                    <w:lang w:eastAsia="ja-JP"/>
                  </w:rPr>
                  <w:t>Okta</w:t>
                </w:r>
                <w:r w:rsidR="00E86C0D">
                  <w:rPr>
                    <w:rFonts w:hint="eastAsia"/>
                    <w:lang w:eastAsia="ja-JP"/>
                  </w:rPr>
                  <w:t>連携編</w:t>
                </w:r>
              </w:p>
            </w:tc>
          </w:tr>
          <w:tr w:rsidR="00725B81" w14:paraId="0B2AA834" w14:textId="77777777" w:rsidTr="008F389C">
            <w:tc>
              <w:tcPr>
                <w:tcW w:w="10466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214FBDA2" w14:textId="77777777" w:rsidR="00725B81" w:rsidRPr="001D3144" w:rsidRDefault="00725B81" w:rsidP="00A84787">
                <w:pPr>
                  <w:pStyle w:val="ad"/>
                  <w:rPr>
                    <w:lang w:val="en-US"/>
                  </w:rPr>
                </w:pPr>
              </w:p>
            </w:tc>
          </w:tr>
        </w:tbl>
        <w:p w14:paraId="7E8376C7" w14:textId="77777777" w:rsidR="00725B81" w:rsidRPr="000225E9" w:rsidRDefault="00E23DDB" w:rsidP="00E23DDB">
          <w:pPr>
            <w:jc w:val="right"/>
          </w:pPr>
          <w:r>
            <w:rPr>
              <w:noProof/>
            </w:rPr>
            <w:drawing>
              <wp:inline distT="0" distB="0" distL="0" distR="0" wp14:anchorId="466718D5" wp14:editId="56726A5C">
                <wp:extent cx="1439985" cy="353946"/>
                <wp:effectExtent l="0" t="0" r="8255" b="8255"/>
                <wp:docPr id="4" name="図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会社ロゴ黒.wmf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9985" cy="3539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470B0B9" w14:textId="77777777" w:rsidR="000B5CEE" w:rsidRDefault="000B5CEE"/>
        <w:p w14:paraId="42386992" w14:textId="77777777" w:rsidR="000B5CEE" w:rsidRDefault="000B5CEE"/>
        <w:p w14:paraId="0936E101" w14:textId="77777777" w:rsidR="000B5CEE" w:rsidRDefault="000B5CEE"/>
        <w:tbl>
          <w:tblPr>
            <w:tblpPr w:leftFromText="187" w:rightFromText="187" w:vertAnchor="page" w:horzAnchor="margin" w:tblpY="15226"/>
            <w:tblW w:w="5000" w:type="pct"/>
            <w:tblLook w:val="04A0" w:firstRow="1" w:lastRow="0" w:firstColumn="1" w:lastColumn="0" w:noHBand="0" w:noVBand="1"/>
          </w:tblPr>
          <w:tblGrid>
            <w:gridCol w:w="10466"/>
          </w:tblGrid>
          <w:tr w:rsidR="005808BA" w14:paraId="2713160A" w14:textId="77777777" w:rsidTr="005808BA">
            <w:tc>
              <w:tcPr>
                <w:tcW w:w="5000" w:type="pct"/>
              </w:tcPr>
              <w:p w14:paraId="1962AA79" w14:textId="022A3A3F" w:rsidR="005808BA" w:rsidRPr="000225E9" w:rsidRDefault="005808BA" w:rsidP="005808BA">
                <w:pPr>
                  <w:jc w:val="right"/>
                  <w:rPr>
                    <w:sz w:val="21"/>
                  </w:rPr>
                </w:pPr>
                <w:r w:rsidRPr="000225E9">
                  <w:rPr>
                    <w:rFonts w:hint="eastAsia"/>
                    <w:sz w:val="21"/>
                  </w:rPr>
                  <w:t>第</w:t>
                </w:r>
                <w:r w:rsidR="001D55F4">
                  <w:rPr>
                    <w:rFonts w:hint="eastAsia"/>
                    <w:sz w:val="21"/>
                  </w:rPr>
                  <w:t>1</w:t>
                </w:r>
                <w:r w:rsidRPr="000225E9">
                  <w:rPr>
                    <w:rFonts w:hint="eastAsia"/>
                    <w:sz w:val="21"/>
                  </w:rPr>
                  <w:t>版</w:t>
                </w:r>
              </w:p>
              <w:p w14:paraId="7932A5E4" w14:textId="3B480BE4" w:rsidR="005808BA" w:rsidRPr="000225E9" w:rsidRDefault="005808BA" w:rsidP="00E86C0D">
                <w:pPr>
                  <w:jc w:val="right"/>
                  <w:rPr>
                    <w:sz w:val="21"/>
                  </w:rPr>
                </w:pPr>
                <w:r w:rsidRPr="000225E9">
                  <w:rPr>
                    <w:rFonts w:hint="eastAsia"/>
                    <w:sz w:val="21"/>
                  </w:rPr>
                  <w:t>202</w:t>
                </w:r>
                <w:r w:rsidR="002C75F0">
                  <w:rPr>
                    <w:rFonts w:hint="eastAsia"/>
                    <w:sz w:val="21"/>
                  </w:rPr>
                  <w:t>6</w:t>
                </w:r>
                <w:r w:rsidRPr="000225E9">
                  <w:rPr>
                    <w:rFonts w:hint="eastAsia"/>
                    <w:sz w:val="21"/>
                  </w:rPr>
                  <w:t>/</w:t>
                </w:r>
                <w:r w:rsidR="004A63B8">
                  <w:rPr>
                    <w:rFonts w:hint="eastAsia"/>
                    <w:sz w:val="21"/>
                  </w:rPr>
                  <w:t>07</w:t>
                </w:r>
                <w:r w:rsidRPr="000225E9">
                  <w:rPr>
                    <w:rFonts w:hint="eastAsia"/>
                    <w:sz w:val="21"/>
                  </w:rPr>
                  <w:t>/</w:t>
                </w:r>
                <w:r w:rsidR="00E113AD">
                  <w:rPr>
                    <w:rFonts w:hint="eastAsia"/>
                    <w:sz w:val="21"/>
                  </w:rPr>
                  <w:t>08</w:t>
                </w:r>
              </w:p>
            </w:tc>
          </w:tr>
        </w:tbl>
        <w:p w14:paraId="22413B00" w14:textId="77777777" w:rsidR="00725B81" w:rsidRDefault="00725B81">
          <w:r>
            <w:br w:type="page"/>
          </w:r>
        </w:p>
      </w:sdtContent>
    </w:sdt>
    <w:sdt>
      <w:sdtPr>
        <w:rPr>
          <w:rFonts w:cstheme="minorBidi"/>
          <w:b w:val="0"/>
          <w:bCs w:val="0"/>
          <w:kern w:val="2"/>
          <w:sz w:val="20"/>
          <w:szCs w:val="22"/>
          <w:lang w:val="ja-JP"/>
        </w:rPr>
        <w:id w:val="-1516223563"/>
        <w:docPartObj>
          <w:docPartGallery w:val="Table of Contents"/>
          <w:docPartUnique/>
        </w:docPartObj>
      </w:sdtPr>
      <w:sdtEndPr/>
      <w:sdtContent>
        <w:p w14:paraId="3B813FC6" w14:textId="77777777" w:rsidR="00210529" w:rsidRPr="00210529" w:rsidRDefault="00210529" w:rsidP="00024D63">
          <w:pPr>
            <w:pStyle w:val="af"/>
          </w:pPr>
          <w:r w:rsidRPr="009B1551">
            <w:rPr>
              <w:lang w:val="ja-JP"/>
            </w:rPr>
            <w:t>目次</w:t>
          </w:r>
        </w:p>
        <w:p w14:paraId="435A3E13" w14:textId="2C19F95A" w:rsidR="00F36B12" w:rsidRDefault="008F389C">
          <w:pPr>
            <w:pStyle w:val="11"/>
            <w:rPr>
              <w:rFonts w:asciiTheme="minorHAnsi" w:eastAsiaTheme="minorEastAsia" w:hAnsiTheme="minorHAnsi"/>
              <w:sz w:val="21"/>
              <w:szCs w:val="24"/>
              <w14:ligatures w14:val="standardContextual"/>
            </w:rPr>
          </w:pPr>
          <w:r>
            <w:rPr>
              <w:b/>
            </w:rPr>
            <w:fldChar w:fldCharType="begin"/>
          </w:r>
          <w:r>
            <w:instrText xml:space="preserve"> TOC \o "1-5" \h \z \u </w:instrText>
          </w:r>
          <w:r>
            <w:rPr>
              <w:b/>
            </w:rPr>
            <w:fldChar w:fldCharType="separate"/>
          </w:r>
          <w:hyperlink w:anchor="_Toc234417362" w:history="1">
            <w:r w:rsidR="00F36B12" w:rsidRPr="005E0570">
              <w:rPr>
                <w:rStyle w:val="af0"/>
              </w:rPr>
              <w:t>1.</w:t>
            </w:r>
            <w:r w:rsidR="00F36B12">
              <w:rPr>
                <w:rFonts w:asciiTheme="minorHAnsi" w:eastAsiaTheme="minorEastAsia" w:hAnsiTheme="minorHAnsi"/>
                <w:sz w:val="21"/>
                <w:szCs w:val="24"/>
                <w14:ligatures w14:val="standardContextual"/>
              </w:rPr>
              <w:tab/>
            </w:r>
            <w:r w:rsidR="00F36B12" w:rsidRPr="005E0570">
              <w:rPr>
                <w:rStyle w:val="af0"/>
              </w:rPr>
              <w:t>概要</w:t>
            </w:r>
            <w:r w:rsidR="00F36B12">
              <w:rPr>
                <w:webHidden/>
              </w:rPr>
              <w:tab/>
            </w:r>
            <w:r w:rsidR="00F36B12">
              <w:rPr>
                <w:webHidden/>
              </w:rPr>
              <w:fldChar w:fldCharType="begin"/>
            </w:r>
            <w:r w:rsidR="00F36B12">
              <w:rPr>
                <w:webHidden/>
              </w:rPr>
              <w:instrText xml:space="preserve"> PAGEREF _Toc234417362 \h </w:instrText>
            </w:r>
            <w:r w:rsidR="00F36B12">
              <w:rPr>
                <w:webHidden/>
              </w:rPr>
            </w:r>
            <w:r w:rsidR="00F36B12">
              <w:rPr>
                <w:webHidden/>
              </w:rPr>
              <w:fldChar w:fldCharType="separate"/>
            </w:r>
            <w:r w:rsidR="00F36B12">
              <w:rPr>
                <w:webHidden/>
              </w:rPr>
              <w:t>1</w:t>
            </w:r>
            <w:r w:rsidR="00F36B12">
              <w:rPr>
                <w:webHidden/>
              </w:rPr>
              <w:fldChar w:fldCharType="end"/>
            </w:r>
          </w:hyperlink>
        </w:p>
        <w:p w14:paraId="780C3CA2" w14:textId="3B840A19" w:rsidR="00F36B12" w:rsidRDefault="00F36B12">
          <w:pPr>
            <w:pStyle w:val="11"/>
            <w:rPr>
              <w:rFonts w:asciiTheme="minorHAnsi" w:eastAsiaTheme="minorEastAsia" w:hAnsiTheme="minorHAnsi"/>
              <w:sz w:val="21"/>
              <w:szCs w:val="24"/>
              <w14:ligatures w14:val="standardContextual"/>
            </w:rPr>
          </w:pPr>
          <w:hyperlink w:anchor="_Toc234417363" w:history="1">
            <w:r w:rsidRPr="005E0570">
              <w:rPr>
                <w:rStyle w:val="af0"/>
              </w:rPr>
              <w:t>2.</w:t>
            </w:r>
            <w:r>
              <w:rPr>
                <w:rFonts w:asciiTheme="minorHAnsi" w:eastAsiaTheme="minorEastAsia" w:hAnsiTheme="minorHAnsi"/>
                <w:sz w:val="21"/>
                <w:szCs w:val="24"/>
                <w14:ligatures w14:val="standardContextual"/>
              </w:rPr>
              <w:tab/>
            </w:r>
            <w:r w:rsidRPr="005E0570">
              <w:rPr>
                <w:rStyle w:val="af0"/>
              </w:rPr>
              <w:t>Oktaを使用したSAML設定手順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087F1BF9" w14:textId="142E31E4" w:rsidR="00F36B12" w:rsidRDefault="00F36B12">
          <w:pPr>
            <w:pStyle w:val="21"/>
            <w:rPr>
              <w:rFonts w:asciiTheme="minorHAnsi" w:eastAsiaTheme="minorEastAsia" w:hAnsiTheme="minorHAnsi"/>
              <w:bCs w:val="0"/>
              <w:sz w:val="21"/>
              <w:szCs w:val="24"/>
              <w14:ligatures w14:val="standardContextual"/>
            </w:rPr>
          </w:pPr>
          <w:hyperlink w:anchor="_Toc234417364" w:history="1">
            <w:r w:rsidRPr="005E0570">
              <w:rPr>
                <w:rStyle w:val="af0"/>
              </w:rPr>
              <w:t>2.1.</w:t>
            </w:r>
            <w:r>
              <w:rPr>
                <w:rFonts w:asciiTheme="minorHAnsi" w:eastAsiaTheme="minorEastAsia" w:hAnsiTheme="minorHAnsi"/>
                <w:bCs w:val="0"/>
                <w:sz w:val="21"/>
                <w:szCs w:val="24"/>
                <w14:ligatures w14:val="standardContextual"/>
              </w:rPr>
              <w:tab/>
            </w:r>
            <w:r w:rsidRPr="005E0570">
              <w:rPr>
                <w:rStyle w:val="af0"/>
              </w:rPr>
              <w:t>Oktaでの設定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0F60E285" w14:textId="72145A8A" w:rsidR="00F36B12" w:rsidRDefault="00F36B12">
          <w:pPr>
            <w:pStyle w:val="31"/>
            <w:rPr>
              <w:rFonts w:asciiTheme="minorHAnsi" w:eastAsiaTheme="minorEastAsia" w:hAnsiTheme="minorHAnsi"/>
              <w:sz w:val="21"/>
              <w:szCs w:val="24"/>
              <w14:ligatures w14:val="standardContextual"/>
            </w:rPr>
          </w:pPr>
          <w:hyperlink w:anchor="_Toc234417365" w:history="1">
            <w:r w:rsidRPr="005E0570">
              <w:rPr>
                <w:rStyle w:val="af0"/>
              </w:rPr>
              <w:t>2.1.1. アプリケーションの作成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12DED199" w14:textId="32632E57" w:rsidR="00F36B12" w:rsidRDefault="00F36B12">
          <w:pPr>
            <w:pStyle w:val="21"/>
            <w:rPr>
              <w:rFonts w:asciiTheme="minorHAnsi" w:eastAsiaTheme="minorEastAsia" w:hAnsiTheme="minorHAnsi"/>
              <w:bCs w:val="0"/>
              <w:sz w:val="21"/>
              <w:szCs w:val="24"/>
              <w14:ligatures w14:val="standardContextual"/>
            </w:rPr>
          </w:pPr>
          <w:hyperlink w:anchor="_Toc234417366" w:history="1">
            <w:r w:rsidRPr="005E0570">
              <w:rPr>
                <w:rStyle w:val="af0"/>
              </w:rPr>
              <w:t>2.2.</w:t>
            </w:r>
            <w:r>
              <w:rPr>
                <w:rFonts w:asciiTheme="minorHAnsi" w:eastAsiaTheme="minorEastAsia" w:hAnsiTheme="minorHAnsi"/>
                <w:bCs w:val="0"/>
                <w:sz w:val="21"/>
                <w:szCs w:val="24"/>
                <w14:ligatures w14:val="standardContextual"/>
              </w:rPr>
              <w:tab/>
            </w:r>
            <w:r w:rsidRPr="005E0570">
              <w:rPr>
                <w:rStyle w:val="af0"/>
              </w:rPr>
              <w:t>Proselfでの設定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91BA6CA" w14:textId="61974F6D" w:rsidR="00F36B12" w:rsidRDefault="00F36B12">
          <w:pPr>
            <w:pStyle w:val="31"/>
            <w:rPr>
              <w:rFonts w:asciiTheme="minorHAnsi" w:eastAsiaTheme="minorEastAsia" w:hAnsiTheme="minorHAnsi"/>
              <w:sz w:val="21"/>
              <w:szCs w:val="24"/>
              <w14:ligatures w14:val="standardContextual"/>
            </w:rPr>
          </w:pPr>
          <w:hyperlink w:anchor="_Toc234417367" w:history="1">
            <w:r w:rsidRPr="005E0570">
              <w:rPr>
                <w:rStyle w:val="af0"/>
              </w:rPr>
              <w:t>2.2.1. このサーバー情報の設定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4DA3C73" w14:textId="1377EA55" w:rsidR="00F36B12" w:rsidRDefault="00F36B12">
          <w:pPr>
            <w:pStyle w:val="31"/>
            <w:rPr>
              <w:rFonts w:asciiTheme="minorHAnsi" w:eastAsiaTheme="minorEastAsia" w:hAnsiTheme="minorHAnsi"/>
              <w:sz w:val="21"/>
              <w:szCs w:val="24"/>
              <w14:ligatures w14:val="standardContextual"/>
            </w:rPr>
          </w:pPr>
          <w:hyperlink w:anchor="_Toc234417368" w:history="1">
            <w:r w:rsidRPr="005E0570">
              <w:rPr>
                <w:rStyle w:val="af0"/>
              </w:rPr>
              <w:t>2.2.2. SAML設定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34DA992" w14:textId="2150F9B0" w:rsidR="00F36B12" w:rsidRDefault="00F36B12">
          <w:pPr>
            <w:pStyle w:val="31"/>
            <w:rPr>
              <w:rFonts w:asciiTheme="minorHAnsi" w:eastAsiaTheme="minorEastAsia" w:hAnsiTheme="minorHAnsi"/>
              <w:sz w:val="21"/>
              <w:szCs w:val="24"/>
              <w14:ligatures w14:val="standardContextual"/>
            </w:rPr>
          </w:pPr>
          <w:hyperlink w:anchor="_Toc234417369" w:history="1">
            <w:r w:rsidRPr="005E0570">
              <w:rPr>
                <w:rStyle w:val="af0"/>
              </w:rPr>
              <w:t>2.2.3. IdP証明書自動更新設定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56F1CCF" w14:textId="0123A729" w:rsidR="00F36B12" w:rsidRDefault="00F36B12">
          <w:pPr>
            <w:pStyle w:val="31"/>
            <w:rPr>
              <w:rFonts w:asciiTheme="minorHAnsi" w:eastAsiaTheme="minorEastAsia" w:hAnsiTheme="minorHAnsi"/>
              <w:sz w:val="21"/>
              <w:szCs w:val="24"/>
              <w14:ligatures w14:val="standardContextual"/>
            </w:rPr>
          </w:pPr>
          <w:hyperlink w:anchor="_Toc234417370" w:history="1">
            <w:r w:rsidRPr="005E0570">
              <w:rPr>
                <w:rStyle w:val="af0"/>
              </w:rPr>
              <w:t>2.2.4. ユーザー追加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2B0F1B6" w14:textId="0CFC28CF" w:rsidR="00F36B12" w:rsidRDefault="00F36B12">
          <w:pPr>
            <w:pStyle w:val="11"/>
            <w:rPr>
              <w:rFonts w:asciiTheme="minorHAnsi" w:eastAsiaTheme="minorEastAsia" w:hAnsiTheme="minorHAnsi"/>
              <w:sz w:val="21"/>
              <w:szCs w:val="24"/>
              <w14:ligatures w14:val="standardContextual"/>
            </w:rPr>
          </w:pPr>
          <w:hyperlink w:anchor="_Toc234417371" w:history="1">
            <w:r w:rsidRPr="005E0570">
              <w:rPr>
                <w:rStyle w:val="af0"/>
              </w:rPr>
              <w:t>3.</w:t>
            </w:r>
            <w:r>
              <w:rPr>
                <w:rFonts w:asciiTheme="minorHAnsi" w:eastAsiaTheme="minorEastAsia" w:hAnsiTheme="minorHAnsi"/>
                <w:sz w:val="21"/>
                <w:szCs w:val="24"/>
                <w14:ligatures w14:val="standardContextual"/>
              </w:rPr>
              <w:tab/>
            </w:r>
            <w:r w:rsidRPr="005E0570">
              <w:rPr>
                <w:rStyle w:val="af0"/>
              </w:rPr>
              <w:t>Oktaを使用したSAML設定手順(プロビジョニング)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935BC04" w14:textId="2C8E0AFE" w:rsidR="00F36B12" w:rsidRDefault="00F36B12">
          <w:pPr>
            <w:pStyle w:val="21"/>
            <w:rPr>
              <w:rFonts w:asciiTheme="minorHAnsi" w:eastAsiaTheme="minorEastAsia" w:hAnsiTheme="minorHAnsi"/>
              <w:bCs w:val="0"/>
              <w:sz w:val="21"/>
              <w:szCs w:val="24"/>
              <w14:ligatures w14:val="standardContextual"/>
            </w:rPr>
          </w:pPr>
          <w:hyperlink w:anchor="_Toc234417372" w:history="1">
            <w:r w:rsidRPr="005E0570">
              <w:rPr>
                <w:rStyle w:val="af0"/>
              </w:rPr>
              <w:t>3.1.</w:t>
            </w:r>
            <w:r>
              <w:rPr>
                <w:rFonts w:asciiTheme="minorHAnsi" w:eastAsiaTheme="minorEastAsia" w:hAnsiTheme="minorHAnsi"/>
                <w:bCs w:val="0"/>
                <w:sz w:val="21"/>
                <w:szCs w:val="24"/>
                <w14:ligatures w14:val="standardContextual"/>
              </w:rPr>
              <w:tab/>
            </w:r>
            <w:r w:rsidRPr="005E0570">
              <w:rPr>
                <w:rStyle w:val="af0"/>
              </w:rPr>
              <w:t>Proselfでの設定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5D7ACAAE" w14:textId="58DDF598" w:rsidR="00F36B12" w:rsidRDefault="00F36B12">
          <w:pPr>
            <w:pStyle w:val="31"/>
            <w:rPr>
              <w:rFonts w:asciiTheme="minorHAnsi" w:eastAsiaTheme="minorEastAsia" w:hAnsiTheme="minorHAnsi"/>
              <w:sz w:val="21"/>
              <w:szCs w:val="24"/>
              <w14:ligatures w14:val="standardContextual"/>
            </w:rPr>
          </w:pPr>
          <w:hyperlink w:anchor="_Toc234417373" w:history="1">
            <w:r w:rsidRPr="005E0570">
              <w:rPr>
                <w:rStyle w:val="af0"/>
              </w:rPr>
              <w:t>3.1.1. 新規ユーザー登録デフォルト設定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ABE5E43" w14:textId="347C580A" w:rsidR="00F36B12" w:rsidRDefault="00F36B12">
          <w:pPr>
            <w:pStyle w:val="31"/>
            <w:rPr>
              <w:rFonts w:asciiTheme="minorHAnsi" w:eastAsiaTheme="minorEastAsia" w:hAnsiTheme="minorHAnsi"/>
              <w:sz w:val="21"/>
              <w:szCs w:val="24"/>
              <w14:ligatures w14:val="standardContextual"/>
            </w:rPr>
          </w:pPr>
          <w:hyperlink w:anchor="_Toc234417374" w:history="1">
            <w:r w:rsidRPr="005E0570">
              <w:rPr>
                <w:rStyle w:val="af0"/>
              </w:rPr>
              <w:t>3.1.2. SCIM連携設定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432FD25" w14:textId="3897DDFD" w:rsidR="00F36B12" w:rsidRDefault="00F36B12">
          <w:pPr>
            <w:pStyle w:val="31"/>
            <w:rPr>
              <w:rFonts w:asciiTheme="minorHAnsi" w:eastAsiaTheme="minorEastAsia" w:hAnsiTheme="minorHAnsi"/>
              <w:sz w:val="21"/>
              <w:szCs w:val="24"/>
              <w14:ligatures w14:val="standardContextual"/>
            </w:rPr>
          </w:pPr>
          <w:hyperlink w:anchor="_Toc234417375" w:history="1">
            <w:r w:rsidRPr="005E0570">
              <w:rPr>
                <w:rStyle w:val="af0"/>
              </w:rPr>
              <w:t>3.1.3. 認証トークン発行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3262EE3" w14:textId="72573CEF" w:rsidR="00F36B12" w:rsidRDefault="00F36B12">
          <w:pPr>
            <w:pStyle w:val="21"/>
            <w:rPr>
              <w:rFonts w:asciiTheme="minorHAnsi" w:eastAsiaTheme="minorEastAsia" w:hAnsiTheme="minorHAnsi"/>
              <w:bCs w:val="0"/>
              <w:sz w:val="21"/>
              <w:szCs w:val="24"/>
              <w14:ligatures w14:val="standardContextual"/>
            </w:rPr>
          </w:pPr>
          <w:hyperlink w:anchor="_Toc234417376" w:history="1">
            <w:r w:rsidRPr="005E0570">
              <w:rPr>
                <w:rStyle w:val="af0"/>
              </w:rPr>
              <w:t>3.2.</w:t>
            </w:r>
            <w:r>
              <w:rPr>
                <w:rFonts w:asciiTheme="minorHAnsi" w:eastAsiaTheme="minorEastAsia" w:hAnsiTheme="minorHAnsi"/>
                <w:bCs w:val="0"/>
                <w:sz w:val="21"/>
                <w:szCs w:val="24"/>
                <w14:ligatures w14:val="standardContextual"/>
              </w:rPr>
              <w:tab/>
            </w:r>
            <w:r w:rsidRPr="005E0570">
              <w:rPr>
                <w:rStyle w:val="af0"/>
              </w:rPr>
              <w:t>Oktaでの設定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5AE18804" w14:textId="298EEA44" w:rsidR="00F36B12" w:rsidRDefault="00F36B12">
          <w:pPr>
            <w:pStyle w:val="21"/>
            <w:rPr>
              <w:rFonts w:asciiTheme="minorHAnsi" w:eastAsiaTheme="minorEastAsia" w:hAnsiTheme="minorHAnsi"/>
              <w:bCs w:val="0"/>
              <w:sz w:val="21"/>
              <w:szCs w:val="24"/>
              <w14:ligatures w14:val="standardContextual"/>
            </w:rPr>
          </w:pPr>
          <w:hyperlink w:anchor="_Toc234417377" w:history="1">
            <w:r w:rsidRPr="005E0570">
              <w:rPr>
                <w:rStyle w:val="af0"/>
              </w:rPr>
              <w:t>3.3.</w:t>
            </w:r>
            <w:r>
              <w:rPr>
                <w:rFonts w:asciiTheme="minorHAnsi" w:eastAsiaTheme="minorEastAsia" w:hAnsiTheme="minorHAnsi"/>
                <w:bCs w:val="0"/>
                <w:sz w:val="21"/>
                <w:szCs w:val="24"/>
                <w14:ligatures w14:val="standardContextual"/>
              </w:rPr>
              <w:tab/>
            </w:r>
            <w:r w:rsidRPr="005E0570">
              <w:rPr>
                <w:rStyle w:val="af0"/>
              </w:rPr>
              <w:t>アクセス制限の設定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192BDB38" w14:textId="12C6DDCA" w:rsidR="00F36B12" w:rsidRDefault="00F36B12">
          <w:pPr>
            <w:pStyle w:val="11"/>
            <w:rPr>
              <w:rFonts w:asciiTheme="minorHAnsi" w:eastAsiaTheme="minorEastAsia" w:hAnsiTheme="minorHAnsi"/>
              <w:sz w:val="21"/>
              <w:szCs w:val="24"/>
              <w14:ligatures w14:val="standardContextual"/>
            </w:rPr>
          </w:pPr>
          <w:hyperlink w:anchor="_Toc234417378" w:history="1">
            <w:r w:rsidRPr="005E0570">
              <w:rPr>
                <w:rStyle w:val="af0"/>
              </w:rPr>
              <w:t>4.</w:t>
            </w:r>
            <w:r>
              <w:rPr>
                <w:rFonts w:asciiTheme="minorHAnsi" w:eastAsiaTheme="minorEastAsia" w:hAnsiTheme="minorHAnsi"/>
                <w:sz w:val="21"/>
                <w:szCs w:val="24"/>
                <w14:ligatures w14:val="standardContextual"/>
              </w:rPr>
              <w:tab/>
            </w:r>
            <w:r w:rsidRPr="005E0570">
              <w:rPr>
                <w:rStyle w:val="af0"/>
              </w:rPr>
              <w:t>ユーザー/グループの割り当て、プッシュグループ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4285BE0C" w14:textId="4FD4A4D7" w:rsidR="00F36B12" w:rsidRDefault="00F36B12">
          <w:pPr>
            <w:pStyle w:val="21"/>
            <w:rPr>
              <w:rFonts w:asciiTheme="minorHAnsi" w:eastAsiaTheme="minorEastAsia" w:hAnsiTheme="minorHAnsi"/>
              <w:bCs w:val="0"/>
              <w:sz w:val="21"/>
              <w:szCs w:val="24"/>
              <w14:ligatures w14:val="standardContextual"/>
            </w:rPr>
          </w:pPr>
          <w:hyperlink w:anchor="_Toc234417379" w:history="1">
            <w:r w:rsidRPr="005E0570">
              <w:rPr>
                <w:rStyle w:val="af0"/>
              </w:rPr>
              <w:t>4.1.</w:t>
            </w:r>
            <w:r>
              <w:rPr>
                <w:rFonts w:asciiTheme="minorHAnsi" w:eastAsiaTheme="minorEastAsia" w:hAnsiTheme="minorHAnsi"/>
                <w:bCs w:val="0"/>
                <w:sz w:val="21"/>
                <w:szCs w:val="24"/>
                <w14:ligatures w14:val="standardContextual"/>
              </w:rPr>
              <w:tab/>
            </w:r>
            <w:r w:rsidRPr="005E0570">
              <w:rPr>
                <w:rStyle w:val="af0"/>
              </w:rPr>
              <w:t>ユーザー/グループの割り当て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1FD8AFDF" w14:textId="31DA09B1" w:rsidR="00F36B12" w:rsidRDefault="00F36B12">
          <w:pPr>
            <w:pStyle w:val="21"/>
            <w:rPr>
              <w:rFonts w:asciiTheme="minorHAnsi" w:eastAsiaTheme="minorEastAsia" w:hAnsiTheme="minorHAnsi"/>
              <w:bCs w:val="0"/>
              <w:sz w:val="21"/>
              <w:szCs w:val="24"/>
              <w14:ligatures w14:val="standardContextual"/>
            </w:rPr>
          </w:pPr>
          <w:hyperlink w:anchor="_Toc234417380" w:history="1">
            <w:r w:rsidRPr="005E0570">
              <w:rPr>
                <w:rStyle w:val="af0"/>
              </w:rPr>
              <w:t>4.2.</w:t>
            </w:r>
            <w:r>
              <w:rPr>
                <w:rFonts w:asciiTheme="minorHAnsi" w:eastAsiaTheme="minorEastAsia" w:hAnsiTheme="minorHAnsi"/>
                <w:bCs w:val="0"/>
                <w:sz w:val="21"/>
                <w:szCs w:val="24"/>
                <w14:ligatures w14:val="standardContextual"/>
              </w:rPr>
              <w:tab/>
            </w:r>
            <w:r w:rsidRPr="005E0570">
              <w:rPr>
                <w:rStyle w:val="af0"/>
              </w:rPr>
              <w:t>プッシュグループ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56DFCBDC" w14:textId="21F80476" w:rsidR="00F36B12" w:rsidRDefault="00F36B12">
          <w:pPr>
            <w:pStyle w:val="11"/>
            <w:rPr>
              <w:rFonts w:asciiTheme="minorHAnsi" w:eastAsiaTheme="minorEastAsia" w:hAnsiTheme="minorHAnsi"/>
              <w:sz w:val="21"/>
              <w:szCs w:val="24"/>
              <w14:ligatures w14:val="standardContextual"/>
            </w:rPr>
          </w:pPr>
          <w:hyperlink w:anchor="_Toc234417381" w:history="1">
            <w:r w:rsidRPr="005E0570">
              <w:rPr>
                <w:rStyle w:val="af0"/>
              </w:rPr>
              <w:t>5.</w:t>
            </w:r>
            <w:r>
              <w:rPr>
                <w:rFonts w:asciiTheme="minorHAnsi" w:eastAsiaTheme="minorEastAsia" w:hAnsiTheme="minorHAnsi"/>
                <w:sz w:val="21"/>
                <w:szCs w:val="24"/>
                <w14:ligatures w14:val="standardContextual"/>
              </w:rPr>
              <w:tab/>
            </w:r>
            <w:r w:rsidRPr="005E0570">
              <w:rPr>
                <w:rStyle w:val="af0"/>
              </w:rPr>
              <w:t>シングルサインオン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629CAC8F" w14:textId="3F2D084A" w:rsidR="00F36B12" w:rsidRDefault="00F36B12">
          <w:pPr>
            <w:pStyle w:val="21"/>
            <w:rPr>
              <w:rFonts w:asciiTheme="minorHAnsi" w:eastAsiaTheme="minorEastAsia" w:hAnsiTheme="minorHAnsi"/>
              <w:bCs w:val="0"/>
              <w:sz w:val="21"/>
              <w:szCs w:val="24"/>
              <w14:ligatures w14:val="standardContextual"/>
            </w:rPr>
          </w:pPr>
          <w:hyperlink w:anchor="_Toc234417382" w:history="1">
            <w:r w:rsidRPr="005E0570">
              <w:rPr>
                <w:rStyle w:val="af0"/>
              </w:rPr>
              <w:t>5.1.</w:t>
            </w:r>
            <w:r>
              <w:rPr>
                <w:rFonts w:asciiTheme="minorHAnsi" w:eastAsiaTheme="minorEastAsia" w:hAnsiTheme="minorHAnsi"/>
                <w:bCs w:val="0"/>
                <w:sz w:val="21"/>
                <w:szCs w:val="24"/>
                <w14:ligatures w14:val="standardContextual"/>
              </w:rPr>
              <w:tab/>
            </w:r>
            <w:r w:rsidRPr="005E0570">
              <w:rPr>
                <w:rStyle w:val="af0"/>
              </w:rPr>
              <w:t>Webブラウザからのシングルサインオン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2F94CA88" w14:textId="51CF421A" w:rsidR="00F36B12" w:rsidRDefault="00F36B12">
          <w:pPr>
            <w:pStyle w:val="31"/>
            <w:rPr>
              <w:rFonts w:asciiTheme="minorHAnsi" w:eastAsiaTheme="minorEastAsia" w:hAnsiTheme="minorHAnsi"/>
              <w:sz w:val="21"/>
              <w:szCs w:val="24"/>
              <w14:ligatures w14:val="standardContextual"/>
            </w:rPr>
          </w:pPr>
          <w:hyperlink w:anchor="_Toc234417383" w:history="1">
            <w:r w:rsidRPr="005E0570">
              <w:rPr>
                <w:rStyle w:val="af0"/>
              </w:rPr>
              <w:t>5.1.1. Oktaからのシングルサインオン(IdP Initiated)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7A2AA269" w14:textId="6BF5E06D" w:rsidR="00F36B12" w:rsidRDefault="00F36B12">
          <w:pPr>
            <w:pStyle w:val="31"/>
            <w:rPr>
              <w:rFonts w:asciiTheme="minorHAnsi" w:eastAsiaTheme="minorEastAsia" w:hAnsiTheme="minorHAnsi"/>
              <w:sz w:val="21"/>
              <w:szCs w:val="24"/>
              <w14:ligatures w14:val="standardContextual"/>
            </w:rPr>
          </w:pPr>
          <w:hyperlink w:anchor="_Toc234417384" w:history="1">
            <w:r w:rsidRPr="005E0570">
              <w:rPr>
                <w:rStyle w:val="af0"/>
              </w:rPr>
              <w:t>5.1.2. Proselfからのシングルサインオン(SP initiated)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50A5A2A2" w14:textId="3A5705CA" w:rsidR="00F36B12" w:rsidRDefault="00F36B12">
          <w:pPr>
            <w:pStyle w:val="21"/>
            <w:rPr>
              <w:rFonts w:asciiTheme="minorHAnsi" w:eastAsiaTheme="minorEastAsia" w:hAnsiTheme="minorHAnsi"/>
              <w:bCs w:val="0"/>
              <w:sz w:val="21"/>
              <w:szCs w:val="24"/>
              <w14:ligatures w14:val="standardContextual"/>
            </w:rPr>
          </w:pPr>
          <w:hyperlink w:anchor="_Toc234417385" w:history="1">
            <w:r w:rsidRPr="005E0570">
              <w:rPr>
                <w:rStyle w:val="af0"/>
              </w:rPr>
              <w:t>5.2.</w:t>
            </w:r>
            <w:r>
              <w:rPr>
                <w:rFonts w:asciiTheme="minorHAnsi" w:eastAsiaTheme="minorEastAsia" w:hAnsiTheme="minorHAnsi"/>
                <w:bCs w:val="0"/>
                <w:sz w:val="21"/>
                <w:szCs w:val="24"/>
                <w14:ligatures w14:val="standardContextual"/>
              </w:rPr>
              <w:tab/>
            </w:r>
            <w:r w:rsidRPr="005E0570">
              <w:rPr>
                <w:rStyle w:val="af0"/>
              </w:rPr>
              <w:t>Proself Clientからのシングルサインオン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7D5D10DE" w14:textId="26668303" w:rsidR="00F36B12" w:rsidRDefault="00F36B12">
          <w:pPr>
            <w:pStyle w:val="11"/>
            <w:rPr>
              <w:rFonts w:asciiTheme="minorHAnsi" w:eastAsiaTheme="minorEastAsia" w:hAnsiTheme="minorHAnsi"/>
              <w:sz w:val="21"/>
              <w:szCs w:val="24"/>
              <w14:ligatures w14:val="standardContextual"/>
            </w:rPr>
          </w:pPr>
          <w:hyperlink w:anchor="_Toc234417386" w:history="1">
            <w:r w:rsidRPr="005E0570">
              <w:rPr>
                <w:rStyle w:val="af0"/>
              </w:rPr>
              <w:t>6.</w:t>
            </w:r>
            <w:r>
              <w:rPr>
                <w:rFonts w:asciiTheme="minorHAnsi" w:eastAsiaTheme="minorEastAsia" w:hAnsiTheme="minorHAnsi"/>
                <w:sz w:val="21"/>
                <w:szCs w:val="24"/>
                <w14:ligatures w14:val="standardContextual"/>
              </w:rPr>
              <w:tab/>
            </w:r>
            <w:r w:rsidRPr="005E0570">
              <w:rPr>
                <w:rStyle w:val="af0"/>
              </w:rPr>
              <w:t>シングルサインオンに失敗する場合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_Toc234417386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7C84BA7E" w14:textId="765D03B0" w:rsidR="00210529" w:rsidRDefault="008F389C">
          <w:r>
            <w:rPr>
              <w:noProof/>
              <w:szCs w:val="21"/>
              <w14:scene3d>
                <w14:camera w14:prst="orthographicFront"/>
                <w14:lightRig w14:rig="threePt" w14:dir="t">
                  <w14:rot w14:lat="0" w14:lon="0" w14:rev="0"/>
                </w14:lightRig>
              </w14:scene3d>
            </w:rPr>
            <w:fldChar w:fldCharType="end"/>
          </w:r>
        </w:p>
      </w:sdtContent>
    </w:sdt>
    <w:p w14:paraId="0AF377CD" w14:textId="77777777" w:rsidR="00210529" w:rsidRDefault="00210529" w:rsidP="00A01D21">
      <w:pPr>
        <w:sectPr w:rsidR="00210529" w:rsidSect="0093206C">
          <w:footerReference w:type="even" r:id="rId10"/>
          <w:pgSz w:w="11906" w:h="16838" w:code="9"/>
          <w:pgMar w:top="720" w:right="720" w:bottom="720" w:left="720" w:header="851" w:footer="992" w:gutter="0"/>
          <w:pgNumType w:start="0"/>
          <w:cols w:space="425"/>
          <w:titlePg/>
          <w:docGrid w:linePitch="326" w:charSpace="-3426"/>
        </w:sectPr>
      </w:pPr>
    </w:p>
    <w:p w14:paraId="3947A90C" w14:textId="77777777" w:rsidR="005A6814" w:rsidRDefault="005A6814" w:rsidP="00D839B8">
      <w:pPr>
        <w:pStyle w:val="1"/>
        <w:spacing w:after="120"/>
      </w:pPr>
      <w:bookmarkStart w:id="0" w:name="_Toc135225414"/>
      <w:bookmarkStart w:id="1" w:name="_Toc164341310"/>
      <w:bookmarkStart w:id="2" w:name="_Toc234417362"/>
      <w:bookmarkStart w:id="3" w:name="_Toc159346083"/>
      <w:r>
        <w:rPr>
          <w:rFonts w:hint="eastAsia"/>
        </w:rPr>
        <w:lastRenderedPageBreak/>
        <w:t>概要</w:t>
      </w:r>
      <w:bookmarkEnd w:id="0"/>
      <w:bookmarkEnd w:id="1"/>
      <w:bookmarkEnd w:id="2"/>
    </w:p>
    <w:p w14:paraId="0D2D0655" w14:textId="54430507" w:rsidR="005A6814" w:rsidRDefault="005A6814" w:rsidP="005A6814">
      <w:r>
        <w:rPr>
          <w:rFonts w:hint="eastAsia"/>
        </w:rPr>
        <w:t>本チュートリアルは、</w:t>
      </w:r>
      <w:r w:rsidR="00CF1150">
        <w:rPr>
          <w:rFonts w:hint="eastAsia"/>
        </w:rPr>
        <w:t>Okta</w:t>
      </w:r>
      <w:r>
        <w:rPr>
          <w:rFonts w:hint="eastAsia"/>
        </w:rPr>
        <w:t>を使用した</w:t>
      </w:r>
      <w:r w:rsidRPr="00BE61A7">
        <w:t>SAML</w:t>
      </w:r>
      <w:r>
        <w:rPr>
          <w:rFonts w:hint="eastAsia"/>
        </w:rPr>
        <w:t>認証を行うための設定方法について説明しています。</w:t>
      </w:r>
    </w:p>
    <w:p w14:paraId="13589D9C" w14:textId="77777777" w:rsidR="005A6814" w:rsidRPr="007603FD" w:rsidRDefault="005A6814" w:rsidP="00531672">
      <w:pPr>
        <w:pStyle w:val="af5"/>
        <w:numPr>
          <w:ilvl w:val="0"/>
          <w:numId w:val="5"/>
        </w:numPr>
        <w:wordWrap/>
        <w:adjustRightInd w:val="0"/>
        <w:snapToGrid w:val="0"/>
        <w:ind w:leftChars="0"/>
      </w:pPr>
      <w:r w:rsidRPr="00152254">
        <w:rPr>
          <w:rFonts w:hint="eastAsia"/>
          <w:color w:val="FF0000"/>
        </w:rPr>
        <w:t>SAML認証を行うにはSAML認証オプションをインストールしている必要があります。</w:t>
      </w:r>
    </w:p>
    <w:p w14:paraId="49A31C06" w14:textId="77777777" w:rsidR="005A6814" w:rsidRPr="00D71EF4" w:rsidRDefault="005A6814" w:rsidP="00531672">
      <w:pPr>
        <w:pStyle w:val="af5"/>
        <w:numPr>
          <w:ilvl w:val="0"/>
          <w:numId w:val="5"/>
        </w:numPr>
        <w:wordWrap/>
        <w:adjustRightInd w:val="0"/>
        <w:snapToGrid w:val="0"/>
        <w:ind w:leftChars="0"/>
      </w:pPr>
      <w:r w:rsidRPr="00152254">
        <w:rPr>
          <w:rFonts w:hint="eastAsia"/>
          <w:color w:val="FF0000"/>
        </w:rPr>
        <w:t>SAML認証オプションはEnter</w:t>
      </w:r>
      <w:r w:rsidRPr="00152254">
        <w:rPr>
          <w:color w:val="FF0000"/>
        </w:rPr>
        <w:t>prise</w:t>
      </w:r>
      <w:r w:rsidRPr="00152254">
        <w:rPr>
          <w:rFonts w:hint="eastAsia"/>
          <w:color w:val="FF0000"/>
        </w:rPr>
        <w:t xml:space="preserve"> </w:t>
      </w:r>
      <w:r w:rsidRPr="00152254">
        <w:rPr>
          <w:color w:val="FF0000"/>
        </w:rPr>
        <w:t>Edition</w:t>
      </w:r>
      <w:r w:rsidRPr="00152254">
        <w:rPr>
          <w:rFonts w:hint="eastAsia"/>
          <w:color w:val="FF0000"/>
        </w:rPr>
        <w:t>のみ利用可能です。</w:t>
      </w:r>
    </w:p>
    <w:p w14:paraId="1AA5495A" w14:textId="77777777" w:rsidR="005A6814" w:rsidRDefault="005A6814" w:rsidP="005A6814"/>
    <w:p w14:paraId="51FBCA4D" w14:textId="46B6D2C7" w:rsidR="005A6814" w:rsidRPr="003851D9" w:rsidRDefault="00657132" w:rsidP="00D839B8">
      <w:pPr>
        <w:pStyle w:val="1"/>
        <w:spacing w:after="120"/>
      </w:pPr>
      <w:bookmarkStart w:id="4" w:name="_Entra_IDを使用したSAML設定手順"/>
      <w:bookmarkStart w:id="5" w:name="_Toc135225415"/>
      <w:bookmarkStart w:id="6" w:name="_Toc164341311"/>
      <w:bookmarkStart w:id="7" w:name="_Toc234417363"/>
      <w:bookmarkEnd w:id="4"/>
      <w:r>
        <w:rPr>
          <w:rFonts w:hint="eastAsia"/>
        </w:rPr>
        <w:t>Okta</w:t>
      </w:r>
      <w:r w:rsidR="005A6814">
        <w:rPr>
          <w:rFonts w:hint="eastAsia"/>
        </w:rPr>
        <w:t>を使用したSAML設定手順</w:t>
      </w:r>
      <w:bookmarkEnd w:id="5"/>
      <w:bookmarkEnd w:id="6"/>
      <w:bookmarkEnd w:id="7"/>
    </w:p>
    <w:p w14:paraId="438CC630" w14:textId="06FE30B5" w:rsidR="005A6814" w:rsidRDefault="00657132" w:rsidP="005A6814">
      <w:r>
        <w:rPr>
          <w:rFonts w:hint="eastAsia"/>
        </w:rPr>
        <w:t>Okta</w:t>
      </w:r>
      <w:r w:rsidR="005A6814">
        <w:rPr>
          <w:rFonts w:hint="eastAsia"/>
        </w:rPr>
        <w:t>を使用したSAML設定手順を記載します。</w:t>
      </w:r>
      <w:bookmarkStart w:id="8" w:name="_共有フォルダ設定"/>
      <w:bookmarkEnd w:id="8"/>
    </w:p>
    <w:p w14:paraId="0A9BED97" w14:textId="73B1DED3" w:rsidR="005A6814" w:rsidRDefault="005A6814" w:rsidP="005A6814">
      <w:r>
        <w:rPr>
          <w:rFonts w:hint="eastAsia"/>
        </w:rPr>
        <w:t>なお、事前に</w:t>
      </w:r>
      <w:r w:rsidR="001946D9">
        <w:rPr>
          <w:rFonts w:hint="eastAsia"/>
        </w:rPr>
        <w:t>Okta</w:t>
      </w:r>
      <w:r>
        <w:rPr>
          <w:rFonts w:hint="eastAsia"/>
        </w:rPr>
        <w:t>にユーザーを登録して</w:t>
      </w:r>
      <w:r w:rsidR="00A80098">
        <w:rPr>
          <w:rFonts w:hint="eastAsia"/>
        </w:rPr>
        <w:t>アクティ</w:t>
      </w:r>
      <w:r w:rsidR="0091338C">
        <w:rPr>
          <w:rFonts w:hint="eastAsia"/>
        </w:rPr>
        <w:t>ブ</w:t>
      </w:r>
      <w:r w:rsidR="00A80098">
        <w:rPr>
          <w:rFonts w:hint="eastAsia"/>
        </w:rPr>
        <w:t>化しておく</w:t>
      </w:r>
      <w:r>
        <w:rPr>
          <w:rFonts w:hint="eastAsia"/>
        </w:rPr>
        <w:t>必要があります。</w:t>
      </w:r>
    </w:p>
    <w:p w14:paraId="1AF67EA4" w14:textId="3E5A5A55" w:rsidR="005A6814" w:rsidRPr="004334B8" w:rsidRDefault="005A6814" w:rsidP="00531672">
      <w:pPr>
        <w:pStyle w:val="af5"/>
        <w:numPr>
          <w:ilvl w:val="0"/>
          <w:numId w:val="6"/>
        </w:numPr>
        <w:wordWrap/>
        <w:adjustRightInd w:val="0"/>
        <w:snapToGrid w:val="0"/>
        <w:ind w:leftChars="0"/>
      </w:pPr>
      <w:r w:rsidRPr="00152254">
        <w:rPr>
          <w:rFonts w:hint="eastAsia"/>
          <w:color w:val="FF0000"/>
        </w:rPr>
        <w:t>本チュートリアルで使用している</w:t>
      </w:r>
      <w:r w:rsidR="00A6443F">
        <w:rPr>
          <w:rFonts w:hint="eastAsia"/>
          <w:color w:val="FF0000"/>
        </w:rPr>
        <w:t>Okta</w:t>
      </w:r>
      <w:r w:rsidRPr="00152254">
        <w:rPr>
          <w:rFonts w:hint="eastAsia"/>
          <w:color w:val="FF0000"/>
        </w:rPr>
        <w:t>の画面ショットは202</w:t>
      </w:r>
      <w:r w:rsidR="00071640">
        <w:rPr>
          <w:rFonts w:hint="eastAsia"/>
          <w:color w:val="FF0000"/>
        </w:rPr>
        <w:t>6</w:t>
      </w:r>
      <w:r w:rsidRPr="00152254">
        <w:rPr>
          <w:rFonts w:hint="eastAsia"/>
          <w:color w:val="FF0000"/>
        </w:rPr>
        <w:t>年</w:t>
      </w:r>
      <w:r w:rsidR="00CD37B1">
        <w:rPr>
          <w:rFonts w:hint="eastAsia"/>
          <w:color w:val="FF0000"/>
        </w:rPr>
        <w:t>7</w:t>
      </w:r>
      <w:r w:rsidRPr="00152254">
        <w:rPr>
          <w:rFonts w:hint="eastAsia"/>
          <w:color w:val="FF0000"/>
        </w:rPr>
        <w:t>月時点のものとなっております。将来</w:t>
      </w:r>
      <w:r w:rsidR="009220E7">
        <w:rPr>
          <w:rFonts w:hint="eastAsia"/>
          <w:color w:val="FF0000"/>
        </w:rPr>
        <w:t>Okta</w:t>
      </w:r>
      <w:r w:rsidRPr="00152254">
        <w:rPr>
          <w:rFonts w:hint="eastAsia"/>
          <w:color w:val="FF0000"/>
        </w:rPr>
        <w:t>側のインターフェースが変更される等で異なってくる場合がありますため、あらかじめお含みおきください。</w:t>
      </w:r>
    </w:p>
    <w:p w14:paraId="7D6529AC" w14:textId="77777777" w:rsidR="005A6814" w:rsidRPr="00C81BF4" w:rsidRDefault="005A6814" w:rsidP="005A6814"/>
    <w:p w14:paraId="2CFCB25B" w14:textId="78A23753" w:rsidR="005A6814" w:rsidRDefault="00C81BF4" w:rsidP="001E2ECB">
      <w:pPr>
        <w:pStyle w:val="2"/>
        <w:spacing w:after="120"/>
        <w:rPr>
          <w:lang w:eastAsia="ja-JP"/>
        </w:rPr>
      </w:pPr>
      <w:bookmarkStart w:id="9" w:name="_Entra_IDでの設定_1"/>
      <w:bookmarkStart w:id="10" w:name="_Toc164341312"/>
      <w:bookmarkStart w:id="11" w:name="_Toc234417364"/>
      <w:bookmarkEnd w:id="9"/>
      <w:r>
        <w:rPr>
          <w:rFonts w:hint="eastAsia"/>
          <w:lang w:eastAsia="ja-JP"/>
        </w:rPr>
        <w:t>Okta</w:t>
      </w:r>
      <w:r w:rsidR="005A6814">
        <w:rPr>
          <w:rFonts w:hint="eastAsia"/>
          <w:lang w:eastAsia="ja-JP"/>
        </w:rPr>
        <w:t>での設定</w:t>
      </w:r>
      <w:bookmarkEnd w:id="10"/>
      <w:bookmarkEnd w:id="11"/>
    </w:p>
    <w:p w14:paraId="75532519" w14:textId="77777777" w:rsidR="005A6814" w:rsidRDefault="005A6814" w:rsidP="001E2ECB">
      <w:pPr>
        <w:pStyle w:val="3"/>
        <w:spacing w:after="120"/>
      </w:pPr>
      <w:bookmarkStart w:id="12" w:name="_アプリケーションの作成"/>
      <w:bookmarkStart w:id="13" w:name="_Toc164341313"/>
      <w:bookmarkStart w:id="14" w:name="_Toc234417365"/>
      <w:bookmarkEnd w:id="12"/>
      <w:r w:rsidRPr="00C63556">
        <w:t>アプリケーションの作成</w:t>
      </w:r>
      <w:bookmarkEnd w:id="13"/>
      <w:bookmarkEnd w:id="14"/>
    </w:p>
    <w:p w14:paraId="04D37923" w14:textId="4A714528" w:rsidR="00413E74" w:rsidRPr="00413E74" w:rsidRDefault="00413E74" w:rsidP="00413E74">
      <w:r>
        <w:rPr>
          <w:rFonts w:hint="eastAsia"/>
        </w:rPr>
        <w:t>Webブラウザで「</w:t>
      </w:r>
      <w:r w:rsidRPr="001238C2">
        <w:t>https://developer.okta.com/login/</w:t>
      </w:r>
      <w:r>
        <w:rPr>
          <w:rFonts w:hint="eastAsia"/>
        </w:rPr>
        <w:t>」にアクセスし、Oktaにログインすると管理コンソールが表示されます</w:t>
      </w:r>
      <w:r>
        <w:rPr>
          <w:rFonts w:hint="eastAsia"/>
          <w:bCs/>
        </w:rPr>
        <w:t>ので、左メニューよりアプリケーション</w:t>
      </w:r>
      <w:r w:rsidRPr="00D3317A">
        <w:t xml:space="preserve"> &gt; </w:t>
      </w:r>
      <w:r>
        <w:rPr>
          <w:rFonts w:hint="eastAsia"/>
          <w:bCs/>
        </w:rPr>
        <w:t>アプリケーション</w:t>
      </w:r>
      <w:r>
        <w:rPr>
          <w:rFonts w:hint="eastAsia"/>
        </w:rPr>
        <w:t>の順にクリックします。</w:t>
      </w:r>
    </w:p>
    <w:p w14:paraId="3F6C3E01" w14:textId="77777777" w:rsidR="00413E74" w:rsidRDefault="00413E74" w:rsidP="00413E7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5190CD17" wp14:editId="3B18DEE5">
                <wp:simplePos x="0" y="0"/>
                <wp:positionH relativeFrom="margin">
                  <wp:posOffset>933450</wp:posOffset>
                </wp:positionH>
                <wp:positionV relativeFrom="paragraph">
                  <wp:posOffset>1263650</wp:posOffset>
                </wp:positionV>
                <wp:extent cx="1080000" cy="161925"/>
                <wp:effectExtent l="19050" t="19050" r="25400" b="28575"/>
                <wp:wrapNone/>
                <wp:docPr id="216713540" name="正方形/長方形 216713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61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5392F" id="正方形/長方形 216713540" o:spid="_x0000_s1026" style="position:absolute;margin-left:73.5pt;margin-top:99.5pt;width:85.05pt;height:12.75pt;z-index:25201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42BD47A" wp14:editId="60832BA1">
            <wp:extent cx="5400000" cy="1986432"/>
            <wp:effectExtent l="19050" t="19050" r="10795" b="13970"/>
            <wp:docPr id="20251784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17847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98643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937233" w14:textId="77777777" w:rsidR="00413E74" w:rsidRPr="00D3317A" w:rsidRDefault="00413E74" w:rsidP="00413E74">
      <w:pPr>
        <w:jc w:val="center"/>
        <w:rPr>
          <w:b/>
          <w:bCs/>
        </w:rPr>
      </w:pPr>
      <w:r w:rsidRPr="00D3317A">
        <w:rPr>
          <w:rFonts w:hint="eastAsia"/>
          <w:b/>
          <w:bCs/>
        </w:rPr>
        <w:t>Okta管理コンソール</w:t>
      </w:r>
    </w:p>
    <w:p w14:paraId="27A4FA16" w14:textId="77777777" w:rsidR="00413E74" w:rsidRDefault="00413E74">
      <w:pPr>
        <w:wordWrap/>
        <w:rPr>
          <w:bCs/>
        </w:rPr>
      </w:pPr>
    </w:p>
    <w:p w14:paraId="77BEBD42" w14:textId="6B6F980B" w:rsidR="00FC3083" w:rsidRDefault="00FC3083">
      <w:pPr>
        <w:wordWrap/>
        <w:rPr>
          <w:bCs/>
        </w:rPr>
      </w:pPr>
      <w:r>
        <w:rPr>
          <w:rFonts w:hint="eastAsia"/>
          <w:bCs/>
        </w:rPr>
        <w:t>上部メニューより「アプリ統合を作成」をクリックします。</w:t>
      </w:r>
    </w:p>
    <w:p w14:paraId="525A94B4" w14:textId="48700D25" w:rsidR="00FC3083" w:rsidRDefault="00FC3083" w:rsidP="00FC3083">
      <w:pPr>
        <w:wordWrap/>
        <w:jc w:val="center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0DB51751" wp14:editId="40C13BD1">
                <wp:simplePos x="0" y="0"/>
                <wp:positionH relativeFrom="margin">
                  <wp:posOffset>2257425</wp:posOffset>
                </wp:positionH>
                <wp:positionV relativeFrom="paragraph">
                  <wp:posOffset>682625</wp:posOffset>
                </wp:positionV>
                <wp:extent cx="540000" cy="161925"/>
                <wp:effectExtent l="19050" t="19050" r="12700" b="28575"/>
                <wp:wrapNone/>
                <wp:docPr id="1262383169" name="正方形/長方形 1262383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161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0F2D9" id="正方形/長方形 1262383169" o:spid="_x0000_s1026" style="position:absolute;margin-left:177.75pt;margin-top:53.75pt;width:42.5pt;height:12.75pt;z-index:25201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2713D57" wp14:editId="3F81B779">
            <wp:extent cx="5400000" cy="1902847"/>
            <wp:effectExtent l="19050" t="19050" r="10795" b="21590"/>
            <wp:docPr id="31990100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901004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90284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02E483D" w14:textId="48393A94" w:rsidR="00FC3083" w:rsidRPr="00FC3083" w:rsidRDefault="00FC3083" w:rsidP="00FC3083">
      <w:pPr>
        <w:wordWrap/>
        <w:jc w:val="center"/>
        <w:rPr>
          <w:b/>
        </w:rPr>
      </w:pPr>
      <w:r w:rsidRPr="00FC3083">
        <w:rPr>
          <w:rFonts w:hint="eastAsia"/>
          <w:b/>
        </w:rPr>
        <w:t>アプリケーション</w:t>
      </w:r>
    </w:p>
    <w:p w14:paraId="1F3E3A96" w14:textId="232D9B21" w:rsidR="00C32BB0" w:rsidRDefault="00C32BB0">
      <w:pPr>
        <w:wordWrap/>
        <w:rPr>
          <w:bCs/>
        </w:rPr>
      </w:pPr>
      <w:r>
        <w:rPr>
          <w:bCs/>
        </w:rPr>
        <w:br w:type="page"/>
      </w:r>
    </w:p>
    <w:p w14:paraId="1261C106" w14:textId="1A5B92B9" w:rsidR="000C6187" w:rsidRDefault="000C6187">
      <w:pPr>
        <w:wordWrap/>
        <w:rPr>
          <w:bCs/>
        </w:rPr>
      </w:pPr>
      <w:r>
        <w:rPr>
          <w:rFonts w:hint="eastAsia"/>
          <w:bCs/>
        </w:rPr>
        <w:lastRenderedPageBreak/>
        <w:t>「SAML 2.0」を選択し「次へ」をクリックします。</w:t>
      </w:r>
    </w:p>
    <w:p w14:paraId="67AA7E52" w14:textId="799022AC" w:rsidR="00FC3083" w:rsidRDefault="00C67356" w:rsidP="000C6187">
      <w:pPr>
        <w:wordWrap/>
        <w:jc w:val="center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298F2449" wp14:editId="61BFEE77">
                <wp:simplePos x="0" y="0"/>
                <wp:positionH relativeFrom="margin">
                  <wp:posOffset>4886325</wp:posOffset>
                </wp:positionH>
                <wp:positionV relativeFrom="paragraph">
                  <wp:posOffset>2314575</wp:posOffset>
                </wp:positionV>
                <wp:extent cx="234000" cy="161925"/>
                <wp:effectExtent l="19050" t="19050" r="13970" b="28575"/>
                <wp:wrapNone/>
                <wp:docPr id="345596420" name="正方形/長方形 345596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" cy="161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80845" id="正方形/長方形 345596420" o:spid="_x0000_s1026" style="position:absolute;margin-left:384.75pt;margin-top:182.25pt;width:18.45pt;height:12.75pt;z-index:25201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" filled="f" strokecolor="red" strokeweight="2.25pt">
                <w10:wrap anchorx="margin"/>
              </v:rect>
            </w:pict>
          </mc:Fallback>
        </mc:AlternateContent>
      </w:r>
      <w:r w:rsidR="000C6187">
        <w:rPr>
          <w:noProof/>
        </w:rPr>
        <w:drawing>
          <wp:inline distT="0" distB="0" distL="0" distR="0" wp14:anchorId="53E7C28C" wp14:editId="53CC04C2">
            <wp:extent cx="5400000" cy="2608676"/>
            <wp:effectExtent l="19050" t="19050" r="10795" b="20320"/>
            <wp:docPr id="90781799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81799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60867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26B66B" w14:textId="02222484" w:rsidR="000C6187" w:rsidRDefault="00621801" w:rsidP="000C6187">
      <w:pPr>
        <w:wordWrap/>
        <w:jc w:val="center"/>
        <w:rPr>
          <w:bCs/>
        </w:rPr>
      </w:pPr>
      <w:r>
        <w:rPr>
          <w:rFonts w:hint="eastAsia"/>
          <w:b/>
        </w:rPr>
        <w:t>新しいアプリ統合を作成</w:t>
      </w:r>
    </w:p>
    <w:p w14:paraId="7580C9F7" w14:textId="77777777" w:rsidR="00FC3083" w:rsidRDefault="00FC3083">
      <w:pPr>
        <w:wordWrap/>
        <w:rPr>
          <w:bCs/>
        </w:rPr>
      </w:pPr>
    </w:p>
    <w:p w14:paraId="2A5FA7D1" w14:textId="57DAC674" w:rsidR="000268BB" w:rsidRPr="000268BB" w:rsidRDefault="009F62A8" w:rsidP="000268BB">
      <w:pPr>
        <w:wordWrap/>
        <w:rPr>
          <w:bCs/>
        </w:rPr>
      </w:pPr>
      <w:r>
        <w:rPr>
          <w:rFonts w:hint="eastAsia"/>
          <w:bCs/>
        </w:rPr>
        <w:t>SAML統合を作成画面で</w:t>
      </w:r>
      <w:r w:rsidR="000268BB">
        <w:rPr>
          <w:rFonts w:hint="eastAsia"/>
          <w:bCs/>
        </w:rPr>
        <w:t>任意の</w:t>
      </w:r>
      <w:r w:rsidR="00133E69" w:rsidRPr="00133E69">
        <w:rPr>
          <w:bCs/>
        </w:rPr>
        <w:t>アプリ名を入力して「次へ」をクリックします。</w:t>
      </w:r>
      <w:r w:rsidR="000268BB" w:rsidRPr="005D706D">
        <w:rPr>
          <w:rFonts w:hint="eastAsia"/>
          <w:bCs/>
        </w:rPr>
        <w:t>本手順では「Proself」という名前で作成し</w:t>
      </w:r>
      <w:r w:rsidR="000268BB">
        <w:rPr>
          <w:rFonts w:hint="eastAsia"/>
          <w:bCs/>
        </w:rPr>
        <w:t>ます</w:t>
      </w:r>
      <w:r w:rsidR="000268BB" w:rsidRPr="005D706D">
        <w:rPr>
          <w:rFonts w:hint="eastAsia"/>
          <w:bCs/>
        </w:rPr>
        <w:t>。</w:t>
      </w:r>
    </w:p>
    <w:p w14:paraId="652CCA9A" w14:textId="32AB4652" w:rsidR="00713C11" w:rsidRPr="00133E69" w:rsidRDefault="00133E69" w:rsidP="00133E69">
      <w:pPr>
        <w:wordWrap/>
        <w:jc w:val="center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6FB58D48" wp14:editId="1B0937F3">
                <wp:simplePos x="0" y="0"/>
                <wp:positionH relativeFrom="margin">
                  <wp:posOffset>4848225</wp:posOffset>
                </wp:positionH>
                <wp:positionV relativeFrom="paragraph">
                  <wp:posOffset>2324100</wp:posOffset>
                </wp:positionV>
                <wp:extent cx="234000" cy="161925"/>
                <wp:effectExtent l="19050" t="19050" r="13970" b="28575"/>
                <wp:wrapNone/>
                <wp:docPr id="694781210" name="正方形/長方形 694781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" cy="161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AE3FE" id="正方形/長方形 694781210" o:spid="_x0000_s1026" style="position:absolute;margin-left:381.75pt;margin-top:183pt;width:18.45pt;height:12.75pt;z-index:25202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5295BF2" wp14:editId="7B88E1FC">
            <wp:extent cx="5400000" cy="2612803"/>
            <wp:effectExtent l="19050" t="19050" r="10795" b="16510"/>
            <wp:docPr id="5437402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40286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61280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DD6ABC" w14:textId="49DC0D1A" w:rsidR="00713C11" w:rsidRPr="00133E69" w:rsidRDefault="00133E69" w:rsidP="00133E69">
      <w:pPr>
        <w:wordWrap/>
        <w:jc w:val="center"/>
        <w:rPr>
          <w:b/>
        </w:rPr>
      </w:pPr>
      <w:r w:rsidRPr="00133E69">
        <w:rPr>
          <w:rFonts w:hint="eastAsia"/>
          <w:b/>
        </w:rPr>
        <w:t>SAML統合を作成</w:t>
      </w:r>
    </w:p>
    <w:p w14:paraId="63B9C436" w14:textId="77777777" w:rsidR="000C6187" w:rsidRDefault="000C6187">
      <w:pPr>
        <w:wordWrap/>
        <w:rPr>
          <w:bCs/>
        </w:rPr>
      </w:pPr>
    </w:p>
    <w:p w14:paraId="53E55DCD" w14:textId="77777777" w:rsidR="0017700F" w:rsidRDefault="0017700F">
      <w:pPr>
        <w:wordWrap/>
        <w:rPr>
          <w:bCs/>
        </w:rPr>
      </w:pPr>
      <w:r>
        <w:rPr>
          <w:bCs/>
        </w:rPr>
        <w:br w:type="page"/>
      </w:r>
    </w:p>
    <w:p w14:paraId="1BC093BB" w14:textId="6250E170" w:rsidR="00C4371E" w:rsidRDefault="0017700F">
      <w:pPr>
        <w:wordWrap/>
        <w:rPr>
          <w:bCs/>
        </w:rPr>
      </w:pPr>
      <w:r>
        <w:rPr>
          <w:rFonts w:hint="eastAsia"/>
          <w:bCs/>
        </w:rPr>
        <w:lastRenderedPageBreak/>
        <w:t>SAML</w:t>
      </w:r>
      <w:r w:rsidR="00C4371E">
        <w:rPr>
          <w:rFonts w:hint="eastAsia"/>
          <w:bCs/>
        </w:rPr>
        <w:t>の設定画面で各項目を設定</w:t>
      </w:r>
      <w:r w:rsidR="00076DB3">
        <w:rPr>
          <w:rFonts w:hint="eastAsia"/>
          <w:bCs/>
        </w:rPr>
        <w:t>後、「次へ」をクリック</w:t>
      </w:r>
      <w:r w:rsidR="00C4371E">
        <w:rPr>
          <w:rFonts w:hint="eastAsia"/>
          <w:bCs/>
        </w:rPr>
        <w:t>します。</w:t>
      </w:r>
    </w:p>
    <w:p w14:paraId="3D8B27C6" w14:textId="3F2C7B16" w:rsidR="00C4371E" w:rsidRDefault="00076DB3" w:rsidP="00076DB3">
      <w:pPr>
        <w:wordWrap/>
        <w:jc w:val="center"/>
        <w:rPr>
          <w:bCs/>
        </w:rPr>
      </w:pPr>
      <w:r>
        <w:rPr>
          <w:noProof/>
        </w:rPr>
        <w:drawing>
          <wp:inline distT="0" distB="0" distL="0" distR="0" wp14:anchorId="287ADD86" wp14:editId="7F2C0789">
            <wp:extent cx="5400000" cy="2890388"/>
            <wp:effectExtent l="19050" t="19050" r="10795" b="24765"/>
            <wp:docPr id="127346205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462059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038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A04C50" w14:textId="214632ED" w:rsidR="006A528C" w:rsidRDefault="006A528C" w:rsidP="00076DB3">
      <w:pPr>
        <w:wordWrap/>
        <w:jc w:val="center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1D1C6A7E" wp14:editId="51B46891">
                <wp:simplePos x="0" y="0"/>
                <wp:positionH relativeFrom="margin">
                  <wp:posOffset>4848225</wp:posOffset>
                </wp:positionH>
                <wp:positionV relativeFrom="paragraph">
                  <wp:posOffset>1104900</wp:posOffset>
                </wp:positionV>
                <wp:extent cx="234000" cy="161925"/>
                <wp:effectExtent l="19050" t="19050" r="13970" b="28575"/>
                <wp:wrapNone/>
                <wp:docPr id="37395954" name="正方形/長方形 37395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" cy="161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131F" id="正方形/長方形 37395954" o:spid="_x0000_s1026" style="position:absolute;margin-left:381.75pt;margin-top:87pt;width:18.45pt;height:12.75pt;z-index:25202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4AF49FF" wp14:editId="7AAE981D">
            <wp:extent cx="5400000" cy="1431263"/>
            <wp:effectExtent l="19050" t="19050" r="10795" b="17145"/>
            <wp:docPr id="135136643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366438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43126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EA101F" w14:textId="17EE005D" w:rsidR="00D27B5B" w:rsidRPr="00D27B5B" w:rsidRDefault="00D27B5B" w:rsidP="00D27B5B">
      <w:pPr>
        <w:wordWrap/>
        <w:jc w:val="center"/>
        <w:rPr>
          <w:b/>
        </w:rPr>
      </w:pPr>
      <w:r w:rsidRPr="00133E69">
        <w:rPr>
          <w:rFonts w:hint="eastAsia"/>
          <w:b/>
        </w:rPr>
        <w:t>SAML統合を作成</w:t>
      </w:r>
    </w:p>
    <w:p w14:paraId="2CB598AA" w14:textId="77777777" w:rsidR="00C4371E" w:rsidRDefault="00C4371E">
      <w:pPr>
        <w:wordWrap/>
        <w:rPr>
          <w:bCs/>
        </w:rPr>
      </w:pPr>
    </w:p>
    <w:p w14:paraId="1AC146FF" w14:textId="46A69650" w:rsidR="00015F3F" w:rsidRDefault="00015F3F" w:rsidP="00015F3F">
      <w:r>
        <w:rPr>
          <w:rFonts w:hint="eastAsia"/>
        </w:rPr>
        <w:t>各項目には以下</w:t>
      </w:r>
      <w:r w:rsidR="005B5C96">
        <w:rPr>
          <w:rFonts w:hint="eastAsia"/>
        </w:rPr>
        <w:t>を設定し</w:t>
      </w:r>
      <w:r>
        <w:rPr>
          <w:rFonts w:hint="eastAsia"/>
        </w:rPr>
        <w:t>ます。</w:t>
      </w:r>
    </w:p>
    <w:tbl>
      <w:tblPr>
        <w:tblStyle w:val="af1"/>
        <w:tblW w:w="5000" w:type="pct"/>
        <w:jc w:val="center"/>
        <w:tblLook w:val="04A0" w:firstRow="1" w:lastRow="0" w:firstColumn="1" w:lastColumn="0" w:noHBand="0" w:noVBand="1"/>
      </w:tblPr>
      <w:tblGrid>
        <w:gridCol w:w="3114"/>
        <w:gridCol w:w="7342"/>
      </w:tblGrid>
      <w:tr w:rsidR="00015F3F" w14:paraId="67F2FF65" w14:textId="77777777" w:rsidTr="005B5C96">
        <w:trPr>
          <w:tblHeader/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3CD5BB7" w14:textId="77777777" w:rsidR="00015F3F" w:rsidRDefault="00015F3F" w:rsidP="002B39FF">
            <w:r>
              <w:rPr>
                <w:rFonts w:hint="eastAsia"/>
              </w:rPr>
              <w:t>項目</w:t>
            </w:r>
          </w:p>
        </w:tc>
        <w:tc>
          <w:tcPr>
            <w:tcW w:w="3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8441BFF" w14:textId="77777777" w:rsidR="00015F3F" w:rsidRDefault="00015F3F" w:rsidP="002B39FF">
            <w:r>
              <w:rPr>
                <w:rFonts w:hint="eastAsia"/>
              </w:rPr>
              <w:t>入力内容</w:t>
            </w:r>
          </w:p>
        </w:tc>
      </w:tr>
      <w:tr w:rsidR="00015F3F" w14:paraId="7154C940" w14:textId="77777777" w:rsidTr="005B5C96">
        <w:trPr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A5F9" w14:textId="35533414" w:rsidR="00015F3F" w:rsidRDefault="00015F3F" w:rsidP="00015F3F">
            <w:r w:rsidRPr="00F9797D">
              <w:rPr>
                <w:rFonts w:hint="eastAsia"/>
              </w:rPr>
              <w:t>シングルサインオン</w:t>
            </w:r>
            <w:r w:rsidRPr="00F9797D">
              <w:t>URL</w:t>
            </w:r>
          </w:p>
        </w:tc>
        <w:tc>
          <w:tcPr>
            <w:tcW w:w="3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2AF4" w14:textId="522833DC" w:rsidR="00015F3F" w:rsidRDefault="00015F3F" w:rsidP="00015F3F">
            <w:r w:rsidRPr="00A453D1">
              <w:t>https://[サーバーアドレス]/proself/login/login.go?AD=init&amp;sso=true</w:t>
            </w:r>
          </w:p>
        </w:tc>
      </w:tr>
      <w:tr w:rsidR="00015F3F" w14:paraId="1373BF9C" w14:textId="77777777" w:rsidTr="005B5C96">
        <w:trPr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8AB1" w14:textId="5F9B7F2E" w:rsidR="00015F3F" w:rsidRDefault="00015F3F" w:rsidP="00015F3F">
            <w:r w:rsidRPr="00F9797D">
              <w:rPr>
                <w:rFonts w:hint="eastAsia"/>
              </w:rPr>
              <w:t>オーディエンス</w:t>
            </w:r>
            <w:r w:rsidRPr="00F9797D">
              <w:t>URI（SPエンティティID）</w:t>
            </w:r>
          </w:p>
        </w:tc>
        <w:tc>
          <w:tcPr>
            <w:tcW w:w="3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9E9D" w14:textId="028AD3D8" w:rsidR="00015F3F" w:rsidRDefault="00015F3F" w:rsidP="00015F3F">
            <w:r w:rsidRPr="00A453D1">
              <w:t>https://[サーバーアドレス]/proself</w:t>
            </w:r>
          </w:p>
        </w:tc>
      </w:tr>
      <w:tr w:rsidR="00015F3F" w14:paraId="1E31AFCB" w14:textId="77777777" w:rsidTr="005B5C96">
        <w:trPr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2E2A" w14:textId="6B6AF4F4" w:rsidR="00015F3F" w:rsidRPr="00A453D1" w:rsidRDefault="00015F3F" w:rsidP="00015F3F">
            <w:r w:rsidRPr="00F9797D">
              <w:rPr>
                <w:rFonts w:hint="eastAsia"/>
              </w:rPr>
              <w:t>名前</w:t>
            </w:r>
            <w:r w:rsidRPr="00F9797D">
              <w:t>IDの​フォーマット</w:t>
            </w:r>
          </w:p>
        </w:tc>
        <w:tc>
          <w:tcPr>
            <w:tcW w:w="3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D1CE" w14:textId="24C48BA0" w:rsidR="00015F3F" w:rsidRPr="00A453D1" w:rsidRDefault="005B5C96" w:rsidP="00015F3F">
            <w:r w:rsidRPr="005B5C96">
              <w:t>Unspecified(デフォルト)</w:t>
            </w:r>
          </w:p>
        </w:tc>
      </w:tr>
      <w:tr w:rsidR="00015F3F" w14:paraId="7D80AA88" w14:textId="77777777" w:rsidTr="005B5C96">
        <w:trPr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EB5B" w14:textId="01442E67" w:rsidR="00015F3F" w:rsidRPr="00A453D1" w:rsidRDefault="00015F3F" w:rsidP="00015F3F">
            <w:r w:rsidRPr="00F9797D">
              <w:rPr>
                <w:rFonts w:hint="eastAsia"/>
              </w:rPr>
              <w:t>アプリケーションの​ユーザー名</w:t>
            </w:r>
          </w:p>
        </w:tc>
        <w:tc>
          <w:tcPr>
            <w:tcW w:w="3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BEC1" w14:textId="70EB02CA" w:rsidR="00015F3F" w:rsidRPr="00A453D1" w:rsidRDefault="005B5C96" w:rsidP="00015F3F">
            <w:r w:rsidRPr="005B5C96">
              <w:t>Oktaユーザー名(デフォルト)</w:t>
            </w:r>
          </w:p>
        </w:tc>
      </w:tr>
      <w:tr w:rsidR="00015F3F" w14:paraId="23CDF978" w14:textId="77777777" w:rsidTr="005B5C96">
        <w:trPr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5AB7" w14:textId="7764DCB3" w:rsidR="00015F3F" w:rsidRPr="00F9797D" w:rsidRDefault="00015F3F" w:rsidP="00015F3F">
            <w:r w:rsidRPr="00015F3F">
              <w:t>次でアプリケーションのユーザー名を更新</w:t>
            </w:r>
          </w:p>
        </w:tc>
        <w:tc>
          <w:tcPr>
            <w:tcW w:w="3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0762" w14:textId="7D7BB64A" w:rsidR="00015F3F" w:rsidRPr="00A453D1" w:rsidRDefault="005B5C96" w:rsidP="00015F3F">
            <w:r w:rsidRPr="005B5C96">
              <w:t>作成・更新</w:t>
            </w:r>
            <w:r w:rsidR="009B262D" w:rsidRPr="005B5C96">
              <w:t>(デフォルト)</w:t>
            </w:r>
          </w:p>
        </w:tc>
      </w:tr>
    </w:tbl>
    <w:p w14:paraId="5A8A7D97" w14:textId="738340E1" w:rsidR="00015F3F" w:rsidRDefault="00015F3F" w:rsidP="00EF7E3F">
      <w:pPr>
        <w:pStyle w:val="af5"/>
        <w:numPr>
          <w:ilvl w:val="0"/>
          <w:numId w:val="24"/>
        </w:numPr>
        <w:wordWrap/>
        <w:adjustRightInd w:val="0"/>
        <w:snapToGrid w:val="0"/>
        <w:ind w:leftChars="0"/>
      </w:pPr>
      <w:r>
        <w:rPr>
          <w:rFonts w:hint="eastAsia"/>
        </w:rPr>
        <w:t>[</w:t>
      </w:r>
      <w:r w:rsidRPr="00FB1165">
        <w:t>サーバーアドレス]には Proself をインストールしたサーバーの IP アドレスまたはFQDN(完全修飾ドメイン名)を入力し</w:t>
      </w:r>
      <w:r>
        <w:rPr>
          <w:rFonts w:hint="eastAsia"/>
        </w:rPr>
        <w:t>ます</w:t>
      </w:r>
      <w:r w:rsidRPr="00FB1165">
        <w:t>。</w:t>
      </w:r>
    </w:p>
    <w:p w14:paraId="60127448" w14:textId="2135C57F" w:rsidR="00086953" w:rsidRDefault="00086953">
      <w:pPr>
        <w:wordWrap/>
        <w:rPr>
          <w:bCs/>
        </w:rPr>
      </w:pPr>
      <w:r>
        <w:rPr>
          <w:bCs/>
        </w:rPr>
        <w:br w:type="page"/>
      </w:r>
    </w:p>
    <w:p w14:paraId="34CC53AE" w14:textId="77777777" w:rsidR="00310CF1" w:rsidRDefault="00310CF1">
      <w:pPr>
        <w:wordWrap/>
        <w:rPr>
          <w:bCs/>
        </w:rPr>
      </w:pPr>
      <w:r w:rsidRPr="00086953">
        <w:rPr>
          <w:bCs/>
        </w:rPr>
        <w:lastRenderedPageBreak/>
        <w:t>フィードバック</w:t>
      </w:r>
      <w:r>
        <w:rPr>
          <w:rFonts w:hint="eastAsia"/>
          <w:bCs/>
        </w:rPr>
        <w:t>の入力、選択画面にある</w:t>
      </w:r>
      <w:r w:rsidR="00086953" w:rsidRPr="00086953">
        <w:rPr>
          <w:bCs/>
        </w:rPr>
        <w:t>「終了」をクリック</w:t>
      </w:r>
      <w:r w:rsidR="00086953">
        <w:rPr>
          <w:rFonts w:hint="eastAsia"/>
          <w:bCs/>
        </w:rPr>
        <w:t>します。</w:t>
      </w:r>
    </w:p>
    <w:p w14:paraId="26E65A54" w14:textId="1274836D" w:rsidR="00086953" w:rsidRPr="00310CF1" w:rsidRDefault="00310CF1" w:rsidP="00310CF1">
      <w:pPr>
        <w:pStyle w:val="af5"/>
        <w:numPr>
          <w:ilvl w:val="0"/>
          <w:numId w:val="24"/>
        </w:numPr>
        <w:wordWrap/>
        <w:ind w:leftChars="0"/>
        <w:rPr>
          <w:bCs/>
        </w:rPr>
      </w:pPr>
      <w:r w:rsidRPr="00310CF1">
        <w:rPr>
          <w:bCs/>
        </w:rPr>
        <w:t>フィードバック</w:t>
      </w:r>
      <w:r w:rsidRPr="00310CF1">
        <w:rPr>
          <w:rFonts w:hint="eastAsia"/>
          <w:bCs/>
        </w:rPr>
        <w:t>の入力、選択は</w:t>
      </w:r>
      <w:r w:rsidR="00086953" w:rsidRPr="00310CF1">
        <w:rPr>
          <w:bCs/>
        </w:rPr>
        <w:t>任意</w:t>
      </w:r>
      <w:r w:rsidR="00086953" w:rsidRPr="00310CF1">
        <w:rPr>
          <w:rFonts w:hint="eastAsia"/>
          <w:bCs/>
        </w:rPr>
        <w:t>です。</w:t>
      </w:r>
    </w:p>
    <w:p w14:paraId="7B41176C" w14:textId="50840973" w:rsidR="00FC73C1" w:rsidRDefault="00086953" w:rsidP="00086953">
      <w:pPr>
        <w:wordWrap/>
        <w:jc w:val="center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746B58BE" wp14:editId="18654807">
                <wp:simplePos x="0" y="0"/>
                <wp:positionH relativeFrom="margin">
                  <wp:posOffset>4838700</wp:posOffset>
                </wp:positionH>
                <wp:positionV relativeFrom="paragraph">
                  <wp:posOffset>2742565</wp:posOffset>
                </wp:positionV>
                <wp:extent cx="234000" cy="161925"/>
                <wp:effectExtent l="19050" t="19050" r="13970" b="28575"/>
                <wp:wrapNone/>
                <wp:docPr id="800464375" name="正方形/長方形 800464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" cy="161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DE9FA" id="正方形/長方形 800464375" o:spid="_x0000_s1026" style="position:absolute;margin-left:381pt;margin-top:215.95pt;width:18.45pt;height:12.75pt;z-index:25202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1301DC5" wp14:editId="5140DAFA">
            <wp:extent cx="5400000" cy="2914122"/>
            <wp:effectExtent l="19050" t="19050" r="10795" b="19685"/>
            <wp:docPr id="9331023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102347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91412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1953B9" w14:textId="77777777" w:rsidR="009F2592" w:rsidRPr="00D27B5B" w:rsidRDefault="009F2592" w:rsidP="009F2592">
      <w:pPr>
        <w:wordWrap/>
        <w:jc w:val="center"/>
        <w:rPr>
          <w:b/>
        </w:rPr>
      </w:pPr>
      <w:r w:rsidRPr="00133E69">
        <w:rPr>
          <w:rFonts w:hint="eastAsia"/>
          <w:b/>
        </w:rPr>
        <w:t>SAML統合を作成</w:t>
      </w:r>
    </w:p>
    <w:p w14:paraId="483D6B9F" w14:textId="77777777" w:rsidR="00FC73C1" w:rsidRDefault="00FC73C1">
      <w:pPr>
        <w:wordWrap/>
        <w:rPr>
          <w:bCs/>
        </w:rPr>
      </w:pPr>
    </w:p>
    <w:p w14:paraId="1A927B25" w14:textId="008B0AFE" w:rsidR="00546804" w:rsidRDefault="00546804">
      <w:pPr>
        <w:wordWrap/>
        <w:rPr>
          <w:bCs/>
        </w:rPr>
      </w:pPr>
      <w:r w:rsidRPr="00546804">
        <w:rPr>
          <w:bCs/>
        </w:rPr>
        <w:t>アプリケーションが作成されるので、メタデータURL部分の「コピー」をクリック</w:t>
      </w:r>
      <w:r>
        <w:rPr>
          <w:rFonts w:hint="eastAsia"/>
          <w:bCs/>
        </w:rPr>
        <w:t>します。</w:t>
      </w:r>
    </w:p>
    <w:p w14:paraId="78D8DADC" w14:textId="2FB51465" w:rsidR="00625CFB" w:rsidRDefault="00625CFB" w:rsidP="00636105">
      <w:pPr>
        <w:wordWrap/>
        <w:jc w:val="center"/>
        <w:rPr>
          <w:bCs/>
        </w:rPr>
      </w:pPr>
      <w:r>
        <w:rPr>
          <w:noProof/>
        </w:rPr>
        <w:drawing>
          <wp:inline distT="0" distB="0" distL="0" distR="0" wp14:anchorId="50DC30CB" wp14:editId="03CF866B">
            <wp:extent cx="5400000" cy="2052475"/>
            <wp:effectExtent l="19050" t="19050" r="10795" b="24130"/>
            <wp:docPr id="140961037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610377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0524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77D82E" w14:textId="3711E2C2" w:rsidR="007E2630" w:rsidRDefault="007E2630" w:rsidP="00636105">
      <w:pPr>
        <w:wordWrap/>
        <w:jc w:val="center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4434FB14" wp14:editId="244BE15E">
                <wp:simplePos x="0" y="0"/>
                <wp:positionH relativeFrom="margin">
                  <wp:posOffset>3190875</wp:posOffset>
                </wp:positionH>
                <wp:positionV relativeFrom="paragraph">
                  <wp:posOffset>1257300</wp:posOffset>
                </wp:positionV>
                <wp:extent cx="360000" cy="161925"/>
                <wp:effectExtent l="19050" t="19050" r="21590" b="28575"/>
                <wp:wrapNone/>
                <wp:docPr id="1235776514" name="正方形/長方形 1235776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161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E8C21" id="正方形/長方形 1235776514" o:spid="_x0000_s1026" style="position:absolute;margin-left:251.25pt;margin-top:99pt;width:28.35pt;height:12.75pt;z-index:25202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EB8EA09" wp14:editId="5082CAB1">
            <wp:extent cx="5400000" cy="1783661"/>
            <wp:effectExtent l="19050" t="19050" r="10795" b="26670"/>
            <wp:docPr id="115193537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935376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7836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72286DB" w14:textId="6B839EE8" w:rsidR="005A7C04" w:rsidRPr="005A7C04" w:rsidRDefault="005A7C04" w:rsidP="00636105">
      <w:pPr>
        <w:wordWrap/>
        <w:jc w:val="center"/>
        <w:rPr>
          <w:b/>
        </w:rPr>
      </w:pPr>
      <w:r w:rsidRPr="005A7C04">
        <w:rPr>
          <w:rFonts w:hint="eastAsia"/>
          <w:b/>
        </w:rPr>
        <w:t>アプリケーション</w:t>
      </w:r>
    </w:p>
    <w:p w14:paraId="47A6F8F4" w14:textId="77777777" w:rsidR="00FC73C1" w:rsidRDefault="00FC73C1">
      <w:pPr>
        <w:wordWrap/>
        <w:rPr>
          <w:bCs/>
        </w:rPr>
      </w:pPr>
    </w:p>
    <w:p w14:paraId="6702ECB5" w14:textId="77777777" w:rsidR="00F33307" w:rsidRDefault="00F33307">
      <w:pPr>
        <w:wordWrap/>
        <w:rPr>
          <w:bCs/>
        </w:rPr>
      </w:pPr>
      <w:r>
        <w:rPr>
          <w:bCs/>
        </w:rPr>
        <w:br w:type="page"/>
      </w:r>
    </w:p>
    <w:p w14:paraId="303A21FE" w14:textId="4738BEF7" w:rsidR="00194679" w:rsidRDefault="00747DE5" w:rsidP="00BD597C">
      <w:pPr>
        <w:wordWrap/>
        <w:rPr>
          <w:bCs/>
        </w:rPr>
      </w:pPr>
      <w:r w:rsidRPr="00747DE5">
        <w:rPr>
          <w:bCs/>
        </w:rPr>
        <w:lastRenderedPageBreak/>
        <w:t>別ブラウザ</w:t>
      </w:r>
      <w:r>
        <w:rPr>
          <w:rFonts w:hint="eastAsia"/>
          <w:bCs/>
        </w:rPr>
        <w:t>または</w:t>
      </w:r>
      <w:r w:rsidRPr="00747DE5">
        <w:rPr>
          <w:bCs/>
        </w:rPr>
        <w:t>別タブから</w:t>
      </w:r>
      <w:r>
        <w:rPr>
          <w:rFonts w:hint="eastAsia"/>
          <w:bCs/>
        </w:rPr>
        <w:t>上記</w:t>
      </w:r>
      <w:r w:rsidRPr="00747DE5">
        <w:rPr>
          <w:bCs/>
        </w:rPr>
        <w:t>でコピーしたURLにアクセスし、表示された内容をファイル</w:t>
      </w:r>
      <w:r w:rsidR="00E24A38">
        <w:rPr>
          <w:rFonts w:hint="eastAsia"/>
          <w:bCs/>
        </w:rPr>
        <w:t>(</w:t>
      </w:r>
      <w:r w:rsidR="00D21D10">
        <w:rPr>
          <w:rFonts w:hint="eastAsia"/>
          <w:bCs/>
        </w:rPr>
        <w:t>XML</w:t>
      </w:r>
      <w:r w:rsidR="00193F6F">
        <w:rPr>
          <w:rFonts w:hint="eastAsia"/>
          <w:bCs/>
        </w:rPr>
        <w:t>形式</w:t>
      </w:r>
      <w:r w:rsidR="00E24A38">
        <w:rPr>
          <w:rFonts w:hint="eastAsia"/>
          <w:bCs/>
        </w:rPr>
        <w:t>)</w:t>
      </w:r>
      <w:r w:rsidRPr="00747DE5">
        <w:rPr>
          <w:bCs/>
        </w:rPr>
        <w:t>に保存</w:t>
      </w:r>
      <w:r>
        <w:rPr>
          <w:rFonts w:hint="eastAsia"/>
          <w:bCs/>
        </w:rPr>
        <w:t>し</w:t>
      </w:r>
      <w:r w:rsidR="000C62CC">
        <w:rPr>
          <w:rFonts w:hint="eastAsia"/>
          <w:bCs/>
        </w:rPr>
        <w:t>ておき</w:t>
      </w:r>
      <w:r>
        <w:rPr>
          <w:rFonts w:hint="eastAsia"/>
          <w:bCs/>
        </w:rPr>
        <w:t>ます</w:t>
      </w:r>
      <w:r w:rsidRPr="00747DE5">
        <w:rPr>
          <w:bCs/>
        </w:rPr>
        <w:t>。</w:t>
      </w:r>
    </w:p>
    <w:p w14:paraId="0F161EAA" w14:textId="77777777" w:rsidR="00194679" w:rsidRPr="00194679" w:rsidRDefault="00A93C8D" w:rsidP="00194679">
      <w:pPr>
        <w:pStyle w:val="af5"/>
        <w:numPr>
          <w:ilvl w:val="0"/>
          <w:numId w:val="24"/>
        </w:numPr>
        <w:wordWrap/>
        <w:ind w:leftChars="0"/>
        <w:rPr>
          <w:bCs/>
        </w:rPr>
      </w:pPr>
      <w:r w:rsidRPr="00194679">
        <w:rPr>
          <w:bCs/>
        </w:rPr>
        <w:t>保存したファイルは</w:t>
      </w:r>
      <w:r w:rsidRPr="00194679">
        <w:rPr>
          <w:rFonts w:hint="eastAsia"/>
          <w:bCs/>
        </w:rPr>
        <w:t>「</w:t>
      </w:r>
      <w:hyperlink w:anchor="_Proselfでの設定" w:history="1">
        <w:r w:rsidRPr="00194679">
          <w:rPr>
            <w:rStyle w:val="af0"/>
            <w:bCs/>
          </w:rPr>
          <w:t>2.2.Proselfでの設定</w:t>
        </w:r>
      </w:hyperlink>
      <w:r w:rsidRPr="00194679">
        <w:rPr>
          <w:rFonts w:hint="eastAsia"/>
          <w:bCs/>
        </w:rPr>
        <w:t>」で使用します。</w:t>
      </w:r>
    </w:p>
    <w:p w14:paraId="2A955539" w14:textId="1332633F" w:rsidR="00747DE5" w:rsidRPr="00194679" w:rsidRDefault="00194679" w:rsidP="00194679">
      <w:pPr>
        <w:pStyle w:val="af5"/>
        <w:numPr>
          <w:ilvl w:val="0"/>
          <w:numId w:val="24"/>
        </w:numPr>
        <w:wordWrap/>
        <w:ind w:leftChars="0"/>
        <w:rPr>
          <w:bCs/>
        </w:rPr>
      </w:pPr>
      <w:r>
        <w:rPr>
          <w:rFonts w:hint="eastAsia"/>
        </w:rPr>
        <w:t>コピーしたURLは「</w:t>
      </w:r>
      <w:hyperlink w:anchor="_IdP証明書自動更新設定" w:history="1">
        <w:r w:rsidRPr="00EA3EB3">
          <w:rPr>
            <w:rStyle w:val="af0"/>
            <w:rFonts w:hint="eastAsia"/>
          </w:rPr>
          <w:t>2.2.</w:t>
        </w:r>
        <w:r>
          <w:rPr>
            <w:rStyle w:val="af0"/>
            <w:rFonts w:hint="eastAsia"/>
          </w:rPr>
          <w:t>3</w:t>
        </w:r>
        <w:r w:rsidRPr="00EA3EB3">
          <w:rPr>
            <w:rStyle w:val="af0"/>
            <w:rFonts w:hint="eastAsia"/>
          </w:rPr>
          <w:t>.IdP証明書自動更新設定</w:t>
        </w:r>
      </w:hyperlink>
      <w:r>
        <w:rPr>
          <w:rFonts w:hint="eastAsia"/>
        </w:rPr>
        <w:t>」でも使用するため控えておきます。</w:t>
      </w:r>
    </w:p>
    <w:p w14:paraId="5BEEA00A" w14:textId="073B9379" w:rsidR="00934383" w:rsidRDefault="0050451E" w:rsidP="00BD597C">
      <w:pPr>
        <w:wordWrap/>
        <w:jc w:val="center"/>
        <w:rPr>
          <w:bCs/>
        </w:rPr>
      </w:pPr>
      <w:r>
        <w:rPr>
          <w:noProof/>
        </w:rPr>
        <w:drawing>
          <wp:inline distT="0" distB="0" distL="0" distR="0" wp14:anchorId="13952FD9" wp14:editId="5485FBE4">
            <wp:extent cx="5400000" cy="2154118"/>
            <wp:effectExtent l="19050" t="19050" r="10795" b="17780"/>
            <wp:docPr id="10285331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53314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15411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717DEE" w14:textId="6D0FC709" w:rsidR="00BD597C" w:rsidRPr="00BD597C" w:rsidRDefault="00934383" w:rsidP="00BD597C">
      <w:pPr>
        <w:jc w:val="center"/>
        <w:rPr>
          <w:b/>
          <w:bCs/>
        </w:rPr>
      </w:pPr>
      <w:r w:rsidRPr="00934383">
        <w:rPr>
          <w:b/>
          <w:bCs/>
        </w:rPr>
        <w:t>メタデータURLにアクセスした</w:t>
      </w:r>
      <w:r>
        <w:rPr>
          <w:rFonts w:hint="eastAsia"/>
          <w:b/>
          <w:bCs/>
        </w:rPr>
        <w:t>際の画面表示例</w:t>
      </w:r>
    </w:p>
    <w:p w14:paraId="47CB8550" w14:textId="77777777" w:rsidR="00624E37" w:rsidRPr="00624E37" w:rsidRDefault="00624E37" w:rsidP="00624E37">
      <w:pPr>
        <w:wordWrap/>
        <w:rPr>
          <w:bCs/>
        </w:rPr>
      </w:pPr>
    </w:p>
    <w:p w14:paraId="0E04876D" w14:textId="77777777" w:rsidR="005A6814" w:rsidRDefault="005A6814" w:rsidP="00AF4E39">
      <w:pPr>
        <w:pStyle w:val="2"/>
        <w:spacing w:after="120"/>
        <w:rPr>
          <w:lang w:eastAsia="ja-JP"/>
        </w:rPr>
      </w:pPr>
      <w:bookmarkStart w:id="15" w:name="_ユーザー、グループの割り当て"/>
      <w:bookmarkStart w:id="16" w:name="_Proselfでの設定"/>
      <w:bookmarkStart w:id="17" w:name="_Toc135225420"/>
      <w:bookmarkStart w:id="18" w:name="_Toc164341316"/>
      <w:bookmarkStart w:id="19" w:name="_Toc234417366"/>
      <w:bookmarkEnd w:id="15"/>
      <w:bookmarkEnd w:id="16"/>
      <w:r w:rsidRPr="00931954">
        <w:t>Proself</w:t>
      </w:r>
      <w:r>
        <w:rPr>
          <w:rFonts w:hint="eastAsia"/>
          <w:lang w:eastAsia="ja-JP"/>
        </w:rPr>
        <w:t>での設定</w:t>
      </w:r>
      <w:bookmarkEnd w:id="17"/>
      <w:bookmarkEnd w:id="18"/>
      <w:bookmarkEnd w:id="19"/>
    </w:p>
    <w:p w14:paraId="5ECC1E43" w14:textId="77777777" w:rsidR="008A6189" w:rsidRDefault="008A6189" w:rsidP="00AF4E39">
      <w:pPr>
        <w:pStyle w:val="3"/>
        <w:spacing w:after="120"/>
      </w:pPr>
      <w:bookmarkStart w:id="20" w:name="_このサーバー情報の設定"/>
      <w:bookmarkStart w:id="21" w:name="_SAML設定"/>
      <w:bookmarkStart w:id="22" w:name="_Toc164341317"/>
      <w:bookmarkStart w:id="23" w:name="_Toc234417367"/>
      <w:bookmarkStart w:id="24" w:name="_Toc164341318"/>
      <w:bookmarkEnd w:id="20"/>
      <w:bookmarkEnd w:id="21"/>
      <w:r w:rsidRPr="00B92E69">
        <w:rPr>
          <w:rFonts w:hint="eastAsia"/>
        </w:rPr>
        <w:t>このサーバー情報の設定</w:t>
      </w:r>
      <w:bookmarkEnd w:id="22"/>
      <w:bookmarkEnd w:id="23"/>
    </w:p>
    <w:p w14:paraId="57B1DCFC" w14:textId="77777777" w:rsidR="00CE4947" w:rsidRDefault="00CE4947" w:rsidP="00CE4947">
      <w:r w:rsidRPr="00BE7AE0">
        <w:t>管理者</w:t>
      </w:r>
      <w:r>
        <w:rPr>
          <w:rFonts w:hint="eastAsia"/>
        </w:rPr>
        <w:t>ユーザーで</w:t>
      </w:r>
      <w:r w:rsidRPr="00BE7AE0">
        <w:t>Proselfにログイン</w:t>
      </w:r>
      <w:r>
        <w:rPr>
          <w:rFonts w:hint="eastAsia"/>
        </w:rPr>
        <w:t>後</w:t>
      </w:r>
      <w:r w:rsidRPr="00BE7AE0">
        <w:t>、</w:t>
      </w:r>
      <w:r>
        <w:rPr>
          <w:rFonts w:hint="eastAsia"/>
        </w:rPr>
        <w:t>上部</w:t>
      </w:r>
      <w:r w:rsidRPr="00BE7AE0">
        <w:t>メニュー</w:t>
      </w:r>
      <w:r>
        <w:rPr>
          <w:rFonts w:hint="eastAsia"/>
        </w:rPr>
        <w:t>の歯車アイコンをクリックし</w:t>
      </w:r>
      <w:r w:rsidRPr="00BE7AE0">
        <w:t>ます。</w:t>
      </w:r>
    </w:p>
    <w:p w14:paraId="5D7797EC" w14:textId="77777777" w:rsidR="00CE4947" w:rsidRPr="00591947" w:rsidRDefault="00CE4947" w:rsidP="00CE494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E3AE9BB" wp14:editId="5525782F">
                <wp:simplePos x="0" y="0"/>
                <wp:positionH relativeFrom="column">
                  <wp:posOffset>5476875</wp:posOffset>
                </wp:positionH>
                <wp:positionV relativeFrom="paragraph">
                  <wp:posOffset>38735</wp:posOffset>
                </wp:positionV>
                <wp:extent cx="216000" cy="216000"/>
                <wp:effectExtent l="0" t="0" r="12700" b="1270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8BA1A" id="正方形/長方形 7" o:spid="_x0000_s1026" style="position:absolute;left:0;text-align:left;margin-left:431.25pt;margin-top:3.05pt;width:17pt;height:17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032B2E50" wp14:editId="2A9C7813">
            <wp:extent cx="5400040" cy="1515745"/>
            <wp:effectExtent l="19050" t="19050" r="10160" b="27305"/>
            <wp:docPr id="152" name="図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157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0C138C" w14:textId="77777777" w:rsidR="00CE4947" w:rsidRDefault="00CE4947" w:rsidP="00CE4947">
      <w:pPr>
        <w:jc w:val="center"/>
        <w:rPr>
          <w:b/>
        </w:rPr>
      </w:pPr>
      <w:r>
        <w:rPr>
          <w:rFonts w:hint="eastAsia"/>
          <w:b/>
        </w:rPr>
        <w:t>ユーザー画面</w:t>
      </w:r>
    </w:p>
    <w:p w14:paraId="579ECA8E" w14:textId="77777777" w:rsidR="002B1630" w:rsidRDefault="002B1630" w:rsidP="00CE4947"/>
    <w:p w14:paraId="3626ECB3" w14:textId="77777777" w:rsidR="000F214F" w:rsidRDefault="000F214F">
      <w:pPr>
        <w:wordWrap/>
      </w:pPr>
      <w:r>
        <w:br w:type="page"/>
      </w:r>
    </w:p>
    <w:p w14:paraId="32F58342" w14:textId="022DE7EC" w:rsidR="00CE4947" w:rsidRDefault="00CE4947" w:rsidP="00CE4947">
      <w:r w:rsidRPr="00706252">
        <w:lastRenderedPageBreak/>
        <w:t>管理画面ホーム</w:t>
      </w:r>
      <w:r>
        <w:rPr>
          <w:rFonts w:hint="eastAsia"/>
        </w:rPr>
        <w:t>より</w:t>
      </w:r>
      <w:r w:rsidRPr="00706252">
        <w:t>「</w:t>
      </w:r>
      <w:r>
        <w:rPr>
          <w:rFonts w:hint="eastAsia"/>
        </w:rPr>
        <w:t>システム設定</w:t>
      </w:r>
      <w:r w:rsidRPr="00706252">
        <w:t>」をクリックします。</w:t>
      </w:r>
    </w:p>
    <w:p w14:paraId="0FB94D53" w14:textId="77777777" w:rsidR="00CE4947" w:rsidRDefault="00CE4947" w:rsidP="00CE494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FB72F8B" wp14:editId="41A7D2A5">
                <wp:simplePos x="0" y="0"/>
                <wp:positionH relativeFrom="column">
                  <wp:posOffset>1539240</wp:posOffset>
                </wp:positionH>
                <wp:positionV relativeFrom="paragraph">
                  <wp:posOffset>2231390</wp:posOffset>
                </wp:positionV>
                <wp:extent cx="1933575" cy="600075"/>
                <wp:effectExtent l="0" t="0" r="28575" b="28575"/>
                <wp:wrapNone/>
                <wp:docPr id="296" name="正方形/長方形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600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3B33D" id="正方形/長方形 296" o:spid="_x0000_s1026" style="position:absolute;left:0;text-align:left;margin-left:121.2pt;margin-top:175.7pt;width:152.25pt;height:47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5E48D40A" wp14:editId="72C98D6E">
            <wp:extent cx="5400040" cy="3057525"/>
            <wp:effectExtent l="19050" t="19050" r="10160" b="28575"/>
            <wp:docPr id="154" name="図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575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D83488" w14:textId="77777777" w:rsidR="00CE4947" w:rsidRPr="00862F42" w:rsidRDefault="00CE4947" w:rsidP="00CE4947">
      <w:pPr>
        <w:jc w:val="center"/>
        <w:rPr>
          <w:b/>
          <w:bCs/>
        </w:rPr>
      </w:pPr>
      <w:r>
        <w:rPr>
          <w:rFonts w:hint="eastAsia"/>
          <w:b/>
          <w:bCs/>
        </w:rPr>
        <w:t>管理画面</w:t>
      </w:r>
    </w:p>
    <w:p w14:paraId="0E52F7DB" w14:textId="62A3EEAE" w:rsidR="00137F6E" w:rsidRDefault="00137F6E" w:rsidP="002F1559">
      <w:pPr>
        <w:wordWrap/>
      </w:pPr>
    </w:p>
    <w:p w14:paraId="5982D767" w14:textId="2870E6CC" w:rsidR="00CE4947" w:rsidRDefault="00CE4947" w:rsidP="002F1559">
      <w:pPr>
        <w:wordWrap/>
      </w:pPr>
      <w:r>
        <w:rPr>
          <w:rFonts w:hint="eastAsia"/>
        </w:rPr>
        <w:t>「システム」より「</w:t>
      </w:r>
      <w:r w:rsidRPr="00862F42">
        <w:rPr>
          <w:rFonts w:hint="eastAsia"/>
        </w:rPr>
        <w:t>このサーバー情報の設定</w:t>
      </w:r>
      <w:r>
        <w:rPr>
          <w:rFonts w:hint="eastAsia"/>
        </w:rPr>
        <w:t>」をクリックします。</w:t>
      </w:r>
    </w:p>
    <w:p w14:paraId="0B8E836E" w14:textId="77777777" w:rsidR="00CE4947" w:rsidRDefault="00CE4947" w:rsidP="00CE494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93D911F" wp14:editId="19F51626">
                <wp:simplePos x="0" y="0"/>
                <wp:positionH relativeFrom="column">
                  <wp:posOffset>1586865</wp:posOffset>
                </wp:positionH>
                <wp:positionV relativeFrom="paragraph">
                  <wp:posOffset>1412240</wp:posOffset>
                </wp:positionV>
                <wp:extent cx="900000" cy="123825"/>
                <wp:effectExtent l="0" t="0" r="14605" b="28575"/>
                <wp:wrapNone/>
                <wp:docPr id="158" name="正方形/長方形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955E95" id="正方形/長方形 158" o:spid="_x0000_s1026" style="position:absolute;left:0;text-align:left;margin-left:124.95pt;margin-top:111.2pt;width:70.85pt;height:9.75pt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6A5F7902" wp14:editId="6BB22D52">
            <wp:extent cx="5400040" cy="2620645"/>
            <wp:effectExtent l="19050" t="19050" r="10160" b="27305"/>
            <wp:docPr id="156" name="図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206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54D3D9" w14:textId="77777777" w:rsidR="00CE4947" w:rsidRDefault="00CE4947" w:rsidP="00CE4947">
      <w:pPr>
        <w:jc w:val="center"/>
        <w:rPr>
          <w:b/>
          <w:bCs/>
        </w:rPr>
      </w:pPr>
      <w:r w:rsidRPr="00862F42">
        <w:rPr>
          <w:rFonts w:hint="eastAsia"/>
          <w:b/>
          <w:bCs/>
        </w:rPr>
        <w:t>システム</w:t>
      </w:r>
    </w:p>
    <w:p w14:paraId="52501136" w14:textId="77777777" w:rsidR="008A2525" w:rsidRDefault="008A2525">
      <w:pPr>
        <w:wordWrap/>
      </w:pPr>
    </w:p>
    <w:p w14:paraId="64B11550" w14:textId="77777777" w:rsidR="00CE4947" w:rsidRDefault="00CE4947" w:rsidP="00CE4947">
      <w:r>
        <w:rPr>
          <w:rFonts w:hint="eastAsia"/>
        </w:rPr>
        <w:t>「このサーバー情報の設定」の「</w:t>
      </w:r>
      <w:r w:rsidRPr="003D7C00">
        <w:rPr>
          <w:rFonts w:hint="eastAsia"/>
        </w:rPr>
        <w:t>ホスト名</w:t>
      </w:r>
      <w:r w:rsidRPr="003D7C00">
        <w:t>(FQDN)</w:t>
      </w:r>
      <w:r>
        <w:rPr>
          <w:rFonts w:hint="eastAsia"/>
        </w:rPr>
        <w:t>」に「h</w:t>
      </w:r>
      <w:r>
        <w:t>ttps://[</w:t>
      </w:r>
      <w:r>
        <w:rPr>
          <w:rFonts w:hint="eastAsia"/>
        </w:rPr>
        <w:t>サーバーアドレス</w:t>
      </w:r>
      <w:r>
        <w:t>]</w:t>
      </w:r>
      <w:r>
        <w:rPr>
          <w:rFonts w:hint="eastAsia"/>
        </w:rPr>
        <w:t>」を入力して「設定」をクリックします。</w:t>
      </w:r>
    </w:p>
    <w:p w14:paraId="788B8FF3" w14:textId="77777777" w:rsidR="00CE4947" w:rsidRDefault="00CE4947" w:rsidP="00CE4947">
      <w:pPr>
        <w:pStyle w:val="af5"/>
        <w:numPr>
          <w:ilvl w:val="0"/>
          <w:numId w:val="2"/>
        </w:numPr>
        <w:wordWrap/>
        <w:adjustRightInd w:val="0"/>
        <w:snapToGrid w:val="0"/>
        <w:ind w:leftChars="0"/>
      </w:pPr>
      <w:r w:rsidRPr="00FB1165">
        <w:t>[サーバーアドレス]には Proself をインストールしたサーバーの IP アドレスまたはFQDN(完全修飾ドメイン名)を入力し</w:t>
      </w:r>
      <w:r>
        <w:rPr>
          <w:rFonts w:hint="eastAsia"/>
        </w:rPr>
        <w:t>ます</w:t>
      </w:r>
      <w:r w:rsidRPr="00FB1165">
        <w:t>。</w:t>
      </w:r>
    </w:p>
    <w:p w14:paraId="1D1E6114" w14:textId="7D252C45" w:rsidR="00D55976" w:rsidRDefault="00D55976" w:rsidP="00D55976">
      <w:pPr>
        <w:pStyle w:val="af5"/>
        <w:numPr>
          <w:ilvl w:val="0"/>
          <w:numId w:val="2"/>
        </w:numPr>
        <w:wordWrap/>
        <w:adjustRightInd w:val="0"/>
        <w:snapToGrid w:val="0"/>
        <w:ind w:leftChars="0"/>
      </w:pPr>
      <w:r>
        <w:rPr>
          <w:rFonts w:hint="eastAsia"/>
        </w:rPr>
        <w:t>「</w:t>
      </w:r>
      <w:r w:rsidRPr="00A453D1">
        <w:t>https://[サーバーアドレス]</w:t>
      </w:r>
      <w:r>
        <w:rPr>
          <w:rFonts w:hint="eastAsia"/>
        </w:rPr>
        <w:t>」部分は「</w:t>
      </w:r>
      <w:hyperlink w:anchor="_アプリケーションの作成" w:history="1">
        <w:r w:rsidRPr="002C50E0">
          <w:rPr>
            <w:rStyle w:val="af0"/>
          </w:rPr>
          <w:t>2.1.</w:t>
        </w:r>
        <w:r w:rsidR="00E444D2" w:rsidRPr="002C50E0">
          <w:rPr>
            <w:rStyle w:val="af0"/>
          </w:rPr>
          <w:t>1</w:t>
        </w:r>
        <w:r w:rsidRPr="002C50E0">
          <w:rPr>
            <w:rStyle w:val="af0"/>
          </w:rPr>
          <w:t>.</w:t>
        </w:r>
        <w:r w:rsidR="00E444D2" w:rsidRPr="002C50E0">
          <w:rPr>
            <w:rStyle w:val="af0"/>
          </w:rPr>
          <w:t>アプリケーションの作成</w:t>
        </w:r>
      </w:hyperlink>
      <w:r>
        <w:rPr>
          <w:rFonts w:hint="eastAsia"/>
        </w:rPr>
        <w:t>」で</w:t>
      </w:r>
      <w:r w:rsidRPr="00D55976">
        <w:t>設定した</w:t>
      </w:r>
      <w:r w:rsidR="002C50E0" w:rsidRPr="00F9797D">
        <w:rPr>
          <w:rFonts w:hint="eastAsia"/>
        </w:rPr>
        <w:t>シングルサインオン</w:t>
      </w:r>
      <w:r w:rsidR="002C50E0" w:rsidRPr="00F9797D">
        <w:t>URL</w:t>
      </w:r>
      <w:r w:rsidRPr="00D55976">
        <w:t>の「https://[サーバーアドレス]」部分と同じ内容</w:t>
      </w:r>
      <w:r w:rsidR="0039466F">
        <w:rPr>
          <w:rFonts w:hint="eastAsia"/>
        </w:rPr>
        <w:t>で</w:t>
      </w:r>
      <w:r w:rsidRPr="00D55976">
        <w:t>設定</w:t>
      </w:r>
      <w:r w:rsidR="00F65382">
        <w:rPr>
          <w:rFonts w:hint="eastAsia"/>
        </w:rPr>
        <w:t>し</w:t>
      </w:r>
      <w:r w:rsidR="00512570">
        <w:rPr>
          <w:rFonts w:hint="eastAsia"/>
        </w:rPr>
        <w:t>ます</w:t>
      </w:r>
      <w:r>
        <w:rPr>
          <w:rFonts w:hint="eastAsia"/>
        </w:rPr>
        <w:t>。</w:t>
      </w:r>
    </w:p>
    <w:p w14:paraId="317F0339" w14:textId="77777777" w:rsidR="00CE4947" w:rsidRDefault="00CE4947" w:rsidP="00CE4947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D819CB3" wp14:editId="606546E2">
                <wp:simplePos x="0" y="0"/>
                <wp:positionH relativeFrom="column">
                  <wp:posOffset>1986915</wp:posOffset>
                </wp:positionH>
                <wp:positionV relativeFrom="paragraph">
                  <wp:posOffset>1008380</wp:posOffset>
                </wp:positionV>
                <wp:extent cx="2190750" cy="247650"/>
                <wp:effectExtent l="0" t="0" r="19050" b="19050"/>
                <wp:wrapNone/>
                <wp:docPr id="160" name="正方形/長方形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3EDCD" id="正方形/長方形 160" o:spid="_x0000_s1026" style="position:absolute;left:0;text-align:left;margin-left:156.45pt;margin-top:79.4pt;width:172.5pt;height:19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" filled="f" strokecolor="red" strokeweight="2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285D2D5C" wp14:editId="19A1F36C">
            <wp:extent cx="5400040" cy="2315845"/>
            <wp:effectExtent l="19050" t="19050" r="10160" b="27305"/>
            <wp:docPr id="159" name="図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このサーバー情報の設定.bmp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158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AB7C11" w14:textId="77777777" w:rsidR="00CE4947" w:rsidRDefault="00CE4947" w:rsidP="00CE4947">
      <w:pPr>
        <w:jc w:val="center"/>
        <w:rPr>
          <w:b/>
          <w:bCs/>
        </w:rPr>
      </w:pPr>
      <w:r>
        <w:rPr>
          <w:rFonts w:hint="eastAsia"/>
          <w:b/>
          <w:bCs/>
        </w:rPr>
        <w:t>このサーバー情報の設定</w:t>
      </w:r>
    </w:p>
    <w:p w14:paraId="5BC776AA" w14:textId="3E0C00FD" w:rsidR="002B1630" w:rsidRDefault="002B1630">
      <w:pPr>
        <w:wordWrap/>
      </w:pPr>
    </w:p>
    <w:p w14:paraId="540FCF1B" w14:textId="77777777" w:rsidR="005A6814" w:rsidRDefault="005A6814" w:rsidP="00AF4E39">
      <w:pPr>
        <w:pStyle w:val="3"/>
        <w:spacing w:after="120"/>
      </w:pPr>
      <w:bookmarkStart w:id="25" w:name="_SAML設定_1"/>
      <w:bookmarkStart w:id="26" w:name="_Toc234417368"/>
      <w:bookmarkEnd w:id="25"/>
      <w:r>
        <w:rPr>
          <w:rFonts w:hint="eastAsia"/>
        </w:rPr>
        <w:t>SAML設定</w:t>
      </w:r>
      <w:bookmarkEnd w:id="24"/>
      <w:bookmarkEnd w:id="26"/>
    </w:p>
    <w:p w14:paraId="7D8916B2" w14:textId="77777777" w:rsidR="005A6814" w:rsidRDefault="005A6814" w:rsidP="005A6814">
      <w:r w:rsidRPr="00706252">
        <w:t>管理画面ホーム</w:t>
      </w:r>
      <w:r>
        <w:rPr>
          <w:rFonts w:hint="eastAsia"/>
        </w:rPr>
        <w:t>より</w:t>
      </w:r>
      <w:r w:rsidRPr="00706252">
        <w:t>「</w:t>
      </w:r>
      <w:r>
        <w:rPr>
          <w:rFonts w:hint="eastAsia"/>
        </w:rPr>
        <w:t>SAML</w:t>
      </w:r>
      <w:r>
        <w:t xml:space="preserve"> </w:t>
      </w:r>
      <w:r>
        <w:rPr>
          <w:rFonts w:hint="eastAsia"/>
        </w:rPr>
        <w:t>設定</w:t>
      </w:r>
      <w:r w:rsidRPr="00706252">
        <w:t>」をクリックします。</w:t>
      </w:r>
    </w:p>
    <w:p w14:paraId="0F38AD58" w14:textId="77777777" w:rsidR="005A6814" w:rsidRDefault="005A6814" w:rsidP="005A681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31C4DAB" wp14:editId="4FDC9401">
                <wp:simplePos x="0" y="0"/>
                <wp:positionH relativeFrom="column">
                  <wp:posOffset>1539240</wp:posOffset>
                </wp:positionH>
                <wp:positionV relativeFrom="paragraph">
                  <wp:posOffset>2850515</wp:posOffset>
                </wp:positionV>
                <wp:extent cx="1933575" cy="600075"/>
                <wp:effectExtent l="0" t="0" r="28575" b="28575"/>
                <wp:wrapNone/>
                <wp:docPr id="297" name="正方形/長方形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600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4CC9E" id="正方形/長方形 297" o:spid="_x0000_s1026" style="position:absolute;left:0;text-align:left;margin-left:121.2pt;margin-top:224.45pt;width:152.25pt;height:47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5C26C001" wp14:editId="55A0D7CE">
            <wp:extent cx="5400040" cy="3601720"/>
            <wp:effectExtent l="19050" t="19050" r="10160" b="17780"/>
            <wp:docPr id="162" name="図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017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C5EB40E" w14:textId="77777777" w:rsidR="005A6814" w:rsidRPr="00F04597" w:rsidRDefault="005A6814" w:rsidP="005A6814">
      <w:pPr>
        <w:jc w:val="center"/>
        <w:rPr>
          <w:b/>
          <w:bCs/>
        </w:rPr>
      </w:pPr>
      <w:r w:rsidRPr="00F04597">
        <w:rPr>
          <w:rFonts w:hint="eastAsia"/>
          <w:b/>
          <w:bCs/>
        </w:rPr>
        <w:t>管理画面</w:t>
      </w:r>
    </w:p>
    <w:p w14:paraId="282E4192" w14:textId="77777777" w:rsidR="005A6814" w:rsidRPr="00816189" w:rsidRDefault="005A6814" w:rsidP="005A6814"/>
    <w:p w14:paraId="119658A1" w14:textId="77777777" w:rsidR="005A6814" w:rsidRDefault="005A6814" w:rsidP="005A6814">
      <w:r>
        <w:rPr>
          <w:rFonts w:hint="eastAsia"/>
        </w:rPr>
        <w:t>「SAML設定」の「設定」をクリックします。</w:t>
      </w:r>
    </w:p>
    <w:p w14:paraId="4FD2E31E" w14:textId="77777777" w:rsidR="005A6814" w:rsidRPr="00706252" w:rsidRDefault="005A6814" w:rsidP="005A681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83D3D4" wp14:editId="5A622542">
                <wp:simplePos x="0" y="0"/>
                <wp:positionH relativeFrom="column">
                  <wp:posOffset>1996440</wp:posOffset>
                </wp:positionH>
                <wp:positionV relativeFrom="paragraph">
                  <wp:posOffset>1076960</wp:posOffset>
                </wp:positionV>
                <wp:extent cx="720000" cy="161925"/>
                <wp:effectExtent l="0" t="0" r="23495" b="28575"/>
                <wp:wrapNone/>
                <wp:docPr id="164" name="正方形/長方形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5CE05" w14:textId="77777777" w:rsidR="00A4519F" w:rsidRDefault="00A4519F" w:rsidP="005A681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3D3D4" id="正方形/長方形 164" o:spid="_x0000_s1026" style="position:absolute;left:0;text-align:left;margin-left:157.2pt;margin-top:84.8pt;width:56.7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" filled="f" strokecolor="red" strokeweight="2pt">
                <v:textbox>
                  <w:txbxContent>
                    <w:p w14:paraId="3B75CE05" w14:textId="77777777" w:rsidR="00A4519F" w:rsidRDefault="00A4519F" w:rsidP="005A681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23C4C7E" wp14:editId="5E4F2662">
            <wp:extent cx="5400040" cy="1484630"/>
            <wp:effectExtent l="19050" t="19050" r="10160" b="20320"/>
            <wp:docPr id="163" name="図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846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5FCC70" w14:textId="77777777" w:rsidR="005A6814" w:rsidRPr="00BA26C6" w:rsidRDefault="005A6814" w:rsidP="005A6814">
      <w:pPr>
        <w:jc w:val="center"/>
        <w:rPr>
          <w:b/>
          <w:bCs/>
        </w:rPr>
      </w:pPr>
      <w:r w:rsidRPr="00BA26C6">
        <w:rPr>
          <w:b/>
          <w:bCs/>
        </w:rPr>
        <w:t>SAML認証オプション設定</w:t>
      </w:r>
    </w:p>
    <w:p w14:paraId="3E32DD06" w14:textId="1B199744" w:rsidR="005A6814" w:rsidRDefault="005A6814" w:rsidP="005A6814">
      <w:r>
        <w:rPr>
          <w:rFonts w:hint="eastAsia"/>
        </w:rPr>
        <w:lastRenderedPageBreak/>
        <w:t>「S</w:t>
      </w:r>
      <w:r>
        <w:t>AML</w:t>
      </w:r>
      <w:r>
        <w:rPr>
          <w:rFonts w:hint="eastAsia"/>
        </w:rPr>
        <w:t>を使用する」を「使用する」にします。</w:t>
      </w:r>
    </w:p>
    <w:p w14:paraId="4055FE14" w14:textId="77777777" w:rsidR="005A6814" w:rsidRDefault="005A6814" w:rsidP="005A6814">
      <w:r w:rsidRPr="00417A68">
        <w:t>IdP Initiatedを有効にする場合は</w:t>
      </w:r>
      <w:r>
        <w:rPr>
          <w:rFonts w:hint="eastAsia"/>
        </w:rPr>
        <w:t>「</w:t>
      </w:r>
      <w:r w:rsidRPr="001D4789">
        <w:t>IdP Initiated SSO</w:t>
      </w:r>
      <w:r>
        <w:rPr>
          <w:rFonts w:hint="eastAsia"/>
        </w:rPr>
        <w:t>」を「o</w:t>
      </w:r>
      <w:r>
        <w:t>n</w:t>
      </w:r>
      <w:r>
        <w:rPr>
          <w:rFonts w:hint="eastAsia"/>
        </w:rPr>
        <w:t>」にします。</w:t>
      </w:r>
    </w:p>
    <w:p w14:paraId="3E01295F" w14:textId="77777777" w:rsidR="005A6814" w:rsidRDefault="005202C9" w:rsidP="005A681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2C3CBF" wp14:editId="412343E1">
                <wp:simplePos x="0" y="0"/>
                <wp:positionH relativeFrom="column">
                  <wp:posOffset>1986915</wp:posOffset>
                </wp:positionH>
                <wp:positionV relativeFrom="paragraph">
                  <wp:posOffset>977900</wp:posOffset>
                </wp:positionV>
                <wp:extent cx="539750" cy="143510"/>
                <wp:effectExtent l="0" t="0" r="12700" b="27940"/>
                <wp:wrapNone/>
                <wp:docPr id="166" name="正方形/長方形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89E6E9" w14:textId="77777777" w:rsidR="00A4519F" w:rsidRDefault="00A4519F" w:rsidP="005A681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C3CBF" id="正方形/長方形 166" o:spid="_x0000_s1027" style="position:absolute;left:0;text-align:left;margin-left:156.45pt;margin-top:77pt;width:42.5pt;height:11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" filled="f" strokecolor="red" strokeweight="2pt">
                <v:textbox>
                  <w:txbxContent>
                    <w:p w14:paraId="4C89E6E9" w14:textId="77777777" w:rsidR="00A4519F" w:rsidRDefault="00A4519F" w:rsidP="005A681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8068AE" wp14:editId="623C94FB">
                <wp:simplePos x="0" y="0"/>
                <wp:positionH relativeFrom="column">
                  <wp:posOffset>1996440</wp:posOffset>
                </wp:positionH>
                <wp:positionV relativeFrom="paragraph">
                  <wp:posOffset>1797050</wp:posOffset>
                </wp:positionV>
                <wp:extent cx="324000" cy="144000"/>
                <wp:effectExtent l="0" t="0" r="19050" b="27940"/>
                <wp:wrapNone/>
                <wp:docPr id="167" name="正方形/長方形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14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048A1" w14:textId="77777777" w:rsidR="00A4519F" w:rsidRDefault="00A4519F" w:rsidP="005A681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8068AE" id="正方形/長方形 167" o:spid="_x0000_s1028" style="position:absolute;left:0;text-align:left;margin-left:157.2pt;margin-top:141.5pt;width:25.5pt;height:11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" filled="f" strokecolor="red" strokeweight="2pt">
                <v:textbox>
                  <w:txbxContent>
                    <w:p w14:paraId="172048A1" w14:textId="77777777" w:rsidR="00A4519F" w:rsidRDefault="00A4519F" w:rsidP="005A681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5A6814">
        <w:rPr>
          <w:noProof/>
        </w:rPr>
        <w:drawing>
          <wp:inline distT="0" distB="0" distL="0" distR="0" wp14:anchorId="00EFD613" wp14:editId="0BF44762">
            <wp:extent cx="5400040" cy="3627755"/>
            <wp:effectExtent l="19050" t="19050" r="10160" b="10795"/>
            <wp:docPr id="165" name="図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277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9CEEC3" w14:textId="77777777" w:rsidR="005A6814" w:rsidRPr="00BE2A29" w:rsidRDefault="005A6814" w:rsidP="005A6814">
      <w:pPr>
        <w:jc w:val="center"/>
        <w:rPr>
          <w:b/>
          <w:bCs/>
        </w:rPr>
      </w:pPr>
      <w:r w:rsidRPr="00BE2A29">
        <w:rPr>
          <w:rFonts w:hint="eastAsia"/>
          <w:b/>
          <w:bCs/>
        </w:rPr>
        <w:t>SAML設定</w:t>
      </w:r>
    </w:p>
    <w:p w14:paraId="18809319" w14:textId="77777777" w:rsidR="005A6814" w:rsidRDefault="005A6814" w:rsidP="005A6814"/>
    <w:p w14:paraId="1797DAE9" w14:textId="4FCD80F0" w:rsidR="005A6814" w:rsidRDefault="005A6814" w:rsidP="005A6814">
      <w:r>
        <w:rPr>
          <w:rFonts w:hint="eastAsia"/>
        </w:rPr>
        <w:t>「ここにIdPメタデータを～」の枠内に</w:t>
      </w:r>
      <w:r w:rsidRPr="00C2253C">
        <w:rPr>
          <w:rFonts w:hint="eastAsia"/>
        </w:rPr>
        <w:t>「</w:t>
      </w:r>
      <w:hyperlink w:anchor="_アプリケーションの作成" w:history="1">
        <w:r w:rsidRPr="009252D7">
          <w:rPr>
            <w:rStyle w:val="af0"/>
          </w:rPr>
          <w:t>2.1.</w:t>
        </w:r>
        <w:r w:rsidR="00E46ECB" w:rsidRPr="009252D7">
          <w:rPr>
            <w:rStyle w:val="af0"/>
          </w:rPr>
          <w:t>1</w:t>
        </w:r>
        <w:r w:rsidRPr="009252D7">
          <w:rPr>
            <w:rStyle w:val="af0"/>
          </w:rPr>
          <w:t>.</w:t>
        </w:r>
        <w:r w:rsidR="00E46ECB" w:rsidRPr="009252D7">
          <w:rPr>
            <w:rStyle w:val="af0"/>
          </w:rPr>
          <w:t>アプリケーションの作成</w:t>
        </w:r>
      </w:hyperlink>
      <w:r w:rsidRPr="00C2253C">
        <w:t>」</w:t>
      </w:r>
      <w:r>
        <w:rPr>
          <w:rFonts w:hint="eastAsia"/>
        </w:rPr>
        <w:t>で</w:t>
      </w:r>
      <w:r w:rsidR="00E46ECB">
        <w:rPr>
          <w:rFonts w:hint="eastAsia"/>
        </w:rPr>
        <w:t>保存済みの</w:t>
      </w:r>
      <w:r w:rsidR="00C714CC">
        <w:rPr>
          <w:rFonts w:hint="eastAsia"/>
        </w:rPr>
        <w:t>XMLファイルを</w:t>
      </w:r>
      <w:r>
        <w:rPr>
          <w:rFonts w:hint="eastAsia"/>
        </w:rPr>
        <w:t>ドラッグ&amp;ドロップします。「エンドポイントURL」やI</w:t>
      </w:r>
      <w:r>
        <w:t>dP</w:t>
      </w:r>
      <w:r>
        <w:rPr>
          <w:rFonts w:hint="eastAsia"/>
        </w:rPr>
        <w:t>証明書が自動的にインポートされます。</w:t>
      </w:r>
    </w:p>
    <w:p w14:paraId="1E1127E5" w14:textId="50F4D051" w:rsidR="008B0D2C" w:rsidRDefault="008B0D2C" w:rsidP="005A6814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5AE88432" wp14:editId="0E711936">
                <wp:simplePos x="0" y="0"/>
                <wp:positionH relativeFrom="column">
                  <wp:posOffset>3057525</wp:posOffset>
                </wp:positionH>
                <wp:positionV relativeFrom="paragraph">
                  <wp:posOffset>809625</wp:posOffset>
                </wp:positionV>
                <wp:extent cx="1116000" cy="432000"/>
                <wp:effectExtent l="0" t="0" r="27305" b="25400"/>
                <wp:wrapNone/>
                <wp:docPr id="1365797273" name="正方形/長方形 1365797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0" cy="43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89743" id="正方形/長方形 1365797273" o:spid="_x0000_s1026" style="position:absolute;margin-left:240.75pt;margin-top:63.75pt;width:87.85pt;height:34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727754B" wp14:editId="021F7BE0">
            <wp:extent cx="5400000" cy="3716950"/>
            <wp:effectExtent l="19050" t="19050" r="10795" b="17145"/>
            <wp:docPr id="66445216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452165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169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551632F" w14:textId="77777777" w:rsidR="005A6814" w:rsidRPr="003908F8" w:rsidRDefault="005A6814" w:rsidP="005A6814">
      <w:pPr>
        <w:jc w:val="center"/>
        <w:rPr>
          <w:b/>
          <w:bCs/>
        </w:rPr>
      </w:pPr>
      <w:r w:rsidRPr="003908F8">
        <w:rPr>
          <w:rFonts w:hint="eastAsia"/>
          <w:b/>
          <w:bCs/>
        </w:rPr>
        <w:t>SAML設定</w:t>
      </w:r>
    </w:p>
    <w:p w14:paraId="2E56D70B" w14:textId="77777777" w:rsidR="005A6814" w:rsidRPr="00816189" w:rsidRDefault="005A6814" w:rsidP="005A6814"/>
    <w:p w14:paraId="5498B91E" w14:textId="77777777" w:rsidR="008B0D2C" w:rsidRDefault="008B0D2C">
      <w:pPr>
        <w:wordWrap/>
      </w:pPr>
      <w:r>
        <w:br w:type="page"/>
      </w:r>
    </w:p>
    <w:p w14:paraId="54849A16" w14:textId="22EF623E" w:rsidR="005A6814" w:rsidRDefault="005A6814" w:rsidP="005A6814">
      <w:r>
        <w:rPr>
          <w:rFonts w:hint="eastAsia"/>
        </w:rPr>
        <w:lastRenderedPageBreak/>
        <w:t>「</w:t>
      </w:r>
      <w:r w:rsidRPr="0036125E">
        <w:rPr>
          <w:rFonts w:hint="eastAsia"/>
        </w:rPr>
        <w:t>ユーザー属性 ユーザーIDのキー名</w:t>
      </w:r>
      <w:r>
        <w:rPr>
          <w:rFonts w:hint="eastAsia"/>
        </w:rPr>
        <w:t>」に</w:t>
      </w:r>
      <w:r w:rsidR="008B0D2C">
        <w:rPr>
          <w:rFonts w:hint="eastAsia"/>
        </w:rPr>
        <w:t>「NameID」を</w:t>
      </w:r>
      <w:r>
        <w:rPr>
          <w:rFonts w:hint="eastAsia"/>
        </w:rPr>
        <w:t>入力し「設定」ボタンをクリックします。</w:t>
      </w:r>
    </w:p>
    <w:p w14:paraId="7E1816B4" w14:textId="77777777" w:rsidR="005A6814" w:rsidRDefault="005A6814" w:rsidP="005A6814">
      <w:r>
        <w:rPr>
          <w:rFonts w:hint="eastAsia"/>
        </w:rPr>
        <w:t>その後、「戻る」ボタンをクリックして前の画面に戻ります。</w:t>
      </w:r>
    </w:p>
    <w:p w14:paraId="1242A9F4" w14:textId="01BC4102" w:rsidR="008B0D2C" w:rsidRPr="00383BBB" w:rsidRDefault="008B0D2C" w:rsidP="005A6814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4B296B8E" wp14:editId="064CA303">
                <wp:simplePos x="0" y="0"/>
                <wp:positionH relativeFrom="column">
                  <wp:posOffset>1924050</wp:posOffset>
                </wp:positionH>
                <wp:positionV relativeFrom="paragraph">
                  <wp:posOffset>1828800</wp:posOffset>
                </wp:positionV>
                <wp:extent cx="2114550" cy="238125"/>
                <wp:effectExtent l="0" t="0" r="19050" b="28575"/>
                <wp:wrapNone/>
                <wp:docPr id="1407828522" name="正方形/長方形 1407828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D4D92" id="正方形/長方形 1407828522" o:spid="_x0000_s1026" style="position:absolute;margin-left:151.5pt;margin-top:2in;width:166.5pt;height:18.7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" filled="f" strokecolor="red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507D2443" wp14:editId="77F7A6B4">
                <wp:simplePos x="0" y="0"/>
                <wp:positionH relativeFrom="margin">
                  <wp:posOffset>2352675</wp:posOffset>
                </wp:positionH>
                <wp:positionV relativeFrom="paragraph">
                  <wp:posOffset>3067050</wp:posOffset>
                </wp:positionV>
                <wp:extent cx="648000" cy="152400"/>
                <wp:effectExtent l="0" t="0" r="19050" b="19050"/>
                <wp:wrapNone/>
                <wp:docPr id="902624975" name="正方形/長方形 902624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676D4" id="正方形/長方形 902624975" o:spid="_x0000_s1026" style="position:absolute;margin-left:185.25pt;margin-top:241.5pt;width:51pt;height:12pt;z-index:25204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A8B0237" wp14:editId="4F63F124">
            <wp:extent cx="5400000" cy="3716950"/>
            <wp:effectExtent l="19050" t="19050" r="10795" b="17145"/>
            <wp:docPr id="46201755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017556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169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B224FD4" w14:textId="77777777" w:rsidR="005A6814" w:rsidRPr="00A04A3C" w:rsidRDefault="005A6814" w:rsidP="005A6814">
      <w:pPr>
        <w:jc w:val="center"/>
        <w:rPr>
          <w:b/>
          <w:bCs/>
        </w:rPr>
      </w:pPr>
      <w:r w:rsidRPr="00A04A3C">
        <w:rPr>
          <w:rFonts w:hint="eastAsia"/>
          <w:b/>
          <w:bCs/>
        </w:rPr>
        <w:t>SAML設定</w:t>
      </w:r>
    </w:p>
    <w:p w14:paraId="0E5D47AB" w14:textId="77777777" w:rsidR="00D046C7" w:rsidRDefault="00D046C7">
      <w:pPr>
        <w:wordWrap/>
      </w:pPr>
    </w:p>
    <w:p w14:paraId="2B9321D2" w14:textId="77777777" w:rsidR="005A6814" w:rsidRDefault="005A6814" w:rsidP="005A6814">
      <w:r>
        <w:rPr>
          <w:rFonts w:hint="eastAsia"/>
        </w:rPr>
        <w:t>SAML認証オプション設定画面の「</w:t>
      </w:r>
      <w:r w:rsidRPr="00BA49F0">
        <w:t>IdP証明書設定</w:t>
      </w:r>
      <w:r>
        <w:rPr>
          <w:rFonts w:hint="eastAsia"/>
        </w:rPr>
        <w:t>」でI</w:t>
      </w:r>
      <w:r>
        <w:t>dP</w:t>
      </w:r>
      <w:r>
        <w:rPr>
          <w:rFonts w:hint="eastAsia"/>
        </w:rPr>
        <w:t>証明書が自動でインポートされていることを確認します。</w:t>
      </w:r>
    </w:p>
    <w:p w14:paraId="4E55BB87" w14:textId="5A407FC8" w:rsidR="006D1423" w:rsidRPr="00706252" w:rsidRDefault="006D1423" w:rsidP="005A6814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777300CE" wp14:editId="3186126B">
                <wp:simplePos x="0" y="0"/>
                <wp:positionH relativeFrom="column">
                  <wp:posOffset>1952625</wp:posOffset>
                </wp:positionH>
                <wp:positionV relativeFrom="paragraph">
                  <wp:posOffset>1323975</wp:posOffset>
                </wp:positionV>
                <wp:extent cx="2088000" cy="540000"/>
                <wp:effectExtent l="0" t="0" r="26670" b="12700"/>
                <wp:wrapNone/>
                <wp:docPr id="1864056326" name="正方形/長方形 1864056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54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377D6" id="正方形/長方形 1864056326" o:spid="_x0000_s1026" style="position:absolute;margin-left:153.75pt;margin-top:104.25pt;width:164.4pt;height:42.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311E19A4" wp14:editId="7E7FB2F4">
            <wp:extent cx="5400000" cy="2912058"/>
            <wp:effectExtent l="19050" t="19050" r="10795" b="22225"/>
            <wp:docPr id="5255562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556206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91205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E9514E" w14:textId="77777777" w:rsidR="005A6814" w:rsidRPr="003A7A77" w:rsidRDefault="005A6814" w:rsidP="005A6814">
      <w:pPr>
        <w:ind w:rightChars="-150" w:right="-300"/>
        <w:jc w:val="center"/>
        <w:rPr>
          <w:b/>
          <w:bCs/>
        </w:rPr>
      </w:pPr>
      <w:r w:rsidRPr="00BA3E74">
        <w:rPr>
          <w:b/>
          <w:bCs/>
        </w:rPr>
        <w:t>SAML認証オプション設定</w:t>
      </w:r>
    </w:p>
    <w:p w14:paraId="79640579" w14:textId="76E44768" w:rsidR="005A6814" w:rsidRDefault="005A6814" w:rsidP="005A6814"/>
    <w:p w14:paraId="0D32ED22" w14:textId="4EC96F7D" w:rsidR="00E053C7" w:rsidRDefault="00E053C7">
      <w:pPr>
        <w:wordWrap/>
      </w:pPr>
      <w:bookmarkStart w:id="27" w:name="_SP証明書設定"/>
      <w:bookmarkStart w:id="28" w:name="_Hlk81309401"/>
      <w:bookmarkEnd w:id="27"/>
      <w:r>
        <w:br w:type="page"/>
      </w:r>
    </w:p>
    <w:p w14:paraId="75BFD816" w14:textId="77777777" w:rsidR="005A6814" w:rsidRDefault="005A6814" w:rsidP="00AF4E39">
      <w:pPr>
        <w:pStyle w:val="3"/>
        <w:spacing w:after="120"/>
      </w:pPr>
      <w:bookmarkStart w:id="29" w:name="_IdP証明書自動更新設定"/>
      <w:bookmarkStart w:id="30" w:name="_Toc145349858"/>
      <w:bookmarkStart w:id="31" w:name="_Toc164341320"/>
      <w:bookmarkStart w:id="32" w:name="_Toc234417369"/>
      <w:bookmarkEnd w:id="29"/>
      <w:r w:rsidRPr="006C2A76">
        <w:lastRenderedPageBreak/>
        <w:t>IdP証明書自動更新設定</w:t>
      </w:r>
      <w:bookmarkEnd w:id="30"/>
      <w:bookmarkEnd w:id="31"/>
      <w:bookmarkEnd w:id="32"/>
    </w:p>
    <w:p w14:paraId="5BD1C0AC" w14:textId="77777777" w:rsidR="005A6814" w:rsidRDefault="005A6814" w:rsidP="005A6814">
      <w:r>
        <w:rPr>
          <w:rFonts w:hint="cs"/>
          <w:lang w:eastAsia="ar-SA"/>
        </w:rPr>
        <w:t>I</w:t>
      </w:r>
      <w:r>
        <w:rPr>
          <w:lang w:eastAsia="ar-SA"/>
        </w:rPr>
        <w:t>dP</w:t>
      </w:r>
      <w:r>
        <w:rPr>
          <w:rFonts w:hint="eastAsia"/>
        </w:rPr>
        <w:t>証明書の自動更新設定を行います。</w:t>
      </w:r>
    </w:p>
    <w:p w14:paraId="18D969EB" w14:textId="77777777" w:rsidR="005A6814" w:rsidRDefault="005A6814" w:rsidP="005A6814">
      <w:pPr>
        <w:rPr>
          <w:lang w:eastAsia="ar-SA"/>
        </w:rPr>
      </w:pPr>
    </w:p>
    <w:p w14:paraId="67C11145" w14:textId="77777777" w:rsidR="005A6814" w:rsidRDefault="005A6814" w:rsidP="005A6814">
      <w:r w:rsidRPr="006C2A76">
        <w:rPr>
          <w:lang w:eastAsia="ar-SA"/>
        </w:rPr>
        <w:t>SAML認証オプション設定</w:t>
      </w:r>
      <w:r>
        <w:rPr>
          <w:rFonts w:hint="eastAsia"/>
        </w:rPr>
        <w:t>から「</w:t>
      </w:r>
      <w:r>
        <w:t>IdP</w:t>
      </w:r>
      <w:r w:rsidRPr="006C2A76">
        <w:t>証明書設定</w:t>
      </w:r>
      <w:r>
        <w:rPr>
          <w:rFonts w:hint="eastAsia"/>
        </w:rPr>
        <w:t>」の「設定」をクリックします。</w:t>
      </w:r>
    </w:p>
    <w:p w14:paraId="74C0670B" w14:textId="77777777" w:rsidR="005A6814" w:rsidRDefault="005A6814" w:rsidP="005A681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BCE34A5" wp14:editId="50C6584F">
                <wp:simplePos x="0" y="0"/>
                <wp:positionH relativeFrom="column">
                  <wp:posOffset>2025015</wp:posOffset>
                </wp:positionH>
                <wp:positionV relativeFrom="paragraph">
                  <wp:posOffset>1686560</wp:posOffset>
                </wp:positionV>
                <wp:extent cx="720000" cy="180000"/>
                <wp:effectExtent l="0" t="0" r="23495" b="1079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18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0A1B9" id="正方形/長方形 10" o:spid="_x0000_s1026" style="position:absolute;left:0;text-align:left;margin-left:159.45pt;margin-top:132.8pt;width:56.7pt;height:14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6436BBA5" wp14:editId="22C986D4">
            <wp:extent cx="5400040" cy="2451100"/>
            <wp:effectExtent l="19050" t="19050" r="10160" b="2540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511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43E0F2E" w14:textId="77777777" w:rsidR="005A6814" w:rsidRPr="008A2AB0" w:rsidRDefault="005A6814" w:rsidP="005A6814">
      <w:pPr>
        <w:jc w:val="center"/>
        <w:rPr>
          <w:b/>
          <w:lang w:eastAsia="ar-SA"/>
        </w:rPr>
      </w:pPr>
      <w:r w:rsidRPr="008A2AB0">
        <w:rPr>
          <w:rFonts w:hint="eastAsia"/>
          <w:b/>
        </w:rPr>
        <w:t>SAML認証オプション設定</w:t>
      </w:r>
    </w:p>
    <w:p w14:paraId="2BD906B1" w14:textId="77777777" w:rsidR="007808D9" w:rsidRDefault="007808D9">
      <w:pPr>
        <w:wordWrap/>
      </w:pPr>
    </w:p>
    <w:p w14:paraId="3FE289DF" w14:textId="77777777" w:rsidR="005A6814" w:rsidRDefault="005A6814" w:rsidP="005A6814">
      <w:r>
        <w:rPr>
          <w:rFonts w:hint="eastAsia"/>
        </w:rPr>
        <w:t>次に「IdP証明書自動更新設定」の「設定」をクリックします。</w:t>
      </w:r>
    </w:p>
    <w:p w14:paraId="70CFF41E" w14:textId="77777777" w:rsidR="005A6814" w:rsidRDefault="005A6814" w:rsidP="005A6814">
      <w:pPr>
        <w:jc w:val="center"/>
        <w:rPr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8463D59" wp14:editId="29AC3A01">
                <wp:simplePos x="0" y="0"/>
                <wp:positionH relativeFrom="column">
                  <wp:posOffset>2025015</wp:posOffset>
                </wp:positionH>
                <wp:positionV relativeFrom="paragraph">
                  <wp:posOffset>1273175</wp:posOffset>
                </wp:positionV>
                <wp:extent cx="720000" cy="180000"/>
                <wp:effectExtent l="0" t="0" r="23495" b="10795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18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FAC4C" id="正方形/長方形 19" o:spid="_x0000_s1026" style="position:absolute;left:0;text-align:left;margin-left:159.45pt;margin-top:100.25pt;width:56.7pt;height:14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F39F475" wp14:editId="7D63F9E7">
            <wp:extent cx="5400040" cy="2451100"/>
            <wp:effectExtent l="19050" t="19050" r="10160" b="2540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511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4D5275E" w14:textId="77777777" w:rsidR="005A6814" w:rsidRDefault="005A6814" w:rsidP="005A6814">
      <w:pPr>
        <w:jc w:val="center"/>
        <w:rPr>
          <w:lang w:eastAsia="ar-SA"/>
        </w:rPr>
      </w:pPr>
      <w:r w:rsidRPr="008A2AB0">
        <w:rPr>
          <w:rFonts w:hint="eastAsia"/>
          <w:b/>
        </w:rPr>
        <w:t>SAML認証オプション設定</w:t>
      </w:r>
      <w:r>
        <w:rPr>
          <w:rFonts w:hint="eastAsia"/>
          <w:b/>
        </w:rPr>
        <w:t xml:space="preserve"> - IdP証明書設定</w:t>
      </w:r>
    </w:p>
    <w:p w14:paraId="2C2AE222" w14:textId="53BE0D2B" w:rsidR="007A5178" w:rsidRDefault="007A5178">
      <w:pPr>
        <w:wordWrap/>
      </w:pPr>
    </w:p>
    <w:p w14:paraId="10F455F7" w14:textId="08929EBB" w:rsidR="00C77677" w:rsidRDefault="00C77677">
      <w:pPr>
        <w:wordWrap/>
      </w:pPr>
      <w:r>
        <w:br w:type="page"/>
      </w:r>
    </w:p>
    <w:p w14:paraId="0431F68A" w14:textId="48503C27" w:rsidR="005A6814" w:rsidRDefault="005A6814" w:rsidP="005A6814">
      <w:r>
        <w:rPr>
          <w:rFonts w:hint="eastAsia"/>
        </w:rPr>
        <w:lastRenderedPageBreak/>
        <w:t>「</w:t>
      </w:r>
      <w:r w:rsidRPr="005A475A">
        <w:t>IdP証明書を自動的に更新する</w:t>
      </w:r>
      <w:r>
        <w:rPr>
          <w:rFonts w:hint="eastAsia"/>
        </w:rPr>
        <w:t>」を「o</w:t>
      </w:r>
      <w:r>
        <w:t>n</w:t>
      </w:r>
      <w:r>
        <w:rPr>
          <w:rFonts w:hint="eastAsia"/>
        </w:rPr>
        <w:t>」、「IdPメタデータ取得URL」に「</w:t>
      </w:r>
      <w:hyperlink w:anchor="_アプリケーションの作成" w:history="1">
        <w:r w:rsidRPr="00854625">
          <w:rPr>
            <w:rStyle w:val="af0"/>
          </w:rPr>
          <w:t>2.1.</w:t>
        </w:r>
        <w:r w:rsidR="0029773F" w:rsidRPr="00854625">
          <w:rPr>
            <w:rStyle w:val="af0"/>
          </w:rPr>
          <w:t>アプリケーションの作成</w:t>
        </w:r>
      </w:hyperlink>
      <w:r>
        <w:rPr>
          <w:rFonts w:hint="eastAsia"/>
        </w:rPr>
        <w:t>」で控えておいた</w:t>
      </w:r>
      <w:r w:rsidR="009A0ACF" w:rsidRPr="00546804">
        <w:rPr>
          <w:bCs/>
        </w:rPr>
        <w:t>メタデータURL</w:t>
      </w:r>
      <w:r>
        <w:rPr>
          <w:rFonts w:hint="eastAsia"/>
        </w:rPr>
        <w:t>を入力して「設定」ボタンをクリックします。</w:t>
      </w:r>
    </w:p>
    <w:p w14:paraId="60266224" w14:textId="578476A3" w:rsidR="006337FF" w:rsidRPr="005E6DD3" w:rsidRDefault="006337FF" w:rsidP="00461A1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7A10D867" wp14:editId="64F156AB">
                <wp:simplePos x="0" y="0"/>
                <wp:positionH relativeFrom="column">
                  <wp:posOffset>1943100</wp:posOffset>
                </wp:positionH>
                <wp:positionV relativeFrom="paragraph">
                  <wp:posOffset>1181100</wp:posOffset>
                </wp:positionV>
                <wp:extent cx="2160000" cy="143510"/>
                <wp:effectExtent l="0" t="0" r="12065" b="27940"/>
                <wp:wrapNone/>
                <wp:docPr id="966871482" name="正方形/長方形 966871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C21EB" id="正方形/長方形 966871482" o:spid="_x0000_s1026" style="position:absolute;margin-left:153pt;margin-top:93pt;width:170.1pt;height:11.3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4D32EA30" wp14:editId="1C40E590">
                <wp:simplePos x="0" y="0"/>
                <wp:positionH relativeFrom="column">
                  <wp:posOffset>1952625</wp:posOffset>
                </wp:positionH>
                <wp:positionV relativeFrom="paragraph">
                  <wp:posOffset>952500</wp:posOffset>
                </wp:positionV>
                <wp:extent cx="333375" cy="143510"/>
                <wp:effectExtent l="0" t="0" r="28575" b="27940"/>
                <wp:wrapNone/>
                <wp:docPr id="195891320" name="正方形/長方形 195891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A35B3" id="正方形/長方形 195891320" o:spid="_x0000_s1026" style="position:absolute;margin-left:153.75pt;margin-top:75pt;width:26.25pt;height:11.3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69A578FD" wp14:editId="6ADA2617">
                <wp:simplePos x="0" y="0"/>
                <wp:positionH relativeFrom="column">
                  <wp:posOffset>2352675</wp:posOffset>
                </wp:positionH>
                <wp:positionV relativeFrom="paragraph">
                  <wp:posOffset>1409700</wp:posOffset>
                </wp:positionV>
                <wp:extent cx="665480" cy="162000"/>
                <wp:effectExtent l="0" t="0" r="20320" b="28575"/>
                <wp:wrapNone/>
                <wp:docPr id="57730631" name="正方形/長方形 57730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80" cy="1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C1C77" id="正方形/長方形 57730631" o:spid="_x0000_s1026" style="position:absolute;margin-left:185.25pt;margin-top:111pt;width:52.4pt;height:12.7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6748F7A5" wp14:editId="0D5662E9">
            <wp:extent cx="5400000" cy="1759927"/>
            <wp:effectExtent l="19050" t="19050" r="10795" b="12065"/>
            <wp:docPr id="111111126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11263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75992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31C1F2" w14:textId="77777777" w:rsidR="005A6814" w:rsidRPr="00C05642" w:rsidRDefault="005A6814" w:rsidP="005A6814">
      <w:pPr>
        <w:jc w:val="center"/>
        <w:rPr>
          <w:b/>
          <w:lang w:eastAsia="ar-SA"/>
        </w:rPr>
      </w:pPr>
      <w:r w:rsidRPr="00C05642">
        <w:rPr>
          <w:rFonts w:hint="eastAsia"/>
          <w:b/>
        </w:rPr>
        <w:t>IdP証明書自動更新設定</w:t>
      </w:r>
    </w:p>
    <w:bookmarkEnd w:id="28"/>
    <w:p w14:paraId="23EA35F6" w14:textId="77777777" w:rsidR="005A6814" w:rsidRDefault="005A6814" w:rsidP="005A6814">
      <w:pPr>
        <w:rPr>
          <w:lang w:eastAsia="ar-SA"/>
        </w:rPr>
      </w:pPr>
    </w:p>
    <w:p w14:paraId="6B24D80F" w14:textId="77777777" w:rsidR="005A6814" w:rsidRPr="00D33C1D" w:rsidRDefault="005A6814" w:rsidP="00AF4E39">
      <w:pPr>
        <w:pStyle w:val="3"/>
        <w:spacing w:after="120"/>
      </w:pPr>
      <w:bookmarkStart w:id="33" w:name="_ユーザー追加"/>
      <w:bookmarkStart w:id="34" w:name="_Toc164341321"/>
      <w:bookmarkStart w:id="35" w:name="_Toc234417370"/>
      <w:bookmarkEnd w:id="33"/>
      <w:r w:rsidRPr="00D33C1D">
        <w:t>ユーザー追加</w:t>
      </w:r>
      <w:bookmarkEnd w:id="34"/>
      <w:bookmarkEnd w:id="35"/>
    </w:p>
    <w:p w14:paraId="58F148C2" w14:textId="466D960A" w:rsidR="00D72F44" w:rsidRDefault="00D72F44" w:rsidP="00D72F44">
      <w:pPr>
        <w:ind w:rightChars="-12" w:right="-24"/>
      </w:pPr>
      <w:r>
        <w:rPr>
          <w:rFonts w:hint="eastAsia"/>
        </w:rPr>
        <w:t>「</w:t>
      </w:r>
      <w:hyperlink w:anchor="_IdP証明書更新" w:history="1">
        <w:r w:rsidRPr="00D72F44">
          <w:rPr>
            <w:rStyle w:val="af0"/>
          </w:rPr>
          <w:t>3.Oktaを使用したSAML設定手順(プロビジョニング)</w:t>
        </w:r>
      </w:hyperlink>
      <w:r>
        <w:t>」を行わない場合は</w:t>
      </w:r>
      <w:r w:rsidR="00DA504E">
        <w:rPr>
          <w:rFonts w:hint="eastAsia"/>
        </w:rPr>
        <w:t>、</w:t>
      </w:r>
      <w:r>
        <w:t>Proselfにシングルサインオンするためのユーザーを作成する必要があ</w:t>
      </w:r>
      <w:r w:rsidR="00E26970">
        <w:rPr>
          <w:rFonts w:hint="eastAsia"/>
        </w:rPr>
        <w:t>ります。</w:t>
      </w:r>
    </w:p>
    <w:p w14:paraId="504C7C69" w14:textId="552AFC2E" w:rsidR="00EC1BDE" w:rsidRPr="00EC1BDE" w:rsidRDefault="00D72F44" w:rsidP="00190693">
      <w:pPr>
        <w:ind w:rightChars="-12" w:right="-24"/>
      </w:pPr>
      <w:r>
        <w:t>作成するユーザーのIDはOktaユーザー名(メールアドレス形式)のローカルパート</w:t>
      </w:r>
      <w:r w:rsidR="00E26970">
        <w:rPr>
          <w:rFonts w:hint="eastAsia"/>
        </w:rPr>
        <w:t>(@より前の部分)</w:t>
      </w:r>
      <w:r>
        <w:t>と同じ</w:t>
      </w:r>
      <w:r w:rsidR="004A6075">
        <w:rPr>
          <w:rFonts w:hint="eastAsia"/>
        </w:rPr>
        <w:t>に</w:t>
      </w:r>
      <w:r w:rsidR="00B87522">
        <w:rPr>
          <w:rFonts w:hint="eastAsia"/>
        </w:rPr>
        <w:t>し</w:t>
      </w:r>
      <w:r w:rsidR="004907B5">
        <w:rPr>
          <w:rFonts w:hint="eastAsia"/>
        </w:rPr>
        <w:t>ます</w:t>
      </w:r>
      <w:r w:rsidR="00B87522">
        <w:rPr>
          <w:rFonts w:hint="eastAsia"/>
        </w:rPr>
        <w:t>。</w:t>
      </w:r>
    </w:p>
    <w:p w14:paraId="383E043D" w14:textId="01120043" w:rsidR="00F91DAA" w:rsidRPr="00D33C1D" w:rsidRDefault="00CA59B2" w:rsidP="00461A16">
      <w:pPr>
        <w:ind w:rightChars="-12" w:right="-2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2AA0B833" wp14:editId="641A6DA5">
                <wp:simplePos x="0" y="0"/>
                <wp:positionH relativeFrom="column">
                  <wp:posOffset>1571625</wp:posOffset>
                </wp:positionH>
                <wp:positionV relativeFrom="paragraph">
                  <wp:posOffset>739775</wp:posOffset>
                </wp:positionV>
                <wp:extent cx="468000" cy="162000"/>
                <wp:effectExtent l="0" t="0" r="27305" b="28575"/>
                <wp:wrapNone/>
                <wp:docPr id="1703577321" name="正方形/長方形 1703577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" cy="1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1E203" id="正方形/長方形 1703577321" o:spid="_x0000_s1026" style="position:absolute;margin-left:123.75pt;margin-top:58.25pt;width:36.85pt;height:12.7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" filled="f" strokecolor="red" strokeweight="2pt"/>
            </w:pict>
          </mc:Fallback>
        </mc:AlternateContent>
      </w:r>
      <w:r w:rsidR="00F91DAA" w:rsidRPr="00F91DAA">
        <w:rPr>
          <w:noProof/>
        </w:rPr>
        <w:drawing>
          <wp:inline distT="0" distB="0" distL="0" distR="0" wp14:anchorId="66D210CB" wp14:editId="33BA8235">
            <wp:extent cx="5400000" cy="1413205"/>
            <wp:effectExtent l="19050" t="19050" r="10795" b="15875"/>
            <wp:docPr id="88988308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883085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4132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40A56D" w14:textId="77777777" w:rsidR="005A6814" w:rsidRDefault="005A6814" w:rsidP="005A6814">
      <w:pPr>
        <w:spacing w:line="360" w:lineRule="exact"/>
        <w:jc w:val="center"/>
        <w:rPr>
          <w:b/>
        </w:rPr>
      </w:pPr>
      <w:r>
        <w:rPr>
          <w:rFonts w:hint="eastAsia"/>
          <w:b/>
        </w:rPr>
        <w:t>ユーザー一覧</w:t>
      </w:r>
    </w:p>
    <w:p w14:paraId="6E96684F" w14:textId="77777777" w:rsidR="005A6814" w:rsidRDefault="005A6814" w:rsidP="005A6814">
      <w:bookmarkStart w:id="36" w:name="_シングルサインオンのテスト"/>
      <w:bookmarkEnd w:id="36"/>
    </w:p>
    <w:p w14:paraId="70F2E4F3" w14:textId="6E64CB9A" w:rsidR="00643D4A" w:rsidRDefault="00643D4A">
      <w:pPr>
        <w:wordWrap/>
      </w:pPr>
      <w:r>
        <w:br w:type="page"/>
      </w:r>
    </w:p>
    <w:p w14:paraId="175D9253" w14:textId="51644A23" w:rsidR="005A6814" w:rsidRDefault="00B0228A" w:rsidP="00AF4E39">
      <w:pPr>
        <w:pStyle w:val="1"/>
        <w:spacing w:after="120"/>
      </w:pPr>
      <w:bookmarkStart w:id="37" w:name="_IdP証明書更新"/>
      <w:bookmarkStart w:id="38" w:name="_Entra_IDを使用したSAML設定手順(プロビジョニング)"/>
      <w:bookmarkStart w:id="39" w:name="_Oktaを使用したSAML設定手順(プロビジョニング)"/>
      <w:bookmarkStart w:id="40" w:name="_Toc164341323"/>
      <w:bookmarkStart w:id="41" w:name="_Toc234417371"/>
      <w:bookmarkEnd w:id="37"/>
      <w:bookmarkEnd w:id="38"/>
      <w:bookmarkEnd w:id="39"/>
      <w:r>
        <w:rPr>
          <w:rFonts w:hint="eastAsia"/>
        </w:rPr>
        <w:lastRenderedPageBreak/>
        <w:t>Okta</w:t>
      </w:r>
      <w:r w:rsidRPr="00F80B6A">
        <w:t>を使用したSAML設定手順(プロビジョニング)</w:t>
      </w:r>
      <w:bookmarkEnd w:id="40"/>
      <w:bookmarkEnd w:id="41"/>
    </w:p>
    <w:p w14:paraId="7BC33125" w14:textId="57F68350" w:rsidR="005A6814" w:rsidRDefault="005A6814" w:rsidP="005A6814">
      <w:r>
        <w:rPr>
          <w:rFonts w:hint="eastAsia"/>
        </w:rPr>
        <w:t>Proself Ver5.7</w:t>
      </w:r>
      <w:r w:rsidR="00D14EE2">
        <w:rPr>
          <w:rFonts w:hint="eastAsia"/>
        </w:rPr>
        <w:t>6</w:t>
      </w:r>
      <w:r>
        <w:rPr>
          <w:rFonts w:hint="eastAsia"/>
        </w:rPr>
        <w:t>、SAML認証オプションVer5.7</w:t>
      </w:r>
      <w:r w:rsidR="00D14EE2">
        <w:rPr>
          <w:rFonts w:hint="eastAsia"/>
        </w:rPr>
        <w:t>6</w:t>
      </w:r>
      <w:r>
        <w:rPr>
          <w:rFonts w:hint="eastAsia"/>
        </w:rPr>
        <w:t>より、</w:t>
      </w:r>
      <w:r w:rsidR="00D14EE2">
        <w:rPr>
          <w:rFonts w:hint="eastAsia"/>
        </w:rPr>
        <w:t>Okta</w:t>
      </w:r>
      <w:r>
        <w:rPr>
          <w:rFonts w:hint="eastAsia"/>
        </w:rPr>
        <w:t>のプロビジョニング機能を用いてProselfにユーザー、グループ情報の同期が可能となりました。</w:t>
      </w:r>
    </w:p>
    <w:p w14:paraId="0A416516" w14:textId="77777777" w:rsidR="005A6814" w:rsidRDefault="005A6814" w:rsidP="005A6814">
      <w:r>
        <w:rPr>
          <w:rFonts w:hint="eastAsia"/>
        </w:rPr>
        <w:t>以下ではその手順を記載しております。</w:t>
      </w:r>
    </w:p>
    <w:p w14:paraId="09CFAE39" w14:textId="77777777" w:rsidR="005A6814" w:rsidRDefault="005A6814" w:rsidP="005A6814"/>
    <w:p w14:paraId="7F5B8124" w14:textId="43695F26" w:rsidR="005A6814" w:rsidRDefault="005A6814" w:rsidP="005A6814">
      <w:r>
        <w:rPr>
          <w:rFonts w:hint="eastAsia"/>
        </w:rPr>
        <w:t>なお、本手順を実施する前に「</w:t>
      </w:r>
      <w:hyperlink w:anchor="_Entra_IDを使用したSAML設定手順" w:history="1">
        <w:r w:rsidRPr="00E64B43">
          <w:rPr>
            <w:rStyle w:val="af0"/>
            <w:rFonts w:hint="eastAsia"/>
          </w:rPr>
          <w:t>2.</w:t>
        </w:r>
        <w:r w:rsidR="00C7301C">
          <w:rPr>
            <w:rStyle w:val="af0"/>
            <w:rFonts w:hint="eastAsia"/>
          </w:rPr>
          <w:t>Okta</w:t>
        </w:r>
        <w:r w:rsidRPr="00E64B43">
          <w:rPr>
            <w:rStyle w:val="af0"/>
          </w:rPr>
          <w:t>を使用したSAML設定手順</w:t>
        </w:r>
      </w:hyperlink>
      <w:r>
        <w:rPr>
          <w:rFonts w:hint="eastAsia"/>
        </w:rPr>
        <w:t>」(※)の実施が必要です。</w:t>
      </w:r>
    </w:p>
    <w:p w14:paraId="74764A5F" w14:textId="793A3E76" w:rsidR="005A6814" w:rsidRDefault="005A6814" w:rsidP="00531672">
      <w:pPr>
        <w:pStyle w:val="af5"/>
        <w:numPr>
          <w:ilvl w:val="0"/>
          <w:numId w:val="2"/>
        </w:numPr>
        <w:wordWrap/>
        <w:adjustRightInd w:val="0"/>
        <w:snapToGrid w:val="0"/>
        <w:ind w:leftChars="0"/>
      </w:pPr>
      <w:r>
        <w:rPr>
          <w:rFonts w:hint="eastAsia"/>
        </w:rPr>
        <w:t>「</w:t>
      </w:r>
      <w:hyperlink w:anchor="_ユーザー追加" w:history="1">
        <w:r w:rsidRPr="00AF0D86">
          <w:rPr>
            <w:rStyle w:val="af0"/>
          </w:rPr>
          <w:t>2.2.</w:t>
        </w:r>
        <w:r w:rsidR="00A106BF">
          <w:rPr>
            <w:rStyle w:val="af0"/>
          </w:rPr>
          <w:t>4</w:t>
        </w:r>
        <w:r w:rsidRPr="00AF0D86">
          <w:rPr>
            <w:rStyle w:val="af0"/>
          </w:rPr>
          <w:t>.ユーザー追加</w:t>
        </w:r>
      </w:hyperlink>
      <w:r>
        <w:rPr>
          <w:rFonts w:hint="eastAsia"/>
        </w:rPr>
        <w:t>」を除きます。</w:t>
      </w:r>
    </w:p>
    <w:p w14:paraId="791007EF" w14:textId="77777777" w:rsidR="005A6814" w:rsidRDefault="005A6814" w:rsidP="005A6814"/>
    <w:p w14:paraId="770D4B8A" w14:textId="77777777" w:rsidR="005A6814" w:rsidRDefault="005A6814" w:rsidP="00AF4E39">
      <w:pPr>
        <w:pStyle w:val="2"/>
        <w:spacing w:after="120"/>
        <w:rPr>
          <w:lang w:eastAsia="ja-JP"/>
        </w:rPr>
      </w:pPr>
      <w:bookmarkStart w:id="42" w:name="_Toc164341324"/>
      <w:bookmarkStart w:id="43" w:name="_Toc234417372"/>
      <w:r>
        <w:rPr>
          <w:rFonts w:hint="eastAsia"/>
          <w:lang w:eastAsia="ja-JP"/>
        </w:rPr>
        <w:t>Proselfでの設定</w:t>
      </w:r>
      <w:bookmarkEnd w:id="42"/>
      <w:bookmarkEnd w:id="43"/>
    </w:p>
    <w:p w14:paraId="5417E6BE" w14:textId="77777777" w:rsidR="005A6814" w:rsidRDefault="005A6814" w:rsidP="00AF4E39">
      <w:pPr>
        <w:pStyle w:val="3"/>
        <w:spacing w:after="120"/>
      </w:pPr>
      <w:bookmarkStart w:id="44" w:name="_新規ユーザー登録デフォルト設定"/>
      <w:bookmarkStart w:id="45" w:name="_Toc164341325"/>
      <w:bookmarkStart w:id="46" w:name="_Toc234417373"/>
      <w:bookmarkEnd w:id="44"/>
      <w:r w:rsidRPr="0010035E">
        <w:rPr>
          <w:rFonts w:hint="eastAsia"/>
        </w:rPr>
        <w:t>新規ユーザー登録デフォルト設定</w:t>
      </w:r>
      <w:bookmarkEnd w:id="45"/>
      <w:bookmarkEnd w:id="46"/>
    </w:p>
    <w:p w14:paraId="33FBD95F" w14:textId="0C875AF0" w:rsidR="005A6814" w:rsidRDefault="007075AD" w:rsidP="005A6814">
      <w:r>
        <w:rPr>
          <w:rFonts w:hint="eastAsia"/>
        </w:rPr>
        <w:t>Okta</w:t>
      </w:r>
      <w:r w:rsidR="005A6814">
        <w:rPr>
          <w:rFonts w:hint="eastAsia"/>
        </w:rPr>
        <w:t>のプロビジョニング機能により作成されるユーザーに対するデフォルト設定を行います。</w:t>
      </w:r>
    </w:p>
    <w:p w14:paraId="5FCEDCE3" w14:textId="77777777" w:rsidR="005A6814" w:rsidRPr="00696283" w:rsidRDefault="005A6814" w:rsidP="005A6814"/>
    <w:p w14:paraId="1DFCE654" w14:textId="77777777" w:rsidR="005A6814" w:rsidRDefault="005A6814" w:rsidP="005A6814">
      <w:r>
        <w:rPr>
          <w:rFonts w:hint="eastAsia"/>
        </w:rPr>
        <w:t>デフォルト設定は事前に作成した専用の管理者ユーザーで行うことをおすすめいたします。</w:t>
      </w:r>
    </w:p>
    <w:p w14:paraId="0A1CF3A5" w14:textId="77777777" w:rsidR="005A6814" w:rsidRDefault="005A6814" w:rsidP="005A6814">
      <w:r>
        <w:rPr>
          <w:rFonts w:hint="eastAsia"/>
        </w:rPr>
        <w:t>専用の管理者ユーザーにてProselfにログイン後、</w:t>
      </w:r>
      <w:r w:rsidRPr="00706252">
        <w:t>管理画面ホーム</w:t>
      </w:r>
      <w:r>
        <w:rPr>
          <w:rFonts w:hint="eastAsia"/>
        </w:rPr>
        <w:t>より</w:t>
      </w:r>
      <w:r w:rsidRPr="00706252">
        <w:t>「</w:t>
      </w:r>
      <w:r>
        <w:rPr>
          <w:rFonts w:hint="eastAsia"/>
        </w:rPr>
        <w:t>ユーザー管理</w:t>
      </w:r>
      <w:r w:rsidRPr="00706252">
        <w:t>」をクリックします。</w:t>
      </w:r>
    </w:p>
    <w:p w14:paraId="13BBAD3A" w14:textId="77777777" w:rsidR="005A6814" w:rsidRDefault="005A6814" w:rsidP="005A681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2ADD227" wp14:editId="0163E47C">
                <wp:simplePos x="0" y="0"/>
                <wp:positionH relativeFrom="column">
                  <wp:posOffset>1558290</wp:posOffset>
                </wp:positionH>
                <wp:positionV relativeFrom="paragraph">
                  <wp:posOffset>400050</wp:posOffset>
                </wp:positionV>
                <wp:extent cx="1990725" cy="590550"/>
                <wp:effectExtent l="0" t="0" r="28575" b="19050"/>
                <wp:wrapNone/>
                <wp:docPr id="318" name="正方形/長方形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590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A76367" id="正方形/長方形 318" o:spid="_x0000_s1026" style="position:absolute;left:0;text-align:left;margin-left:122.7pt;margin-top:31.5pt;width:156.75pt;height:46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0411301" wp14:editId="0B8302C8">
            <wp:extent cx="5400040" cy="1633855"/>
            <wp:effectExtent l="19050" t="19050" r="10160" b="23495"/>
            <wp:docPr id="54" name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338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1F14AF6" w14:textId="77777777" w:rsidR="005A6814" w:rsidRPr="00862F42" w:rsidRDefault="005A6814" w:rsidP="005A6814">
      <w:pPr>
        <w:jc w:val="center"/>
        <w:rPr>
          <w:b/>
          <w:bCs/>
        </w:rPr>
      </w:pPr>
      <w:r>
        <w:rPr>
          <w:rFonts w:hint="eastAsia"/>
          <w:b/>
          <w:bCs/>
        </w:rPr>
        <w:t>管理画面</w:t>
      </w:r>
    </w:p>
    <w:p w14:paraId="40D57E62" w14:textId="77777777" w:rsidR="005A6814" w:rsidRDefault="005A6814" w:rsidP="005A6814"/>
    <w:p w14:paraId="595E4639" w14:textId="77777777" w:rsidR="005A6814" w:rsidRDefault="005A6814" w:rsidP="005A6814">
      <w:r>
        <w:rPr>
          <w:rFonts w:hint="eastAsia"/>
        </w:rPr>
        <w:t>新規ユーザー登録デフォルト設定画面で各項目の設定を行った上で画面上部の「設定」をクリックします。</w:t>
      </w:r>
    </w:p>
    <w:p w14:paraId="10B8E3A2" w14:textId="77777777" w:rsidR="005A6814" w:rsidRPr="000A35AF" w:rsidRDefault="005A6814" w:rsidP="00531672">
      <w:pPr>
        <w:pStyle w:val="af5"/>
        <w:numPr>
          <w:ilvl w:val="0"/>
          <w:numId w:val="6"/>
        </w:numPr>
        <w:wordWrap/>
        <w:adjustRightInd w:val="0"/>
        <w:snapToGrid w:val="0"/>
        <w:ind w:leftChars="0"/>
      </w:pPr>
      <w:r>
        <w:rPr>
          <w:rFonts w:hint="eastAsia"/>
          <w:color w:val="FF0000"/>
        </w:rPr>
        <w:t>標準出荷状態では</w:t>
      </w:r>
      <w:r w:rsidRPr="000A35AF">
        <w:rPr>
          <w:rFonts w:hint="eastAsia"/>
          <w:color w:val="FF0000"/>
        </w:rPr>
        <w:t>デフォルト設定</w:t>
      </w:r>
      <w:r>
        <w:rPr>
          <w:rFonts w:hint="eastAsia"/>
          <w:color w:val="FF0000"/>
        </w:rPr>
        <w:t>情報が登録されていないため、</w:t>
      </w:r>
      <w:r w:rsidRPr="000A35AF">
        <w:rPr>
          <w:rFonts w:hint="eastAsia"/>
          <w:color w:val="FF0000"/>
        </w:rPr>
        <w:t>何も設定しない場合でも</w:t>
      </w:r>
      <w:r>
        <w:rPr>
          <w:rFonts w:hint="eastAsia"/>
          <w:color w:val="FF0000"/>
        </w:rPr>
        <w:t>必ず</w:t>
      </w:r>
      <w:r w:rsidRPr="000A35AF">
        <w:rPr>
          <w:rFonts w:hint="eastAsia"/>
          <w:color w:val="FF0000"/>
        </w:rPr>
        <w:t>「設定」をクリックしてください。</w:t>
      </w:r>
    </w:p>
    <w:p w14:paraId="2001790C" w14:textId="77777777" w:rsidR="005A6814" w:rsidRDefault="005A6814" w:rsidP="005A681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C0E6396" wp14:editId="0F0F3C6C">
                <wp:simplePos x="0" y="0"/>
                <wp:positionH relativeFrom="column">
                  <wp:posOffset>1424940</wp:posOffset>
                </wp:positionH>
                <wp:positionV relativeFrom="paragraph">
                  <wp:posOffset>288290</wp:posOffset>
                </wp:positionV>
                <wp:extent cx="409575" cy="171450"/>
                <wp:effectExtent l="0" t="0" r="28575" b="19050"/>
                <wp:wrapNone/>
                <wp:docPr id="289" name="正方形/長方形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B4E00" id="正方形/長方形 289" o:spid="_x0000_s1026" style="position:absolute;left:0;text-align:left;margin-left:112.2pt;margin-top:22.7pt;width:32.25pt;height:13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568DC749" wp14:editId="1823235F">
            <wp:extent cx="5400040" cy="1786890"/>
            <wp:effectExtent l="19050" t="19050" r="10160" b="22860"/>
            <wp:docPr id="317" name="図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868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38D87DD" w14:textId="77777777" w:rsidR="005A6814" w:rsidRPr="004020FA" w:rsidRDefault="005A6814" w:rsidP="005A6814">
      <w:pPr>
        <w:jc w:val="center"/>
        <w:rPr>
          <w:b/>
        </w:rPr>
      </w:pPr>
      <w:r w:rsidRPr="004020FA">
        <w:rPr>
          <w:rFonts w:hint="eastAsia"/>
          <w:b/>
        </w:rPr>
        <w:t>新規ユーザー登録デフォルト設定</w:t>
      </w:r>
    </w:p>
    <w:p w14:paraId="17A22691" w14:textId="77777777" w:rsidR="005A6814" w:rsidRDefault="005A6814" w:rsidP="005A6814"/>
    <w:p w14:paraId="42AE5720" w14:textId="77777777" w:rsidR="005A6814" w:rsidRDefault="005A6814" w:rsidP="005A6814">
      <w:r>
        <w:br w:type="page"/>
      </w:r>
    </w:p>
    <w:p w14:paraId="35514749" w14:textId="77777777" w:rsidR="005A6814" w:rsidRDefault="005A6814" w:rsidP="00AF4E39">
      <w:pPr>
        <w:pStyle w:val="3"/>
        <w:spacing w:after="120"/>
      </w:pPr>
      <w:bookmarkStart w:id="47" w:name="_SCIM連携設定"/>
      <w:bookmarkStart w:id="48" w:name="_Toc164341326"/>
      <w:bookmarkStart w:id="49" w:name="_Toc234417374"/>
      <w:bookmarkEnd w:id="47"/>
      <w:r>
        <w:rPr>
          <w:rFonts w:hint="eastAsia"/>
        </w:rPr>
        <w:lastRenderedPageBreak/>
        <w:t>SCIM連携設定</w:t>
      </w:r>
      <w:bookmarkEnd w:id="48"/>
      <w:bookmarkEnd w:id="49"/>
    </w:p>
    <w:p w14:paraId="0A287B23" w14:textId="77777777" w:rsidR="005A6814" w:rsidRDefault="005A6814" w:rsidP="005A6814">
      <w:r w:rsidRPr="00AC6ED3">
        <w:t>SCIM連携設定を行います。</w:t>
      </w:r>
    </w:p>
    <w:p w14:paraId="4E08A95B" w14:textId="77777777" w:rsidR="005A6814" w:rsidRDefault="005A6814" w:rsidP="005A6814"/>
    <w:p w14:paraId="3D55F860" w14:textId="77777777" w:rsidR="005A6814" w:rsidRDefault="005A6814" w:rsidP="005A6814">
      <w:r w:rsidRPr="00706252">
        <w:t>管理画面ホーム</w:t>
      </w:r>
      <w:r>
        <w:rPr>
          <w:rFonts w:hint="eastAsia"/>
        </w:rPr>
        <w:t>より</w:t>
      </w:r>
      <w:r w:rsidRPr="00706252">
        <w:t>「</w:t>
      </w:r>
      <w:r>
        <w:rPr>
          <w:rFonts w:hint="eastAsia"/>
        </w:rPr>
        <w:t>SAML</w:t>
      </w:r>
      <w:r>
        <w:t xml:space="preserve"> </w:t>
      </w:r>
      <w:r>
        <w:rPr>
          <w:rFonts w:hint="eastAsia"/>
        </w:rPr>
        <w:t>設定</w:t>
      </w:r>
      <w:r w:rsidRPr="00706252">
        <w:t>」をクリックします。</w:t>
      </w:r>
    </w:p>
    <w:p w14:paraId="26265F6E" w14:textId="77777777" w:rsidR="005A6814" w:rsidRDefault="005A6814" w:rsidP="005A681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710C3EA" wp14:editId="793897A9">
                <wp:simplePos x="0" y="0"/>
                <wp:positionH relativeFrom="column">
                  <wp:posOffset>1539240</wp:posOffset>
                </wp:positionH>
                <wp:positionV relativeFrom="paragraph">
                  <wp:posOffset>2844165</wp:posOffset>
                </wp:positionV>
                <wp:extent cx="1933575" cy="600075"/>
                <wp:effectExtent l="0" t="0" r="28575" b="28575"/>
                <wp:wrapNone/>
                <wp:docPr id="295" name="正方形/長方形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600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AD09E" id="正方形/長方形 295" o:spid="_x0000_s1026" style="position:absolute;left:0;text-align:left;margin-left:121.2pt;margin-top:223.95pt;width:152.25pt;height:47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0B1F1C51" wp14:editId="438E14E2">
            <wp:extent cx="5400040" cy="3601720"/>
            <wp:effectExtent l="19050" t="19050" r="10160" b="17780"/>
            <wp:docPr id="292" name="図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017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927CFA9" w14:textId="77777777" w:rsidR="005A6814" w:rsidRPr="00F04597" w:rsidRDefault="005A6814" w:rsidP="005A6814">
      <w:pPr>
        <w:jc w:val="center"/>
        <w:rPr>
          <w:b/>
          <w:bCs/>
        </w:rPr>
      </w:pPr>
      <w:r w:rsidRPr="00F04597">
        <w:rPr>
          <w:rFonts w:hint="eastAsia"/>
          <w:b/>
          <w:bCs/>
        </w:rPr>
        <w:t>管理画面</w:t>
      </w:r>
    </w:p>
    <w:p w14:paraId="775651EB" w14:textId="77777777" w:rsidR="005A6814" w:rsidRDefault="005A6814" w:rsidP="005A6814"/>
    <w:p w14:paraId="4591A82C" w14:textId="77777777" w:rsidR="005A6814" w:rsidRDefault="005A6814" w:rsidP="005A6814">
      <w:r>
        <w:rPr>
          <w:rFonts w:hint="eastAsia"/>
        </w:rPr>
        <w:t>プロビジョニングをクリックします。</w:t>
      </w:r>
    </w:p>
    <w:p w14:paraId="7F03B833" w14:textId="146C6A76" w:rsidR="009A1B9C" w:rsidRDefault="009A1B9C" w:rsidP="005A681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1E3CE372" wp14:editId="3E419FE6">
                <wp:simplePos x="0" y="0"/>
                <wp:positionH relativeFrom="column">
                  <wp:posOffset>2933701</wp:posOffset>
                </wp:positionH>
                <wp:positionV relativeFrom="paragraph">
                  <wp:posOffset>558801</wp:posOffset>
                </wp:positionV>
                <wp:extent cx="1409700" cy="990600"/>
                <wp:effectExtent l="0" t="0" r="19050" b="19050"/>
                <wp:wrapNone/>
                <wp:docPr id="101142484" name="正方形/長方形 101142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99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61572" id="正方形/長方形 101142484" o:spid="_x0000_s1026" style="position:absolute;margin-left:231pt;margin-top:44pt;width:111pt;height:78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" filled="f" strokecolor="red" strokeweight="2pt"/>
            </w:pict>
          </mc:Fallback>
        </mc:AlternateContent>
      </w:r>
      <w:r w:rsidRPr="009A1B9C">
        <w:rPr>
          <w:noProof/>
        </w:rPr>
        <w:drawing>
          <wp:inline distT="0" distB="0" distL="0" distR="0" wp14:anchorId="2B4A5F9B" wp14:editId="0CE79A64">
            <wp:extent cx="5400000" cy="1634550"/>
            <wp:effectExtent l="19050" t="19050" r="10795" b="22860"/>
            <wp:docPr id="12103715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371523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6345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9305EA" w14:textId="77777777" w:rsidR="005A6814" w:rsidRPr="00257CC4" w:rsidRDefault="005A6814" w:rsidP="005A6814">
      <w:pPr>
        <w:jc w:val="center"/>
        <w:rPr>
          <w:b/>
        </w:rPr>
      </w:pPr>
      <w:r w:rsidRPr="00257CC4">
        <w:rPr>
          <w:rFonts w:hint="eastAsia"/>
          <w:b/>
        </w:rPr>
        <w:t>SAML認証オプション設定</w:t>
      </w:r>
    </w:p>
    <w:p w14:paraId="1056BE3F" w14:textId="77777777" w:rsidR="005A6814" w:rsidRDefault="005A6814" w:rsidP="005A6814"/>
    <w:p w14:paraId="6ACD415D" w14:textId="77777777" w:rsidR="00CA6419" w:rsidRDefault="00CA6419">
      <w:pPr>
        <w:wordWrap/>
      </w:pPr>
      <w:r>
        <w:br w:type="page"/>
      </w:r>
    </w:p>
    <w:p w14:paraId="5F517BC1" w14:textId="7E7734F0" w:rsidR="005A6814" w:rsidRPr="00AC6ED3" w:rsidRDefault="005A6814" w:rsidP="005A6814">
      <w:r>
        <w:rPr>
          <w:rFonts w:hint="eastAsia"/>
        </w:rPr>
        <w:lastRenderedPageBreak/>
        <w:t>SCIM連携設定より「</w:t>
      </w:r>
      <w:r w:rsidR="00616A24">
        <w:rPr>
          <w:rFonts w:hint="eastAsia"/>
        </w:rPr>
        <w:t>設定</w:t>
      </w:r>
      <w:r>
        <w:rPr>
          <w:rFonts w:hint="eastAsia"/>
        </w:rPr>
        <w:t>」をクリックします。</w:t>
      </w:r>
    </w:p>
    <w:p w14:paraId="451F1FFD" w14:textId="25168206" w:rsidR="00616A24" w:rsidRDefault="00616A24" w:rsidP="005A681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B86E0FE" wp14:editId="3D58584F">
                <wp:simplePos x="0" y="0"/>
                <wp:positionH relativeFrom="column">
                  <wp:posOffset>1981200</wp:posOffset>
                </wp:positionH>
                <wp:positionV relativeFrom="paragraph">
                  <wp:posOffset>1038225</wp:posOffset>
                </wp:positionV>
                <wp:extent cx="648000" cy="152400"/>
                <wp:effectExtent l="0" t="0" r="19050" b="19050"/>
                <wp:wrapNone/>
                <wp:docPr id="1911898689" name="正方形/長方形 1911898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7B9511" id="正方形/長方形 1911898689" o:spid="_x0000_s1026" style="position:absolute;margin-left:156pt;margin-top:81.75pt;width:51pt;height:12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" filled="f" strokecolor="red" strokeweight="2pt"/>
            </w:pict>
          </mc:Fallback>
        </mc:AlternateContent>
      </w:r>
      <w:r w:rsidRPr="00616A24">
        <w:rPr>
          <w:noProof/>
        </w:rPr>
        <w:drawing>
          <wp:inline distT="0" distB="0" distL="0" distR="0" wp14:anchorId="48DC785A" wp14:editId="2D06117C">
            <wp:extent cx="5400000" cy="1328588"/>
            <wp:effectExtent l="19050" t="19050" r="10795" b="24130"/>
            <wp:docPr id="26456689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56689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32858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75C589" w14:textId="77777777" w:rsidR="005A6814" w:rsidRDefault="005A6814" w:rsidP="005A6814">
      <w:pPr>
        <w:jc w:val="center"/>
      </w:pPr>
      <w:r w:rsidRPr="00257CC4">
        <w:rPr>
          <w:rFonts w:hint="eastAsia"/>
          <w:b/>
        </w:rPr>
        <w:t>SAML認証オプション設定</w:t>
      </w:r>
    </w:p>
    <w:p w14:paraId="5634EF18" w14:textId="77777777" w:rsidR="005A6814" w:rsidRDefault="005A6814" w:rsidP="005A6814"/>
    <w:p w14:paraId="47C54688" w14:textId="77777777" w:rsidR="005A6814" w:rsidRDefault="005A6814" w:rsidP="005A6814">
      <w:r>
        <w:rPr>
          <w:rFonts w:hint="eastAsia"/>
        </w:rPr>
        <w:t>SCIM連携設定画面で各項目を設定します。</w:t>
      </w:r>
    </w:p>
    <w:p w14:paraId="3FF8FB6E" w14:textId="77777777" w:rsidR="00856AFF" w:rsidRDefault="00856AFF" w:rsidP="005A6814"/>
    <w:p w14:paraId="55FED08A" w14:textId="58710094" w:rsidR="003A2981" w:rsidRDefault="005A6814" w:rsidP="00171B2C">
      <w:r>
        <w:rPr>
          <w:rFonts w:hint="eastAsia"/>
        </w:rPr>
        <w:t>SC</w:t>
      </w:r>
      <w:r w:rsidR="00171BF5">
        <w:rPr>
          <w:rFonts w:hint="eastAsia"/>
        </w:rPr>
        <w:t>IM</w:t>
      </w:r>
      <w:r>
        <w:rPr>
          <w:rFonts w:hint="eastAsia"/>
        </w:rPr>
        <w:t>ユーザー連携</w:t>
      </w:r>
      <w:r w:rsidR="001E3556">
        <w:rPr>
          <w:rFonts w:hint="eastAsia"/>
        </w:rPr>
        <w:t>を</w:t>
      </w:r>
      <w:r>
        <w:rPr>
          <w:rFonts w:hint="eastAsia"/>
        </w:rPr>
        <w:t>「有効」、デフォルト値が設定されたユーザーIDには「</w:t>
      </w:r>
      <w:hyperlink w:anchor="_新規ユーザー登録デフォルト設定" w:history="1">
        <w:r w:rsidRPr="00E413FF">
          <w:rPr>
            <w:rStyle w:val="af0"/>
            <w:rFonts w:hint="eastAsia"/>
          </w:rPr>
          <w:t>3.1.1.新規ユーザー登録デフォルト設定</w:t>
        </w:r>
      </w:hyperlink>
      <w:r>
        <w:rPr>
          <w:rFonts w:hint="eastAsia"/>
        </w:rPr>
        <w:t>」で使用した専用の管理者ユーザーのユーザーIDを設定の上、画面</w:t>
      </w:r>
      <w:r w:rsidR="006818A4">
        <w:rPr>
          <w:rFonts w:hint="eastAsia"/>
        </w:rPr>
        <w:t>下部の</w:t>
      </w:r>
      <w:r>
        <w:rPr>
          <w:rFonts w:hint="eastAsia"/>
        </w:rPr>
        <w:t>「</w:t>
      </w:r>
      <w:r w:rsidR="006818A4">
        <w:rPr>
          <w:rFonts w:hint="eastAsia"/>
        </w:rPr>
        <w:t>設定</w:t>
      </w:r>
      <w:r>
        <w:rPr>
          <w:rFonts w:hint="eastAsia"/>
        </w:rPr>
        <w:t>」をクリックします。</w:t>
      </w:r>
    </w:p>
    <w:p w14:paraId="57030008" w14:textId="1F12CEE5" w:rsidR="00171B2C" w:rsidRDefault="00171B2C" w:rsidP="00EC359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3EE2C16F" wp14:editId="063176F8">
                <wp:simplePos x="0" y="0"/>
                <wp:positionH relativeFrom="column">
                  <wp:posOffset>2362200</wp:posOffset>
                </wp:positionH>
                <wp:positionV relativeFrom="paragraph">
                  <wp:posOffset>2809875</wp:posOffset>
                </wp:positionV>
                <wp:extent cx="648000" cy="152400"/>
                <wp:effectExtent l="0" t="0" r="19050" b="19050"/>
                <wp:wrapNone/>
                <wp:docPr id="2047114715" name="正方形/長方形 2047114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71F61" id="正方形/長方形 2047114715" o:spid="_x0000_s1026" style="position:absolute;margin-left:186pt;margin-top:221.25pt;width:51pt;height:12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771C9537" wp14:editId="33984BE1">
                <wp:simplePos x="0" y="0"/>
                <wp:positionH relativeFrom="column">
                  <wp:posOffset>1914525</wp:posOffset>
                </wp:positionH>
                <wp:positionV relativeFrom="paragraph">
                  <wp:posOffset>1228725</wp:posOffset>
                </wp:positionV>
                <wp:extent cx="2238375" cy="219075"/>
                <wp:effectExtent l="0" t="0" r="28575" b="28575"/>
                <wp:wrapNone/>
                <wp:docPr id="550947461" name="正方形/長方形 550947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9F305" id="正方形/長方形 550947461" o:spid="_x0000_s1026" style="position:absolute;margin-left:150.75pt;margin-top:96.75pt;width:176.25pt;height:17.2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52D7311D" wp14:editId="3EC5A1CF">
                <wp:simplePos x="0" y="0"/>
                <wp:positionH relativeFrom="column">
                  <wp:posOffset>1914525</wp:posOffset>
                </wp:positionH>
                <wp:positionV relativeFrom="paragraph">
                  <wp:posOffset>857250</wp:posOffset>
                </wp:positionV>
                <wp:extent cx="781050" cy="323850"/>
                <wp:effectExtent l="0" t="0" r="19050" b="19050"/>
                <wp:wrapNone/>
                <wp:docPr id="1930713137" name="正方形/長方形 1930713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570EA" id="正方形/長方形 1930713137" o:spid="_x0000_s1026" style="position:absolute;margin-left:150.75pt;margin-top:67.5pt;width:61.5pt;height:25.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" filled="f" strokecolor="red" strokeweight="2pt"/>
            </w:pict>
          </mc:Fallback>
        </mc:AlternateContent>
      </w:r>
      <w:r w:rsidRPr="00171B2C">
        <w:rPr>
          <w:noProof/>
        </w:rPr>
        <w:drawing>
          <wp:inline distT="0" distB="0" distL="0" distR="0" wp14:anchorId="79FFEB42" wp14:editId="63368195">
            <wp:extent cx="5400000" cy="3147334"/>
            <wp:effectExtent l="19050" t="19050" r="10795" b="15240"/>
            <wp:docPr id="120358042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58042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14733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1C622F" w14:textId="77777777" w:rsidR="005A6814" w:rsidRPr="002B677C" w:rsidRDefault="005A6814" w:rsidP="005A6814">
      <w:pPr>
        <w:jc w:val="center"/>
        <w:rPr>
          <w:b/>
        </w:rPr>
      </w:pPr>
      <w:r w:rsidRPr="002B677C">
        <w:rPr>
          <w:rFonts w:hint="eastAsia"/>
          <w:b/>
        </w:rPr>
        <w:t>SCIM連携設定</w:t>
      </w:r>
    </w:p>
    <w:p w14:paraId="091320A8" w14:textId="77777777" w:rsidR="00E115E5" w:rsidRDefault="00E115E5" w:rsidP="00E115E5">
      <w:pPr>
        <w:wordWrap/>
        <w:adjustRightInd w:val="0"/>
        <w:snapToGrid w:val="0"/>
      </w:pPr>
    </w:p>
    <w:p w14:paraId="27366E6B" w14:textId="4BFECD34" w:rsidR="005A6814" w:rsidRDefault="005A6814" w:rsidP="00E115E5">
      <w:pPr>
        <w:wordWrap/>
        <w:adjustRightInd w:val="0"/>
        <w:snapToGrid w:val="0"/>
      </w:pPr>
      <w:r>
        <w:rPr>
          <w:rFonts w:hint="eastAsia"/>
        </w:rPr>
        <w:t>設定完了後はユーザー一覧画面に「連携」列が追加されます。</w:t>
      </w:r>
    </w:p>
    <w:p w14:paraId="6E36BABC" w14:textId="77777777" w:rsidR="005A6814" w:rsidRDefault="005A6814" w:rsidP="005A681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03057D3" wp14:editId="49A5F9A4">
                <wp:simplePos x="0" y="0"/>
                <wp:positionH relativeFrom="column">
                  <wp:posOffset>5396230</wp:posOffset>
                </wp:positionH>
                <wp:positionV relativeFrom="paragraph">
                  <wp:posOffset>587375</wp:posOffset>
                </wp:positionV>
                <wp:extent cx="234000" cy="209550"/>
                <wp:effectExtent l="0" t="0" r="13970" b="19050"/>
                <wp:wrapNone/>
                <wp:docPr id="325" name="正方形/長方形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11371" id="正方形/長方形 325" o:spid="_x0000_s1026" style="position:absolute;left:0;text-align:left;margin-left:424.9pt;margin-top:46.25pt;width:18.45pt;height:16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F66E70F" wp14:editId="29BB2C87">
            <wp:extent cx="5400040" cy="1782445"/>
            <wp:effectExtent l="19050" t="19050" r="10160" b="27305"/>
            <wp:docPr id="324" name="図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824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A6C385" w14:textId="77777777" w:rsidR="005A6814" w:rsidRPr="000D630C" w:rsidRDefault="005A6814" w:rsidP="005A6814">
      <w:pPr>
        <w:jc w:val="center"/>
        <w:rPr>
          <w:b/>
        </w:rPr>
      </w:pPr>
      <w:r>
        <w:rPr>
          <w:rFonts w:hint="eastAsia"/>
          <w:b/>
        </w:rPr>
        <w:t>ユーザー一覧</w:t>
      </w:r>
    </w:p>
    <w:p w14:paraId="4CA79DA8" w14:textId="77777777" w:rsidR="005A6814" w:rsidRDefault="005A6814" w:rsidP="005A6814"/>
    <w:p w14:paraId="555815CA" w14:textId="77777777" w:rsidR="005A6814" w:rsidRDefault="005A6814" w:rsidP="00AF4E39">
      <w:pPr>
        <w:pStyle w:val="3"/>
        <w:spacing w:after="120"/>
      </w:pPr>
      <w:bookmarkStart w:id="50" w:name="_認証トークン発行"/>
      <w:bookmarkStart w:id="51" w:name="_Toc164341327"/>
      <w:bookmarkStart w:id="52" w:name="_Toc234417375"/>
      <w:bookmarkEnd w:id="50"/>
      <w:r>
        <w:rPr>
          <w:rFonts w:hint="eastAsia"/>
        </w:rPr>
        <w:lastRenderedPageBreak/>
        <w:t>認証トークン発行</w:t>
      </w:r>
      <w:bookmarkEnd w:id="51"/>
      <w:bookmarkEnd w:id="52"/>
    </w:p>
    <w:p w14:paraId="6147BDFD" w14:textId="20470A8F" w:rsidR="006440DC" w:rsidRDefault="005A6814" w:rsidP="005A6814">
      <w:r>
        <w:rPr>
          <w:rFonts w:hint="eastAsia"/>
        </w:rPr>
        <w:t>「</w:t>
      </w:r>
      <w:hyperlink w:anchor="_SCIM連携設定" w:history="1">
        <w:r w:rsidRPr="008D3EF4">
          <w:rPr>
            <w:rStyle w:val="af0"/>
            <w:rFonts w:hint="eastAsia"/>
          </w:rPr>
          <w:t>3.1.2.SCIM連携設定</w:t>
        </w:r>
      </w:hyperlink>
      <w:r>
        <w:rPr>
          <w:rFonts w:hint="eastAsia"/>
        </w:rPr>
        <w:t>」</w:t>
      </w:r>
      <w:r w:rsidR="00A21EF4">
        <w:rPr>
          <w:rFonts w:hint="eastAsia"/>
        </w:rPr>
        <w:t>の</w:t>
      </w:r>
      <w:r w:rsidR="006440DC">
        <w:rPr>
          <w:rFonts w:hint="eastAsia"/>
        </w:rPr>
        <w:t>設定</w:t>
      </w:r>
      <w:r w:rsidR="00A21EF4">
        <w:rPr>
          <w:rFonts w:hint="eastAsia"/>
        </w:rPr>
        <w:t>後はSCIM連携設定の下にメニューが追加表示されますので、「認証トークン」より「トークン発行」をクリックします。</w:t>
      </w:r>
    </w:p>
    <w:p w14:paraId="01F396B0" w14:textId="3995946E" w:rsidR="00A21EF4" w:rsidRDefault="0084398D" w:rsidP="00A21EF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A6C11B5" wp14:editId="28D4E926">
                <wp:simplePos x="0" y="0"/>
                <wp:positionH relativeFrom="column">
                  <wp:posOffset>1990725</wp:posOffset>
                </wp:positionH>
                <wp:positionV relativeFrom="paragraph">
                  <wp:posOffset>1758950</wp:posOffset>
                </wp:positionV>
                <wp:extent cx="648000" cy="161925"/>
                <wp:effectExtent l="0" t="0" r="19050" b="28575"/>
                <wp:wrapNone/>
                <wp:docPr id="1906438283" name="正方形/長方形 1906438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ED21B" id="正方形/長方形 1906438283" o:spid="_x0000_s1026" style="position:absolute;margin-left:156.75pt;margin-top:138.5pt;width:51pt;height:12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" filled="f" strokecolor="red" strokeweight="2pt"/>
            </w:pict>
          </mc:Fallback>
        </mc:AlternateContent>
      </w:r>
      <w:r w:rsidR="00A21EF4" w:rsidRPr="00A21EF4">
        <w:rPr>
          <w:noProof/>
        </w:rPr>
        <w:drawing>
          <wp:inline distT="0" distB="0" distL="0" distR="0" wp14:anchorId="35875DC3" wp14:editId="63478100">
            <wp:extent cx="5400000" cy="3175712"/>
            <wp:effectExtent l="19050" t="19050" r="10795" b="24765"/>
            <wp:docPr id="179891902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919024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17571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7BEF61D" w14:textId="3B0922EC" w:rsidR="00A21EF4" w:rsidRDefault="00A21EF4" w:rsidP="00A21EF4">
      <w:pPr>
        <w:jc w:val="center"/>
        <w:rPr>
          <w:b/>
        </w:rPr>
      </w:pPr>
      <w:r w:rsidRPr="00257CC4">
        <w:rPr>
          <w:rFonts w:hint="eastAsia"/>
          <w:b/>
        </w:rPr>
        <w:t>SAML認証オプション設定</w:t>
      </w:r>
    </w:p>
    <w:p w14:paraId="390FDCEB" w14:textId="77777777" w:rsidR="00E135FF" w:rsidRDefault="00E135FF" w:rsidP="005A6814"/>
    <w:p w14:paraId="5EFA68B1" w14:textId="77777777" w:rsidR="00052FDF" w:rsidRDefault="00052FDF" w:rsidP="00052FDF">
      <w:r>
        <w:rPr>
          <w:rFonts w:hint="eastAsia"/>
        </w:rPr>
        <w:t>認証トークンが発行されますので、「ダウンロード」をクリックして保存します。</w:t>
      </w:r>
    </w:p>
    <w:p w14:paraId="478F3BC5" w14:textId="588E50E3" w:rsidR="00052FDF" w:rsidRDefault="00052FDF" w:rsidP="00052FDF">
      <w:r>
        <w:rPr>
          <w:rFonts w:hint="eastAsia"/>
        </w:rPr>
        <w:t>保存したファイルには画面上に表示された認証トークンが記載されており、この内容を</w:t>
      </w:r>
      <w:r w:rsidRPr="00FA6E97">
        <w:t>「</w:t>
      </w:r>
      <w:hyperlink w:anchor="_Oktaでの設定" w:history="1">
        <w:r w:rsidRPr="00052FDF">
          <w:rPr>
            <w:rStyle w:val="af0"/>
          </w:rPr>
          <w:t>3.2.Oktaでの設定</w:t>
        </w:r>
      </w:hyperlink>
      <w:r w:rsidRPr="00FA6E97">
        <w:t>」</w:t>
      </w:r>
      <w:r>
        <w:rPr>
          <w:rFonts w:hint="eastAsia"/>
        </w:rPr>
        <w:t>で使用します。</w:t>
      </w:r>
    </w:p>
    <w:p w14:paraId="5CF4DCDD" w14:textId="77777777" w:rsidR="00052FDF" w:rsidRDefault="00052FDF" w:rsidP="00052FD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391B396E" wp14:editId="6476FAC3">
                <wp:simplePos x="0" y="0"/>
                <wp:positionH relativeFrom="column">
                  <wp:posOffset>2657475</wp:posOffset>
                </wp:positionH>
                <wp:positionV relativeFrom="paragraph">
                  <wp:posOffset>2282825</wp:posOffset>
                </wp:positionV>
                <wp:extent cx="648000" cy="161925"/>
                <wp:effectExtent l="0" t="0" r="19050" b="28575"/>
                <wp:wrapNone/>
                <wp:docPr id="1724227249" name="正方形/長方形 1724227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C1849" id="正方形/長方形 1724227249" o:spid="_x0000_s1026" style="position:absolute;margin-left:209.25pt;margin-top:179.75pt;width:51pt;height:12.7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37F07D2" wp14:editId="7B5BDC3A">
            <wp:extent cx="5400000" cy="2568431"/>
            <wp:effectExtent l="19050" t="19050" r="10795" b="22860"/>
            <wp:docPr id="17181931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976652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6843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8CA047E" w14:textId="77777777" w:rsidR="00052FDF" w:rsidRPr="00232125" w:rsidRDefault="00052FDF" w:rsidP="00052FDF">
      <w:pPr>
        <w:jc w:val="center"/>
        <w:rPr>
          <w:b/>
        </w:rPr>
      </w:pPr>
      <w:r w:rsidRPr="00232125">
        <w:rPr>
          <w:rFonts w:hint="eastAsia"/>
          <w:b/>
        </w:rPr>
        <w:t>認証トークン発行</w:t>
      </w:r>
      <w:r>
        <w:rPr>
          <w:rFonts w:hint="eastAsia"/>
          <w:b/>
        </w:rPr>
        <w:t>完了画面</w:t>
      </w:r>
    </w:p>
    <w:p w14:paraId="0DECB9DB" w14:textId="77777777" w:rsidR="002F60C6" w:rsidRDefault="002F60C6">
      <w:pPr>
        <w:wordWrap/>
      </w:pPr>
    </w:p>
    <w:p w14:paraId="6B3C62F6" w14:textId="77777777" w:rsidR="002F60C6" w:rsidRDefault="002F60C6">
      <w:pPr>
        <w:wordWrap/>
      </w:pPr>
      <w:r>
        <w:br w:type="page"/>
      </w:r>
    </w:p>
    <w:p w14:paraId="4DA2CD37" w14:textId="4269ADC6" w:rsidR="002F60C6" w:rsidRDefault="002F60C6" w:rsidP="002F60C6">
      <w:r>
        <w:rPr>
          <w:rFonts w:hint="eastAsia"/>
        </w:rPr>
        <w:lastRenderedPageBreak/>
        <w:t>トークン発行後、SCIM連携設定画面の「認証トークン」にトークンの有効期限が表示されます。</w:t>
      </w:r>
    </w:p>
    <w:p w14:paraId="79A79BD5" w14:textId="77777777" w:rsidR="002F60C6" w:rsidRPr="00CC5B61" w:rsidRDefault="002F60C6" w:rsidP="002F60C6">
      <w:r w:rsidRPr="00BD53BB">
        <w:t>トークンの再発行が必要な場合は「トークン再発行」をクリックします。</w:t>
      </w:r>
    </w:p>
    <w:p w14:paraId="2E1226F4" w14:textId="77777777" w:rsidR="002F60C6" w:rsidRDefault="002F60C6" w:rsidP="002F60C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39820D61" wp14:editId="4D481D47">
                <wp:simplePos x="0" y="0"/>
                <wp:positionH relativeFrom="column">
                  <wp:posOffset>1781175</wp:posOffset>
                </wp:positionH>
                <wp:positionV relativeFrom="paragraph">
                  <wp:posOffset>1571625</wp:posOffset>
                </wp:positionV>
                <wp:extent cx="2339975" cy="161925"/>
                <wp:effectExtent l="0" t="0" r="22225" b="28575"/>
                <wp:wrapNone/>
                <wp:docPr id="324403377" name="正方形/長方形 324403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F46CE" id="正方形/長方形 324403377" o:spid="_x0000_s1026" style="position:absolute;margin-left:140.25pt;margin-top:123.75pt;width:184.25pt;height:12.7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6297FADE" wp14:editId="7B7FFAD3">
                <wp:simplePos x="0" y="0"/>
                <wp:positionH relativeFrom="column">
                  <wp:posOffset>1981200</wp:posOffset>
                </wp:positionH>
                <wp:positionV relativeFrom="paragraph">
                  <wp:posOffset>1771650</wp:posOffset>
                </wp:positionV>
                <wp:extent cx="648000" cy="161925"/>
                <wp:effectExtent l="0" t="0" r="19050" b="28575"/>
                <wp:wrapNone/>
                <wp:docPr id="2144336923" name="正方形/長方形 2144336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3DA8C" id="正方形/長方形 2144336923" o:spid="_x0000_s1026" style="position:absolute;margin-left:156pt;margin-top:139.5pt;width:51pt;height:12.7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" filled="f" strokecolor="red" strokeweight="2pt"/>
            </w:pict>
          </mc:Fallback>
        </mc:AlternateContent>
      </w:r>
      <w:r w:rsidRPr="002A5FB5">
        <w:rPr>
          <w:noProof/>
        </w:rPr>
        <w:drawing>
          <wp:inline distT="0" distB="0" distL="0" distR="0" wp14:anchorId="77C66B3B" wp14:editId="120CBCEF">
            <wp:extent cx="5400000" cy="2016358"/>
            <wp:effectExtent l="19050" t="19050" r="10795" b="22225"/>
            <wp:docPr id="97791160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128527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01635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6D19C3" w14:textId="77777777" w:rsidR="002F60C6" w:rsidRDefault="002F60C6" w:rsidP="002F60C6">
      <w:pPr>
        <w:pStyle w:val="a3"/>
      </w:pPr>
      <w:r w:rsidRPr="00955F1A">
        <w:rPr>
          <w:rFonts w:hint="eastAsia"/>
        </w:rPr>
        <w:t>SCIM連携設定</w:t>
      </w:r>
    </w:p>
    <w:p w14:paraId="5EBF4EF5" w14:textId="77777777" w:rsidR="005A6814" w:rsidRDefault="005A6814" w:rsidP="005A6814"/>
    <w:p w14:paraId="4409C393" w14:textId="77777777" w:rsidR="002F60C6" w:rsidRDefault="002F60C6" w:rsidP="002F60C6">
      <w:r>
        <w:rPr>
          <w:rFonts w:hint="eastAsia"/>
        </w:rPr>
        <w:t>以下のような確認画面が表示されますので、「トークン再発行」をクリックします。</w:t>
      </w:r>
    </w:p>
    <w:p w14:paraId="45A0BA0A" w14:textId="77777777" w:rsidR="002F60C6" w:rsidRDefault="002F60C6" w:rsidP="002F60C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2BE6E8EE" wp14:editId="5482C9AD">
                <wp:simplePos x="0" y="0"/>
                <wp:positionH relativeFrom="margin">
                  <wp:posOffset>2970530</wp:posOffset>
                </wp:positionH>
                <wp:positionV relativeFrom="paragraph">
                  <wp:posOffset>1976120</wp:posOffset>
                </wp:positionV>
                <wp:extent cx="723900" cy="161925"/>
                <wp:effectExtent l="0" t="0" r="19050" b="28575"/>
                <wp:wrapNone/>
                <wp:docPr id="1535113331" name="正方形/長方形 1535113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FA80C" id="正方形/長方形 1535113331" o:spid="_x0000_s1026" style="position:absolute;margin-left:233.9pt;margin-top:155.6pt;width:57pt;height:12.75pt;z-index:25209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87FDC2C" wp14:editId="1C2E5429">
            <wp:extent cx="5400040" cy="2324100"/>
            <wp:effectExtent l="19050" t="19050" r="10160" b="19050"/>
            <wp:docPr id="1160467528" name="図 1160467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00040" cy="23241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DF117" w14:textId="77777777" w:rsidR="002F60C6" w:rsidRDefault="002F60C6" w:rsidP="002F60C6">
      <w:pPr>
        <w:jc w:val="center"/>
      </w:pPr>
      <w:r w:rsidRPr="00A9397F">
        <w:rPr>
          <w:rFonts w:hint="eastAsia"/>
          <w:b/>
        </w:rPr>
        <w:t>認証トークン</w:t>
      </w:r>
      <w:r>
        <w:rPr>
          <w:rFonts w:hint="eastAsia"/>
          <w:b/>
        </w:rPr>
        <w:t>再発行</w:t>
      </w:r>
    </w:p>
    <w:p w14:paraId="6E54A0FD" w14:textId="77777777" w:rsidR="005A6814" w:rsidRDefault="005A6814" w:rsidP="005A6814"/>
    <w:p w14:paraId="6C4AE25D" w14:textId="37A232C3" w:rsidR="002F60C6" w:rsidRDefault="002F60C6" w:rsidP="002F60C6">
      <w:r>
        <w:rPr>
          <w:rFonts w:hint="eastAsia"/>
        </w:rPr>
        <w:t>認証トークンが再発行されます。再発行後のトークンは再度</w:t>
      </w:r>
      <w:r w:rsidR="00FD6201">
        <w:rPr>
          <w:rFonts w:hint="eastAsia"/>
        </w:rPr>
        <w:t>Okta</w:t>
      </w:r>
      <w:r>
        <w:rPr>
          <w:rFonts w:hint="eastAsia"/>
        </w:rPr>
        <w:t>に設定する必要がありますため、画面内の「ダウンロード」をクリックして保存後、</w:t>
      </w:r>
      <w:r w:rsidRPr="00FA6E97">
        <w:t>「</w:t>
      </w:r>
      <w:hyperlink w:anchor="_Entra_IDでの設定" w:history="1">
        <w:r w:rsidRPr="00FD6201">
          <w:rPr>
            <w:rStyle w:val="af0"/>
          </w:rPr>
          <w:t>3.2.</w:t>
        </w:r>
        <w:r w:rsidR="003F1F3F" w:rsidRPr="00FD6201">
          <w:rPr>
            <w:rStyle w:val="af0"/>
          </w:rPr>
          <w:t>Okta</w:t>
        </w:r>
        <w:r w:rsidRPr="00FD6201">
          <w:rPr>
            <w:rStyle w:val="af0"/>
          </w:rPr>
          <w:t>での設定</w:t>
        </w:r>
      </w:hyperlink>
      <w:r w:rsidRPr="00FA6E97">
        <w:t>」</w:t>
      </w:r>
      <w:r>
        <w:rPr>
          <w:rFonts w:hint="eastAsia"/>
        </w:rPr>
        <w:t>を行います。</w:t>
      </w:r>
    </w:p>
    <w:p w14:paraId="0FDAF383" w14:textId="77777777" w:rsidR="002F60C6" w:rsidRDefault="002F60C6" w:rsidP="002F60C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2970F631" wp14:editId="6DA1829A">
                <wp:simplePos x="0" y="0"/>
                <wp:positionH relativeFrom="column">
                  <wp:posOffset>2686050</wp:posOffset>
                </wp:positionH>
                <wp:positionV relativeFrom="paragraph">
                  <wp:posOffset>2286000</wp:posOffset>
                </wp:positionV>
                <wp:extent cx="648000" cy="161925"/>
                <wp:effectExtent l="0" t="0" r="19050" b="28575"/>
                <wp:wrapNone/>
                <wp:docPr id="464280383" name="正方形/長方形 464280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A7C14" id="正方形/長方形 464280383" o:spid="_x0000_s1026" style="position:absolute;margin-left:211.5pt;margin-top:180pt;width:51pt;height:12.7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681C2EC0" wp14:editId="1C3A6FAB">
            <wp:extent cx="5400000" cy="2568431"/>
            <wp:effectExtent l="19050" t="19050" r="10795" b="22860"/>
            <wp:docPr id="18777809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976652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6843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BCA774" w14:textId="77777777" w:rsidR="002F60C6" w:rsidRPr="00232125" w:rsidRDefault="002F60C6" w:rsidP="002F60C6">
      <w:pPr>
        <w:jc w:val="center"/>
        <w:rPr>
          <w:b/>
        </w:rPr>
      </w:pPr>
      <w:r w:rsidRPr="00232125">
        <w:rPr>
          <w:rFonts w:hint="eastAsia"/>
          <w:b/>
        </w:rPr>
        <w:t>認証トークン発行</w:t>
      </w:r>
      <w:r>
        <w:rPr>
          <w:rFonts w:hint="eastAsia"/>
          <w:b/>
        </w:rPr>
        <w:t>完了画面</w:t>
      </w:r>
    </w:p>
    <w:p w14:paraId="252FB82E" w14:textId="6FB34954" w:rsidR="005A6814" w:rsidRDefault="00FB1538" w:rsidP="00AF4E39">
      <w:pPr>
        <w:pStyle w:val="2"/>
        <w:spacing w:after="120"/>
        <w:rPr>
          <w:lang w:eastAsia="ja-JP"/>
        </w:rPr>
      </w:pPr>
      <w:bookmarkStart w:id="53" w:name="_Entra_IDでの設定"/>
      <w:bookmarkStart w:id="54" w:name="_Oktaでの設定"/>
      <w:bookmarkStart w:id="55" w:name="_Toc164341328"/>
      <w:bookmarkStart w:id="56" w:name="_Toc234417376"/>
      <w:bookmarkEnd w:id="53"/>
      <w:bookmarkEnd w:id="54"/>
      <w:r>
        <w:rPr>
          <w:rFonts w:hint="eastAsia"/>
          <w:lang w:eastAsia="ja-JP"/>
        </w:rPr>
        <w:lastRenderedPageBreak/>
        <w:t>Okta</w:t>
      </w:r>
      <w:r w:rsidR="005A6814">
        <w:rPr>
          <w:rFonts w:hint="eastAsia"/>
          <w:lang w:eastAsia="ja-JP"/>
        </w:rPr>
        <w:t>での設定</w:t>
      </w:r>
      <w:bookmarkEnd w:id="55"/>
      <w:bookmarkEnd w:id="56"/>
    </w:p>
    <w:p w14:paraId="32B987A4" w14:textId="77777777" w:rsidR="005A6814" w:rsidRDefault="005A6814" w:rsidP="005A6814">
      <w:r>
        <w:rPr>
          <w:rFonts w:hint="eastAsia"/>
        </w:rPr>
        <w:t>「</w:t>
      </w:r>
      <w:hyperlink w:anchor="_アプリケーションの作成" w:history="1">
        <w:r>
          <w:rPr>
            <w:rStyle w:val="af0"/>
            <w:rFonts w:hint="eastAsia"/>
          </w:rPr>
          <w:t>2.1</w:t>
        </w:r>
        <w:r w:rsidRPr="002B4096">
          <w:rPr>
            <w:rStyle w:val="af0"/>
            <w:rFonts w:hint="eastAsia"/>
          </w:rPr>
          <w:t>.1.アプリケーションの作成</w:t>
        </w:r>
      </w:hyperlink>
      <w:r>
        <w:rPr>
          <w:rFonts w:hint="eastAsia"/>
        </w:rPr>
        <w:t>」で</w:t>
      </w:r>
      <w:r w:rsidRPr="00AB15B9">
        <w:rPr>
          <w:rFonts w:hint="eastAsia"/>
        </w:rPr>
        <w:t>作成したアプリケーションに対し</w:t>
      </w:r>
      <w:r>
        <w:rPr>
          <w:rFonts w:hint="eastAsia"/>
        </w:rPr>
        <w:t>、プロビジョニングの設定を行います。</w:t>
      </w:r>
    </w:p>
    <w:p w14:paraId="12956AA2" w14:textId="77777777" w:rsidR="005A6814" w:rsidRDefault="005A6814" w:rsidP="005A6814"/>
    <w:p w14:paraId="3604BB9F" w14:textId="38A2C9A3" w:rsidR="00357039" w:rsidRDefault="00357039" w:rsidP="005A6814">
      <w:r w:rsidRPr="00357039">
        <w:t>アプリ</w:t>
      </w:r>
      <w:r>
        <w:rPr>
          <w:rFonts w:hint="eastAsia"/>
        </w:rPr>
        <w:t>ケーション画面</w:t>
      </w:r>
      <w:r w:rsidR="00D167F2">
        <w:rPr>
          <w:rFonts w:hint="eastAsia"/>
        </w:rPr>
        <w:t>の</w:t>
      </w:r>
      <w:r>
        <w:rPr>
          <w:rFonts w:hint="eastAsia"/>
        </w:rPr>
        <w:t>「</w:t>
      </w:r>
      <w:r w:rsidRPr="00357039">
        <w:t>一般</w:t>
      </w:r>
      <w:r>
        <w:rPr>
          <w:rFonts w:hint="eastAsia"/>
        </w:rPr>
        <w:t>」</w:t>
      </w:r>
      <w:r w:rsidRPr="00357039">
        <w:t>タブ</w:t>
      </w:r>
      <w:r>
        <w:rPr>
          <w:rFonts w:hint="eastAsia"/>
        </w:rPr>
        <w:t>を開き、「</w:t>
      </w:r>
      <w:r w:rsidRPr="00357039">
        <w:t>アプリの設定</w:t>
      </w:r>
      <w:r>
        <w:rPr>
          <w:rFonts w:hint="eastAsia"/>
        </w:rPr>
        <w:t>」</w:t>
      </w:r>
      <w:r w:rsidRPr="00357039">
        <w:t>内にある「編集」をクリック</w:t>
      </w:r>
      <w:r>
        <w:rPr>
          <w:rFonts w:hint="eastAsia"/>
        </w:rPr>
        <w:t>します</w:t>
      </w:r>
      <w:r w:rsidRPr="00357039">
        <w:t>。</w:t>
      </w:r>
    </w:p>
    <w:p w14:paraId="66B185C0" w14:textId="2ADCF01B" w:rsidR="00357039" w:rsidRDefault="00F757FE" w:rsidP="0035703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78F413D9" wp14:editId="3653C6C8">
                <wp:simplePos x="0" y="0"/>
                <wp:positionH relativeFrom="margin">
                  <wp:posOffset>2143125</wp:posOffset>
                </wp:positionH>
                <wp:positionV relativeFrom="paragraph">
                  <wp:posOffset>889635</wp:posOffset>
                </wp:positionV>
                <wp:extent cx="288000" cy="162000"/>
                <wp:effectExtent l="0" t="0" r="17145" b="28575"/>
                <wp:wrapNone/>
                <wp:docPr id="8861836" name="正方形/長方形 8861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1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FD20EE" w14:textId="77777777" w:rsidR="00F757FE" w:rsidRDefault="00F757FE" w:rsidP="00F757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413D9" id="正方形/長方形 8861836" o:spid="_x0000_s1029" style="position:absolute;left:0;text-align:left;margin-left:168.75pt;margin-top:70.05pt;width:22.7pt;height:12.75pt;z-index:25210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" filled="f" strokecolor="red" strokeweight="2pt">
                <v:textbox>
                  <w:txbxContent>
                    <w:p w14:paraId="3FFD20EE" w14:textId="77777777" w:rsidR="00F757FE" w:rsidRDefault="00F757FE" w:rsidP="00F757F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62DE0"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47EAAD5E" wp14:editId="7BFD6E96">
                <wp:simplePos x="0" y="0"/>
                <wp:positionH relativeFrom="margin">
                  <wp:posOffset>4562475</wp:posOffset>
                </wp:positionH>
                <wp:positionV relativeFrom="paragraph">
                  <wp:posOffset>1165860</wp:posOffset>
                </wp:positionV>
                <wp:extent cx="288000" cy="162000"/>
                <wp:effectExtent l="0" t="0" r="17145" b="28575"/>
                <wp:wrapNone/>
                <wp:docPr id="1679454492" name="正方形/長方形 1679454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1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CF1651" w14:textId="77777777" w:rsidR="00E62DE0" w:rsidRDefault="00E62DE0" w:rsidP="00E62DE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AAD5E" id="正方形/長方形 1679454492" o:spid="_x0000_s1030" style="position:absolute;left:0;text-align:left;margin-left:359.25pt;margin-top:91.8pt;width:22.7pt;height:12.75pt;z-index:25210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" filled="f" strokecolor="red" strokeweight="2pt">
                <v:textbox>
                  <w:txbxContent>
                    <w:p w14:paraId="1DCF1651" w14:textId="77777777" w:rsidR="00E62DE0" w:rsidRDefault="00E62DE0" w:rsidP="00E62DE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57039">
        <w:rPr>
          <w:noProof/>
        </w:rPr>
        <w:drawing>
          <wp:inline distT="0" distB="0" distL="0" distR="0" wp14:anchorId="18A9C524" wp14:editId="1B4912A0">
            <wp:extent cx="5400000" cy="2490522"/>
            <wp:effectExtent l="19050" t="19050" r="10795" b="24130"/>
            <wp:docPr id="16077893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78938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49052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98B0244" w14:textId="12CAD63E" w:rsidR="00357039" w:rsidRPr="00E62DE0" w:rsidRDefault="00E62DE0" w:rsidP="00E62DE0">
      <w:pPr>
        <w:jc w:val="center"/>
        <w:rPr>
          <w:b/>
          <w:bCs/>
        </w:rPr>
      </w:pPr>
      <w:r>
        <w:rPr>
          <w:rFonts w:hint="eastAsia"/>
          <w:b/>
          <w:bCs/>
        </w:rPr>
        <w:t>アプリケーション</w:t>
      </w:r>
    </w:p>
    <w:p w14:paraId="12B67F4C" w14:textId="77777777" w:rsidR="00357039" w:rsidRDefault="00357039" w:rsidP="005A6814"/>
    <w:p w14:paraId="5064ED47" w14:textId="418C60E4" w:rsidR="0066350E" w:rsidRDefault="00723A7D">
      <w:pPr>
        <w:wordWrap/>
      </w:pPr>
      <w:r>
        <w:rPr>
          <w:rFonts w:hint="eastAsia"/>
        </w:rPr>
        <w:t>「</w:t>
      </w:r>
      <w:r w:rsidRPr="00723A7D">
        <w:t>プロビジョニング</w:t>
      </w:r>
      <w:r>
        <w:rPr>
          <w:rFonts w:hint="eastAsia"/>
        </w:rPr>
        <w:t>」より</w:t>
      </w:r>
      <w:r w:rsidRPr="00723A7D">
        <w:t>「SCIM」</w:t>
      </w:r>
      <w:r>
        <w:rPr>
          <w:rFonts w:hint="eastAsia"/>
        </w:rPr>
        <w:t>を選択後</w:t>
      </w:r>
      <w:r w:rsidRPr="00723A7D">
        <w:t>、「保存」をクリック</w:t>
      </w:r>
      <w:r>
        <w:rPr>
          <w:rFonts w:hint="eastAsia"/>
        </w:rPr>
        <w:t>します。</w:t>
      </w:r>
    </w:p>
    <w:p w14:paraId="44B420B1" w14:textId="492C51E2" w:rsidR="00486E00" w:rsidRDefault="001F27B1" w:rsidP="00723A7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444E1475" wp14:editId="0026CD54">
                <wp:simplePos x="0" y="0"/>
                <wp:positionH relativeFrom="margin">
                  <wp:posOffset>3143250</wp:posOffset>
                </wp:positionH>
                <wp:positionV relativeFrom="paragraph">
                  <wp:posOffset>1318260</wp:posOffset>
                </wp:positionV>
                <wp:extent cx="1080000" cy="162000"/>
                <wp:effectExtent l="0" t="0" r="25400" b="28575"/>
                <wp:wrapNone/>
                <wp:docPr id="1629597789" name="正方形/長方形 1629597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3AE9E9" w14:textId="77777777" w:rsidR="001F27B1" w:rsidRDefault="001F27B1" w:rsidP="001F27B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E1475" id="正方形/長方形 1629597789" o:spid="_x0000_s1031" style="position:absolute;left:0;text-align:left;margin-left:247.5pt;margin-top:103.8pt;width:85.05pt;height:12.75pt;z-index:252105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" filled="f" strokecolor="red" strokeweight="2pt">
                <v:textbox>
                  <w:txbxContent>
                    <w:p w14:paraId="223AE9E9" w14:textId="77777777" w:rsidR="001F27B1" w:rsidRDefault="001F27B1" w:rsidP="001F27B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46DCB2A8" wp14:editId="7EA971DE">
                <wp:simplePos x="0" y="0"/>
                <wp:positionH relativeFrom="margin">
                  <wp:posOffset>4600575</wp:posOffset>
                </wp:positionH>
                <wp:positionV relativeFrom="paragraph">
                  <wp:posOffset>2851785</wp:posOffset>
                </wp:positionV>
                <wp:extent cx="216000" cy="162000"/>
                <wp:effectExtent l="0" t="0" r="12700" b="28575"/>
                <wp:wrapNone/>
                <wp:docPr id="1016167098" name="正方形/長方形 1016167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1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361C91" w14:textId="77777777" w:rsidR="001F27B1" w:rsidRDefault="001F27B1" w:rsidP="001F27B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CB2A8" id="正方形/長方形 1016167098" o:spid="_x0000_s1032" style="position:absolute;left:0;text-align:left;margin-left:362.25pt;margin-top:224.55pt;width:17pt;height:12.75pt;z-index:25210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" filled="f" strokecolor="red" strokeweight="2pt">
                <v:textbox>
                  <w:txbxContent>
                    <w:p w14:paraId="22361C91" w14:textId="77777777" w:rsidR="001F27B1" w:rsidRDefault="001F27B1" w:rsidP="001F27B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3A7D">
        <w:rPr>
          <w:noProof/>
        </w:rPr>
        <w:drawing>
          <wp:inline distT="0" distB="0" distL="0" distR="0" wp14:anchorId="67BA009B" wp14:editId="1D971082">
            <wp:extent cx="5400000" cy="3051366"/>
            <wp:effectExtent l="19050" t="19050" r="10795" b="15875"/>
            <wp:docPr id="54687092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870924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5136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E96F18A" w14:textId="3A0A7165" w:rsidR="00DD5E1A" w:rsidRDefault="00DD5E1A" w:rsidP="00723A7D">
      <w:pPr>
        <w:jc w:val="center"/>
      </w:pPr>
      <w:r>
        <w:rPr>
          <w:rFonts w:hint="eastAsia"/>
          <w:b/>
          <w:bCs/>
        </w:rPr>
        <w:t>アプリケーション</w:t>
      </w:r>
      <w:r w:rsidR="00D07708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-</w:t>
      </w:r>
      <w:r w:rsidR="00D07708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アプリの設定</w:t>
      </w:r>
    </w:p>
    <w:p w14:paraId="111051DB" w14:textId="77777777" w:rsidR="005A6814" w:rsidRDefault="005A6814" w:rsidP="005A6814"/>
    <w:p w14:paraId="1135E203" w14:textId="77777777" w:rsidR="001067FC" w:rsidRDefault="001067FC">
      <w:pPr>
        <w:wordWrap/>
      </w:pPr>
      <w:r>
        <w:br w:type="page"/>
      </w:r>
    </w:p>
    <w:p w14:paraId="29974171" w14:textId="0AAFB16A" w:rsidR="00DE4AD8" w:rsidRDefault="003C0973">
      <w:pPr>
        <w:wordWrap/>
      </w:pPr>
      <w:r>
        <w:rPr>
          <w:rFonts w:hint="eastAsia"/>
        </w:rPr>
        <w:lastRenderedPageBreak/>
        <w:t>アプリの設定画面に「</w:t>
      </w:r>
      <w:r w:rsidRPr="003C0973">
        <w:t>プロビジョニング</w:t>
      </w:r>
      <w:r>
        <w:rPr>
          <w:rFonts w:hint="eastAsia"/>
        </w:rPr>
        <w:t>」</w:t>
      </w:r>
      <w:r w:rsidRPr="003C0973">
        <w:t>タブが追加され</w:t>
      </w:r>
      <w:r>
        <w:rPr>
          <w:rFonts w:hint="eastAsia"/>
        </w:rPr>
        <w:t>ますので、</w:t>
      </w:r>
      <w:r w:rsidRPr="003C0973">
        <w:t>同タブをクリックし</w:t>
      </w:r>
      <w:r>
        <w:rPr>
          <w:rFonts w:hint="eastAsia"/>
        </w:rPr>
        <w:t>て「</w:t>
      </w:r>
      <w:r w:rsidRPr="003C0973">
        <w:t>SCIM接続</w:t>
      </w:r>
      <w:r>
        <w:rPr>
          <w:rFonts w:hint="eastAsia"/>
        </w:rPr>
        <w:t>」</w:t>
      </w:r>
      <w:r w:rsidRPr="003C0973">
        <w:t>内の「編集」をクリック</w:t>
      </w:r>
      <w:r>
        <w:rPr>
          <w:rFonts w:hint="eastAsia"/>
        </w:rPr>
        <w:t>します。</w:t>
      </w:r>
    </w:p>
    <w:p w14:paraId="4B386403" w14:textId="3C9CFEC9" w:rsidR="003C0973" w:rsidRDefault="00F757FE" w:rsidP="00F757FE">
      <w:pPr>
        <w:wordWrap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6DE73DBB" wp14:editId="4634FF07">
                <wp:simplePos x="0" y="0"/>
                <wp:positionH relativeFrom="margin">
                  <wp:posOffset>2771775</wp:posOffset>
                </wp:positionH>
                <wp:positionV relativeFrom="paragraph">
                  <wp:posOffset>866775</wp:posOffset>
                </wp:positionV>
                <wp:extent cx="540000" cy="162000"/>
                <wp:effectExtent l="0" t="0" r="12700" b="28575"/>
                <wp:wrapNone/>
                <wp:docPr id="1505021990" name="正方形/長方形 15050219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1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DBFFC9" w14:textId="77777777" w:rsidR="00F757FE" w:rsidRDefault="00F757FE" w:rsidP="00F757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73DBB" id="正方形/長方形 1505021990" o:spid="_x0000_s1033" style="position:absolute;left:0;text-align:left;margin-left:218.25pt;margin-top:68.25pt;width:42.5pt;height:12.75pt;z-index:25211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" filled="f" strokecolor="red" strokeweight="2pt">
                <v:textbox>
                  <w:txbxContent>
                    <w:p w14:paraId="64DBFFC9" w14:textId="77777777" w:rsidR="00F757FE" w:rsidRDefault="00F757FE" w:rsidP="00F757F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106EC4C2" wp14:editId="59078F80">
                <wp:simplePos x="0" y="0"/>
                <wp:positionH relativeFrom="margin">
                  <wp:posOffset>5486400</wp:posOffset>
                </wp:positionH>
                <wp:positionV relativeFrom="paragraph">
                  <wp:posOffset>1428750</wp:posOffset>
                </wp:positionV>
                <wp:extent cx="288000" cy="162000"/>
                <wp:effectExtent l="0" t="0" r="17145" b="28575"/>
                <wp:wrapNone/>
                <wp:docPr id="87543210" name="正方形/長方形 87543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1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3B98E" w14:textId="77777777" w:rsidR="00F757FE" w:rsidRDefault="00F757FE" w:rsidP="00F757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EC4C2" id="正方形/長方形 87543210" o:spid="_x0000_s1034" style="position:absolute;left:0;text-align:left;margin-left:6in;margin-top:112.5pt;width:22.7pt;height:12.75pt;z-index:252107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" filled="f" strokecolor="red" strokeweight="2pt">
                <v:textbox>
                  <w:txbxContent>
                    <w:p w14:paraId="6F33B98E" w14:textId="77777777" w:rsidR="00F757FE" w:rsidRDefault="00F757FE" w:rsidP="00F757F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FE05669" wp14:editId="05BA643F">
            <wp:extent cx="5400000" cy="2212421"/>
            <wp:effectExtent l="19050" t="19050" r="10795" b="16510"/>
            <wp:docPr id="14041887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188788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21242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0D68BF" w14:textId="77777777" w:rsidR="004B12E1" w:rsidRPr="00E62DE0" w:rsidRDefault="004B12E1" w:rsidP="004B12E1">
      <w:pPr>
        <w:jc w:val="center"/>
        <w:rPr>
          <w:b/>
          <w:bCs/>
        </w:rPr>
      </w:pPr>
      <w:r>
        <w:rPr>
          <w:rFonts w:hint="eastAsia"/>
          <w:b/>
          <w:bCs/>
        </w:rPr>
        <w:t>アプリケーション</w:t>
      </w:r>
    </w:p>
    <w:p w14:paraId="057D96C3" w14:textId="77777777" w:rsidR="004B12E1" w:rsidRDefault="004B12E1" w:rsidP="006D18D0">
      <w:pPr>
        <w:wordWrap/>
      </w:pPr>
    </w:p>
    <w:p w14:paraId="47040E0F" w14:textId="7331D9FA" w:rsidR="006D18D0" w:rsidRDefault="002A3EEE" w:rsidP="006D18D0">
      <w:pPr>
        <w:wordWrap/>
      </w:pPr>
      <w:r>
        <w:rPr>
          <w:rFonts w:hint="eastAsia"/>
        </w:rPr>
        <w:t>SCIM接続の各項目</w:t>
      </w:r>
      <w:r w:rsidRPr="002A3EEE">
        <w:t>を設定</w:t>
      </w:r>
      <w:r w:rsidR="00845903">
        <w:rPr>
          <w:rFonts w:hint="eastAsia"/>
        </w:rPr>
        <w:t>します。</w:t>
      </w:r>
    </w:p>
    <w:p w14:paraId="41841C47" w14:textId="3932B78E" w:rsidR="002A3EEE" w:rsidRDefault="007B117B" w:rsidP="007B117B">
      <w:pPr>
        <w:wordWrap/>
        <w:jc w:val="center"/>
      </w:pPr>
      <w:r>
        <w:rPr>
          <w:noProof/>
        </w:rPr>
        <w:drawing>
          <wp:inline distT="0" distB="0" distL="0" distR="0" wp14:anchorId="50263772" wp14:editId="69B88A11">
            <wp:extent cx="5400000" cy="3052914"/>
            <wp:effectExtent l="19050" t="19050" r="10795" b="14605"/>
            <wp:docPr id="40300051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0051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5291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AFB15E" w14:textId="5242E8BC" w:rsidR="002A3EEE" w:rsidRDefault="007B117B" w:rsidP="007B117B">
      <w:pPr>
        <w:wordWrap/>
        <w:jc w:val="center"/>
      </w:pPr>
      <w:r>
        <w:rPr>
          <w:rFonts w:hint="eastAsia"/>
          <w:b/>
          <w:bCs/>
        </w:rPr>
        <w:t>アプリケーション - プロビジョニング</w:t>
      </w:r>
    </w:p>
    <w:p w14:paraId="16F1989E" w14:textId="77777777" w:rsidR="006F5BAE" w:rsidRDefault="006F5BAE">
      <w:pPr>
        <w:wordWrap/>
      </w:pPr>
    </w:p>
    <w:p w14:paraId="2AB64646" w14:textId="77777777" w:rsidR="005A6814" w:rsidRDefault="005A6814" w:rsidP="005A6814">
      <w:r>
        <w:rPr>
          <w:rFonts w:hint="eastAsia"/>
        </w:rPr>
        <w:t>各項目には以下のように入力します。</w:t>
      </w:r>
    </w:p>
    <w:tbl>
      <w:tblPr>
        <w:tblStyle w:val="af1"/>
        <w:tblW w:w="5000" w:type="pct"/>
        <w:jc w:val="center"/>
        <w:tblLook w:val="04A0" w:firstRow="1" w:lastRow="0" w:firstColumn="1" w:lastColumn="0" w:noHBand="0" w:noVBand="1"/>
      </w:tblPr>
      <w:tblGrid>
        <w:gridCol w:w="3681"/>
        <w:gridCol w:w="6775"/>
      </w:tblGrid>
      <w:tr w:rsidR="005A6814" w14:paraId="6677237C" w14:textId="77777777" w:rsidTr="00676332">
        <w:trPr>
          <w:tblHeader/>
          <w:jc w:val="center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DB2A414" w14:textId="77777777" w:rsidR="005A6814" w:rsidRDefault="005A6814" w:rsidP="00B8203E">
            <w:r>
              <w:rPr>
                <w:rFonts w:hint="eastAsia"/>
              </w:rPr>
              <w:t>項目</w:t>
            </w: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94D5308" w14:textId="77777777" w:rsidR="005A6814" w:rsidRDefault="005A6814" w:rsidP="00B8203E">
            <w:r>
              <w:rPr>
                <w:rFonts w:hint="eastAsia"/>
              </w:rPr>
              <w:t>入力内容</w:t>
            </w:r>
          </w:p>
        </w:tc>
      </w:tr>
      <w:tr w:rsidR="005A6814" w14:paraId="45AB7A55" w14:textId="77777777" w:rsidTr="00676332">
        <w:trPr>
          <w:jc w:val="center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3420" w14:textId="448AB275" w:rsidR="005A6814" w:rsidRDefault="00CC5FF3" w:rsidP="00B8203E">
            <w:r w:rsidRPr="00CC5FF3">
              <w:t>SCIMコネクターのベースURL</w:t>
            </w: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6E91" w14:textId="4F2798E9" w:rsidR="005A6814" w:rsidRDefault="005A6814" w:rsidP="00B8203E">
            <w:r w:rsidRPr="00A453D1">
              <w:t>https://[サーバーアドレス]</w:t>
            </w:r>
            <w:r w:rsidRPr="0092765D">
              <w:t>/</w:t>
            </w:r>
            <w:r w:rsidR="00CC5FF3" w:rsidRPr="00CC5FF3">
              <w:t>saml/scim/v2</w:t>
            </w:r>
          </w:p>
        </w:tc>
      </w:tr>
      <w:tr w:rsidR="00CC5FF3" w14:paraId="62B76FE6" w14:textId="77777777" w:rsidTr="00676332">
        <w:trPr>
          <w:jc w:val="center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993F" w14:textId="69D19E1E" w:rsidR="00CC5FF3" w:rsidRDefault="007B117B" w:rsidP="00B8203E">
            <w:r w:rsidRPr="007B117B">
              <w:t>ユーザーの一意のIDフィールド</w:t>
            </w: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F4C9" w14:textId="6D8D9D81" w:rsidR="00CC5FF3" w:rsidRPr="00A453D1" w:rsidRDefault="007B117B" w:rsidP="00B8203E">
            <w:r w:rsidRPr="007B117B">
              <w:t>userName</w:t>
            </w:r>
          </w:p>
        </w:tc>
      </w:tr>
      <w:tr w:rsidR="00CC5FF3" w14:paraId="6264ECCF" w14:textId="77777777" w:rsidTr="00676332">
        <w:trPr>
          <w:jc w:val="center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323D" w14:textId="339BCDA5" w:rsidR="00CC5FF3" w:rsidRDefault="007B117B" w:rsidP="00B8203E">
            <w:r w:rsidRPr="007B117B">
              <w:t>サポートされているプロビジョニングアクション</w:t>
            </w: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1CE9" w14:textId="4AC3EACC" w:rsidR="00CC5FF3" w:rsidRPr="00A453D1" w:rsidRDefault="007B117B" w:rsidP="00B8203E">
            <w:r w:rsidRPr="007B117B">
              <w:t>「新規ユーザーをプッシュ」「プロファイルの更新をプッシュ」「プッシュグループ」の</w:t>
            </w:r>
            <w:r w:rsidR="00F318C7" w:rsidRPr="00F318C7">
              <w:t>3つにチェックを入れます。</w:t>
            </w:r>
          </w:p>
        </w:tc>
      </w:tr>
      <w:tr w:rsidR="007B117B" w14:paraId="130D598C" w14:textId="77777777" w:rsidTr="00676332">
        <w:trPr>
          <w:jc w:val="center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0F9B" w14:textId="66E125A3" w:rsidR="007B117B" w:rsidRPr="007B117B" w:rsidRDefault="007B117B" w:rsidP="00B8203E">
            <w:r w:rsidRPr="007B117B">
              <w:t>認証モード</w:t>
            </w: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6E32" w14:textId="56FD3AEE" w:rsidR="007B117B" w:rsidRPr="00A453D1" w:rsidRDefault="009D612D" w:rsidP="00B8203E">
            <w:r w:rsidRPr="009D612D">
              <w:t>HTTPヘッダー</w:t>
            </w:r>
          </w:p>
        </w:tc>
      </w:tr>
      <w:tr w:rsidR="007B117B" w14:paraId="233B7731" w14:textId="77777777" w:rsidTr="00676332">
        <w:trPr>
          <w:jc w:val="center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32BD" w14:textId="2DF3F916" w:rsidR="007B117B" w:rsidRPr="007B117B" w:rsidRDefault="007B117B" w:rsidP="00B8203E">
            <w:r w:rsidRPr="007B117B">
              <w:t>HTTPヘッダー - 承認</w:t>
            </w: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5A8B" w14:textId="32A78098" w:rsidR="007B117B" w:rsidRPr="00A453D1" w:rsidRDefault="009D612D" w:rsidP="00B8203E">
            <w:r>
              <w:rPr>
                <w:rFonts w:hint="eastAsia"/>
              </w:rPr>
              <w:t>「</w:t>
            </w:r>
            <w:hyperlink w:anchor="_認証トークン発行" w:history="1">
              <w:r w:rsidRPr="00BB27CB">
                <w:rPr>
                  <w:rStyle w:val="af0"/>
                  <w:rFonts w:hint="eastAsia"/>
                </w:rPr>
                <w:t>3</w:t>
              </w:r>
              <w:r w:rsidRPr="00BB27CB">
                <w:rPr>
                  <w:rStyle w:val="af0"/>
                </w:rPr>
                <w:t>.1.</w:t>
              </w:r>
              <w:r>
                <w:rPr>
                  <w:rStyle w:val="af0"/>
                  <w:rFonts w:hint="eastAsia"/>
                </w:rPr>
                <w:t>3</w:t>
              </w:r>
              <w:r w:rsidRPr="00BB27CB">
                <w:rPr>
                  <w:rStyle w:val="af0"/>
                </w:rPr>
                <w:t>.認証トークン発行</w:t>
              </w:r>
            </w:hyperlink>
            <w:r>
              <w:rPr>
                <w:rFonts w:hint="eastAsia"/>
              </w:rPr>
              <w:t>」で発行した認証トークンを入力します。</w:t>
            </w:r>
          </w:p>
        </w:tc>
      </w:tr>
    </w:tbl>
    <w:p w14:paraId="60E5C8C2" w14:textId="77777777" w:rsidR="005A6814" w:rsidRDefault="005A6814" w:rsidP="00531672">
      <w:pPr>
        <w:pStyle w:val="af5"/>
        <w:numPr>
          <w:ilvl w:val="0"/>
          <w:numId w:val="4"/>
        </w:numPr>
        <w:wordWrap/>
        <w:adjustRightInd w:val="0"/>
        <w:snapToGrid w:val="0"/>
        <w:ind w:leftChars="0"/>
      </w:pPr>
      <w:r w:rsidRPr="00FB1165">
        <w:t>[サーバーアドレス]には Proself をインストールしたサーバーの IP アドレスまたはFQDN(完全修飾ドメイン名)を入力し</w:t>
      </w:r>
      <w:r>
        <w:rPr>
          <w:rFonts w:hint="eastAsia"/>
        </w:rPr>
        <w:t>ます</w:t>
      </w:r>
      <w:r w:rsidRPr="00FB1165">
        <w:t>。</w:t>
      </w:r>
    </w:p>
    <w:p w14:paraId="74EF67A3" w14:textId="5A865BFC" w:rsidR="00845903" w:rsidRDefault="00845903" w:rsidP="00845903">
      <w:pPr>
        <w:wordWrap/>
      </w:pPr>
      <w:r w:rsidRPr="002A3EEE">
        <w:lastRenderedPageBreak/>
        <w:t>「コネクター構成をテスト」をクリック</w:t>
      </w:r>
      <w:r>
        <w:rPr>
          <w:rFonts w:hint="eastAsia"/>
        </w:rPr>
        <w:t>します。</w:t>
      </w:r>
    </w:p>
    <w:p w14:paraId="75FA7510" w14:textId="77777777" w:rsidR="00845903" w:rsidRDefault="00845903" w:rsidP="00845903">
      <w:pPr>
        <w:wordWrap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0D96D8CA" wp14:editId="6F077D12">
                <wp:simplePos x="0" y="0"/>
                <wp:positionH relativeFrom="margin">
                  <wp:posOffset>5013325</wp:posOffset>
                </wp:positionH>
                <wp:positionV relativeFrom="paragraph">
                  <wp:posOffset>2562225</wp:posOffset>
                </wp:positionV>
                <wp:extent cx="720000" cy="162000"/>
                <wp:effectExtent l="0" t="0" r="23495" b="28575"/>
                <wp:wrapNone/>
                <wp:docPr id="1374176656" name="正方形/長方形 1374176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1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18483" w14:textId="77777777" w:rsidR="00845903" w:rsidRDefault="00845903" w:rsidP="0084590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6D8CA" id="正方形/長方形 1374176656" o:spid="_x0000_s1035" style="position:absolute;left:0;text-align:left;margin-left:394.75pt;margin-top:201.75pt;width:56.7pt;height:12.75pt;z-index:25214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" filled="f" strokecolor="red" strokeweight="2pt">
                <v:textbox>
                  <w:txbxContent>
                    <w:p w14:paraId="2C718483" w14:textId="77777777" w:rsidR="00845903" w:rsidRDefault="00845903" w:rsidP="0084590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D560484" wp14:editId="37F801DD">
            <wp:extent cx="5400000" cy="3052914"/>
            <wp:effectExtent l="19050" t="19050" r="10795" b="14605"/>
            <wp:docPr id="200334132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0051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5291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69E585" w14:textId="77777777" w:rsidR="00845903" w:rsidRDefault="00845903" w:rsidP="00845903">
      <w:pPr>
        <w:wordWrap/>
        <w:jc w:val="center"/>
      </w:pPr>
      <w:r>
        <w:rPr>
          <w:rFonts w:hint="eastAsia"/>
          <w:b/>
          <w:bCs/>
        </w:rPr>
        <w:t>アプリケーション - プロビジョニング</w:t>
      </w:r>
    </w:p>
    <w:p w14:paraId="7902A135" w14:textId="77777777" w:rsidR="00845903" w:rsidRDefault="00845903" w:rsidP="005A6814"/>
    <w:p w14:paraId="6C27974D" w14:textId="6559954E" w:rsidR="0072364A" w:rsidRDefault="00072C6C" w:rsidP="00072C6C">
      <w:r>
        <w:rPr>
          <w:rFonts w:hint="eastAsia"/>
        </w:rPr>
        <w:t>コネクター構成をテスト画面上で、</w:t>
      </w:r>
      <w:r w:rsidRPr="00072C6C">
        <w:t>「コネクターが正常に接続されました」のメッセージが表示されること、「ユーザー作成」「ユーザー属性を更新」「プッシュグループ」の</w:t>
      </w:r>
      <w:r w:rsidR="005F061D">
        <w:rPr>
          <w:rFonts w:hint="eastAsia"/>
        </w:rPr>
        <w:t>3</w:t>
      </w:r>
      <w:r w:rsidRPr="00072C6C">
        <w:t>つにチェックが入っている</w:t>
      </w:r>
      <w:r>
        <w:rPr>
          <w:rFonts w:hint="eastAsia"/>
        </w:rPr>
        <w:t>ことを確認し、</w:t>
      </w:r>
      <w:r w:rsidR="0072364A">
        <w:rPr>
          <w:rFonts w:hint="eastAsia"/>
        </w:rPr>
        <w:t>画面下部の「閉じる」をクリックします。</w:t>
      </w:r>
    </w:p>
    <w:p w14:paraId="4FB6861D" w14:textId="43933B0C" w:rsidR="0072364A" w:rsidRDefault="004D6114" w:rsidP="0072364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024D1068" wp14:editId="0F332C2F">
                <wp:simplePos x="0" y="0"/>
                <wp:positionH relativeFrom="margin">
                  <wp:posOffset>3762375</wp:posOffset>
                </wp:positionH>
                <wp:positionV relativeFrom="paragraph">
                  <wp:posOffset>2286000</wp:posOffset>
                </wp:positionV>
                <wp:extent cx="360000" cy="162000"/>
                <wp:effectExtent l="0" t="0" r="21590" b="28575"/>
                <wp:wrapNone/>
                <wp:docPr id="885045505" name="正方形/長方形 885045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1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89E5E" w14:textId="77777777" w:rsidR="004D6114" w:rsidRDefault="004D6114" w:rsidP="004D611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D1068" id="正方形/長方形 885045505" o:spid="_x0000_s1036" style="position:absolute;left:0;text-align:left;margin-left:296.25pt;margin-top:180pt;width:28.35pt;height:12.75pt;z-index:25214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" filled="f" strokecolor="red" strokeweight="2pt">
                <v:textbox>
                  <w:txbxContent>
                    <w:p w14:paraId="1F289E5E" w14:textId="77777777" w:rsidR="004D6114" w:rsidRDefault="004D6114" w:rsidP="004D611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364A">
        <w:rPr>
          <w:noProof/>
        </w:rPr>
        <w:drawing>
          <wp:inline distT="0" distB="0" distL="0" distR="0" wp14:anchorId="5AC3FC3F" wp14:editId="340D66B3">
            <wp:extent cx="5400000" cy="2916702"/>
            <wp:effectExtent l="19050" t="19050" r="10795" b="17145"/>
            <wp:docPr id="13382046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204623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91670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BBA8C8" w14:textId="42D38483" w:rsidR="001C4CE7" w:rsidRPr="001C4CE7" w:rsidRDefault="001C4CE7" w:rsidP="0072364A">
      <w:pPr>
        <w:jc w:val="center"/>
        <w:rPr>
          <w:b/>
          <w:bCs/>
        </w:rPr>
      </w:pPr>
      <w:r w:rsidRPr="001C4CE7">
        <w:rPr>
          <w:rFonts w:hint="eastAsia"/>
          <w:b/>
          <w:bCs/>
        </w:rPr>
        <w:t>コネクター構成をテスト</w:t>
      </w:r>
    </w:p>
    <w:p w14:paraId="511D1C5D" w14:textId="77777777" w:rsidR="0072364A" w:rsidRDefault="0072364A" w:rsidP="005A6814"/>
    <w:p w14:paraId="09786670" w14:textId="77777777" w:rsidR="00006830" w:rsidRDefault="00006830">
      <w:pPr>
        <w:wordWrap/>
      </w:pPr>
      <w:r>
        <w:br w:type="page"/>
      </w:r>
    </w:p>
    <w:p w14:paraId="576D5ACE" w14:textId="7C7401DD" w:rsidR="004829CC" w:rsidRDefault="004829CC" w:rsidP="005A6814">
      <w:r>
        <w:rPr>
          <w:rFonts w:hint="eastAsia"/>
        </w:rPr>
        <w:lastRenderedPageBreak/>
        <w:t>画面下部の「保存」</w:t>
      </w:r>
      <w:r w:rsidRPr="00B86E3A">
        <w:rPr>
          <w:rFonts w:hint="eastAsia"/>
        </w:rPr>
        <w:t>を</w:t>
      </w:r>
      <w:r>
        <w:rPr>
          <w:rFonts w:hint="eastAsia"/>
        </w:rPr>
        <w:t>クリックし設定を保存します。</w:t>
      </w:r>
    </w:p>
    <w:p w14:paraId="5DB7D781" w14:textId="77777777" w:rsidR="007D2BCD" w:rsidRDefault="007D2BCD" w:rsidP="007D2BCD">
      <w:pPr>
        <w:pStyle w:val="af5"/>
        <w:numPr>
          <w:ilvl w:val="0"/>
          <w:numId w:val="4"/>
        </w:numPr>
        <w:wordWrap/>
        <w:adjustRightInd w:val="0"/>
        <w:snapToGrid w:val="0"/>
        <w:ind w:leftChars="0"/>
      </w:pPr>
      <w:r>
        <w:rPr>
          <w:rFonts w:hint="eastAsia"/>
        </w:rPr>
        <w:t>テスト接続の結果に問題がある場合はエラーメッセージが表示され、設定を保存することはできません。</w:t>
      </w:r>
    </w:p>
    <w:p w14:paraId="70D34E1F" w14:textId="59CCB40E" w:rsidR="007D2BCD" w:rsidRPr="00006830" w:rsidRDefault="007D2BCD" w:rsidP="007D2BCD">
      <w:pPr>
        <w:pStyle w:val="af5"/>
        <w:numPr>
          <w:ilvl w:val="0"/>
          <w:numId w:val="6"/>
        </w:numPr>
        <w:wordWrap/>
        <w:adjustRightInd w:val="0"/>
        <w:snapToGrid w:val="0"/>
        <w:ind w:leftChars="0"/>
        <w:rPr>
          <w:color w:val="EE0000"/>
        </w:rPr>
      </w:pPr>
      <w:r w:rsidRPr="00006830">
        <w:rPr>
          <w:rFonts w:hint="eastAsia"/>
          <w:color w:val="EE0000"/>
        </w:rPr>
        <w:t>Proselfの</w:t>
      </w:r>
      <w:r w:rsidRPr="00006830">
        <w:rPr>
          <w:color w:val="EE0000"/>
        </w:rPr>
        <w:t>SSL証明書設定で外部の認証局から発行されたSSL証明書をインポートしていない場合は</w:t>
      </w:r>
      <w:r w:rsidRPr="00006830">
        <w:rPr>
          <w:rFonts w:hint="eastAsia"/>
          <w:color w:val="EE0000"/>
        </w:rPr>
        <w:t>、</w:t>
      </w:r>
      <w:r w:rsidRPr="00006830">
        <w:rPr>
          <w:color w:val="EE0000"/>
        </w:rPr>
        <w:t>接続テストに失敗</w:t>
      </w:r>
      <w:r w:rsidRPr="00006830">
        <w:rPr>
          <w:rFonts w:hint="eastAsia"/>
          <w:color w:val="EE0000"/>
        </w:rPr>
        <w:t>しますので</w:t>
      </w:r>
      <w:r w:rsidRPr="00006830">
        <w:rPr>
          <w:color w:val="EE0000"/>
        </w:rPr>
        <w:t>事前に設定</w:t>
      </w:r>
      <w:r w:rsidRPr="00006830">
        <w:rPr>
          <w:rFonts w:hint="eastAsia"/>
          <w:color w:val="EE0000"/>
        </w:rPr>
        <w:t>ください。</w:t>
      </w:r>
      <w:r w:rsidRPr="00006830">
        <w:rPr>
          <w:color w:val="EE0000"/>
        </w:rPr>
        <w:t>設定手順に</w:t>
      </w:r>
      <w:r w:rsidRPr="00006830">
        <w:rPr>
          <w:rFonts w:hint="eastAsia"/>
          <w:color w:val="EE0000"/>
        </w:rPr>
        <w:t>つきましては、以下</w:t>
      </w:r>
      <w:r w:rsidRPr="00006830">
        <w:rPr>
          <w:color w:val="EE0000"/>
        </w:rPr>
        <w:t>URL</w:t>
      </w:r>
      <w:r w:rsidR="00006830" w:rsidRPr="00006830">
        <w:rPr>
          <w:rFonts w:hint="eastAsia"/>
          <w:color w:val="EE0000"/>
        </w:rPr>
        <w:t>で公開している操作チュートリアルを</w:t>
      </w:r>
      <w:r w:rsidRPr="00006830">
        <w:rPr>
          <w:color w:val="EE0000"/>
        </w:rPr>
        <w:t>ご参照ください。</w:t>
      </w:r>
      <w:r w:rsidRPr="00006830">
        <w:rPr>
          <w:color w:val="EE0000"/>
        </w:rPr>
        <w:br/>
      </w:r>
      <w:hyperlink r:id="rId50" w:anchor="version5" w:history="1">
        <w:r w:rsidR="00006830" w:rsidRPr="00006830">
          <w:rPr>
            <w:rStyle w:val="af0"/>
            <w:color w:val="EE0000"/>
          </w:rPr>
          <w:t>https://www.proself.jp/manualtutorial/list/#version5</w:t>
        </w:r>
      </w:hyperlink>
      <w:r w:rsidR="00006830" w:rsidRPr="00006830">
        <w:rPr>
          <w:color w:val="EE0000"/>
        </w:rPr>
        <w:br/>
        <w:t>Proself Ver.5 &gt; 操作チュートリアルSSL証明書設定</w:t>
      </w:r>
      <w:r w:rsidR="00006830" w:rsidRPr="00006830">
        <w:rPr>
          <w:rFonts w:hint="eastAsia"/>
          <w:color w:val="EE0000"/>
        </w:rPr>
        <w:t xml:space="preserve"> </w:t>
      </w:r>
      <w:r w:rsidR="00006830" w:rsidRPr="00006830">
        <w:rPr>
          <w:color w:val="EE0000"/>
        </w:rPr>
        <w:t>にあるチュートリアルが該当</w:t>
      </w:r>
      <w:r w:rsidR="00006830" w:rsidRPr="00006830">
        <w:rPr>
          <w:rFonts w:hint="eastAsia"/>
          <w:color w:val="EE0000"/>
        </w:rPr>
        <w:t>します。</w:t>
      </w:r>
    </w:p>
    <w:p w14:paraId="13F3514F" w14:textId="37547545" w:rsidR="00907CB4" w:rsidRDefault="00907CB4" w:rsidP="00907CB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3E23AD56" wp14:editId="777ACDA2">
                <wp:simplePos x="0" y="0"/>
                <wp:positionH relativeFrom="margin">
                  <wp:posOffset>5124450</wp:posOffset>
                </wp:positionH>
                <wp:positionV relativeFrom="paragraph">
                  <wp:posOffset>2790825</wp:posOffset>
                </wp:positionV>
                <wp:extent cx="216000" cy="162000"/>
                <wp:effectExtent l="0" t="0" r="12700" b="28575"/>
                <wp:wrapNone/>
                <wp:docPr id="1892919216" name="正方形/長方形 1892919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1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1E528" w14:textId="77777777" w:rsidR="00907CB4" w:rsidRDefault="00907CB4" w:rsidP="00907CB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3AD56" id="正方形/長方形 1892919216" o:spid="_x0000_s1037" style="position:absolute;left:0;text-align:left;margin-left:403.5pt;margin-top:219.75pt;width:17pt;height:12.75pt;z-index:25211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" filled="f" strokecolor="red" strokeweight="2pt">
                <v:textbox>
                  <w:txbxContent>
                    <w:p w14:paraId="1181E528" w14:textId="77777777" w:rsidR="00907CB4" w:rsidRDefault="00907CB4" w:rsidP="00907CB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4F21844" wp14:editId="6699D26D">
            <wp:extent cx="5400000" cy="3052914"/>
            <wp:effectExtent l="19050" t="19050" r="10795" b="14605"/>
            <wp:docPr id="76974495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0051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5291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76068D" w14:textId="00868F88" w:rsidR="00907CB4" w:rsidRPr="00672C05" w:rsidRDefault="00451393" w:rsidP="00451393">
      <w:pPr>
        <w:jc w:val="center"/>
      </w:pPr>
      <w:r>
        <w:rPr>
          <w:rFonts w:hint="eastAsia"/>
          <w:b/>
          <w:bCs/>
        </w:rPr>
        <w:t>アプリケーション - プロビジョニング</w:t>
      </w:r>
    </w:p>
    <w:p w14:paraId="53BAC1B1" w14:textId="77777777" w:rsidR="002C7955" w:rsidRDefault="002C7955" w:rsidP="005A6814"/>
    <w:p w14:paraId="3EFD7429" w14:textId="0C678BA0" w:rsidR="00DF3229" w:rsidRDefault="005A15D8" w:rsidP="00507062">
      <w:pPr>
        <w:wordWrap/>
      </w:pPr>
      <w:r w:rsidRPr="005A15D8">
        <w:t>保存後、プロビジョニングタブの左メニューに「アプリへ」「Oktaへ」が追加され</w:t>
      </w:r>
      <w:r>
        <w:rPr>
          <w:rFonts w:hint="eastAsia"/>
        </w:rPr>
        <w:t>ます</w:t>
      </w:r>
      <w:r w:rsidR="00DF3229">
        <w:rPr>
          <w:rFonts w:hint="eastAsia"/>
        </w:rPr>
        <w:t>。</w:t>
      </w:r>
    </w:p>
    <w:p w14:paraId="6033F151" w14:textId="41FF732F" w:rsidR="00DF3229" w:rsidRDefault="00DF3229" w:rsidP="00DF3229">
      <w:pPr>
        <w:jc w:val="center"/>
      </w:pPr>
      <w:r>
        <w:rPr>
          <w:noProof/>
        </w:rPr>
        <w:drawing>
          <wp:inline distT="0" distB="0" distL="0" distR="0" wp14:anchorId="7FF2A7B7" wp14:editId="1B1908ED">
            <wp:extent cx="5400000" cy="3052914"/>
            <wp:effectExtent l="19050" t="19050" r="10795" b="14605"/>
            <wp:docPr id="73717117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097098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5291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7AA6AED" w14:textId="77777777" w:rsidR="00DF3229" w:rsidRPr="00672C05" w:rsidRDefault="00DF3229" w:rsidP="00DF3229">
      <w:pPr>
        <w:jc w:val="center"/>
      </w:pPr>
      <w:r>
        <w:rPr>
          <w:rFonts w:hint="eastAsia"/>
          <w:b/>
          <w:bCs/>
        </w:rPr>
        <w:t>アプリケーション - プロビジョニング</w:t>
      </w:r>
    </w:p>
    <w:p w14:paraId="59AD6187" w14:textId="2B4B4310" w:rsidR="00DF3229" w:rsidRDefault="00DF3229" w:rsidP="00DF3229"/>
    <w:p w14:paraId="2C97CA7E" w14:textId="77777777" w:rsidR="00325831" w:rsidRDefault="00325831">
      <w:pPr>
        <w:wordWrap/>
      </w:pPr>
      <w:bookmarkStart w:id="57" w:name="_ユーザーのプロビジョニング"/>
      <w:bookmarkEnd w:id="57"/>
      <w:r>
        <w:br w:type="page"/>
      </w:r>
    </w:p>
    <w:p w14:paraId="1389BD32" w14:textId="0A45A0EF" w:rsidR="00733C3D" w:rsidRPr="005A15D8" w:rsidRDefault="00A37D61" w:rsidP="00325831">
      <w:pPr>
        <w:wordWrap/>
      </w:pPr>
      <w:r>
        <w:rPr>
          <w:rFonts w:hint="eastAsia"/>
        </w:rPr>
        <w:lastRenderedPageBreak/>
        <w:t>次に、</w:t>
      </w:r>
      <w:r w:rsidR="00745324">
        <w:rPr>
          <w:rFonts w:hint="eastAsia"/>
        </w:rPr>
        <w:t>アプリケーション画面の「プロビジョニング」タブ内にある</w:t>
      </w:r>
      <w:r w:rsidR="00733C3D" w:rsidRPr="001C049B">
        <w:t>左メニューの「アプリへ」を選択した状態で</w:t>
      </w:r>
      <w:r w:rsidR="0030252F">
        <w:rPr>
          <w:rFonts w:hint="eastAsia"/>
        </w:rPr>
        <w:t>、</w:t>
      </w:r>
      <w:r w:rsidR="00733C3D">
        <w:rPr>
          <w:rFonts w:hint="eastAsia"/>
        </w:rPr>
        <w:t>「</w:t>
      </w:r>
      <w:r w:rsidR="00733C3D" w:rsidRPr="001C049B">
        <w:t>アプリにプロビジョニング</w:t>
      </w:r>
      <w:r w:rsidR="00733C3D">
        <w:rPr>
          <w:rFonts w:hint="eastAsia"/>
        </w:rPr>
        <w:t>」</w:t>
      </w:r>
      <w:r w:rsidR="00733C3D" w:rsidRPr="001C049B">
        <w:t>内の「編集」をクリック</w:t>
      </w:r>
      <w:r w:rsidR="00733C3D">
        <w:rPr>
          <w:rFonts w:hint="eastAsia"/>
        </w:rPr>
        <w:t>します</w:t>
      </w:r>
      <w:r w:rsidR="00733C3D" w:rsidRPr="001C049B">
        <w:t>。</w:t>
      </w:r>
    </w:p>
    <w:p w14:paraId="14EE8FC1" w14:textId="0254236C" w:rsidR="00075E3F" w:rsidRDefault="00181DF6" w:rsidP="00075E3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70DF8960" wp14:editId="5411A652">
                <wp:simplePos x="0" y="0"/>
                <wp:positionH relativeFrom="margin">
                  <wp:posOffset>5534025</wp:posOffset>
                </wp:positionH>
                <wp:positionV relativeFrom="paragraph">
                  <wp:posOffset>1695450</wp:posOffset>
                </wp:positionV>
                <wp:extent cx="288000" cy="162000"/>
                <wp:effectExtent l="0" t="0" r="17145" b="28575"/>
                <wp:wrapNone/>
                <wp:docPr id="916084269" name="正方形/長方形 916084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1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CCA7F4" w14:textId="77777777" w:rsidR="00181DF6" w:rsidRDefault="00181DF6" w:rsidP="00181DF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F8960" id="正方形/長方形 916084269" o:spid="_x0000_s1038" style="position:absolute;left:0;text-align:left;margin-left:435.75pt;margin-top:133.5pt;width:22.7pt;height:12.75pt;z-index:25211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" filled="f" strokecolor="red" strokeweight="2pt">
                <v:textbox>
                  <w:txbxContent>
                    <w:p w14:paraId="6CCCA7F4" w14:textId="77777777" w:rsidR="00181DF6" w:rsidRDefault="00181DF6" w:rsidP="00181DF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92A19">
        <w:rPr>
          <w:noProof/>
        </w:rPr>
        <w:drawing>
          <wp:inline distT="0" distB="0" distL="0" distR="0" wp14:anchorId="3ACC4385" wp14:editId="489182F7">
            <wp:extent cx="5400000" cy="3052914"/>
            <wp:effectExtent l="19050" t="19050" r="10795" b="14605"/>
            <wp:docPr id="111609709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097098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5291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DEABC8" w14:textId="77777777" w:rsidR="00381463" w:rsidRPr="00672C05" w:rsidRDefault="00381463" w:rsidP="00381463">
      <w:pPr>
        <w:jc w:val="center"/>
      </w:pPr>
      <w:r>
        <w:rPr>
          <w:rFonts w:hint="eastAsia"/>
          <w:b/>
          <w:bCs/>
        </w:rPr>
        <w:t>アプリケーション - プロビジョニング</w:t>
      </w:r>
    </w:p>
    <w:p w14:paraId="58ABB996" w14:textId="77777777" w:rsidR="00092A19" w:rsidRDefault="00092A19" w:rsidP="005A6814"/>
    <w:p w14:paraId="64807FAD" w14:textId="6286D883" w:rsidR="001D5B4E" w:rsidRDefault="00E10271" w:rsidP="00295117">
      <w:pPr>
        <w:wordWrap/>
      </w:pPr>
      <w:r w:rsidRPr="00E10271">
        <w:t>「ユーザーを作成」「ユーザー属性を更新」「ユーザーの非アクティブ化」</w:t>
      </w:r>
      <w:r>
        <w:rPr>
          <w:rFonts w:hint="eastAsia"/>
        </w:rPr>
        <w:t>それぞれの</w:t>
      </w:r>
      <w:r w:rsidRPr="00E10271">
        <w:t>「有効化」にチェックを入れ「保存」をクリック</w:t>
      </w:r>
      <w:r>
        <w:rPr>
          <w:rFonts w:hint="eastAsia"/>
        </w:rPr>
        <w:t>します。</w:t>
      </w:r>
    </w:p>
    <w:p w14:paraId="7B8A3D89" w14:textId="309D4A46" w:rsidR="00E10271" w:rsidRDefault="00D66E88" w:rsidP="00875ED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57EEDFCF" wp14:editId="3922672A">
                <wp:simplePos x="0" y="0"/>
                <wp:positionH relativeFrom="margin">
                  <wp:posOffset>5438775</wp:posOffset>
                </wp:positionH>
                <wp:positionV relativeFrom="paragraph">
                  <wp:posOffset>1724025</wp:posOffset>
                </wp:positionV>
                <wp:extent cx="431800" cy="161925"/>
                <wp:effectExtent l="0" t="0" r="25400" b="28575"/>
                <wp:wrapNone/>
                <wp:docPr id="1084099552" name="正方形/長方形 1084099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10DF5A" w14:textId="77777777" w:rsidR="00D66E88" w:rsidRDefault="00D66E88" w:rsidP="00D66E8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EDFCF" id="正方形/長方形 1084099552" o:spid="_x0000_s1039" style="position:absolute;left:0;text-align:left;margin-left:428.25pt;margin-top:135.75pt;width:34pt;height:12.75pt;z-index:25212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" filled="f" strokecolor="red" strokeweight="2pt">
                <v:textbox>
                  <w:txbxContent>
                    <w:p w14:paraId="7210DF5A" w14:textId="77777777" w:rsidR="00D66E88" w:rsidRDefault="00D66E88" w:rsidP="00D66E8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08B201F8" wp14:editId="5442BAFA">
                <wp:simplePos x="0" y="0"/>
                <wp:positionH relativeFrom="margin">
                  <wp:posOffset>5437505</wp:posOffset>
                </wp:positionH>
                <wp:positionV relativeFrom="paragraph">
                  <wp:posOffset>1209675</wp:posOffset>
                </wp:positionV>
                <wp:extent cx="431800" cy="161925"/>
                <wp:effectExtent l="0" t="0" r="25400" b="28575"/>
                <wp:wrapNone/>
                <wp:docPr id="818531248" name="正方形/長方形 818531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948FA6" w14:textId="77777777" w:rsidR="00D66E88" w:rsidRDefault="00D66E88" w:rsidP="00D66E8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201F8" id="正方形/長方形 818531248" o:spid="_x0000_s1040" style="position:absolute;left:0;text-align:left;margin-left:428.15pt;margin-top:95.25pt;width:34pt;height:12.75pt;z-index:25212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" filled="f" strokecolor="red" strokeweight="2pt">
                <v:textbox>
                  <w:txbxContent>
                    <w:p w14:paraId="5B948FA6" w14:textId="77777777" w:rsidR="00D66E88" w:rsidRDefault="00D66E88" w:rsidP="00D66E8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7AD7EB73" wp14:editId="1D3721E5">
                <wp:simplePos x="0" y="0"/>
                <wp:positionH relativeFrom="margin">
                  <wp:posOffset>5438775</wp:posOffset>
                </wp:positionH>
                <wp:positionV relativeFrom="paragraph">
                  <wp:posOffset>666750</wp:posOffset>
                </wp:positionV>
                <wp:extent cx="431800" cy="161925"/>
                <wp:effectExtent l="0" t="0" r="25400" b="28575"/>
                <wp:wrapNone/>
                <wp:docPr id="1437132323" name="正方形/長方形 1437132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8D4DC0" w14:textId="77777777" w:rsidR="00D66E88" w:rsidRDefault="00D66E88" w:rsidP="00D66E8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D7EB73" id="正方形/長方形 1437132323" o:spid="_x0000_s1041" style="position:absolute;left:0;text-align:left;margin-left:428.25pt;margin-top:52.5pt;width:34pt;height:12.75pt;z-index:252122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" filled="f" strokecolor="red" strokeweight="2pt">
                <v:textbox>
                  <w:txbxContent>
                    <w:p w14:paraId="0F8D4DC0" w14:textId="77777777" w:rsidR="00D66E88" w:rsidRDefault="00D66E88" w:rsidP="00D66E8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75ED5"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4CDCC3FB" wp14:editId="586FF11B">
                <wp:simplePos x="0" y="0"/>
                <wp:positionH relativeFrom="margin">
                  <wp:posOffset>5572125</wp:posOffset>
                </wp:positionH>
                <wp:positionV relativeFrom="paragraph">
                  <wp:posOffset>2743200</wp:posOffset>
                </wp:positionV>
                <wp:extent cx="216000" cy="162000"/>
                <wp:effectExtent l="0" t="0" r="12700" b="28575"/>
                <wp:wrapNone/>
                <wp:docPr id="972276782" name="正方形/長方形 972276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1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A5E287" w14:textId="77777777" w:rsidR="00875ED5" w:rsidRDefault="00875ED5" w:rsidP="00875ED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CC3FB" id="正方形/長方形 972276782" o:spid="_x0000_s1042" style="position:absolute;left:0;text-align:left;margin-left:438.75pt;margin-top:3in;width:17pt;height:12.75pt;z-index:25212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" filled="f" strokecolor="red" strokeweight="2pt">
                <v:textbox>
                  <w:txbxContent>
                    <w:p w14:paraId="03A5E287" w14:textId="77777777" w:rsidR="00875ED5" w:rsidRDefault="00875ED5" w:rsidP="00875ED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75ED5">
        <w:rPr>
          <w:noProof/>
        </w:rPr>
        <w:drawing>
          <wp:inline distT="0" distB="0" distL="0" distR="0" wp14:anchorId="609CBD68" wp14:editId="5964B095">
            <wp:extent cx="5400000" cy="2971909"/>
            <wp:effectExtent l="19050" t="19050" r="10795" b="19050"/>
            <wp:docPr id="49751928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519285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97190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7096EB" w14:textId="77777777" w:rsidR="009E55E8" w:rsidRPr="00672C05" w:rsidRDefault="009E55E8" w:rsidP="009E55E8">
      <w:pPr>
        <w:jc w:val="center"/>
      </w:pPr>
      <w:r>
        <w:rPr>
          <w:rFonts w:hint="eastAsia"/>
          <w:b/>
          <w:bCs/>
        </w:rPr>
        <w:t>アプリケーション - プロビジョニング</w:t>
      </w:r>
    </w:p>
    <w:p w14:paraId="214168AE" w14:textId="40634EBB" w:rsidR="00C3580F" w:rsidRDefault="00C3580F">
      <w:pPr>
        <w:wordWrap/>
      </w:pPr>
    </w:p>
    <w:p w14:paraId="2DDAE8ED" w14:textId="201F43D9" w:rsidR="00DE617E" w:rsidRDefault="00DE617E">
      <w:pPr>
        <w:wordWrap/>
      </w:pPr>
      <w:r>
        <w:rPr>
          <w:rFonts w:hint="eastAsia"/>
        </w:rPr>
        <w:t>なお、</w:t>
      </w:r>
      <w:r w:rsidRPr="00DE617E">
        <w:t>ユーザー、グループをプロビジョニングするには</w:t>
      </w:r>
      <w:r>
        <w:rPr>
          <w:rFonts w:hint="eastAsia"/>
        </w:rPr>
        <w:t>「</w:t>
      </w:r>
      <w:hyperlink w:anchor="_ユーザー/グループの割り当て、プッシュグループ" w:history="1">
        <w:r w:rsidRPr="00DE617E">
          <w:rPr>
            <w:rStyle w:val="af0"/>
          </w:rPr>
          <w:t>4.ユーザー/グループの割り当て、プッシュグループ</w:t>
        </w:r>
      </w:hyperlink>
      <w:r>
        <w:rPr>
          <w:rFonts w:hint="eastAsia"/>
        </w:rPr>
        <w:t>」</w:t>
      </w:r>
      <w:r w:rsidRPr="00DE617E">
        <w:t>の実施が必要</w:t>
      </w:r>
      <w:r>
        <w:rPr>
          <w:rFonts w:hint="eastAsia"/>
        </w:rPr>
        <w:t>です。</w:t>
      </w:r>
    </w:p>
    <w:p w14:paraId="119F5D95" w14:textId="77777777" w:rsidR="00DE617E" w:rsidRDefault="00DE617E">
      <w:pPr>
        <w:wordWrap/>
      </w:pPr>
    </w:p>
    <w:p w14:paraId="125DC211" w14:textId="77777777" w:rsidR="00A3132C" w:rsidRDefault="00A3132C" w:rsidP="00A3132C">
      <w:pPr>
        <w:pStyle w:val="2"/>
        <w:spacing w:after="120"/>
      </w:pPr>
      <w:bookmarkStart w:id="58" w:name="_グループのプロビジョニング"/>
      <w:bookmarkStart w:id="59" w:name="_Toc234417377"/>
      <w:bookmarkStart w:id="60" w:name="_Toc135225426"/>
      <w:bookmarkEnd w:id="58"/>
      <w:r w:rsidRPr="00DE3622">
        <w:rPr>
          <w:rFonts w:hint="eastAsia"/>
        </w:rPr>
        <w:t>アクセス制限の設定</w:t>
      </w:r>
      <w:bookmarkEnd w:id="59"/>
    </w:p>
    <w:p w14:paraId="00CA007B" w14:textId="77777777" w:rsidR="00C22729" w:rsidRDefault="00C22729" w:rsidP="00C22729">
      <w:r>
        <w:rPr>
          <w:rFonts w:hint="eastAsia"/>
        </w:rPr>
        <w:t>アクセス制限の設定を行うと、</w:t>
      </w:r>
      <w:r w:rsidRPr="00AC6B78">
        <w:rPr>
          <w:rFonts w:hint="eastAsia"/>
        </w:rPr>
        <w:t>指定した</w:t>
      </w:r>
      <w:r w:rsidRPr="00AC6B78">
        <w:t>IPアドレス/ドメインからの</w:t>
      </w:r>
      <w:r>
        <w:rPr>
          <w:rFonts w:hint="eastAsia"/>
        </w:rPr>
        <w:t>SCIM連携を許可/拒否することができます。</w:t>
      </w:r>
    </w:p>
    <w:p w14:paraId="60811725" w14:textId="77777777" w:rsidR="00C22729" w:rsidRDefault="00C22729" w:rsidP="00C22729">
      <w:pPr>
        <w:pStyle w:val="af5"/>
        <w:numPr>
          <w:ilvl w:val="0"/>
          <w:numId w:val="2"/>
        </w:numPr>
        <w:ind w:leftChars="0"/>
      </w:pPr>
      <w:r>
        <w:rPr>
          <w:rFonts w:hint="eastAsia"/>
        </w:rPr>
        <w:t>本機能はSAML認証オプションVer5.71以上で使用可能です。</w:t>
      </w:r>
    </w:p>
    <w:p w14:paraId="0C6AACA2" w14:textId="4B56077C" w:rsidR="00C22729" w:rsidRDefault="00C22729" w:rsidP="00C22729">
      <w:r>
        <w:rPr>
          <w:rFonts w:hint="eastAsia"/>
        </w:rPr>
        <w:lastRenderedPageBreak/>
        <w:t>アクセス制限の設定より「設定」をクリックします。</w:t>
      </w:r>
    </w:p>
    <w:p w14:paraId="736D872F" w14:textId="77777777" w:rsidR="00C22729" w:rsidRDefault="00C22729" w:rsidP="00C2272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1701FFEA" wp14:editId="42C376EB">
                <wp:simplePos x="0" y="0"/>
                <wp:positionH relativeFrom="column">
                  <wp:posOffset>1962150</wp:posOffset>
                </wp:positionH>
                <wp:positionV relativeFrom="paragraph">
                  <wp:posOffset>2638425</wp:posOffset>
                </wp:positionV>
                <wp:extent cx="648000" cy="161925"/>
                <wp:effectExtent l="0" t="0" r="19050" b="28575"/>
                <wp:wrapNone/>
                <wp:docPr id="2098962713" name="正方形/長方形 2098962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1D48B" id="正方形/長方形 2098962713" o:spid="_x0000_s1026" style="position:absolute;margin-left:154.5pt;margin-top:207.75pt;width:51pt;height:12.7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" filled="f" strokecolor="red" strokeweight="2pt"/>
            </w:pict>
          </mc:Fallback>
        </mc:AlternateContent>
      </w:r>
      <w:r w:rsidRPr="005A7135">
        <w:rPr>
          <w:noProof/>
        </w:rPr>
        <w:drawing>
          <wp:inline distT="0" distB="0" distL="0" distR="0" wp14:anchorId="5FB5F713" wp14:editId="62D48EB5">
            <wp:extent cx="5400000" cy="3147334"/>
            <wp:effectExtent l="19050" t="19050" r="10795" b="15240"/>
            <wp:docPr id="159129725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297256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14733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E80917" w14:textId="77777777" w:rsidR="00C22729" w:rsidRPr="00C80B08" w:rsidRDefault="00C22729" w:rsidP="00C22729">
      <w:pPr>
        <w:jc w:val="center"/>
        <w:rPr>
          <w:b/>
        </w:rPr>
      </w:pPr>
      <w:r w:rsidRPr="00C80B08">
        <w:rPr>
          <w:rFonts w:hint="eastAsia"/>
          <w:b/>
        </w:rPr>
        <w:t>アクセス制限の設定</w:t>
      </w:r>
    </w:p>
    <w:p w14:paraId="1FB18A4E" w14:textId="77777777" w:rsidR="00C22729" w:rsidRDefault="00C22729" w:rsidP="00C22729">
      <w:pPr>
        <w:wordWrap/>
      </w:pPr>
    </w:p>
    <w:p w14:paraId="791388BB" w14:textId="0E3401F3" w:rsidR="00C22729" w:rsidRDefault="00C22729" w:rsidP="00FB08FD">
      <w:pPr>
        <w:wordWrap/>
      </w:pPr>
      <w:r>
        <w:rPr>
          <w:rFonts w:hint="eastAsia"/>
        </w:rPr>
        <w:t>アクセス制限の設定画面で各項目を設定後、「設定」をクリックします。</w:t>
      </w:r>
    </w:p>
    <w:p w14:paraId="7D716930" w14:textId="77777777" w:rsidR="00C22729" w:rsidRDefault="00C22729" w:rsidP="00C2272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0F73AACC" wp14:editId="636BFCF2">
                <wp:simplePos x="0" y="0"/>
                <wp:positionH relativeFrom="column">
                  <wp:posOffset>2352675</wp:posOffset>
                </wp:positionH>
                <wp:positionV relativeFrom="paragraph">
                  <wp:posOffset>2985135</wp:posOffset>
                </wp:positionV>
                <wp:extent cx="648000" cy="161925"/>
                <wp:effectExtent l="0" t="0" r="19050" b="28575"/>
                <wp:wrapNone/>
                <wp:docPr id="760630618" name="正方形/長方形 760630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FA340" id="正方形/長方形 760630618" o:spid="_x0000_s1026" style="position:absolute;margin-left:185.25pt;margin-top:235.05pt;width:51pt;height:12.7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" filled="f" strokecolor="red" strokeweight="2pt"/>
            </w:pict>
          </mc:Fallback>
        </mc:AlternateContent>
      </w:r>
      <w:r w:rsidRPr="009B18A4">
        <w:rPr>
          <w:noProof/>
        </w:rPr>
        <w:drawing>
          <wp:inline distT="0" distB="0" distL="0" distR="0" wp14:anchorId="40D3A987" wp14:editId="131B832D">
            <wp:extent cx="5400000" cy="3348557"/>
            <wp:effectExtent l="19050" t="19050" r="10795" b="23495"/>
            <wp:docPr id="148009833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98334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34855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DD4F00" w14:textId="77777777" w:rsidR="00C22729" w:rsidRDefault="00C22729" w:rsidP="00C22729">
      <w:pPr>
        <w:jc w:val="center"/>
      </w:pPr>
      <w:r w:rsidRPr="00C80B08">
        <w:rPr>
          <w:rFonts w:hint="eastAsia"/>
          <w:b/>
        </w:rPr>
        <w:t>アクセス制限の設定</w:t>
      </w:r>
    </w:p>
    <w:p w14:paraId="66E556AA" w14:textId="7BEC1AD5" w:rsidR="00C22729" w:rsidRDefault="00C22729" w:rsidP="00C22729">
      <w:pPr>
        <w:wordWrap/>
      </w:pPr>
    </w:p>
    <w:p w14:paraId="073A9918" w14:textId="7C3B8085" w:rsidR="00C22729" w:rsidRDefault="00C22729" w:rsidP="00C22729">
      <w:r>
        <w:rPr>
          <w:rFonts w:hint="eastAsia"/>
        </w:rPr>
        <w:t>各項目については以下の通りです。</w:t>
      </w:r>
    </w:p>
    <w:tbl>
      <w:tblPr>
        <w:tblStyle w:val="af1"/>
        <w:tblW w:w="10359" w:type="dxa"/>
        <w:jc w:val="center"/>
        <w:tblLook w:val="04A0" w:firstRow="1" w:lastRow="0" w:firstColumn="1" w:lastColumn="0" w:noHBand="0" w:noVBand="1"/>
      </w:tblPr>
      <w:tblGrid>
        <w:gridCol w:w="3256"/>
        <w:gridCol w:w="7103"/>
      </w:tblGrid>
      <w:tr w:rsidR="00C22729" w14:paraId="32FBEFF1" w14:textId="77777777" w:rsidTr="007D6267">
        <w:trPr>
          <w:tblHeader/>
          <w:jc w:val="center"/>
        </w:trPr>
        <w:tc>
          <w:tcPr>
            <w:tcW w:w="3256" w:type="dxa"/>
            <w:shd w:val="clear" w:color="auto" w:fill="DAEEF3" w:themeFill="accent5" w:themeFillTint="33"/>
          </w:tcPr>
          <w:p w14:paraId="6E0FDF52" w14:textId="77777777" w:rsidR="00C22729" w:rsidRDefault="00C22729" w:rsidP="007D6267">
            <w:r>
              <w:rPr>
                <w:rFonts w:hint="eastAsia"/>
              </w:rPr>
              <w:t>項目名</w:t>
            </w:r>
          </w:p>
        </w:tc>
        <w:tc>
          <w:tcPr>
            <w:tcW w:w="7103" w:type="dxa"/>
            <w:shd w:val="clear" w:color="auto" w:fill="DAEEF3" w:themeFill="accent5" w:themeFillTint="33"/>
          </w:tcPr>
          <w:p w14:paraId="71F73011" w14:textId="77777777" w:rsidR="00C22729" w:rsidRDefault="00C22729" w:rsidP="007D6267">
            <w:r>
              <w:rPr>
                <w:rFonts w:hint="eastAsia"/>
              </w:rPr>
              <w:t>説明</w:t>
            </w:r>
          </w:p>
        </w:tc>
      </w:tr>
      <w:tr w:rsidR="00C22729" w14:paraId="0D0259BB" w14:textId="77777777" w:rsidTr="007D6267">
        <w:trPr>
          <w:jc w:val="center"/>
        </w:trPr>
        <w:tc>
          <w:tcPr>
            <w:tcW w:w="3256" w:type="dxa"/>
          </w:tcPr>
          <w:p w14:paraId="0630BC75" w14:textId="77777777" w:rsidR="00C22729" w:rsidRDefault="00C22729" w:rsidP="007D6267">
            <w:r>
              <w:rPr>
                <w:rFonts w:hint="eastAsia"/>
              </w:rPr>
              <w:t>アクセス許可</w:t>
            </w:r>
          </w:p>
        </w:tc>
        <w:tc>
          <w:tcPr>
            <w:tcW w:w="7103" w:type="dxa"/>
          </w:tcPr>
          <w:p w14:paraId="16BA880F" w14:textId="77777777" w:rsidR="00C22729" w:rsidRDefault="00C22729" w:rsidP="007D6267">
            <w:r>
              <w:rPr>
                <w:rFonts w:hint="eastAsia"/>
              </w:rPr>
              <w:t>指定したIPアドレス、ドメインからのみアクセスを許可します。</w:t>
            </w:r>
          </w:p>
        </w:tc>
      </w:tr>
      <w:tr w:rsidR="00C22729" w14:paraId="46D426FC" w14:textId="77777777" w:rsidTr="007D6267">
        <w:trPr>
          <w:jc w:val="center"/>
        </w:trPr>
        <w:tc>
          <w:tcPr>
            <w:tcW w:w="3256" w:type="dxa"/>
          </w:tcPr>
          <w:p w14:paraId="2E3909D7" w14:textId="77777777" w:rsidR="00C22729" w:rsidRDefault="00C22729" w:rsidP="007D6267">
            <w:r>
              <w:rPr>
                <w:rFonts w:hint="eastAsia"/>
              </w:rPr>
              <w:t>アクセス拒否</w:t>
            </w:r>
          </w:p>
        </w:tc>
        <w:tc>
          <w:tcPr>
            <w:tcW w:w="7103" w:type="dxa"/>
          </w:tcPr>
          <w:p w14:paraId="5D3B4BB4" w14:textId="77777777" w:rsidR="00C22729" w:rsidRDefault="00C22729" w:rsidP="007D6267">
            <w:r>
              <w:rPr>
                <w:rFonts w:hint="eastAsia"/>
              </w:rPr>
              <w:t>指定したIPアドレス、ドメインからのアクセスを拒否します。</w:t>
            </w:r>
          </w:p>
        </w:tc>
      </w:tr>
    </w:tbl>
    <w:p w14:paraId="165E2E58" w14:textId="77777777" w:rsidR="00452CD4" w:rsidRDefault="00452CD4">
      <w:pPr>
        <w:wordWrap/>
      </w:pPr>
    </w:p>
    <w:p w14:paraId="5C875EBB" w14:textId="341FA799" w:rsidR="00452CD4" w:rsidRDefault="00452CD4">
      <w:pPr>
        <w:wordWrap/>
      </w:pPr>
      <w:r>
        <w:br w:type="page"/>
      </w:r>
    </w:p>
    <w:p w14:paraId="4544B226" w14:textId="647E6ED0" w:rsidR="006C4593" w:rsidRDefault="005E0BCB" w:rsidP="006C4593">
      <w:pPr>
        <w:pStyle w:val="1"/>
        <w:spacing w:after="120"/>
      </w:pPr>
      <w:bookmarkStart w:id="61" w:name="_ユーザー/グループの割り当て、プッシュグループ"/>
      <w:bookmarkStart w:id="62" w:name="_Toc234417378"/>
      <w:bookmarkEnd w:id="61"/>
      <w:r w:rsidRPr="005E0BCB">
        <w:lastRenderedPageBreak/>
        <w:t>ユーザー/グループの割り当て、プッシュグループ</w:t>
      </w:r>
      <w:bookmarkEnd w:id="62"/>
    </w:p>
    <w:p w14:paraId="74EE6EDF" w14:textId="4F01D488" w:rsidR="00F5013F" w:rsidRDefault="00F5013F" w:rsidP="006C4593">
      <w:r w:rsidRPr="00F5013F">
        <w:t>シングルサインオン、プロビジョニングを行うユーザー、グループを指定します</w:t>
      </w:r>
    </w:p>
    <w:p w14:paraId="4D52D1B1" w14:textId="6EAEB6CD" w:rsidR="006C4593" w:rsidRDefault="003378BC" w:rsidP="006C4593">
      <w:r w:rsidRPr="003378BC">
        <w:t>「</w:t>
      </w:r>
      <w:hyperlink w:anchor="_Oktaを使用したSAML設定手順(プロビジョニング)" w:history="1">
        <w:r w:rsidRPr="009666F2">
          <w:rPr>
            <w:rStyle w:val="af0"/>
          </w:rPr>
          <w:t>3.Oktaを使用したSAML認証手順(プロビジョニング)</w:t>
        </w:r>
      </w:hyperlink>
      <w:r w:rsidRPr="003378BC">
        <w:t>」を</w:t>
      </w:r>
      <w:r w:rsidR="00FF776F">
        <w:rPr>
          <w:rFonts w:hint="eastAsia"/>
        </w:rPr>
        <w:t>実施</w:t>
      </w:r>
      <w:r w:rsidRPr="003378BC">
        <w:t>している場合は</w:t>
      </w:r>
      <w:r>
        <w:rPr>
          <w:rFonts w:hint="eastAsia"/>
        </w:rPr>
        <w:t>、</w:t>
      </w:r>
      <w:r w:rsidR="00040BF4">
        <w:rPr>
          <w:rFonts w:hint="eastAsia"/>
        </w:rPr>
        <w:t>「</w:t>
      </w:r>
      <w:hyperlink w:anchor="_ユーザー/グループの割り当て" w:history="1">
        <w:r w:rsidR="00040BF4" w:rsidRPr="00040BF4">
          <w:rPr>
            <w:rStyle w:val="af0"/>
          </w:rPr>
          <w:t>4.1.ユーザー/グループの割り当て</w:t>
        </w:r>
      </w:hyperlink>
      <w:r w:rsidR="00040BF4">
        <w:rPr>
          <w:rFonts w:hint="eastAsia"/>
        </w:rPr>
        <w:t>」、「</w:t>
      </w:r>
      <w:hyperlink w:anchor="_プッシュグループ" w:history="1">
        <w:r w:rsidR="00040BF4" w:rsidRPr="00040BF4">
          <w:rPr>
            <w:rStyle w:val="af0"/>
          </w:rPr>
          <w:t>4.2.プッシュグループ</w:t>
        </w:r>
      </w:hyperlink>
      <w:r w:rsidR="00040BF4">
        <w:rPr>
          <w:rFonts w:hint="eastAsia"/>
        </w:rPr>
        <w:t>」</w:t>
      </w:r>
      <w:r w:rsidR="00952341">
        <w:rPr>
          <w:rFonts w:hint="eastAsia"/>
        </w:rPr>
        <w:t>を実施すること</w:t>
      </w:r>
      <w:r w:rsidRPr="003378BC">
        <w:t>によ</w:t>
      </w:r>
      <w:r>
        <w:rPr>
          <w:rFonts w:hint="eastAsia"/>
        </w:rPr>
        <w:t>りPr</w:t>
      </w:r>
      <w:r w:rsidRPr="003378BC">
        <w:t>oselfにユーザー、グループが作成され</w:t>
      </w:r>
      <w:r>
        <w:rPr>
          <w:rFonts w:hint="eastAsia"/>
        </w:rPr>
        <w:t>ます。</w:t>
      </w:r>
    </w:p>
    <w:p w14:paraId="630C2F80" w14:textId="543303BB" w:rsidR="00047278" w:rsidRDefault="00047278">
      <w:pPr>
        <w:wordWrap/>
      </w:pPr>
    </w:p>
    <w:p w14:paraId="44FD585D" w14:textId="412EF883" w:rsidR="00B40D0F" w:rsidRDefault="004B5E93" w:rsidP="00B40D0F">
      <w:pPr>
        <w:pStyle w:val="2"/>
        <w:spacing w:after="120"/>
      </w:pPr>
      <w:bookmarkStart w:id="63" w:name="_シングルサインオン"/>
      <w:bookmarkStart w:id="64" w:name="_ユーザー/グループの割り当て"/>
      <w:bookmarkStart w:id="65" w:name="_Toc234417379"/>
      <w:bookmarkStart w:id="66" w:name="_Toc164341332"/>
      <w:bookmarkEnd w:id="63"/>
      <w:bookmarkEnd w:id="64"/>
      <w:r w:rsidRPr="004B5E93">
        <w:t>ユーザー/グループの割り当て</w:t>
      </w:r>
      <w:bookmarkEnd w:id="65"/>
    </w:p>
    <w:p w14:paraId="4633C479" w14:textId="77777777" w:rsidR="00B40D0F" w:rsidRDefault="00B40D0F" w:rsidP="00B40D0F">
      <w:r>
        <w:rPr>
          <w:rFonts w:hint="eastAsia"/>
        </w:rPr>
        <w:t>「</w:t>
      </w:r>
      <w:hyperlink w:anchor="_アプリケーションの作成" w:history="1">
        <w:r>
          <w:rPr>
            <w:rStyle w:val="af0"/>
            <w:rFonts w:hint="eastAsia"/>
          </w:rPr>
          <w:t>2.1</w:t>
        </w:r>
        <w:r w:rsidRPr="002B4096">
          <w:rPr>
            <w:rStyle w:val="af0"/>
            <w:rFonts w:hint="eastAsia"/>
          </w:rPr>
          <w:t>.1.アプリケーションの作成</w:t>
        </w:r>
      </w:hyperlink>
      <w:r>
        <w:rPr>
          <w:rFonts w:hint="eastAsia"/>
        </w:rPr>
        <w:t>」で</w:t>
      </w:r>
      <w:r w:rsidRPr="00AB15B9">
        <w:rPr>
          <w:rFonts w:hint="eastAsia"/>
        </w:rPr>
        <w:t>作成したアプリケーションに対し</w:t>
      </w:r>
      <w:r>
        <w:rPr>
          <w:rFonts w:hint="eastAsia"/>
        </w:rPr>
        <w:t>、</w:t>
      </w:r>
      <w:r w:rsidRPr="00AB15B9">
        <w:rPr>
          <w:rFonts w:hint="eastAsia"/>
        </w:rPr>
        <w:t>ユーザー</w:t>
      </w:r>
      <w:r>
        <w:rPr>
          <w:rFonts w:hint="eastAsia"/>
        </w:rPr>
        <w:t>、グループ</w:t>
      </w:r>
      <w:r w:rsidRPr="00AB15B9">
        <w:rPr>
          <w:rFonts w:hint="eastAsia"/>
        </w:rPr>
        <w:t>を割り当てます。</w:t>
      </w:r>
    </w:p>
    <w:p w14:paraId="4B0523E2" w14:textId="77777777" w:rsidR="00B40D0F" w:rsidRDefault="00B40D0F" w:rsidP="00B40D0F">
      <w:r>
        <w:rPr>
          <w:rFonts w:hint="eastAsia"/>
        </w:rPr>
        <w:t>以下ではユーザーを割り当てる手順について記載しております。</w:t>
      </w:r>
    </w:p>
    <w:p w14:paraId="1F3E6B59" w14:textId="77777777" w:rsidR="00B40D0F" w:rsidRDefault="00B40D0F" w:rsidP="00B40D0F"/>
    <w:p w14:paraId="38A8EB6E" w14:textId="77777777" w:rsidR="00B40D0F" w:rsidRDefault="00B40D0F" w:rsidP="00B40D0F">
      <w:r>
        <w:rPr>
          <w:rFonts w:hint="eastAsia"/>
        </w:rPr>
        <w:t>上部メニューより「割り当て」をクリックします。</w:t>
      </w:r>
    </w:p>
    <w:p w14:paraId="435CBA58" w14:textId="77777777" w:rsidR="00B40D0F" w:rsidRDefault="00B40D0F" w:rsidP="00B40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7DE022B8" wp14:editId="1AA0ECC0">
                <wp:simplePos x="0" y="0"/>
                <wp:positionH relativeFrom="margin">
                  <wp:posOffset>3152775</wp:posOffset>
                </wp:positionH>
                <wp:positionV relativeFrom="paragraph">
                  <wp:posOffset>873125</wp:posOffset>
                </wp:positionV>
                <wp:extent cx="360000" cy="161925"/>
                <wp:effectExtent l="19050" t="19050" r="21590" b="28575"/>
                <wp:wrapNone/>
                <wp:docPr id="1888860985" name="正方形/長方形 1888860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161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40556" id="正方形/長方形 1888860985" o:spid="_x0000_s1026" style="position:absolute;margin-left:248.25pt;margin-top:68.75pt;width:28.35pt;height:12.75pt;z-index:25215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AA737A0" wp14:editId="6C0DBF9A">
            <wp:extent cx="5400000" cy="2052475"/>
            <wp:effectExtent l="19050" t="19050" r="10795" b="24130"/>
            <wp:docPr id="12721760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610377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0524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765A493" w14:textId="77777777" w:rsidR="00B40D0F" w:rsidRPr="005A7C04" w:rsidRDefault="00B40D0F" w:rsidP="00B40D0F">
      <w:pPr>
        <w:wordWrap/>
        <w:jc w:val="center"/>
        <w:rPr>
          <w:b/>
        </w:rPr>
      </w:pPr>
      <w:r w:rsidRPr="005A7C04">
        <w:rPr>
          <w:rFonts w:hint="eastAsia"/>
          <w:b/>
        </w:rPr>
        <w:t>アプリケーション</w:t>
      </w:r>
    </w:p>
    <w:p w14:paraId="29431A9C" w14:textId="75D79582" w:rsidR="00B40D0F" w:rsidRDefault="00B40D0F" w:rsidP="00B40D0F">
      <w:pPr>
        <w:wordWrap/>
      </w:pPr>
    </w:p>
    <w:p w14:paraId="0E60A685" w14:textId="77777777" w:rsidR="00B40D0F" w:rsidRDefault="00B40D0F" w:rsidP="00B40D0F">
      <w:r>
        <w:rPr>
          <w:rFonts w:hint="eastAsia"/>
        </w:rPr>
        <w:t>割り当て画面のメニューより「割り当て」-「ユーザーに割り当て」をクリックします。</w:t>
      </w:r>
    </w:p>
    <w:p w14:paraId="2CE0F99C" w14:textId="77777777" w:rsidR="00B40D0F" w:rsidRDefault="00B40D0F" w:rsidP="00B40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667C65E9" wp14:editId="4D5E9C4C">
                <wp:simplePos x="0" y="0"/>
                <wp:positionH relativeFrom="margin">
                  <wp:posOffset>2247900</wp:posOffset>
                </wp:positionH>
                <wp:positionV relativeFrom="paragraph">
                  <wp:posOffset>1206500</wp:posOffset>
                </wp:positionV>
                <wp:extent cx="800100" cy="466725"/>
                <wp:effectExtent l="19050" t="19050" r="19050" b="28575"/>
                <wp:wrapNone/>
                <wp:docPr id="1867003784" name="正方形/長方形 1867003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66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E3C8B" id="正方形/長方形 1867003784" o:spid="_x0000_s1026" style="position:absolute;margin-left:177pt;margin-top:95pt;width:63pt;height:36.75pt;z-index:25215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19EE4BA" wp14:editId="07B99A9A">
            <wp:extent cx="5400000" cy="2347086"/>
            <wp:effectExtent l="19050" t="19050" r="10795" b="15240"/>
            <wp:docPr id="11167984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798432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34708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D49F7A" w14:textId="77777777" w:rsidR="00B40D0F" w:rsidRPr="005A7C04" w:rsidRDefault="00B40D0F" w:rsidP="00B40D0F">
      <w:pPr>
        <w:wordWrap/>
        <w:jc w:val="center"/>
        <w:rPr>
          <w:b/>
        </w:rPr>
      </w:pPr>
      <w:r w:rsidRPr="005A7C04">
        <w:rPr>
          <w:rFonts w:hint="eastAsia"/>
          <w:b/>
        </w:rPr>
        <w:t>アプリケーション</w:t>
      </w:r>
    </w:p>
    <w:p w14:paraId="70F6E1EF" w14:textId="77777777" w:rsidR="00B40D0F" w:rsidRDefault="00B40D0F" w:rsidP="00B40D0F"/>
    <w:p w14:paraId="4A468D21" w14:textId="77777777" w:rsidR="00B40D0F" w:rsidRDefault="00B40D0F" w:rsidP="00B40D0F">
      <w:r>
        <w:rPr>
          <w:rFonts w:hint="eastAsia"/>
        </w:rPr>
        <w:t>アプリケーションをユーザーに割り当てるための画面が表示されます。</w:t>
      </w:r>
    </w:p>
    <w:p w14:paraId="0FA0F5D8" w14:textId="77777777" w:rsidR="00B40D0F" w:rsidRDefault="00B40D0F" w:rsidP="00B40D0F">
      <w:r w:rsidRPr="00DF1589">
        <w:t>シングルサインオンを行うユーザーの右側にある「割り当て」をクリック</w:t>
      </w:r>
      <w:r>
        <w:rPr>
          <w:rFonts w:hint="eastAsia"/>
        </w:rPr>
        <w:t>します。</w:t>
      </w:r>
    </w:p>
    <w:p w14:paraId="2D04248E" w14:textId="77777777" w:rsidR="00B40D0F" w:rsidRDefault="00B40D0F" w:rsidP="00B40D0F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766CB00D" wp14:editId="42AAE612">
                <wp:simplePos x="0" y="0"/>
                <wp:positionH relativeFrom="margin">
                  <wp:posOffset>4086225</wp:posOffset>
                </wp:positionH>
                <wp:positionV relativeFrom="paragraph">
                  <wp:posOffset>1009650</wp:posOffset>
                </wp:positionV>
                <wp:extent cx="432000" cy="162000"/>
                <wp:effectExtent l="19050" t="19050" r="25400" b="28575"/>
                <wp:wrapNone/>
                <wp:docPr id="1171369867" name="正方形/長方形 1171369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162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3ADC7" id="正方形/長方形 1171369867" o:spid="_x0000_s1026" style="position:absolute;margin-left:321.75pt;margin-top:79.5pt;width:34pt;height:12.75pt;z-index:25215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1492A6A" wp14:editId="5EECF13C">
            <wp:extent cx="5400000" cy="2701548"/>
            <wp:effectExtent l="19050" t="19050" r="10795" b="22860"/>
            <wp:docPr id="59402580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025805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0154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2FB2133" w14:textId="77777777" w:rsidR="00B40D0F" w:rsidRPr="00341449" w:rsidRDefault="00B40D0F" w:rsidP="00B40D0F">
      <w:pPr>
        <w:jc w:val="center"/>
        <w:rPr>
          <w:b/>
          <w:bCs/>
        </w:rPr>
      </w:pPr>
      <w:r w:rsidRPr="00341449">
        <w:rPr>
          <w:rFonts w:hint="eastAsia"/>
          <w:b/>
          <w:bCs/>
        </w:rPr>
        <w:t>アプリケーションのユーザー割り当て</w:t>
      </w:r>
    </w:p>
    <w:p w14:paraId="47354B30" w14:textId="77777777" w:rsidR="00B40D0F" w:rsidRDefault="00B40D0F" w:rsidP="00B40D0F"/>
    <w:p w14:paraId="629249FA" w14:textId="77777777" w:rsidR="00B40D0F" w:rsidRDefault="00B40D0F" w:rsidP="00B40D0F">
      <w:r>
        <w:rPr>
          <w:rFonts w:hint="eastAsia"/>
        </w:rPr>
        <w:t>確認画面で「保存して戻る」をクリックします。</w:t>
      </w:r>
    </w:p>
    <w:p w14:paraId="212CD7FC" w14:textId="77777777" w:rsidR="00B40D0F" w:rsidRDefault="00B40D0F" w:rsidP="00B40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42EF64A3" wp14:editId="74F492E2">
                <wp:simplePos x="0" y="0"/>
                <wp:positionH relativeFrom="margin">
                  <wp:posOffset>3752850</wp:posOffset>
                </wp:positionH>
                <wp:positionV relativeFrom="paragraph">
                  <wp:posOffset>1695450</wp:posOffset>
                </wp:positionV>
                <wp:extent cx="432000" cy="162000"/>
                <wp:effectExtent l="19050" t="19050" r="25400" b="28575"/>
                <wp:wrapNone/>
                <wp:docPr id="1751628915" name="正方形/長方形 1751628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162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540C6" id="正方形/長方形 1751628915" o:spid="_x0000_s1026" style="position:absolute;margin-left:295.5pt;margin-top:133.5pt;width:34pt;height:12.75pt;z-index:25215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5B3E7DA" wp14:editId="41D28ADC">
            <wp:extent cx="5400000" cy="2034416"/>
            <wp:effectExtent l="19050" t="19050" r="10795" b="23495"/>
            <wp:docPr id="6425133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513358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03441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66A20E" w14:textId="77777777" w:rsidR="00B40D0F" w:rsidRDefault="00B40D0F" w:rsidP="00B40D0F">
      <w:pPr>
        <w:jc w:val="center"/>
        <w:rPr>
          <w:b/>
          <w:bCs/>
        </w:rPr>
      </w:pPr>
      <w:r w:rsidRPr="00341449">
        <w:rPr>
          <w:rFonts w:hint="eastAsia"/>
          <w:b/>
          <w:bCs/>
        </w:rPr>
        <w:t>アプリケーションのユーザー割り当て</w:t>
      </w:r>
    </w:p>
    <w:p w14:paraId="4F50245B" w14:textId="2ED917AD" w:rsidR="0008437E" w:rsidRDefault="0008437E" w:rsidP="0008437E"/>
    <w:p w14:paraId="6F82262F" w14:textId="11B8051E" w:rsidR="00B40D0F" w:rsidRDefault="00B40D0F" w:rsidP="0008437E">
      <w:pPr>
        <w:wordWrap/>
      </w:pPr>
      <w:r>
        <w:rPr>
          <w:rFonts w:hint="eastAsia"/>
        </w:rPr>
        <w:t>ユーザーが「割り当て済み」になっていることを確認後、「完了」をクリックします。</w:t>
      </w:r>
    </w:p>
    <w:p w14:paraId="6EFFD11B" w14:textId="77777777" w:rsidR="00B40D0F" w:rsidRDefault="00B40D0F" w:rsidP="00B40D0F">
      <w:pPr>
        <w:pStyle w:val="af5"/>
        <w:numPr>
          <w:ilvl w:val="0"/>
          <w:numId w:val="24"/>
        </w:numPr>
        <w:ind w:leftChars="0"/>
      </w:pPr>
      <w:r>
        <w:rPr>
          <w:rFonts w:hint="eastAsia"/>
        </w:rPr>
        <w:t>割り当てるユーザーが複数存在する場合は上記割り当てを繰り返した後、「完了」をクリックします。</w:t>
      </w:r>
    </w:p>
    <w:p w14:paraId="6705F8B6" w14:textId="77777777" w:rsidR="00B40D0F" w:rsidRDefault="00B40D0F" w:rsidP="00B40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4525ECA5" wp14:editId="5AF43DCC">
                <wp:simplePos x="0" y="0"/>
                <wp:positionH relativeFrom="margin">
                  <wp:posOffset>4048125</wp:posOffset>
                </wp:positionH>
                <wp:positionV relativeFrom="paragraph">
                  <wp:posOffset>996315</wp:posOffset>
                </wp:positionV>
                <wp:extent cx="432000" cy="162000"/>
                <wp:effectExtent l="19050" t="19050" r="25400" b="28575"/>
                <wp:wrapNone/>
                <wp:docPr id="290156566" name="正方形/長方形 290156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162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B5C59" id="正方形/長方形 290156566" o:spid="_x0000_s1026" style="position:absolute;margin-left:318.75pt;margin-top:78.45pt;width:34pt;height:12.75pt;z-index:25215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66F39C5D" wp14:editId="2AC29326">
                <wp:simplePos x="0" y="0"/>
                <wp:positionH relativeFrom="margin">
                  <wp:posOffset>4237355</wp:posOffset>
                </wp:positionH>
                <wp:positionV relativeFrom="paragraph">
                  <wp:posOffset>2329815</wp:posOffset>
                </wp:positionV>
                <wp:extent cx="234000" cy="162000"/>
                <wp:effectExtent l="19050" t="19050" r="13970" b="28575"/>
                <wp:wrapNone/>
                <wp:docPr id="38880404" name="正方形/長方形 38880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" cy="162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11794" id="正方形/長方形 38880404" o:spid="_x0000_s1026" style="position:absolute;margin-left:333.65pt;margin-top:183.45pt;width:18.45pt;height:12.75pt;z-index:25215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593D9D9" wp14:editId="1419006C">
            <wp:extent cx="5400000" cy="2705676"/>
            <wp:effectExtent l="19050" t="19050" r="10795" b="19050"/>
            <wp:docPr id="37117741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177415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0567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B233A5A" w14:textId="77777777" w:rsidR="00B40D0F" w:rsidRDefault="00B40D0F" w:rsidP="00B40D0F">
      <w:pPr>
        <w:jc w:val="center"/>
      </w:pPr>
      <w:r w:rsidRPr="00341449">
        <w:rPr>
          <w:rFonts w:hint="eastAsia"/>
          <w:b/>
          <w:bCs/>
        </w:rPr>
        <w:t>アプリケーションのユーザー割り当て</w:t>
      </w:r>
    </w:p>
    <w:p w14:paraId="466399E3" w14:textId="77777777" w:rsidR="00B40D0F" w:rsidRDefault="00B40D0F" w:rsidP="00B40D0F">
      <w:r>
        <w:rPr>
          <w:rFonts w:hint="eastAsia"/>
        </w:rPr>
        <w:lastRenderedPageBreak/>
        <w:t>アプリケーションに</w:t>
      </w:r>
      <w:r w:rsidRPr="00593E02">
        <w:rPr>
          <w:rFonts w:hint="eastAsia"/>
        </w:rPr>
        <w:t>ユーザーが割り当てられていること</w:t>
      </w:r>
      <w:r>
        <w:rPr>
          <w:rFonts w:hint="eastAsia"/>
        </w:rPr>
        <w:t>を確認します。</w:t>
      </w:r>
    </w:p>
    <w:p w14:paraId="7613819D" w14:textId="77777777" w:rsidR="00B40D0F" w:rsidRDefault="00B40D0F" w:rsidP="00B40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1E31F79E" wp14:editId="7DF52DB4">
                <wp:simplePos x="0" y="0"/>
                <wp:positionH relativeFrom="margin">
                  <wp:posOffset>2771775</wp:posOffset>
                </wp:positionH>
                <wp:positionV relativeFrom="paragraph">
                  <wp:posOffset>1562100</wp:posOffset>
                </wp:positionV>
                <wp:extent cx="2160000" cy="216000"/>
                <wp:effectExtent l="19050" t="19050" r="12065" b="12700"/>
                <wp:wrapNone/>
                <wp:docPr id="406569659" name="正方形/長方形 406569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216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617AA" id="正方形/長方形 406569659" o:spid="_x0000_s1026" style="position:absolute;margin-left:218.25pt;margin-top:123pt;width:170.1pt;height:17pt;z-index:25215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1E75344" wp14:editId="627241BA">
            <wp:extent cx="5400000" cy="1943608"/>
            <wp:effectExtent l="19050" t="19050" r="10795" b="19050"/>
            <wp:docPr id="40599829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98294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94360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60504E" w14:textId="77777777" w:rsidR="00B40D0F" w:rsidRDefault="00B40D0F" w:rsidP="00B40D0F">
      <w:pPr>
        <w:jc w:val="center"/>
      </w:pPr>
      <w:r w:rsidRPr="005A7C04">
        <w:rPr>
          <w:rFonts w:hint="eastAsia"/>
          <w:b/>
        </w:rPr>
        <w:t>アプリケーション</w:t>
      </w:r>
    </w:p>
    <w:p w14:paraId="3AF5AC4F" w14:textId="77777777" w:rsidR="00B40D0F" w:rsidRDefault="00B40D0F" w:rsidP="00B40D0F">
      <w:pPr>
        <w:wordWrap/>
      </w:pPr>
      <w:bookmarkStart w:id="67" w:name="_Azure_ADの設定・情報取得"/>
      <w:bookmarkStart w:id="68" w:name="_Entra_IDの設定・情報取得"/>
      <w:bookmarkStart w:id="69" w:name="_SAML証明書の更新"/>
      <w:bookmarkEnd w:id="67"/>
      <w:bookmarkEnd w:id="68"/>
      <w:bookmarkEnd w:id="69"/>
    </w:p>
    <w:p w14:paraId="05BDC6FF" w14:textId="77777777" w:rsidR="00E919DA" w:rsidRDefault="00DE617E" w:rsidP="0085116B">
      <w:pPr>
        <w:wordWrap/>
      </w:pPr>
      <w:r>
        <w:rPr>
          <w:rFonts w:hint="eastAsia"/>
        </w:rPr>
        <w:t>「</w:t>
      </w:r>
      <w:hyperlink w:anchor="_Entra_IDでの設定" w:history="1">
        <w:r w:rsidRPr="00E25991">
          <w:rPr>
            <w:rStyle w:val="af0"/>
          </w:rPr>
          <w:t>3.2.Oktaでの設定</w:t>
        </w:r>
      </w:hyperlink>
      <w:r>
        <w:rPr>
          <w:rFonts w:hint="eastAsia"/>
        </w:rPr>
        <w:t>」を実施している場合は</w:t>
      </w:r>
      <w:r w:rsidR="009A5D89">
        <w:rPr>
          <w:rFonts w:hint="eastAsia"/>
        </w:rPr>
        <w:t>、</w:t>
      </w:r>
      <w:r w:rsidR="00545A38">
        <w:rPr>
          <w:rFonts w:hint="eastAsia"/>
        </w:rPr>
        <w:t>上記設定が完了</w:t>
      </w:r>
      <w:r w:rsidR="00CB62E3">
        <w:rPr>
          <w:rFonts w:hint="eastAsia"/>
        </w:rPr>
        <w:t>すると</w:t>
      </w:r>
      <w:r w:rsidR="00545A38" w:rsidRPr="001C1604">
        <w:t>プロビジョニングが即時実行され</w:t>
      </w:r>
      <w:r w:rsidR="00545A38">
        <w:rPr>
          <w:rFonts w:hint="eastAsia"/>
        </w:rPr>
        <w:t>、割り当てたユーザーがProself上に反映されます。</w:t>
      </w:r>
    </w:p>
    <w:p w14:paraId="1D63784A" w14:textId="7FAC080D" w:rsidR="00A6568F" w:rsidRDefault="00A6568F" w:rsidP="0085116B">
      <w:pPr>
        <w:wordWrap/>
      </w:pPr>
      <w:r w:rsidRPr="00530CC3">
        <w:t>プロビジョニングによって作成されたユーザーはユーザー一覧の連携列にチェックが入</w:t>
      </w:r>
      <w:r>
        <w:rPr>
          <w:rFonts w:hint="eastAsia"/>
        </w:rPr>
        <w:t>ります。</w:t>
      </w:r>
    </w:p>
    <w:p w14:paraId="22069850" w14:textId="55F92A54" w:rsidR="00E9479D" w:rsidRPr="00E9479D" w:rsidRDefault="0085116B" w:rsidP="0085116B">
      <w:pPr>
        <w:wordWrap/>
      </w:pPr>
      <w:r>
        <w:rPr>
          <w:rFonts w:hint="eastAsia"/>
        </w:rPr>
        <w:t>以下はOkta上のユーザー2名をアプリケーションに割り当てた場合の例となります。</w:t>
      </w:r>
    </w:p>
    <w:p w14:paraId="746D8EC1" w14:textId="77777777" w:rsidR="00545A38" w:rsidRDefault="00545A38" w:rsidP="00545A38">
      <w:pPr>
        <w:jc w:val="center"/>
      </w:pPr>
      <w:r w:rsidRPr="004B0196">
        <w:rPr>
          <w:noProof/>
        </w:rPr>
        <w:drawing>
          <wp:inline distT="0" distB="0" distL="0" distR="0" wp14:anchorId="0DE6498B" wp14:editId="56A0215A">
            <wp:extent cx="5400000" cy="1387407"/>
            <wp:effectExtent l="19050" t="19050" r="10795" b="22860"/>
            <wp:docPr id="14597552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75522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3874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A0A6518" w14:textId="77777777" w:rsidR="00545A38" w:rsidRPr="004B0196" w:rsidRDefault="00545A38" w:rsidP="00545A38">
      <w:pPr>
        <w:jc w:val="center"/>
        <w:rPr>
          <w:b/>
          <w:bCs/>
        </w:rPr>
      </w:pPr>
      <w:r w:rsidRPr="009E4E8D">
        <w:rPr>
          <w:rFonts w:hint="eastAsia"/>
          <w:b/>
        </w:rPr>
        <w:t>ユーザー</w:t>
      </w:r>
      <w:r>
        <w:rPr>
          <w:rFonts w:hint="eastAsia"/>
          <w:b/>
        </w:rPr>
        <w:t>一覧(</w:t>
      </w:r>
      <w:r w:rsidRPr="004B0196">
        <w:rPr>
          <w:rFonts w:hint="eastAsia"/>
          <w:b/>
          <w:bCs/>
        </w:rPr>
        <w:t>ユーザー割り当て</w:t>
      </w:r>
      <w:r>
        <w:rPr>
          <w:rFonts w:hint="eastAsia"/>
          <w:b/>
          <w:bCs/>
        </w:rPr>
        <w:t>前)</w:t>
      </w:r>
    </w:p>
    <w:p w14:paraId="3C9CA2E2" w14:textId="4052CC11" w:rsidR="00530CC3" w:rsidRPr="00530CC3" w:rsidRDefault="00530CC3" w:rsidP="00545A38"/>
    <w:p w14:paraId="6A7739FB" w14:textId="77777777" w:rsidR="00545A38" w:rsidRDefault="00545A38" w:rsidP="00545A3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582C5AF3" wp14:editId="38AA13A4">
                <wp:simplePos x="0" y="0"/>
                <wp:positionH relativeFrom="column">
                  <wp:posOffset>1381125</wp:posOffset>
                </wp:positionH>
                <wp:positionV relativeFrom="paragraph">
                  <wp:posOffset>742315</wp:posOffset>
                </wp:positionV>
                <wp:extent cx="4572000" cy="428625"/>
                <wp:effectExtent l="0" t="0" r="19050" b="28575"/>
                <wp:wrapNone/>
                <wp:docPr id="1179372993" name="正方形/長方形 1179372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428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04A7A" id="正方形/長方形 1179372993" o:spid="_x0000_s1026" style="position:absolute;margin-left:108.75pt;margin-top:58.45pt;width:5in;height:33.7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" filled="f" strokecolor="red" strokeweight="2pt"/>
            </w:pict>
          </mc:Fallback>
        </mc:AlternateContent>
      </w:r>
      <w:r w:rsidRPr="004B0196">
        <w:rPr>
          <w:noProof/>
        </w:rPr>
        <w:drawing>
          <wp:inline distT="0" distB="0" distL="0" distR="0" wp14:anchorId="6FC03B9D" wp14:editId="3CBBE95A">
            <wp:extent cx="5400000" cy="1413205"/>
            <wp:effectExtent l="19050" t="19050" r="10795" b="15875"/>
            <wp:docPr id="15089751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975110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4132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AF849FE" w14:textId="77777777" w:rsidR="00545A38" w:rsidRDefault="00545A38" w:rsidP="00545A38">
      <w:pPr>
        <w:jc w:val="center"/>
        <w:rPr>
          <w:b/>
          <w:bCs/>
        </w:rPr>
      </w:pPr>
      <w:r w:rsidRPr="009E4E8D">
        <w:rPr>
          <w:rFonts w:hint="eastAsia"/>
          <w:b/>
        </w:rPr>
        <w:t>ユーザー</w:t>
      </w:r>
      <w:r>
        <w:rPr>
          <w:rFonts w:hint="eastAsia"/>
          <w:b/>
        </w:rPr>
        <w:t>一覧(</w:t>
      </w:r>
      <w:r w:rsidRPr="004B0196">
        <w:rPr>
          <w:rFonts w:hint="eastAsia"/>
          <w:b/>
          <w:bCs/>
        </w:rPr>
        <w:t>ユーザー割り当て</w:t>
      </w:r>
      <w:r>
        <w:rPr>
          <w:rFonts w:hint="eastAsia"/>
          <w:b/>
          <w:bCs/>
        </w:rPr>
        <w:t>後)</w:t>
      </w:r>
    </w:p>
    <w:p w14:paraId="223B8020" w14:textId="77777777" w:rsidR="00545A38" w:rsidRDefault="00545A38" w:rsidP="00545A38"/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45A38" w14:paraId="2A4400FA" w14:textId="77777777" w:rsidTr="00220E3C">
        <w:tc>
          <w:tcPr>
            <w:tcW w:w="10456" w:type="dxa"/>
          </w:tcPr>
          <w:p w14:paraId="5FAF0000" w14:textId="77777777" w:rsidR="00545A38" w:rsidRDefault="00545A38" w:rsidP="00220E3C">
            <w:pPr>
              <w:rPr>
                <w:b/>
                <w:bCs/>
                <w:color w:val="EE0000"/>
              </w:rPr>
            </w:pPr>
            <w:r w:rsidRPr="00252E38">
              <w:rPr>
                <w:rFonts w:hint="eastAsia"/>
                <w:b/>
                <w:bCs/>
                <w:color w:val="EE0000"/>
              </w:rPr>
              <w:t>注意</w:t>
            </w:r>
            <w:r>
              <w:rPr>
                <w:rFonts w:hint="eastAsia"/>
                <w:b/>
                <w:bCs/>
                <w:color w:val="EE0000"/>
              </w:rPr>
              <w:t>点</w:t>
            </w:r>
            <w:r w:rsidRPr="00252E38">
              <w:rPr>
                <w:rFonts w:hint="eastAsia"/>
                <w:b/>
                <w:bCs/>
                <w:color w:val="EE0000"/>
              </w:rPr>
              <w:t>：</w:t>
            </w:r>
          </w:p>
          <w:p w14:paraId="579FD890" w14:textId="70CB670D" w:rsidR="00545A38" w:rsidRPr="00252E38" w:rsidRDefault="00545A38" w:rsidP="00220E3C">
            <w:pPr>
              <w:pStyle w:val="af5"/>
              <w:numPr>
                <w:ilvl w:val="0"/>
                <w:numId w:val="25"/>
              </w:numPr>
              <w:ind w:leftChars="0"/>
            </w:pPr>
            <w:r w:rsidRPr="00E71101">
              <w:rPr>
                <w:rFonts w:hint="eastAsia"/>
              </w:rPr>
              <w:t>上記手順で</w:t>
            </w:r>
            <w:r w:rsidRPr="00252E38">
              <w:t>グループ</w:t>
            </w:r>
            <w:r>
              <w:rPr>
                <w:rFonts w:hint="eastAsia"/>
              </w:rPr>
              <w:t>を</w:t>
            </w:r>
            <w:r w:rsidRPr="00252E38">
              <w:t>割り当て</w:t>
            </w:r>
            <w:r>
              <w:rPr>
                <w:rFonts w:hint="eastAsia"/>
              </w:rPr>
              <w:t>た場合、</w:t>
            </w:r>
            <w:r w:rsidR="003A2D66" w:rsidRPr="003A2D66">
              <w:t>グループメンバーのユーザーのみがプロビジョニングされ</w:t>
            </w:r>
            <w:r w:rsidR="004C2578">
              <w:rPr>
                <w:rFonts w:hint="eastAsia"/>
              </w:rPr>
              <w:t>、</w:t>
            </w:r>
            <w:r w:rsidR="003A2D66" w:rsidRPr="003A2D66">
              <w:t>グループ</w:t>
            </w:r>
            <w:r w:rsidR="003A2D66">
              <w:rPr>
                <w:rFonts w:hint="eastAsia"/>
              </w:rPr>
              <w:t>そのもの</w:t>
            </w:r>
            <w:r w:rsidR="003A2D66" w:rsidRPr="003A2D66">
              <w:t>のプロビジョニングは行われ</w:t>
            </w:r>
            <w:r w:rsidR="003A2D66">
              <w:rPr>
                <w:rFonts w:hint="eastAsia"/>
              </w:rPr>
              <w:t>ません。</w:t>
            </w:r>
            <w:r w:rsidRPr="00450DD9">
              <w:t>グループそのもののプロビジョニングが必要な場合は</w:t>
            </w:r>
            <w:r>
              <w:rPr>
                <w:rFonts w:hint="eastAsia"/>
              </w:rPr>
              <w:t>次項「</w:t>
            </w:r>
            <w:hyperlink w:anchor="_グループのプロビジョニング_1" w:history="1">
              <w:r w:rsidR="00F37481" w:rsidRPr="00F37481">
                <w:rPr>
                  <w:rStyle w:val="af0"/>
                </w:rPr>
                <w:t>4.2.</w:t>
              </w:r>
              <w:r w:rsidR="0021481F">
                <w:rPr>
                  <w:rStyle w:val="af0"/>
                  <w:rFonts w:hint="eastAsia"/>
                </w:rPr>
                <w:t>プッシュグループ</w:t>
              </w:r>
            </w:hyperlink>
            <w:r>
              <w:rPr>
                <w:rFonts w:hint="eastAsia"/>
              </w:rPr>
              <w:t>」を実施する必要があります。</w:t>
            </w:r>
          </w:p>
        </w:tc>
      </w:tr>
    </w:tbl>
    <w:p w14:paraId="2661A181" w14:textId="77777777" w:rsidR="00930F17" w:rsidRDefault="00930F17" w:rsidP="00B40D0F">
      <w:pPr>
        <w:wordWrap/>
      </w:pPr>
    </w:p>
    <w:p w14:paraId="26869F49" w14:textId="15997469" w:rsidR="00745594" w:rsidRDefault="00745594">
      <w:pPr>
        <w:wordWrap/>
      </w:pPr>
      <w:r>
        <w:br w:type="page"/>
      </w:r>
    </w:p>
    <w:p w14:paraId="1A479DC1" w14:textId="0A330BC6" w:rsidR="00B40D0F" w:rsidRDefault="004B5E93" w:rsidP="00B40D0F">
      <w:pPr>
        <w:pStyle w:val="2"/>
        <w:spacing w:after="120"/>
      </w:pPr>
      <w:bookmarkStart w:id="70" w:name="_グループのプロビジョニング_1"/>
      <w:bookmarkStart w:id="71" w:name="_プッシュグループ"/>
      <w:bookmarkStart w:id="72" w:name="_Toc234417380"/>
      <w:bookmarkEnd w:id="70"/>
      <w:bookmarkEnd w:id="71"/>
      <w:r w:rsidRPr="004B5E93">
        <w:lastRenderedPageBreak/>
        <w:t>プッシュグループ</w:t>
      </w:r>
      <w:bookmarkEnd w:id="72"/>
    </w:p>
    <w:p w14:paraId="18AAE9F5" w14:textId="495C1457" w:rsidR="00C74F35" w:rsidRDefault="00C74F35" w:rsidP="00B40D0F">
      <w:r w:rsidRPr="00C74F35">
        <w:t>Oktaに登録しているグループをプロビジョニングするためには</w:t>
      </w:r>
      <w:r>
        <w:rPr>
          <w:rFonts w:hint="eastAsia"/>
        </w:rPr>
        <w:t>、</w:t>
      </w:r>
      <w:r w:rsidRPr="00C74F35">
        <w:t>プッシュグループの設定が必要です。</w:t>
      </w:r>
    </w:p>
    <w:p w14:paraId="3E7A0047" w14:textId="77777777" w:rsidR="00C74F35" w:rsidRDefault="00C74F35" w:rsidP="00B40D0F"/>
    <w:p w14:paraId="487BB33B" w14:textId="66B3BEC8" w:rsidR="00B40D0F" w:rsidRDefault="00B40D0F" w:rsidP="00B40D0F">
      <w:r>
        <w:rPr>
          <w:rFonts w:hint="eastAsia"/>
        </w:rPr>
        <w:t>アプリケーション画面より「プッシュグループ」タブをクリックします。</w:t>
      </w:r>
    </w:p>
    <w:p w14:paraId="4C97A82A" w14:textId="77777777" w:rsidR="00B40D0F" w:rsidRDefault="00B40D0F" w:rsidP="00B40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6D325448" wp14:editId="3ED84478">
                <wp:simplePos x="0" y="0"/>
                <wp:positionH relativeFrom="margin">
                  <wp:posOffset>4010025</wp:posOffset>
                </wp:positionH>
                <wp:positionV relativeFrom="paragraph">
                  <wp:posOffset>873125</wp:posOffset>
                </wp:positionV>
                <wp:extent cx="540000" cy="162000"/>
                <wp:effectExtent l="0" t="0" r="12700" b="28575"/>
                <wp:wrapNone/>
                <wp:docPr id="133351448" name="正方形/長方形 133351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1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0980D" w14:textId="77777777" w:rsidR="00B40D0F" w:rsidRDefault="00B40D0F" w:rsidP="00B40D0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25448" id="正方形/長方形 133351448" o:spid="_x0000_s1043" style="position:absolute;left:0;text-align:left;margin-left:315.75pt;margin-top:68.75pt;width:42.5pt;height:12.75pt;z-index:25215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" filled="f" strokecolor="red" strokeweight="2pt">
                <v:textbox>
                  <w:txbxContent>
                    <w:p w14:paraId="1030980D" w14:textId="77777777" w:rsidR="00B40D0F" w:rsidRDefault="00B40D0F" w:rsidP="00B40D0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9C7823E" wp14:editId="45DC4569">
            <wp:extent cx="5400000" cy="2290331"/>
            <wp:effectExtent l="19050" t="19050" r="10795" b="15240"/>
            <wp:docPr id="160242684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426846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29033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1B22E7" w14:textId="77777777" w:rsidR="00B40D0F" w:rsidRPr="00E62DE0" w:rsidRDefault="00B40D0F" w:rsidP="00B40D0F">
      <w:pPr>
        <w:jc w:val="center"/>
        <w:rPr>
          <w:b/>
          <w:bCs/>
        </w:rPr>
      </w:pPr>
      <w:r>
        <w:rPr>
          <w:rFonts w:hint="eastAsia"/>
          <w:b/>
          <w:bCs/>
        </w:rPr>
        <w:t>アプリケーション</w:t>
      </w:r>
    </w:p>
    <w:p w14:paraId="3916FB58" w14:textId="77777777" w:rsidR="00B40D0F" w:rsidRDefault="00B40D0F" w:rsidP="00B40D0F">
      <w:pPr>
        <w:wordWrap/>
      </w:pPr>
    </w:p>
    <w:p w14:paraId="41B52986" w14:textId="77777777" w:rsidR="00B40D0F" w:rsidRPr="00E00058" w:rsidRDefault="00B40D0F" w:rsidP="00B40D0F">
      <w:r>
        <w:rPr>
          <w:rFonts w:hint="eastAsia"/>
        </w:rPr>
        <w:t>プッシュグループ画面のメニューより「プッシュグループ」-「名前でグループを検索」または「ルールでグループを検索」をクリックします。</w:t>
      </w:r>
    </w:p>
    <w:p w14:paraId="5E06C941" w14:textId="77777777" w:rsidR="00B40D0F" w:rsidRDefault="00B40D0F" w:rsidP="00B40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2E5FB286" wp14:editId="28508F4E">
                <wp:simplePos x="0" y="0"/>
                <wp:positionH relativeFrom="margin">
                  <wp:posOffset>2305050</wp:posOffset>
                </wp:positionH>
                <wp:positionV relativeFrom="paragraph">
                  <wp:posOffset>1457325</wp:posOffset>
                </wp:positionV>
                <wp:extent cx="1219200" cy="876300"/>
                <wp:effectExtent l="19050" t="19050" r="19050" b="19050"/>
                <wp:wrapNone/>
                <wp:docPr id="2055810516" name="正方形/長方形 2055810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876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D39C3" id="正方形/長方形 2055810516" o:spid="_x0000_s1026" style="position:absolute;margin-left:181.5pt;margin-top:114.75pt;width:96pt;height:69pt;z-index:25216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59667E5" wp14:editId="661C9DBF">
            <wp:extent cx="5400000" cy="2543149"/>
            <wp:effectExtent l="19050" t="19050" r="10795" b="10160"/>
            <wp:docPr id="18158147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14774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4314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56398B5" w14:textId="77777777" w:rsidR="00B40D0F" w:rsidRPr="000E6F02" w:rsidRDefault="00B40D0F" w:rsidP="00B40D0F">
      <w:pPr>
        <w:jc w:val="center"/>
        <w:rPr>
          <w:b/>
          <w:bCs/>
        </w:rPr>
      </w:pPr>
      <w:r w:rsidRPr="000E6F02">
        <w:rPr>
          <w:rFonts w:hint="eastAsia"/>
          <w:b/>
          <w:bCs/>
        </w:rPr>
        <w:t>アプリケーション - プッシュグループ</w:t>
      </w:r>
    </w:p>
    <w:p w14:paraId="18E62648" w14:textId="77777777" w:rsidR="00B40D0F" w:rsidRDefault="00B40D0F" w:rsidP="00B40D0F">
      <w:pPr>
        <w:wordWrap/>
      </w:pPr>
    </w:p>
    <w:p w14:paraId="2E9F660F" w14:textId="77777777" w:rsidR="00E61108" w:rsidRDefault="00E61108">
      <w:pPr>
        <w:wordWrap/>
      </w:pPr>
      <w:r>
        <w:br w:type="page"/>
      </w:r>
    </w:p>
    <w:p w14:paraId="5057596B" w14:textId="031097E2" w:rsidR="00B40D0F" w:rsidRDefault="00B40D0F" w:rsidP="00B40D0F">
      <w:r>
        <w:rPr>
          <w:rFonts w:hint="eastAsia"/>
        </w:rPr>
        <w:lastRenderedPageBreak/>
        <w:t>グループを選択後、「保存」をクリックします。</w:t>
      </w:r>
    </w:p>
    <w:p w14:paraId="420E3FBA" w14:textId="77777777" w:rsidR="00B40D0F" w:rsidRDefault="00B40D0F" w:rsidP="00B40D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72DC9541" wp14:editId="1356DBE5">
                <wp:simplePos x="0" y="0"/>
                <wp:positionH relativeFrom="margin">
                  <wp:posOffset>4924425</wp:posOffset>
                </wp:positionH>
                <wp:positionV relativeFrom="paragraph">
                  <wp:posOffset>2809875</wp:posOffset>
                </wp:positionV>
                <wp:extent cx="216000" cy="162000"/>
                <wp:effectExtent l="0" t="0" r="12700" b="28575"/>
                <wp:wrapNone/>
                <wp:docPr id="1673305217" name="正方形/長方形 1673305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1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45DD4D" w14:textId="77777777" w:rsidR="00B40D0F" w:rsidRDefault="00B40D0F" w:rsidP="00B40D0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C9541" id="正方形/長方形 1673305217" o:spid="_x0000_s1044" style="position:absolute;left:0;text-align:left;margin-left:387.75pt;margin-top:221.25pt;width:17pt;height:12.75pt;z-index:25216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" filled="f" strokecolor="red" strokeweight="2pt">
                <v:textbox>
                  <w:txbxContent>
                    <w:p w14:paraId="3345DD4D" w14:textId="77777777" w:rsidR="00B40D0F" w:rsidRDefault="00B40D0F" w:rsidP="00B40D0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63EAEA5" wp14:editId="2DBEAA3D">
            <wp:extent cx="5400000" cy="3052914"/>
            <wp:effectExtent l="19050" t="19050" r="10795" b="14605"/>
            <wp:docPr id="5304245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424588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5291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7AFA4F4" w14:textId="77777777" w:rsidR="00B40D0F" w:rsidRPr="000E6F02" w:rsidRDefault="00B40D0F" w:rsidP="00B40D0F">
      <w:pPr>
        <w:jc w:val="center"/>
        <w:rPr>
          <w:b/>
          <w:bCs/>
        </w:rPr>
      </w:pPr>
      <w:r w:rsidRPr="000E6F02">
        <w:rPr>
          <w:rFonts w:hint="eastAsia"/>
          <w:b/>
          <w:bCs/>
        </w:rPr>
        <w:t>アプリケーション - プッシュグループ</w:t>
      </w:r>
    </w:p>
    <w:p w14:paraId="6857EB12" w14:textId="77777777" w:rsidR="00B40D0F" w:rsidRDefault="00B40D0F" w:rsidP="00B40D0F"/>
    <w:p w14:paraId="0FE207DB" w14:textId="77777777" w:rsidR="00B40D0F" w:rsidRDefault="00B40D0F" w:rsidP="00B40D0F">
      <w:r>
        <w:rPr>
          <w:rFonts w:hint="eastAsia"/>
        </w:rPr>
        <w:t>プッシュグループ画面に追加したグループが一覧に表示されます。</w:t>
      </w:r>
    </w:p>
    <w:p w14:paraId="6D5408C4" w14:textId="77777777" w:rsidR="00B40D0F" w:rsidRDefault="00B40D0F" w:rsidP="00B40D0F">
      <w:pPr>
        <w:jc w:val="center"/>
      </w:pPr>
      <w:r>
        <w:rPr>
          <w:noProof/>
        </w:rPr>
        <w:drawing>
          <wp:inline distT="0" distB="0" distL="0" distR="0" wp14:anchorId="0695A5C7" wp14:editId="36057EF0">
            <wp:extent cx="5400000" cy="1705752"/>
            <wp:effectExtent l="19050" t="19050" r="10795" b="27940"/>
            <wp:docPr id="6273250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25025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70575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E1277C" w14:textId="77777777" w:rsidR="00B40D0F" w:rsidRPr="000E6F02" w:rsidRDefault="00B40D0F" w:rsidP="00B40D0F">
      <w:pPr>
        <w:jc w:val="center"/>
        <w:rPr>
          <w:b/>
          <w:bCs/>
        </w:rPr>
      </w:pPr>
      <w:r w:rsidRPr="000E6F02">
        <w:rPr>
          <w:rFonts w:hint="eastAsia"/>
          <w:b/>
          <w:bCs/>
        </w:rPr>
        <w:t>アプリケーション - プッシュグループ</w:t>
      </w:r>
    </w:p>
    <w:p w14:paraId="53839B0F" w14:textId="77777777" w:rsidR="00B40D0F" w:rsidRDefault="00B40D0F" w:rsidP="00B40D0F">
      <w:pPr>
        <w:wordWrap/>
      </w:pPr>
    </w:p>
    <w:p w14:paraId="17B4A9A0" w14:textId="65EA9894" w:rsidR="00B40D0F" w:rsidRDefault="00B40D0F" w:rsidP="00B40D0F">
      <w:pPr>
        <w:wordWrap/>
      </w:pPr>
      <w:r>
        <w:rPr>
          <w:rFonts w:hint="eastAsia"/>
        </w:rPr>
        <w:t>上記設定が</w:t>
      </w:r>
      <w:r w:rsidR="002A14C3">
        <w:rPr>
          <w:rFonts w:hint="eastAsia"/>
        </w:rPr>
        <w:t>完了すると</w:t>
      </w:r>
      <w:r w:rsidRPr="001C1604">
        <w:t>プロビジョニングが即時実行され</w:t>
      </w:r>
      <w:r>
        <w:rPr>
          <w:rFonts w:hint="eastAsia"/>
        </w:rPr>
        <w:t>、プッシュしたグループがProself上に反映されます。</w:t>
      </w:r>
    </w:p>
    <w:p w14:paraId="08DC0FFB" w14:textId="77777777" w:rsidR="00B40D0F" w:rsidRDefault="00B40D0F" w:rsidP="00B40D0F">
      <w:pPr>
        <w:jc w:val="center"/>
      </w:pPr>
      <w:r w:rsidRPr="00356F10">
        <w:rPr>
          <w:noProof/>
        </w:rPr>
        <w:drawing>
          <wp:inline distT="0" distB="0" distL="0" distR="0" wp14:anchorId="0BE38725" wp14:editId="32C454A2">
            <wp:extent cx="5400000" cy="1409077"/>
            <wp:effectExtent l="19050" t="19050" r="10795" b="19685"/>
            <wp:docPr id="171334404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344043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40907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5DD424" w14:textId="77777777" w:rsidR="00B40D0F" w:rsidRPr="004B0196" w:rsidRDefault="00B40D0F" w:rsidP="00B40D0F">
      <w:pPr>
        <w:jc w:val="center"/>
        <w:rPr>
          <w:b/>
          <w:bCs/>
        </w:rPr>
      </w:pPr>
      <w:r w:rsidRPr="00356F10">
        <w:rPr>
          <w:rFonts w:hint="eastAsia"/>
          <w:b/>
          <w:bCs/>
        </w:rPr>
        <w:t>グループ一覧</w:t>
      </w:r>
      <w:r>
        <w:rPr>
          <w:rFonts w:hint="eastAsia"/>
          <w:b/>
        </w:rPr>
        <w:t>(</w:t>
      </w:r>
      <w:r>
        <w:rPr>
          <w:rFonts w:hint="eastAsia"/>
          <w:b/>
          <w:bCs/>
        </w:rPr>
        <w:t>プッシュ</w:t>
      </w:r>
      <w:r w:rsidRPr="00356F10">
        <w:rPr>
          <w:rFonts w:hint="eastAsia"/>
          <w:b/>
          <w:bCs/>
        </w:rPr>
        <w:t>グループ</w:t>
      </w:r>
      <w:r>
        <w:rPr>
          <w:rFonts w:hint="eastAsia"/>
          <w:b/>
          <w:bCs/>
        </w:rPr>
        <w:t>実施前)</w:t>
      </w:r>
    </w:p>
    <w:p w14:paraId="13A05F9E" w14:textId="77777777" w:rsidR="00B40D0F" w:rsidRPr="00C878E3" w:rsidRDefault="00B40D0F" w:rsidP="00B40D0F"/>
    <w:p w14:paraId="0A80F1AA" w14:textId="77777777" w:rsidR="00B40D0F" w:rsidRDefault="00B40D0F" w:rsidP="00B40D0F">
      <w:pPr>
        <w:jc w:val="center"/>
      </w:pPr>
      <w:r w:rsidRPr="00405E3C">
        <w:rPr>
          <w:noProof/>
        </w:rPr>
        <w:lastRenderedPageBreak/>
        <w:drawing>
          <wp:inline distT="0" distB="0" distL="0" distR="0" wp14:anchorId="30EF9B8D" wp14:editId="732F3BBF">
            <wp:extent cx="5400000" cy="1391534"/>
            <wp:effectExtent l="19050" t="19050" r="10795" b="18415"/>
            <wp:docPr id="19850239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023947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39153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C3C241" w14:textId="77777777" w:rsidR="00B40D0F" w:rsidRPr="00E00E44" w:rsidRDefault="00B40D0F" w:rsidP="00B40D0F">
      <w:pPr>
        <w:jc w:val="center"/>
      </w:pPr>
      <w:r w:rsidRPr="00356F10">
        <w:rPr>
          <w:rFonts w:hint="eastAsia"/>
          <w:b/>
          <w:bCs/>
        </w:rPr>
        <w:t>グループ一覧</w:t>
      </w:r>
      <w:r>
        <w:rPr>
          <w:rFonts w:hint="eastAsia"/>
          <w:b/>
        </w:rPr>
        <w:t>(</w:t>
      </w:r>
      <w:r>
        <w:rPr>
          <w:rFonts w:hint="eastAsia"/>
          <w:b/>
          <w:bCs/>
        </w:rPr>
        <w:t>プッシュ</w:t>
      </w:r>
      <w:r w:rsidRPr="00356F10">
        <w:rPr>
          <w:rFonts w:hint="eastAsia"/>
          <w:b/>
          <w:bCs/>
        </w:rPr>
        <w:t>グループ</w:t>
      </w:r>
      <w:r>
        <w:rPr>
          <w:rFonts w:hint="eastAsia"/>
          <w:b/>
          <w:bCs/>
        </w:rPr>
        <w:t>実施後)</w:t>
      </w:r>
    </w:p>
    <w:p w14:paraId="63FFF3A1" w14:textId="77777777" w:rsidR="00B40D0F" w:rsidRDefault="00B40D0F" w:rsidP="00B40D0F">
      <w:pPr>
        <w:wordWrap/>
      </w:pPr>
      <w:bookmarkStart w:id="73" w:name="_プロビジョニングの開始"/>
      <w:bookmarkStart w:id="74" w:name="_プロビジョニングの即時実行"/>
      <w:bookmarkEnd w:id="73"/>
      <w:bookmarkEnd w:id="74"/>
    </w:p>
    <w:p w14:paraId="380EDAF5" w14:textId="2CF2B249" w:rsidR="00162501" w:rsidRDefault="00162501">
      <w:pPr>
        <w:wordWrap/>
      </w:pPr>
      <w:r>
        <w:br w:type="page"/>
      </w:r>
    </w:p>
    <w:p w14:paraId="5F12C1C3" w14:textId="77777777" w:rsidR="005A6814" w:rsidRPr="00F80B6A" w:rsidRDefault="005A6814" w:rsidP="00AF4E39">
      <w:pPr>
        <w:pStyle w:val="1"/>
        <w:spacing w:after="120"/>
      </w:pPr>
      <w:bookmarkStart w:id="75" w:name="_Toc234417381"/>
      <w:r w:rsidRPr="00931954">
        <w:rPr>
          <w:rFonts w:hint="eastAsia"/>
        </w:rPr>
        <w:lastRenderedPageBreak/>
        <w:t>シングルサインオン</w:t>
      </w:r>
      <w:bookmarkEnd w:id="60"/>
      <w:bookmarkEnd w:id="66"/>
      <w:bookmarkEnd w:id="75"/>
    </w:p>
    <w:p w14:paraId="6DA04B40" w14:textId="77777777" w:rsidR="005A6814" w:rsidRDefault="005A6814" w:rsidP="00AF4E39">
      <w:pPr>
        <w:pStyle w:val="2"/>
        <w:spacing w:after="120"/>
        <w:rPr>
          <w:lang w:eastAsia="ja-JP"/>
        </w:rPr>
      </w:pPr>
      <w:bookmarkStart w:id="76" w:name="_Toc164341333"/>
      <w:bookmarkStart w:id="77" w:name="_Toc234417382"/>
      <w:r>
        <w:rPr>
          <w:rFonts w:hint="eastAsia"/>
          <w:lang w:eastAsia="ja-JP"/>
        </w:rPr>
        <w:t>Webブラウザからのシングルサインオン</w:t>
      </w:r>
      <w:bookmarkEnd w:id="76"/>
      <w:bookmarkEnd w:id="77"/>
    </w:p>
    <w:p w14:paraId="3973C84B" w14:textId="166E9ABA" w:rsidR="005A6814" w:rsidRDefault="005A6814" w:rsidP="005A6814">
      <w:r>
        <w:rPr>
          <w:rFonts w:hint="eastAsia"/>
        </w:rPr>
        <w:t>Webブラウザからシングルサインオンを行う場合は</w:t>
      </w:r>
      <w:r w:rsidR="00CB0E66">
        <w:rPr>
          <w:rFonts w:hint="eastAsia"/>
        </w:rPr>
        <w:t>Okta</w:t>
      </w:r>
      <w:r>
        <w:rPr>
          <w:rFonts w:hint="eastAsia"/>
        </w:rPr>
        <w:t>から行う方法、Proselfから行う方法の2通りがあります。</w:t>
      </w:r>
    </w:p>
    <w:p w14:paraId="29D7AA68" w14:textId="77777777" w:rsidR="005A6814" w:rsidRPr="00F171A9" w:rsidRDefault="005A6814" w:rsidP="005A6814"/>
    <w:p w14:paraId="51B1245B" w14:textId="07E1406D" w:rsidR="005A6814" w:rsidRDefault="006229EB" w:rsidP="00AF4E39">
      <w:pPr>
        <w:pStyle w:val="3"/>
        <w:spacing w:after="120"/>
      </w:pPr>
      <w:bookmarkStart w:id="78" w:name="_Entra_IDからのシングルサインオン(IdP_Initiated)"/>
      <w:bookmarkStart w:id="79" w:name="_Toc135225427"/>
      <w:bookmarkStart w:id="80" w:name="_Toc164341334"/>
      <w:bookmarkStart w:id="81" w:name="_Toc234417383"/>
      <w:bookmarkEnd w:id="78"/>
      <w:r>
        <w:rPr>
          <w:rFonts w:hint="eastAsia"/>
        </w:rPr>
        <w:t>Okta</w:t>
      </w:r>
      <w:r w:rsidR="005A6814" w:rsidRPr="00473046">
        <w:t>からのシングルサインオン(IdP Initiated)</w:t>
      </w:r>
      <w:bookmarkEnd w:id="79"/>
      <w:bookmarkEnd w:id="80"/>
      <w:bookmarkEnd w:id="81"/>
    </w:p>
    <w:p w14:paraId="13CCA954" w14:textId="77777777" w:rsidR="00B93843" w:rsidRDefault="00B93843" w:rsidP="00B93843">
      <w:pPr>
        <w:pStyle w:val="af5"/>
        <w:numPr>
          <w:ilvl w:val="0"/>
          <w:numId w:val="9"/>
        </w:numPr>
        <w:ind w:leftChars="0"/>
      </w:pPr>
      <w:r w:rsidRPr="00D63AEA">
        <w:t>事前に「</w:t>
      </w:r>
      <w:hyperlink w:anchor="_SAML設定_1" w:history="1">
        <w:r w:rsidRPr="00D63AEA">
          <w:rPr>
            <w:rStyle w:val="af0"/>
          </w:rPr>
          <w:t>2.2.</w:t>
        </w:r>
        <w:r w:rsidR="00B64287">
          <w:rPr>
            <w:rStyle w:val="af0"/>
          </w:rPr>
          <w:t>2</w:t>
        </w:r>
        <w:r w:rsidRPr="00D63AEA">
          <w:rPr>
            <w:rStyle w:val="af0"/>
          </w:rPr>
          <w:t>.SAML設定</w:t>
        </w:r>
      </w:hyperlink>
      <w:r w:rsidRPr="00D63AEA">
        <w:t>」で「IdP Initiated SSO」を「on」に設定しておく必要があります。</w:t>
      </w:r>
    </w:p>
    <w:p w14:paraId="2D88AF11" w14:textId="77777777" w:rsidR="00B93843" w:rsidRDefault="00B93843" w:rsidP="005A6814"/>
    <w:p w14:paraId="6FB0F7D0" w14:textId="6ECE12E0" w:rsidR="005A6814" w:rsidRPr="00506025" w:rsidRDefault="005A6814" w:rsidP="005A6814">
      <w:pPr>
        <w:rPr>
          <w:lang w:eastAsia="ar-SA"/>
        </w:rPr>
      </w:pPr>
      <w:r>
        <w:rPr>
          <w:rFonts w:hint="eastAsia"/>
        </w:rPr>
        <w:t>Webブラウザで「</w:t>
      </w:r>
      <w:r w:rsidR="00F171A9" w:rsidRPr="00F171A9">
        <w:t>https://login.okta.com/</w:t>
      </w:r>
      <w:r>
        <w:rPr>
          <w:rFonts w:hint="eastAsia"/>
        </w:rPr>
        <w:t>」にアクセスし、</w:t>
      </w:r>
      <w:r w:rsidRPr="00B95844">
        <w:rPr>
          <w:rFonts w:hint="eastAsia"/>
        </w:rPr>
        <w:t>「</w:t>
      </w:r>
      <w:hyperlink w:anchor="_シングルサインオン" w:history="1">
        <w:r w:rsidR="00F35BB9" w:rsidRPr="00F35BB9">
          <w:rPr>
            <w:rStyle w:val="af0"/>
          </w:rPr>
          <w:t>4.1.</w:t>
        </w:r>
        <w:r w:rsidRPr="00F35BB9">
          <w:rPr>
            <w:rStyle w:val="af0"/>
          </w:rPr>
          <w:t>ユーザー</w:t>
        </w:r>
        <w:r w:rsidR="00F35BB9" w:rsidRPr="00F35BB9">
          <w:rPr>
            <w:rStyle w:val="af0"/>
          </w:rPr>
          <w:t>/</w:t>
        </w:r>
        <w:r w:rsidRPr="00F35BB9">
          <w:rPr>
            <w:rStyle w:val="af0"/>
          </w:rPr>
          <w:t>グループの割り当て</w:t>
        </w:r>
      </w:hyperlink>
      <w:r w:rsidRPr="00B95844">
        <w:t>」</w:t>
      </w:r>
      <w:r>
        <w:rPr>
          <w:rFonts w:hint="eastAsia"/>
        </w:rPr>
        <w:t>で割り当てたユーザーで</w:t>
      </w:r>
      <w:r w:rsidR="00F171A9">
        <w:rPr>
          <w:rFonts w:hint="eastAsia"/>
        </w:rPr>
        <w:t>Okta</w:t>
      </w:r>
      <w:r>
        <w:rPr>
          <w:rFonts w:hint="eastAsia"/>
        </w:rPr>
        <w:t>にサインインします。</w:t>
      </w:r>
    </w:p>
    <w:p w14:paraId="322353CB" w14:textId="77777777" w:rsidR="00A00EA6" w:rsidRDefault="00A00EA6" w:rsidP="00A00EA6">
      <w:pPr>
        <w:jc w:val="center"/>
      </w:pPr>
      <w:r>
        <w:rPr>
          <w:noProof/>
        </w:rPr>
        <w:drawing>
          <wp:inline distT="0" distB="0" distL="0" distR="0" wp14:anchorId="43509CDB" wp14:editId="069E5E25">
            <wp:extent cx="5400000" cy="2346570"/>
            <wp:effectExtent l="19050" t="19050" r="10795" b="15875"/>
            <wp:docPr id="19841699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173157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3465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052609A" w14:textId="77777777" w:rsidR="00A00EA6" w:rsidRPr="00C4594B" w:rsidRDefault="00A00EA6" w:rsidP="00A00EA6">
      <w:pPr>
        <w:jc w:val="center"/>
      </w:pPr>
      <w:r>
        <w:rPr>
          <w:rFonts w:hint="eastAsia"/>
          <w:b/>
          <w:bCs/>
        </w:rPr>
        <w:t>Okta</w:t>
      </w:r>
      <w:r w:rsidRPr="008E1FC9">
        <w:rPr>
          <w:rFonts w:hint="eastAsia"/>
          <w:b/>
          <w:bCs/>
        </w:rPr>
        <w:t>サインイン</w:t>
      </w:r>
    </w:p>
    <w:p w14:paraId="00B9F541" w14:textId="77777777" w:rsidR="005A6814" w:rsidRDefault="005A6814" w:rsidP="005A6814"/>
    <w:p w14:paraId="790274B5" w14:textId="10B9AC07" w:rsidR="005A6814" w:rsidRDefault="005A6814" w:rsidP="005A6814">
      <w:r>
        <w:rPr>
          <w:rFonts w:hint="eastAsia"/>
        </w:rPr>
        <w:t>ダッシュボードよりアプリケーションをクリックします。</w:t>
      </w:r>
    </w:p>
    <w:p w14:paraId="6E444980" w14:textId="77777777" w:rsidR="005A6814" w:rsidRDefault="005A6814" w:rsidP="005A6814">
      <w:r>
        <w:rPr>
          <w:rFonts w:hint="eastAsia"/>
        </w:rPr>
        <w:t>ここでは「</w:t>
      </w:r>
      <w:hyperlink w:anchor="_アプリケーションの作成" w:history="1">
        <w:r w:rsidRPr="00407016">
          <w:rPr>
            <w:rStyle w:val="af0"/>
            <w:rFonts w:hint="eastAsia"/>
          </w:rPr>
          <w:t>2.1.1.アプリケーションの作成</w:t>
        </w:r>
      </w:hyperlink>
      <w:r>
        <w:rPr>
          <w:rFonts w:hint="eastAsia"/>
        </w:rPr>
        <w:t>」にて作成した「Proself」をクリックします。</w:t>
      </w:r>
    </w:p>
    <w:p w14:paraId="63C3F7E8" w14:textId="7CB29918" w:rsidR="002B79FF" w:rsidRDefault="002B79FF" w:rsidP="00812629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6AA81D96" wp14:editId="59A7CEE6">
                <wp:simplePos x="0" y="0"/>
                <wp:positionH relativeFrom="margin">
                  <wp:posOffset>2028825</wp:posOffset>
                </wp:positionH>
                <wp:positionV relativeFrom="paragraph">
                  <wp:posOffset>733425</wp:posOffset>
                </wp:positionV>
                <wp:extent cx="720000" cy="720000"/>
                <wp:effectExtent l="0" t="0" r="23495" b="23495"/>
                <wp:wrapNone/>
                <wp:docPr id="1083857609" name="正方形/長方形 1083857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E1F28" id="正方形/長方形 1083857609" o:spid="_x0000_s1026" style="position:absolute;margin-left:159.75pt;margin-top:57.75pt;width:56.7pt;height:56.7pt;z-index:25208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4231092" wp14:editId="128A02CE">
            <wp:extent cx="5400000" cy="1922970"/>
            <wp:effectExtent l="19050" t="19050" r="10795" b="20320"/>
            <wp:docPr id="170382008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820085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9229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BD95F9" w14:textId="048698FD" w:rsidR="00812629" w:rsidRDefault="00812629" w:rsidP="00812629">
      <w:pPr>
        <w:jc w:val="center"/>
      </w:pPr>
      <w:r>
        <w:rPr>
          <w:rFonts w:hint="eastAsia"/>
          <w:b/>
          <w:bCs/>
        </w:rPr>
        <w:t>ダッシュボード</w:t>
      </w:r>
    </w:p>
    <w:p w14:paraId="66809757" w14:textId="691482C2" w:rsidR="00160493" w:rsidRDefault="00160493">
      <w:pPr>
        <w:wordWrap/>
      </w:pPr>
    </w:p>
    <w:p w14:paraId="4BEB3A0B" w14:textId="77777777" w:rsidR="00CD357D" w:rsidRDefault="00CD357D">
      <w:pPr>
        <w:wordWrap/>
      </w:pPr>
      <w:r>
        <w:br w:type="page"/>
      </w:r>
    </w:p>
    <w:p w14:paraId="6E3AD84B" w14:textId="1C2ED698" w:rsidR="005A6814" w:rsidRDefault="005A6814" w:rsidP="005A6814">
      <w:r>
        <w:rPr>
          <w:rFonts w:hint="eastAsia"/>
        </w:rPr>
        <w:lastRenderedPageBreak/>
        <w:t>Proself</w:t>
      </w:r>
      <w:r w:rsidRPr="0099119B">
        <w:rPr>
          <w:rFonts w:hint="eastAsia"/>
        </w:rPr>
        <w:t>ログイン後の画面が</w:t>
      </w:r>
      <w:r>
        <w:rPr>
          <w:rFonts w:hint="eastAsia"/>
        </w:rPr>
        <w:t>表示されます。</w:t>
      </w:r>
    </w:p>
    <w:p w14:paraId="09D13ADE" w14:textId="655C9E9F" w:rsidR="00A73AE8" w:rsidRDefault="00A73AE8" w:rsidP="00A73AE8">
      <w:pPr>
        <w:jc w:val="center"/>
      </w:pPr>
      <w:r w:rsidRPr="00A73AE8">
        <w:rPr>
          <w:noProof/>
        </w:rPr>
        <w:drawing>
          <wp:inline distT="0" distB="0" distL="0" distR="0" wp14:anchorId="2D3E36F8" wp14:editId="0A12F5AD">
            <wp:extent cx="5400000" cy="1241907"/>
            <wp:effectExtent l="19050" t="19050" r="10795" b="15875"/>
            <wp:docPr id="84893684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936846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2419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80F2BD" w14:textId="77777777" w:rsidR="005A6814" w:rsidRDefault="005A6814" w:rsidP="005A6814">
      <w:pPr>
        <w:jc w:val="center"/>
        <w:rPr>
          <w:b/>
          <w:bCs/>
          <w:lang w:eastAsia="ar-SA"/>
        </w:rPr>
      </w:pPr>
      <w:r>
        <w:rPr>
          <w:rFonts w:hint="eastAsia"/>
          <w:b/>
          <w:bCs/>
        </w:rPr>
        <w:t>ログイン後の画面(</w:t>
      </w:r>
      <w:r w:rsidRPr="00506025">
        <w:rPr>
          <w:rFonts w:hint="eastAsia"/>
          <w:b/>
          <w:bCs/>
          <w:lang w:eastAsia="ar-SA"/>
        </w:rPr>
        <w:t>ファイル一覧</w:t>
      </w:r>
      <w:r>
        <w:rPr>
          <w:rFonts w:hint="eastAsia"/>
          <w:b/>
          <w:bCs/>
        </w:rPr>
        <w:t>)</w:t>
      </w:r>
    </w:p>
    <w:p w14:paraId="23ECF9A7" w14:textId="77777777" w:rsidR="005A6814" w:rsidRDefault="005A6814" w:rsidP="005A6814">
      <w:pPr>
        <w:rPr>
          <w:lang w:eastAsia="ar-SA"/>
        </w:rPr>
      </w:pPr>
      <w:bookmarkStart w:id="82" w:name="_Toc135225428"/>
    </w:p>
    <w:p w14:paraId="55324FF6" w14:textId="77777777" w:rsidR="005A6814" w:rsidRDefault="005A6814" w:rsidP="00AF4E39">
      <w:pPr>
        <w:pStyle w:val="3"/>
        <w:spacing w:after="120"/>
      </w:pPr>
      <w:bookmarkStart w:id="83" w:name="_Toc164341335"/>
      <w:bookmarkStart w:id="84" w:name="_Toc234417384"/>
      <w:r w:rsidRPr="00473046">
        <w:t>Proselfからのシングルサインオン(SP initiated)</w:t>
      </w:r>
      <w:bookmarkEnd w:id="82"/>
      <w:bookmarkEnd w:id="83"/>
      <w:bookmarkEnd w:id="84"/>
    </w:p>
    <w:p w14:paraId="671CEA03" w14:textId="77777777" w:rsidR="00696283" w:rsidRDefault="00696283" w:rsidP="00696283">
      <w:r>
        <w:rPr>
          <w:rFonts w:hint="eastAsia"/>
        </w:rPr>
        <w:t>「</w:t>
      </w:r>
      <w:r w:rsidRPr="00FB1165">
        <w:rPr>
          <w:lang w:eastAsia="ar-SA"/>
        </w:rPr>
        <w:t>http</w:t>
      </w:r>
      <w:r>
        <w:rPr>
          <w:rFonts w:hint="cs"/>
          <w:lang w:eastAsia="ar-SA"/>
        </w:rPr>
        <w:t>s</w:t>
      </w:r>
      <w:r w:rsidRPr="00FB1165">
        <w:rPr>
          <w:lang w:eastAsia="ar-SA"/>
        </w:rPr>
        <w:t>://[サーバーアドレス]/</w:t>
      </w:r>
      <w:r>
        <w:rPr>
          <w:rFonts w:hint="eastAsia"/>
        </w:rPr>
        <w:t>」にアクセスします。</w:t>
      </w:r>
    </w:p>
    <w:p w14:paraId="5B4A6EEC" w14:textId="77777777" w:rsidR="00696283" w:rsidRDefault="00696283" w:rsidP="00696283">
      <w:pPr>
        <w:pStyle w:val="af5"/>
        <w:numPr>
          <w:ilvl w:val="0"/>
          <w:numId w:val="2"/>
        </w:numPr>
        <w:wordWrap/>
        <w:adjustRightInd w:val="0"/>
        <w:snapToGrid w:val="0"/>
        <w:ind w:leftChars="0"/>
        <w:rPr>
          <w:lang w:eastAsia="ar-SA"/>
        </w:rPr>
      </w:pPr>
      <w:r>
        <w:rPr>
          <w:lang w:eastAsia="ar-SA"/>
        </w:rPr>
        <w:t>[サーバーアドレス]には Proself をインストールしたサーバーの IP アドレスまたはFQDN(完全修飾ドメイン名)を入力し</w:t>
      </w:r>
      <w:r>
        <w:rPr>
          <w:rFonts w:hint="eastAsia"/>
        </w:rPr>
        <w:t>ます</w:t>
      </w:r>
      <w:r>
        <w:rPr>
          <w:lang w:eastAsia="ar-SA"/>
        </w:rPr>
        <w:t>。</w:t>
      </w:r>
    </w:p>
    <w:p w14:paraId="518E3AE9" w14:textId="77777777" w:rsidR="00696283" w:rsidRDefault="00696283" w:rsidP="00696283">
      <w:pPr>
        <w:rPr>
          <w:lang w:eastAsia="ar-SA"/>
        </w:rPr>
      </w:pPr>
    </w:p>
    <w:p w14:paraId="5876DB0E" w14:textId="77777777" w:rsidR="00696283" w:rsidRDefault="00696283" w:rsidP="00696283">
      <w:r w:rsidRPr="00BB3E05">
        <w:t>SAML認証オプション設定</w:t>
      </w:r>
      <w:r>
        <w:rPr>
          <w:rFonts w:hint="eastAsia"/>
        </w:rPr>
        <w:t>において「</w:t>
      </w:r>
      <w:r w:rsidRPr="00560E63">
        <w:rPr>
          <w:rFonts w:hint="eastAsia"/>
        </w:rPr>
        <w:t>認証サーバー</w:t>
      </w:r>
      <w:r>
        <w:rPr>
          <w:rFonts w:hint="eastAsia"/>
        </w:rPr>
        <w:t>への</w:t>
      </w:r>
      <w:r w:rsidRPr="00560E63">
        <w:rPr>
          <w:rFonts w:hint="eastAsia"/>
        </w:rPr>
        <w:t>自動リダイレクト</w:t>
      </w:r>
      <w:r>
        <w:rPr>
          <w:rFonts w:hint="eastAsia"/>
        </w:rPr>
        <w:t>設定」を有効としていない場合は以下のようにProselfのログイン画面が表示されますので、シングルサインオンをクリックします。</w:t>
      </w:r>
    </w:p>
    <w:p w14:paraId="62BE7CD4" w14:textId="77777777" w:rsidR="00696283" w:rsidRDefault="00696283" w:rsidP="00696283">
      <w:pPr>
        <w:jc w:val="center"/>
        <w:rPr>
          <w:lang w:eastAsia="ar-S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272DCAF1" wp14:editId="22CF36ED">
                <wp:simplePos x="0" y="0"/>
                <wp:positionH relativeFrom="margin">
                  <wp:posOffset>3415665</wp:posOffset>
                </wp:positionH>
                <wp:positionV relativeFrom="paragraph">
                  <wp:posOffset>2339975</wp:posOffset>
                </wp:positionV>
                <wp:extent cx="952500" cy="200025"/>
                <wp:effectExtent l="0" t="0" r="19050" b="28575"/>
                <wp:wrapNone/>
                <wp:docPr id="3762169" name="正方形/長方形 3762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85C90" id="正方形/長方形 3762169" o:spid="_x0000_s1026" style="position:absolute;margin-left:268.95pt;margin-top:184.25pt;width:75pt;height:15.75pt;z-index:25206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" filled="f" strokecolor="red" strokeweight="2pt">
                <w10:wrap anchorx="margin"/>
              </v:rect>
            </w:pict>
          </mc:Fallback>
        </mc:AlternateContent>
      </w:r>
      <w:r w:rsidRPr="005D7D5E">
        <w:rPr>
          <w:noProof/>
        </w:rPr>
        <w:drawing>
          <wp:inline distT="0" distB="0" distL="0" distR="0" wp14:anchorId="027ADE7E" wp14:editId="3EB64AAF">
            <wp:extent cx="2880000" cy="2859671"/>
            <wp:effectExtent l="19050" t="19050" r="15875" b="17145"/>
            <wp:docPr id="435334395" name="図 435334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5967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C7BB90" w14:textId="77777777" w:rsidR="00696283" w:rsidRPr="006F2DD5" w:rsidRDefault="00696283" w:rsidP="00696283">
      <w:pPr>
        <w:jc w:val="center"/>
        <w:rPr>
          <w:b/>
          <w:bCs/>
        </w:rPr>
      </w:pPr>
      <w:r w:rsidRPr="006F2DD5">
        <w:rPr>
          <w:rFonts w:hint="eastAsia"/>
          <w:b/>
          <w:bCs/>
        </w:rPr>
        <w:t>ログイン画面</w:t>
      </w:r>
    </w:p>
    <w:p w14:paraId="49736864" w14:textId="77777777" w:rsidR="00696283" w:rsidRDefault="00696283" w:rsidP="00696283"/>
    <w:p w14:paraId="701D1BB4" w14:textId="77777777" w:rsidR="00176994" w:rsidRDefault="00176994">
      <w:pPr>
        <w:wordWrap/>
      </w:pPr>
      <w:r>
        <w:br w:type="page"/>
      </w:r>
    </w:p>
    <w:p w14:paraId="6B789F70" w14:textId="77F866B6" w:rsidR="00696283" w:rsidRDefault="00696283" w:rsidP="00696283">
      <w:r>
        <w:rPr>
          <w:rFonts w:hint="eastAsia"/>
        </w:rPr>
        <w:lastRenderedPageBreak/>
        <w:t>Okta</w:t>
      </w:r>
      <w:r w:rsidRPr="0051547E">
        <w:rPr>
          <w:lang w:eastAsia="ar-SA"/>
        </w:rPr>
        <w:t>にサインインしていない場合はサインインページが表示されますので</w:t>
      </w:r>
      <w:r>
        <w:rPr>
          <w:rFonts w:hint="eastAsia"/>
        </w:rPr>
        <w:t>、</w:t>
      </w:r>
      <w:r w:rsidR="006F3880" w:rsidRPr="00B95844">
        <w:rPr>
          <w:rFonts w:hint="eastAsia"/>
        </w:rPr>
        <w:t>「</w:t>
      </w:r>
      <w:hyperlink w:anchor="_シングルサインオン" w:history="1">
        <w:r w:rsidR="006F3880" w:rsidRPr="00F35BB9">
          <w:rPr>
            <w:rStyle w:val="af0"/>
          </w:rPr>
          <w:t>4.1.ユーザー/グループの割り当て</w:t>
        </w:r>
      </w:hyperlink>
      <w:r w:rsidR="006F3880" w:rsidRPr="00B95844">
        <w:t>」</w:t>
      </w:r>
      <w:r w:rsidRPr="00D7662A">
        <w:t>で割り当てたユーザーで</w:t>
      </w:r>
      <w:r>
        <w:rPr>
          <w:rFonts w:hint="eastAsia"/>
        </w:rPr>
        <w:t>Okta</w:t>
      </w:r>
      <w:r w:rsidRPr="00D7662A">
        <w:t>に</w:t>
      </w:r>
      <w:r>
        <w:rPr>
          <w:rFonts w:hint="eastAsia"/>
        </w:rPr>
        <w:t>サインイン</w:t>
      </w:r>
      <w:r w:rsidRPr="00D7662A">
        <w:t>し</w:t>
      </w:r>
      <w:r>
        <w:rPr>
          <w:rFonts w:hint="eastAsia"/>
        </w:rPr>
        <w:t>ます</w:t>
      </w:r>
      <w:r w:rsidRPr="00D7662A">
        <w:t>。</w:t>
      </w:r>
    </w:p>
    <w:p w14:paraId="61C51A5F" w14:textId="3BB5BB1D" w:rsidR="006B1608" w:rsidRDefault="006B1608" w:rsidP="00696283">
      <w:pPr>
        <w:jc w:val="center"/>
      </w:pPr>
      <w:r>
        <w:rPr>
          <w:noProof/>
        </w:rPr>
        <w:drawing>
          <wp:inline distT="0" distB="0" distL="0" distR="0" wp14:anchorId="45D80EDE" wp14:editId="16B5776C">
            <wp:extent cx="5400000" cy="2346570"/>
            <wp:effectExtent l="19050" t="19050" r="10795" b="15875"/>
            <wp:docPr id="139017315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173157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3465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1083D9" w14:textId="77777777" w:rsidR="00696283" w:rsidRPr="00C4594B" w:rsidRDefault="00696283" w:rsidP="00696283">
      <w:pPr>
        <w:jc w:val="center"/>
      </w:pPr>
      <w:r>
        <w:rPr>
          <w:rFonts w:hint="eastAsia"/>
          <w:b/>
          <w:bCs/>
        </w:rPr>
        <w:t>Okta</w:t>
      </w:r>
      <w:r w:rsidRPr="008E1FC9">
        <w:rPr>
          <w:rFonts w:hint="eastAsia"/>
          <w:b/>
          <w:bCs/>
        </w:rPr>
        <w:t>サインイン</w:t>
      </w:r>
    </w:p>
    <w:p w14:paraId="449F1DC2" w14:textId="77777777" w:rsidR="00696283" w:rsidRDefault="00696283" w:rsidP="00696283"/>
    <w:p w14:paraId="2745741E" w14:textId="0E4F5A33" w:rsidR="00696283" w:rsidRDefault="00A21F1C" w:rsidP="00696283">
      <w:r>
        <w:rPr>
          <w:rFonts w:hint="eastAsia"/>
        </w:rPr>
        <w:t>Proself</w:t>
      </w:r>
      <w:r w:rsidRPr="0099119B">
        <w:rPr>
          <w:rFonts w:hint="eastAsia"/>
        </w:rPr>
        <w:t>ログイン後の画面が</w:t>
      </w:r>
      <w:r>
        <w:rPr>
          <w:rFonts w:hint="eastAsia"/>
        </w:rPr>
        <w:t>表示されます。</w:t>
      </w:r>
    </w:p>
    <w:p w14:paraId="26E75ED8" w14:textId="6C1AFA70" w:rsidR="00E93B33" w:rsidRDefault="00E93B33" w:rsidP="00696283">
      <w:pPr>
        <w:jc w:val="center"/>
      </w:pPr>
      <w:r w:rsidRPr="00E93B33">
        <w:rPr>
          <w:noProof/>
        </w:rPr>
        <w:drawing>
          <wp:inline distT="0" distB="0" distL="0" distR="0" wp14:anchorId="62069040" wp14:editId="4555A529">
            <wp:extent cx="5400000" cy="1241907"/>
            <wp:effectExtent l="19050" t="19050" r="10795" b="15875"/>
            <wp:docPr id="140204078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040784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2419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D4735E4" w14:textId="77777777" w:rsidR="00696283" w:rsidRDefault="00696283" w:rsidP="00696283">
      <w:pPr>
        <w:jc w:val="center"/>
        <w:rPr>
          <w:b/>
          <w:bCs/>
        </w:rPr>
      </w:pPr>
      <w:r>
        <w:rPr>
          <w:rFonts w:hint="eastAsia"/>
          <w:b/>
          <w:bCs/>
        </w:rPr>
        <w:t>ログイン後の画面(</w:t>
      </w:r>
      <w:r w:rsidRPr="00506025">
        <w:rPr>
          <w:rFonts w:hint="eastAsia"/>
          <w:b/>
          <w:bCs/>
          <w:lang w:eastAsia="ar-SA"/>
        </w:rPr>
        <w:t>ファイル一覧</w:t>
      </w:r>
      <w:r>
        <w:rPr>
          <w:rFonts w:hint="eastAsia"/>
          <w:b/>
          <w:bCs/>
        </w:rPr>
        <w:t>)</w:t>
      </w:r>
    </w:p>
    <w:p w14:paraId="62F6CA54" w14:textId="77777777" w:rsidR="00B65FD5" w:rsidRDefault="00B65FD5">
      <w:pPr>
        <w:wordWrap/>
      </w:pPr>
    </w:p>
    <w:p w14:paraId="0785922F" w14:textId="2B7C979D" w:rsidR="00193EAF" w:rsidRDefault="00193EAF">
      <w:pPr>
        <w:wordWrap/>
      </w:pPr>
      <w:r>
        <w:br w:type="page"/>
      </w:r>
    </w:p>
    <w:p w14:paraId="537801AB" w14:textId="77777777" w:rsidR="005A6814" w:rsidRDefault="005A6814" w:rsidP="00AF4E39">
      <w:pPr>
        <w:pStyle w:val="2"/>
        <w:spacing w:after="120"/>
        <w:rPr>
          <w:lang w:eastAsia="ja-JP"/>
        </w:rPr>
      </w:pPr>
      <w:bookmarkStart w:id="85" w:name="_Toc164341336"/>
      <w:bookmarkStart w:id="86" w:name="_Toc234417385"/>
      <w:r>
        <w:rPr>
          <w:rFonts w:hint="eastAsia"/>
          <w:lang w:eastAsia="ja-JP"/>
        </w:rPr>
        <w:lastRenderedPageBreak/>
        <w:t>Proself Clientからのシングルサインオン</w:t>
      </w:r>
      <w:bookmarkEnd w:id="85"/>
      <w:bookmarkEnd w:id="86"/>
    </w:p>
    <w:p w14:paraId="3DE4CC9F" w14:textId="77777777" w:rsidR="005A6814" w:rsidRDefault="005A6814" w:rsidP="005A6814">
      <w:r>
        <w:rPr>
          <w:rFonts w:hint="eastAsia"/>
        </w:rPr>
        <w:t>Proself Ver5.70、SAML認証オプションVer5.70、Proself Client Ver2.50よりProself Clientからのシングルサインオンが可能です。</w:t>
      </w:r>
    </w:p>
    <w:p w14:paraId="0D8ABEE4" w14:textId="77777777" w:rsidR="005A6814" w:rsidRPr="00DF65B2" w:rsidRDefault="005A6814" w:rsidP="00531672">
      <w:pPr>
        <w:pStyle w:val="af5"/>
        <w:numPr>
          <w:ilvl w:val="0"/>
          <w:numId w:val="2"/>
        </w:numPr>
        <w:wordWrap/>
        <w:adjustRightInd w:val="0"/>
        <w:snapToGrid w:val="0"/>
        <w:ind w:leftChars="0"/>
      </w:pPr>
      <w:r>
        <w:rPr>
          <w:rFonts w:hint="eastAsia"/>
        </w:rPr>
        <w:t>Webブラウザと異なり、</w:t>
      </w:r>
      <w:r w:rsidRPr="00473046">
        <w:t>Proselfからのシングルサインオン(SP initiated)</w:t>
      </w:r>
      <w:r>
        <w:rPr>
          <w:rFonts w:hint="eastAsia"/>
        </w:rPr>
        <w:t>のみ可能です。</w:t>
      </w:r>
    </w:p>
    <w:p w14:paraId="1EC9DD1D" w14:textId="77777777" w:rsidR="001B4BF8" w:rsidRDefault="001B4BF8">
      <w:pPr>
        <w:wordWrap/>
      </w:pPr>
    </w:p>
    <w:p w14:paraId="4134626C" w14:textId="77777777" w:rsidR="005A6814" w:rsidRDefault="005A6814" w:rsidP="005A6814">
      <w:r>
        <w:rPr>
          <w:rFonts w:hint="eastAsia"/>
        </w:rPr>
        <w:t>Proself</w:t>
      </w:r>
      <w:r>
        <w:t xml:space="preserve"> Client</w:t>
      </w:r>
      <w:r>
        <w:rPr>
          <w:rFonts w:hint="eastAsia"/>
        </w:rPr>
        <w:t>の接続先を作成または編集します。</w:t>
      </w:r>
    </w:p>
    <w:p w14:paraId="11B0AE9E" w14:textId="77777777" w:rsidR="005A6814" w:rsidRDefault="001B4BF8" w:rsidP="005A6814">
      <w:pPr>
        <w:jc w:val="center"/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1D9387D" wp14:editId="7558D69E">
                <wp:simplePos x="0" y="0"/>
                <wp:positionH relativeFrom="margin">
                  <wp:posOffset>3377565</wp:posOffset>
                </wp:positionH>
                <wp:positionV relativeFrom="paragraph">
                  <wp:posOffset>2802255</wp:posOffset>
                </wp:positionV>
                <wp:extent cx="638175" cy="142875"/>
                <wp:effectExtent l="0" t="0" r="28575" b="28575"/>
                <wp:wrapNone/>
                <wp:docPr id="344" name="正方形/長方形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D2CB0" id="正方形/長方形 344" o:spid="_x0000_s1026" style="position:absolute;left:0;text-align:left;margin-left:265.95pt;margin-top:220.65pt;width:50.25pt;height:11.2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" filled="f" strokecolor="red" strokeweight="2pt">
                <w10:wrap anchorx="margin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C2E68FA" wp14:editId="4B7E2925">
                <wp:simplePos x="0" y="0"/>
                <wp:positionH relativeFrom="margin">
                  <wp:posOffset>1967865</wp:posOffset>
                </wp:positionH>
                <wp:positionV relativeFrom="paragraph">
                  <wp:posOffset>1194435</wp:posOffset>
                </wp:positionV>
                <wp:extent cx="1332000" cy="200025"/>
                <wp:effectExtent l="0" t="0" r="20955" b="28575"/>
                <wp:wrapNone/>
                <wp:docPr id="342" name="正方形/長方形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D68B3" id="正方形/長方形 342" o:spid="_x0000_s1026" style="position:absolute;left:0;text-align:left;margin-left:154.95pt;margin-top:94.05pt;width:104.9pt;height:15.7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" filled="f" strokecolor="red" strokeweight="2pt">
                <w10:wrap anchorx="margin"/>
              </v:rect>
            </w:pict>
          </mc:Fallback>
        </mc:AlternateContent>
      </w:r>
      <w:r w:rsidR="005A6814">
        <w:rPr>
          <w:noProof/>
        </w:rPr>
        <w:drawing>
          <wp:inline distT="0" distB="0" distL="0" distR="0" wp14:anchorId="41FD40B1" wp14:editId="2BA78E62">
            <wp:extent cx="2880000" cy="2994930"/>
            <wp:effectExtent l="19050" t="19050" r="15875" b="15240"/>
            <wp:docPr id="341" name="図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ProselfClient接続先の設定.bmp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9949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278DA8" w14:textId="77777777" w:rsidR="005A6814" w:rsidRDefault="005A6814" w:rsidP="005A6814">
      <w:pPr>
        <w:jc w:val="center"/>
        <w:rPr>
          <w:b/>
        </w:rPr>
      </w:pPr>
      <w:r w:rsidRPr="00DA6594">
        <w:rPr>
          <w:rFonts w:hint="eastAsia"/>
          <w:b/>
        </w:rPr>
        <w:t>接続先の設定</w:t>
      </w:r>
    </w:p>
    <w:p w14:paraId="027250F5" w14:textId="77777777" w:rsidR="005A6814" w:rsidRDefault="005A6814" w:rsidP="005A6814"/>
    <w:p w14:paraId="76988232" w14:textId="77777777" w:rsidR="005A6814" w:rsidRDefault="005A6814" w:rsidP="005A6814">
      <w:r>
        <w:rPr>
          <w:rFonts w:hint="eastAsia"/>
        </w:rPr>
        <w:t>Proself</w:t>
      </w:r>
      <w:r>
        <w:t xml:space="preserve"> Client</w:t>
      </w:r>
      <w:r>
        <w:rPr>
          <w:rFonts w:hint="eastAsia"/>
        </w:rPr>
        <w:t>の接続先の設定においては以下を設定します。</w:t>
      </w:r>
    </w:p>
    <w:tbl>
      <w:tblPr>
        <w:tblStyle w:val="af1"/>
        <w:tblW w:w="5000" w:type="pct"/>
        <w:jc w:val="center"/>
        <w:tblLook w:val="04A0" w:firstRow="1" w:lastRow="0" w:firstColumn="1" w:lastColumn="0" w:noHBand="0" w:noVBand="1"/>
      </w:tblPr>
      <w:tblGrid>
        <w:gridCol w:w="3681"/>
        <w:gridCol w:w="6775"/>
      </w:tblGrid>
      <w:tr w:rsidR="005A6814" w14:paraId="555F752F" w14:textId="77777777" w:rsidTr="001B4BF8">
        <w:trPr>
          <w:tblHeader/>
          <w:jc w:val="center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3C7A509" w14:textId="77777777" w:rsidR="005A6814" w:rsidRDefault="005A6814" w:rsidP="00B8203E">
            <w:r>
              <w:rPr>
                <w:rFonts w:hint="eastAsia"/>
              </w:rPr>
              <w:t>項目</w:t>
            </w: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D133831" w14:textId="77777777" w:rsidR="005A6814" w:rsidRDefault="005A6814" w:rsidP="00B8203E">
            <w:r>
              <w:rPr>
                <w:rFonts w:hint="eastAsia"/>
              </w:rPr>
              <w:t>入力内容</w:t>
            </w:r>
          </w:p>
        </w:tc>
      </w:tr>
      <w:tr w:rsidR="005A6814" w14:paraId="425D8473" w14:textId="77777777" w:rsidTr="001B4BF8">
        <w:trPr>
          <w:jc w:val="center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6D8E" w14:textId="77777777" w:rsidR="005A6814" w:rsidRDefault="005A6814" w:rsidP="00B8203E">
            <w:r>
              <w:rPr>
                <w:rFonts w:hint="eastAsia"/>
              </w:rPr>
              <w:t>接続名</w:t>
            </w: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C67D" w14:textId="77777777" w:rsidR="005A6814" w:rsidRDefault="005A6814" w:rsidP="00B8203E">
            <w:r>
              <w:rPr>
                <w:rFonts w:cs="メイリオ" w:hint="eastAsia"/>
              </w:rPr>
              <w:t>接続先の名前を入力します。</w:t>
            </w:r>
          </w:p>
        </w:tc>
      </w:tr>
      <w:tr w:rsidR="005A6814" w14:paraId="0324DBF9" w14:textId="77777777" w:rsidTr="001B4BF8">
        <w:trPr>
          <w:jc w:val="center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FDDB" w14:textId="77777777" w:rsidR="005A6814" w:rsidRPr="00A453D1" w:rsidRDefault="005A6814" w:rsidP="00B8203E">
            <w:r>
              <w:rPr>
                <w:rFonts w:hint="eastAsia"/>
              </w:rPr>
              <w:t>接続先サーバーアドレス</w:t>
            </w: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7861" w14:textId="77777777" w:rsidR="005A6814" w:rsidRDefault="005A6814" w:rsidP="00B8203E">
            <w:r>
              <w:rPr>
                <w:rFonts w:hint="eastAsia"/>
              </w:rPr>
              <w:t>以下を入力します。</w:t>
            </w:r>
          </w:p>
          <w:p w14:paraId="130FCF19" w14:textId="77777777" w:rsidR="005A6814" w:rsidRDefault="005A6814" w:rsidP="00B8203E">
            <w:r w:rsidRPr="00A453D1">
              <w:t>https://[サーバーアドレス]/</w:t>
            </w:r>
          </w:p>
          <w:p w14:paraId="6088ABDA" w14:textId="77777777" w:rsidR="005A6814" w:rsidRDefault="005A6814" w:rsidP="00B8203E">
            <w:pPr>
              <w:rPr>
                <w:lang w:eastAsia="ar-SA"/>
              </w:rPr>
            </w:pPr>
          </w:p>
          <w:p w14:paraId="7635A5C1" w14:textId="77777777" w:rsidR="005A6814" w:rsidRPr="006C7452" w:rsidRDefault="005A6814" w:rsidP="00B8203E">
            <w:r>
              <w:rPr>
                <w:lang w:eastAsia="ar-SA"/>
              </w:rPr>
              <w:t>[サーバーアドレス]には Proself をインストールしたサーバーの IP アドレスまたはFQDN(完全修飾ドメイン名)を入力し</w:t>
            </w:r>
            <w:r>
              <w:rPr>
                <w:rFonts w:hint="eastAsia"/>
              </w:rPr>
              <w:t>ます</w:t>
            </w:r>
            <w:r>
              <w:rPr>
                <w:lang w:eastAsia="ar-SA"/>
              </w:rPr>
              <w:t>。</w:t>
            </w:r>
          </w:p>
        </w:tc>
      </w:tr>
      <w:tr w:rsidR="005A6814" w14:paraId="1B78B36E" w14:textId="77777777" w:rsidTr="001B4BF8">
        <w:trPr>
          <w:jc w:val="center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8080" w14:textId="77777777" w:rsidR="005A6814" w:rsidRDefault="005A6814" w:rsidP="00B8203E">
            <w:r>
              <w:rPr>
                <w:rFonts w:hint="eastAsia"/>
              </w:rPr>
              <w:t>ユーザーIDとパスワードを記録する</w:t>
            </w:r>
          </w:p>
        </w:tc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8C4F" w14:textId="77777777" w:rsidR="005A6814" w:rsidRDefault="005A6814" w:rsidP="00B8203E">
            <w:r>
              <w:rPr>
                <w:rFonts w:hint="eastAsia"/>
              </w:rPr>
              <w:t>チェックOFFにします。</w:t>
            </w:r>
          </w:p>
        </w:tc>
      </w:tr>
    </w:tbl>
    <w:p w14:paraId="008838D7" w14:textId="77777777" w:rsidR="005A6814" w:rsidRDefault="005A6814" w:rsidP="005A6814"/>
    <w:p w14:paraId="04F9343A" w14:textId="77777777" w:rsidR="00D678D1" w:rsidRDefault="00D678D1">
      <w:pPr>
        <w:wordWrap/>
      </w:pPr>
      <w:r>
        <w:br w:type="page"/>
      </w:r>
    </w:p>
    <w:p w14:paraId="67553750" w14:textId="2B2FF9AE" w:rsidR="005A6814" w:rsidRDefault="005A6814" w:rsidP="005A6814">
      <w:r>
        <w:rPr>
          <w:rFonts w:hint="eastAsia"/>
        </w:rPr>
        <w:lastRenderedPageBreak/>
        <w:t>設定後「OK」をクリックすると</w:t>
      </w:r>
      <w:r w:rsidRPr="008D02DB">
        <w:t>WebViewで</w:t>
      </w:r>
      <w:r w:rsidR="005E56AD">
        <w:rPr>
          <w:rFonts w:hint="eastAsia"/>
        </w:rPr>
        <w:t>Okta</w:t>
      </w:r>
      <w:r w:rsidRPr="008D02DB">
        <w:t>のサインインページが表示され</w:t>
      </w:r>
      <w:r>
        <w:rPr>
          <w:rFonts w:hint="eastAsia"/>
        </w:rPr>
        <w:t>ますので、</w:t>
      </w:r>
      <w:r w:rsidR="00142AED" w:rsidRPr="00B95844">
        <w:rPr>
          <w:rFonts w:hint="eastAsia"/>
        </w:rPr>
        <w:t>「</w:t>
      </w:r>
      <w:hyperlink w:anchor="_シングルサインオン" w:history="1">
        <w:r w:rsidR="00142AED" w:rsidRPr="00F35BB9">
          <w:rPr>
            <w:rStyle w:val="af0"/>
          </w:rPr>
          <w:t>4.1.ユーザー/グループの割り当て</w:t>
        </w:r>
      </w:hyperlink>
      <w:r w:rsidR="00142AED" w:rsidRPr="00B95844">
        <w:t>」</w:t>
      </w:r>
      <w:r w:rsidRPr="00D7662A">
        <w:t>で割り当てたユーザーで</w:t>
      </w:r>
      <w:r w:rsidR="005E56AD">
        <w:rPr>
          <w:rFonts w:hint="eastAsia"/>
        </w:rPr>
        <w:t>Okta</w:t>
      </w:r>
      <w:r w:rsidRPr="00D7662A">
        <w:t>に</w:t>
      </w:r>
      <w:r>
        <w:rPr>
          <w:rFonts w:hint="eastAsia"/>
        </w:rPr>
        <w:t>サインイン</w:t>
      </w:r>
      <w:r w:rsidRPr="00D7662A">
        <w:t>し</w:t>
      </w:r>
      <w:r>
        <w:rPr>
          <w:rFonts w:hint="eastAsia"/>
        </w:rPr>
        <w:t>ます</w:t>
      </w:r>
      <w:r w:rsidRPr="00D7662A">
        <w:t>。</w:t>
      </w:r>
    </w:p>
    <w:p w14:paraId="04AB8B38" w14:textId="4154182C" w:rsidR="001C7E4D" w:rsidRDefault="001C7E4D" w:rsidP="005A6814">
      <w:pPr>
        <w:jc w:val="center"/>
      </w:pPr>
      <w:r>
        <w:rPr>
          <w:noProof/>
        </w:rPr>
        <w:drawing>
          <wp:inline distT="0" distB="0" distL="0" distR="0" wp14:anchorId="52303583" wp14:editId="3D565EFA">
            <wp:extent cx="4680000" cy="3127900"/>
            <wp:effectExtent l="19050" t="19050" r="25400" b="15875"/>
            <wp:docPr id="11107234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2342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1279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943CA20" w14:textId="0C414FA5" w:rsidR="005A6814" w:rsidRDefault="002C01C0" w:rsidP="005A6814">
      <w:pPr>
        <w:jc w:val="center"/>
        <w:rPr>
          <w:b/>
          <w:bCs/>
        </w:rPr>
      </w:pPr>
      <w:r>
        <w:rPr>
          <w:rFonts w:hint="eastAsia"/>
          <w:b/>
          <w:bCs/>
        </w:rPr>
        <w:t>Okta</w:t>
      </w:r>
      <w:r w:rsidR="005A6814">
        <w:rPr>
          <w:rFonts w:hint="eastAsia"/>
          <w:b/>
          <w:bCs/>
        </w:rPr>
        <w:t>サインイン</w:t>
      </w:r>
      <w:r w:rsidR="005A6814" w:rsidRPr="006F2DD5">
        <w:rPr>
          <w:rFonts w:hint="eastAsia"/>
          <w:b/>
          <w:bCs/>
        </w:rPr>
        <w:t>画面</w:t>
      </w:r>
    </w:p>
    <w:p w14:paraId="78ADF541" w14:textId="77777777" w:rsidR="0037506B" w:rsidRDefault="0037506B" w:rsidP="0037506B"/>
    <w:p w14:paraId="44A6B154" w14:textId="77777777" w:rsidR="005A6814" w:rsidRDefault="005A6814" w:rsidP="00531672">
      <w:pPr>
        <w:pStyle w:val="af5"/>
        <w:numPr>
          <w:ilvl w:val="0"/>
          <w:numId w:val="2"/>
        </w:numPr>
        <w:wordWrap/>
        <w:adjustRightInd w:val="0"/>
        <w:snapToGrid w:val="0"/>
        <w:ind w:leftChars="0"/>
      </w:pPr>
      <w:r>
        <w:rPr>
          <w:rFonts w:hint="eastAsia"/>
        </w:rPr>
        <w:t>以下のようにProselfのログイン画面が表示された場合は「シングルサインオン」をクリックします。</w:t>
      </w:r>
    </w:p>
    <w:p w14:paraId="30A70900" w14:textId="1B73AD42" w:rsidR="00C53CBC" w:rsidRDefault="00C53CBC" w:rsidP="005A6814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3FCA90BF" wp14:editId="3CD08536">
                <wp:simplePos x="0" y="0"/>
                <wp:positionH relativeFrom="margin">
                  <wp:posOffset>3333750</wp:posOffset>
                </wp:positionH>
                <wp:positionV relativeFrom="paragraph">
                  <wp:posOffset>2324100</wp:posOffset>
                </wp:positionV>
                <wp:extent cx="781050" cy="152400"/>
                <wp:effectExtent l="0" t="0" r="19050" b="19050"/>
                <wp:wrapNone/>
                <wp:docPr id="1180810297" name="正方形/長方形 1180810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63407" id="正方形/長方形 1180810297" o:spid="_x0000_s1026" style="position:absolute;margin-left:262.5pt;margin-top:183pt;width:61.5pt;height:12pt;z-index:25208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FAD1454" wp14:editId="258ACECF">
            <wp:extent cx="4680000" cy="3127900"/>
            <wp:effectExtent l="19050" t="19050" r="25400" b="15875"/>
            <wp:docPr id="89981219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812194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1279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101786" w14:textId="77777777" w:rsidR="005A6814" w:rsidRPr="00C95576" w:rsidRDefault="005A6814" w:rsidP="005A6814">
      <w:pPr>
        <w:jc w:val="center"/>
      </w:pPr>
      <w:r>
        <w:rPr>
          <w:b/>
          <w:bCs/>
        </w:rPr>
        <w:t>Proself</w:t>
      </w:r>
      <w:r w:rsidRPr="006F2DD5">
        <w:rPr>
          <w:rFonts w:hint="eastAsia"/>
          <w:b/>
          <w:bCs/>
        </w:rPr>
        <w:t>ログイン画面</w:t>
      </w:r>
    </w:p>
    <w:p w14:paraId="21634314" w14:textId="77777777" w:rsidR="005A6814" w:rsidRPr="00C95576" w:rsidRDefault="005A6814" w:rsidP="005A6814"/>
    <w:p w14:paraId="7811101B" w14:textId="77777777" w:rsidR="00F96DD6" w:rsidRDefault="00F96DD6">
      <w:pPr>
        <w:wordWrap/>
        <w:rPr>
          <w:bCs/>
        </w:rPr>
      </w:pPr>
      <w:r>
        <w:rPr>
          <w:bCs/>
        </w:rPr>
        <w:br w:type="page"/>
      </w:r>
    </w:p>
    <w:p w14:paraId="41A3E4B4" w14:textId="77777777" w:rsidR="005A6814" w:rsidRPr="00EA0FB9" w:rsidRDefault="005A6814" w:rsidP="005A6814">
      <w:r>
        <w:rPr>
          <w:rFonts w:hint="eastAsia"/>
          <w:bCs/>
        </w:rPr>
        <w:lastRenderedPageBreak/>
        <w:t>サインインに成功した場合は接続先が保存されますので、保存した接続名をクリックし</w:t>
      </w:r>
      <w:r>
        <w:rPr>
          <w:rFonts w:hint="eastAsia"/>
        </w:rPr>
        <w:t>サーバーに接続</w:t>
      </w:r>
      <w:r>
        <w:rPr>
          <w:rFonts w:hint="eastAsia"/>
          <w:bCs/>
        </w:rPr>
        <w:t>にします。</w:t>
      </w:r>
    </w:p>
    <w:p w14:paraId="5472A317" w14:textId="7C155DE0" w:rsidR="000076F2" w:rsidRDefault="000076F2" w:rsidP="005A6814">
      <w:pPr>
        <w:jc w:val="center"/>
      </w:pPr>
      <w:r>
        <w:rPr>
          <w:noProof/>
        </w:rPr>
        <w:drawing>
          <wp:inline distT="0" distB="0" distL="0" distR="0" wp14:anchorId="5ABF5CAD" wp14:editId="2E55C051">
            <wp:extent cx="5400000" cy="2756755"/>
            <wp:effectExtent l="19050" t="19050" r="10795" b="24765"/>
            <wp:docPr id="51018934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189346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567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6125D6C" w14:textId="77777777" w:rsidR="005A6814" w:rsidRDefault="005A6814" w:rsidP="005A6814">
      <w:pPr>
        <w:jc w:val="center"/>
      </w:pPr>
      <w:r w:rsidRPr="00A80EA4">
        <w:rPr>
          <w:rFonts w:cs="メイリオ" w:hint="eastAsia"/>
          <w:b/>
        </w:rPr>
        <w:t>接続名一覧</w:t>
      </w:r>
    </w:p>
    <w:p w14:paraId="0996A113" w14:textId="77777777" w:rsidR="005A6814" w:rsidRDefault="005A6814" w:rsidP="005A6814"/>
    <w:p w14:paraId="72AE0927" w14:textId="77777777" w:rsidR="005A6814" w:rsidRDefault="005A6814" w:rsidP="005A6814">
      <w:r>
        <w:rPr>
          <w:rFonts w:hint="eastAsia"/>
        </w:rPr>
        <w:t>サーバーに接続するとユーザーフォルダ/グループフォルダの一覧が表示されます。</w:t>
      </w:r>
    </w:p>
    <w:p w14:paraId="76634821" w14:textId="6340232A" w:rsidR="00E7199B" w:rsidRDefault="00E7199B" w:rsidP="005A6814">
      <w:pPr>
        <w:jc w:val="center"/>
      </w:pPr>
      <w:r>
        <w:rPr>
          <w:noProof/>
        </w:rPr>
        <w:drawing>
          <wp:inline distT="0" distB="0" distL="0" distR="0" wp14:anchorId="2E91F8DF" wp14:editId="636E9B18">
            <wp:extent cx="5400000" cy="2756755"/>
            <wp:effectExtent l="19050" t="19050" r="10795" b="24765"/>
            <wp:docPr id="120942193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421938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567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6F2496F" w14:textId="77777777" w:rsidR="005A6814" w:rsidRDefault="005A6814" w:rsidP="005A6814">
      <w:pPr>
        <w:jc w:val="center"/>
        <w:rPr>
          <w:b/>
        </w:rPr>
      </w:pPr>
      <w:r w:rsidRPr="007D5FDB">
        <w:rPr>
          <w:rFonts w:cs="メイリオ" w:hint="eastAsia"/>
          <w:b/>
        </w:rPr>
        <w:t>ユーザーフォルダ/グループフォルダ一覧</w:t>
      </w:r>
    </w:p>
    <w:bookmarkEnd w:id="3"/>
    <w:p w14:paraId="45B3306E" w14:textId="77777777" w:rsidR="003A31C2" w:rsidRDefault="003A31C2">
      <w:pPr>
        <w:wordWrap/>
      </w:pPr>
    </w:p>
    <w:p w14:paraId="1533E1D3" w14:textId="1863BF6B" w:rsidR="005C2E56" w:rsidRDefault="005C2E56">
      <w:pPr>
        <w:wordWrap/>
      </w:pPr>
      <w:r>
        <w:br w:type="page"/>
      </w:r>
    </w:p>
    <w:p w14:paraId="5C2825E5" w14:textId="52600FDA" w:rsidR="00A66E01" w:rsidRDefault="00A66E01" w:rsidP="005C2E56">
      <w:pPr>
        <w:pStyle w:val="1"/>
        <w:spacing w:after="120"/>
      </w:pPr>
      <w:bookmarkStart w:id="87" w:name="_シングルサインオンに失敗する場合"/>
      <w:bookmarkStart w:id="88" w:name="_Toc234417386"/>
      <w:bookmarkEnd w:id="87"/>
      <w:r>
        <w:rPr>
          <w:rFonts w:hint="eastAsia"/>
        </w:rPr>
        <w:lastRenderedPageBreak/>
        <w:t>シングルサインオンに失敗する場合</w:t>
      </w:r>
      <w:bookmarkEnd w:id="88"/>
    </w:p>
    <w:p w14:paraId="0A7EBBD7" w14:textId="72DE4B05" w:rsidR="00A66E01" w:rsidRDefault="00DF12EE" w:rsidP="00A66E01">
      <w:r>
        <w:rPr>
          <w:rFonts w:hint="eastAsia"/>
        </w:rPr>
        <w:t>Okta</w:t>
      </w:r>
      <w:r w:rsidR="00A66E01" w:rsidRPr="004E64D9">
        <w:t>のエラー画面が表示された場合やProselfのログイン画面が表示される場合は</w:t>
      </w:r>
      <w:r w:rsidR="00A66E01">
        <w:rPr>
          <w:rFonts w:hint="eastAsia"/>
        </w:rPr>
        <w:t>、</w:t>
      </w:r>
      <w:r w:rsidR="00A66E01" w:rsidRPr="004E64D9">
        <w:t>シングルサインオンに失敗して</w:t>
      </w:r>
      <w:r w:rsidR="00A66E01">
        <w:rPr>
          <w:rFonts w:hint="eastAsia"/>
        </w:rPr>
        <w:t>おりますので、以下情報とあわせ</w:t>
      </w:r>
      <w:r w:rsidR="00A66E01" w:rsidRPr="004E64D9">
        <w:t>弊社</w:t>
      </w:r>
      <w:r w:rsidR="00A66E01">
        <w:rPr>
          <w:rFonts w:hint="eastAsia"/>
        </w:rPr>
        <w:t>までお</w:t>
      </w:r>
      <w:r w:rsidR="00A66E01">
        <w:t>問い合わせ</w:t>
      </w:r>
      <w:r w:rsidR="00A66E01">
        <w:rPr>
          <w:rFonts w:hint="eastAsia"/>
        </w:rPr>
        <w:t>ください。</w:t>
      </w:r>
    </w:p>
    <w:p w14:paraId="3AF8D483" w14:textId="77777777" w:rsidR="00A66E01" w:rsidRPr="004E64D9" w:rsidRDefault="00A66E01" w:rsidP="00A66E01">
      <w:pPr>
        <w:pStyle w:val="af5"/>
        <w:numPr>
          <w:ilvl w:val="0"/>
          <w:numId w:val="19"/>
        </w:numPr>
        <w:ind w:leftChars="0"/>
      </w:pPr>
      <w:r>
        <w:rPr>
          <w:rFonts w:hint="eastAsia"/>
        </w:rPr>
        <w:t>エラー発生時の</w:t>
      </w:r>
      <w:r w:rsidRPr="004E64D9">
        <w:rPr>
          <w:rFonts w:hint="eastAsia"/>
        </w:rPr>
        <w:t>画面キャプチャ</w:t>
      </w:r>
    </w:p>
    <w:p w14:paraId="76FD8246" w14:textId="77777777" w:rsidR="00A66E01" w:rsidRDefault="00A66E01" w:rsidP="00A66E01">
      <w:pPr>
        <w:pStyle w:val="af5"/>
        <w:numPr>
          <w:ilvl w:val="0"/>
          <w:numId w:val="19"/>
        </w:numPr>
        <w:ind w:leftChars="0"/>
      </w:pPr>
      <w:r w:rsidRPr="00BE1678">
        <w:rPr>
          <w:rFonts w:hint="eastAsia"/>
        </w:rPr>
        <w:t>Proselfインストールフォルダ/logs/</w:t>
      </w:r>
      <w:r w:rsidRPr="00BE1678">
        <w:t>proself_error.log</w:t>
      </w:r>
    </w:p>
    <w:p w14:paraId="767BABB7" w14:textId="77777777" w:rsidR="00A66E01" w:rsidRDefault="00A66E01" w:rsidP="00A66E01">
      <w:pPr>
        <w:pStyle w:val="af5"/>
        <w:numPr>
          <w:ilvl w:val="0"/>
          <w:numId w:val="19"/>
        </w:numPr>
        <w:ind w:leftChars="0"/>
      </w:pPr>
      <w:r w:rsidRPr="00BE1678">
        <w:rPr>
          <w:rFonts w:hint="eastAsia"/>
        </w:rPr>
        <w:t>Proselfインストールフォルダ/logs/</w:t>
      </w:r>
      <w:r>
        <w:t>proself_</w:t>
      </w:r>
      <w:r w:rsidRPr="004E64D9">
        <w:t>saml.log</w:t>
      </w:r>
    </w:p>
    <w:p w14:paraId="01778817" w14:textId="77777777" w:rsidR="00A66E01" w:rsidRDefault="00A66E01" w:rsidP="00A66E01"/>
    <w:p w14:paraId="61AC9087" w14:textId="77777777" w:rsidR="00A66E01" w:rsidRDefault="00A66E01" w:rsidP="00A66E01">
      <w:r w:rsidRPr="009102EB">
        <w:t>プロビジョニングに失敗する場合は</w:t>
      </w:r>
      <w:r>
        <w:rPr>
          <w:rFonts w:hint="eastAsia"/>
        </w:rPr>
        <w:t>以下もあわせ</w:t>
      </w:r>
      <w:r w:rsidRPr="009102EB">
        <w:t>送付</w:t>
      </w:r>
      <w:r>
        <w:rPr>
          <w:rFonts w:hint="eastAsia"/>
        </w:rPr>
        <w:t>ください。</w:t>
      </w:r>
    </w:p>
    <w:p w14:paraId="34317166" w14:textId="77777777" w:rsidR="00A66E01" w:rsidRDefault="00A66E01" w:rsidP="00A66E01">
      <w:pPr>
        <w:pStyle w:val="af5"/>
        <w:numPr>
          <w:ilvl w:val="0"/>
          <w:numId w:val="19"/>
        </w:numPr>
        <w:ind w:leftChars="0"/>
      </w:pPr>
      <w:r w:rsidRPr="00BE1678">
        <w:rPr>
          <w:rFonts w:hint="eastAsia"/>
        </w:rPr>
        <w:t>Proselfインストールフォルダ/logs/</w:t>
      </w:r>
      <w:r w:rsidRPr="00BE1678">
        <w:t>proself_</w:t>
      </w:r>
      <w:r>
        <w:t>scim</w:t>
      </w:r>
      <w:r w:rsidRPr="00BE1678">
        <w:t>.log</w:t>
      </w:r>
    </w:p>
    <w:p w14:paraId="67D819A3" w14:textId="78CC899F" w:rsidR="00A66E01" w:rsidRDefault="00194BFB" w:rsidP="00A66E01">
      <w:pPr>
        <w:pStyle w:val="af5"/>
        <w:numPr>
          <w:ilvl w:val="0"/>
          <w:numId w:val="19"/>
        </w:numPr>
        <w:ind w:leftChars="0"/>
      </w:pPr>
      <w:r>
        <w:rPr>
          <w:rFonts w:hint="eastAsia"/>
        </w:rPr>
        <w:t>Okta</w:t>
      </w:r>
      <w:r w:rsidR="00A66E01" w:rsidRPr="009102EB">
        <w:t>側の</w:t>
      </w:r>
      <w:r>
        <w:rPr>
          <w:rFonts w:hint="eastAsia"/>
        </w:rPr>
        <w:t>システムログ</w:t>
      </w:r>
      <w:r w:rsidR="00A66E01">
        <w:rPr>
          <w:rFonts w:hint="eastAsia"/>
        </w:rPr>
        <w:t>(CSV形式</w:t>
      </w:r>
      <w:r w:rsidR="00A66E01">
        <w:t>)</w:t>
      </w:r>
      <w:r w:rsidR="00A66E01">
        <w:br/>
      </w:r>
      <w:r>
        <w:rPr>
          <w:rFonts w:hint="eastAsia"/>
        </w:rPr>
        <w:t>システムログ</w:t>
      </w:r>
      <w:r w:rsidR="00A66E01">
        <w:rPr>
          <w:rFonts w:hint="eastAsia"/>
        </w:rPr>
        <w:t>のダウンロード方法は後述しておりますのでご参照ください。</w:t>
      </w:r>
    </w:p>
    <w:p w14:paraId="685C7C45" w14:textId="77777777" w:rsidR="00A66E01" w:rsidRPr="00D2538A" w:rsidRDefault="00A66E01" w:rsidP="00A66E01"/>
    <w:p w14:paraId="3F185F26" w14:textId="77777777" w:rsidR="00A66E01" w:rsidRDefault="00A66E01" w:rsidP="00A66E01">
      <w:pPr>
        <w:pStyle w:val="af5"/>
        <w:numPr>
          <w:ilvl w:val="0"/>
          <w:numId w:val="2"/>
        </w:numPr>
        <w:ind w:leftChars="0"/>
      </w:pPr>
      <w:r>
        <w:rPr>
          <w:rFonts w:hint="eastAsia"/>
        </w:rPr>
        <w:t>お問い合わせの際はProselfのシリアル番号が必要です。</w:t>
      </w:r>
      <w:r>
        <w:br/>
      </w:r>
      <w:r>
        <w:rPr>
          <w:rFonts w:hint="eastAsia"/>
        </w:rPr>
        <w:t>シリアル番号の確認方法につきましては以下FAQをご参照ください。</w:t>
      </w:r>
      <w:r>
        <w:br/>
      </w:r>
      <w:hyperlink r:id="rId77" w:history="1">
        <w:r w:rsidRPr="006F41DB">
          <w:rPr>
            <w:rStyle w:val="af0"/>
          </w:rPr>
          <w:t>https://www.proself.jp/support/faq465/</w:t>
        </w:r>
      </w:hyperlink>
    </w:p>
    <w:p w14:paraId="250706DA" w14:textId="77777777" w:rsidR="00A66E01" w:rsidRDefault="00A66E01" w:rsidP="00A66E01"/>
    <w:p w14:paraId="199EAF11" w14:textId="77777777" w:rsidR="00A66E01" w:rsidRDefault="00A66E01" w:rsidP="00A66E01">
      <w:pPr>
        <w:pStyle w:val="af5"/>
        <w:numPr>
          <w:ilvl w:val="0"/>
          <w:numId w:val="2"/>
        </w:numPr>
        <w:ind w:leftChars="0"/>
      </w:pPr>
      <w:r>
        <w:rPr>
          <w:rFonts w:hint="eastAsia"/>
        </w:rPr>
        <w:t>Proselfインストールフォルダの確認方法につきましては、以下FAQをご参照ください。</w:t>
      </w:r>
    </w:p>
    <w:p w14:paraId="77AED8CB" w14:textId="77777777" w:rsidR="00A66E01" w:rsidRDefault="00A66E01" w:rsidP="00A66E01">
      <w:pPr>
        <w:pStyle w:val="af5"/>
        <w:ind w:leftChars="0" w:left="360"/>
      </w:pPr>
      <w:hyperlink r:id="rId78" w:history="1">
        <w:r w:rsidRPr="001777FE">
          <w:rPr>
            <w:rStyle w:val="af0"/>
          </w:rPr>
          <w:t>https://www.proself.jp/support/faq433/</w:t>
        </w:r>
      </w:hyperlink>
    </w:p>
    <w:p w14:paraId="09BFD7BD" w14:textId="77777777" w:rsidR="00A66E01" w:rsidRDefault="00A66E01" w:rsidP="00A66E01"/>
    <w:p w14:paraId="1FC42808" w14:textId="7FE35737" w:rsidR="00A66E01" w:rsidRPr="001D7DC8" w:rsidRDefault="00002F54" w:rsidP="00A66E01">
      <w:pPr>
        <w:rPr>
          <w:b/>
          <w:u w:val="single"/>
        </w:rPr>
      </w:pPr>
      <w:r>
        <w:rPr>
          <w:rFonts w:hint="eastAsia"/>
          <w:b/>
          <w:u w:val="single"/>
        </w:rPr>
        <w:t>システム</w:t>
      </w:r>
      <w:r w:rsidR="00A66E01" w:rsidRPr="001D7DC8">
        <w:rPr>
          <w:rFonts w:hint="eastAsia"/>
          <w:b/>
          <w:u w:val="single"/>
        </w:rPr>
        <w:t>ログのダウロード手順</w:t>
      </w:r>
    </w:p>
    <w:p w14:paraId="7362C15C" w14:textId="77777777" w:rsidR="00192ED6" w:rsidRDefault="00002F54" w:rsidP="00A66E01">
      <w:r>
        <w:rPr>
          <w:rFonts w:hint="eastAsia"/>
        </w:rPr>
        <w:t>Okta管理コンソール</w:t>
      </w:r>
      <w:r w:rsidR="00A66E01">
        <w:rPr>
          <w:rFonts w:hint="eastAsia"/>
        </w:rPr>
        <w:t>の左側メニューより「</w:t>
      </w:r>
      <w:r>
        <w:rPr>
          <w:rFonts w:hint="eastAsia"/>
        </w:rPr>
        <w:t>レポート」-「System Log」</w:t>
      </w:r>
      <w:r w:rsidR="00A66E01">
        <w:rPr>
          <w:rFonts w:hint="eastAsia"/>
        </w:rPr>
        <w:t>をクリックすると、</w:t>
      </w:r>
      <w:r w:rsidR="00F97380">
        <w:rPr>
          <w:rFonts w:hint="eastAsia"/>
        </w:rPr>
        <w:t>システム</w:t>
      </w:r>
      <w:r w:rsidR="00A66E01">
        <w:rPr>
          <w:rFonts w:hint="eastAsia"/>
        </w:rPr>
        <w:t>ログ画面が表示されます。</w:t>
      </w:r>
    </w:p>
    <w:p w14:paraId="0A7B79FC" w14:textId="040DB46C" w:rsidR="00192ED6" w:rsidRDefault="00192ED6" w:rsidP="00192ED6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1CCF5566" wp14:editId="2B9D314D">
                <wp:simplePos x="0" y="0"/>
                <wp:positionH relativeFrom="margin">
                  <wp:posOffset>914400</wp:posOffset>
                </wp:positionH>
                <wp:positionV relativeFrom="paragraph">
                  <wp:posOffset>1321435</wp:posOffset>
                </wp:positionV>
                <wp:extent cx="1008000" cy="162000"/>
                <wp:effectExtent l="0" t="0" r="20955" b="28575"/>
                <wp:wrapNone/>
                <wp:docPr id="1711069812" name="正方形/長方形 1711069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00" cy="1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E482F" id="正方形/長方形 1711069812" o:spid="_x0000_s1026" style="position:absolute;margin-left:1in;margin-top:104.05pt;width:79.35pt;height:12.75pt;z-index:25214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FEE7F92" wp14:editId="37EE53AD">
            <wp:extent cx="5400000" cy="3207701"/>
            <wp:effectExtent l="19050" t="19050" r="10795" b="12065"/>
            <wp:docPr id="8064252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42524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20770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E87A6E" w14:textId="77777777" w:rsidR="00192ED6" w:rsidRPr="00723B27" w:rsidRDefault="00192ED6" w:rsidP="00192ED6">
      <w:pPr>
        <w:jc w:val="center"/>
        <w:rPr>
          <w:b/>
          <w:bCs/>
        </w:rPr>
      </w:pPr>
      <w:r>
        <w:rPr>
          <w:rFonts w:hint="eastAsia"/>
          <w:b/>
          <w:bCs/>
        </w:rPr>
        <w:t>レポート - System Log</w:t>
      </w:r>
    </w:p>
    <w:p w14:paraId="64E50B1E" w14:textId="77777777" w:rsidR="00192ED6" w:rsidRDefault="00192ED6" w:rsidP="00192ED6"/>
    <w:p w14:paraId="50FF600B" w14:textId="77777777" w:rsidR="00ED5668" w:rsidRDefault="00ED5668">
      <w:pPr>
        <w:wordWrap/>
      </w:pPr>
      <w:r>
        <w:br w:type="page"/>
      </w:r>
    </w:p>
    <w:p w14:paraId="0D36E87A" w14:textId="77E48805" w:rsidR="00192ED6" w:rsidRDefault="005662D7" w:rsidP="00192ED6">
      <w:r>
        <w:rPr>
          <w:rFonts w:hint="eastAsia"/>
        </w:rPr>
        <w:lastRenderedPageBreak/>
        <w:t>System Log</w:t>
      </w:r>
      <w:r w:rsidR="00ED5668">
        <w:rPr>
          <w:rFonts w:hint="eastAsia"/>
        </w:rPr>
        <w:t>画面上部で検索条件を指定して絞り込</w:t>
      </w:r>
      <w:r w:rsidR="00177D8F">
        <w:rPr>
          <w:rFonts w:hint="eastAsia"/>
        </w:rPr>
        <w:t>み</w:t>
      </w:r>
      <w:r w:rsidR="00ED5668">
        <w:rPr>
          <w:rFonts w:hint="eastAsia"/>
        </w:rPr>
        <w:t>後、「CSVをダウンロード」をクリックしてCSVを保存します。</w:t>
      </w:r>
    </w:p>
    <w:p w14:paraId="251D2B2C" w14:textId="2887C983" w:rsidR="00192ED6" w:rsidRPr="00192ED6" w:rsidRDefault="00ED5668" w:rsidP="00192ED6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3C438B07" wp14:editId="6FD11398">
                <wp:simplePos x="0" y="0"/>
                <wp:positionH relativeFrom="margin">
                  <wp:posOffset>5048250</wp:posOffset>
                </wp:positionH>
                <wp:positionV relativeFrom="paragraph">
                  <wp:posOffset>2514600</wp:posOffset>
                </wp:positionV>
                <wp:extent cx="720000" cy="162000"/>
                <wp:effectExtent l="0" t="0" r="23495" b="28575"/>
                <wp:wrapNone/>
                <wp:docPr id="653566662" name="正方形/長方形 653566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1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17955" id="正方形/長方形 653566662" o:spid="_x0000_s1026" style="position:absolute;margin-left:397.5pt;margin-top:198pt;width:56.7pt;height:12.75pt;z-index:25214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" filled="f" strokecolor="red" strokeweight="2pt">
                <w10:wrap anchorx="margin"/>
              </v:rect>
            </w:pict>
          </mc:Fallback>
        </mc:AlternateContent>
      </w:r>
      <w:r w:rsidR="00192ED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7AB16043" wp14:editId="267B5BBB">
                <wp:simplePos x="0" y="0"/>
                <wp:positionH relativeFrom="margin">
                  <wp:posOffset>2181225</wp:posOffset>
                </wp:positionH>
                <wp:positionV relativeFrom="paragraph">
                  <wp:posOffset>466725</wp:posOffset>
                </wp:positionV>
                <wp:extent cx="3586480" cy="819150"/>
                <wp:effectExtent l="0" t="0" r="13970" b="19050"/>
                <wp:wrapNone/>
                <wp:docPr id="1455280204" name="正方形/長方形 1455280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6480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452CA" id="正方形/長方形 1455280204" o:spid="_x0000_s1026" style="position:absolute;margin-left:171.75pt;margin-top:36.75pt;width:282.4pt;height:64.5pt;z-index:25214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" filled="f" strokecolor="red" strokeweight="2pt">
                <w10:wrap anchorx="margin"/>
              </v:rect>
            </w:pict>
          </mc:Fallback>
        </mc:AlternateContent>
      </w:r>
      <w:r w:rsidR="00192ED6">
        <w:rPr>
          <w:noProof/>
        </w:rPr>
        <w:drawing>
          <wp:inline distT="0" distB="0" distL="0" distR="0" wp14:anchorId="32369CD8" wp14:editId="742BC895">
            <wp:extent cx="5400000" cy="3207701"/>
            <wp:effectExtent l="19050" t="19050" r="10795" b="12065"/>
            <wp:docPr id="199731433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42524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20770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DFD917" w14:textId="52747089" w:rsidR="00723B27" w:rsidRPr="00723B27" w:rsidRDefault="00723B27" w:rsidP="00723B27">
      <w:pPr>
        <w:jc w:val="center"/>
        <w:rPr>
          <w:b/>
          <w:bCs/>
        </w:rPr>
      </w:pPr>
      <w:r>
        <w:rPr>
          <w:rFonts w:hint="eastAsia"/>
          <w:b/>
          <w:bCs/>
        </w:rPr>
        <w:t>レポート - System Log</w:t>
      </w:r>
    </w:p>
    <w:p w14:paraId="0E7AEFAF" w14:textId="1F545D10" w:rsidR="00A66E01" w:rsidRPr="00A66E01" w:rsidRDefault="00A66E01" w:rsidP="000154E0">
      <w:pPr>
        <w:wordWrap/>
      </w:pPr>
      <w:r>
        <w:br w:type="page"/>
      </w:r>
    </w:p>
    <w:sectPr w:rsidR="00A66E01" w:rsidRPr="00A66E01" w:rsidSect="0093206C">
      <w:headerReference w:type="default" r:id="rId80"/>
      <w:footerReference w:type="default" r:id="rId81"/>
      <w:headerReference w:type="first" r:id="rId82"/>
      <w:pgSz w:w="11906" w:h="16838"/>
      <w:pgMar w:top="720" w:right="720" w:bottom="720" w:left="720" w:header="227" w:footer="0" w:gutter="0"/>
      <w:pgNumType w:start="1"/>
      <w:cols w:space="425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DD836" w14:textId="77777777" w:rsidR="003B1519" w:rsidRDefault="003B1519" w:rsidP="00A01D21">
      <w:r>
        <w:separator/>
      </w:r>
    </w:p>
  </w:endnote>
  <w:endnote w:type="continuationSeparator" w:id="0">
    <w:p w14:paraId="6DAEC9AA" w14:textId="77777777" w:rsidR="003B1519" w:rsidRDefault="003B1519" w:rsidP="00A01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F3288" w14:textId="77777777" w:rsidR="00A4519F" w:rsidRDefault="00A4519F" w:rsidP="00A01D21">
    <w:pPr>
      <w:pStyle w:val="a6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F2269D1" w14:textId="77777777" w:rsidR="00A4519F" w:rsidRDefault="00A4519F" w:rsidP="00A01D2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1"/>
      <w:tblW w:w="0" w:type="auto"/>
      <w:tblBorders>
        <w:top w:val="dotted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A4519F" w14:paraId="00BD44F9" w14:textId="77777777" w:rsidTr="006B3E57">
      <w:tc>
        <w:tcPr>
          <w:tcW w:w="5228" w:type="dxa"/>
        </w:tcPr>
        <w:p w14:paraId="55DE6161" w14:textId="0419D117" w:rsidR="00A4519F" w:rsidRDefault="00A4519F" w:rsidP="00AD4F94">
          <w:pPr>
            <w:pStyle w:val="a6"/>
          </w:pPr>
          <w:r w:rsidRPr="00A65191">
            <w:rPr>
              <w:rFonts w:cs="メイリオ"/>
            </w:rPr>
            <w:t>Copyright © North Grid Corporation 20</w:t>
          </w:r>
          <w:r w:rsidRPr="00A65191">
            <w:rPr>
              <w:rFonts w:cs="メイリオ" w:hint="eastAsia"/>
            </w:rPr>
            <w:t>2</w:t>
          </w:r>
          <w:r w:rsidR="002C75F0">
            <w:rPr>
              <w:rFonts w:cs="メイリオ" w:hint="eastAsia"/>
            </w:rPr>
            <w:t>6</w:t>
          </w:r>
        </w:p>
      </w:tc>
      <w:tc>
        <w:tcPr>
          <w:tcW w:w="5228" w:type="dxa"/>
        </w:tcPr>
        <w:sdt>
          <w:sdtPr>
            <w:id w:val="101778109"/>
            <w:docPartObj>
              <w:docPartGallery w:val="Page Numbers (Bottom of Page)"/>
              <w:docPartUnique/>
            </w:docPartObj>
          </w:sdtPr>
          <w:sdtEndPr/>
          <w:sdtContent>
            <w:p w14:paraId="4F4AB98D" w14:textId="77777777" w:rsidR="00A4519F" w:rsidRDefault="00A4519F" w:rsidP="00D702E4">
              <w:pPr>
                <w:pStyle w:val="a6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 w:rsidR="00C351A9" w:rsidRPr="00C351A9">
                <w:rPr>
                  <w:noProof/>
                  <w:lang w:val="ja-JP"/>
                </w:rPr>
                <w:t>1</w:t>
              </w:r>
              <w:r>
                <w:fldChar w:fldCharType="end"/>
              </w:r>
            </w:p>
          </w:sdtContent>
        </w:sdt>
      </w:tc>
    </w:tr>
  </w:tbl>
  <w:p w14:paraId="780BA366" w14:textId="77777777" w:rsidR="00A4519F" w:rsidRPr="00A65191" w:rsidRDefault="00A4519F" w:rsidP="00F06D9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7B941" w14:textId="77777777" w:rsidR="003B1519" w:rsidRDefault="003B1519" w:rsidP="00A01D21">
      <w:r>
        <w:separator/>
      </w:r>
    </w:p>
  </w:footnote>
  <w:footnote w:type="continuationSeparator" w:id="0">
    <w:p w14:paraId="65152547" w14:textId="77777777" w:rsidR="003B1519" w:rsidRDefault="003B1519" w:rsidP="00A01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C9AB" w14:textId="1CEC57A9" w:rsidR="00A4519F" w:rsidRDefault="00A4519F" w:rsidP="000E16E3">
    <w:pPr>
      <w:pStyle w:val="af2"/>
      <w:pBdr>
        <w:bottom w:val="dotted" w:sz="4" w:space="1" w:color="auto"/>
      </w:pBdr>
      <w:jc w:val="right"/>
      <w:rPr>
        <w:rFonts w:cs="メイリオ"/>
        <w:szCs w:val="21"/>
      </w:rPr>
    </w:pPr>
    <w:r w:rsidRPr="004A0F19">
      <w:rPr>
        <w:rFonts w:cs="メイリオ" w:hint="eastAsia"/>
        <w:szCs w:val="21"/>
      </w:rPr>
      <w:t>操作チュートリアル</w:t>
    </w:r>
    <w:r w:rsidRPr="004A0F19">
      <w:rPr>
        <w:rFonts w:cs="メイリオ"/>
        <w:szCs w:val="21"/>
      </w:rPr>
      <w:t xml:space="preserve"> </w:t>
    </w:r>
    <w:r w:rsidR="00DF7792">
      <w:rPr>
        <w:rFonts w:cs="メイリオ" w:hint="eastAsia"/>
        <w:szCs w:val="21"/>
      </w:rPr>
      <w:t>Okta</w:t>
    </w:r>
    <w:r w:rsidRPr="004A0F19">
      <w:rPr>
        <w:rFonts w:cs="メイリオ"/>
        <w:szCs w:val="21"/>
      </w:rPr>
      <w:t>連携編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72007" w14:textId="77777777" w:rsidR="00A4519F" w:rsidRPr="002166FF" w:rsidRDefault="00A4519F" w:rsidP="00302E56">
    <w:pPr>
      <w:pStyle w:val="af2"/>
      <w:jc w:val="right"/>
      <w:rPr>
        <w:rFonts w:cs="メイリオ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952"/>
    <w:multiLevelType w:val="hybridMultilevel"/>
    <w:tmpl w:val="D8061818"/>
    <w:lvl w:ilvl="0" w:tplc="F25668EA">
      <w:start w:val="2"/>
      <w:numFmt w:val="bullet"/>
      <w:lvlText w:val="・"/>
      <w:lvlJc w:val="left"/>
      <w:pPr>
        <w:ind w:left="420" w:hanging="4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4115DE"/>
    <w:multiLevelType w:val="hybridMultilevel"/>
    <w:tmpl w:val="42D66D56"/>
    <w:lvl w:ilvl="0" w:tplc="53A6A02C">
      <w:numFmt w:val="bullet"/>
      <w:lvlText w:val="※"/>
      <w:lvlJc w:val="left"/>
      <w:pPr>
        <w:ind w:left="440" w:hanging="44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C1F092D"/>
    <w:multiLevelType w:val="hybridMultilevel"/>
    <w:tmpl w:val="A85E896E"/>
    <w:lvl w:ilvl="0" w:tplc="B3BCC174">
      <w:start w:val="1"/>
      <w:numFmt w:val="bullet"/>
      <w:lvlText w:val="※"/>
      <w:lvlJc w:val="left"/>
      <w:pPr>
        <w:ind w:left="420" w:hanging="420"/>
      </w:pPr>
      <w:rPr>
        <w:rFonts w:ascii="メイリオ" w:eastAsia="メイリオ" w:hAnsi="メイリオ" w:hint="eastAsia"/>
        <w:color w:val="FF0000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F3B6347"/>
    <w:multiLevelType w:val="hybridMultilevel"/>
    <w:tmpl w:val="7B8AD77C"/>
    <w:lvl w:ilvl="0" w:tplc="4BB24AB0">
      <w:start w:val="1"/>
      <w:numFmt w:val="bullet"/>
      <w:lvlText w:val="※"/>
      <w:lvlJc w:val="left"/>
      <w:pPr>
        <w:ind w:left="420" w:hanging="420"/>
      </w:pPr>
      <w:rPr>
        <w:rFonts w:ascii="メイリオ" w:eastAsia="メイリオ" w:hAnsi="メイリオ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0714FAD"/>
    <w:multiLevelType w:val="hybridMultilevel"/>
    <w:tmpl w:val="981265AC"/>
    <w:lvl w:ilvl="0" w:tplc="0E565870">
      <w:numFmt w:val="bullet"/>
      <w:lvlText w:val="※"/>
      <w:lvlJc w:val="left"/>
      <w:pPr>
        <w:ind w:left="440" w:hanging="440"/>
      </w:pPr>
      <w:rPr>
        <w:rFonts w:ascii="メイリオ" w:eastAsia="メイリオ" w:hAnsi="メイリオ" w:cstheme="minorBidi" w:hint="eastAsia"/>
        <w:color w:val="EE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5211672"/>
    <w:multiLevelType w:val="hybridMultilevel"/>
    <w:tmpl w:val="B4465AFA"/>
    <w:lvl w:ilvl="0" w:tplc="B6C8CD52">
      <w:start w:val="1"/>
      <w:numFmt w:val="bullet"/>
      <w:lvlText w:val="※"/>
      <w:lvlJc w:val="left"/>
      <w:pPr>
        <w:ind w:left="420" w:hanging="420"/>
      </w:pPr>
      <w:rPr>
        <w:rFonts w:ascii="メイリオ" w:eastAsia="メイリオ" w:hAnsi="メイリオ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F896936"/>
    <w:multiLevelType w:val="hybridMultilevel"/>
    <w:tmpl w:val="F0EABF76"/>
    <w:lvl w:ilvl="0" w:tplc="F25668EA">
      <w:start w:val="2"/>
      <w:numFmt w:val="bullet"/>
      <w:lvlText w:val="・"/>
      <w:lvlJc w:val="left"/>
      <w:pPr>
        <w:ind w:left="420" w:hanging="4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0DC2E0D"/>
    <w:multiLevelType w:val="hybridMultilevel"/>
    <w:tmpl w:val="620A9FDC"/>
    <w:lvl w:ilvl="0" w:tplc="53A6A02C">
      <w:numFmt w:val="bullet"/>
      <w:lvlText w:val="※"/>
      <w:lvlJc w:val="left"/>
      <w:pPr>
        <w:ind w:left="440" w:hanging="44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5A701D1"/>
    <w:multiLevelType w:val="hybridMultilevel"/>
    <w:tmpl w:val="B9BA8364"/>
    <w:lvl w:ilvl="0" w:tplc="53A6A02C">
      <w:numFmt w:val="bullet"/>
      <w:lvlText w:val="※"/>
      <w:lvlJc w:val="left"/>
      <w:pPr>
        <w:ind w:left="545" w:hanging="44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9" w15:restartNumberingAfterBreak="0">
    <w:nsid w:val="362F6797"/>
    <w:multiLevelType w:val="hybridMultilevel"/>
    <w:tmpl w:val="8F40ED20"/>
    <w:lvl w:ilvl="0" w:tplc="C73E514A">
      <w:start w:val="1"/>
      <w:numFmt w:val="bullet"/>
      <w:lvlText w:val="※"/>
      <w:lvlJc w:val="left"/>
      <w:pPr>
        <w:ind w:left="360" w:hanging="360"/>
      </w:pPr>
      <w:rPr>
        <w:rFonts w:ascii="メイリオ" w:eastAsia="メイリオ" w:hAnsi="メイリオ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867934"/>
    <w:multiLevelType w:val="hybridMultilevel"/>
    <w:tmpl w:val="0468747C"/>
    <w:lvl w:ilvl="0" w:tplc="F25668EA">
      <w:start w:val="2"/>
      <w:numFmt w:val="bullet"/>
      <w:lvlText w:val="・"/>
      <w:lvlJc w:val="left"/>
      <w:pPr>
        <w:ind w:left="420" w:hanging="4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8512BBD"/>
    <w:multiLevelType w:val="hybridMultilevel"/>
    <w:tmpl w:val="71B218C6"/>
    <w:lvl w:ilvl="0" w:tplc="E0886DD0">
      <w:numFmt w:val="bullet"/>
      <w:lvlText w:val="・"/>
      <w:lvlJc w:val="left"/>
      <w:pPr>
        <w:ind w:left="440" w:hanging="440"/>
      </w:pPr>
      <w:rPr>
        <w:rFonts w:ascii="メイリオ" w:eastAsia="メイリオ" w:hAnsi="メイリオ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8717841"/>
    <w:multiLevelType w:val="hybridMultilevel"/>
    <w:tmpl w:val="70C229D2"/>
    <w:lvl w:ilvl="0" w:tplc="F25668EA">
      <w:start w:val="2"/>
      <w:numFmt w:val="bullet"/>
      <w:lvlText w:val="・"/>
      <w:lvlJc w:val="left"/>
      <w:pPr>
        <w:ind w:left="420" w:hanging="4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8AB34AA"/>
    <w:multiLevelType w:val="hybridMultilevel"/>
    <w:tmpl w:val="923459CE"/>
    <w:lvl w:ilvl="0" w:tplc="B93E0048">
      <w:start w:val="1"/>
      <w:numFmt w:val="bullet"/>
      <w:lvlText w:val="※"/>
      <w:lvlJc w:val="left"/>
      <w:pPr>
        <w:ind w:left="420" w:hanging="420"/>
      </w:pPr>
      <w:rPr>
        <w:rFonts w:ascii="メイリオ" w:eastAsia="メイリオ" w:hAnsi="メイリオ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DC57A75"/>
    <w:multiLevelType w:val="hybridMultilevel"/>
    <w:tmpl w:val="8B94136C"/>
    <w:lvl w:ilvl="0" w:tplc="F25668EA">
      <w:start w:val="2"/>
      <w:numFmt w:val="bullet"/>
      <w:lvlText w:val="・"/>
      <w:lvlJc w:val="left"/>
      <w:pPr>
        <w:ind w:left="420" w:hanging="4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61269F7"/>
    <w:multiLevelType w:val="multilevel"/>
    <w:tmpl w:val="77E4C13E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425" w:hanging="425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suff w:val="space"/>
      <w:lvlText w:val="%1.%2.%3."/>
      <w:lvlJc w:val="left"/>
      <w:pPr>
        <w:ind w:left="1843" w:hanging="709"/>
      </w:pPr>
      <w:rPr>
        <w:rFonts w:hint="eastAsia"/>
        <w:b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851" w:hanging="851"/>
      </w:pPr>
      <w:rPr>
        <w:rFonts w:hAnsi="メイリオ" w:hint="eastAsia"/>
      </w:rPr>
    </w:lvl>
    <w:lvl w:ilvl="4">
      <w:start w:val="1"/>
      <w:numFmt w:val="decimalEnclosedCircle"/>
      <w:lvlText w:val="%5."/>
      <w:lvlJc w:val="left"/>
      <w:pPr>
        <w:tabs>
          <w:tab w:val="num" w:pos="992"/>
        </w:tabs>
        <w:ind w:left="992" w:hanging="85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6" w15:restartNumberingAfterBreak="0">
    <w:nsid w:val="476403BB"/>
    <w:multiLevelType w:val="hybridMultilevel"/>
    <w:tmpl w:val="8FD8F88C"/>
    <w:lvl w:ilvl="0" w:tplc="F25668EA">
      <w:start w:val="2"/>
      <w:numFmt w:val="bullet"/>
      <w:lvlText w:val="・"/>
      <w:lvlJc w:val="left"/>
      <w:pPr>
        <w:ind w:left="420" w:hanging="4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D18262C"/>
    <w:multiLevelType w:val="hybridMultilevel"/>
    <w:tmpl w:val="72E63C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4F72EA1"/>
    <w:multiLevelType w:val="hybridMultilevel"/>
    <w:tmpl w:val="25D0E6CA"/>
    <w:lvl w:ilvl="0" w:tplc="F25668EA">
      <w:start w:val="2"/>
      <w:numFmt w:val="bullet"/>
      <w:lvlText w:val="・"/>
      <w:lvlJc w:val="left"/>
      <w:pPr>
        <w:ind w:left="420" w:hanging="4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AB73B67"/>
    <w:multiLevelType w:val="hybridMultilevel"/>
    <w:tmpl w:val="CAC81146"/>
    <w:lvl w:ilvl="0" w:tplc="B6C8CD52">
      <w:start w:val="1"/>
      <w:numFmt w:val="bullet"/>
      <w:lvlText w:val="※"/>
      <w:lvlJc w:val="left"/>
      <w:pPr>
        <w:ind w:left="420" w:hanging="420"/>
      </w:pPr>
      <w:rPr>
        <w:rFonts w:ascii="メイリオ" w:eastAsia="メイリオ" w:hAnsi="メイリオ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B0F6D8D"/>
    <w:multiLevelType w:val="hybridMultilevel"/>
    <w:tmpl w:val="60D669C8"/>
    <w:lvl w:ilvl="0" w:tplc="F25668EA">
      <w:start w:val="2"/>
      <w:numFmt w:val="bullet"/>
      <w:lvlText w:val="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D0E75DE"/>
    <w:multiLevelType w:val="hybridMultilevel"/>
    <w:tmpl w:val="201E60DA"/>
    <w:lvl w:ilvl="0" w:tplc="53A6A02C">
      <w:numFmt w:val="bullet"/>
      <w:lvlText w:val="※"/>
      <w:lvlJc w:val="left"/>
      <w:pPr>
        <w:ind w:left="440" w:hanging="44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735A1948"/>
    <w:multiLevelType w:val="hybridMultilevel"/>
    <w:tmpl w:val="239A31EC"/>
    <w:lvl w:ilvl="0" w:tplc="B6C8CD52">
      <w:start w:val="1"/>
      <w:numFmt w:val="bullet"/>
      <w:lvlText w:val="※"/>
      <w:lvlJc w:val="left"/>
      <w:pPr>
        <w:ind w:left="420" w:hanging="420"/>
      </w:pPr>
      <w:rPr>
        <w:rFonts w:ascii="メイリオ" w:eastAsia="メイリオ" w:hAnsi="メイリオ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4A47F9A"/>
    <w:multiLevelType w:val="hybridMultilevel"/>
    <w:tmpl w:val="1AB4CA4A"/>
    <w:lvl w:ilvl="0" w:tplc="2C7CEED0">
      <w:start w:val="2"/>
      <w:numFmt w:val="bullet"/>
      <w:lvlText w:val="・"/>
      <w:lvlJc w:val="left"/>
      <w:pPr>
        <w:ind w:left="420" w:hanging="420"/>
      </w:pPr>
      <w:rPr>
        <w:rFonts w:ascii="メイリオ" w:eastAsia="メイリオ" w:hAnsi="メイリオ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7B829B7"/>
    <w:multiLevelType w:val="hybridMultilevel"/>
    <w:tmpl w:val="2C4CAE98"/>
    <w:lvl w:ilvl="0" w:tplc="C73E514A">
      <w:start w:val="1"/>
      <w:numFmt w:val="bullet"/>
      <w:lvlText w:val="※"/>
      <w:lvlJc w:val="left"/>
      <w:pPr>
        <w:ind w:left="420" w:hanging="420"/>
      </w:pPr>
      <w:rPr>
        <w:rFonts w:ascii="メイリオ" w:eastAsia="メイリオ" w:hAnsi="メイリオ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9306713"/>
    <w:multiLevelType w:val="hybridMultilevel"/>
    <w:tmpl w:val="A532016A"/>
    <w:lvl w:ilvl="0" w:tplc="F25668EA">
      <w:start w:val="2"/>
      <w:numFmt w:val="bullet"/>
      <w:lvlText w:val="・"/>
      <w:lvlJc w:val="left"/>
      <w:pPr>
        <w:ind w:left="420" w:hanging="4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A9170A1"/>
    <w:multiLevelType w:val="hybridMultilevel"/>
    <w:tmpl w:val="5E569AFA"/>
    <w:lvl w:ilvl="0" w:tplc="53A6A02C">
      <w:numFmt w:val="bullet"/>
      <w:lvlText w:val="※"/>
      <w:lvlJc w:val="left"/>
      <w:pPr>
        <w:ind w:left="440" w:hanging="44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07575702">
    <w:abstractNumId w:val="15"/>
  </w:num>
  <w:num w:numId="2" w16cid:durableId="1909605228">
    <w:abstractNumId w:val="9"/>
  </w:num>
  <w:num w:numId="3" w16cid:durableId="496384204">
    <w:abstractNumId w:val="20"/>
  </w:num>
  <w:num w:numId="4" w16cid:durableId="40446930">
    <w:abstractNumId w:val="3"/>
  </w:num>
  <w:num w:numId="5" w16cid:durableId="327103132">
    <w:abstractNumId w:val="13"/>
  </w:num>
  <w:num w:numId="6" w16cid:durableId="1427581071">
    <w:abstractNumId w:val="2"/>
  </w:num>
  <w:num w:numId="7" w16cid:durableId="621811807">
    <w:abstractNumId w:val="18"/>
  </w:num>
  <w:num w:numId="8" w16cid:durableId="1796831737">
    <w:abstractNumId w:val="17"/>
  </w:num>
  <w:num w:numId="9" w16cid:durableId="1428887142">
    <w:abstractNumId w:val="22"/>
  </w:num>
  <w:num w:numId="10" w16cid:durableId="2063360120">
    <w:abstractNumId w:val="19"/>
  </w:num>
  <w:num w:numId="11" w16cid:durableId="1579048477">
    <w:abstractNumId w:val="5"/>
  </w:num>
  <w:num w:numId="12" w16cid:durableId="770927976">
    <w:abstractNumId w:val="10"/>
  </w:num>
  <w:num w:numId="13" w16cid:durableId="223834274">
    <w:abstractNumId w:val="14"/>
  </w:num>
  <w:num w:numId="14" w16cid:durableId="1241331410">
    <w:abstractNumId w:val="12"/>
  </w:num>
  <w:num w:numId="15" w16cid:durableId="90472412">
    <w:abstractNumId w:val="6"/>
  </w:num>
  <w:num w:numId="16" w16cid:durableId="1562252154">
    <w:abstractNumId w:val="25"/>
  </w:num>
  <w:num w:numId="17" w16cid:durableId="146174156">
    <w:abstractNumId w:val="0"/>
  </w:num>
  <w:num w:numId="18" w16cid:durableId="1846506487">
    <w:abstractNumId w:val="24"/>
  </w:num>
  <w:num w:numId="19" w16cid:durableId="620304902">
    <w:abstractNumId w:val="23"/>
  </w:num>
  <w:num w:numId="20" w16cid:durableId="1114136388">
    <w:abstractNumId w:val="16"/>
  </w:num>
  <w:num w:numId="21" w16cid:durableId="1750077868">
    <w:abstractNumId w:val="4"/>
  </w:num>
  <w:num w:numId="22" w16cid:durableId="1516188077">
    <w:abstractNumId w:val="1"/>
  </w:num>
  <w:num w:numId="23" w16cid:durableId="1202783333">
    <w:abstractNumId w:val="8"/>
  </w:num>
  <w:num w:numId="24" w16cid:durableId="34432137">
    <w:abstractNumId w:val="7"/>
  </w:num>
  <w:num w:numId="25" w16cid:durableId="1565797032">
    <w:abstractNumId w:val="11"/>
  </w:num>
  <w:num w:numId="26" w16cid:durableId="1228688825">
    <w:abstractNumId w:val="26"/>
  </w:num>
  <w:num w:numId="27" w16cid:durableId="1264528686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 strokecolor="red">
      <v:stroke endarrow="block" color="red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64E"/>
    <w:rsid w:val="00000966"/>
    <w:rsid w:val="00000D24"/>
    <w:rsid w:val="00000FD4"/>
    <w:rsid w:val="000011B8"/>
    <w:rsid w:val="0000166C"/>
    <w:rsid w:val="000017AC"/>
    <w:rsid w:val="00001831"/>
    <w:rsid w:val="00002660"/>
    <w:rsid w:val="00002BC2"/>
    <w:rsid w:val="00002D49"/>
    <w:rsid w:val="00002F1E"/>
    <w:rsid w:val="00002F54"/>
    <w:rsid w:val="00002FF0"/>
    <w:rsid w:val="0000346C"/>
    <w:rsid w:val="0000370C"/>
    <w:rsid w:val="0000435B"/>
    <w:rsid w:val="00004384"/>
    <w:rsid w:val="000043B2"/>
    <w:rsid w:val="000044A4"/>
    <w:rsid w:val="000045A9"/>
    <w:rsid w:val="00004A09"/>
    <w:rsid w:val="00004EEE"/>
    <w:rsid w:val="00005658"/>
    <w:rsid w:val="00005B32"/>
    <w:rsid w:val="000067FB"/>
    <w:rsid w:val="00006830"/>
    <w:rsid w:val="0000723B"/>
    <w:rsid w:val="000076F2"/>
    <w:rsid w:val="00007ABF"/>
    <w:rsid w:val="00007F94"/>
    <w:rsid w:val="0001154C"/>
    <w:rsid w:val="000124D0"/>
    <w:rsid w:val="000125BB"/>
    <w:rsid w:val="000128D5"/>
    <w:rsid w:val="00014505"/>
    <w:rsid w:val="00014858"/>
    <w:rsid w:val="00015193"/>
    <w:rsid w:val="000154E0"/>
    <w:rsid w:val="00015898"/>
    <w:rsid w:val="00015BBB"/>
    <w:rsid w:val="00015F3F"/>
    <w:rsid w:val="000162EB"/>
    <w:rsid w:val="00016404"/>
    <w:rsid w:val="00016802"/>
    <w:rsid w:val="000172CF"/>
    <w:rsid w:val="00017E2E"/>
    <w:rsid w:val="0002052E"/>
    <w:rsid w:val="00020D66"/>
    <w:rsid w:val="000224B0"/>
    <w:rsid w:val="000225E9"/>
    <w:rsid w:val="00022EB6"/>
    <w:rsid w:val="00022F3A"/>
    <w:rsid w:val="000230BF"/>
    <w:rsid w:val="000233EA"/>
    <w:rsid w:val="000243A7"/>
    <w:rsid w:val="0002486A"/>
    <w:rsid w:val="00024B8E"/>
    <w:rsid w:val="00024D63"/>
    <w:rsid w:val="000253EB"/>
    <w:rsid w:val="000264BD"/>
    <w:rsid w:val="000268BB"/>
    <w:rsid w:val="00026AFB"/>
    <w:rsid w:val="00026C5A"/>
    <w:rsid w:val="00026DEA"/>
    <w:rsid w:val="000270FB"/>
    <w:rsid w:val="000271E6"/>
    <w:rsid w:val="0002745B"/>
    <w:rsid w:val="00030195"/>
    <w:rsid w:val="00030225"/>
    <w:rsid w:val="00030B79"/>
    <w:rsid w:val="000319F0"/>
    <w:rsid w:val="0003222A"/>
    <w:rsid w:val="000323D9"/>
    <w:rsid w:val="00032A71"/>
    <w:rsid w:val="000334DF"/>
    <w:rsid w:val="000336F2"/>
    <w:rsid w:val="0003458D"/>
    <w:rsid w:val="00034A06"/>
    <w:rsid w:val="00034B5C"/>
    <w:rsid w:val="000352CD"/>
    <w:rsid w:val="00035335"/>
    <w:rsid w:val="000367AE"/>
    <w:rsid w:val="00036C67"/>
    <w:rsid w:val="00036D80"/>
    <w:rsid w:val="00037250"/>
    <w:rsid w:val="0004000B"/>
    <w:rsid w:val="00040ABB"/>
    <w:rsid w:val="00040BF4"/>
    <w:rsid w:val="00040C1B"/>
    <w:rsid w:val="00040D16"/>
    <w:rsid w:val="00041738"/>
    <w:rsid w:val="00041914"/>
    <w:rsid w:val="00042575"/>
    <w:rsid w:val="00042864"/>
    <w:rsid w:val="00042FDC"/>
    <w:rsid w:val="000433E2"/>
    <w:rsid w:val="000435F4"/>
    <w:rsid w:val="00043735"/>
    <w:rsid w:val="00043F1E"/>
    <w:rsid w:val="0004405A"/>
    <w:rsid w:val="00044249"/>
    <w:rsid w:val="00044772"/>
    <w:rsid w:val="00044955"/>
    <w:rsid w:val="000459DC"/>
    <w:rsid w:val="00045A68"/>
    <w:rsid w:val="00046086"/>
    <w:rsid w:val="00046CA6"/>
    <w:rsid w:val="00047243"/>
    <w:rsid w:val="00047278"/>
    <w:rsid w:val="000473B2"/>
    <w:rsid w:val="00047873"/>
    <w:rsid w:val="00050380"/>
    <w:rsid w:val="00051301"/>
    <w:rsid w:val="000519FD"/>
    <w:rsid w:val="00052FDF"/>
    <w:rsid w:val="00053296"/>
    <w:rsid w:val="000544C3"/>
    <w:rsid w:val="00054771"/>
    <w:rsid w:val="000553AC"/>
    <w:rsid w:val="000555DB"/>
    <w:rsid w:val="00055640"/>
    <w:rsid w:val="00055DFA"/>
    <w:rsid w:val="000570B5"/>
    <w:rsid w:val="00057CC9"/>
    <w:rsid w:val="00060CD4"/>
    <w:rsid w:val="0006178B"/>
    <w:rsid w:val="000625E9"/>
    <w:rsid w:val="000631C6"/>
    <w:rsid w:val="000632AA"/>
    <w:rsid w:val="00063459"/>
    <w:rsid w:val="00063DF6"/>
    <w:rsid w:val="000643F9"/>
    <w:rsid w:val="00065CAE"/>
    <w:rsid w:val="000673BD"/>
    <w:rsid w:val="00067875"/>
    <w:rsid w:val="00067C74"/>
    <w:rsid w:val="00067F5D"/>
    <w:rsid w:val="00070C28"/>
    <w:rsid w:val="00070D45"/>
    <w:rsid w:val="00070E04"/>
    <w:rsid w:val="00070E42"/>
    <w:rsid w:val="00071640"/>
    <w:rsid w:val="0007207D"/>
    <w:rsid w:val="00072466"/>
    <w:rsid w:val="00072C6C"/>
    <w:rsid w:val="000734D4"/>
    <w:rsid w:val="000739B5"/>
    <w:rsid w:val="00073E18"/>
    <w:rsid w:val="0007405C"/>
    <w:rsid w:val="000743DC"/>
    <w:rsid w:val="000745DA"/>
    <w:rsid w:val="00074607"/>
    <w:rsid w:val="0007495E"/>
    <w:rsid w:val="00074D25"/>
    <w:rsid w:val="00075382"/>
    <w:rsid w:val="0007564C"/>
    <w:rsid w:val="000759EA"/>
    <w:rsid w:val="00075E3F"/>
    <w:rsid w:val="00076338"/>
    <w:rsid w:val="00076835"/>
    <w:rsid w:val="00076DB3"/>
    <w:rsid w:val="00076FB7"/>
    <w:rsid w:val="0007757A"/>
    <w:rsid w:val="00077AE7"/>
    <w:rsid w:val="00081F43"/>
    <w:rsid w:val="000820C8"/>
    <w:rsid w:val="000830B1"/>
    <w:rsid w:val="0008437E"/>
    <w:rsid w:val="00084A8A"/>
    <w:rsid w:val="00084D1F"/>
    <w:rsid w:val="00085255"/>
    <w:rsid w:val="000866BC"/>
    <w:rsid w:val="0008693E"/>
    <w:rsid w:val="00086953"/>
    <w:rsid w:val="00087296"/>
    <w:rsid w:val="00090BD1"/>
    <w:rsid w:val="000919BB"/>
    <w:rsid w:val="00092693"/>
    <w:rsid w:val="00092724"/>
    <w:rsid w:val="00092A19"/>
    <w:rsid w:val="00092BB8"/>
    <w:rsid w:val="00093701"/>
    <w:rsid w:val="0009389A"/>
    <w:rsid w:val="000941A6"/>
    <w:rsid w:val="00095F35"/>
    <w:rsid w:val="000964B6"/>
    <w:rsid w:val="00096FCF"/>
    <w:rsid w:val="00097FDD"/>
    <w:rsid w:val="000A0491"/>
    <w:rsid w:val="000A0595"/>
    <w:rsid w:val="000A0720"/>
    <w:rsid w:val="000A0C28"/>
    <w:rsid w:val="000A126A"/>
    <w:rsid w:val="000A2633"/>
    <w:rsid w:val="000A324F"/>
    <w:rsid w:val="000A3747"/>
    <w:rsid w:val="000A4C11"/>
    <w:rsid w:val="000A60FD"/>
    <w:rsid w:val="000A644F"/>
    <w:rsid w:val="000A6511"/>
    <w:rsid w:val="000A711A"/>
    <w:rsid w:val="000A790C"/>
    <w:rsid w:val="000A7FA4"/>
    <w:rsid w:val="000B0573"/>
    <w:rsid w:val="000B0F50"/>
    <w:rsid w:val="000B2461"/>
    <w:rsid w:val="000B2BCE"/>
    <w:rsid w:val="000B40C2"/>
    <w:rsid w:val="000B469E"/>
    <w:rsid w:val="000B51C5"/>
    <w:rsid w:val="000B5768"/>
    <w:rsid w:val="000B5CEE"/>
    <w:rsid w:val="000B626F"/>
    <w:rsid w:val="000B632D"/>
    <w:rsid w:val="000B6925"/>
    <w:rsid w:val="000B719C"/>
    <w:rsid w:val="000B737A"/>
    <w:rsid w:val="000C02C8"/>
    <w:rsid w:val="000C0DCE"/>
    <w:rsid w:val="000C153D"/>
    <w:rsid w:val="000C27A0"/>
    <w:rsid w:val="000C3A7D"/>
    <w:rsid w:val="000C3C7A"/>
    <w:rsid w:val="000C47AF"/>
    <w:rsid w:val="000C51D8"/>
    <w:rsid w:val="000C5BEC"/>
    <w:rsid w:val="000C5C3C"/>
    <w:rsid w:val="000C60CA"/>
    <w:rsid w:val="000C6187"/>
    <w:rsid w:val="000C62CC"/>
    <w:rsid w:val="000C67A0"/>
    <w:rsid w:val="000C67C7"/>
    <w:rsid w:val="000C6D46"/>
    <w:rsid w:val="000C6E19"/>
    <w:rsid w:val="000C6FD9"/>
    <w:rsid w:val="000C7511"/>
    <w:rsid w:val="000C7964"/>
    <w:rsid w:val="000D0242"/>
    <w:rsid w:val="000D06B6"/>
    <w:rsid w:val="000D0761"/>
    <w:rsid w:val="000D0768"/>
    <w:rsid w:val="000D0DE5"/>
    <w:rsid w:val="000D1234"/>
    <w:rsid w:val="000D19A7"/>
    <w:rsid w:val="000D1AAB"/>
    <w:rsid w:val="000D1E46"/>
    <w:rsid w:val="000D228D"/>
    <w:rsid w:val="000D2379"/>
    <w:rsid w:val="000D2F29"/>
    <w:rsid w:val="000D336E"/>
    <w:rsid w:val="000D3CB4"/>
    <w:rsid w:val="000D3E9E"/>
    <w:rsid w:val="000D3FAF"/>
    <w:rsid w:val="000D3FC7"/>
    <w:rsid w:val="000D4094"/>
    <w:rsid w:val="000D4199"/>
    <w:rsid w:val="000D4665"/>
    <w:rsid w:val="000D473C"/>
    <w:rsid w:val="000D47E6"/>
    <w:rsid w:val="000D519E"/>
    <w:rsid w:val="000D555C"/>
    <w:rsid w:val="000D5A40"/>
    <w:rsid w:val="000D65FF"/>
    <w:rsid w:val="000D6D04"/>
    <w:rsid w:val="000D70D8"/>
    <w:rsid w:val="000D7215"/>
    <w:rsid w:val="000E04E5"/>
    <w:rsid w:val="000E1211"/>
    <w:rsid w:val="000E16E3"/>
    <w:rsid w:val="000E1FB7"/>
    <w:rsid w:val="000E2053"/>
    <w:rsid w:val="000E2FC3"/>
    <w:rsid w:val="000E321A"/>
    <w:rsid w:val="000E326C"/>
    <w:rsid w:val="000E3EAD"/>
    <w:rsid w:val="000E3F0A"/>
    <w:rsid w:val="000E46E8"/>
    <w:rsid w:val="000E47D7"/>
    <w:rsid w:val="000E4B58"/>
    <w:rsid w:val="000E4DED"/>
    <w:rsid w:val="000E4F16"/>
    <w:rsid w:val="000E586E"/>
    <w:rsid w:val="000E64A2"/>
    <w:rsid w:val="000E6F02"/>
    <w:rsid w:val="000E7008"/>
    <w:rsid w:val="000E736C"/>
    <w:rsid w:val="000F0752"/>
    <w:rsid w:val="000F09E3"/>
    <w:rsid w:val="000F0C54"/>
    <w:rsid w:val="000F214F"/>
    <w:rsid w:val="000F256C"/>
    <w:rsid w:val="000F3392"/>
    <w:rsid w:val="000F3777"/>
    <w:rsid w:val="000F3CA2"/>
    <w:rsid w:val="000F3D12"/>
    <w:rsid w:val="000F3F97"/>
    <w:rsid w:val="000F4E8F"/>
    <w:rsid w:val="000F4F0F"/>
    <w:rsid w:val="000F543D"/>
    <w:rsid w:val="000F54B2"/>
    <w:rsid w:val="000F55F0"/>
    <w:rsid w:val="000F5671"/>
    <w:rsid w:val="000F7906"/>
    <w:rsid w:val="00100371"/>
    <w:rsid w:val="00100D34"/>
    <w:rsid w:val="0010104F"/>
    <w:rsid w:val="001019B7"/>
    <w:rsid w:val="00102644"/>
    <w:rsid w:val="001053ED"/>
    <w:rsid w:val="001066B7"/>
    <w:rsid w:val="001067FC"/>
    <w:rsid w:val="00106C1B"/>
    <w:rsid w:val="00106D58"/>
    <w:rsid w:val="00107021"/>
    <w:rsid w:val="001073D9"/>
    <w:rsid w:val="00107438"/>
    <w:rsid w:val="00107ACC"/>
    <w:rsid w:val="00107D1A"/>
    <w:rsid w:val="00110583"/>
    <w:rsid w:val="0011091A"/>
    <w:rsid w:val="00111EBF"/>
    <w:rsid w:val="0011207D"/>
    <w:rsid w:val="001121D5"/>
    <w:rsid w:val="00112243"/>
    <w:rsid w:val="0011241A"/>
    <w:rsid w:val="00113038"/>
    <w:rsid w:val="0011336A"/>
    <w:rsid w:val="00113802"/>
    <w:rsid w:val="00114025"/>
    <w:rsid w:val="0011426E"/>
    <w:rsid w:val="0011481A"/>
    <w:rsid w:val="00116CDD"/>
    <w:rsid w:val="00116DA6"/>
    <w:rsid w:val="00116F4E"/>
    <w:rsid w:val="00117CBC"/>
    <w:rsid w:val="00120F73"/>
    <w:rsid w:val="00121163"/>
    <w:rsid w:val="001220E5"/>
    <w:rsid w:val="001223BA"/>
    <w:rsid w:val="00122452"/>
    <w:rsid w:val="001238C2"/>
    <w:rsid w:val="0012437B"/>
    <w:rsid w:val="0012454B"/>
    <w:rsid w:val="00124B4B"/>
    <w:rsid w:val="00124F01"/>
    <w:rsid w:val="00125485"/>
    <w:rsid w:val="00125BA7"/>
    <w:rsid w:val="00126097"/>
    <w:rsid w:val="00126CA4"/>
    <w:rsid w:val="00127584"/>
    <w:rsid w:val="001279DF"/>
    <w:rsid w:val="00127C17"/>
    <w:rsid w:val="00127EA1"/>
    <w:rsid w:val="00130454"/>
    <w:rsid w:val="00131C88"/>
    <w:rsid w:val="00131E18"/>
    <w:rsid w:val="001325BB"/>
    <w:rsid w:val="00132891"/>
    <w:rsid w:val="00132ABE"/>
    <w:rsid w:val="00132B04"/>
    <w:rsid w:val="00132EF7"/>
    <w:rsid w:val="00133E69"/>
    <w:rsid w:val="00134617"/>
    <w:rsid w:val="001346FB"/>
    <w:rsid w:val="00134A32"/>
    <w:rsid w:val="00135989"/>
    <w:rsid w:val="00136FA4"/>
    <w:rsid w:val="00137555"/>
    <w:rsid w:val="0013788D"/>
    <w:rsid w:val="00137F62"/>
    <w:rsid w:val="00137F6E"/>
    <w:rsid w:val="00140D46"/>
    <w:rsid w:val="00140DDB"/>
    <w:rsid w:val="00142AED"/>
    <w:rsid w:val="001436EA"/>
    <w:rsid w:val="001440CC"/>
    <w:rsid w:val="0014432C"/>
    <w:rsid w:val="0014476C"/>
    <w:rsid w:val="00144887"/>
    <w:rsid w:val="001448A5"/>
    <w:rsid w:val="00144933"/>
    <w:rsid w:val="00144FD1"/>
    <w:rsid w:val="00145A14"/>
    <w:rsid w:val="00145B8B"/>
    <w:rsid w:val="00145D0C"/>
    <w:rsid w:val="001469E5"/>
    <w:rsid w:val="00146CFA"/>
    <w:rsid w:val="001474AE"/>
    <w:rsid w:val="0014758A"/>
    <w:rsid w:val="00147AFD"/>
    <w:rsid w:val="00150110"/>
    <w:rsid w:val="001503DA"/>
    <w:rsid w:val="00150BF5"/>
    <w:rsid w:val="00150CDB"/>
    <w:rsid w:val="001510D4"/>
    <w:rsid w:val="001513FA"/>
    <w:rsid w:val="00151BF0"/>
    <w:rsid w:val="001521EB"/>
    <w:rsid w:val="00152BC3"/>
    <w:rsid w:val="0015301C"/>
    <w:rsid w:val="00153529"/>
    <w:rsid w:val="00153737"/>
    <w:rsid w:val="00153FA2"/>
    <w:rsid w:val="001549AF"/>
    <w:rsid w:val="00155EE5"/>
    <w:rsid w:val="001568FA"/>
    <w:rsid w:val="00156C63"/>
    <w:rsid w:val="00157069"/>
    <w:rsid w:val="0015716A"/>
    <w:rsid w:val="00160493"/>
    <w:rsid w:val="001607E4"/>
    <w:rsid w:val="00160DB3"/>
    <w:rsid w:val="00161109"/>
    <w:rsid w:val="001613B4"/>
    <w:rsid w:val="00162144"/>
    <w:rsid w:val="00162501"/>
    <w:rsid w:val="00162CC6"/>
    <w:rsid w:val="00163363"/>
    <w:rsid w:val="0016349D"/>
    <w:rsid w:val="00163649"/>
    <w:rsid w:val="001636F3"/>
    <w:rsid w:val="0016381D"/>
    <w:rsid w:val="001638F9"/>
    <w:rsid w:val="00164211"/>
    <w:rsid w:val="00164B3C"/>
    <w:rsid w:val="00165108"/>
    <w:rsid w:val="00165DE7"/>
    <w:rsid w:val="00165F1E"/>
    <w:rsid w:val="0016653C"/>
    <w:rsid w:val="00166827"/>
    <w:rsid w:val="0016697E"/>
    <w:rsid w:val="001669EA"/>
    <w:rsid w:val="001675AA"/>
    <w:rsid w:val="0016771A"/>
    <w:rsid w:val="00167E46"/>
    <w:rsid w:val="00170A30"/>
    <w:rsid w:val="00171466"/>
    <w:rsid w:val="00171740"/>
    <w:rsid w:val="0017191F"/>
    <w:rsid w:val="00171B2C"/>
    <w:rsid w:val="00171BF5"/>
    <w:rsid w:val="00171C94"/>
    <w:rsid w:val="00172148"/>
    <w:rsid w:val="00172B53"/>
    <w:rsid w:val="00173251"/>
    <w:rsid w:val="00173B2F"/>
    <w:rsid w:val="00174440"/>
    <w:rsid w:val="00174ABD"/>
    <w:rsid w:val="0017525F"/>
    <w:rsid w:val="00175C92"/>
    <w:rsid w:val="001761AA"/>
    <w:rsid w:val="0017625A"/>
    <w:rsid w:val="00176994"/>
    <w:rsid w:val="00176C1D"/>
    <w:rsid w:val="0017700F"/>
    <w:rsid w:val="001777FE"/>
    <w:rsid w:val="00177BB5"/>
    <w:rsid w:val="00177D8F"/>
    <w:rsid w:val="00177E5E"/>
    <w:rsid w:val="00180960"/>
    <w:rsid w:val="00180CF5"/>
    <w:rsid w:val="001812AA"/>
    <w:rsid w:val="00181BD2"/>
    <w:rsid w:val="00181DF6"/>
    <w:rsid w:val="00181E0E"/>
    <w:rsid w:val="00182BA6"/>
    <w:rsid w:val="00182F8F"/>
    <w:rsid w:val="00183BC9"/>
    <w:rsid w:val="00183FE5"/>
    <w:rsid w:val="00185216"/>
    <w:rsid w:val="001852EF"/>
    <w:rsid w:val="0018660C"/>
    <w:rsid w:val="00186652"/>
    <w:rsid w:val="00186703"/>
    <w:rsid w:val="0018785E"/>
    <w:rsid w:val="00187D18"/>
    <w:rsid w:val="001902AD"/>
    <w:rsid w:val="00190693"/>
    <w:rsid w:val="00190FAF"/>
    <w:rsid w:val="00192824"/>
    <w:rsid w:val="00192927"/>
    <w:rsid w:val="00192ED6"/>
    <w:rsid w:val="001937C7"/>
    <w:rsid w:val="00193A5D"/>
    <w:rsid w:val="00193EAF"/>
    <w:rsid w:val="00193F6F"/>
    <w:rsid w:val="00194291"/>
    <w:rsid w:val="001945CF"/>
    <w:rsid w:val="00194679"/>
    <w:rsid w:val="001946D9"/>
    <w:rsid w:val="00194BFB"/>
    <w:rsid w:val="001950D1"/>
    <w:rsid w:val="0019571A"/>
    <w:rsid w:val="001960AC"/>
    <w:rsid w:val="00196AF5"/>
    <w:rsid w:val="00196E93"/>
    <w:rsid w:val="0019754F"/>
    <w:rsid w:val="001A06F9"/>
    <w:rsid w:val="001A09BA"/>
    <w:rsid w:val="001A0DAB"/>
    <w:rsid w:val="001A1842"/>
    <w:rsid w:val="001A3AA5"/>
    <w:rsid w:val="001A4074"/>
    <w:rsid w:val="001A4B0F"/>
    <w:rsid w:val="001A4E94"/>
    <w:rsid w:val="001A5180"/>
    <w:rsid w:val="001A54DC"/>
    <w:rsid w:val="001A5772"/>
    <w:rsid w:val="001B05CA"/>
    <w:rsid w:val="001B0934"/>
    <w:rsid w:val="001B0C4A"/>
    <w:rsid w:val="001B1043"/>
    <w:rsid w:val="001B10D4"/>
    <w:rsid w:val="001B136D"/>
    <w:rsid w:val="001B19D1"/>
    <w:rsid w:val="001B1A4A"/>
    <w:rsid w:val="001B1A98"/>
    <w:rsid w:val="001B2A6E"/>
    <w:rsid w:val="001B2E62"/>
    <w:rsid w:val="001B38D8"/>
    <w:rsid w:val="001B3987"/>
    <w:rsid w:val="001B3DCF"/>
    <w:rsid w:val="001B3E47"/>
    <w:rsid w:val="001B4BF8"/>
    <w:rsid w:val="001B4D60"/>
    <w:rsid w:val="001B4DD7"/>
    <w:rsid w:val="001B4E26"/>
    <w:rsid w:val="001B54D2"/>
    <w:rsid w:val="001B591F"/>
    <w:rsid w:val="001B629C"/>
    <w:rsid w:val="001B781E"/>
    <w:rsid w:val="001C0046"/>
    <w:rsid w:val="001C049B"/>
    <w:rsid w:val="001C04AF"/>
    <w:rsid w:val="001C0DE9"/>
    <w:rsid w:val="001C1490"/>
    <w:rsid w:val="001C1604"/>
    <w:rsid w:val="001C1E82"/>
    <w:rsid w:val="001C1E89"/>
    <w:rsid w:val="001C28A4"/>
    <w:rsid w:val="001C3492"/>
    <w:rsid w:val="001C3D12"/>
    <w:rsid w:val="001C3D7A"/>
    <w:rsid w:val="001C4A6F"/>
    <w:rsid w:val="001C4CE7"/>
    <w:rsid w:val="001C51BB"/>
    <w:rsid w:val="001C581C"/>
    <w:rsid w:val="001C5D42"/>
    <w:rsid w:val="001C63F7"/>
    <w:rsid w:val="001C7455"/>
    <w:rsid w:val="001C767C"/>
    <w:rsid w:val="001C77CD"/>
    <w:rsid w:val="001C7952"/>
    <w:rsid w:val="001C7C29"/>
    <w:rsid w:val="001C7E4D"/>
    <w:rsid w:val="001D08CB"/>
    <w:rsid w:val="001D0FB2"/>
    <w:rsid w:val="001D1BAA"/>
    <w:rsid w:val="001D2BB1"/>
    <w:rsid w:val="001D3144"/>
    <w:rsid w:val="001D344F"/>
    <w:rsid w:val="001D3A1D"/>
    <w:rsid w:val="001D4700"/>
    <w:rsid w:val="001D495F"/>
    <w:rsid w:val="001D55F4"/>
    <w:rsid w:val="001D5B4E"/>
    <w:rsid w:val="001D744A"/>
    <w:rsid w:val="001D7516"/>
    <w:rsid w:val="001D7D40"/>
    <w:rsid w:val="001D7DC8"/>
    <w:rsid w:val="001D7E4C"/>
    <w:rsid w:val="001D7FDE"/>
    <w:rsid w:val="001E1421"/>
    <w:rsid w:val="001E14E5"/>
    <w:rsid w:val="001E1F63"/>
    <w:rsid w:val="001E2883"/>
    <w:rsid w:val="001E2ECB"/>
    <w:rsid w:val="001E33F3"/>
    <w:rsid w:val="001E3556"/>
    <w:rsid w:val="001E37A9"/>
    <w:rsid w:val="001E4DD7"/>
    <w:rsid w:val="001E4EFE"/>
    <w:rsid w:val="001E7264"/>
    <w:rsid w:val="001E7BDE"/>
    <w:rsid w:val="001E7C25"/>
    <w:rsid w:val="001F014C"/>
    <w:rsid w:val="001F15D5"/>
    <w:rsid w:val="001F1E5A"/>
    <w:rsid w:val="001F26C9"/>
    <w:rsid w:val="001F27B1"/>
    <w:rsid w:val="001F284D"/>
    <w:rsid w:val="001F337D"/>
    <w:rsid w:val="001F3DBE"/>
    <w:rsid w:val="001F3E7B"/>
    <w:rsid w:val="001F445B"/>
    <w:rsid w:val="001F4E89"/>
    <w:rsid w:val="001F5013"/>
    <w:rsid w:val="001F5573"/>
    <w:rsid w:val="001F5A7D"/>
    <w:rsid w:val="001F5E75"/>
    <w:rsid w:val="001F7E99"/>
    <w:rsid w:val="0020134B"/>
    <w:rsid w:val="00201CB0"/>
    <w:rsid w:val="00202928"/>
    <w:rsid w:val="00202EAA"/>
    <w:rsid w:val="00203096"/>
    <w:rsid w:val="00204062"/>
    <w:rsid w:val="00204ED3"/>
    <w:rsid w:val="002050EF"/>
    <w:rsid w:val="0020586D"/>
    <w:rsid w:val="00206622"/>
    <w:rsid w:val="00206835"/>
    <w:rsid w:val="00206AFA"/>
    <w:rsid w:val="002073C7"/>
    <w:rsid w:val="0020771E"/>
    <w:rsid w:val="002078C3"/>
    <w:rsid w:val="00207ABA"/>
    <w:rsid w:val="0021039F"/>
    <w:rsid w:val="00210529"/>
    <w:rsid w:val="00210569"/>
    <w:rsid w:val="00210DD3"/>
    <w:rsid w:val="002111CC"/>
    <w:rsid w:val="00211200"/>
    <w:rsid w:val="002113E9"/>
    <w:rsid w:val="00211A75"/>
    <w:rsid w:val="00212284"/>
    <w:rsid w:val="002124B3"/>
    <w:rsid w:val="002131D9"/>
    <w:rsid w:val="0021359A"/>
    <w:rsid w:val="0021411F"/>
    <w:rsid w:val="00214552"/>
    <w:rsid w:val="002147FC"/>
    <w:rsid w:val="0021481F"/>
    <w:rsid w:val="002157C3"/>
    <w:rsid w:val="0021583D"/>
    <w:rsid w:val="002158CF"/>
    <w:rsid w:val="00215985"/>
    <w:rsid w:val="00215A5C"/>
    <w:rsid w:val="00215F48"/>
    <w:rsid w:val="00216C23"/>
    <w:rsid w:val="00216D9C"/>
    <w:rsid w:val="00217487"/>
    <w:rsid w:val="00217512"/>
    <w:rsid w:val="002176C1"/>
    <w:rsid w:val="002179D3"/>
    <w:rsid w:val="00217C83"/>
    <w:rsid w:val="002200FD"/>
    <w:rsid w:val="00220178"/>
    <w:rsid w:val="00220F8F"/>
    <w:rsid w:val="00221935"/>
    <w:rsid w:val="00221D5C"/>
    <w:rsid w:val="0022233D"/>
    <w:rsid w:val="00222561"/>
    <w:rsid w:val="00222923"/>
    <w:rsid w:val="002235AE"/>
    <w:rsid w:val="002242C6"/>
    <w:rsid w:val="00224601"/>
    <w:rsid w:val="00224A03"/>
    <w:rsid w:val="00224D3C"/>
    <w:rsid w:val="002252A3"/>
    <w:rsid w:val="002259F4"/>
    <w:rsid w:val="00225D31"/>
    <w:rsid w:val="00226554"/>
    <w:rsid w:val="0022732A"/>
    <w:rsid w:val="00227778"/>
    <w:rsid w:val="00227C38"/>
    <w:rsid w:val="00227EE8"/>
    <w:rsid w:val="0023023E"/>
    <w:rsid w:val="00230B03"/>
    <w:rsid w:val="00231268"/>
    <w:rsid w:val="00231C94"/>
    <w:rsid w:val="002335B1"/>
    <w:rsid w:val="002336A8"/>
    <w:rsid w:val="0023376E"/>
    <w:rsid w:val="00233ED2"/>
    <w:rsid w:val="00234D7F"/>
    <w:rsid w:val="002354CC"/>
    <w:rsid w:val="002356D7"/>
    <w:rsid w:val="002358CD"/>
    <w:rsid w:val="00235C9F"/>
    <w:rsid w:val="0023638B"/>
    <w:rsid w:val="00236767"/>
    <w:rsid w:val="002368B1"/>
    <w:rsid w:val="0024089B"/>
    <w:rsid w:val="00241737"/>
    <w:rsid w:val="00241C37"/>
    <w:rsid w:val="00242488"/>
    <w:rsid w:val="0024291B"/>
    <w:rsid w:val="00243109"/>
    <w:rsid w:val="00243A51"/>
    <w:rsid w:val="00243B10"/>
    <w:rsid w:val="002449F8"/>
    <w:rsid w:val="00244B21"/>
    <w:rsid w:val="002459C2"/>
    <w:rsid w:val="00246F31"/>
    <w:rsid w:val="00247143"/>
    <w:rsid w:val="0024717A"/>
    <w:rsid w:val="002473E0"/>
    <w:rsid w:val="0024743F"/>
    <w:rsid w:val="0024777C"/>
    <w:rsid w:val="00247F56"/>
    <w:rsid w:val="0025038C"/>
    <w:rsid w:val="00250498"/>
    <w:rsid w:val="0025113D"/>
    <w:rsid w:val="00251885"/>
    <w:rsid w:val="00252190"/>
    <w:rsid w:val="00252831"/>
    <w:rsid w:val="00252E38"/>
    <w:rsid w:val="0025353F"/>
    <w:rsid w:val="00253C3B"/>
    <w:rsid w:val="0025579D"/>
    <w:rsid w:val="00255AFA"/>
    <w:rsid w:val="0025660F"/>
    <w:rsid w:val="00256615"/>
    <w:rsid w:val="0025698A"/>
    <w:rsid w:val="00257951"/>
    <w:rsid w:val="00257985"/>
    <w:rsid w:val="0026064D"/>
    <w:rsid w:val="002609CC"/>
    <w:rsid w:val="00261411"/>
    <w:rsid w:val="00261822"/>
    <w:rsid w:val="00261DAA"/>
    <w:rsid w:val="00261EE8"/>
    <w:rsid w:val="00261F0A"/>
    <w:rsid w:val="0026211B"/>
    <w:rsid w:val="002621DC"/>
    <w:rsid w:val="00263EA0"/>
    <w:rsid w:val="00264367"/>
    <w:rsid w:val="002644DE"/>
    <w:rsid w:val="00264858"/>
    <w:rsid w:val="00264BAE"/>
    <w:rsid w:val="00265FF5"/>
    <w:rsid w:val="00266D07"/>
    <w:rsid w:val="00267512"/>
    <w:rsid w:val="002701EF"/>
    <w:rsid w:val="00270258"/>
    <w:rsid w:val="002704D5"/>
    <w:rsid w:val="00270F5A"/>
    <w:rsid w:val="002710E0"/>
    <w:rsid w:val="00271FBB"/>
    <w:rsid w:val="002722D3"/>
    <w:rsid w:val="0027266B"/>
    <w:rsid w:val="002727EE"/>
    <w:rsid w:val="00273876"/>
    <w:rsid w:val="002739A8"/>
    <w:rsid w:val="00273B5A"/>
    <w:rsid w:val="00274775"/>
    <w:rsid w:val="002750A1"/>
    <w:rsid w:val="00275D78"/>
    <w:rsid w:val="00277692"/>
    <w:rsid w:val="002777DD"/>
    <w:rsid w:val="00277C74"/>
    <w:rsid w:val="00277DC0"/>
    <w:rsid w:val="00277F42"/>
    <w:rsid w:val="00280445"/>
    <w:rsid w:val="00280C54"/>
    <w:rsid w:val="00280FEB"/>
    <w:rsid w:val="002819EE"/>
    <w:rsid w:val="00281A07"/>
    <w:rsid w:val="00281B3C"/>
    <w:rsid w:val="002820CD"/>
    <w:rsid w:val="0028298E"/>
    <w:rsid w:val="00282FB9"/>
    <w:rsid w:val="002837D5"/>
    <w:rsid w:val="00283B0F"/>
    <w:rsid w:val="00283D6F"/>
    <w:rsid w:val="00283F0D"/>
    <w:rsid w:val="00284610"/>
    <w:rsid w:val="002846B4"/>
    <w:rsid w:val="002846E4"/>
    <w:rsid w:val="00284EF9"/>
    <w:rsid w:val="00285C45"/>
    <w:rsid w:val="00286619"/>
    <w:rsid w:val="00287013"/>
    <w:rsid w:val="00287A9B"/>
    <w:rsid w:val="00287C11"/>
    <w:rsid w:val="0029000B"/>
    <w:rsid w:val="00290243"/>
    <w:rsid w:val="002908A0"/>
    <w:rsid w:val="00290E96"/>
    <w:rsid w:val="00291548"/>
    <w:rsid w:val="002915F7"/>
    <w:rsid w:val="00291D9E"/>
    <w:rsid w:val="00292EB2"/>
    <w:rsid w:val="00292FD4"/>
    <w:rsid w:val="002939DD"/>
    <w:rsid w:val="002939EB"/>
    <w:rsid w:val="00293B12"/>
    <w:rsid w:val="00293E0F"/>
    <w:rsid w:val="00293FC0"/>
    <w:rsid w:val="0029415C"/>
    <w:rsid w:val="002942F1"/>
    <w:rsid w:val="0029444D"/>
    <w:rsid w:val="00294BD2"/>
    <w:rsid w:val="00294E7A"/>
    <w:rsid w:val="00295117"/>
    <w:rsid w:val="00295504"/>
    <w:rsid w:val="00295627"/>
    <w:rsid w:val="002962EC"/>
    <w:rsid w:val="0029718B"/>
    <w:rsid w:val="0029773F"/>
    <w:rsid w:val="00297B04"/>
    <w:rsid w:val="00297C4B"/>
    <w:rsid w:val="00297CA7"/>
    <w:rsid w:val="002A0457"/>
    <w:rsid w:val="002A0FEA"/>
    <w:rsid w:val="002A14C3"/>
    <w:rsid w:val="002A197B"/>
    <w:rsid w:val="002A24AD"/>
    <w:rsid w:val="002A367D"/>
    <w:rsid w:val="002A3AC2"/>
    <w:rsid w:val="002A3EEE"/>
    <w:rsid w:val="002A3FCF"/>
    <w:rsid w:val="002A4240"/>
    <w:rsid w:val="002A493C"/>
    <w:rsid w:val="002A4DE9"/>
    <w:rsid w:val="002A59A3"/>
    <w:rsid w:val="002A5B92"/>
    <w:rsid w:val="002A5FB5"/>
    <w:rsid w:val="002A6941"/>
    <w:rsid w:val="002A6C42"/>
    <w:rsid w:val="002A72DC"/>
    <w:rsid w:val="002A7B8B"/>
    <w:rsid w:val="002B05C7"/>
    <w:rsid w:val="002B1630"/>
    <w:rsid w:val="002B1762"/>
    <w:rsid w:val="002B3735"/>
    <w:rsid w:val="002B3BF0"/>
    <w:rsid w:val="002B4556"/>
    <w:rsid w:val="002B4D0E"/>
    <w:rsid w:val="002B50BA"/>
    <w:rsid w:val="002B59C3"/>
    <w:rsid w:val="002B5BE0"/>
    <w:rsid w:val="002B5FF6"/>
    <w:rsid w:val="002B6075"/>
    <w:rsid w:val="002B65A7"/>
    <w:rsid w:val="002B6797"/>
    <w:rsid w:val="002B6837"/>
    <w:rsid w:val="002B6979"/>
    <w:rsid w:val="002B6DBB"/>
    <w:rsid w:val="002B7948"/>
    <w:rsid w:val="002B79FF"/>
    <w:rsid w:val="002C01C0"/>
    <w:rsid w:val="002C02F5"/>
    <w:rsid w:val="002C0A50"/>
    <w:rsid w:val="002C0E00"/>
    <w:rsid w:val="002C1EB6"/>
    <w:rsid w:val="002C22EC"/>
    <w:rsid w:val="002C2F18"/>
    <w:rsid w:val="002C2FCE"/>
    <w:rsid w:val="002C32CA"/>
    <w:rsid w:val="002C407A"/>
    <w:rsid w:val="002C411C"/>
    <w:rsid w:val="002C42EE"/>
    <w:rsid w:val="002C4655"/>
    <w:rsid w:val="002C4718"/>
    <w:rsid w:val="002C4EAE"/>
    <w:rsid w:val="002C50E0"/>
    <w:rsid w:val="002C5A76"/>
    <w:rsid w:val="002C5DD0"/>
    <w:rsid w:val="002C5F1E"/>
    <w:rsid w:val="002C6358"/>
    <w:rsid w:val="002C6778"/>
    <w:rsid w:val="002C683F"/>
    <w:rsid w:val="002C7363"/>
    <w:rsid w:val="002C75F0"/>
    <w:rsid w:val="002C7955"/>
    <w:rsid w:val="002C7DCA"/>
    <w:rsid w:val="002D191F"/>
    <w:rsid w:val="002D3169"/>
    <w:rsid w:val="002D36C2"/>
    <w:rsid w:val="002D3F3D"/>
    <w:rsid w:val="002D4325"/>
    <w:rsid w:val="002D475E"/>
    <w:rsid w:val="002D4A08"/>
    <w:rsid w:val="002D544A"/>
    <w:rsid w:val="002D71CD"/>
    <w:rsid w:val="002D76B9"/>
    <w:rsid w:val="002E0962"/>
    <w:rsid w:val="002E0B28"/>
    <w:rsid w:val="002E0D9C"/>
    <w:rsid w:val="002E1210"/>
    <w:rsid w:val="002E1C9C"/>
    <w:rsid w:val="002E1D43"/>
    <w:rsid w:val="002E1DBB"/>
    <w:rsid w:val="002E1EA3"/>
    <w:rsid w:val="002E2C85"/>
    <w:rsid w:val="002E36E2"/>
    <w:rsid w:val="002E4029"/>
    <w:rsid w:val="002E4DA4"/>
    <w:rsid w:val="002E555F"/>
    <w:rsid w:val="002E611C"/>
    <w:rsid w:val="002E633E"/>
    <w:rsid w:val="002E63B6"/>
    <w:rsid w:val="002E66BD"/>
    <w:rsid w:val="002E6884"/>
    <w:rsid w:val="002E6AF4"/>
    <w:rsid w:val="002E734E"/>
    <w:rsid w:val="002E74E7"/>
    <w:rsid w:val="002E7540"/>
    <w:rsid w:val="002E7FC6"/>
    <w:rsid w:val="002F0458"/>
    <w:rsid w:val="002F04B1"/>
    <w:rsid w:val="002F0BFE"/>
    <w:rsid w:val="002F149B"/>
    <w:rsid w:val="002F1559"/>
    <w:rsid w:val="002F162B"/>
    <w:rsid w:val="002F2414"/>
    <w:rsid w:val="002F2D6B"/>
    <w:rsid w:val="002F38FD"/>
    <w:rsid w:val="002F3925"/>
    <w:rsid w:val="002F3B46"/>
    <w:rsid w:val="002F3EF0"/>
    <w:rsid w:val="002F442F"/>
    <w:rsid w:val="002F60C6"/>
    <w:rsid w:val="002F6B7C"/>
    <w:rsid w:val="002F6CC1"/>
    <w:rsid w:val="002F6F29"/>
    <w:rsid w:val="002F7A07"/>
    <w:rsid w:val="00300275"/>
    <w:rsid w:val="003002CC"/>
    <w:rsid w:val="00300C43"/>
    <w:rsid w:val="00301F1B"/>
    <w:rsid w:val="00301FFB"/>
    <w:rsid w:val="003023BE"/>
    <w:rsid w:val="00302467"/>
    <w:rsid w:val="0030252F"/>
    <w:rsid w:val="00302912"/>
    <w:rsid w:val="00302E56"/>
    <w:rsid w:val="00303165"/>
    <w:rsid w:val="00303E3E"/>
    <w:rsid w:val="00303F27"/>
    <w:rsid w:val="0030421A"/>
    <w:rsid w:val="00305832"/>
    <w:rsid w:val="00305E87"/>
    <w:rsid w:val="00306D65"/>
    <w:rsid w:val="0030705F"/>
    <w:rsid w:val="00307C85"/>
    <w:rsid w:val="00310AFE"/>
    <w:rsid w:val="00310CF1"/>
    <w:rsid w:val="00311E5B"/>
    <w:rsid w:val="00313043"/>
    <w:rsid w:val="003130A9"/>
    <w:rsid w:val="003130D2"/>
    <w:rsid w:val="00313764"/>
    <w:rsid w:val="00315549"/>
    <w:rsid w:val="00316AEA"/>
    <w:rsid w:val="003170DC"/>
    <w:rsid w:val="00317119"/>
    <w:rsid w:val="003172CC"/>
    <w:rsid w:val="003176FB"/>
    <w:rsid w:val="0032059D"/>
    <w:rsid w:val="0032143F"/>
    <w:rsid w:val="0032166E"/>
    <w:rsid w:val="003218BD"/>
    <w:rsid w:val="00321B16"/>
    <w:rsid w:val="00321E95"/>
    <w:rsid w:val="00322A47"/>
    <w:rsid w:val="00322B5C"/>
    <w:rsid w:val="00322FD0"/>
    <w:rsid w:val="00324572"/>
    <w:rsid w:val="00325831"/>
    <w:rsid w:val="00325C6A"/>
    <w:rsid w:val="00325F55"/>
    <w:rsid w:val="00325FF0"/>
    <w:rsid w:val="003270C4"/>
    <w:rsid w:val="003276C8"/>
    <w:rsid w:val="003277AF"/>
    <w:rsid w:val="003305BF"/>
    <w:rsid w:val="0033068F"/>
    <w:rsid w:val="00330844"/>
    <w:rsid w:val="00330D5A"/>
    <w:rsid w:val="00330E6E"/>
    <w:rsid w:val="003312E7"/>
    <w:rsid w:val="00331782"/>
    <w:rsid w:val="00332076"/>
    <w:rsid w:val="00332158"/>
    <w:rsid w:val="00332285"/>
    <w:rsid w:val="00332A52"/>
    <w:rsid w:val="003332B9"/>
    <w:rsid w:val="003334BD"/>
    <w:rsid w:val="00335303"/>
    <w:rsid w:val="00335371"/>
    <w:rsid w:val="00335403"/>
    <w:rsid w:val="00335B3F"/>
    <w:rsid w:val="00336081"/>
    <w:rsid w:val="003363EA"/>
    <w:rsid w:val="0033750D"/>
    <w:rsid w:val="00337667"/>
    <w:rsid w:val="003376B2"/>
    <w:rsid w:val="003377FC"/>
    <w:rsid w:val="003378BC"/>
    <w:rsid w:val="00337C0F"/>
    <w:rsid w:val="003404A3"/>
    <w:rsid w:val="00340CAD"/>
    <w:rsid w:val="00341449"/>
    <w:rsid w:val="003415EA"/>
    <w:rsid w:val="00342196"/>
    <w:rsid w:val="00342BFC"/>
    <w:rsid w:val="00342C36"/>
    <w:rsid w:val="00343C2E"/>
    <w:rsid w:val="0034692B"/>
    <w:rsid w:val="00346938"/>
    <w:rsid w:val="0034744F"/>
    <w:rsid w:val="00347772"/>
    <w:rsid w:val="003512B0"/>
    <w:rsid w:val="00351E4F"/>
    <w:rsid w:val="00351ED4"/>
    <w:rsid w:val="003521D0"/>
    <w:rsid w:val="00352E10"/>
    <w:rsid w:val="00355AAF"/>
    <w:rsid w:val="0035666F"/>
    <w:rsid w:val="003567B0"/>
    <w:rsid w:val="00356B37"/>
    <w:rsid w:val="00356F10"/>
    <w:rsid w:val="00357039"/>
    <w:rsid w:val="00361846"/>
    <w:rsid w:val="003619A6"/>
    <w:rsid w:val="0036219C"/>
    <w:rsid w:val="0036261E"/>
    <w:rsid w:val="00363039"/>
    <w:rsid w:val="00364F24"/>
    <w:rsid w:val="003657C8"/>
    <w:rsid w:val="00366834"/>
    <w:rsid w:val="0037147B"/>
    <w:rsid w:val="003717F9"/>
    <w:rsid w:val="00372641"/>
    <w:rsid w:val="00372A68"/>
    <w:rsid w:val="00372BF7"/>
    <w:rsid w:val="00374247"/>
    <w:rsid w:val="0037463F"/>
    <w:rsid w:val="00374E6F"/>
    <w:rsid w:val="0037506B"/>
    <w:rsid w:val="0037511F"/>
    <w:rsid w:val="00375484"/>
    <w:rsid w:val="003757BF"/>
    <w:rsid w:val="003757F8"/>
    <w:rsid w:val="00376C59"/>
    <w:rsid w:val="003779A4"/>
    <w:rsid w:val="00377A14"/>
    <w:rsid w:val="00377A51"/>
    <w:rsid w:val="00377FCF"/>
    <w:rsid w:val="00380090"/>
    <w:rsid w:val="0038070B"/>
    <w:rsid w:val="00381463"/>
    <w:rsid w:val="00381838"/>
    <w:rsid w:val="00381D5D"/>
    <w:rsid w:val="00381E11"/>
    <w:rsid w:val="00382936"/>
    <w:rsid w:val="0038314C"/>
    <w:rsid w:val="00383302"/>
    <w:rsid w:val="003846E7"/>
    <w:rsid w:val="003849E5"/>
    <w:rsid w:val="0038503C"/>
    <w:rsid w:val="003853D8"/>
    <w:rsid w:val="00385473"/>
    <w:rsid w:val="00386059"/>
    <w:rsid w:val="0038611C"/>
    <w:rsid w:val="00386501"/>
    <w:rsid w:val="00386538"/>
    <w:rsid w:val="003866DE"/>
    <w:rsid w:val="00386DD0"/>
    <w:rsid w:val="00386F1E"/>
    <w:rsid w:val="00387E61"/>
    <w:rsid w:val="00387EFB"/>
    <w:rsid w:val="00387FE5"/>
    <w:rsid w:val="00390291"/>
    <w:rsid w:val="003907D7"/>
    <w:rsid w:val="0039081F"/>
    <w:rsid w:val="003915C4"/>
    <w:rsid w:val="003917D1"/>
    <w:rsid w:val="00391D03"/>
    <w:rsid w:val="00393227"/>
    <w:rsid w:val="0039466F"/>
    <w:rsid w:val="00395B6E"/>
    <w:rsid w:val="00395DA1"/>
    <w:rsid w:val="00396468"/>
    <w:rsid w:val="00396573"/>
    <w:rsid w:val="0039691B"/>
    <w:rsid w:val="00397C69"/>
    <w:rsid w:val="00397E16"/>
    <w:rsid w:val="003A083C"/>
    <w:rsid w:val="003A0CE8"/>
    <w:rsid w:val="003A1CBD"/>
    <w:rsid w:val="003A1DED"/>
    <w:rsid w:val="003A2022"/>
    <w:rsid w:val="003A2981"/>
    <w:rsid w:val="003A2D1D"/>
    <w:rsid w:val="003A2D66"/>
    <w:rsid w:val="003A31C2"/>
    <w:rsid w:val="003A3578"/>
    <w:rsid w:val="003A3669"/>
    <w:rsid w:val="003A36EF"/>
    <w:rsid w:val="003A3FFA"/>
    <w:rsid w:val="003A40DF"/>
    <w:rsid w:val="003A4942"/>
    <w:rsid w:val="003A4B80"/>
    <w:rsid w:val="003A4FC2"/>
    <w:rsid w:val="003A5E98"/>
    <w:rsid w:val="003A676B"/>
    <w:rsid w:val="003A6797"/>
    <w:rsid w:val="003A69B2"/>
    <w:rsid w:val="003A6B39"/>
    <w:rsid w:val="003A6CB6"/>
    <w:rsid w:val="003A6F9C"/>
    <w:rsid w:val="003B04EA"/>
    <w:rsid w:val="003B09C7"/>
    <w:rsid w:val="003B14BC"/>
    <w:rsid w:val="003B1519"/>
    <w:rsid w:val="003B1955"/>
    <w:rsid w:val="003B2ECA"/>
    <w:rsid w:val="003B3137"/>
    <w:rsid w:val="003B3717"/>
    <w:rsid w:val="003B462F"/>
    <w:rsid w:val="003B50DC"/>
    <w:rsid w:val="003B547E"/>
    <w:rsid w:val="003B56B6"/>
    <w:rsid w:val="003B5F14"/>
    <w:rsid w:val="003B649C"/>
    <w:rsid w:val="003B6709"/>
    <w:rsid w:val="003B675F"/>
    <w:rsid w:val="003B72A1"/>
    <w:rsid w:val="003B74D2"/>
    <w:rsid w:val="003B7928"/>
    <w:rsid w:val="003C011F"/>
    <w:rsid w:val="003C0973"/>
    <w:rsid w:val="003C0CCA"/>
    <w:rsid w:val="003C0ED2"/>
    <w:rsid w:val="003C1E1D"/>
    <w:rsid w:val="003C220A"/>
    <w:rsid w:val="003C2493"/>
    <w:rsid w:val="003C2712"/>
    <w:rsid w:val="003C3276"/>
    <w:rsid w:val="003C395A"/>
    <w:rsid w:val="003C3E2D"/>
    <w:rsid w:val="003C4006"/>
    <w:rsid w:val="003C4371"/>
    <w:rsid w:val="003C4D30"/>
    <w:rsid w:val="003C52F8"/>
    <w:rsid w:val="003C5D5C"/>
    <w:rsid w:val="003C67CE"/>
    <w:rsid w:val="003C68B6"/>
    <w:rsid w:val="003C6981"/>
    <w:rsid w:val="003C75DE"/>
    <w:rsid w:val="003C77D9"/>
    <w:rsid w:val="003C78E7"/>
    <w:rsid w:val="003D0B18"/>
    <w:rsid w:val="003D0F4B"/>
    <w:rsid w:val="003D0F76"/>
    <w:rsid w:val="003D1023"/>
    <w:rsid w:val="003D168E"/>
    <w:rsid w:val="003D24AA"/>
    <w:rsid w:val="003D32B6"/>
    <w:rsid w:val="003D32BE"/>
    <w:rsid w:val="003D3B3C"/>
    <w:rsid w:val="003D3BEE"/>
    <w:rsid w:val="003D46BF"/>
    <w:rsid w:val="003D4870"/>
    <w:rsid w:val="003D544A"/>
    <w:rsid w:val="003D544D"/>
    <w:rsid w:val="003D5D08"/>
    <w:rsid w:val="003D644C"/>
    <w:rsid w:val="003D6ACB"/>
    <w:rsid w:val="003D6DDF"/>
    <w:rsid w:val="003D78FB"/>
    <w:rsid w:val="003D7BB2"/>
    <w:rsid w:val="003D7EA4"/>
    <w:rsid w:val="003D7FB7"/>
    <w:rsid w:val="003E0880"/>
    <w:rsid w:val="003E20EF"/>
    <w:rsid w:val="003E22E1"/>
    <w:rsid w:val="003E25D2"/>
    <w:rsid w:val="003E3498"/>
    <w:rsid w:val="003E3732"/>
    <w:rsid w:val="003E384E"/>
    <w:rsid w:val="003E384F"/>
    <w:rsid w:val="003E3A45"/>
    <w:rsid w:val="003E46AF"/>
    <w:rsid w:val="003E518A"/>
    <w:rsid w:val="003E5349"/>
    <w:rsid w:val="003E679B"/>
    <w:rsid w:val="003E69A9"/>
    <w:rsid w:val="003E6D52"/>
    <w:rsid w:val="003E740F"/>
    <w:rsid w:val="003F0A04"/>
    <w:rsid w:val="003F0A88"/>
    <w:rsid w:val="003F0EC9"/>
    <w:rsid w:val="003F13E0"/>
    <w:rsid w:val="003F1478"/>
    <w:rsid w:val="003F19B4"/>
    <w:rsid w:val="003F1B42"/>
    <w:rsid w:val="003F1C1C"/>
    <w:rsid w:val="003F1F3F"/>
    <w:rsid w:val="003F216A"/>
    <w:rsid w:val="003F2B1C"/>
    <w:rsid w:val="003F2CAB"/>
    <w:rsid w:val="003F33FD"/>
    <w:rsid w:val="003F3EBB"/>
    <w:rsid w:val="003F4992"/>
    <w:rsid w:val="003F4B58"/>
    <w:rsid w:val="003F70E9"/>
    <w:rsid w:val="0040016E"/>
    <w:rsid w:val="00400911"/>
    <w:rsid w:val="00401444"/>
    <w:rsid w:val="004014DD"/>
    <w:rsid w:val="004015C6"/>
    <w:rsid w:val="004022B4"/>
    <w:rsid w:val="00402645"/>
    <w:rsid w:val="004026DA"/>
    <w:rsid w:val="00402856"/>
    <w:rsid w:val="004028EF"/>
    <w:rsid w:val="004031CB"/>
    <w:rsid w:val="004031E7"/>
    <w:rsid w:val="00403319"/>
    <w:rsid w:val="00403576"/>
    <w:rsid w:val="00404268"/>
    <w:rsid w:val="004045C3"/>
    <w:rsid w:val="00404638"/>
    <w:rsid w:val="00404921"/>
    <w:rsid w:val="00405625"/>
    <w:rsid w:val="00405E3C"/>
    <w:rsid w:val="0040653C"/>
    <w:rsid w:val="00406675"/>
    <w:rsid w:val="00406F2D"/>
    <w:rsid w:val="0040711A"/>
    <w:rsid w:val="00407293"/>
    <w:rsid w:val="00407457"/>
    <w:rsid w:val="004074BC"/>
    <w:rsid w:val="004076F6"/>
    <w:rsid w:val="00407A78"/>
    <w:rsid w:val="00407F9F"/>
    <w:rsid w:val="00411557"/>
    <w:rsid w:val="00411FFA"/>
    <w:rsid w:val="00412200"/>
    <w:rsid w:val="00412332"/>
    <w:rsid w:val="00413198"/>
    <w:rsid w:val="00413C18"/>
    <w:rsid w:val="00413E74"/>
    <w:rsid w:val="00414199"/>
    <w:rsid w:val="004142EF"/>
    <w:rsid w:val="00415168"/>
    <w:rsid w:val="00415289"/>
    <w:rsid w:val="0041755E"/>
    <w:rsid w:val="0042032D"/>
    <w:rsid w:val="004205A5"/>
    <w:rsid w:val="004207B1"/>
    <w:rsid w:val="00421AE0"/>
    <w:rsid w:val="00422F0E"/>
    <w:rsid w:val="00423076"/>
    <w:rsid w:val="0042382A"/>
    <w:rsid w:val="0042422D"/>
    <w:rsid w:val="004248A7"/>
    <w:rsid w:val="00424A54"/>
    <w:rsid w:val="00424C57"/>
    <w:rsid w:val="00425574"/>
    <w:rsid w:val="00425AA0"/>
    <w:rsid w:val="0042744B"/>
    <w:rsid w:val="004278AC"/>
    <w:rsid w:val="00427A81"/>
    <w:rsid w:val="00430325"/>
    <w:rsid w:val="004317BD"/>
    <w:rsid w:val="00431970"/>
    <w:rsid w:val="00431FB2"/>
    <w:rsid w:val="0043212F"/>
    <w:rsid w:val="00433322"/>
    <w:rsid w:val="0043370C"/>
    <w:rsid w:val="00434C43"/>
    <w:rsid w:val="00435A1B"/>
    <w:rsid w:val="00435EC3"/>
    <w:rsid w:val="004365C6"/>
    <w:rsid w:val="00436633"/>
    <w:rsid w:val="0043684D"/>
    <w:rsid w:val="004370EF"/>
    <w:rsid w:val="0043727B"/>
    <w:rsid w:val="0043753E"/>
    <w:rsid w:val="004400A8"/>
    <w:rsid w:val="0044076A"/>
    <w:rsid w:val="004407C9"/>
    <w:rsid w:val="00440ABD"/>
    <w:rsid w:val="0044105B"/>
    <w:rsid w:val="00441A6C"/>
    <w:rsid w:val="00442352"/>
    <w:rsid w:val="00442EA4"/>
    <w:rsid w:val="004434EE"/>
    <w:rsid w:val="004440C1"/>
    <w:rsid w:val="004444D8"/>
    <w:rsid w:val="004451FA"/>
    <w:rsid w:val="00445CF0"/>
    <w:rsid w:val="00445D81"/>
    <w:rsid w:val="00446CC8"/>
    <w:rsid w:val="004474DD"/>
    <w:rsid w:val="00447755"/>
    <w:rsid w:val="004479A8"/>
    <w:rsid w:val="00447B85"/>
    <w:rsid w:val="00450522"/>
    <w:rsid w:val="004505B7"/>
    <w:rsid w:val="00450BF1"/>
    <w:rsid w:val="00450DD9"/>
    <w:rsid w:val="00451393"/>
    <w:rsid w:val="00451503"/>
    <w:rsid w:val="004515AA"/>
    <w:rsid w:val="00451850"/>
    <w:rsid w:val="00451EA1"/>
    <w:rsid w:val="0045201C"/>
    <w:rsid w:val="0045261C"/>
    <w:rsid w:val="00452CD4"/>
    <w:rsid w:val="004532F1"/>
    <w:rsid w:val="00453564"/>
    <w:rsid w:val="00453FDD"/>
    <w:rsid w:val="00454B57"/>
    <w:rsid w:val="00455032"/>
    <w:rsid w:val="004552E2"/>
    <w:rsid w:val="0045588F"/>
    <w:rsid w:val="004559CC"/>
    <w:rsid w:val="00455F39"/>
    <w:rsid w:val="004565E7"/>
    <w:rsid w:val="00456F93"/>
    <w:rsid w:val="0045700E"/>
    <w:rsid w:val="00457405"/>
    <w:rsid w:val="00460C1B"/>
    <w:rsid w:val="00461001"/>
    <w:rsid w:val="00461066"/>
    <w:rsid w:val="00461A16"/>
    <w:rsid w:val="00462311"/>
    <w:rsid w:val="00462585"/>
    <w:rsid w:val="0046325F"/>
    <w:rsid w:val="00463933"/>
    <w:rsid w:val="00464CBB"/>
    <w:rsid w:val="00465017"/>
    <w:rsid w:val="0046506D"/>
    <w:rsid w:val="004660EB"/>
    <w:rsid w:val="0046664E"/>
    <w:rsid w:val="004672B2"/>
    <w:rsid w:val="00470097"/>
    <w:rsid w:val="00470126"/>
    <w:rsid w:val="00471422"/>
    <w:rsid w:val="00471F50"/>
    <w:rsid w:val="004733A1"/>
    <w:rsid w:val="004735E3"/>
    <w:rsid w:val="004755E7"/>
    <w:rsid w:val="00476BC3"/>
    <w:rsid w:val="00477351"/>
    <w:rsid w:val="00477966"/>
    <w:rsid w:val="00477A51"/>
    <w:rsid w:val="00480C9B"/>
    <w:rsid w:val="00482020"/>
    <w:rsid w:val="0048286B"/>
    <w:rsid w:val="004829CC"/>
    <w:rsid w:val="00482C03"/>
    <w:rsid w:val="004833FB"/>
    <w:rsid w:val="00483C8A"/>
    <w:rsid w:val="00483F25"/>
    <w:rsid w:val="00484CBA"/>
    <w:rsid w:val="00485470"/>
    <w:rsid w:val="00485767"/>
    <w:rsid w:val="004861B0"/>
    <w:rsid w:val="00486E00"/>
    <w:rsid w:val="00487EC1"/>
    <w:rsid w:val="004907B5"/>
    <w:rsid w:val="00490CFA"/>
    <w:rsid w:val="00491DEC"/>
    <w:rsid w:val="00491EDC"/>
    <w:rsid w:val="00492063"/>
    <w:rsid w:val="00492488"/>
    <w:rsid w:val="00492692"/>
    <w:rsid w:val="004931DA"/>
    <w:rsid w:val="00494CAF"/>
    <w:rsid w:val="00495759"/>
    <w:rsid w:val="004967E7"/>
    <w:rsid w:val="004969F6"/>
    <w:rsid w:val="00496B9F"/>
    <w:rsid w:val="00496E1A"/>
    <w:rsid w:val="00497FC9"/>
    <w:rsid w:val="004A0A66"/>
    <w:rsid w:val="004A0B6B"/>
    <w:rsid w:val="004A0F19"/>
    <w:rsid w:val="004A1E77"/>
    <w:rsid w:val="004A2C3D"/>
    <w:rsid w:val="004A6075"/>
    <w:rsid w:val="004A63B8"/>
    <w:rsid w:val="004A6607"/>
    <w:rsid w:val="004A6786"/>
    <w:rsid w:val="004B0196"/>
    <w:rsid w:val="004B09BA"/>
    <w:rsid w:val="004B0BAA"/>
    <w:rsid w:val="004B12E1"/>
    <w:rsid w:val="004B1D29"/>
    <w:rsid w:val="004B20CA"/>
    <w:rsid w:val="004B24AE"/>
    <w:rsid w:val="004B25CC"/>
    <w:rsid w:val="004B2696"/>
    <w:rsid w:val="004B37F5"/>
    <w:rsid w:val="004B41B8"/>
    <w:rsid w:val="004B5161"/>
    <w:rsid w:val="004B58EC"/>
    <w:rsid w:val="004B59A5"/>
    <w:rsid w:val="004B5E3C"/>
    <w:rsid w:val="004B5E93"/>
    <w:rsid w:val="004B63D1"/>
    <w:rsid w:val="004B7024"/>
    <w:rsid w:val="004B72AF"/>
    <w:rsid w:val="004B7A40"/>
    <w:rsid w:val="004B7E7F"/>
    <w:rsid w:val="004C0B1F"/>
    <w:rsid w:val="004C1757"/>
    <w:rsid w:val="004C18E4"/>
    <w:rsid w:val="004C20FB"/>
    <w:rsid w:val="004C2578"/>
    <w:rsid w:val="004C26FF"/>
    <w:rsid w:val="004C271C"/>
    <w:rsid w:val="004C2916"/>
    <w:rsid w:val="004C2BBE"/>
    <w:rsid w:val="004C3012"/>
    <w:rsid w:val="004C3093"/>
    <w:rsid w:val="004C4CB6"/>
    <w:rsid w:val="004C5B53"/>
    <w:rsid w:val="004C64D0"/>
    <w:rsid w:val="004C65AD"/>
    <w:rsid w:val="004C68DA"/>
    <w:rsid w:val="004C6B11"/>
    <w:rsid w:val="004C6CDF"/>
    <w:rsid w:val="004C75D7"/>
    <w:rsid w:val="004C762C"/>
    <w:rsid w:val="004D114C"/>
    <w:rsid w:val="004D135E"/>
    <w:rsid w:val="004D14CB"/>
    <w:rsid w:val="004D1537"/>
    <w:rsid w:val="004D1E3F"/>
    <w:rsid w:val="004D1EDA"/>
    <w:rsid w:val="004D2DD6"/>
    <w:rsid w:val="004D2E65"/>
    <w:rsid w:val="004D3193"/>
    <w:rsid w:val="004D3452"/>
    <w:rsid w:val="004D3584"/>
    <w:rsid w:val="004D35A9"/>
    <w:rsid w:val="004D3F6E"/>
    <w:rsid w:val="004D4162"/>
    <w:rsid w:val="004D5017"/>
    <w:rsid w:val="004D5862"/>
    <w:rsid w:val="004D5CF5"/>
    <w:rsid w:val="004D6114"/>
    <w:rsid w:val="004D650E"/>
    <w:rsid w:val="004D722D"/>
    <w:rsid w:val="004D7688"/>
    <w:rsid w:val="004D7729"/>
    <w:rsid w:val="004E0148"/>
    <w:rsid w:val="004E0839"/>
    <w:rsid w:val="004E0B37"/>
    <w:rsid w:val="004E12EA"/>
    <w:rsid w:val="004E15EC"/>
    <w:rsid w:val="004E1AC9"/>
    <w:rsid w:val="004E221A"/>
    <w:rsid w:val="004E2CB9"/>
    <w:rsid w:val="004E30D2"/>
    <w:rsid w:val="004E32DD"/>
    <w:rsid w:val="004E3AA6"/>
    <w:rsid w:val="004E424D"/>
    <w:rsid w:val="004E463F"/>
    <w:rsid w:val="004E50E2"/>
    <w:rsid w:val="004E64D9"/>
    <w:rsid w:val="004E6A29"/>
    <w:rsid w:val="004F0B84"/>
    <w:rsid w:val="004F111F"/>
    <w:rsid w:val="004F1A18"/>
    <w:rsid w:val="004F23EF"/>
    <w:rsid w:val="004F2888"/>
    <w:rsid w:val="004F2A28"/>
    <w:rsid w:val="004F31AD"/>
    <w:rsid w:val="004F35C7"/>
    <w:rsid w:val="004F37B1"/>
    <w:rsid w:val="004F3AA3"/>
    <w:rsid w:val="004F45F6"/>
    <w:rsid w:val="004F491D"/>
    <w:rsid w:val="004F4A58"/>
    <w:rsid w:val="004F50A1"/>
    <w:rsid w:val="004F50BB"/>
    <w:rsid w:val="004F6C6C"/>
    <w:rsid w:val="004F7117"/>
    <w:rsid w:val="004F7623"/>
    <w:rsid w:val="004F788F"/>
    <w:rsid w:val="004F7CF3"/>
    <w:rsid w:val="00500FF5"/>
    <w:rsid w:val="005016AD"/>
    <w:rsid w:val="00501878"/>
    <w:rsid w:val="00501CD7"/>
    <w:rsid w:val="00501F0A"/>
    <w:rsid w:val="00502369"/>
    <w:rsid w:val="005030E0"/>
    <w:rsid w:val="005031E7"/>
    <w:rsid w:val="005038B0"/>
    <w:rsid w:val="00503A0D"/>
    <w:rsid w:val="00504473"/>
    <w:rsid w:val="0050451E"/>
    <w:rsid w:val="00505782"/>
    <w:rsid w:val="005068F2"/>
    <w:rsid w:val="00507062"/>
    <w:rsid w:val="00507872"/>
    <w:rsid w:val="005103F8"/>
    <w:rsid w:val="005104FB"/>
    <w:rsid w:val="00511240"/>
    <w:rsid w:val="005119E5"/>
    <w:rsid w:val="00512570"/>
    <w:rsid w:val="00512629"/>
    <w:rsid w:val="00512748"/>
    <w:rsid w:val="00512AF3"/>
    <w:rsid w:val="00512BC3"/>
    <w:rsid w:val="00513866"/>
    <w:rsid w:val="005138AF"/>
    <w:rsid w:val="0051450A"/>
    <w:rsid w:val="00514642"/>
    <w:rsid w:val="0051467E"/>
    <w:rsid w:val="00514BB6"/>
    <w:rsid w:val="00515315"/>
    <w:rsid w:val="00515831"/>
    <w:rsid w:val="00515ABC"/>
    <w:rsid w:val="00515FD5"/>
    <w:rsid w:val="0051742E"/>
    <w:rsid w:val="005174B5"/>
    <w:rsid w:val="005202C9"/>
    <w:rsid w:val="00520A97"/>
    <w:rsid w:val="00521709"/>
    <w:rsid w:val="00522BA9"/>
    <w:rsid w:val="0052335B"/>
    <w:rsid w:val="0052344A"/>
    <w:rsid w:val="0052368F"/>
    <w:rsid w:val="00523750"/>
    <w:rsid w:val="00523F18"/>
    <w:rsid w:val="00524113"/>
    <w:rsid w:val="00524A95"/>
    <w:rsid w:val="00524B9B"/>
    <w:rsid w:val="005266F3"/>
    <w:rsid w:val="00526A0F"/>
    <w:rsid w:val="005275E6"/>
    <w:rsid w:val="00527F64"/>
    <w:rsid w:val="005304C1"/>
    <w:rsid w:val="00530CC3"/>
    <w:rsid w:val="00530E72"/>
    <w:rsid w:val="0053158B"/>
    <w:rsid w:val="00531672"/>
    <w:rsid w:val="00531848"/>
    <w:rsid w:val="00531F17"/>
    <w:rsid w:val="00532E5B"/>
    <w:rsid w:val="00534E2D"/>
    <w:rsid w:val="00535804"/>
    <w:rsid w:val="00536562"/>
    <w:rsid w:val="005373CD"/>
    <w:rsid w:val="00537C19"/>
    <w:rsid w:val="005416B0"/>
    <w:rsid w:val="00542AE2"/>
    <w:rsid w:val="0054448B"/>
    <w:rsid w:val="0054448F"/>
    <w:rsid w:val="00544ABF"/>
    <w:rsid w:val="00545653"/>
    <w:rsid w:val="00545A38"/>
    <w:rsid w:val="00545B97"/>
    <w:rsid w:val="00545D0A"/>
    <w:rsid w:val="00546166"/>
    <w:rsid w:val="00546804"/>
    <w:rsid w:val="0054686E"/>
    <w:rsid w:val="00546C0F"/>
    <w:rsid w:val="005470B0"/>
    <w:rsid w:val="0054718A"/>
    <w:rsid w:val="0054725E"/>
    <w:rsid w:val="00547CBD"/>
    <w:rsid w:val="005510CB"/>
    <w:rsid w:val="0055160F"/>
    <w:rsid w:val="00551DBA"/>
    <w:rsid w:val="00552863"/>
    <w:rsid w:val="005529AB"/>
    <w:rsid w:val="00552D17"/>
    <w:rsid w:val="005549EA"/>
    <w:rsid w:val="00554F52"/>
    <w:rsid w:val="0055516F"/>
    <w:rsid w:val="005558CB"/>
    <w:rsid w:val="00555A3A"/>
    <w:rsid w:val="00555DB4"/>
    <w:rsid w:val="00556447"/>
    <w:rsid w:val="0055737B"/>
    <w:rsid w:val="00557B60"/>
    <w:rsid w:val="00557D7E"/>
    <w:rsid w:val="0056052E"/>
    <w:rsid w:val="00560715"/>
    <w:rsid w:val="005609D3"/>
    <w:rsid w:val="00560AD3"/>
    <w:rsid w:val="00561372"/>
    <w:rsid w:val="005619F6"/>
    <w:rsid w:val="00562079"/>
    <w:rsid w:val="005624BE"/>
    <w:rsid w:val="00562FF3"/>
    <w:rsid w:val="00563181"/>
    <w:rsid w:val="00563FC5"/>
    <w:rsid w:val="005647CF"/>
    <w:rsid w:val="00564D09"/>
    <w:rsid w:val="0056538B"/>
    <w:rsid w:val="005657DA"/>
    <w:rsid w:val="005662D7"/>
    <w:rsid w:val="005667EC"/>
    <w:rsid w:val="00566896"/>
    <w:rsid w:val="00566C1E"/>
    <w:rsid w:val="00567CE5"/>
    <w:rsid w:val="005704A9"/>
    <w:rsid w:val="00570903"/>
    <w:rsid w:val="005725B3"/>
    <w:rsid w:val="00572B35"/>
    <w:rsid w:val="0057338E"/>
    <w:rsid w:val="005738A7"/>
    <w:rsid w:val="00573D98"/>
    <w:rsid w:val="00573E37"/>
    <w:rsid w:val="005742F5"/>
    <w:rsid w:val="00574499"/>
    <w:rsid w:val="00574667"/>
    <w:rsid w:val="0057514F"/>
    <w:rsid w:val="0057595C"/>
    <w:rsid w:val="0057596F"/>
    <w:rsid w:val="00575DCB"/>
    <w:rsid w:val="00576172"/>
    <w:rsid w:val="00576251"/>
    <w:rsid w:val="005778C0"/>
    <w:rsid w:val="00580572"/>
    <w:rsid w:val="005808BA"/>
    <w:rsid w:val="00580CAF"/>
    <w:rsid w:val="00580F2E"/>
    <w:rsid w:val="005813C4"/>
    <w:rsid w:val="005820D1"/>
    <w:rsid w:val="0058290F"/>
    <w:rsid w:val="00582A68"/>
    <w:rsid w:val="0058356C"/>
    <w:rsid w:val="00584421"/>
    <w:rsid w:val="00584934"/>
    <w:rsid w:val="00584F33"/>
    <w:rsid w:val="005859A9"/>
    <w:rsid w:val="00586C1A"/>
    <w:rsid w:val="005878E2"/>
    <w:rsid w:val="00587B47"/>
    <w:rsid w:val="00590062"/>
    <w:rsid w:val="005900FC"/>
    <w:rsid w:val="0059040E"/>
    <w:rsid w:val="005908BD"/>
    <w:rsid w:val="0059100D"/>
    <w:rsid w:val="005910FC"/>
    <w:rsid w:val="005918DE"/>
    <w:rsid w:val="00592155"/>
    <w:rsid w:val="00592D3F"/>
    <w:rsid w:val="00593EBC"/>
    <w:rsid w:val="00594D99"/>
    <w:rsid w:val="00595D2E"/>
    <w:rsid w:val="00595D86"/>
    <w:rsid w:val="00595EC7"/>
    <w:rsid w:val="00595F4A"/>
    <w:rsid w:val="0059629B"/>
    <w:rsid w:val="005962AF"/>
    <w:rsid w:val="005963BB"/>
    <w:rsid w:val="005970EF"/>
    <w:rsid w:val="005975D0"/>
    <w:rsid w:val="00597A3C"/>
    <w:rsid w:val="00597F4D"/>
    <w:rsid w:val="005A1074"/>
    <w:rsid w:val="005A15D8"/>
    <w:rsid w:val="005A1C8B"/>
    <w:rsid w:val="005A1F89"/>
    <w:rsid w:val="005A215E"/>
    <w:rsid w:val="005A330E"/>
    <w:rsid w:val="005A39B6"/>
    <w:rsid w:val="005A4C6F"/>
    <w:rsid w:val="005A5045"/>
    <w:rsid w:val="005A5313"/>
    <w:rsid w:val="005A53BE"/>
    <w:rsid w:val="005A57A0"/>
    <w:rsid w:val="005A616E"/>
    <w:rsid w:val="005A6300"/>
    <w:rsid w:val="005A6814"/>
    <w:rsid w:val="005A683B"/>
    <w:rsid w:val="005A6B4D"/>
    <w:rsid w:val="005A6DB1"/>
    <w:rsid w:val="005A6E4F"/>
    <w:rsid w:val="005A7739"/>
    <w:rsid w:val="005A780F"/>
    <w:rsid w:val="005A7BCA"/>
    <w:rsid w:val="005A7C04"/>
    <w:rsid w:val="005B0407"/>
    <w:rsid w:val="005B17F6"/>
    <w:rsid w:val="005B1B48"/>
    <w:rsid w:val="005B2240"/>
    <w:rsid w:val="005B307E"/>
    <w:rsid w:val="005B31E3"/>
    <w:rsid w:val="005B3624"/>
    <w:rsid w:val="005B4641"/>
    <w:rsid w:val="005B46C0"/>
    <w:rsid w:val="005B4AF1"/>
    <w:rsid w:val="005B4E58"/>
    <w:rsid w:val="005B5C96"/>
    <w:rsid w:val="005B5F18"/>
    <w:rsid w:val="005B65B2"/>
    <w:rsid w:val="005C2096"/>
    <w:rsid w:val="005C2AF5"/>
    <w:rsid w:val="005C2B72"/>
    <w:rsid w:val="005C2D3F"/>
    <w:rsid w:val="005C2E56"/>
    <w:rsid w:val="005C4E98"/>
    <w:rsid w:val="005C64B9"/>
    <w:rsid w:val="005C6A62"/>
    <w:rsid w:val="005C7128"/>
    <w:rsid w:val="005C7613"/>
    <w:rsid w:val="005C76F5"/>
    <w:rsid w:val="005C7921"/>
    <w:rsid w:val="005D1019"/>
    <w:rsid w:val="005D1127"/>
    <w:rsid w:val="005D1312"/>
    <w:rsid w:val="005D1685"/>
    <w:rsid w:val="005D1CD1"/>
    <w:rsid w:val="005D1E8C"/>
    <w:rsid w:val="005D1FEC"/>
    <w:rsid w:val="005D23B0"/>
    <w:rsid w:val="005D2478"/>
    <w:rsid w:val="005D3176"/>
    <w:rsid w:val="005D3C9D"/>
    <w:rsid w:val="005D3DF6"/>
    <w:rsid w:val="005D49C4"/>
    <w:rsid w:val="005D4A6C"/>
    <w:rsid w:val="005D4F83"/>
    <w:rsid w:val="005D5207"/>
    <w:rsid w:val="005D5C0F"/>
    <w:rsid w:val="005D6AC8"/>
    <w:rsid w:val="005D7C14"/>
    <w:rsid w:val="005E01B5"/>
    <w:rsid w:val="005E0BCB"/>
    <w:rsid w:val="005E1197"/>
    <w:rsid w:val="005E12B5"/>
    <w:rsid w:val="005E2020"/>
    <w:rsid w:val="005E2697"/>
    <w:rsid w:val="005E2BE1"/>
    <w:rsid w:val="005E30B3"/>
    <w:rsid w:val="005E3AAB"/>
    <w:rsid w:val="005E3B2D"/>
    <w:rsid w:val="005E3D2B"/>
    <w:rsid w:val="005E492D"/>
    <w:rsid w:val="005E4B3F"/>
    <w:rsid w:val="005E4D81"/>
    <w:rsid w:val="005E56AD"/>
    <w:rsid w:val="005E5EEA"/>
    <w:rsid w:val="005E61F9"/>
    <w:rsid w:val="005E65D5"/>
    <w:rsid w:val="005E6A1E"/>
    <w:rsid w:val="005E6DEC"/>
    <w:rsid w:val="005E7B0F"/>
    <w:rsid w:val="005F061D"/>
    <w:rsid w:val="005F1696"/>
    <w:rsid w:val="005F17DD"/>
    <w:rsid w:val="005F26C9"/>
    <w:rsid w:val="005F2CB9"/>
    <w:rsid w:val="005F3514"/>
    <w:rsid w:val="005F35CF"/>
    <w:rsid w:val="005F4329"/>
    <w:rsid w:val="005F47CB"/>
    <w:rsid w:val="005F4A01"/>
    <w:rsid w:val="005F4D31"/>
    <w:rsid w:val="005F5107"/>
    <w:rsid w:val="005F5C54"/>
    <w:rsid w:val="005F6424"/>
    <w:rsid w:val="005F70AE"/>
    <w:rsid w:val="005F7557"/>
    <w:rsid w:val="006017B4"/>
    <w:rsid w:val="00601C78"/>
    <w:rsid w:val="00603376"/>
    <w:rsid w:val="006055C8"/>
    <w:rsid w:val="006064BF"/>
    <w:rsid w:val="00606C0E"/>
    <w:rsid w:val="00606FF2"/>
    <w:rsid w:val="006074F7"/>
    <w:rsid w:val="00607E32"/>
    <w:rsid w:val="00610B3A"/>
    <w:rsid w:val="00610CC8"/>
    <w:rsid w:val="00611508"/>
    <w:rsid w:val="006116A3"/>
    <w:rsid w:val="00611932"/>
    <w:rsid w:val="0061200E"/>
    <w:rsid w:val="0061210D"/>
    <w:rsid w:val="00612381"/>
    <w:rsid w:val="00613069"/>
    <w:rsid w:val="00613DBB"/>
    <w:rsid w:val="00614472"/>
    <w:rsid w:val="0061491C"/>
    <w:rsid w:val="00615E65"/>
    <w:rsid w:val="00615E83"/>
    <w:rsid w:val="00616A24"/>
    <w:rsid w:val="006174A4"/>
    <w:rsid w:val="00617E41"/>
    <w:rsid w:val="00620C84"/>
    <w:rsid w:val="0062139A"/>
    <w:rsid w:val="00621801"/>
    <w:rsid w:val="00621D06"/>
    <w:rsid w:val="006222EA"/>
    <w:rsid w:val="006229EB"/>
    <w:rsid w:val="00622FA8"/>
    <w:rsid w:val="00623971"/>
    <w:rsid w:val="00623B1F"/>
    <w:rsid w:val="00624E37"/>
    <w:rsid w:val="006255BC"/>
    <w:rsid w:val="00625904"/>
    <w:rsid w:val="00625CFB"/>
    <w:rsid w:val="006268AD"/>
    <w:rsid w:val="00626B80"/>
    <w:rsid w:val="0062747B"/>
    <w:rsid w:val="00627977"/>
    <w:rsid w:val="00627CA0"/>
    <w:rsid w:val="006303F4"/>
    <w:rsid w:val="006311D7"/>
    <w:rsid w:val="006313F0"/>
    <w:rsid w:val="00631EE0"/>
    <w:rsid w:val="00632204"/>
    <w:rsid w:val="006323CD"/>
    <w:rsid w:val="00632A1F"/>
    <w:rsid w:val="00632BF2"/>
    <w:rsid w:val="0063304F"/>
    <w:rsid w:val="006330DC"/>
    <w:rsid w:val="006337FF"/>
    <w:rsid w:val="00633C1B"/>
    <w:rsid w:val="006340FA"/>
    <w:rsid w:val="0063459C"/>
    <w:rsid w:val="00634A09"/>
    <w:rsid w:val="00634C2C"/>
    <w:rsid w:val="00634F29"/>
    <w:rsid w:val="006352D6"/>
    <w:rsid w:val="00635642"/>
    <w:rsid w:val="0063579D"/>
    <w:rsid w:val="00636105"/>
    <w:rsid w:val="006368AC"/>
    <w:rsid w:val="00637360"/>
    <w:rsid w:val="006412C0"/>
    <w:rsid w:val="006414D8"/>
    <w:rsid w:val="00641AAE"/>
    <w:rsid w:val="00641E8B"/>
    <w:rsid w:val="00642152"/>
    <w:rsid w:val="006426E5"/>
    <w:rsid w:val="00642B69"/>
    <w:rsid w:val="00642CB5"/>
    <w:rsid w:val="00642DD6"/>
    <w:rsid w:val="00643002"/>
    <w:rsid w:val="00643402"/>
    <w:rsid w:val="00643B5F"/>
    <w:rsid w:val="00643D4A"/>
    <w:rsid w:val="006440DC"/>
    <w:rsid w:val="00645313"/>
    <w:rsid w:val="00645398"/>
    <w:rsid w:val="006455B4"/>
    <w:rsid w:val="00645CD2"/>
    <w:rsid w:val="00647B46"/>
    <w:rsid w:val="00650920"/>
    <w:rsid w:val="00650BD4"/>
    <w:rsid w:val="006513DA"/>
    <w:rsid w:val="00651A6A"/>
    <w:rsid w:val="0065240D"/>
    <w:rsid w:val="006524BA"/>
    <w:rsid w:val="006525FD"/>
    <w:rsid w:val="00652EA6"/>
    <w:rsid w:val="00653102"/>
    <w:rsid w:val="00653172"/>
    <w:rsid w:val="0065328C"/>
    <w:rsid w:val="0065366C"/>
    <w:rsid w:val="006539F7"/>
    <w:rsid w:val="00654703"/>
    <w:rsid w:val="00654C10"/>
    <w:rsid w:val="006556E6"/>
    <w:rsid w:val="00655EB9"/>
    <w:rsid w:val="00656F78"/>
    <w:rsid w:val="00657132"/>
    <w:rsid w:val="00657A03"/>
    <w:rsid w:val="00657E3D"/>
    <w:rsid w:val="00660157"/>
    <w:rsid w:val="006608AA"/>
    <w:rsid w:val="00661061"/>
    <w:rsid w:val="006614B1"/>
    <w:rsid w:val="006616F0"/>
    <w:rsid w:val="00661EE0"/>
    <w:rsid w:val="0066239B"/>
    <w:rsid w:val="0066244E"/>
    <w:rsid w:val="00662688"/>
    <w:rsid w:val="00662755"/>
    <w:rsid w:val="006632B7"/>
    <w:rsid w:val="0066350E"/>
    <w:rsid w:val="00664D4D"/>
    <w:rsid w:val="00664F6F"/>
    <w:rsid w:val="006651A5"/>
    <w:rsid w:val="0066532C"/>
    <w:rsid w:val="00665733"/>
    <w:rsid w:val="006657AC"/>
    <w:rsid w:val="006659F1"/>
    <w:rsid w:val="00665B61"/>
    <w:rsid w:val="00666165"/>
    <w:rsid w:val="00666A47"/>
    <w:rsid w:val="00666D15"/>
    <w:rsid w:val="00666EE2"/>
    <w:rsid w:val="00667211"/>
    <w:rsid w:val="00667D1C"/>
    <w:rsid w:val="00670484"/>
    <w:rsid w:val="0067068B"/>
    <w:rsid w:val="00671224"/>
    <w:rsid w:val="006715DE"/>
    <w:rsid w:val="00671915"/>
    <w:rsid w:val="00671BD8"/>
    <w:rsid w:val="00672C05"/>
    <w:rsid w:val="00672C40"/>
    <w:rsid w:val="00672DA2"/>
    <w:rsid w:val="00673AD6"/>
    <w:rsid w:val="006742AA"/>
    <w:rsid w:val="006742B0"/>
    <w:rsid w:val="006743FC"/>
    <w:rsid w:val="00674466"/>
    <w:rsid w:val="00674D4B"/>
    <w:rsid w:val="00674F14"/>
    <w:rsid w:val="0067526E"/>
    <w:rsid w:val="00675526"/>
    <w:rsid w:val="0067627E"/>
    <w:rsid w:val="00676332"/>
    <w:rsid w:val="00676371"/>
    <w:rsid w:val="00676636"/>
    <w:rsid w:val="00677ADE"/>
    <w:rsid w:val="00680D5D"/>
    <w:rsid w:val="00680EFB"/>
    <w:rsid w:val="00680F5D"/>
    <w:rsid w:val="00681557"/>
    <w:rsid w:val="00681884"/>
    <w:rsid w:val="006818A4"/>
    <w:rsid w:val="0068201E"/>
    <w:rsid w:val="006830AA"/>
    <w:rsid w:val="00683ED0"/>
    <w:rsid w:val="006841CA"/>
    <w:rsid w:val="00684F72"/>
    <w:rsid w:val="006859A5"/>
    <w:rsid w:val="0068604F"/>
    <w:rsid w:val="00686907"/>
    <w:rsid w:val="00687029"/>
    <w:rsid w:val="006876BC"/>
    <w:rsid w:val="006907E0"/>
    <w:rsid w:val="00690B42"/>
    <w:rsid w:val="00690BA9"/>
    <w:rsid w:val="00691627"/>
    <w:rsid w:val="00691983"/>
    <w:rsid w:val="00691AC7"/>
    <w:rsid w:val="00692559"/>
    <w:rsid w:val="00693240"/>
    <w:rsid w:val="006932B0"/>
    <w:rsid w:val="006942CA"/>
    <w:rsid w:val="0069431F"/>
    <w:rsid w:val="006945E3"/>
    <w:rsid w:val="00694851"/>
    <w:rsid w:val="00694C31"/>
    <w:rsid w:val="00694F0D"/>
    <w:rsid w:val="00695AFE"/>
    <w:rsid w:val="00695B25"/>
    <w:rsid w:val="00695BA0"/>
    <w:rsid w:val="00695DB5"/>
    <w:rsid w:val="00695FA2"/>
    <w:rsid w:val="00696283"/>
    <w:rsid w:val="0069637B"/>
    <w:rsid w:val="006965E2"/>
    <w:rsid w:val="0069719A"/>
    <w:rsid w:val="00697BA3"/>
    <w:rsid w:val="006A0AD8"/>
    <w:rsid w:val="006A0C89"/>
    <w:rsid w:val="006A0C8E"/>
    <w:rsid w:val="006A0E49"/>
    <w:rsid w:val="006A0F9A"/>
    <w:rsid w:val="006A14E8"/>
    <w:rsid w:val="006A1E09"/>
    <w:rsid w:val="006A25DA"/>
    <w:rsid w:val="006A2C7D"/>
    <w:rsid w:val="006A2DB7"/>
    <w:rsid w:val="006A32F3"/>
    <w:rsid w:val="006A3388"/>
    <w:rsid w:val="006A3468"/>
    <w:rsid w:val="006A34E4"/>
    <w:rsid w:val="006A3BE0"/>
    <w:rsid w:val="006A3FF5"/>
    <w:rsid w:val="006A46CB"/>
    <w:rsid w:val="006A48B2"/>
    <w:rsid w:val="006A4B4C"/>
    <w:rsid w:val="006A4B5C"/>
    <w:rsid w:val="006A4C89"/>
    <w:rsid w:val="006A4F8F"/>
    <w:rsid w:val="006A528C"/>
    <w:rsid w:val="006A52F3"/>
    <w:rsid w:val="006A561E"/>
    <w:rsid w:val="006A56B3"/>
    <w:rsid w:val="006A587A"/>
    <w:rsid w:val="006A5EFA"/>
    <w:rsid w:val="006A602A"/>
    <w:rsid w:val="006A6137"/>
    <w:rsid w:val="006A6BDD"/>
    <w:rsid w:val="006B0599"/>
    <w:rsid w:val="006B0D98"/>
    <w:rsid w:val="006B0E48"/>
    <w:rsid w:val="006B15F0"/>
    <w:rsid w:val="006B1608"/>
    <w:rsid w:val="006B258A"/>
    <w:rsid w:val="006B2BB4"/>
    <w:rsid w:val="006B3452"/>
    <w:rsid w:val="006B3E57"/>
    <w:rsid w:val="006B3E6E"/>
    <w:rsid w:val="006B477D"/>
    <w:rsid w:val="006B5318"/>
    <w:rsid w:val="006B5B31"/>
    <w:rsid w:val="006B6153"/>
    <w:rsid w:val="006B64EB"/>
    <w:rsid w:val="006B6E1F"/>
    <w:rsid w:val="006B727B"/>
    <w:rsid w:val="006C00A8"/>
    <w:rsid w:val="006C0892"/>
    <w:rsid w:val="006C11A8"/>
    <w:rsid w:val="006C139B"/>
    <w:rsid w:val="006C15A3"/>
    <w:rsid w:val="006C18F5"/>
    <w:rsid w:val="006C1984"/>
    <w:rsid w:val="006C1A8D"/>
    <w:rsid w:val="006C22B1"/>
    <w:rsid w:val="006C2387"/>
    <w:rsid w:val="006C3197"/>
    <w:rsid w:val="006C3834"/>
    <w:rsid w:val="006C4593"/>
    <w:rsid w:val="006C53F8"/>
    <w:rsid w:val="006C5F1F"/>
    <w:rsid w:val="006C649E"/>
    <w:rsid w:val="006C65BB"/>
    <w:rsid w:val="006C675A"/>
    <w:rsid w:val="006C76C2"/>
    <w:rsid w:val="006D0E6A"/>
    <w:rsid w:val="006D0FBE"/>
    <w:rsid w:val="006D1423"/>
    <w:rsid w:val="006D18D0"/>
    <w:rsid w:val="006D191F"/>
    <w:rsid w:val="006D24A9"/>
    <w:rsid w:val="006D28CC"/>
    <w:rsid w:val="006D3036"/>
    <w:rsid w:val="006D35C0"/>
    <w:rsid w:val="006D3718"/>
    <w:rsid w:val="006D3ABF"/>
    <w:rsid w:val="006D3B7D"/>
    <w:rsid w:val="006D3D49"/>
    <w:rsid w:val="006D41D5"/>
    <w:rsid w:val="006D4258"/>
    <w:rsid w:val="006D4CFF"/>
    <w:rsid w:val="006D5407"/>
    <w:rsid w:val="006D5BE5"/>
    <w:rsid w:val="006D5EF3"/>
    <w:rsid w:val="006D5F81"/>
    <w:rsid w:val="006D62B7"/>
    <w:rsid w:val="006D693D"/>
    <w:rsid w:val="006D7644"/>
    <w:rsid w:val="006E1734"/>
    <w:rsid w:val="006E1768"/>
    <w:rsid w:val="006E27F5"/>
    <w:rsid w:val="006E2DF2"/>
    <w:rsid w:val="006E4020"/>
    <w:rsid w:val="006E5568"/>
    <w:rsid w:val="006E62A1"/>
    <w:rsid w:val="006E6315"/>
    <w:rsid w:val="006E6849"/>
    <w:rsid w:val="006E6C4C"/>
    <w:rsid w:val="006E7169"/>
    <w:rsid w:val="006E7541"/>
    <w:rsid w:val="006E76B2"/>
    <w:rsid w:val="006E7E3A"/>
    <w:rsid w:val="006E7F84"/>
    <w:rsid w:val="006E7FD9"/>
    <w:rsid w:val="006E7FE6"/>
    <w:rsid w:val="006F013A"/>
    <w:rsid w:val="006F09B2"/>
    <w:rsid w:val="006F0B02"/>
    <w:rsid w:val="006F0B44"/>
    <w:rsid w:val="006F249A"/>
    <w:rsid w:val="006F24C5"/>
    <w:rsid w:val="006F2E96"/>
    <w:rsid w:val="006F31E6"/>
    <w:rsid w:val="006F3880"/>
    <w:rsid w:val="006F3A2B"/>
    <w:rsid w:val="006F3F38"/>
    <w:rsid w:val="006F41DB"/>
    <w:rsid w:val="006F425D"/>
    <w:rsid w:val="006F48D8"/>
    <w:rsid w:val="006F5433"/>
    <w:rsid w:val="006F5607"/>
    <w:rsid w:val="006F572A"/>
    <w:rsid w:val="006F57FC"/>
    <w:rsid w:val="006F58B5"/>
    <w:rsid w:val="006F5961"/>
    <w:rsid w:val="006F5BAE"/>
    <w:rsid w:val="006F5EF9"/>
    <w:rsid w:val="006F62E0"/>
    <w:rsid w:val="006F6D05"/>
    <w:rsid w:val="006F77F8"/>
    <w:rsid w:val="006F7D41"/>
    <w:rsid w:val="00700A2C"/>
    <w:rsid w:val="0070109A"/>
    <w:rsid w:val="007019E9"/>
    <w:rsid w:val="00702262"/>
    <w:rsid w:val="00702EDE"/>
    <w:rsid w:val="007032E3"/>
    <w:rsid w:val="0070350C"/>
    <w:rsid w:val="0070661B"/>
    <w:rsid w:val="00706922"/>
    <w:rsid w:val="0070738A"/>
    <w:rsid w:val="007075AD"/>
    <w:rsid w:val="007075BA"/>
    <w:rsid w:val="007078E8"/>
    <w:rsid w:val="00707945"/>
    <w:rsid w:val="00707ACC"/>
    <w:rsid w:val="007100BB"/>
    <w:rsid w:val="00710173"/>
    <w:rsid w:val="00710217"/>
    <w:rsid w:val="0071046F"/>
    <w:rsid w:val="0071067F"/>
    <w:rsid w:val="00710932"/>
    <w:rsid w:val="00711AC6"/>
    <w:rsid w:val="00711DC6"/>
    <w:rsid w:val="007134E5"/>
    <w:rsid w:val="00713C11"/>
    <w:rsid w:val="00713D21"/>
    <w:rsid w:val="007140C3"/>
    <w:rsid w:val="0071425B"/>
    <w:rsid w:val="00714CB1"/>
    <w:rsid w:val="007153DA"/>
    <w:rsid w:val="00715D9C"/>
    <w:rsid w:val="007162CC"/>
    <w:rsid w:val="00716C46"/>
    <w:rsid w:val="00717382"/>
    <w:rsid w:val="0071777B"/>
    <w:rsid w:val="00717B2F"/>
    <w:rsid w:val="00717DE2"/>
    <w:rsid w:val="007202F5"/>
    <w:rsid w:val="007203F4"/>
    <w:rsid w:val="00721132"/>
    <w:rsid w:val="00721284"/>
    <w:rsid w:val="0072364A"/>
    <w:rsid w:val="00723879"/>
    <w:rsid w:val="00723A7D"/>
    <w:rsid w:val="00723B27"/>
    <w:rsid w:val="00723E14"/>
    <w:rsid w:val="00723FB3"/>
    <w:rsid w:val="007245FF"/>
    <w:rsid w:val="0072534B"/>
    <w:rsid w:val="00725B81"/>
    <w:rsid w:val="00726017"/>
    <w:rsid w:val="00726A02"/>
    <w:rsid w:val="00726AAA"/>
    <w:rsid w:val="00726E1F"/>
    <w:rsid w:val="00726F01"/>
    <w:rsid w:val="007272B9"/>
    <w:rsid w:val="00727713"/>
    <w:rsid w:val="00727874"/>
    <w:rsid w:val="00727BC4"/>
    <w:rsid w:val="00730717"/>
    <w:rsid w:val="007309F6"/>
    <w:rsid w:val="007311A6"/>
    <w:rsid w:val="007312F0"/>
    <w:rsid w:val="00731AB4"/>
    <w:rsid w:val="00731F72"/>
    <w:rsid w:val="0073219E"/>
    <w:rsid w:val="00732681"/>
    <w:rsid w:val="00732BF0"/>
    <w:rsid w:val="00733C3D"/>
    <w:rsid w:val="00733E99"/>
    <w:rsid w:val="00734200"/>
    <w:rsid w:val="0073468E"/>
    <w:rsid w:val="00734D0D"/>
    <w:rsid w:val="007352FD"/>
    <w:rsid w:val="007354E6"/>
    <w:rsid w:val="00735BDF"/>
    <w:rsid w:val="00735F32"/>
    <w:rsid w:val="00736670"/>
    <w:rsid w:val="007367B0"/>
    <w:rsid w:val="00736C73"/>
    <w:rsid w:val="00736CC5"/>
    <w:rsid w:val="00740AD9"/>
    <w:rsid w:val="00740F86"/>
    <w:rsid w:val="007414A5"/>
    <w:rsid w:val="007414AE"/>
    <w:rsid w:val="007418FC"/>
    <w:rsid w:val="00742625"/>
    <w:rsid w:val="00742760"/>
    <w:rsid w:val="0074279F"/>
    <w:rsid w:val="00742981"/>
    <w:rsid w:val="00742E69"/>
    <w:rsid w:val="00743061"/>
    <w:rsid w:val="007434A2"/>
    <w:rsid w:val="0074375F"/>
    <w:rsid w:val="00743C97"/>
    <w:rsid w:val="00743CE4"/>
    <w:rsid w:val="0074474F"/>
    <w:rsid w:val="00744EBF"/>
    <w:rsid w:val="00745324"/>
    <w:rsid w:val="0074558B"/>
    <w:rsid w:val="00745594"/>
    <w:rsid w:val="00745BBE"/>
    <w:rsid w:val="00746186"/>
    <w:rsid w:val="007476E3"/>
    <w:rsid w:val="00747DE5"/>
    <w:rsid w:val="00750065"/>
    <w:rsid w:val="00750FD2"/>
    <w:rsid w:val="00752A8B"/>
    <w:rsid w:val="00752AFF"/>
    <w:rsid w:val="007535F2"/>
    <w:rsid w:val="00753655"/>
    <w:rsid w:val="0075427A"/>
    <w:rsid w:val="00754ABC"/>
    <w:rsid w:val="00754BF2"/>
    <w:rsid w:val="007557A0"/>
    <w:rsid w:val="00755B39"/>
    <w:rsid w:val="007565ED"/>
    <w:rsid w:val="00756FCF"/>
    <w:rsid w:val="00757324"/>
    <w:rsid w:val="00757979"/>
    <w:rsid w:val="00757D2C"/>
    <w:rsid w:val="00757E2F"/>
    <w:rsid w:val="00760A93"/>
    <w:rsid w:val="00761C6E"/>
    <w:rsid w:val="00761C89"/>
    <w:rsid w:val="00762399"/>
    <w:rsid w:val="00762995"/>
    <w:rsid w:val="00763D3B"/>
    <w:rsid w:val="007644C7"/>
    <w:rsid w:val="00764FE5"/>
    <w:rsid w:val="00765E64"/>
    <w:rsid w:val="00766605"/>
    <w:rsid w:val="0076711F"/>
    <w:rsid w:val="007703D5"/>
    <w:rsid w:val="0077078B"/>
    <w:rsid w:val="00770A52"/>
    <w:rsid w:val="0077190C"/>
    <w:rsid w:val="00771BAA"/>
    <w:rsid w:val="00771E3F"/>
    <w:rsid w:val="00772497"/>
    <w:rsid w:val="007731E8"/>
    <w:rsid w:val="007733EE"/>
    <w:rsid w:val="007736E6"/>
    <w:rsid w:val="00773B84"/>
    <w:rsid w:val="00774BA6"/>
    <w:rsid w:val="00774EBC"/>
    <w:rsid w:val="00775833"/>
    <w:rsid w:val="00775A68"/>
    <w:rsid w:val="007765AD"/>
    <w:rsid w:val="00776B67"/>
    <w:rsid w:val="00776CC3"/>
    <w:rsid w:val="00776ECC"/>
    <w:rsid w:val="00777ED7"/>
    <w:rsid w:val="007808D9"/>
    <w:rsid w:val="007810DC"/>
    <w:rsid w:val="007812B4"/>
    <w:rsid w:val="00781C6F"/>
    <w:rsid w:val="00781FEA"/>
    <w:rsid w:val="0078249A"/>
    <w:rsid w:val="007835B6"/>
    <w:rsid w:val="00783E3F"/>
    <w:rsid w:val="00785B0D"/>
    <w:rsid w:val="00785BB2"/>
    <w:rsid w:val="007867FC"/>
    <w:rsid w:val="00786AF5"/>
    <w:rsid w:val="00787213"/>
    <w:rsid w:val="007879EA"/>
    <w:rsid w:val="00792CE4"/>
    <w:rsid w:val="00793CC5"/>
    <w:rsid w:val="00793E3C"/>
    <w:rsid w:val="00794003"/>
    <w:rsid w:val="00794090"/>
    <w:rsid w:val="0079471D"/>
    <w:rsid w:val="00794B8A"/>
    <w:rsid w:val="00794E2E"/>
    <w:rsid w:val="00796064"/>
    <w:rsid w:val="007967CA"/>
    <w:rsid w:val="00796C27"/>
    <w:rsid w:val="00797AB4"/>
    <w:rsid w:val="00797C52"/>
    <w:rsid w:val="007A179F"/>
    <w:rsid w:val="007A1816"/>
    <w:rsid w:val="007A1A73"/>
    <w:rsid w:val="007A222E"/>
    <w:rsid w:val="007A36BE"/>
    <w:rsid w:val="007A3A4D"/>
    <w:rsid w:val="007A4E14"/>
    <w:rsid w:val="007A4F35"/>
    <w:rsid w:val="007A5178"/>
    <w:rsid w:val="007A5DD1"/>
    <w:rsid w:val="007A6368"/>
    <w:rsid w:val="007A6AE7"/>
    <w:rsid w:val="007B0482"/>
    <w:rsid w:val="007B04EC"/>
    <w:rsid w:val="007B07B2"/>
    <w:rsid w:val="007B0C37"/>
    <w:rsid w:val="007B0ED2"/>
    <w:rsid w:val="007B117B"/>
    <w:rsid w:val="007B17E9"/>
    <w:rsid w:val="007B205E"/>
    <w:rsid w:val="007B21CB"/>
    <w:rsid w:val="007B2CA4"/>
    <w:rsid w:val="007B4F43"/>
    <w:rsid w:val="007B535F"/>
    <w:rsid w:val="007B554F"/>
    <w:rsid w:val="007B57A2"/>
    <w:rsid w:val="007B5E3F"/>
    <w:rsid w:val="007B608C"/>
    <w:rsid w:val="007B6711"/>
    <w:rsid w:val="007B695C"/>
    <w:rsid w:val="007B6F02"/>
    <w:rsid w:val="007C0BFD"/>
    <w:rsid w:val="007C0DDE"/>
    <w:rsid w:val="007C146E"/>
    <w:rsid w:val="007C238A"/>
    <w:rsid w:val="007C2A8E"/>
    <w:rsid w:val="007C2E67"/>
    <w:rsid w:val="007C34F2"/>
    <w:rsid w:val="007C3C4B"/>
    <w:rsid w:val="007C4016"/>
    <w:rsid w:val="007C4472"/>
    <w:rsid w:val="007C4D1F"/>
    <w:rsid w:val="007C4DDC"/>
    <w:rsid w:val="007C72DD"/>
    <w:rsid w:val="007C773A"/>
    <w:rsid w:val="007C7898"/>
    <w:rsid w:val="007D03DA"/>
    <w:rsid w:val="007D0460"/>
    <w:rsid w:val="007D1099"/>
    <w:rsid w:val="007D2725"/>
    <w:rsid w:val="007D2BCD"/>
    <w:rsid w:val="007D2FDE"/>
    <w:rsid w:val="007D318B"/>
    <w:rsid w:val="007D3B10"/>
    <w:rsid w:val="007D595B"/>
    <w:rsid w:val="007D705F"/>
    <w:rsid w:val="007D7C7A"/>
    <w:rsid w:val="007D7D92"/>
    <w:rsid w:val="007E0A3C"/>
    <w:rsid w:val="007E0C66"/>
    <w:rsid w:val="007E0F86"/>
    <w:rsid w:val="007E0FEC"/>
    <w:rsid w:val="007E0FF2"/>
    <w:rsid w:val="007E1172"/>
    <w:rsid w:val="007E1BE7"/>
    <w:rsid w:val="007E2630"/>
    <w:rsid w:val="007E2A04"/>
    <w:rsid w:val="007E3270"/>
    <w:rsid w:val="007E3A28"/>
    <w:rsid w:val="007E3F7B"/>
    <w:rsid w:val="007E4594"/>
    <w:rsid w:val="007E46EF"/>
    <w:rsid w:val="007E476C"/>
    <w:rsid w:val="007E566C"/>
    <w:rsid w:val="007E5EE9"/>
    <w:rsid w:val="007E6007"/>
    <w:rsid w:val="007E60A0"/>
    <w:rsid w:val="007E62B3"/>
    <w:rsid w:val="007E640F"/>
    <w:rsid w:val="007E6DE8"/>
    <w:rsid w:val="007E6E77"/>
    <w:rsid w:val="007E6F4C"/>
    <w:rsid w:val="007F1163"/>
    <w:rsid w:val="007F11BE"/>
    <w:rsid w:val="007F1B29"/>
    <w:rsid w:val="007F2567"/>
    <w:rsid w:val="007F2581"/>
    <w:rsid w:val="007F2D57"/>
    <w:rsid w:val="007F2DB5"/>
    <w:rsid w:val="007F3257"/>
    <w:rsid w:val="007F3516"/>
    <w:rsid w:val="007F4F81"/>
    <w:rsid w:val="007F50CC"/>
    <w:rsid w:val="007F55E7"/>
    <w:rsid w:val="007F56DF"/>
    <w:rsid w:val="007F5D81"/>
    <w:rsid w:val="007F6295"/>
    <w:rsid w:val="007F63C6"/>
    <w:rsid w:val="007F65F3"/>
    <w:rsid w:val="007F6632"/>
    <w:rsid w:val="007F66A8"/>
    <w:rsid w:val="007F747F"/>
    <w:rsid w:val="008002FF"/>
    <w:rsid w:val="00800E7D"/>
    <w:rsid w:val="00801CE5"/>
    <w:rsid w:val="00802148"/>
    <w:rsid w:val="0080303C"/>
    <w:rsid w:val="00804B1D"/>
    <w:rsid w:val="00805608"/>
    <w:rsid w:val="00805973"/>
    <w:rsid w:val="00805B7D"/>
    <w:rsid w:val="00806171"/>
    <w:rsid w:val="00807612"/>
    <w:rsid w:val="00807DA1"/>
    <w:rsid w:val="00807FDB"/>
    <w:rsid w:val="0081169F"/>
    <w:rsid w:val="00811985"/>
    <w:rsid w:val="00811B52"/>
    <w:rsid w:val="00811C72"/>
    <w:rsid w:val="00812134"/>
    <w:rsid w:val="00812629"/>
    <w:rsid w:val="008126C4"/>
    <w:rsid w:val="00812E7D"/>
    <w:rsid w:val="00814052"/>
    <w:rsid w:val="00814E11"/>
    <w:rsid w:val="008150AA"/>
    <w:rsid w:val="008154A2"/>
    <w:rsid w:val="008156FE"/>
    <w:rsid w:val="00815A42"/>
    <w:rsid w:val="0081653C"/>
    <w:rsid w:val="00816688"/>
    <w:rsid w:val="008167A1"/>
    <w:rsid w:val="008169C5"/>
    <w:rsid w:val="008174F9"/>
    <w:rsid w:val="0081752F"/>
    <w:rsid w:val="00817656"/>
    <w:rsid w:val="008179D5"/>
    <w:rsid w:val="00817A56"/>
    <w:rsid w:val="0082041E"/>
    <w:rsid w:val="00820775"/>
    <w:rsid w:val="00820842"/>
    <w:rsid w:val="00820A6E"/>
    <w:rsid w:val="0082114E"/>
    <w:rsid w:val="0082225B"/>
    <w:rsid w:val="00822626"/>
    <w:rsid w:val="00822A12"/>
    <w:rsid w:val="00822C58"/>
    <w:rsid w:val="0082312D"/>
    <w:rsid w:val="0082382A"/>
    <w:rsid w:val="008265D6"/>
    <w:rsid w:val="008266D5"/>
    <w:rsid w:val="00830A95"/>
    <w:rsid w:val="00831788"/>
    <w:rsid w:val="0083253E"/>
    <w:rsid w:val="00832C94"/>
    <w:rsid w:val="00834197"/>
    <w:rsid w:val="00834551"/>
    <w:rsid w:val="00835B19"/>
    <w:rsid w:val="00835E3F"/>
    <w:rsid w:val="008361ED"/>
    <w:rsid w:val="00836A77"/>
    <w:rsid w:val="00836C70"/>
    <w:rsid w:val="00837F4E"/>
    <w:rsid w:val="008408FC"/>
    <w:rsid w:val="0084148E"/>
    <w:rsid w:val="008416D4"/>
    <w:rsid w:val="00841840"/>
    <w:rsid w:val="00841FCD"/>
    <w:rsid w:val="00842A14"/>
    <w:rsid w:val="0084330A"/>
    <w:rsid w:val="008433CA"/>
    <w:rsid w:val="0084398D"/>
    <w:rsid w:val="00843AA6"/>
    <w:rsid w:val="00843F45"/>
    <w:rsid w:val="0084415A"/>
    <w:rsid w:val="0084463C"/>
    <w:rsid w:val="00844B13"/>
    <w:rsid w:val="0084554E"/>
    <w:rsid w:val="0084555A"/>
    <w:rsid w:val="008458F3"/>
    <w:rsid w:val="00845903"/>
    <w:rsid w:val="00846799"/>
    <w:rsid w:val="00846C51"/>
    <w:rsid w:val="0085047D"/>
    <w:rsid w:val="008508C2"/>
    <w:rsid w:val="00850B7C"/>
    <w:rsid w:val="0085116B"/>
    <w:rsid w:val="00851C83"/>
    <w:rsid w:val="008527CC"/>
    <w:rsid w:val="00853371"/>
    <w:rsid w:val="00853997"/>
    <w:rsid w:val="008540D4"/>
    <w:rsid w:val="00854625"/>
    <w:rsid w:val="00856A25"/>
    <w:rsid w:val="00856AFF"/>
    <w:rsid w:val="008573AA"/>
    <w:rsid w:val="00861639"/>
    <w:rsid w:val="008617A3"/>
    <w:rsid w:val="00861800"/>
    <w:rsid w:val="00862265"/>
    <w:rsid w:val="008635A6"/>
    <w:rsid w:val="00864156"/>
    <w:rsid w:val="008652E5"/>
    <w:rsid w:val="00866562"/>
    <w:rsid w:val="0086690A"/>
    <w:rsid w:val="00867D9F"/>
    <w:rsid w:val="00867EEB"/>
    <w:rsid w:val="008706E6"/>
    <w:rsid w:val="008706EA"/>
    <w:rsid w:val="00870BD4"/>
    <w:rsid w:val="00870EC4"/>
    <w:rsid w:val="008711B6"/>
    <w:rsid w:val="0087146A"/>
    <w:rsid w:val="0087294F"/>
    <w:rsid w:val="00873D77"/>
    <w:rsid w:val="00873E28"/>
    <w:rsid w:val="00874188"/>
    <w:rsid w:val="008752FC"/>
    <w:rsid w:val="0087543A"/>
    <w:rsid w:val="008754CF"/>
    <w:rsid w:val="008755D7"/>
    <w:rsid w:val="0087584E"/>
    <w:rsid w:val="00875B2D"/>
    <w:rsid w:val="00875ED5"/>
    <w:rsid w:val="00876035"/>
    <w:rsid w:val="008802BA"/>
    <w:rsid w:val="00880597"/>
    <w:rsid w:val="0088120F"/>
    <w:rsid w:val="00882D94"/>
    <w:rsid w:val="00884473"/>
    <w:rsid w:val="00885E4D"/>
    <w:rsid w:val="0088601D"/>
    <w:rsid w:val="00886738"/>
    <w:rsid w:val="00887297"/>
    <w:rsid w:val="00890A36"/>
    <w:rsid w:val="0089212E"/>
    <w:rsid w:val="0089264B"/>
    <w:rsid w:val="00892829"/>
    <w:rsid w:val="00892D3E"/>
    <w:rsid w:val="00893146"/>
    <w:rsid w:val="008935C9"/>
    <w:rsid w:val="00893985"/>
    <w:rsid w:val="00893CAC"/>
    <w:rsid w:val="00893FB2"/>
    <w:rsid w:val="008946AB"/>
    <w:rsid w:val="00894CE6"/>
    <w:rsid w:val="00894E87"/>
    <w:rsid w:val="008958B7"/>
    <w:rsid w:val="00895ADA"/>
    <w:rsid w:val="00895C2D"/>
    <w:rsid w:val="00896DD0"/>
    <w:rsid w:val="00896E0E"/>
    <w:rsid w:val="00896F5F"/>
    <w:rsid w:val="0089715D"/>
    <w:rsid w:val="008979AC"/>
    <w:rsid w:val="008A00CB"/>
    <w:rsid w:val="008A051A"/>
    <w:rsid w:val="008A08C0"/>
    <w:rsid w:val="008A0F80"/>
    <w:rsid w:val="008A109B"/>
    <w:rsid w:val="008A11AE"/>
    <w:rsid w:val="008A1E38"/>
    <w:rsid w:val="008A2525"/>
    <w:rsid w:val="008A2C81"/>
    <w:rsid w:val="008A2D00"/>
    <w:rsid w:val="008A32B7"/>
    <w:rsid w:val="008A3301"/>
    <w:rsid w:val="008A342C"/>
    <w:rsid w:val="008A34D8"/>
    <w:rsid w:val="008A37BB"/>
    <w:rsid w:val="008A3BF3"/>
    <w:rsid w:val="008A448D"/>
    <w:rsid w:val="008A4BC8"/>
    <w:rsid w:val="008A5177"/>
    <w:rsid w:val="008A6155"/>
    <w:rsid w:val="008A6189"/>
    <w:rsid w:val="008A6416"/>
    <w:rsid w:val="008A6B1B"/>
    <w:rsid w:val="008A6B6A"/>
    <w:rsid w:val="008A7004"/>
    <w:rsid w:val="008A71C0"/>
    <w:rsid w:val="008A7FD5"/>
    <w:rsid w:val="008B09D5"/>
    <w:rsid w:val="008B0B2B"/>
    <w:rsid w:val="008B0D2C"/>
    <w:rsid w:val="008B127A"/>
    <w:rsid w:val="008B162F"/>
    <w:rsid w:val="008B19F3"/>
    <w:rsid w:val="008B2DD3"/>
    <w:rsid w:val="008B3DCA"/>
    <w:rsid w:val="008B452A"/>
    <w:rsid w:val="008B4D7D"/>
    <w:rsid w:val="008B4F85"/>
    <w:rsid w:val="008B55E3"/>
    <w:rsid w:val="008B59A3"/>
    <w:rsid w:val="008B6220"/>
    <w:rsid w:val="008B737F"/>
    <w:rsid w:val="008C0BA1"/>
    <w:rsid w:val="008C2AFA"/>
    <w:rsid w:val="008C3604"/>
    <w:rsid w:val="008C4472"/>
    <w:rsid w:val="008C4918"/>
    <w:rsid w:val="008C563E"/>
    <w:rsid w:val="008C5CF3"/>
    <w:rsid w:val="008D0114"/>
    <w:rsid w:val="008D0490"/>
    <w:rsid w:val="008D0A86"/>
    <w:rsid w:val="008D0D82"/>
    <w:rsid w:val="008D162E"/>
    <w:rsid w:val="008D223B"/>
    <w:rsid w:val="008D2302"/>
    <w:rsid w:val="008D2605"/>
    <w:rsid w:val="008D47BE"/>
    <w:rsid w:val="008D4E19"/>
    <w:rsid w:val="008D57C9"/>
    <w:rsid w:val="008D6A2F"/>
    <w:rsid w:val="008D6A46"/>
    <w:rsid w:val="008D6B4A"/>
    <w:rsid w:val="008D76E1"/>
    <w:rsid w:val="008D7917"/>
    <w:rsid w:val="008D7E10"/>
    <w:rsid w:val="008D7F35"/>
    <w:rsid w:val="008E03F9"/>
    <w:rsid w:val="008E2C72"/>
    <w:rsid w:val="008E31D4"/>
    <w:rsid w:val="008E3614"/>
    <w:rsid w:val="008E36CC"/>
    <w:rsid w:val="008E38C7"/>
    <w:rsid w:val="008E46E2"/>
    <w:rsid w:val="008E5257"/>
    <w:rsid w:val="008E5F72"/>
    <w:rsid w:val="008E6D6D"/>
    <w:rsid w:val="008E7357"/>
    <w:rsid w:val="008E769F"/>
    <w:rsid w:val="008E7C30"/>
    <w:rsid w:val="008F0576"/>
    <w:rsid w:val="008F0938"/>
    <w:rsid w:val="008F0B86"/>
    <w:rsid w:val="008F1C63"/>
    <w:rsid w:val="008F1CF2"/>
    <w:rsid w:val="008F2E4A"/>
    <w:rsid w:val="008F389C"/>
    <w:rsid w:val="008F3B5F"/>
    <w:rsid w:val="008F4048"/>
    <w:rsid w:val="008F43C6"/>
    <w:rsid w:val="008F446D"/>
    <w:rsid w:val="008F50EF"/>
    <w:rsid w:val="008F54C0"/>
    <w:rsid w:val="008F5A37"/>
    <w:rsid w:val="008F697F"/>
    <w:rsid w:val="008F6A29"/>
    <w:rsid w:val="008F7294"/>
    <w:rsid w:val="008F7645"/>
    <w:rsid w:val="008F7F5F"/>
    <w:rsid w:val="00900618"/>
    <w:rsid w:val="00900756"/>
    <w:rsid w:val="00900EC4"/>
    <w:rsid w:val="00900ECD"/>
    <w:rsid w:val="0090158F"/>
    <w:rsid w:val="009015D0"/>
    <w:rsid w:val="00901A7F"/>
    <w:rsid w:val="00902031"/>
    <w:rsid w:val="00903241"/>
    <w:rsid w:val="009033BF"/>
    <w:rsid w:val="00903562"/>
    <w:rsid w:val="0090360C"/>
    <w:rsid w:val="00903DE2"/>
    <w:rsid w:val="0090419C"/>
    <w:rsid w:val="00904C20"/>
    <w:rsid w:val="00904C34"/>
    <w:rsid w:val="00904F6F"/>
    <w:rsid w:val="00905B08"/>
    <w:rsid w:val="00906F61"/>
    <w:rsid w:val="009075B2"/>
    <w:rsid w:val="00907639"/>
    <w:rsid w:val="00907C9F"/>
    <w:rsid w:val="00907CB4"/>
    <w:rsid w:val="009102EB"/>
    <w:rsid w:val="009118B2"/>
    <w:rsid w:val="00911E90"/>
    <w:rsid w:val="00912D97"/>
    <w:rsid w:val="009131B8"/>
    <w:rsid w:val="0091338C"/>
    <w:rsid w:val="0091577B"/>
    <w:rsid w:val="00915E14"/>
    <w:rsid w:val="009162ED"/>
    <w:rsid w:val="009167ED"/>
    <w:rsid w:val="00916D18"/>
    <w:rsid w:val="00916EC9"/>
    <w:rsid w:val="009170C8"/>
    <w:rsid w:val="009200F3"/>
    <w:rsid w:val="00920A49"/>
    <w:rsid w:val="0092139E"/>
    <w:rsid w:val="0092167E"/>
    <w:rsid w:val="00921ADA"/>
    <w:rsid w:val="009220E7"/>
    <w:rsid w:val="009226E0"/>
    <w:rsid w:val="009231E0"/>
    <w:rsid w:val="00923330"/>
    <w:rsid w:val="009237FB"/>
    <w:rsid w:val="009237FE"/>
    <w:rsid w:val="0092395E"/>
    <w:rsid w:val="00923C4C"/>
    <w:rsid w:val="009252D7"/>
    <w:rsid w:val="00927C2F"/>
    <w:rsid w:val="00927D50"/>
    <w:rsid w:val="0093001B"/>
    <w:rsid w:val="00930F17"/>
    <w:rsid w:val="00931265"/>
    <w:rsid w:val="009312C7"/>
    <w:rsid w:val="009312F3"/>
    <w:rsid w:val="00931807"/>
    <w:rsid w:val="00931982"/>
    <w:rsid w:val="0093206C"/>
    <w:rsid w:val="00932D26"/>
    <w:rsid w:val="00932E9A"/>
    <w:rsid w:val="00933239"/>
    <w:rsid w:val="009336F0"/>
    <w:rsid w:val="0093379B"/>
    <w:rsid w:val="00933BF4"/>
    <w:rsid w:val="009340D6"/>
    <w:rsid w:val="00934302"/>
    <w:rsid w:val="00934383"/>
    <w:rsid w:val="00935A1B"/>
    <w:rsid w:val="00935C39"/>
    <w:rsid w:val="0093642E"/>
    <w:rsid w:val="00936DB9"/>
    <w:rsid w:val="00937890"/>
    <w:rsid w:val="009378C4"/>
    <w:rsid w:val="00937AD8"/>
    <w:rsid w:val="00937EE6"/>
    <w:rsid w:val="009401AF"/>
    <w:rsid w:val="009423ED"/>
    <w:rsid w:val="009424A6"/>
    <w:rsid w:val="00942756"/>
    <w:rsid w:val="00942B45"/>
    <w:rsid w:val="00943919"/>
    <w:rsid w:val="00943CF1"/>
    <w:rsid w:val="009442D8"/>
    <w:rsid w:val="009447E5"/>
    <w:rsid w:val="00944EB8"/>
    <w:rsid w:val="00945193"/>
    <w:rsid w:val="0094555E"/>
    <w:rsid w:val="009461AA"/>
    <w:rsid w:val="00946A2E"/>
    <w:rsid w:val="00946A37"/>
    <w:rsid w:val="00946DB7"/>
    <w:rsid w:val="00947039"/>
    <w:rsid w:val="00947695"/>
    <w:rsid w:val="00950B3C"/>
    <w:rsid w:val="00951FF0"/>
    <w:rsid w:val="00952341"/>
    <w:rsid w:val="009527CC"/>
    <w:rsid w:val="00952CDA"/>
    <w:rsid w:val="00953675"/>
    <w:rsid w:val="0095458B"/>
    <w:rsid w:val="009548BF"/>
    <w:rsid w:val="00954992"/>
    <w:rsid w:val="009556A3"/>
    <w:rsid w:val="00956774"/>
    <w:rsid w:val="00956CBD"/>
    <w:rsid w:val="00956F4D"/>
    <w:rsid w:val="00957D69"/>
    <w:rsid w:val="00960568"/>
    <w:rsid w:val="009609C2"/>
    <w:rsid w:val="0096109B"/>
    <w:rsid w:val="009613E2"/>
    <w:rsid w:val="00961F75"/>
    <w:rsid w:val="00962DE4"/>
    <w:rsid w:val="00962E2C"/>
    <w:rsid w:val="00963097"/>
    <w:rsid w:val="009638FD"/>
    <w:rsid w:val="00964A69"/>
    <w:rsid w:val="00965725"/>
    <w:rsid w:val="009657E6"/>
    <w:rsid w:val="0096649C"/>
    <w:rsid w:val="009666F2"/>
    <w:rsid w:val="00967177"/>
    <w:rsid w:val="00970664"/>
    <w:rsid w:val="0097262A"/>
    <w:rsid w:val="00972890"/>
    <w:rsid w:val="009738F9"/>
    <w:rsid w:val="00973C97"/>
    <w:rsid w:val="00973F8E"/>
    <w:rsid w:val="00975D8D"/>
    <w:rsid w:val="009763F8"/>
    <w:rsid w:val="00976541"/>
    <w:rsid w:val="00977573"/>
    <w:rsid w:val="00977940"/>
    <w:rsid w:val="00977D07"/>
    <w:rsid w:val="00977EB2"/>
    <w:rsid w:val="00980309"/>
    <w:rsid w:val="009808B3"/>
    <w:rsid w:val="009813F8"/>
    <w:rsid w:val="0098354B"/>
    <w:rsid w:val="00983758"/>
    <w:rsid w:val="00983A62"/>
    <w:rsid w:val="0098400B"/>
    <w:rsid w:val="00984428"/>
    <w:rsid w:val="00984463"/>
    <w:rsid w:val="009852B9"/>
    <w:rsid w:val="00985A5A"/>
    <w:rsid w:val="009860AC"/>
    <w:rsid w:val="0098612D"/>
    <w:rsid w:val="009863EB"/>
    <w:rsid w:val="009869E3"/>
    <w:rsid w:val="00990A0E"/>
    <w:rsid w:val="0099188D"/>
    <w:rsid w:val="00991993"/>
    <w:rsid w:val="00992087"/>
    <w:rsid w:val="00992EAC"/>
    <w:rsid w:val="00993BF0"/>
    <w:rsid w:val="00994C63"/>
    <w:rsid w:val="009952EA"/>
    <w:rsid w:val="00995319"/>
    <w:rsid w:val="00997370"/>
    <w:rsid w:val="0099793B"/>
    <w:rsid w:val="009979E6"/>
    <w:rsid w:val="009A0747"/>
    <w:rsid w:val="009A0ACF"/>
    <w:rsid w:val="009A0DE2"/>
    <w:rsid w:val="009A0E99"/>
    <w:rsid w:val="009A0F05"/>
    <w:rsid w:val="009A12DF"/>
    <w:rsid w:val="009A18C8"/>
    <w:rsid w:val="009A1B9C"/>
    <w:rsid w:val="009A1FB4"/>
    <w:rsid w:val="009A236A"/>
    <w:rsid w:val="009A32F8"/>
    <w:rsid w:val="009A3CDB"/>
    <w:rsid w:val="009A430C"/>
    <w:rsid w:val="009A530C"/>
    <w:rsid w:val="009A59DA"/>
    <w:rsid w:val="009A5D89"/>
    <w:rsid w:val="009A6460"/>
    <w:rsid w:val="009A6CAC"/>
    <w:rsid w:val="009A708D"/>
    <w:rsid w:val="009A7248"/>
    <w:rsid w:val="009A7CF8"/>
    <w:rsid w:val="009A7F50"/>
    <w:rsid w:val="009B00C8"/>
    <w:rsid w:val="009B05D9"/>
    <w:rsid w:val="009B0711"/>
    <w:rsid w:val="009B07C8"/>
    <w:rsid w:val="009B0BAC"/>
    <w:rsid w:val="009B1551"/>
    <w:rsid w:val="009B1925"/>
    <w:rsid w:val="009B1991"/>
    <w:rsid w:val="009B262D"/>
    <w:rsid w:val="009B30F0"/>
    <w:rsid w:val="009B3112"/>
    <w:rsid w:val="009B3131"/>
    <w:rsid w:val="009B33E3"/>
    <w:rsid w:val="009B4B3B"/>
    <w:rsid w:val="009B50D8"/>
    <w:rsid w:val="009B5407"/>
    <w:rsid w:val="009B5734"/>
    <w:rsid w:val="009B5985"/>
    <w:rsid w:val="009B5E35"/>
    <w:rsid w:val="009B5F7A"/>
    <w:rsid w:val="009B64ED"/>
    <w:rsid w:val="009B6757"/>
    <w:rsid w:val="009B68EC"/>
    <w:rsid w:val="009C06AD"/>
    <w:rsid w:val="009C0E90"/>
    <w:rsid w:val="009C131C"/>
    <w:rsid w:val="009C1D41"/>
    <w:rsid w:val="009C37DE"/>
    <w:rsid w:val="009C37FC"/>
    <w:rsid w:val="009C3F61"/>
    <w:rsid w:val="009C3FD0"/>
    <w:rsid w:val="009C4845"/>
    <w:rsid w:val="009C6000"/>
    <w:rsid w:val="009C606C"/>
    <w:rsid w:val="009C6299"/>
    <w:rsid w:val="009C709C"/>
    <w:rsid w:val="009C78DF"/>
    <w:rsid w:val="009C7F69"/>
    <w:rsid w:val="009D015C"/>
    <w:rsid w:val="009D0A7F"/>
    <w:rsid w:val="009D1476"/>
    <w:rsid w:val="009D1DC4"/>
    <w:rsid w:val="009D2EAA"/>
    <w:rsid w:val="009D34C0"/>
    <w:rsid w:val="009D3B45"/>
    <w:rsid w:val="009D459D"/>
    <w:rsid w:val="009D471D"/>
    <w:rsid w:val="009D4A4C"/>
    <w:rsid w:val="009D4D65"/>
    <w:rsid w:val="009D5357"/>
    <w:rsid w:val="009D58E6"/>
    <w:rsid w:val="009D59D7"/>
    <w:rsid w:val="009D5A24"/>
    <w:rsid w:val="009D612D"/>
    <w:rsid w:val="009D6A25"/>
    <w:rsid w:val="009D72C2"/>
    <w:rsid w:val="009E0668"/>
    <w:rsid w:val="009E0692"/>
    <w:rsid w:val="009E0867"/>
    <w:rsid w:val="009E14CB"/>
    <w:rsid w:val="009E1FBD"/>
    <w:rsid w:val="009E29BE"/>
    <w:rsid w:val="009E2DBB"/>
    <w:rsid w:val="009E38C3"/>
    <w:rsid w:val="009E4066"/>
    <w:rsid w:val="009E48DE"/>
    <w:rsid w:val="009E4B89"/>
    <w:rsid w:val="009E4F4D"/>
    <w:rsid w:val="009E53F0"/>
    <w:rsid w:val="009E55E8"/>
    <w:rsid w:val="009E5E73"/>
    <w:rsid w:val="009E63A3"/>
    <w:rsid w:val="009E6764"/>
    <w:rsid w:val="009E6B83"/>
    <w:rsid w:val="009E7273"/>
    <w:rsid w:val="009E7705"/>
    <w:rsid w:val="009F0434"/>
    <w:rsid w:val="009F0600"/>
    <w:rsid w:val="009F08E1"/>
    <w:rsid w:val="009F18E5"/>
    <w:rsid w:val="009F1934"/>
    <w:rsid w:val="009F1B86"/>
    <w:rsid w:val="009F202C"/>
    <w:rsid w:val="009F2592"/>
    <w:rsid w:val="009F2D65"/>
    <w:rsid w:val="009F2E71"/>
    <w:rsid w:val="009F3D3D"/>
    <w:rsid w:val="009F4E2F"/>
    <w:rsid w:val="009F5174"/>
    <w:rsid w:val="009F5197"/>
    <w:rsid w:val="009F53B9"/>
    <w:rsid w:val="009F5ADA"/>
    <w:rsid w:val="009F5D23"/>
    <w:rsid w:val="009F62A8"/>
    <w:rsid w:val="009F62F9"/>
    <w:rsid w:val="009F6C7D"/>
    <w:rsid w:val="009F7331"/>
    <w:rsid w:val="009F7A00"/>
    <w:rsid w:val="009F7A49"/>
    <w:rsid w:val="00A0049A"/>
    <w:rsid w:val="00A0068F"/>
    <w:rsid w:val="00A00EA6"/>
    <w:rsid w:val="00A00F54"/>
    <w:rsid w:val="00A0106E"/>
    <w:rsid w:val="00A01314"/>
    <w:rsid w:val="00A01455"/>
    <w:rsid w:val="00A01713"/>
    <w:rsid w:val="00A01B3C"/>
    <w:rsid w:val="00A01D21"/>
    <w:rsid w:val="00A02160"/>
    <w:rsid w:val="00A02802"/>
    <w:rsid w:val="00A05126"/>
    <w:rsid w:val="00A053AC"/>
    <w:rsid w:val="00A05D08"/>
    <w:rsid w:val="00A0670C"/>
    <w:rsid w:val="00A0699D"/>
    <w:rsid w:val="00A07538"/>
    <w:rsid w:val="00A07A9B"/>
    <w:rsid w:val="00A07DFF"/>
    <w:rsid w:val="00A1021E"/>
    <w:rsid w:val="00A106BF"/>
    <w:rsid w:val="00A107FC"/>
    <w:rsid w:val="00A10BBC"/>
    <w:rsid w:val="00A10F91"/>
    <w:rsid w:val="00A12256"/>
    <w:rsid w:val="00A13113"/>
    <w:rsid w:val="00A142BD"/>
    <w:rsid w:val="00A1431A"/>
    <w:rsid w:val="00A14605"/>
    <w:rsid w:val="00A15838"/>
    <w:rsid w:val="00A158F1"/>
    <w:rsid w:val="00A15F13"/>
    <w:rsid w:val="00A16435"/>
    <w:rsid w:val="00A167C0"/>
    <w:rsid w:val="00A16F8F"/>
    <w:rsid w:val="00A1714E"/>
    <w:rsid w:val="00A17455"/>
    <w:rsid w:val="00A179B3"/>
    <w:rsid w:val="00A20185"/>
    <w:rsid w:val="00A2052D"/>
    <w:rsid w:val="00A20B69"/>
    <w:rsid w:val="00A20EEE"/>
    <w:rsid w:val="00A21AD8"/>
    <w:rsid w:val="00A21EF4"/>
    <w:rsid w:val="00A21F1C"/>
    <w:rsid w:val="00A22128"/>
    <w:rsid w:val="00A22A3E"/>
    <w:rsid w:val="00A22D56"/>
    <w:rsid w:val="00A22FCB"/>
    <w:rsid w:val="00A2356A"/>
    <w:rsid w:val="00A23971"/>
    <w:rsid w:val="00A23A1B"/>
    <w:rsid w:val="00A23A22"/>
    <w:rsid w:val="00A2453E"/>
    <w:rsid w:val="00A24AF7"/>
    <w:rsid w:val="00A265B0"/>
    <w:rsid w:val="00A26D9E"/>
    <w:rsid w:val="00A27535"/>
    <w:rsid w:val="00A27890"/>
    <w:rsid w:val="00A306F7"/>
    <w:rsid w:val="00A3132C"/>
    <w:rsid w:val="00A3136A"/>
    <w:rsid w:val="00A320B8"/>
    <w:rsid w:val="00A321E0"/>
    <w:rsid w:val="00A326FF"/>
    <w:rsid w:val="00A32A6C"/>
    <w:rsid w:val="00A32F86"/>
    <w:rsid w:val="00A33904"/>
    <w:rsid w:val="00A359F1"/>
    <w:rsid w:val="00A36475"/>
    <w:rsid w:val="00A367CF"/>
    <w:rsid w:val="00A36849"/>
    <w:rsid w:val="00A368DD"/>
    <w:rsid w:val="00A37BDC"/>
    <w:rsid w:val="00A37D61"/>
    <w:rsid w:val="00A4127B"/>
    <w:rsid w:val="00A42B66"/>
    <w:rsid w:val="00A42E87"/>
    <w:rsid w:val="00A43057"/>
    <w:rsid w:val="00A435C0"/>
    <w:rsid w:val="00A43D56"/>
    <w:rsid w:val="00A43D87"/>
    <w:rsid w:val="00A43D93"/>
    <w:rsid w:val="00A44A55"/>
    <w:rsid w:val="00A44BAB"/>
    <w:rsid w:val="00A44EFE"/>
    <w:rsid w:val="00A4519F"/>
    <w:rsid w:val="00A45A5F"/>
    <w:rsid w:val="00A45B99"/>
    <w:rsid w:val="00A45C1B"/>
    <w:rsid w:val="00A46023"/>
    <w:rsid w:val="00A4669A"/>
    <w:rsid w:val="00A50DE5"/>
    <w:rsid w:val="00A50F6A"/>
    <w:rsid w:val="00A529A4"/>
    <w:rsid w:val="00A52B64"/>
    <w:rsid w:val="00A546D0"/>
    <w:rsid w:val="00A54C62"/>
    <w:rsid w:val="00A54F5D"/>
    <w:rsid w:val="00A54FF8"/>
    <w:rsid w:val="00A55082"/>
    <w:rsid w:val="00A55D69"/>
    <w:rsid w:val="00A56172"/>
    <w:rsid w:val="00A5730B"/>
    <w:rsid w:val="00A5752F"/>
    <w:rsid w:val="00A575B4"/>
    <w:rsid w:val="00A57CC7"/>
    <w:rsid w:val="00A6049C"/>
    <w:rsid w:val="00A60BA3"/>
    <w:rsid w:val="00A61448"/>
    <w:rsid w:val="00A61964"/>
    <w:rsid w:val="00A61C68"/>
    <w:rsid w:val="00A6255F"/>
    <w:rsid w:val="00A63757"/>
    <w:rsid w:val="00A63D93"/>
    <w:rsid w:val="00A63F27"/>
    <w:rsid w:val="00A6443F"/>
    <w:rsid w:val="00A6479C"/>
    <w:rsid w:val="00A647C0"/>
    <w:rsid w:val="00A64A13"/>
    <w:rsid w:val="00A64DB3"/>
    <w:rsid w:val="00A64EFF"/>
    <w:rsid w:val="00A64FD7"/>
    <w:rsid w:val="00A6568F"/>
    <w:rsid w:val="00A664E0"/>
    <w:rsid w:val="00A66A7B"/>
    <w:rsid w:val="00A66E01"/>
    <w:rsid w:val="00A671A8"/>
    <w:rsid w:val="00A67B50"/>
    <w:rsid w:val="00A703CB"/>
    <w:rsid w:val="00A7040D"/>
    <w:rsid w:val="00A71438"/>
    <w:rsid w:val="00A71A2B"/>
    <w:rsid w:val="00A72C07"/>
    <w:rsid w:val="00A73942"/>
    <w:rsid w:val="00A73AE8"/>
    <w:rsid w:val="00A746BB"/>
    <w:rsid w:val="00A761F9"/>
    <w:rsid w:val="00A76E7E"/>
    <w:rsid w:val="00A77D12"/>
    <w:rsid w:val="00A80098"/>
    <w:rsid w:val="00A8080C"/>
    <w:rsid w:val="00A80885"/>
    <w:rsid w:val="00A82F27"/>
    <w:rsid w:val="00A83334"/>
    <w:rsid w:val="00A83599"/>
    <w:rsid w:val="00A83DDE"/>
    <w:rsid w:val="00A83ECA"/>
    <w:rsid w:val="00A84787"/>
    <w:rsid w:val="00A865C9"/>
    <w:rsid w:val="00A868AD"/>
    <w:rsid w:val="00A86B88"/>
    <w:rsid w:val="00A8749E"/>
    <w:rsid w:val="00A874E2"/>
    <w:rsid w:val="00A875A9"/>
    <w:rsid w:val="00A87820"/>
    <w:rsid w:val="00A87B31"/>
    <w:rsid w:val="00A930C2"/>
    <w:rsid w:val="00A935FB"/>
    <w:rsid w:val="00A93C8D"/>
    <w:rsid w:val="00A943BB"/>
    <w:rsid w:val="00A94959"/>
    <w:rsid w:val="00A9556A"/>
    <w:rsid w:val="00A9562F"/>
    <w:rsid w:val="00A95C0C"/>
    <w:rsid w:val="00A96751"/>
    <w:rsid w:val="00A96CB6"/>
    <w:rsid w:val="00A9713C"/>
    <w:rsid w:val="00A971AF"/>
    <w:rsid w:val="00A97E0C"/>
    <w:rsid w:val="00AA06AE"/>
    <w:rsid w:val="00AA09EE"/>
    <w:rsid w:val="00AA0DBF"/>
    <w:rsid w:val="00AA1411"/>
    <w:rsid w:val="00AA193F"/>
    <w:rsid w:val="00AA1AA8"/>
    <w:rsid w:val="00AA1BD1"/>
    <w:rsid w:val="00AA1E5E"/>
    <w:rsid w:val="00AA234F"/>
    <w:rsid w:val="00AA24E6"/>
    <w:rsid w:val="00AA27F5"/>
    <w:rsid w:val="00AA2931"/>
    <w:rsid w:val="00AA42E4"/>
    <w:rsid w:val="00AA4355"/>
    <w:rsid w:val="00AA461D"/>
    <w:rsid w:val="00AA4776"/>
    <w:rsid w:val="00AA55F4"/>
    <w:rsid w:val="00AA60BC"/>
    <w:rsid w:val="00AA70CE"/>
    <w:rsid w:val="00AA739D"/>
    <w:rsid w:val="00AA74E1"/>
    <w:rsid w:val="00AB0515"/>
    <w:rsid w:val="00AB15EE"/>
    <w:rsid w:val="00AB19A2"/>
    <w:rsid w:val="00AB2FE2"/>
    <w:rsid w:val="00AB388C"/>
    <w:rsid w:val="00AB425A"/>
    <w:rsid w:val="00AB5469"/>
    <w:rsid w:val="00AB5BF2"/>
    <w:rsid w:val="00AB6657"/>
    <w:rsid w:val="00AB76E6"/>
    <w:rsid w:val="00AC0BFF"/>
    <w:rsid w:val="00AC0FF6"/>
    <w:rsid w:val="00AC2039"/>
    <w:rsid w:val="00AC24DC"/>
    <w:rsid w:val="00AC2695"/>
    <w:rsid w:val="00AC2F8C"/>
    <w:rsid w:val="00AC306B"/>
    <w:rsid w:val="00AC318C"/>
    <w:rsid w:val="00AC4B31"/>
    <w:rsid w:val="00AC5427"/>
    <w:rsid w:val="00AC54B2"/>
    <w:rsid w:val="00AC5B3B"/>
    <w:rsid w:val="00AC5EF0"/>
    <w:rsid w:val="00AC6A20"/>
    <w:rsid w:val="00AC6B78"/>
    <w:rsid w:val="00AC7ED1"/>
    <w:rsid w:val="00AD0545"/>
    <w:rsid w:val="00AD0CAD"/>
    <w:rsid w:val="00AD12C4"/>
    <w:rsid w:val="00AD18D6"/>
    <w:rsid w:val="00AD2F45"/>
    <w:rsid w:val="00AD432B"/>
    <w:rsid w:val="00AD4826"/>
    <w:rsid w:val="00AD4D5D"/>
    <w:rsid w:val="00AD4F94"/>
    <w:rsid w:val="00AD52D2"/>
    <w:rsid w:val="00AD5CC7"/>
    <w:rsid w:val="00AD6018"/>
    <w:rsid w:val="00AD65B4"/>
    <w:rsid w:val="00AD6A04"/>
    <w:rsid w:val="00AD6B6F"/>
    <w:rsid w:val="00AD6DF8"/>
    <w:rsid w:val="00AD6E3A"/>
    <w:rsid w:val="00AD7C50"/>
    <w:rsid w:val="00AE0806"/>
    <w:rsid w:val="00AE101B"/>
    <w:rsid w:val="00AE24B4"/>
    <w:rsid w:val="00AE2CA8"/>
    <w:rsid w:val="00AE43EE"/>
    <w:rsid w:val="00AE4754"/>
    <w:rsid w:val="00AE52FD"/>
    <w:rsid w:val="00AE5341"/>
    <w:rsid w:val="00AE6F9D"/>
    <w:rsid w:val="00AE702C"/>
    <w:rsid w:val="00AE726E"/>
    <w:rsid w:val="00AE7E71"/>
    <w:rsid w:val="00AE7FEB"/>
    <w:rsid w:val="00AF0DBB"/>
    <w:rsid w:val="00AF1364"/>
    <w:rsid w:val="00AF1ABC"/>
    <w:rsid w:val="00AF2349"/>
    <w:rsid w:val="00AF272C"/>
    <w:rsid w:val="00AF3E0C"/>
    <w:rsid w:val="00AF4664"/>
    <w:rsid w:val="00AF4984"/>
    <w:rsid w:val="00AF4A40"/>
    <w:rsid w:val="00AF4E39"/>
    <w:rsid w:val="00AF561D"/>
    <w:rsid w:val="00AF573A"/>
    <w:rsid w:val="00AF5FF3"/>
    <w:rsid w:val="00AF61BB"/>
    <w:rsid w:val="00AF6510"/>
    <w:rsid w:val="00AF6D03"/>
    <w:rsid w:val="00AF6D29"/>
    <w:rsid w:val="00AF7329"/>
    <w:rsid w:val="00AF7359"/>
    <w:rsid w:val="00AF77A1"/>
    <w:rsid w:val="00B00EE4"/>
    <w:rsid w:val="00B02198"/>
    <w:rsid w:val="00B0228A"/>
    <w:rsid w:val="00B02452"/>
    <w:rsid w:val="00B02731"/>
    <w:rsid w:val="00B027BF"/>
    <w:rsid w:val="00B03429"/>
    <w:rsid w:val="00B04124"/>
    <w:rsid w:val="00B04B0F"/>
    <w:rsid w:val="00B04B9C"/>
    <w:rsid w:val="00B04E4E"/>
    <w:rsid w:val="00B065F4"/>
    <w:rsid w:val="00B07497"/>
    <w:rsid w:val="00B07B20"/>
    <w:rsid w:val="00B10103"/>
    <w:rsid w:val="00B1013D"/>
    <w:rsid w:val="00B104F9"/>
    <w:rsid w:val="00B10C1C"/>
    <w:rsid w:val="00B11403"/>
    <w:rsid w:val="00B11A82"/>
    <w:rsid w:val="00B11B6D"/>
    <w:rsid w:val="00B1255F"/>
    <w:rsid w:val="00B132E4"/>
    <w:rsid w:val="00B137D8"/>
    <w:rsid w:val="00B14331"/>
    <w:rsid w:val="00B148C5"/>
    <w:rsid w:val="00B153D2"/>
    <w:rsid w:val="00B15944"/>
    <w:rsid w:val="00B1639E"/>
    <w:rsid w:val="00B17FFE"/>
    <w:rsid w:val="00B2012C"/>
    <w:rsid w:val="00B20348"/>
    <w:rsid w:val="00B2042C"/>
    <w:rsid w:val="00B20709"/>
    <w:rsid w:val="00B20980"/>
    <w:rsid w:val="00B21D37"/>
    <w:rsid w:val="00B221D0"/>
    <w:rsid w:val="00B22FE1"/>
    <w:rsid w:val="00B23166"/>
    <w:rsid w:val="00B23671"/>
    <w:rsid w:val="00B23BF7"/>
    <w:rsid w:val="00B247DB"/>
    <w:rsid w:val="00B24ADA"/>
    <w:rsid w:val="00B254BF"/>
    <w:rsid w:val="00B2559F"/>
    <w:rsid w:val="00B258F2"/>
    <w:rsid w:val="00B25E9F"/>
    <w:rsid w:val="00B27706"/>
    <w:rsid w:val="00B304C3"/>
    <w:rsid w:val="00B30B89"/>
    <w:rsid w:val="00B31361"/>
    <w:rsid w:val="00B31794"/>
    <w:rsid w:val="00B33390"/>
    <w:rsid w:val="00B3350D"/>
    <w:rsid w:val="00B33D30"/>
    <w:rsid w:val="00B34C16"/>
    <w:rsid w:val="00B34F12"/>
    <w:rsid w:val="00B35AA0"/>
    <w:rsid w:val="00B36420"/>
    <w:rsid w:val="00B3676C"/>
    <w:rsid w:val="00B36975"/>
    <w:rsid w:val="00B36DBB"/>
    <w:rsid w:val="00B376CD"/>
    <w:rsid w:val="00B4049C"/>
    <w:rsid w:val="00B408DC"/>
    <w:rsid w:val="00B40D0F"/>
    <w:rsid w:val="00B4126B"/>
    <w:rsid w:val="00B41B03"/>
    <w:rsid w:val="00B42281"/>
    <w:rsid w:val="00B42456"/>
    <w:rsid w:val="00B42E6A"/>
    <w:rsid w:val="00B4334E"/>
    <w:rsid w:val="00B43E6D"/>
    <w:rsid w:val="00B43E75"/>
    <w:rsid w:val="00B44ABE"/>
    <w:rsid w:val="00B44B16"/>
    <w:rsid w:val="00B44D93"/>
    <w:rsid w:val="00B44E3C"/>
    <w:rsid w:val="00B45077"/>
    <w:rsid w:val="00B4520D"/>
    <w:rsid w:val="00B45256"/>
    <w:rsid w:val="00B4533D"/>
    <w:rsid w:val="00B46216"/>
    <w:rsid w:val="00B46B7F"/>
    <w:rsid w:val="00B46C0B"/>
    <w:rsid w:val="00B5024A"/>
    <w:rsid w:val="00B50989"/>
    <w:rsid w:val="00B50A64"/>
    <w:rsid w:val="00B51138"/>
    <w:rsid w:val="00B514F9"/>
    <w:rsid w:val="00B5192C"/>
    <w:rsid w:val="00B521E7"/>
    <w:rsid w:val="00B52D68"/>
    <w:rsid w:val="00B53B49"/>
    <w:rsid w:val="00B548BA"/>
    <w:rsid w:val="00B55CA9"/>
    <w:rsid w:val="00B562F4"/>
    <w:rsid w:val="00B5695B"/>
    <w:rsid w:val="00B56DAF"/>
    <w:rsid w:val="00B573FA"/>
    <w:rsid w:val="00B578E7"/>
    <w:rsid w:val="00B57CCF"/>
    <w:rsid w:val="00B60041"/>
    <w:rsid w:val="00B60133"/>
    <w:rsid w:val="00B60BE3"/>
    <w:rsid w:val="00B61B97"/>
    <w:rsid w:val="00B62233"/>
    <w:rsid w:val="00B628AA"/>
    <w:rsid w:val="00B62D0E"/>
    <w:rsid w:val="00B6358D"/>
    <w:rsid w:val="00B63F51"/>
    <w:rsid w:val="00B640A0"/>
    <w:rsid w:val="00B64287"/>
    <w:rsid w:val="00B65FD5"/>
    <w:rsid w:val="00B668DA"/>
    <w:rsid w:val="00B669F6"/>
    <w:rsid w:val="00B66B0F"/>
    <w:rsid w:val="00B66E41"/>
    <w:rsid w:val="00B67047"/>
    <w:rsid w:val="00B6709F"/>
    <w:rsid w:val="00B67264"/>
    <w:rsid w:val="00B70680"/>
    <w:rsid w:val="00B7074F"/>
    <w:rsid w:val="00B70772"/>
    <w:rsid w:val="00B71009"/>
    <w:rsid w:val="00B71756"/>
    <w:rsid w:val="00B7268F"/>
    <w:rsid w:val="00B72774"/>
    <w:rsid w:val="00B72E78"/>
    <w:rsid w:val="00B73844"/>
    <w:rsid w:val="00B73E7D"/>
    <w:rsid w:val="00B743FA"/>
    <w:rsid w:val="00B74CDA"/>
    <w:rsid w:val="00B76138"/>
    <w:rsid w:val="00B81030"/>
    <w:rsid w:val="00B811EA"/>
    <w:rsid w:val="00B817AA"/>
    <w:rsid w:val="00B8203E"/>
    <w:rsid w:val="00B82735"/>
    <w:rsid w:val="00B82884"/>
    <w:rsid w:val="00B82FB1"/>
    <w:rsid w:val="00B83FA0"/>
    <w:rsid w:val="00B842EA"/>
    <w:rsid w:val="00B8483E"/>
    <w:rsid w:val="00B84BA3"/>
    <w:rsid w:val="00B84F1D"/>
    <w:rsid w:val="00B84F51"/>
    <w:rsid w:val="00B85456"/>
    <w:rsid w:val="00B85918"/>
    <w:rsid w:val="00B85A36"/>
    <w:rsid w:val="00B87248"/>
    <w:rsid w:val="00B87522"/>
    <w:rsid w:val="00B90107"/>
    <w:rsid w:val="00B90D0B"/>
    <w:rsid w:val="00B91254"/>
    <w:rsid w:val="00B9138B"/>
    <w:rsid w:val="00B91CF5"/>
    <w:rsid w:val="00B92F68"/>
    <w:rsid w:val="00B93197"/>
    <w:rsid w:val="00B931D9"/>
    <w:rsid w:val="00B93793"/>
    <w:rsid w:val="00B93843"/>
    <w:rsid w:val="00B9387E"/>
    <w:rsid w:val="00B93A00"/>
    <w:rsid w:val="00B93F1B"/>
    <w:rsid w:val="00B9416B"/>
    <w:rsid w:val="00B94254"/>
    <w:rsid w:val="00B945FC"/>
    <w:rsid w:val="00B94786"/>
    <w:rsid w:val="00B94B55"/>
    <w:rsid w:val="00B95DEC"/>
    <w:rsid w:val="00B9782F"/>
    <w:rsid w:val="00B97AA3"/>
    <w:rsid w:val="00B97CE7"/>
    <w:rsid w:val="00BA03E6"/>
    <w:rsid w:val="00BA08B4"/>
    <w:rsid w:val="00BA1543"/>
    <w:rsid w:val="00BA1A02"/>
    <w:rsid w:val="00BA1F30"/>
    <w:rsid w:val="00BA2984"/>
    <w:rsid w:val="00BA387E"/>
    <w:rsid w:val="00BA3DBA"/>
    <w:rsid w:val="00BA55C2"/>
    <w:rsid w:val="00BA5A89"/>
    <w:rsid w:val="00BA5C38"/>
    <w:rsid w:val="00BA65E5"/>
    <w:rsid w:val="00BA6751"/>
    <w:rsid w:val="00BA6B4A"/>
    <w:rsid w:val="00BA774E"/>
    <w:rsid w:val="00BA7A7B"/>
    <w:rsid w:val="00BA7E0C"/>
    <w:rsid w:val="00BB05D5"/>
    <w:rsid w:val="00BB0BEC"/>
    <w:rsid w:val="00BB0CF3"/>
    <w:rsid w:val="00BB10A1"/>
    <w:rsid w:val="00BB15B5"/>
    <w:rsid w:val="00BB19A4"/>
    <w:rsid w:val="00BB1B9D"/>
    <w:rsid w:val="00BB2884"/>
    <w:rsid w:val="00BB2A1E"/>
    <w:rsid w:val="00BB44B7"/>
    <w:rsid w:val="00BB511F"/>
    <w:rsid w:val="00BB52AB"/>
    <w:rsid w:val="00BB537B"/>
    <w:rsid w:val="00BB5939"/>
    <w:rsid w:val="00BC0C17"/>
    <w:rsid w:val="00BC123A"/>
    <w:rsid w:val="00BC15B6"/>
    <w:rsid w:val="00BC170B"/>
    <w:rsid w:val="00BC177D"/>
    <w:rsid w:val="00BC1B93"/>
    <w:rsid w:val="00BC21AF"/>
    <w:rsid w:val="00BC3762"/>
    <w:rsid w:val="00BC37A2"/>
    <w:rsid w:val="00BC38EE"/>
    <w:rsid w:val="00BC3ED3"/>
    <w:rsid w:val="00BC3F6B"/>
    <w:rsid w:val="00BC41CB"/>
    <w:rsid w:val="00BC4B43"/>
    <w:rsid w:val="00BC4B66"/>
    <w:rsid w:val="00BC4BD7"/>
    <w:rsid w:val="00BC4C2A"/>
    <w:rsid w:val="00BC55EF"/>
    <w:rsid w:val="00BC58C6"/>
    <w:rsid w:val="00BC5B50"/>
    <w:rsid w:val="00BC76A1"/>
    <w:rsid w:val="00BC7E48"/>
    <w:rsid w:val="00BC7FFB"/>
    <w:rsid w:val="00BD0156"/>
    <w:rsid w:val="00BD198C"/>
    <w:rsid w:val="00BD26E8"/>
    <w:rsid w:val="00BD2B1A"/>
    <w:rsid w:val="00BD2B1D"/>
    <w:rsid w:val="00BD319E"/>
    <w:rsid w:val="00BD3408"/>
    <w:rsid w:val="00BD3512"/>
    <w:rsid w:val="00BD3975"/>
    <w:rsid w:val="00BD3F06"/>
    <w:rsid w:val="00BD4488"/>
    <w:rsid w:val="00BD4582"/>
    <w:rsid w:val="00BD4632"/>
    <w:rsid w:val="00BD4B79"/>
    <w:rsid w:val="00BD4EDC"/>
    <w:rsid w:val="00BD51E2"/>
    <w:rsid w:val="00BD597C"/>
    <w:rsid w:val="00BD5B17"/>
    <w:rsid w:val="00BD5E5D"/>
    <w:rsid w:val="00BD6001"/>
    <w:rsid w:val="00BD6C30"/>
    <w:rsid w:val="00BD6C52"/>
    <w:rsid w:val="00BD78A3"/>
    <w:rsid w:val="00BE0A84"/>
    <w:rsid w:val="00BE0F8B"/>
    <w:rsid w:val="00BE1678"/>
    <w:rsid w:val="00BE2830"/>
    <w:rsid w:val="00BE2CF6"/>
    <w:rsid w:val="00BE2F35"/>
    <w:rsid w:val="00BE32D7"/>
    <w:rsid w:val="00BE3419"/>
    <w:rsid w:val="00BE39E4"/>
    <w:rsid w:val="00BE3BF0"/>
    <w:rsid w:val="00BE3D73"/>
    <w:rsid w:val="00BE4143"/>
    <w:rsid w:val="00BE4DB3"/>
    <w:rsid w:val="00BE553F"/>
    <w:rsid w:val="00BE5764"/>
    <w:rsid w:val="00BE5790"/>
    <w:rsid w:val="00BE5A5E"/>
    <w:rsid w:val="00BE6755"/>
    <w:rsid w:val="00BE6C8D"/>
    <w:rsid w:val="00BE6DB3"/>
    <w:rsid w:val="00BE6FC7"/>
    <w:rsid w:val="00BE720E"/>
    <w:rsid w:val="00BE7C19"/>
    <w:rsid w:val="00BF0474"/>
    <w:rsid w:val="00BF0681"/>
    <w:rsid w:val="00BF19E8"/>
    <w:rsid w:val="00BF3039"/>
    <w:rsid w:val="00BF4398"/>
    <w:rsid w:val="00BF6C70"/>
    <w:rsid w:val="00BF7768"/>
    <w:rsid w:val="00BF7844"/>
    <w:rsid w:val="00BF7864"/>
    <w:rsid w:val="00BF7DD5"/>
    <w:rsid w:val="00C026A8"/>
    <w:rsid w:val="00C0270D"/>
    <w:rsid w:val="00C02B6A"/>
    <w:rsid w:val="00C02FCB"/>
    <w:rsid w:val="00C03176"/>
    <w:rsid w:val="00C032BB"/>
    <w:rsid w:val="00C03410"/>
    <w:rsid w:val="00C03A98"/>
    <w:rsid w:val="00C04AE3"/>
    <w:rsid w:val="00C05CA4"/>
    <w:rsid w:val="00C0637D"/>
    <w:rsid w:val="00C067E2"/>
    <w:rsid w:val="00C06E93"/>
    <w:rsid w:val="00C06EEF"/>
    <w:rsid w:val="00C07045"/>
    <w:rsid w:val="00C07244"/>
    <w:rsid w:val="00C100C9"/>
    <w:rsid w:val="00C10236"/>
    <w:rsid w:val="00C108CC"/>
    <w:rsid w:val="00C10F59"/>
    <w:rsid w:val="00C110A5"/>
    <w:rsid w:val="00C12DB6"/>
    <w:rsid w:val="00C15F9C"/>
    <w:rsid w:val="00C16375"/>
    <w:rsid w:val="00C16E2F"/>
    <w:rsid w:val="00C174F6"/>
    <w:rsid w:val="00C17782"/>
    <w:rsid w:val="00C178FF"/>
    <w:rsid w:val="00C17C4E"/>
    <w:rsid w:val="00C20107"/>
    <w:rsid w:val="00C206B7"/>
    <w:rsid w:val="00C20778"/>
    <w:rsid w:val="00C213B1"/>
    <w:rsid w:val="00C2172F"/>
    <w:rsid w:val="00C21D65"/>
    <w:rsid w:val="00C224B9"/>
    <w:rsid w:val="00C22729"/>
    <w:rsid w:val="00C22EDE"/>
    <w:rsid w:val="00C2399D"/>
    <w:rsid w:val="00C24325"/>
    <w:rsid w:val="00C250AA"/>
    <w:rsid w:val="00C250E2"/>
    <w:rsid w:val="00C25957"/>
    <w:rsid w:val="00C25DA4"/>
    <w:rsid w:val="00C270F6"/>
    <w:rsid w:val="00C27540"/>
    <w:rsid w:val="00C27728"/>
    <w:rsid w:val="00C27F38"/>
    <w:rsid w:val="00C27F7E"/>
    <w:rsid w:val="00C303B9"/>
    <w:rsid w:val="00C304A2"/>
    <w:rsid w:val="00C30F79"/>
    <w:rsid w:val="00C31325"/>
    <w:rsid w:val="00C32338"/>
    <w:rsid w:val="00C32BB0"/>
    <w:rsid w:val="00C33856"/>
    <w:rsid w:val="00C34212"/>
    <w:rsid w:val="00C34BF4"/>
    <w:rsid w:val="00C34D31"/>
    <w:rsid w:val="00C350E2"/>
    <w:rsid w:val="00C351A9"/>
    <w:rsid w:val="00C35596"/>
    <w:rsid w:val="00C356D1"/>
    <w:rsid w:val="00C3580F"/>
    <w:rsid w:val="00C3586A"/>
    <w:rsid w:val="00C35A5D"/>
    <w:rsid w:val="00C362FD"/>
    <w:rsid w:val="00C36750"/>
    <w:rsid w:val="00C36E05"/>
    <w:rsid w:val="00C36F77"/>
    <w:rsid w:val="00C409B0"/>
    <w:rsid w:val="00C40EAD"/>
    <w:rsid w:val="00C413F9"/>
    <w:rsid w:val="00C42976"/>
    <w:rsid w:val="00C42F75"/>
    <w:rsid w:val="00C4331A"/>
    <w:rsid w:val="00C4371E"/>
    <w:rsid w:val="00C43727"/>
    <w:rsid w:val="00C43CF3"/>
    <w:rsid w:val="00C44DBE"/>
    <w:rsid w:val="00C453D6"/>
    <w:rsid w:val="00C4594B"/>
    <w:rsid w:val="00C47448"/>
    <w:rsid w:val="00C476AB"/>
    <w:rsid w:val="00C4780C"/>
    <w:rsid w:val="00C47998"/>
    <w:rsid w:val="00C47A9C"/>
    <w:rsid w:val="00C47C5A"/>
    <w:rsid w:val="00C47C71"/>
    <w:rsid w:val="00C50134"/>
    <w:rsid w:val="00C51800"/>
    <w:rsid w:val="00C520F0"/>
    <w:rsid w:val="00C52333"/>
    <w:rsid w:val="00C52A56"/>
    <w:rsid w:val="00C52EB9"/>
    <w:rsid w:val="00C53153"/>
    <w:rsid w:val="00C536EF"/>
    <w:rsid w:val="00C53CBC"/>
    <w:rsid w:val="00C53E77"/>
    <w:rsid w:val="00C54060"/>
    <w:rsid w:val="00C548C4"/>
    <w:rsid w:val="00C548D3"/>
    <w:rsid w:val="00C54B60"/>
    <w:rsid w:val="00C55720"/>
    <w:rsid w:val="00C567EA"/>
    <w:rsid w:val="00C568F8"/>
    <w:rsid w:val="00C56CD6"/>
    <w:rsid w:val="00C571E5"/>
    <w:rsid w:val="00C6014B"/>
    <w:rsid w:val="00C60D2A"/>
    <w:rsid w:val="00C61871"/>
    <w:rsid w:val="00C61A42"/>
    <w:rsid w:val="00C61D86"/>
    <w:rsid w:val="00C62579"/>
    <w:rsid w:val="00C631EF"/>
    <w:rsid w:val="00C63F5F"/>
    <w:rsid w:val="00C642DB"/>
    <w:rsid w:val="00C643A4"/>
    <w:rsid w:val="00C64583"/>
    <w:rsid w:val="00C65973"/>
    <w:rsid w:val="00C65C60"/>
    <w:rsid w:val="00C66855"/>
    <w:rsid w:val="00C66A38"/>
    <w:rsid w:val="00C67356"/>
    <w:rsid w:val="00C67F19"/>
    <w:rsid w:val="00C71465"/>
    <w:rsid w:val="00C714CC"/>
    <w:rsid w:val="00C7177F"/>
    <w:rsid w:val="00C72CCA"/>
    <w:rsid w:val="00C72FE6"/>
    <w:rsid w:val="00C7301C"/>
    <w:rsid w:val="00C7320F"/>
    <w:rsid w:val="00C735CB"/>
    <w:rsid w:val="00C7378E"/>
    <w:rsid w:val="00C74362"/>
    <w:rsid w:val="00C749EB"/>
    <w:rsid w:val="00C74C62"/>
    <w:rsid w:val="00C74F35"/>
    <w:rsid w:val="00C75B65"/>
    <w:rsid w:val="00C75C63"/>
    <w:rsid w:val="00C76ADB"/>
    <w:rsid w:val="00C76CC4"/>
    <w:rsid w:val="00C77415"/>
    <w:rsid w:val="00C77677"/>
    <w:rsid w:val="00C77A2C"/>
    <w:rsid w:val="00C80B08"/>
    <w:rsid w:val="00C80DCA"/>
    <w:rsid w:val="00C80E73"/>
    <w:rsid w:val="00C80EF4"/>
    <w:rsid w:val="00C81BF4"/>
    <w:rsid w:val="00C82D24"/>
    <w:rsid w:val="00C8303E"/>
    <w:rsid w:val="00C83984"/>
    <w:rsid w:val="00C845F9"/>
    <w:rsid w:val="00C850FA"/>
    <w:rsid w:val="00C8565F"/>
    <w:rsid w:val="00C861EE"/>
    <w:rsid w:val="00C86826"/>
    <w:rsid w:val="00C86FA4"/>
    <w:rsid w:val="00C87315"/>
    <w:rsid w:val="00C87347"/>
    <w:rsid w:val="00C87447"/>
    <w:rsid w:val="00C878E3"/>
    <w:rsid w:val="00C87F76"/>
    <w:rsid w:val="00C9061A"/>
    <w:rsid w:val="00C9145D"/>
    <w:rsid w:val="00C919D3"/>
    <w:rsid w:val="00C93395"/>
    <w:rsid w:val="00C93AF5"/>
    <w:rsid w:val="00C940DF"/>
    <w:rsid w:val="00C94251"/>
    <w:rsid w:val="00C943AB"/>
    <w:rsid w:val="00C953DC"/>
    <w:rsid w:val="00C957DD"/>
    <w:rsid w:val="00C95871"/>
    <w:rsid w:val="00C95D7E"/>
    <w:rsid w:val="00C963DA"/>
    <w:rsid w:val="00C96CEE"/>
    <w:rsid w:val="00C96E6F"/>
    <w:rsid w:val="00C96F7C"/>
    <w:rsid w:val="00CA0834"/>
    <w:rsid w:val="00CA0C4E"/>
    <w:rsid w:val="00CA250A"/>
    <w:rsid w:val="00CA2A6D"/>
    <w:rsid w:val="00CA3433"/>
    <w:rsid w:val="00CA3796"/>
    <w:rsid w:val="00CA4AD8"/>
    <w:rsid w:val="00CA551E"/>
    <w:rsid w:val="00CA55F6"/>
    <w:rsid w:val="00CA58FA"/>
    <w:rsid w:val="00CA59B2"/>
    <w:rsid w:val="00CA5B4D"/>
    <w:rsid w:val="00CA5DA9"/>
    <w:rsid w:val="00CA633F"/>
    <w:rsid w:val="00CA6419"/>
    <w:rsid w:val="00CA642B"/>
    <w:rsid w:val="00CA6457"/>
    <w:rsid w:val="00CA64C8"/>
    <w:rsid w:val="00CA774F"/>
    <w:rsid w:val="00CA7BDB"/>
    <w:rsid w:val="00CB047F"/>
    <w:rsid w:val="00CB088E"/>
    <w:rsid w:val="00CB0B26"/>
    <w:rsid w:val="00CB0D20"/>
    <w:rsid w:val="00CB0E66"/>
    <w:rsid w:val="00CB2142"/>
    <w:rsid w:val="00CB23F5"/>
    <w:rsid w:val="00CB268C"/>
    <w:rsid w:val="00CB283C"/>
    <w:rsid w:val="00CB2B4C"/>
    <w:rsid w:val="00CB31C1"/>
    <w:rsid w:val="00CB3B62"/>
    <w:rsid w:val="00CB3CAB"/>
    <w:rsid w:val="00CB3D00"/>
    <w:rsid w:val="00CB4B75"/>
    <w:rsid w:val="00CB5981"/>
    <w:rsid w:val="00CB5CBD"/>
    <w:rsid w:val="00CB5F1A"/>
    <w:rsid w:val="00CB62E3"/>
    <w:rsid w:val="00CB6813"/>
    <w:rsid w:val="00CB76F6"/>
    <w:rsid w:val="00CB7A14"/>
    <w:rsid w:val="00CC0AA1"/>
    <w:rsid w:val="00CC0D77"/>
    <w:rsid w:val="00CC184C"/>
    <w:rsid w:val="00CC1C8C"/>
    <w:rsid w:val="00CC255E"/>
    <w:rsid w:val="00CC2E4F"/>
    <w:rsid w:val="00CC3045"/>
    <w:rsid w:val="00CC3249"/>
    <w:rsid w:val="00CC3394"/>
    <w:rsid w:val="00CC4693"/>
    <w:rsid w:val="00CC5D05"/>
    <w:rsid w:val="00CC5FF3"/>
    <w:rsid w:val="00CC633B"/>
    <w:rsid w:val="00CC69DE"/>
    <w:rsid w:val="00CC6B5B"/>
    <w:rsid w:val="00CC75FC"/>
    <w:rsid w:val="00CC762B"/>
    <w:rsid w:val="00CC7684"/>
    <w:rsid w:val="00CC7CD2"/>
    <w:rsid w:val="00CD016D"/>
    <w:rsid w:val="00CD03F9"/>
    <w:rsid w:val="00CD19B5"/>
    <w:rsid w:val="00CD2EC1"/>
    <w:rsid w:val="00CD2F39"/>
    <w:rsid w:val="00CD357D"/>
    <w:rsid w:val="00CD37B1"/>
    <w:rsid w:val="00CD38A4"/>
    <w:rsid w:val="00CD4908"/>
    <w:rsid w:val="00CD4CC2"/>
    <w:rsid w:val="00CD5160"/>
    <w:rsid w:val="00CD5B5A"/>
    <w:rsid w:val="00CD7E60"/>
    <w:rsid w:val="00CD7E70"/>
    <w:rsid w:val="00CE168F"/>
    <w:rsid w:val="00CE25B2"/>
    <w:rsid w:val="00CE2652"/>
    <w:rsid w:val="00CE31FC"/>
    <w:rsid w:val="00CE426A"/>
    <w:rsid w:val="00CE430A"/>
    <w:rsid w:val="00CE4378"/>
    <w:rsid w:val="00CE4947"/>
    <w:rsid w:val="00CE4D37"/>
    <w:rsid w:val="00CE4E61"/>
    <w:rsid w:val="00CE50F8"/>
    <w:rsid w:val="00CE5B74"/>
    <w:rsid w:val="00CE6B78"/>
    <w:rsid w:val="00CE774C"/>
    <w:rsid w:val="00CE7817"/>
    <w:rsid w:val="00CE793A"/>
    <w:rsid w:val="00CF0846"/>
    <w:rsid w:val="00CF1150"/>
    <w:rsid w:val="00CF152F"/>
    <w:rsid w:val="00CF2EFC"/>
    <w:rsid w:val="00CF30F7"/>
    <w:rsid w:val="00CF34D5"/>
    <w:rsid w:val="00CF39CA"/>
    <w:rsid w:val="00CF3EE9"/>
    <w:rsid w:val="00CF4B64"/>
    <w:rsid w:val="00CF4C1C"/>
    <w:rsid w:val="00CF4C25"/>
    <w:rsid w:val="00CF5928"/>
    <w:rsid w:val="00CF6536"/>
    <w:rsid w:val="00CF6C3E"/>
    <w:rsid w:val="00CF6E8D"/>
    <w:rsid w:val="00CF6EE3"/>
    <w:rsid w:val="00CF7E4E"/>
    <w:rsid w:val="00D00321"/>
    <w:rsid w:val="00D00C07"/>
    <w:rsid w:val="00D00E4D"/>
    <w:rsid w:val="00D018DD"/>
    <w:rsid w:val="00D0201A"/>
    <w:rsid w:val="00D034A0"/>
    <w:rsid w:val="00D03D12"/>
    <w:rsid w:val="00D03DDE"/>
    <w:rsid w:val="00D03FA4"/>
    <w:rsid w:val="00D041D0"/>
    <w:rsid w:val="00D046C7"/>
    <w:rsid w:val="00D04813"/>
    <w:rsid w:val="00D05AE9"/>
    <w:rsid w:val="00D0628B"/>
    <w:rsid w:val="00D06298"/>
    <w:rsid w:val="00D06FFC"/>
    <w:rsid w:val="00D075BF"/>
    <w:rsid w:val="00D07708"/>
    <w:rsid w:val="00D07C2E"/>
    <w:rsid w:val="00D07F0D"/>
    <w:rsid w:val="00D10326"/>
    <w:rsid w:val="00D10493"/>
    <w:rsid w:val="00D10DF8"/>
    <w:rsid w:val="00D117D5"/>
    <w:rsid w:val="00D1211D"/>
    <w:rsid w:val="00D1274D"/>
    <w:rsid w:val="00D1277A"/>
    <w:rsid w:val="00D12E1F"/>
    <w:rsid w:val="00D12F3E"/>
    <w:rsid w:val="00D13FBD"/>
    <w:rsid w:val="00D1455E"/>
    <w:rsid w:val="00D1457D"/>
    <w:rsid w:val="00D14B42"/>
    <w:rsid w:val="00D14C0C"/>
    <w:rsid w:val="00D14EE2"/>
    <w:rsid w:val="00D15762"/>
    <w:rsid w:val="00D164A4"/>
    <w:rsid w:val="00D167F2"/>
    <w:rsid w:val="00D16889"/>
    <w:rsid w:val="00D16B9B"/>
    <w:rsid w:val="00D16D82"/>
    <w:rsid w:val="00D1764C"/>
    <w:rsid w:val="00D17C23"/>
    <w:rsid w:val="00D2014E"/>
    <w:rsid w:val="00D20ABE"/>
    <w:rsid w:val="00D20C8D"/>
    <w:rsid w:val="00D21D10"/>
    <w:rsid w:val="00D22154"/>
    <w:rsid w:val="00D22917"/>
    <w:rsid w:val="00D24D24"/>
    <w:rsid w:val="00D25070"/>
    <w:rsid w:val="00D25278"/>
    <w:rsid w:val="00D2538A"/>
    <w:rsid w:val="00D259DB"/>
    <w:rsid w:val="00D27322"/>
    <w:rsid w:val="00D276D2"/>
    <w:rsid w:val="00D27A84"/>
    <w:rsid w:val="00D27B5B"/>
    <w:rsid w:val="00D27FA2"/>
    <w:rsid w:val="00D305D4"/>
    <w:rsid w:val="00D30DB6"/>
    <w:rsid w:val="00D30F77"/>
    <w:rsid w:val="00D31180"/>
    <w:rsid w:val="00D3126F"/>
    <w:rsid w:val="00D313B5"/>
    <w:rsid w:val="00D313D0"/>
    <w:rsid w:val="00D31BB8"/>
    <w:rsid w:val="00D31C25"/>
    <w:rsid w:val="00D31FF6"/>
    <w:rsid w:val="00D32309"/>
    <w:rsid w:val="00D32C67"/>
    <w:rsid w:val="00D3317A"/>
    <w:rsid w:val="00D332DA"/>
    <w:rsid w:val="00D335A9"/>
    <w:rsid w:val="00D34FB4"/>
    <w:rsid w:val="00D35F34"/>
    <w:rsid w:val="00D360AD"/>
    <w:rsid w:val="00D36230"/>
    <w:rsid w:val="00D36707"/>
    <w:rsid w:val="00D36F94"/>
    <w:rsid w:val="00D37920"/>
    <w:rsid w:val="00D40BC8"/>
    <w:rsid w:val="00D40E4E"/>
    <w:rsid w:val="00D41803"/>
    <w:rsid w:val="00D44111"/>
    <w:rsid w:val="00D4462F"/>
    <w:rsid w:val="00D44DFA"/>
    <w:rsid w:val="00D45554"/>
    <w:rsid w:val="00D4669F"/>
    <w:rsid w:val="00D4680A"/>
    <w:rsid w:val="00D46852"/>
    <w:rsid w:val="00D46C76"/>
    <w:rsid w:val="00D47222"/>
    <w:rsid w:val="00D47F02"/>
    <w:rsid w:val="00D5041E"/>
    <w:rsid w:val="00D50492"/>
    <w:rsid w:val="00D510AD"/>
    <w:rsid w:val="00D51862"/>
    <w:rsid w:val="00D519A8"/>
    <w:rsid w:val="00D51AF4"/>
    <w:rsid w:val="00D51C79"/>
    <w:rsid w:val="00D521DA"/>
    <w:rsid w:val="00D528ED"/>
    <w:rsid w:val="00D52BE4"/>
    <w:rsid w:val="00D52E95"/>
    <w:rsid w:val="00D53B55"/>
    <w:rsid w:val="00D53C7D"/>
    <w:rsid w:val="00D547DE"/>
    <w:rsid w:val="00D54BFB"/>
    <w:rsid w:val="00D54C0B"/>
    <w:rsid w:val="00D554A9"/>
    <w:rsid w:val="00D554FA"/>
    <w:rsid w:val="00D5564C"/>
    <w:rsid w:val="00D55976"/>
    <w:rsid w:val="00D55C21"/>
    <w:rsid w:val="00D562E3"/>
    <w:rsid w:val="00D56436"/>
    <w:rsid w:val="00D56639"/>
    <w:rsid w:val="00D57C11"/>
    <w:rsid w:val="00D57E7E"/>
    <w:rsid w:val="00D57FD7"/>
    <w:rsid w:val="00D6034D"/>
    <w:rsid w:val="00D6086D"/>
    <w:rsid w:val="00D61147"/>
    <w:rsid w:val="00D618F4"/>
    <w:rsid w:val="00D61B46"/>
    <w:rsid w:val="00D62414"/>
    <w:rsid w:val="00D62799"/>
    <w:rsid w:val="00D63246"/>
    <w:rsid w:val="00D63611"/>
    <w:rsid w:val="00D63AEA"/>
    <w:rsid w:val="00D63B72"/>
    <w:rsid w:val="00D63FD7"/>
    <w:rsid w:val="00D64175"/>
    <w:rsid w:val="00D650B6"/>
    <w:rsid w:val="00D65520"/>
    <w:rsid w:val="00D65FDD"/>
    <w:rsid w:val="00D662A7"/>
    <w:rsid w:val="00D66BBF"/>
    <w:rsid w:val="00D66C9F"/>
    <w:rsid w:val="00D66E88"/>
    <w:rsid w:val="00D67461"/>
    <w:rsid w:val="00D678D1"/>
    <w:rsid w:val="00D67D37"/>
    <w:rsid w:val="00D702E4"/>
    <w:rsid w:val="00D70889"/>
    <w:rsid w:val="00D7170C"/>
    <w:rsid w:val="00D71D96"/>
    <w:rsid w:val="00D72677"/>
    <w:rsid w:val="00D7279E"/>
    <w:rsid w:val="00D728DD"/>
    <w:rsid w:val="00D72F44"/>
    <w:rsid w:val="00D730E5"/>
    <w:rsid w:val="00D73A0E"/>
    <w:rsid w:val="00D73AB4"/>
    <w:rsid w:val="00D73B38"/>
    <w:rsid w:val="00D74867"/>
    <w:rsid w:val="00D75CAC"/>
    <w:rsid w:val="00D76113"/>
    <w:rsid w:val="00D764DF"/>
    <w:rsid w:val="00D767C4"/>
    <w:rsid w:val="00D779C1"/>
    <w:rsid w:val="00D80002"/>
    <w:rsid w:val="00D801CC"/>
    <w:rsid w:val="00D80555"/>
    <w:rsid w:val="00D81806"/>
    <w:rsid w:val="00D820C6"/>
    <w:rsid w:val="00D8240D"/>
    <w:rsid w:val="00D82952"/>
    <w:rsid w:val="00D836FC"/>
    <w:rsid w:val="00D838F2"/>
    <w:rsid w:val="00D839B8"/>
    <w:rsid w:val="00D84942"/>
    <w:rsid w:val="00D85F77"/>
    <w:rsid w:val="00D8604D"/>
    <w:rsid w:val="00D861E1"/>
    <w:rsid w:val="00D867E6"/>
    <w:rsid w:val="00D872D9"/>
    <w:rsid w:val="00D87707"/>
    <w:rsid w:val="00D90BCD"/>
    <w:rsid w:val="00D912E5"/>
    <w:rsid w:val="00D91B69"/>
    <w:rsid w:val="00D91CD5"/>
    <w:rsid w:val="00D933B0"/>
    <w:rsid w:val="00D94AB9"/>
    <w:rsid w:val="00D95752"/>
    <w:rsid w:val="00D960B2"/>
    <w:rsid w:val="00D960F8"/>
    <w:rsid w:val="00D96745"/>
    <w:rsid w:val="00D97CC6"/>
    <w:rsid w:val="00D97EB6"/>
    <w:rsid w:val="00D97FF9"/>
    <w:rsid w:val="00DA09C4"/>
    <w:rsid w:val="00DA0B92"/>
    <w:rsid w:val="00DA1D16"/>
    <w:rsid w:val="00DA1FAD"/>
    <w:rsid w:val="00DA2327"/>
    <w:rsid w:val="00DA2A2D"/>
    <w:rsid w:val="00DA30B5"/>
    <w:rsid w:val="00DA3417"/>
    <w:rsid w:val="00DA34F8"/>
    <w:rsid w:val="00DA3ACA"/>
    <w:rsid w:val="00DA4636"/>
    <w:rsid w:val="00DA504E"/>
    <w:rsid w:val="00DA521A"/>
    <w:rsid w:val="00DA5934"/>
    <w:rsid w:val="00DA5EB5"/>
    <w:rsid w:val="00DA5F8C"/>
    <w:rsid w:val="00DA5FE0"/>
    <w:rsid w:val="00DA6207"/>
    <w:rsid w:val="00DA69E8"/>
    <w:rsid w:val="00DA6AED"/>
    <w:rsid w:val="00DA6BD4"/>
    <w:rsid w:val="00DA79E8"/>
    <w:rsid w:val="00DB006E"/>
    <w:rsid w:val="00DB0828"/>
    <w:rsid w:val="00DB0BC0"/>
    <w:rsid w:val="00DB1CF3"/>
    <w:rsid w:val="00DB1D98"/>
    <w:rsid w:val="00DB1F2C"/>
    <w:rsid w:val="00DB2DA5"/>
    <w:rsid w:val="00DB2E86"/>
    <w:rsid w:val="00DB30F4"/>
    <w:rsid w:val="00DB3F59"/>
    <w:rsid w:val="00DB5DC3"/>
    <w:rsid w:val="00DB618D"/>
    <w:rsid w:val="00DB7C12"/>
    <w:rsid w:val="00DC0429"/>
    <w:rsid w:val="00DC0903"/>
    <w:rsid w:val="00DC11A3"/>
    <w:rsid w:val="00DC12C0"/>
    <w:rsid w:val="00DC15C1"/>
    <w:rsid w:val="00DC19C0"/>
    <w:rsid w:val="00DC2420"/>
    <w:rsid w:val="00DC2705"/>
    <w:rsid w:val="00DC28EA"/>
    <w:rsid w:val="00DC296F"/>
    <w:rsid w:val="00DC2B49"/>
    <w:rsid w:val="00DC2CCD"/>
    <w:rsid w:val="00DC380B"/>
    <w:rsid w:val="00DC3937"/>
    <w:rsid w:val="00DC3DB5"/>
    <w:rsid w:val="00DC3F34"/>
    <w:rsid w:val="00DC42A0"/>
    <w:rsid w:val="00DC4A31"/>
    <w:rsid w:val="00DC4DCE"/>
    <w:rsid w:val="00DC5749"/>
    <w:rsid w:val="00DC575D"/>
    <w:rsid w:val="00DC6CC0"/>
    <w:rsid w:val="00DD0472"/>
    <w:rsid w:val="00DD0A0D"/>
    <w:rsid w:val="00DD1118"/>
    <w:rsid w:val="00DD19E4"/>
    <w:rsid w:val="00DD2E7A"/>
    <w:rsid w:val="00DD300B"/>
    <w:rsid w:val="00DD340A"/>
    <w:rsid w:val="00DD34BC"/>
    <w:rsid w:val="00DD3938"/>
    <w:rsid w:val="00DD3971"/>
    <w:rsid w:val="00DD40D4"/>
    <w:rsid w:val="00DD412F"/>
    <w:rsid w:val="00DD45B7"/>
    <w:rsid w:val="00DD4FD7"/>
    <w:rsid w:val="00DD5E10"/>
    <w:rsid w:val="00DD5E1A"/>
    <w:rsid w:val="00DD5F1C"/>
    <w:rsid w:val="00DD6245"/>
    <w:rsid w:val="00DD68CF"/>
    <w:rsid w:val="00DD6E2E"/>
    <w:rsid w:val="00DD7935"/>
    <w:rsid w:val="00DD7A50"/>
    <w:rsid w:val="00DD7ABB"/>
    <w:rsid w:val="00DE12ED"/>
    <w:rsid w:val="00DE1914"/>
    <w:rsid w:val="00DE19F8"/>
    <w:rsid w:val="00DE251A"/>
    <w:rsid w:val="00DE2F34"/>
    <w:rsid w:val="00DE32E3"/>
    <w:rsid w:val="00DE3622"/>
    <w:rsid w:val="00DE3C75"/>
    <w:rsid w:val="00DE3D84"/>
    <w:rsid w:val="00DE4049"/>
    <w:rsid w:val="00DE410C"/>
    <w:rsid w:val="00DE466D"/>
    <w:rsid w:val="00DE4AD8"/>
    <w:rsid w:val="00DE4D06"/>
    <w:rsid w:val="00DE5522"/>
    <w:rsid w:val="00DE617E"/>
    <w:rsid w:val="00DE6205"/>
    <w:rsid w:val="00DE6638"/>
    <w:rsid w:val="00DE6BE5"/>
    <w:rsid w:val="00DE7C7E"/>
    <w:rsid w:val="00DF0718"/>
    <w:rsid w:val="00DF0DA0"/>
    <w:rsid w:val="00DF104A"/>
    <w:rsid w:val="00DF12EE"/>
    <w:rsid w:val="00DF1589"/>
    <w:rsid w:val="00DF1A91"/>
    <w:rsid w:val="00DF1CDF"/>
    <w:rsid w:val="00DF2102"/>
    <w:rsid w:val="00DF2B0A"/>
    <w:rsid w:val="00DF3049"/>
    <w:rsid w:val="00DF3229"/>
    <w:rsid w:val="00DF39E0"/>
    <w:rsid w:val="00DF3BBB"/>
    <w:rsid w:val="00DF3D7E"/>
    <w:rsid w:val="00DF3FEF"/>
    <w:rsid w:val="00DF48D2"/>
    <w:rsid w:val="00DF4F9A"/>
    <w:rsid w:val="00DF5F22"/>
    <w:rsid w:val="00DF670E"/>
    <w:rsid w:val="00DF6748"/>
    <w:rsid w:val="00DF75C0"/>
    <w:rsid w:val="00DF7680"/>
    <w:rsid w:val="00DF7792"/>
    <w:rsid w:val="00E00058"/>
    <w:rsid w:val="00E0018C"/>
    <w:rsid w:val="00E004E6"/>
    <w:rsid w:val="00E0081F"/>
    <w:rsid w:val="00E00921"/>
    <w:rsid w:val="00E00B26"/>
    <w:rsid w:val="00E00B3A"/>
    <w:rsid w:val="00E00E44"/>
    <w:rsid w:val="00E01913"/>
    <w:rsid w:val="00E01C3A"/>
    <w:rsid w:val="00E02294"/>
    <w:rsid w:val="00E02BF4"/>
    <w:rsid w:val="00E02D37"/>
    <w:rsid w:val="00E03B0C"/>
    <w:rsid w:val="00E0446B"/>
    <w:rsid w:val="00E045D6"/>
    <w:rsid w:val="00E047AB"/>
    <w:rsid w:val="00E04824"/>
    <w:rsid w:val="00E048A9"/>
    <w:rsid w:val="00E053B6"/>
    <w:rsid w:val="00E053C7"/>
    <w:rsid w:val="00E0544B"/>
    <w:rsid w:val="00E056A5"/>
    <w:rsid w:val="00E05D4B"/>
    <w:rsid w:val="00E06198"/>
    <w:rsid w:val="00E063F6"/>
    <w:rsid w:val="00E06F34"/>
    <w:rsid w:val="00E07688"/>
    <w:rsid w:val="00E10082"/>
    <w:rsid w:val="00E10271"/>
    <w:rsid w:val="00E10FC5"/>
    <w:rsid w:val="00E1113B"/>
    <w:rsid w:val="00E113AD"/>
    <w:rsid w:val="00E1143F"/>
    <w:rsid w:val="00E1150A"/>
    <w:rsid w:val="00E115E5"/>
    <w:rsid w:val="00E1178F"/>
    <w:rsid w:val="00E117B3"/>
    <w:rsid w:val="00E11904"/>
    <w:rsid w:val="00E11A8B"/>
    <w:rsid w:val="00E12515"/>
    <w:rsid w:val="00E131F2"/>
    <w:rsid w:val="00E132BF"/>
    <w:rsid w:val="00E133DE"/>
    <w:rsid w:val="00E135FF"/>
    <w:rsid w:val="00E138ED"/>
    <w:rsid w:val="00E13C39"/>
    <w:rsid w:val="00E1552F"/>
    <w:rsid w:val="00E1597B"/>
    <w:rsid w:val="00E16118"/>
    <w:rsid w:val="00E16D2C"/>
    <w:rsid w:val="00E1743E"/>
    <w:rsid w:val="00E17614"/>
    <w:rsid w:val="00E176F8"/>
    <w:rsid w:val="00E17BB9"/>
    <w:rsid w:val="00E17D17"/>
    <w:rsid w:val="00E217CC"/>
    <w:rsid w:val="00E218B6"/>
    <w:rsid w:val="00E21F04"/>
    <w:rsid w:val="00E2253E"/>
    <w:rsid w:val="00E22694"/>
    <w:rsid w:val="00E228FE"/>
    <w:rsid w:val="00E23768"/>
    <w:rsid w:val="00E2397B"/>
    <w:rsid w:val="00E23B9E"/>
    <w:rsid w:val="00E23DDB"/>
    <w:rsid w:val="00E23FFC"/>
    <w:rsid w:val="00E2471A"/>
    <w:rsid w:val="00E24A38"/>
    <w:rsid w:val="00E257C3"/>
    <w:rsid w:val="00E25991"/>
    <w:rsid w:val="00E25E6A"/>
    <w:rsid w:val="00E26535"/>
    <w:rsid w:val="00E26945"/>
    <w:rsid w:val="00E26970"/>
    <w:rsid w:val="00E275B5"/>
    <w:rsid w:val="00E27D57"/>
    <w:rsid w:val="00E300FB"/>
    <w:rsid w:val="00E30E7A"/>
    <w:rsid w:val="00E30EE0"/>
    <w:rsid w:val="00E321FA"/>
    <w:rsid w:val="00E32F33"/>
    <w:rsid w:val="00E32F4E"/>
    <w:rsid w:val="00E34035"/>
    <w:rsid w:val="00E342D8"/>
    <w:rsid w:val="00E345FE"/>
    <w:rsid w:val="00E34705"/>
    <w:rsid w:val="00E361CD"/>
    <w:rsid w:val="00E36ACF"/>
    <w:rsid w:val="00E36D53"/>
    <w:rsid w:val="00E36EB6"/>
    <w:rsid w:val="00E37073"/>
    <w:rsid w:val="00E37481"/>
    <w:rsid w:val="00E374E2"/>
    <w:rsid w:val="00E378FB"/>
    <w:rsid w:val="00E407B2"/>
    <w:rsid w:val="00E40807"/>
    <w:rsid w:val="00E40E88"/>
    <w:rsid w:val="00E414FB"/>
    <w:rsid w:val="00E416F2"/>
    <w:rsid w:val="00E41765"/>
    <w:rsid w:val="00E422F7"/>
    <w:rsid w:val="00E42671"/>
    <w:rsid w:val="00E42BEB"/>
    <w:rsid w:val="00E444D2"/>
    <w:rsid w:val="00E447D0"/>
    <w:rsid w:val="00E44BB0"/>
    <w:rsid w:val="00E4518D"/>
    <w:rsid w:val="00E46DB2"/>
    <w:rsid w:val="00E46ECB"/>
    <w:rsid w:val="00E471B8"/>
    <w:rsid w:val="00E47413"/>
    <w:rsid w:val="00E47746"/>
    <w:rsid w:val="00E47B69"/>
    <w:rsid w:val="00E47BE2"/>
    <w:rsid w:val="00E52617"/>
    <w:rsid w:val="00E53819"/>
    <w:rsid w:val="00E53855"/>
    <w:rsid w:val="00E539A8"/>
    <w:rsid w:val="00E53A6D"/>
    <w:rsid w:val="00E5437C"/>
    <w:rsid w:val="00E54495"/>
    <w:rsid w:val="00E54A9F"/>
    <w:rsid w:val="00E54E31"/>
    <w:rsid w:val="00E54FD5"/>
    <w:rsid w:val="00E552A3"/>
    <w:rsid w:val="00E561D4"/>
    <w:rsid w:val="00E563CB"/>
    <w:rsid w:val="00E56528"/>
    <w:rsid w:val="00E56A4A"/>
    <w:rsid w:val="00E56E8E"/>
    <w:rsid w:val="00E57501"/>
    <w:rsid w:val="00E60501"/>
    <w:rsid w:val="00E61108"/>
    <w:rsid w:val="00E621A8"/>
    <w:rsid w:val="00E62DE0"/>
    <w:rsid w:val="00E62DE1"/>
    <w:rsid w:val="00E631CD"/>
    <w:rsid w:val="00E635DC"/>
    <w:rsid w:val="00E64CCC"/>
    <w:rsid w:val="00E66AAC"/>
    <w:rsid w:val="00E6710D"/>
    <w:rsid w:val="00E67373"/>
    <w:rsid w:val="00E67378"/>
    <w:rsid w:val="00E70C0D"/>
    <w:rsid w:val="00E70D2F"/>
    <w:rsid w:val="00E71101"/>
    <w:rsid w:val="00E7199B"/>
    <w:rsid w:val="00E72AA6"/>
    <w:rsid w:val="00E7310D"/>
    <w:rsid w:val="00E737E4"/>
    <w:rsid w:val="00E73A72"/>
    <w:rsid w:val="00E73E8E"/>
    <w:rsid w:val="00E74B46"/>
    <w:rsid w:val="00E74D09"/>
    <w:rsid w:val="00E74D0C"/>
    <w:rsid w:val="00E7562E"/>
    <w:rsid w:val="00E76037"/>
    <w:rsid w:val="00E764FA"/>
    <w:rsid w:val="00E76FC7"/>
    <w:rsid w:val="00E779BC"/>
    <w:rsid w:val="00E77A8A"/>
    <w:rsid w:val="00E77EE0"/>
    <w:rsid w:val="00E77FC8"/>
    <w:rsid w:val="00E80037"/>
    <w:rsid w:val="00E8086E"/>
    <w:rsid w:val="00E821A0"/>
    <w:rsid w:val="00E848CB"/>
    <w:rsid w:val="00E86C0D"/>
    <w:rsid w:val="00E870D6"/>
    <w:rsid w:val="00E903EC"/>
    <w:rsid w:val="00E906B2"/>
    <w:rsid w:val="00E90805"/>
    <w:rsid w:val="00E90C99"/>
    <w:rsid w:val="00E90D30"/>
    <w:rsid w:val="00E9146B"/>
    <w:rsid w:val="00E919DA"/>
    <w:rsid w:val="00E924E2"/>
    <w:rsid w:val="00E92DB6"/>
    <w:rsid w:val="00E93266"/>
    <w:rsid w:val="00E93321"/>
    <w:rsid w:val="00E93722"/>
    <w:rsid w:val="00E937AF"/>
    <w:rsid w:val="00E93B33"/>
    <w:rsid w:val="00E941D1"/>
    <w:rsid w:val="00E9479D"/>
    <w:rsid w:val="00E951C4"/>
    <w:rsid w:val="00E955C5"/>
    <w:rsid w:val="00E95D26"/>
    <w:rsid w:val="00E9658C"/>
    <w:rsid w:val="00E96A74"/>
    <w:rsid w:val="00E97431"/>
    <w:rsid w:val="00E97670"/>
    <w:rsid w:val="00E9767B"/>
    <w:rsid w:val="00E97859"/>
    <w:rsid w:val="00E97D3C"/>
    <w:rsid w:val="00EA01C0"/>
    <w:rsid w:val="00EA05EA"/>
    <w:rsid w:val="00EA0D68"/>
    <w:rsid w:val="00EA2F71"/>
    <w:rsid w:val="00EA3178"/>
    <w:rsid w:val="00EA338B"/>
    <w:rsid w:val="00EA3EE8"/>
    <w:rsid w:val="00EA42E7"/>
    <w:rsid w:val="00EA499F"/>
    <w:rsid w:val="00EA523B"/>
    <w:rsid w:val="00EA5DFC"/>
    <w:rsid w:val="00EA5E7D"/>
    <w:rsid w:val="00EA66F0"/>
    <w:rsid w:val="00EA69B0"/>
    <w:rsid w:val="00EA6AEF"/>
    <w:rsid w:val="00EA79F1"/>
    <w:rsid w:val="00EA7D67"/>
    <w:rsid w:val="00EA7F82"/>
    <w:rsid w:val="00EB00DA"/>
    <w:rsid w:val="00EB0739"/>
    <w:rsid w:val="00EB192C"/>
    <w:rsid w:val="00EB1D3F"/>
    <w:rsid w:val="00EB205D"/>
    <w:rsid w:val="00EB2C75"/>
    <w:rsid w:val="00EB34B3"/>
    <w:rsid w:val="00EB38FC"/>
    <w:rsid w:val="00EB44A1"/>
    <w:rsid w:val="00EB4653"/>
    <w:rsid w:val="00EB4BFA"/>
    <w:rsid w:val="00EB4D32"/>
    <w:rsid w:val="00EB5693"/>
    <w:rsid w:val="00EB6538"/>
    <w:rsid w:val="00EB6711"/>
    <w:rsid w:val="00EB6C42"/>
    <w:rsid w:val="00EB70C8"/>
    <w:rsid w:val="00EB7546"/>
    <w:rsid w:val="00EC00E0"/>
    <w:rsid w:val="00EC0203"/>
    <w:rsid w:val="00EC0ACC"/>
    <w:rsid w:val="00EC0BD4"/>
    <w:rsid w:val="00EC18A3"/>
    <w:rsid w:val="00EC1BDE"/>
    <w:rsid w:val="00EC1E49"/>
    <w:rsid w:val="00EC3597"/>
    <w:rsid w:val="00EC3604"/>
    <w:rsid w:val="00EC4467"/>
    <w:rsid w:val="00EC49F5"/>
    <w:rsid w:val="00EC511E"/>
    <w:rsid w:val="00EC636D"/>
    <w:rsid w:val="00EC68FE"/>
    <w:rsid w:val="00EC6E69"/>
    <w:rsid w:val="00EC7035"/>
    <w:rsid w:val="00EC7701"/>
    <w:rsid w:val="00EC78F0"/>
    <w:rsid w:val="00EC7B95"/>
    <w:rsid w:val="00ED06F6"/>
    <w:rsid w:val="00ED0F98"/>
    <w:rsid w:val="00ED1744"/>
    <w:rsid w:val="00ED1B96"/>
    <w:rsid w:val="00ED21EB"/>
    <w:rsid w:val="00ED29B0"/>
    <w:rsid w:val="00ED324F"/>
    <w:rsid w:val="00ED3450"/>
    <w:rsid w:val="00ED3F7E"/>
    <w:rsid w:val="00ED5668"/>
    <w:rsid w:val="00ED5D47"/>
    <w:rsid w:val="00ED6A89"/>
    <w:rsid w:val="00ED6DFC"/>
    <w:rsid w:val="00ED6F91"/>
    <w:rsid w:val="00EE0567"/>
    <w:rsid w:val="00EE1224"/>
    <w:rsid w:val="00EE18C6"/>
    <w:rsid w:val="00EE1A7B"/>
    <w:rsid w:val="00EE228B"/>
    <w:rsid w:val="00EE27F5"/>
    <w:rsid w:val="00EE37AA"/>
    <w:rsid w:val="00EE37F1"/>
    <w:rsid w:val="00EE3AAC"/>
    <w:rsid w:val="00EE4929"/>
    <w:rsid w:val="00EE4D0F"/>
    <w:rsid w:val="00EE58BB"/>
    <w:rsid w:val="00EE597D"/>
    <w:rsid w:val="00EE66A6"/>
    <w:rsid w:val="00EE7150"/>
    <w:rsid w:val="00EE7409"/>
    <w:rsid w:val="00EF023F"/>
    <w:rsid w:val="00EF156D"/>
    <w:rsid w:val="00EF1731"/>
    <w:rsid w:val="00EF17EF"/>
    <w:rsid w:val="00EF18C9"/>
    <w:rsid w:val="00EF1AA0"/>
    <w:rsid w:val="00EF1B64"/>
    <w:rsid w:val="00EF21CB"/>
    <w:rsid w:val="00EF22A4"/>
    <w:rsid w:val="00EF26A4"/>
    <w:rsid w:val="00EF2A23"/>
    <w:rsid w:val="00EF3219"/>
    <w:rsid w:val="00EF3DC5"/>
    <w:rsid w:val="00EF40EE"/>
    <w:rsid w:val="00EF7106"/>
    <w:rsid w:val="00EF725F"/>
    <w:rsid w:val="00EF7E3F"/>
    <w:rsid w:val="00F005CB"/>
    <w:rsid w:val="00F02163"/>
    <w:rsid w:val="00F025CE"/>
    <w:rsid w:val="00F02939"/>
    <w:rsid w:val="00F02B82"/>
    <w:rsid w:val="00F038E8"/>
    <w:rsid w:val="00F038EE"/>
    <w:rsid w:val="00F03DFD"/>
    <w:rsid w:val="00F068A2"/>
    <w:rsid w:val="00F06D9D"/>
    <w:rsid w:val="00F074FA"/>
    <w:rsid w:val="00F07C65"/>
    <w:rsid w:val="00F1031E"/>
    <w:rsid w:val="00F1047B"/>
    <w:rsid w:val="00F1073F"/>
    <w:rsid w:val="00F10902"/>
    <w:rsid w:val="00F10E93"/>
    <w:rsid w:val="00F1237B"/>
    <w:rsid w:val="00F129BD"/>
    <w:rsid w:val="00F12D29"/>
    <w:rsid w:val="00F12FC4"/>
    <w:rsid w:val="00F1338D"/>
    <w:rsid w:val="00F13906"/>
    <w:rsid w:val="00F13AC8"/>
    <w:rsid w:val="00F13C06"/>
    <w:rsid w:val="00F143B9"/>
    <w:rsid w:val="00F14D0D"/>
    <w:rsid w:val="00F14E31"/>
    <w:rsid w:val="00F159A2"/>
    <w:rsid w:val="00F170F5"/>
    <w:rsid w:val="00F17117"/>
    <w:rsid w:val="00F171A9"/>
    <w:rsid w:val="00F176C7"/>
    <w:rsid w:val="00F2001B"/>
    <w:rsid w:val="00F21088"/>
    <w:rsid w:val="00F21442"/>
    <w:rsid w:val="00F22065"/>
    <w:rsid w:val="00F22205"/>
    <w:rsid w:val="00F22883"/>
    <w:rsid w:val="00F242E4"/>
    <w:rsid w:val="00F2435D"/>
    <w:rsid w:val="00F24F64"/>
    <w:rsid w:val="00F2532B"/>
    <w:rsid w:val="00F26355"/>
    <w:rsid w:val="00F26603"/>
    <w:rsid w:val="00F27244"/>
    <w:rsid w:val="00F27659"/>
    <w:rsid w:val="00F30009"/>
    <w:rsid w:val="00F30886"/>
    <w:rsid w:val="00F311C9"/>
    <w:rsid w:val="00F318C7"/>
    <w:rsid w:val="00F32CC6"/>
    <w:rsid w:val="00F32F58"/>
    <w:rsid w:val="00F33135"/>
    <w:rsid w:val="00F33227"/>
    <w:rsid w:val="00F33307"/>
    <w:rsid w:val="00F33493"/>
    <w:rsid w:val="00F33970"/>
    <w:rsid w:val="00F3413C"/>
    <w:rsid w:val="00F35203"/>
    <w:rsid w:val="00F35BB9"/>
    <w:rsid w:val="00F362FF"/>
    <w:rsid w:val="00F368D3"/>
    <w:rsid w:val="00F36B12"/>
    <w:rsid w:val="00F36F97"/>
    <w:rsid w:val="00F373BB"/>
    <w:rsid w:val="00F37481"/>
    <w:rsid w:val="00F3788F"/>
    <w:rsid w:val="00F37B57"/>
    <w:rsid w:val="00F37BD4"/>
    <w:rsid w:val="00F400AC"/>
    <w:rsid w:val="00F421DC"/>
    <w:rsid w:val="00F421F2"/>
    <w:rsid w:val="00F432FD"/>
    <w:rsid w:val="00F43C9A"/>
    <w:rsid w:val="00F43D62"/>
    <w:rsid w:val="00F452AE"/>
    <w:rsid w:val="00F46D7E"/>
    <w:rsid w:val="00F46E96"/>
    <w:rsid w:val="00F476B0"/>
    <w:rsid w:val="00F479C6"/>
    <w:rsid w:val="00F47DD5"/>
    <w:rsid w:val="00F5013F"/>
    <w:rsid w:val="00F50CBD"/>
    <w:rsid w:val="00F50F87"/>
    <w:rsid w:val="00F50F89"/>
    <w:rsid w:val="00F50FB1"/>
    <w:rsid w:val="00F51A46"/>
    <w:rsid w:val="00F520A5"/>
    <w:rsid w:val="00F52EEA"/>
    <w:rsid w:val="00F53E73"/>
    <w:rsid w:val="00F54840"/>
    <w:rsid w:val="00F548C7"/>
    <w:rsid w:val="00F54C32"/>
    <w:rsid w:val="00F55425"/>
    <w:rsid w:val="00F55FE1"/>
    <w:rsid w:val="00F56180"/>
    <w:rsid w:val="00F5645D"/>
    <w:rsid w:val="00F57136"/>
    <w:rsid w:val="00F572A1"/>
    <w:rsid w:val="00F577EC"/>
    <w:rsid w:val="00F5781A"/>
    <w:rsid w:val="00F60058"/>
    <w:rsid w:val="00F6057D"/>
    <w:rsid w:val="00F610DB"/>
    <w:rsid w:val="00F61675"/>
    <w:rsid w:val="00F6191D"/>
    <w:rsid w:val="00F61EDE"/>
    <w:rsid w:val="00F62327"/>
    <w:rsid w:val="00F632DC"/>
    <w:rsid w:val="00F63851"/>
    <w:rsid w:val="00F63C16"/>
    <w:rsid w:val="00F64A43"/>
    <w:rsid w:val="00F651F9"/>
    <w:rsid w:val="00F65382"/>
    <w:rsid w:val="00F65BEC"/>
    <w:rsid w:val="00F67D82"/>
    <w:rsid w:val="00F67D96"/>
    <w:rsid w:val="00F67F61"/>
    <w:rsid w:val="00F70428"/>
    <w:rsid w:val="00F7048E"/>
    <w:rsid w:val="00F71748"/>
    <w:rsid w:val="00F72285"/>
    <w:rsid w:val="00F72963"/>
    <w:rsid w:val="00F7359B"/>
    <w:rsid w:val="00F7454B"/>
    <w:rsid w:val="00F74929"/>
    <w:rsid w:val="00F757FE"/>
    <w:rsid w:val="00F76948"/>
    <w:rsid w:val="00F76C2A"/>
    <w:rsid w:val="00F76DD5"/>
    <w:rsid w:val="00F779FC"/>
    <w:rsid w:val="00F805A4"/>
    <w:rsid w:val="00F80B72"/>
    <w:rsid w:val="00F81208"/>
    <w:rsid w:val="00F813A3"/>
    <w:rsid w:val="00F81786"/>
    <w:rsid w:val="00F82434"/>
    <w:rsid w:val="00F82C10"/>
    <w:rsid w:val="00F83A14"/>
    <w:rsid w:val="00F83FCC"/>
    <w:rsid w:val="00F84BD5"/>
    <w:rsid w:val="00F84DA2"/>
    <w:rsid w:val="00F84DDB"/>
    <w:rsid w:val="00F8558D"/>
    <w:rsid w:val="00F861A1"/>
    <w:rsid w:val="00F867B4"/>
    <w:rsid w:val="00F86C51"/>
    <w:rsid w:val="00F878DE"/>
    <w:rsid w:val="00F90654"/>
    <w:rsid w:val="00F914D6"/>
    <w:rsid w:val="00F91DAA"/>
    <w:rsid w:val="00F92C3A"/>
    <w:rsid w:val="00F935FB"/>
    <w:rsid w:val="00F93845"/>
    <w:rsid w:val="00F93E54"/>
    <w:rsid w:val="00F94133"/>
    <w:rsid w:val="00F95351"/>
    <w:rsid w:val="00F959F1"/>
    <w:rsid w:val="00F961E0"/>
    <w:rsid w:val="00F9667A"/>
    <w:rsid w:val="00F96A18"/>
    <w:rsid w:val="00F96B60"/>
    <w:rsid w:val="00F96C2F"/>
    <w:rsid w:val="00F96DD6"/>
    <w:rsid w:val="00F96E4F"/>
    <w:rsid w:val="00F97380"/>
    <w:rsid w:val="00F97C14"/>
    <w:rsid w:val="00FA13B4"/>
    <w:rsid w:val="00FA1812"/>
    <w:rsid w:val="00FA18A9"/>
    <w:rsid w:val="00FA21A4"/>
    <w:rsid w:val="00FA2417"/>
    <w:rsid w:val="00FA26EC"/>
    <w:rsid w:val="00FA2C0D"/>
    <w:rsid w:val="00FA3762"/>
    <w:rsid w:val="00FA3E0E"/>
    <w:rsid w:val="00FA42BD"/>
    <w:rsid w:val="00FA4F09"/>
    <w:rsid w:val="00FA5584"/>
    <w:rsid w:val="00FA55BB"/>
    <w:rsid w:val="00FA56D8"/>
    <w:rsid w:val="00FA61CA"/>
    <w:rsid w:val="00FA66B4"/>
    <w:rsid w:val="00FA688A"/>
    <w:rsid w:val="00FA76F4"/>
    <w:rsid w:val="00FA78E8"/>
    <w:rsid w:val="00FB0044"/>
    <w:rsid w:val="00FB0433"/>
    <w:rsid w:val="00FB06E3"/>
    <w:rsid w:val="00FB08FD"/>
    <w:rsid w:val="00FB12C6"/>
    <w:rsid w:val="00FB1538"/>
    <w:rsid w:val="00FB193B"/>
    <w:rsid w:val="00FB1F76"/>
    <w:rsid w:val="00FB20D7"/>
    <w:rsid w:val="00FB2DF4"/>
    <w:rsid w:val="00FB31A9"/>
    <w:rsid w:val="00FB3235"/>
    <w:rsid w:val="00FB3871"/>
    <w:rsid w:val="00FB3A0A"/>
    <w:rsid w:val="00FB4BDA"/>
    <w:rsid w:val="00FB545E"/>
    <w:rsid w:val="00FB5BC0"/>
    <w:rsid w:val="00FB612A"/>
    <w:rsid w:val="00FB6812"/>
    <w:rsid w:val="00FB7718"/>
    <w:rsid w:val="00FC0151"/>
    <w:rsid w:val="00FC0254"/>
    <w:rsid w:val="00FC11BA"/>
    <w:rsid w:val="00FC1B29"/>
    <w:rsid w:val="00FC1F7C"/>
    <w:rsid w:val="00FC23AE"/>
    <w:rsid w:val="00FC29CB"/>
    <w:rsid w:val="00FC3081"/>
    <w:rsid w:val="00FC3083"/>
    <w:rsid w:val="00FC426B"/>
    <w:rsid w:val="00FC4413"/>
    <w:rsid w:val="00FC4DB8"/>
    <w:rsid w:val="00FC69DF"/>
    <w:rsid w:val="00FC7185"/>
    <w:rsid w:val="00FC73C1"/>
    <w:rsid w:val="00FD02DA"/>
    <w:rsid w:val="00FD0C3C"/>
    <w:rsid w:val="00FD0D74"/>
    <w:rsid w:val="00FD0DE4"/>
    <w:rsid w:val="00FD1183"/>
    <w:rsid w:val="00FD160D"/>
    <w:rsid w:val="00FD177F"/>
    <w:rsid w:val="00FD3448"/>
    <w:rsid w:val="00FD385E"/>
    <w:rsid w:val="00FD39F5"/>
    <w:rsid w:val="00FD3F04"/>
    <w:rsid w:val="00FD480D"/>
    <w:rsid w:val="00FD48B8"/>
    <w:rsid w:val="00FD4FB2"/>
    <w:rsid w:val="00FD50CB"/>
    <w:rsid w:val="00FD6201"/>
    <w:rsid w:val="00FD6B46"/>
    <w:rsid w:val="00FD6B6F"/>
    <w:rsid w:val="00FD6D79"/>
    <w:rsid w:val="00FD73CA"/>
    <w:rsid w:val="00FD77BE"/>
    <w:rsid w:val="00FD7996"/>
    <w:rsid w:val="00FD7B87"/>
    <w:rsid w:val="00FE00D5"/>
    <w:rsid w:val="00FE031A"/>
    <w:rsid w:val="00FE03D2"/>
    <w:rsid w:val="00FE04C4"/>
    <w:rsid w:val="00FE0D52"/>
    <w:rsid w:val="00FE0F01"/>
    <w:rsid w:val="00FE14A8"/>
    <w:rsid w:val="00FE18F3"/>
    <w:rsid w:val="00FE1B26"/>
    <w:rsid w:val="00FE1B2B"/>
    <w:rsid w:val="00FE20C1"/>
    <w:rsid w:val="00FE2EC1"/>
    <w:rsid w:val="00FE2F22"/>
    <w:rsid w:val="00FE2F4D"/>
    <w:rsid w:val="00FE3EFC"/>
    <w:rsid w:val="00FE484F"/>
    <w:rsid w:val="00FE48C2"/>
    <w:rsid w:val="00FE4B2D"/>
    <w:rsid w:val="00FE4CEE"/>
    <w:rsid w:val="00FE4F63"/>
    <w:rsid w:val="00FE5066"/>
    <w:rsid w:val="00FE5CB6"/>
    <w:rsid w:val="00FE6A87"/>
    <w:rsid w:val="00FE7405"/>
    <w:rsid w:val="00FE7EC2"/>
    <w:rsid w:val="00FF1762"/>
    <w:rsid w:val="00FF182A"/>
    <w:rsid w:val="00FF1869"/>
    <w:rsid w:val="00FF21A4"/>
    <w:rsid w:val="00FF2937"/>
    <w:rsid w:val="00FF2C2A"/>
    <w:rsid w:val="00FF35AD"/>
    <w:rsid w:val="00FF3B0A"/>
    <w:rsid w:val="00FF4650"/>
    <w:rsid w:val="00FF4BAA"/>
    <w:rsid w:val="00FF4BD5"/>
    <w:rsid w:val="00FF4D63"/>
    <w:rsid w:val="00FF5801"/>
    <w:rsid w:val="00FF5D1A"/>
    <w:rsid w:val="00FF5FDB"/>
    <w:rsid w:val="00FF6A3D"/>
    <w:rsid w:val="00FF776F"/>
    <w:rsid w:val="00FF781F"/>
    <w:rsid w:val="00FF78DA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red">
      <v:stroke endarrow="block" color="red"/>
      <v:textbox inset="5.85pt,.7pt,5.85pt,.7pt"/>
    </o:shapedefaults>
    <o:shapelayout v:ext="edit">
      <o:idmap v:ext="edit" data="2"/>
    </o:shapelayout>
  </w:shapeDefaults>
  <w:decimalSymbol w:val="."/>
  <w:listSeparator w:val=","/>
  <w14:docId w14:val="0FA02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2EA"/>
    <w:pPr>
      <w:wordWrap w:val="0"/>
    </w:pPr>
    <w:rPr>
      <w:rFonts w:ascii="メイリオ" w:eastAsia="メイリオ" w:hAnsi="メイリオ" w:cstheme="minorBidi"/>
      <w:kern w:val="2"/>
      <w:szCs w:val="22"/>
    </w:rPr>
  </w:style>
  <w:style w:type="paragraph" w:styleId="1">
    <w:name w:val="heading 1"/>
    <w:basedOn w:val="a"/>
    <w:next w:val="a"/>
    <w:link w:val="10"/>
    <w:qFormat/>
    <w:rsid w:val="00291D9E"/>
    <w:pPr>
      <w:keepNext/>
      <w:numPr>
        <w:numId w:val="1"/>
      </w:numPr>
      <w:shd w:val="pct10" w:color="auto" w:fill="auto"/>
      <w:suppressAutoHyphens/>
      <w:spacing w:afterLines="50" w:after="50"/>
      <w:ind w:left="567" w:hanging="567"/>
      <w:outlineLvl w:val="0"/>
    </w:pPr>
    <w:rPr>
      <w:rFonts w:cs="Century"/>
      <w:b/>
      <w:kern w:val="24"/>
      <w:sz w:val="24"/>
      <w:szCs w:val="36"/>
    </w:rPr>
  </w:style>
  <w:style w:type="paragraph" w:styleId="2">
    <w:name w:val="heading 2"/>
    <w:basedOn w:val="a"/>
    <w:next w:val="a"/>
    <w:link w:val="20"/>
    <w:qFormat/>
    <w:rsid w:val="009F2E71"/>
    <w:pPr>
      <w:keepNext/>
      <w:numPr>
        <w:ilvl w:val="1"/>
        <w:numId w:val="1"/>
      </w:numPr>
      <w:shd w:val="pct5" w:color="auto" w:fill="auto"/>
      <w:suppressAutoHyphens/>
      <w:spacing w:afterLines="50" w:after="50"/>
      <w:outlineLvl w:val="1"/>
    </w:pPr>
    <w:rPr>
      <w:rFonts w:cs="メイリオ"/>
      <w:b/>
      <w:kern w:val="21"/>
      <w:sz w:val="22"/>
      <w:szCs w:val="21"/>
      <w:lang w:eastAsia="ar-SA"/>
    </w:rPr>
  </w:style>
  <w:style w:type="paragraph" w:styleId="3">
    <w:name w:val="heading 3"/>
    <w:basedOn w:val="a"/>
    <w:next w:val="a"/>
    <w:link w:val="30"/>
    <w:qFormat/>
    <w:rsid w:val="009F2E71"/>
    <w:pPr>
      <w:keepNext/>
      <w:numPr>
        <w:ilvl w:val="2"/>
        <w:numId w:val="1"/>
      </w:numPr>
      <w:shd w:val="pct5" w:color="auto" w:fill="auto"/>
      <w:suppressAutoHyphens/>
      <w:spacing w:afterLines="50" w:after="50"/>
      <w:ind w:left="567" w:hanging="567"/>
      <w:outlineLvl w:val="2"/>
    </w:pPr>
    <w:rPr>
      <w:rFonts w:cs="Century"/>
      <w:b/>
      <w:kern w:val="24"/>
      <w:sz w:val="21"/>
    </w:rPr>
  </w:style>
  <w:style w:type="paragraph" w:styleId="4">
    <w:name w:val="heading 4"/>
    <w:basedOn w:val="a"/>
    <w:next w:val="a"/>
    <w:link w:val="40"/>
    <w:qFormat/>
    <w:rsid w:val="009F2E71"/>
    <w:pPr>
      <w:keepNext/>
      <w:numPr>
        <w:ilvl w:val="3"/>
        <w:numId w:val="1"/>
      </w:numPr>
      <w:shd w:val="pct5" w:color="auto" w:fill="auto"/>
      <w:tabs>
        <w:tab w:val="left" w:pos="851"/>
      </w:tabs>
      <w:suppressAutoHyphens/>
      <w:spacing w:afterLines="50" w:after="50"/>
      <w:ind w:left="567" w:hanging="567"/>
      <w:outlineLvl w:val="3"/>
    </w:pPr>
    <w:rPr>
      <w:rFonts w:hAnsi="Century" w:cs="Century"/>
      <w:b/>
      <w:bCs/>
      <w:kern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360AD"/>
    <w:pPr>
      <w:jc w:val="center"/>
    </w:pPr>
    <w:rPr>
      <w:b/>
      <w:bCs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1052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10529"/>
    <w:pPr>
      <w:tabs>
        <w:tab w:val="center" w:pos="4252"/>
        <w:tab w:val="right" w:pos="8504"/>
      </w:tabs>
    </w:pPr>
  </w:style>
  <w:style w:type="character" w:styleId="a8">
    <w:name w:val="page number"/>
    <w:basedOn w:val="a0"/>
    <w:rsid w:val="00351E4F"/>
  </w:style>
  <w:style w:type="paragraph" w:styleId="a9">
    <w:name w:val="No Spacing"/>
    <w:link w:val="aa"/>
    <w:uiPriority w:val="1"/>
    <w:qFormat/>
    <w:rsid w:val="001B1A4A"/>
    <w:rPr>
      <w:rFonts w:ascii="メイリオ" w:eastAsia="メイリオ" w:hAnsiTheme="minorHAnsi" w:cstheme="minorBidi"/>
      <w:szCs w:val="22"/>
    </w:rPr>
  </w:style>
  <w:style w:type="character" w:customStyle="1" w:styleId="aa">
    <w:name w:val="行間詰め (文字)"/>
    <w:basedOn w:val="a0"/>
    <w:link w:val="a9"/>
    <w:uiPriority w:val="1"/>
    <w:rsid w:val="001B1A4A"/>
    <w:rPr>
      <w:rFonts w:ascii="メイリオ" w:eastAsia="メイリオ" w:hAnsiTheme="minorHAnsi" w:cstheme="minorBidi"/>
      <w:szCs w:val="22"/>
    </w:rPr>
  </w:style>
  <w:style w:type="paragraph" w:styleId="ab">
    <w:name w:val="Title"/>
    <w:basedOn w:val="a"/>
    <w:next w:val="a"/>
    <w:link w:val="ac"/>
    <w:uiPriority w:val="10"/>
    <w:qFormat/>
    <w:rsid w:val="00AF61BB"/>
    <w:pPr>
      <w:contextualSpacing/>
      <w:jc w:val="center"/>
    </w:pPr>
    <w:rPr>
      <w:rFonts w:hAnsi="Arial"/>
      <w:b/>
      <w:kern w:val="28"/>
      <w:sz w:val="48"/>
      <w:szCs w:val="52"/>
      <w:lang w:val="x-none" w:eastAsia="x-none"/>
    </w:rPr>
  </w:style>
  <w:style w:type="character" w:customStyle="1" w:styleId="ac">
    <w:name w:val="表題 (文字)"/>
    <w:link w:val="ab"/>
    <w:uiPriority w:val="10"/>
    <w:rsid w:val="00AF61BB"/>
    <w:rPr>
      <w:rFonts w:ascii="メイリオ" w:eastAsia="メイリオ" w:hAnsi="Arial" w:cstheme="minorBidi"/>
      <w:b/>
      <w:kern w:val="28"/>
      <w:sz w:val="48"/>
      <w:szCs w:val="52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390291"/>
    <w:pPr>
      <w:numPr>
        <w:ilvl w:val="1"/>
      </w:numPr>
      <w:jc w:val="center"/>
    </w:pPr>
    <w:rPr>
      <w:rFonts w:hAnsi="Arial"/>
      <w:b/>
      <w:iCs/>
      <w:kern w:val="28"/>
      <w:sz w:val="36"/>
      <w:lang w:val="x-none" w:eastAsia="x-none"/>
    </w:rPr>
  </w:style>
  <w:style w:type="character" w:customStyle="1" w:styleId="ae">
    <w:name w:val="副題 (文字)"/>
    <w:link w:val="ad"/>
    <w:uiPriority w:val="11"/>
    <w:rsid w:val="00390291"/>
    <w:rPr>
      <w:rFonts w:ascii="メイリオ" w:eastAsia="メイリオ" w:hAnsi="Arial" w:cstheme="minorBidi"/>
      <w:b/>
      <w:iCs/>
      <w:kern w:val="28"/>
      <w:sz w:val="36"/>
      <w:szCs w:val="22"/>
      <w:lang w:val="x-none" w:eastAsia="x-none"/>
    </w:rPr>
  </w:style>
  <w:style w:type="character" w:customStyle="1" w:styleId="10">
    <w:name w:val="見出し 1 (文字)"/>
    <w:basedOn w:val="a0"/>
    <w:link w:val="1"/>
    <w:rsid w:val="00291D9E"/>
    <w:rPr>
      <w:rFonts w:ascii="メイリオ" w:eastAsia="メイリオ" w:hAnsi="メイリオ" w:cs="Century"/>
      <w:b/>
      <w:kern w:val="24"/>
      <w:sz w:val="24"/>
      <w:szCs w:val="36"/>
      <w:shd w:val="pct10" w:color="auto" w:fill="auto"/>
    </w:rPr>
  </w:style>
  <w:style w:type="paragraph" w:styleId="af">
    <w:name w:val="TOC Heading"/>
    <w:basedOn w:val="1"/>
    <w:next w:val="a"/>
    <w:uiPriority w:val="39"/>
    <w:unhideWhenUsed/>
    <w:qFormat/>
    <w:rsid w:val="00024D63"/>
    <w:pPr>
      <w:keepLines/>
      <w:numPr>
        <w:numId w:val="0"/>
      </w:numPr>
      <w:spacing w:afterLines="0" w:after="0"/>
      <w:outlineLvl w:val="9"/>
    </w:pPr>
    <w:rPr>
      <w:bCs/>
      <w:kern w:val="0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E70D2F"/>
    <w:pPr>
      <w:tabs>
        <w:tab w:val="left" w:pos="851"/>
        <w:tab w:val="right" w:leader="dot" w:pos="10206"/>
      </w:tabs>
      <w:ind w:firstLineChars="142" w:firstLine="284"/>
    </w:pPr>
    <w:rPr>
      <w:bCs/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11">
    <w:name w:val="toc 1"/>
    <w:basedOn w:val="a"/>
    <w:next w:val="a"/>
    <w:autoRedefine/>
    <w:uiPriority w:val="39"/>
    <w:unhideWhenUsed/>
    <w:qFormat/>
    <w:rsid w:val="009B1551"/>
    <w:pPr>
      <w:tabs>
        <w:tab w:val="left" w:pos="480"/>
        <w:tab w:val="right" w:leader="dot" w:pos="10206"/>
      </w:tabs>
    </w:pPr>
    <w:rPr>
      <w:noProof/>
      <w:szCs w:val="21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31">
    <w:name w:val="toc 3"/>
    <w:basedOn w:val="a"/>
    <w:next w:val="a"/>
    <w:autoRedefine/>
    <w:uiPriority w:val="39"/>
    <w:unhideWhenUsed/>
    <w:qFormat/>
    <w:rsid w:val="00E70D2F"/>
    <w:pPr>
      <w:tabs>
        <w:tab w:val="right" w:leader="dot" w:pos="10206"/>
      </w:tabs>
      <w:ind w:firstLineChars="283" w:firstLine="566"/>
    </w:pPr>
    <w:rPr>
      <w:noProof/>
    </w:rPr>
  </w:style>
  <w:style w:type="character" w:styleId="af0">
    <w:name w:val="Hyperlink"/>
    <w:basedOn w:val="a0"/>
    <w:uiPriority w:val="99"/>
    <w:unhideWhenUsed/>
    <w:rsid w:val="00AF77A1"/>
    <w:rPr>
      <w:color w:val="auto"/>
      <w:u w:val="single"/>
    </w:rPr>
  </w:style>
  <w:style w:type="table" w:styleId="af1">
    <w:name w:val="Table Grid"/>
    <w:basedOn w:val="a1"/>
    <w:uiPriority w:val="59"/>
    <w:rsid w:val="00657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210529"/>
    <w:pPr>
      <w:tabs>
        <w:tab w:val="center" w:pos="4252"/>
        <w:tab w:val="right" w:pos="8504"/>
      </w:tabs>
    </w:pPr>
  </w:style>
  <w:style w:type="character" w:customStyle="1" w:styleId="20">
    <w:name w:val="見出し 2 (文字)"/>
    <w:basedOn w:val="a0"/>
    <w:link w:val="2"/>
    <w:rsid w:val="009F2E71"/>
    <w:rPr>
      <w:rFonts w:ascii="メイリオ" w:eastAsia="メイリオ" w:hAnsi="メイリオ" w:cs="メイリオ"/>
      <w:b/>
      <w:kern w:val="21"/>
      <w:sz w:val="22"/>
      <w:szCs w:val="21"/>
      <w:shd w:val="pct5" w:color="auto" w:fill="auto"/>
      <w:lang w:eastAsia="ar-SA"/>
    </w:rPr>
  </w:style>
  <w:style w:type="character" w:customStyle="1" w:styleId="af3">
    <w:name w:val="ヘッダー (文字)"/>
    <w:basedOn w:val="a0"/>
    <w:link w:val="af2"/>
    <w:uiPriority w:val="99"/>
    <w:rsid w:val="00210529"/>
    <w:rPr>
      <w:rFonts w:ascii="メイリオ" w:eastAsia="メイリオ" w:hAnsi="メイリオ" w:cstheme="minorBidi"/>
      <w:kern w:val="2"/>
      <w:sz w:val="24"/>
      <w:szCs w:val="22"/>
    </w:rPr>
  </w:style>
  <w:style w:type="character" w:styleId="af4">
    <w:name w:val="FollowedHyperlink"/>
    <w:uiPriority w:val="99"/>
    <w:semiHidden/>
    <w:unhideWhenUsed/>
    <w:rsid w:val="00AF77A1"/>
    <w:rPr>
      <w:color w:val="auto"/>
      <w:u w:val="single"/>
    </w:rPr>
  </w:style>
  <w:style w:type="paragraph" w:styleId="af5">
    <w:name w:val="List Paragraph"/>
    <w:basedOn w:val="a"/>
    <w:uiPriority w:val="34"/>
    <w:qFormat/>
    <w:rsid w:val="003C5D5C"/>
    <w:pPr>
      <w:ind w:leftChars="400" w:left="840"/>
    </w:pPr>
  </w:style>
  <w:style w:type="paragraph" w:customStyle="1" w:styleId="12">
    <w:name w:val="スタイル 最初の行 :  1 字"/>
    <w:basedOn w:val="a"/>
    <w:rsid w:val="00100371"/>
    <w:pPr>
      <w:ind w:firstLineChars="100" w:firstLine="160"/>
    </w:pPr>
    <w:rPr>
      <w:rFonts w:cs="ＭＳ 明朝"/>
      <w:sz w:val="14"/>
      <w:szCs w:val="20"/>
    </w:rPr>
  </w:style>
  <w:style w:type="paragraph" w:styleId="Web">
    <w:name w:val="Normal (Web)"/>
    <w:basedOn w:val="a"/>
    <w:uiPriority w:val="99"/>
    <w:unhideWhenUsed/>
    <w:rsid w:val="00CA0834"/>
    <w:pPr>
      <w:spacing w:before="100" w:beforeAutospacing="1" w:after="100" w:afterAutospacing="1"/>
    </w:pPr>
    <w:rPr>
      <w:rFonts w:ascii="ＭＳ Ｐゴシック" w:hAnsi="ＭＳ Ｐゴシック" w:cs="ＭＳ Ｐゴシック"/>
      <w:kern w:val="0"/>
    </w:rPr>
  </w:style>
  <w:style w:type="character" w:customStyle="1" w:styleId="a5">
    <w:name w:val="吹き出し (文字)"/>
    <w:basedOn w:val="a0"/>
    <w:link w:val="a4"/>
    <w:uiPriority w:val="99"/>
    <w:semiHidden/>
    <w:rsid w:val="0021052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300">
    <w:name w:val="スタイル 見出し 3 + 左  0 字"/>
    <w:basedOn w:val="3"/>
    <w:rsid w:val="001220E5"/>
    <w:pPr>
      <w:ind w:left="0"/>
      <w:jc w:val="both"/>
    </w:pPr>
    <w:rPr>
      <w:rFonts w:ascii="Verdana" w:eastAsia="ＭＳ Ｐゴシック" w:hAnsi="Verdana" w:cs="ＭＳ 明朝"/>
      <w:b w:val="0"/>
      <w:sz w:val="16"/>
      <w:szCs w:val="16"/>
    </w:rPr>
  </w:style>
  <w:style w:type="character" w:customStyle="1" w:styleId="30">
    <w:name w:val="見出し 3 (文字)"/>
    <w:basedOn w:val="a0"/>
    <w:link w:val="3"/>
    <w:rsid w:val="009F2E71"/>
    <w:rPr>
      <w:rFonts w:ascii="メイリオ" w:eastAsia="メイリオ" w:hAnsi="メイリオ" w:cs="Century"/>
      <w:b/>
      <w:kern w:val="24"/>
      <w:sz w:val="21"/>
      <w:szCs w:val="22"/>
      <w:shd w:val="pct5" w:color="auto" w:fill="auto"/>
    </w:rPr>
  </w:style>
  <w:style w:type="character" w:styleId="af6">
    <w:name w:val="Placeholder Text"/>
    <w:basedOn w:val="a0"/>
    <w:uiPriority w:val="99"/>
    <w:semiHidden/>
    <w:rsid w:val="00210529"/>
    <w:rPr>
      <w:color w:val="808080"/>
    </w:rPr>
  </w:style>
  <w:style w:type="character" w:customStyle="1" w:styleId="a7">
    <w:name w:val="フッター (文字)"/>
    <w:basedOn w:val="a0"/>
    <w:link w:val="a6"/>
    <w:uiPriority w:val="99"/>
    <w:rsid w:val="00210529"/>
    <w:rPr>
      <w:rFonts w:ascii="メイリオ" w:eastAsia="メイリオ" w:hAnsi="メイリオ" w:cstheme="minorBidi"/>
      <w:kern w:val="2"/>
      <w:sz w:val="24"/>
      <w:szCs w:val="22"/>
    </w:rPr>
  </w:style>
  <w:style w:type="character" w:customStyle="1" w:styleId="40">
    <w:name w:val="見出し 4 (文字)"/>
    <w:basedOn w:val="a0"/>
    <w:link w:val="4"/>
    <w:rsid w:val="009F2E71"/>
    <w:rPr>
      <w:rFonts w:ascii="メイリオ" w:eastAsia="メイリオ" w:cs="Century"/>
      <w:b/>
      <w:bCs/>
      <w:kern w:val="24"/>
      <w:szCs w:val="24"/>
      <w:shd w:val="pct5" w:color="auto" w:fill="auto"/>
      <w:lang w:eastAsia="ar-SA"/>
    </w:rPr>
  </w:style>
  <w:style w:type="paragraph" w:styleId="41">
    <w:name w:val="toc 4"/>
    <w:basedOn w:val="a"/>
    <w:next w:val="a"/>
    <w:autoRedefine/>
    <w:uiPriority w:val="39"/>
    <w:unhideWhenUsed/>
    <w:rsid w:val="00E70D2F"/>
    <w:pPr>
      <w:tabs>
        <w:tab w:val="right" w:leader="dot" w:pos="10206"/>
      </w:tabs>
      <w:ind w:firstLineChars="425" w:firstLine="850"/>
    </w:pPr>
  </w:style>
  <w:style w:type="paragraph" w:styleId="5">
    <w:name w:val="toc 5"/>
    <w:basedOn w:val="a"/>
    <w:next w:val="a"/>
    <w:autoRedefine/>
    <w:uiPriority w:val="39"/>
    <w:semiHidden/>
    <w:unhideWhenUsed/>
    <w:rsid w:val="00210529"/>
    <w:pPr>
      <w:ind w:leftChars="400" w:left="960"/>
    </w:pPr>
  </w:style>
  <w:style w:type="paragraph" w:styleId="6">
    <w:name w:val="toc 6"/>
    <w:basedOn w:val="a"/>
    <w:next w:val="a"/>
    <w:autoRedefine/>
    <w:uiPriority w:val="39"/>
    <w:semiHidden/>
    <w:unhideWhenUsed/>
    <w:rsid w:val="00210529"/>
    <w:pPr>
      <w:ind w:leftChars="500" w:left="1200"/>
    </w:pPr>
  </w:style>
  <w:style w:type="paragraph" w:styleId="7">
    <w:name w:val="toc 7"/>
    <w:basedOn w:val="a"/>
    <w:next w:val="a"/>
    <w:autoRedefine/>
    <w:uiPriority w:val="39"/>
    <w:semiHidden/>
    <w:unhideWhenUsed/>
    <w:rsid w:val="00210529"/>
    <w:pPr>
      <w:ind w:leftChars="600" w:left="1440"/>
    </w:pPr>
  </w:style>
  <w:style w:type="paragraph" w:styleId="8">
    <w:name w:val="toc 8"/>
    <w:basedOn w:val="a"/>
    <w:next w:val="a"/>
    <w:autoRedefine/>
    <w:uiPriority w:val="39"/>
    <w:semiHidden/>
    <w:unhideWhenUsed/>
    <w:rsid w:val="00210529"/>
    <w:pPr>
      <w:ind w:leftChars="700" w:left="1680"/>
    </w:pPr>
  </w:style>
  <w:style w:type="paragraph" w:styleId="9">
    <w:name w:val="toc 9"/>
    <w:basedOn w:val="a"/>
    <w:next w:val="a"/>
    <w:autoRedefine/>
    <w:uiPriority w:val="39"/>
    <w:semiHidden/>
    <w:unhideWhenUsed/>
    <w:rsid w:val="00210529"/>
    <w:pPr>
      <w:ind w:leftChars="800" w:left="1920"/>
    </w:pPr>
  </w:style>
  <w:style w:type="character" w:styleId="af7">
    <w:name w:val="annotation reference"/>
    <w:basedOn w:val="a0"/>
    <w:uiPriority w:val="99"/>
    <w:semiHidden/>
    <w:unhideWhenUsed/>
    <w:rsid w:val="006A1E09"/>
    <w:rPr>
      <w:sz w:val="18"/>
      <w:szCs w:val="18"/>
    </w:rPr>
  </w:style>
  <w:style w:type="paragraph" w:styleId="af8">
    <w:name w:val="annotation text"/>
    <w:basedOn w:val="a"/>
    <w:link w:val="af9"/>
    <w:uiPriority w:val="99"/>
    <w:semiHidden/>
    <w:unhideWhenUsed/>
    <w:rsid w:val="006A1E09"/>
  </w:style>
  <w:style w:type="character" w:customStyle="1" w:styleId="af9">
    <w:name w:val="コメント文字列 (文字)"/>
    <w:basedOn w:val="a0"/>
    <w:link w:val="af8"/>
    <w:uiPriority w:val="99"/>
    <w:semiHidden/>
    <w:rsid w:val="006A1E09"/>
    <w:rPr>
      <w:rFonts w:ascii="メイリオ" w:eastAsia="メイリオ" w:hAnsi="メイリオ" w:cstheme="minorBidi"/>
      <w:kern w:val="2"/>
      <w:sz w:val="24"/>
      <w:szCs w:val="22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A1E09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6A1E09"/>
    <w:rPr>
      <w:rFonts w:ascii="メイリオ" w:eastAsia="メイリオ" w:hAnsi="メイリオ" w:cstheme="minorBidi"/>
      <w:b/>
      <w:bCs/>
      <w:kern w:val="2"/>
      <w:sz w:val="24"/>
      <w:szCs w:val="22"/>
    </w:rPr>
  </w:style>
  <w:style w:type="character" w:customStyle="1" w:styleId="13">
    <w:name w:val="未解決のメンション1"/>
    <w:basedOn w:val="a0"/>
    <w:uiPriority w:val="99"/>
    <w:semiHidden/>
    <w:unhideWhenUsed/>
    <w:rsid w:val="00DE466D"/>
    <w:rPr>
      <w:color w:val="605E5C"/>
      <w:shd w:val="clear" w:color="auto" w:fill="E1DFDD"/>
    </w:rPr>
  </w:style>
  <w:style w:type="character" w:styleId="afc">
    <w:name w:val="Strong"/>
    <w:basedOn w:val="a0"/>
    <w:uiPriority w:val="22"/>
    <w:rsid w:val="001B1A4A"/>
    <w:rPr>
      <w:rFonts w:ascii="メイリオ" w:eastAsia="メイリオ"/>
      <w:b/>
      <w:bCs/>
      <w:i w:val="0"/>
    </w:rPr>
  </w:style>
  <w:style w:type="paragraph" w:styleId="22">
    <w:name w:val="Intense Quote"/>
    <w:basedOn w:val="a"/>
    <w:next w:val="a"/>
    <w:link w:val="23"/>
    <w:uiPriority w:val="30"/>
    <w:rsid w:val="001B1A4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23">
    <w:name w:val="引用文 2 (文字)"/>
    <w:basedOn w:val="a0"/>
    <w:link w:val="22"/>
    <w:uiPriority w:val="30"/>
    <w:rsid w:val="001B1A4A"/>
    <w:rPr>
      <w:rFonts w:ascii="メイリオ" w:eastAsia="メイリオ" w:hAnsi="メイリオ" w:cstheme="minorBidi"/>
      <w:i/>
      <w:iCs/>
      <w:kern w:val="2"/>
      <w:szCs w:val="22"/>
    </w:rPr>
  </w:style>
  <w:style w:type="character" w:styleId="afd">
    <w:name w:val="Subtle Reference"/>
    <w:basedOn w:val="a0"/>
    <w:uiPriority w:val="31"/>
    <w:rsid w:val="001B1A4A"/>
    <w:rPr>
      <w:rFonts w:ascii="メイリオ" w:eastAsia="メイリオ"/>
      <w:caps w:val="0"/>
      <w:smallCaps/>
      <w:color w:val="5A5A5A" w:themeColor="text1" w:themeTint="A5"/>
    </w:rPr>
  </w:style>
  <w:style w:type="character" w:styleId="24">
    <w:name w:val="Intense Reference"/>
    <w:basedOn w:val="a0"/>
    <w:uiPriority w:val="32"/>
    <w:rsid w:val="001B1A4A"/>
    <w:rPr>
      <w:rFonts w:ascii="メイリオ" w:eastAsia="メイリオ"/>
      <w:b/>
      <w:bCs/>
      <w:i w:val="0"/>
      <w:caps w:val="0"/>
      <w:smallCaps/>
      <w:color w:val="auto"/>
      <w:spacing w:val="5"/>
    </w:rPr>
  </w:style>
  <w:style w:type="character" w:styleId="afe">
    <w:name w:val="Book Title"/>
    <w:basedOn w:val="a0"/>
    <w:uiPriority w:val="33"/>
    <w:rsid w:val="001B1A4A"/>
    <w:rPr>
      <w:rFonts w:ascii="メイリオ" w:eastAsia="メイリオ"/>
      <w:b/>
      <w:bCs/>
      <w:iCs/>
      <w:spacing w:val="5"/>
    </w:rPr>
  </w:style>
  <w:style w:type="character" w:styleId="aff">
    <w:name w:val="Subtle Emphasis"/>
    <w:basedOn w:val="a0"/>
    <w:uiPriority w:val="19"/>
    <w:rsid w:val="001B1A4A"/>
    <w:rPr>
      <w:rFonts w:ascii="メイリオ" w:eastAsia="メイリオ"/>
      <w:i/>
      <w:iCs/>
      <w:color w:val="404040" w:themeColor="text1" w:themeTint="BF"/>
      <w:sz w:val="20"/>
    </w:rPr>
  </w:style>
  <w:style w:type="paragraph" w:customStyle="1" w:styleId="0">
    <w:name w:val="見出し0"/>
    <w:basedOn w:val="1"/>
    <w:qFormat/>
    <w:rsid w:val="00342196"/>
    <w:pPr>
      <w:numPr>
        <w:numId w:val="0"/>
      </w:numPr>
      <w:wordWrap/>
      <w:adjustRightInd w:val="0"/>
      <w:snapToGrid w:val="0"/>
    </w:pPr>
    <w:rPr>
      <w:rFonts w:cs="メイリオ"/>
      <w:szCs w:val="24"/>
      <w:lang w:eastAsia="ar-SA"/>
    </w:rPr>
  </w:style>
  <w:style w:type="paragraph" w:customStyle="1" w:styleId="14">
    <w:name w:val="スタイル 目次 1 + 太字 (なし)"/>
    <w:basedOn w:val="11"/>
    <w:rsid w:val="00514BB6"/>
    <w:pPr>
      <w:shd w:val="pct10" w:color="auto" w:fill="auto"/>
    </w:pPr>
    <w:rPr>
      <w:sz w:val="24"/>
    </w:rPr>
  </w:style>
  <w:style w:type="paragraph" w:styleId="aff0">
    <w:name w:val="endnote text"/>
    <w:basedOn w:val="a"/>
    <w:link w:val="aff1"/>
    <w:uiPriority w:val="99"/>
    <w:semiHidden/>
    <w:unhideWhenUsed/>
    <w:rsid w:val="002A5FB5"/>
    <w:pPr>
      <w:snapToGrid w:val="0"/>
    </w:pPr>
  </w:style>
  <w:style w:type="character" w:customStyle="1" w:styleId="aff1">
    <w:name w:val="文末脚注文字列 (文字)"/>
    <w:basedOn w:val="a0"/>
    <w:link w:val="aff0"/>
    <w:uiPriority w:val="99"/>
    <w:semiHidden/>
    <w:rsid w:val="002A5FB5"/>
    <w:rPr>
      <w:rFonts w:ascii="メイリオ" w:eastAsia="メイリオ" w:hAnsi="メイリオ" w:cstheme="minorBidi"/>
      <w:kern w:val="2"/>
      <w:szCs w:val="22"/>
    </w:rPr>
  </w:style>
  <w:style w:type="character" w:styleId="aff2">
    <w:name w:val="endnote reference"/>
    <w:basedOn w:val="a0"/>
    <w:uiPriority w:val="99"/>
    <w:semiHidden/>
    <w:unhideWhenUsed/>
    <w:rsid w:val="002A5FB5"/>
    <w:rPr>
      <w:vertAlign w:val="superscript"/>
    </w:rPr>
  </w:style>
  <w:style w:type="character" w:styleId="aff3">
    <w:name w:val="Unresolved Mention"/>
    <w:basedOn w:val="a0"/>
    <w:uiPriority w:val="99"/>
    <w:semiHidden/>
    <w:unhideWhenUsed/>
    <w:rsid w:val="003D5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theme" Target="theme/theme1.xml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68.png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82" Type="http://schemas.openxmlformats.org/officeDocument/2006/relationships/header" Target="header2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hyperlink" Target="https://www.proself.jp/support/faq465/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8.png"/><Relationship Id="rId10" Type="http://schemas.openxmlformats.org/officeDocument/2006/relationships/footer" Target="footer1.xml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hyperlink" Target="https://www.proself.jp/support/faq433/" TargetMode="External"/><Relationship Id="rId8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hyperlink" Target="https://www.proself.jp/manualtutorial/list/" TargetMode="External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osir\Public\0.Proself&#12469;&#12509;&#12540;&#12488;\2.Proself&#12489;&#12461;&#12517;&#12513;&#12531;&#12488;\0.&#12489;&#12461;&#12517;&#12513;&#12531;&#12488;\&#12486;&#12531;&#12503;&#12524;&#12540;&#12488;\&#12481;&#12517;&#12540;&#12488;&#12522;&#12450;&#12523;\&#25805;&#20316;&#12481;&#12517;&#12540;&#12488;&#12522;&#12450;&#12523;&#12486;&#12531;&#12503;&#12524;&#12540;&#12488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3B9DA-636D-418E-B0D9-322922991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操作チュートリアルテンプレート.dotx</Template>
  <TotalTime>0</TotalTime>
  <Pages>38</Pages>
  <Words>1864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12467</CharactersWithSpaces>
  <SharedDoc>false</SharedDoc>
  <HLinks>
    <vt:vector size="60" baseType="variant">
      <vt:variant>
        <vt:i4>2099139524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_1-7.Web公開の承認を行うユーザーの設定</vt:lpwstr>
      </vt:variant>
      <vt:variant>
        <vt:i4>1638450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_Toc380502113</vt:lpwstr>
      </vt:variant>
      <vt:variant>
        <vt:i4>1638450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_Toc380502112</vt:lpwstr>
      </vt:variant>
      <vt:variant>
        <vt:i4>1638450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_Toc380502111</vt:lpwstr>
      </vt:variant>
      <vt:variant>
        <vt:i4>1638450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_Toc380502110</vt:lpwstr>
      </vt:variant>
      <vt:variant>
        <vt:i4>1572914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_Toc380502109</vt:lpwstr>
      </vt:variant>
      <vt:variant>
        <vt:i4>1572914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_Toc380502108</vt:lpwstr>
      </vt:variant>
      <vt:variant>
        <vt:i4>1572914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_Toc380502107</vt:lpwstr>
      </vt:variant>
      <vt:variant>
        <vt:i4>1572914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_Toc380502106</vt:lpwstr>
      </vt:variant>
      <vt:variant>
        <vt:i4>1572914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_Toc380502105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2025-02-17T05:27:00Z</dcterms:created>
  <dcterms:modified xsi:type="dcterms:W3CDTF">2026-07-14T01:52:00Z</dcterms:modified>
</cp:coreProperties>
</file>